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2051"/>
        <w:gridCol w:w="7064"/>
      </w:tblGrid>
      <w:tr w:rsidR="00151F1A" w:rsidRPr="00D60367" w14:paraId="5E89B5B9" w14:textId="77777777" w:rsidTr="00151F1A">
        <w:trPr>
          <w:cantSplit/>
          <w:trHeight w:val="326"/>
        </w:trPr>
        <w:tc>
          <w:tcPr>
            <w:tcW w:w="1125" w:type="pct"/>
            <w:vMerge w:val="restart"/>
            <w:vAlign w:val="center"/>
          </w:tcPr>
          <w:p w14:paraId="3FC67118" w14:textId="21202BDF" w:rsidR="00151F1A" w:rsidRPr="00D60367" w:rsidRDefault="00151F1A" w:rsidP="00041FCD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D6036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B3C03F" wp14:editId="6A3FCDBF">
                  <wp:extent cx="937895" cy="9499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pct"/>
          </w:tcPr>
          <w:p w14:paraId="4118EF31" w14:textId="77777777" w:rsidR="00151F1A" w:rsidRDefault="00151F1A" w:rsidP="00151F1A">
            <w:pPr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  <w:r w:rsidRPr="00151F1A">
              <w:rPr>
                <w:b/>
                <w:bCs/>
                <w:sz w:val="36"/>
                <w:szCs w:val="36"/>
                <w:lang w:eastAsia="ru-RU"/>
              </w:rPr>
              <w:t>Национальный статистический комитет Кыргызской Республики</w:t>
            </w:r>
          </w:p>
          <w:p w14:paraId="42F8D17E" w14:textId="1E0407CB" w:rsidR="00151F1A" w:rsidRPr="00151F1A" w:rsidRDefault="00151F1A" w:rsidP="00151F1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51F1A" w:rsidRPr="00D60367" w14:paraId="53A15B86" w14:textId="77777777" w:rsidTr="00151F1A">
        <w:trPr>
          <w:cantSplit/>
          <w:trHeight w:val="326"/>
        </w:trPr>
        <w:tc>
          <w:tcPr>
            <w:tcW w:w="1125" w:type="pct"/>
            <w:vMerge/>
            <w:tcBorders>
              <w:bottom w:val="nil"/>
            </w:tcBorders>
          </w:tcPr>
          <w:p w14:paraId="71AB3C02" w14:textId="77777777" w:rsidR="00151F1A" w:rsidRPr="00D60367" w:rsidRDefault="00151F1A" w:rsidP="00041FC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5" w:type="pct"/>
            <w:tcBorders>
              <w:bottom w:val="nil"/>
            </w:tcBorders>
          </w:tcPr>
          <w:p w14:paraId="512A0226" w14:textId="238042C4" w:rsidR="00151F1A" w:rsidRPr="00151F1A" w:rsidRDefault="00151F1A" w:rsidP="00041FCD">
            <w:pPr>
              <w:jc w:val="center"/>
              <w:rPr>
                <w:sz w:val="32"/>
                <w:szCs w:val="32"/>
                <w:lang w:eastAsia="ru-RU"/>
              </w:rPr>
            </w:pPr>
            <w:r w:rsidRPr="00151F1A">
              <w:rPr>
                <w:b/>
                <w:sz w:val="32"/>
                <w:szCs w:val="32"/>
                <w:lang w:eastAsia="ru-RU"/>
              </w:rPr>
              <w:t>Каракольское городское управление статистики</w:t>
            </w:r>
          </w:p>
        </w:tc>
      </w:tr>
    </w:tbl>
    <w:p w14:paraId="7040F6D9" w14:textId="77777777" w:rsidR="00D60367" w:rsidRPr="00D60367" w:rsidRDefault="00D60367" w:rsidP="00D60367">
      <w:pPr>
        <w:rPr>
          <w:sz w:val="24"/>
          <w:szCs w:val="24"/>
          <w:lang w:eastAsia="ru-RU"/>
        </w:rPr>
      </w:pPr>
    </w:p>
    <w:p w14:paraId="074AD481" w14:textId="77777777" w:rsidR="00D60367" w:rsidRPr="00D60367" w:rsidRDefault="00D60367" w:rsidP="00D60367">
      <w:pPr>
        <w:jc w:val="center"/>
        <w:rPr>
          <w:sz w:val="22"/>
          <w:szCs w:val="22"/>
          <w:lang w:eastAsia="ru-RU"/>
        </w:rPr>
      </w:pPr>
    </w:p>
    <w:p w14:paraId="5CC6FB1B" w14:textId="77777777" w:rsidR="00D60367" w:rsidRDefault="00D60367" w:rsidP="00D60367">
      <w:pPr>
        <w:jc w:val="center"/>
        <w:rPr>
          <w:sz w:val="22"/>
          <w:szCs w:val="22"/>
          <w:lang w:eastAsia="ru-RU"/>
        </w:rPr>
      </w:pPr>
    </w:p>
    <w:p w14:paraId="2500344D" w14:textId="77777777" w:rsidR="00151F1A" w:rsidRDefault="00151F1A" w:rsidP="00D60367">
      <w:pPr>
        <w:jc w:val="center"/>
        <w:rPr>
          <w:sz w:val="22"/>
          <w:szCs w:val="22"/>
          <w:lang w:eastAsia="ru-RU"/>
        </w:rPr>
      </w:pPr>
    </w:p>
    <w:p w14:paraId="0FFF16FB" w14:textId="77777777" w:rsidR="00151F1A" w:rsidRDefault="00151F1A" w:rsidP="00D60367">
      <w:pPr>
        <w:jc w:val="center"/>
        <w:rPr>
          <w:sz w:val="22"/>
          <w:szCs w:val="22"/>
          <w:lang w:eastAsia="ru-RU"/>
        </w:rPr>
      </w:pPr>
    </w:p>
    <w:p w14:paraId="422C6B8C" w14:textId="77777777" w:rsidR="00151F1A" w:rsidRDefault="00151F1A" w:rsidP="00D60367">
      <w:pPr>
        <w:jc w:val="center"/>
        <w:rPr>
          <w:sz w:val="22"/>
          <w:szCs w:val="22"/>
          <w:lang w:eastAsia="ru-RU"/>
        </w:rPr>
      </w:pPr>
    </w:p>
    <w:p w14:paraId="1158653C" w14:textId="77777777" w:rsidR="00151F1A" w:rsidRDefault="00151F1A" w:rsidP="00D60367">
      <w:pPr>
        <w:jc w:val="center"/>
        <w:rPr>
          <w:sz w:val="22"/>
          <w:szCs w:val="22"/>
          <w:lang w:eastAsia="ru-RU"/>
        </w:rPr>
      </w:pPr>
    </w:p>
    <w:p w14:paraId="69C3403B" w14:textId="7D21053F" w:rsidR="00151F1A" w:rsidRPr="00151F1A" w:rsidRDefault="00151F1A" w:rsidP="00D60367">
      <w:pPr>
        <w:jc w:val="center"/>
        <w:rPr>
          <w:b/>
          <w:bCs/>
          <w:sz w:val="52"/>
          <w:szCs w:val="52"/>
          <w:lang w:eastAsia="ru-RU"/>
        </w:rPr>
      </w:pPr>
      <w:r w:rsidRPr="00151F1A">
        <w:rPr>
          <w:b/>
          <w:bCs/>
          <w:sz w:val="52"/>
          <w:szCs w:val="52"/>
          <w:lang w:eastAsia="ru-RU"/>
        </w:rPr>
        <w:t>2026</w:t>
      </w:r>
    </w:p>
    <w:p w14:paraId="1E064749" w14:textId="77777777" w:rsidR="00151F1A" w:rsidRDefault="00151F1A" w:rsidP="00D60367">
      <w:pPr>
        <w:jc w:val="center"/>
        <w:rPr>
          <w:sz w:val="22"/>
          <w:szCs w:val="22"/>
          <w:lang w:eastAsia="ru-RU"/>
        </w:rPr>
      </w:pPr>
    </w:p>
    <w:p w14:paraId="24CF6D3D" w14:textId="77777777" w:rsidR="00151F1A" w:rsidRDefault="00151F1A" w:rsidP="00D60367">
      <w:pPr>
        <w:jc w:val="center"/>
        <w:rPr>
          <w:sz w:val="22"/>
          <w:szCs w:val="22"/>
          <w:lang w:eastAsia="ru-RU"/>
        </w:rPr>
      </w:pPr>
    </w:p>
    <w:p w14:paraId="11FFB917" w14:textId="77777777" w:rsidR="00151F1A" w:rsidRDefault="00151F1A" w:rsidP="00D60367">
      <w:pPr>
        <w:jc w:val="center"/>
        <w:rPr>
          <w:sz w:val="22"/>
          <w:szCs w:val="22"/>
          <w:lang w:eastAsia="ru-RU"/>
        </w:rPr>
      </w:pPr>
    </w:p>
    <w:p w14:paraId="4BA01B22" w14:textId="77777777" w:rsidR="00151F1A" w:rsidRDefault="00151F1A" w:rsidP="00D60367">
      <w:pPr>
        <w:jc w:val="center"/>
        <w:rPr>
          <w:sz w:val="22"/>
          <w:szCs w:val="22"/>
          <w:lang w:eastAsia="ru-RU"/>
        </w:rPr>
      </w:pPr>
    </w:p>
    <w:p w14:paraId="56B8A8FC" w14:textId="77777777" w:rsidR="00151F1A" w:rsidRDefault="00151F1A" w:rsidP="00D60367">
      <w:pPr>
        <w:jc w:val="center"/>
        <w:rPr>
          <w:sz w:val="22"/>
          <w:szCs w:val="22"/>
          <w:lang w:eastAsia="ru-RU"/>
        </w:rPr>
      </w:pPr>
    </w:p>
    <w:p w14:paraId="45AAB7CA" w14:textId="77777777" w:rsidR="00151F1A" w:rsidRDefault="00151F1A" w:rsidP="00D60367">
      <w:pPr>
        <w:jc w:val="center"/>
        <w:rPr>
          <w:sz w:val="22"/>
          <w:szCs w:val="22"/>
          <w:lang w:eastAsia="ru-RU"/>
        </w:rPr>
      </w:pPr>
    </w:p>
    <w:p w14:paraId="23C9620A" w14:textId="77777777" w:rsidR="00151F1A" w:rsidRPr="00D60367" w:rsidRDefault="00151F1A" w:rsidP="00D60367">
      <w:pPr>
        <w:jc w:val="center"/>
        <w:rPr>
          <w:sz w:val="22"/>
          <w:szCs w:val="22"/>
          <w:lang w:eastAsia="ru-RU"/>
        </w:rPr>
      </w:pPr>
    </w:p>
    <w:p w14:paraId="505B2F98" w14:textId="77777777" w:rsidR="00151F1A" w:rsidRPr="00151F1A" w:rsidRDefault="00151F1A" w:rsidP="00151F1A">
      <w:pPr>
        <w:keepNext/>
        <w:jc w:val="center"/>
        <w:outlineLvl w:val="8"/>
        <w:rPr>
          <w:sz w:val="52"/>
          <w:szCs w:val="52"/>
          <w:lang w:eastAsia="ru-RU"/>
        </w:rPr>
      </w:pPr>
      <w:r w:rsidRPr="00151F1A">
        <w:rPr>
          <w:b/>
          <w:bCs/>
          <w:sz w:val="52"/>
          <w:szCs w:val="52"/>
          <w:lang w:eastAsia="ru-RU"/>
        </w:rPr>
        <w:t>Иссык-Кульская область и районы</w:t>
      </w:r>
    </w:p>
    <w:p w14:paraId="553DB10F" w14:textId="77777777" w:rsidR="00151F1A" w:rsidRPr="00D60367" w:rsidRDefault="00151F1A" w:rsidP="00151F1A">
      <w:pPr>
        <w:rPr>
          <w:b/>
          <w:sz w:val="32"/>
          <w:lang w:eastAsia="ru-RU"/>
        </w:rPr>
      </w:pPr>
    </w:p>
    <w:p w14:paraId="3ABE7A4B" w14:textId="77777777" w:rsidR="00151F1A" w:rsidRDefault="00151F1A" w:rsidP="00151F1A">
      <w:pPr>
        <w:jc w:val="center"/>
        <w:rPr>
          <w:b/>
          <w:sz w:val="44"/>
          <w:szCs w:val="44"/>
          <w:lang w:eastAsia="ru-RU"/>
        </w:rPr>
      </w:pPr>
      <w:r w:rsidRPr="00151F1A">
        <w:rPr>
          <w:b/>
          <w:sz w:val="44"/>
          <w:szCs w:val="44"/>
          <w:lang w:eastAsia="ru-RU"/>
        </w:rPr>
        <w:t>Статистический бюллетень №7</w:t>
      </w:r>
    </w:p>
    <w:p w14:paraId="212AC5B1" w14:textId="77777777" w:rsidR="00151F1A" w:rsidRPr="00151F1A" w:rsidRDefault="00151F1A" w:rsidP="00151F1A">
      <w:pPr>
        <w:jc w:val="center"/>
        <w:rPr>
          <w:b/>
          <w:sz w:val="22"/>
          <w:szCs w:val="22"/>
          <w:lang w:eastAsia="ru-RU"/>
        </w:rPr>
      </w:pPr>
    </w:p>
    <w:p w14:paraId="5EAAE401" w14:textId="64487F67" w:rsidR="00D60367" w:rsidRPr="00D60367" w:rsidRDefault="00D60367" w:rsidP="00151F1A">
      <w:pPr>
        <w:keepNext/>
        <w:jc w:val="center"/>
        <w:outlineLvl w:val="8"/>
        <w:rPr>
          <w:b/>
          <w:bCs/>
          <w:sz w:val="50"/>
          <w:szCs w:val="24"/>
          <w:lang w:eastAsia="ru-RU"/>
        </w:rPr>
      </w:pPr>
      <w:r w:rsidRPr="00D60367">
        <w:rPr>
          <w:b/>
          <w:noProof/>
          <w:sz w:val="40"/>
          <w:szCs w:val="24"/>
          <w:lang w:eastAsia="ru-RU"/>
        </w:rPr>
        <w:drawing>
          <wp:inline distT="0" distB="0" distL="0" distR="0" wp14:anchorId="75E30D7F" wp14:editId="698D0177">
            <wp:extent cx="4556662" cy="3450566"/>
            <wp:effectExtent l="0" t="0" r="0" b="0"/>
            <wp:docPr id="2" name="Рисунок 5" descr="http://schoolboguslav3.at.ua/image/2015/zv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schoolboguslav3.at.ua/image/2015/zvi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713" cy="345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9E8E2" w14:textId="77777777" w:rsidR="00D60367" w:rsidRPr="00D60367" w:rsidRDefault="00D60367" w:rsidP="00D60367">
      <w:pPr>
        <w:rPr>
          <w:sz w:val="24"/>
          <w:szCs w:val="24"/>
          <w:lang w:eastAsia="ru-RU"/>
        </w:rPr>
      </w:pPr>
    </w:p>
    <w:p w14:paraId="32968ADE" w14:textId="77777777" w:rsidR="00D60367" w:rsidRPr="00D60367" w:rsidRDefault="00D60367" w:rsidP="00D60367">
      <w:pPr>
        <w:jc w:val="center"/>
        <w:rPr>
          <w:b/>
          <w:sz w:val="28"/>
          <w:lang w:eastAsia="ru-RU"/>
        </w:rPr>
      </w:pPr>
    </w:p>
    <w:p w14:paraId="545A3C37" w14:textId="77777777" w:rsidR="00D60367" w:rsidRPr="00D60367" w:rsidRDefault="00D60367" w:rsidP="00D60367">
      <w:pPr>
        <w:jc w:val="center"/>
        <w:rPr>
          <w:b/>
          <w:sz w:val="32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115"/>
      </w:tblGrid>
      <w:tr w:rsidR="00D60367" w:rsidRPr="00D60367" w14:paraId="324E9BC1" w14:textId="77777777" w:rsidTr="00D5136F">
        <w:tc>
          <w:tcPr>
            <w:tcW w:w="5000" w:type="pct"/>
          </w:tcPr>
          <w:p w14:paraId="7FD53B3D" w14:textId="77777777" w:rsidR="00D60367" w:rsidRPr="00151F1A" w:rsidRDefault="00D60367" w:rsidP="00151F1A">
            <w:pPr>
              <w:pageBreakBefore/>
              <w:jc w:val="center"/>
              <w:rPr>
                <w:b/>
                <w:sz w:val="36"/>
                <w:szCs w:val="36"/>
                <w:lang w:eastAsia="ru-RU"/>
              </w:rPr>
            </w:pPr>
            <w:r w:rsidRPr="00151F1A">
              <w:rPr>
                <w:b/>
                <w:sz w:val="36"/>
                <w:szCs w:val="36"/>
                <w:lang w:eastAsia="ru-RU"/>
              </w:rPr>
              <w:lastRenderedPageBreak/>
              <w:t>Национальный статистический комитет</w:t>
            </w:r>
          </w:p>
        </w:tc>
      </w:tr>
      <w:tr w:rsidR="00D60367" w:rsidRPr="00D60367" w14:paraId="5A861D84" w14:textId="77777777" w:rsidTr="00D5136F">
        <w:tc>
          <w:tcPr>
            <w:tcW w:w="5000" w:type="pct"/>
          </w:tcPr>
          <w:p w14:paraId="0CBA1A0D" w14:textId="77777777" w:rsidR="00D60367" w:rsidRPr="00151F1A" w:rsidRDefault="00D60367" w:rsidP="00D6036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151F1A">
              <w:rPr>
                <w:b/>
                <w:sz w:val="36"/>
                <w:szCs w:val="36"/>
                <w:lang w:eastAsia="ru-RU"/>
              </w:rPr>
              <w:t xml:space="preserve"> Кыргызской Республики</w:t>
            </w:r>
          </w:p>
        </w:tc>
      </w:tr>
    </w:tbl>
    <w:p w14:paraId="66274504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115"/>
      </w:tblGrid>
      <w:tr w:rsidR="00D60367" w:rsidRPr="00D60367" w14:paraId="3A065089" w14:textId="77777777" w:rsidTr="00D5136F">
        <w:tc>
          <w:tcPr>
            <w:tcW w:w="5000" w:type="pct"/>
          </w:tcPr>
          <w:p w14:paraId="0B8F9228" w14:textId="0ACC7E21" w:rsidR="00D60367" w:rsidRPr="00151F1A" w:rsidRDefault="00D60367" w:rsidP="00D60367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 w:rsidRPr="00151F1A">
              <w:rPr>
                <w:b/>
                <w:sz w:val="32"/>
                <w:szCs w:val="32"/>
                <w:lang w:eastAsia="ru-RU"/>
              </w:rPr>
              <w:t>Каракольское</w:t>
            </w:r>
            <w:r w:rsidR="00151F1A" w:rsidRPr="00151F1A">
              <w:rPr>
                <w:b/>
                <w:sz w:val="32"/>
                <w:szCs w:val="32"/>
                <w:lang w:eastAsia="ru-RU"/>
              </w:rPr>
              <w:t xml:space="preserve"> </w:t>
            </w:r>
            <w:r w:rsidRPr="00151F1A">
              <w:rPr>
                <w:b/>
                <w:sz w:val="32"/>
                <w:szCs w:val="32"/>
                <w:lang w:eastAsia="ru-RU"/>
              </w:rPr>
              <w:t>городское управление</w:t>
            </w:r>
          </w:p>
          <w:p w14:paraId="1DE6CAFF" w14:textId="77777777" w:rsidR="00D60367" w:rsidRPr="00D60367" w:rsidRDefault="00D60367" w:rsidP="00D60367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151F1A">
              <w:rPr>
                <w:b/>
                <w:sz w:val="32"/>
                <w:szCs w:val="32"/>
                <w:lang w:eastAsia="ru-RU"/>
              </w:rPr>
              <w:t>статистики</w:t>
            </w:r>
          </w:p>
        </w:tc>
      </w:tr>
    </w:tbl>
    <w:p w14:paraId="1F4C5E94" w14:textId="77777777" w:rsidR="00D60367" w:rsidRPr="00D60367" w:rsidRDefault="00D60367" w:rsidP="00D60367">
      <w:pPr>
        <w:jc w:val="center"/>
        <w:rPr>
          <w:sz w:val="26"/>
          <w:szCs w:val="26"/>
          <w:lang w:eastAsia="ru-RU"/>
        </w:rPr>
      </w:pPr>
    </w:p>
    <w:p w14:paraId="4FD52031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3E40DC21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5949C025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7D5D2354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79215030" w14:textId="77777777" w:rsid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520DE4C1" w14:textId="77777777" w:rsidR="00151F1A" w:rsidRDefault="00151F1A" w:rsidP="00D60367">
      <w:pPr>
        <w:jc w:val="center"/>
        <w:rPr>
          <w:sz w:val="24"/>
          <w:szCs w:val="24"/>
          <w:lang w:eastAsia="ru-RU"/>
        </w:rPr>
      </w:pPr>
    </w:p>
    <w:p w14:paraId="7A085295" w14:textId="77777777" w:rsidR="00151F1A" w:rsidRDefault="00151F1A" w:rsidP="00D60367">
      <w:pPr>
        <w:jc w:val="center"/>
        <w:rPr>
          <w:sz w:val="24"/>
          <w:szCs w:val="24"/>
          <w:lang w:eastAsia="ru-RU"/>
        </w:rPr>
      </w:pPr>
    </w:p>
    <w:p w14:paraId="558296C4" w14:textId="77777777" w:rsidR="00151F1A" w:rsidRDefault="00151F1A" w:rsidP="00D60367">
      <w:pPr>
        <w:jc w:val="center"/>
        <w:rPr>
          <w:sz w:val="24"/>
          <w:szCs w:val="24"/>
          <w:lang w:eastAsia="ru-RU"/>
        </w:rPr>
      </w:pPr>
    </w:p>
    <w:p w14:paraId="372BEF9F" w14:textId="77777777" w:rsidR="00151F1A" w:rsidRDefault="00151F1A" w:rsidP="00D60367">
      <w:pPr>
        <w:jc w:val="center"/>
        <w:rPr>
          <w:sz w:val="24"/>
          <w:szCs w:val="24"/>
          <w:lang w:eastAsia="ru-RU"/>
        </w:rPr>
      </w:pPr>
    </w:p>
    <w:p w14:paraId="7A614DC3" w14:textId="77777777" w:rsidR="00151F1A" w:rsidRPr="00D60367" w:rsidRDefault="00151F1A" w:rsidP="00D60367">
      <w:pPr>
        <w:jc w:val="center"/>
        <w:rPr>
          <w:sz w:val="24"/>
          <w:szCs w:val="24"/>
          <w:lang w:eastAsia="ru-RU"/>
        </w:rPr>
      </w:pPr>
    </w:p>
    <w:p w14:paraId="0E0E3940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52B710CF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540CB6C1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06CBF6FD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59CEF876" w14:textId="77777777" w:rsidR="00D60367" w:rsidRPr="00151F1A" w:rsidRDefault="00D60367" w:rsidP="00D60367">
      <w:pPr>
        <w:keepNext/>
        <w:jc w:val="center"/>
        <w:outlineLvl w:val="8"/>
        <w:rPr>
          <w:b/>
          <w:bCs/>
          <w:sz w:val="52"/>
          <w:szCs w:val="52"/>
          <w:lang w:eastAsia="ru-RU"/>
        </w:rPr>
      </w:pPr>
      <w:r w:rsidRPr="00151F1A">
        <w:rPr>
          <w:b/>
          <w:bCs/>
          <w:sz w:val="52"/>
          <w:szCs w:val="52"/>
          <w:lang w:eastAsia="ru-RU"/>
        </w:rPr>
        <w:t>Иссык-Кульская область и районы</w:t>
      </w:r>
    </w:p>
    <w:p w14:paraId="5A12E2DE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219644C7" w14:textId="77777777" w:rsidR="00D60367" w:rsidRPr="00151F1A" w:rsidRDefault="00D60367" w:rsidP="00D60367">
      <w:pPr>
        <w:jc w:val="center"/>
        <w:rPr>
          <w:b/>
          <w:sz w:val="44"/>
          <w:szCs w:val="44"/>
          <w:lang w:eastAsia="ru-RU"/>
        </w:rPr>
      </w:pPr>
      <w:r w:rsidRPr="00151F1A">
        <w:rPr>
          <w:b/>
          <w:sz w:val="44"/>
          <w:szCs w:val="44"/>
          <w:lang w:eastAsia="ru-RU"/>
        </w:rPr>
        <w:t>Статистический бюллетень №7</w:t>
      </w:r>
    </w:p>
    <w:p w14:paraId="1CD94FE0" w14:textId="77777777" w:rsidR="00D60367" w:rsidRPr="00D60367" w:rsidRDefault="00D60367" w:rsidP="00D60367">
      <w:pPr>
        <w:rPr>
          <w:b/>
          <w:sz w:val="32"/>
          <w:lang w:eastAsia="ru-RU"/>
        </w:rPr>
      </w:pPr>
    </w:p>
    <w:p w14:paraId="57DA0616" w14:textId="77777777" w:rsidR="00D60367" w:rsidRPr="00151F1A" w:rsidRDefault="00D60367" w:rsidP="00D60367">
      <w:pPr>
        <w:jc w:val="center"/>
        <w:rPr>
          <w:sz w:val="36"/>
          <w:szCs w:val="36"/>
          <w:lang w:eastAsia="ru-RU"/>
        </w:rPr>
      </w:pPr>
      <w:r w:rsidRPr="00151F1A">
        <w:rPr>
          <w:b/>
          <w:sz w:val="36"/>
          <w:szCs w:val="36"/>
          <w:lang w:eastAsia="ru-RU"/>
        </w:rPr>
        <w:t>месячная публикация</w:t>
      </w:r>
    </w:p>
    <w:p w14:paraId="62285F4B" w14:textId="77777777" w:rsidR="00D60367" w:rsidRPr="00D60367" w:rsidRDefault="00D60367" w:rsidP="00D60367">
      <w:pPr>
        <w:jc w:val="center"/>
        <w:rPr>
          <w:b/>
          <w:sz w:val="32"/>
          <w:szCs w:val="24"/>
          <w:lang w:eastAsia="ru-RU"/>
        </w:rPr>
      </w:pPr>
    </w:p>
    <w:p w14:paraId="41DCB044" w14:textId="77777777" w:rsidR="00D60367" w:rsidRPr="00D60367" w:rsidRDefault="00D60367" w:rsidP="00D60367">
      <w:pPr>
        <w:jc w:val="center"/>
        <w:rPr>
          <w:b/>
          <w:sz w:val="24"/>
          <w:szCs w:val="24"/>
          <w:lang w:eastAsia="ru-RU"/>
        </w:rPr>
      </w:pPr>
    </w:p>
    <w:p w14:paraId="4A62E962" w14:textId="77777777" w:rsidR="00D60367" w:rsidRPr="00D60367" w:rsidRDefault="00D60367" w:rsidP="00D60367">
      <w:pPr>
        <w:jc w:val="center"/>
        <w:rPr>
          <w:b/>
          <w:sz w:val="24"/>
          <w:szCs w:val="24"/>
          <w:lang w:eastAsia="ru-RU"/>
        </w:rPr>
      </w:pPr>
    </w:p>
    <w:p w14:paraId="4FA035C8" w14:textId="77777777" w:rsidR="00D60367" w:rsidRPr="00D60367" w:rsidRDefault="00D60367" w:rsidP="00D60367">
      <w:pPr>
        <w:jc w:val="center"/>
        <w:rPr>
          <w:b/>
          <w:sz w:val="24"/>
          <w:szCs w:val="24"/>
          <w:lang w:eastAsia="ru-RU"/>
        </w:rPr>
      </w:pPr>
    </w:p>
    <w:p w14:paraId="503C2A0C" w14:textId="77777777" w:rsidR="00D60367" w:rsidRPr="00D60367" w:rsidRDefault="00D60367" w:rsidP="00D60367">
      <w:pPr>
        <w:jc w:val="center"/>
        <w:rPr>
          <w:b/>
          <w:sz w:val="24"/>
          <w:szCs w:val="24"/>
          <w:lang w:eastAsia="ru-RU"/>
        </w:rPr>
      </w:pPr>
    </w:p>
    <w:p w14:paraId="2F25F9E2" w14:textId="77777777" w:rsidR="00D60367" w:rsidRPr="00D60367" w:rsidRDefault="00D60367" w:rsidP="00D60367">
      <w:pPr>
        <w:jc w:val="center"/>
        <w:rPr>
          <w:b/>
          <w:sz w:val="24"/>
          <w:szCs w:val="24"/>
          <w:lang w:eastAsia="ru-RU"/>
        </w:rPr>
      </w:pPr>
    </w:p>
    <w:p w14:paraId="5EF01FAD" w14:textId="77777777" w:rsidR="00D60367" w:rsidRPr="00D60367" w:rsidRDefault="00D60367" w:rsidP="00D60367">
      <w:pPr>
        <w:jc w:val="center"/>
        <w:rPr>
          <w:b/>
          <w:sz w:val="24"/>
          <w:szCs w:val="24"/>
          <w:lang w:eastAsia="ru-RU"/>
        </w:rPr>
      </w:pPr>
    </w:p>
    <w:p w14:paraId="3CFC221D" w14:textId="77777777" w:rsidR="00D60367" w:rsidRDefault="00D60367" w:rsidP="00D60367">
      <w:pPr>
        <w:jc w:val="center"/>
        <w:rPr>
          <w:b/>
          <w:sz w:val="24"/>
          <w:szCs w:val="24"/>
          <w:lang w:eastAsia="ru-RU"/>
        </w:rPr>
      </w:pPr>
    </w:p>
    <w:p w14:paraId="1BB251FC" w14:textId="77777777" w:rsidR="00151F1A" w:rsidRDefault="00151F1A" w:rsidP="00D60367">
      <w:pPr>
        <w:jc w:val="center"/>
        <w:rPr>
          <w:b/>
          <w:sz w:val="24"/>
          <w:szCs w:val="24"/>
          <w:lang w:eastAsia="ru-RU"/>
        </w:rPr>
      </w:pPr>
    </w:p>
    <w:p w14:paraId="52568F41" w14:textId="77777777" w:rsidR="00151F1A" w:rsidRDefault="00151F1A" w:rsidP="00D60367">
      <w:pPr>
        <w:jc w:val="center"/>
        <w:rPr>
          <w:b/>
          <w:sz w:val="24"/>
          <w:szCs w:val="24"/>
          <w:lang w:eastAsia="ru-RU"/>
        </w:rPr>
      </w:pPr>
    </w:p>
    <w:p w14:paraId="0AA55D0F" w14:textId="77777777" w:rsidR="00151F1A" w:rsidRDefault="00151F1A" w:rsidP="00D60367">
      <w:pPr>
        <w:jc w:val="center"/>
        <w:rPr>
          <w:b/>
          <w:sz w:val="24"/>
          <w:szCs w:val="24"/>
          <w:lang w:eastAsia="ru-RU"/>
        </w:rPr>
      </w:pPr>
    </w:p>
    <w:p w14:paraId="7C0F0482" w14:textId="77777777" w:rsidR="00151F1A" w:rsidRDefault="00151F1A" w:rsidP="00D60367">
      <w:pPr>
        <w:jc w:val="center"/>
        <w:rPr>
          <w:b/>
          <w:sz w:val="24"/>
          <w:szCs w:val="24"/>
          <w:lang w:eastAsia="ru-RU"/>
        </w:rPr>
      </w:pPr>
    </w:p>
    <w:p w14:paraId="409CAFB6" w14:textId="77777777" w:rsidR="00151F1A" w:rsidRDefault="00151F1A" w:rsidP="00D60367">
      <w:pPr>
        <w:jc w:val="center"/>
        <w:rPr>
          <w:b/>
          <w:sz w:val="24"/>
          <w:szCs w:val="24"/>
          <w:lang w:eastAsia="ru-RU"/>
        </w:rPr>
      </w:pPr>
    </w:p>
    <w:p w14:paraId="6477EB1E" w14:textId="77777777" w:rsidR="00151F1A" w:rsidRDefault="00151F1A" w:rsidP="00D60367">
      <w:pPr>
        <w:jc w:val="center"/>
        <w:rPr>
          <w:b/>
          <w:sz w:val="24"/>
          <w:szCs w:val="24"/>
          <w:lang w:eastAsia="ru-RU"/>
        </w:rPr>
      </w:pPr>
    </w:p>
    <w:p w14:paraId="44D8EC10" w14:textId="77777777" w:rsidR="00151F1A" w:rsidRPr="00D60367" w:rsidRDefault="00151F1A" w:rsidP="00D60367">
      <w:pPr>
        <w:jc w:val="center"/>
        <w:rPr>
          <w:b/>
          <w:sz w:val="24"/>
          <w:szCs w:val="24"/>
          <w:lang w:eastAsia="ru-RU"/>
        </w:rPr>
      </w:pPr>
    </w:p>
    <w:p w14:paraId="2FB58C73" w14:textId="77777777" w:rsidR="00D60367" w:rsidRPr="00D60367" w:rsidRDefault="00D60367" w:rsidP="00D60367">
      <w:pPr>
        <w:jc w:val="center"/>
        <w:rPr>
          <w:b/>
          <w:sz w:val="24"/>
          <w:szCs w:val="24"/>
          <w:lang w:eastAsia="ru-RU"/>
        </w:rPr>
      </w:pPr>
    </w:p>
    <w:p w14:paraId="62D9F06A" w14:textId="77777777" w:rsidR="00D60367" w:rsidRPr="00D60367" w:rsidRDefault="00D60367" w:rsidP="00D60367">
      <w:pPr>
        <w:jc w:val="center"/>
        <w:rPr>
          <w:b/>
          <w:sz w:val="24"/>
          <w:szCs w:val="24"/>
          <w:lang w:eastAsia="ru-RU"/>
        </w:rPr>
      </w:pPr>
    </w:p>
    <w:p w14:paraId="5DE90E23" w14:textId="77777777" w:rsidR="00D60367" w:rsidRPr="00D60367" w:rsidRDefault="00D60367" w:rsidP="00D60367">
      <w:pPr>
        <w:jc w:val="center"/>
        <w:rPr>
          <w:b/>
          <w:sz w:val="24"/>
          <w:szCs w:val="24"/>
          <w:lang w:eastAsia="ru-RU"/>
        </w:rPr>
      </w:pPr>
    </w:p>
    <w:p w14:paraId="50D049AD" w14:textId="77777777" w:rsidR="00D60367" w:rsidRPr="00D60367" w:rsidRDefault="00D60367" w:rsidP="00D60367">
      <w:pPr>
        <w:jc w:val="center"/>
        <w:rPr>
          <w:b/>
          <w:sz w:val="24"/>
          <w:szCs w:val="24"/>
          <w:lang w:eastAsia="ru-RU"/>
        </w:rPr>
      </w:pPr>
    </w:p>
    <w:p w14:paraId="61A76071" w14:textId="77777777" w:rsidR="00D60367" w:rsidRPr="00D60367" w:rsidRDefault="00D60367" w:rsidP="00D60367">
      <w:pPr>
        <w:jc w:val="center"/>
        <w:rPr>
          <w:b/>
          <w:sz w:val="24"/>
          <w:szCs w:val="24"/>
          <w:lang w:eastAsia="ru-RU"/>
        </w:rPr>
      </w:pPr>
      <w:r w:rsidRPr="00D60367">
        <w:rPr>
          <w:b/>
          <w:sz w:val="24"/>
          <w:szCs w:val="24"/>
          <w:lang w:eastAsia="ru-RU"/>
        </w:rPr>
        <w:t>________________________________________</w:t>
      </w:r>
    </w:p>
    <w:p w14:paraId="6D2BACC9" w14:textId="77777777" w:rsidR="00D60367" w:rsidRPr="00151F1A" w:rsidRDefault="00D60367" w:rsidP="00D60367">
      <w:pPr>
        <w:jc w:val="center"/>
        <w:rPr>
          <w:sz w:val="28"/>
          <w:szCs w:val="28"/>
          <w:lang w:eastAsia="ru-RU"/>
        </w:rPr>
      </w:pPr>
      <w:r w:rsidRPr="00151F1A">
        <w:rPr>
          <w:b/>
          <w:sz w:val="28"/>
          <w:szCs w:val="28"/>
          <w:lang w:eastAsia="ru-RU"/>
        </w:rPr>
        <w:t>г.Каракол 2026 год</w:t>
      </w:r>
    </w:p>
    <w:p w14:paraId="236BB257" w14:textId="77777777" w:rsidR="00D60367" w:rsidRPr="00366180" w:rsidRDefault="00D60367" w:rsidP="00366180">
      <w:pPr>
        <w:pageBreakBefore/>
        <w:ind w:left="709"/>
        <w:jc w:val="both"/>
        <w:outlineLvl w:val="0"/>
        <w:rPr>
          <w:b/>
          <w:i/>
          <w:sz w:val="22"/>
          <w:szCs w:val="22"/>
          <w:lang w:eastAsia="ru-RU"/>
        </w:rPr>
      </w:pPr>
      <w:r w:rsidRPr="00366180">
        <w:rPr>
          <w:b/>
          <w:i/>
          <w:sz w:val="22"/>
          <w:szCs w:val="22"/>
          <w:lang w:eastAsia="ru-RU"/>
        </w:rPr>
        <w:lastRenderedPageBreak/>
        <w:t>Иссык-Кульская область и районы</w:t>
      </w:r>
    </w:p>
    <w:p w14:paraId="75A57FCE" w14:textId="77777777" w:rsidR="00D60367" w:rsidRPr="00366180" w:rsidRDefault="00D60367" w:rsidP="00D60367">
      <w:pPr>
        <w:ind w:right="-1"/>
        <w:jc w:val="both"/>
        <w:rPr>
          <w:sz w:val="22"/>
          <w:szCs w:val="22"/>
          <w:lang w:eastAsia="ru-RU"/>
        </w:rPr>
      </w:pPr>
    </w:p>
    <w:p w14:paraId="6924F79F" w14:textId="77777777" w:rsidR="00D60367" w:rsidRPr="00366180" w:rsidRDefault="00D60367" w:rsidP="00D60367">
      <w:pPr>
        <w:ind w:left="708" w:right="-1"/>
        <w:jc w:val="both"/>
        <w:rPr>
          <w:sz w:val="22"/>
          <w:szCs w:val="22"/>
          <w:lang w:eastAsia="ru-RU"/>
        </w:rPr>
      </w:pPr>
      <w:r w:rsidRPr="00366180">
        <w:rPr>
          <w:sz w:val="22"/>
          <w:szCs w:val="22"/>
          <w:lang w:eastAsia="ru-RU"/>
        </w:rPr>
        <w:t xml:space="preserve">Редакционный Совет: </w:t>
      </w:r>
    </w:p>
    <w:p w14:paraId="4A3C7D48" w14:textId="77777777" w:rsidR="00D60367" w:rsidRPr="00366180" w:rsidRDefault="00D60367" w:rsidP="00D60367">
      <w:pPr>
        <w:ind w:left="708" w:right="-1"/>
        <w:jc w:val="both"/>
        <w:rPr>
          <w:sz w:val="22"/>
          <w:szCs w:val="22"/>
          <w:lang w:eastAsia="ru-RU"/>
        </w:rPr>
      </w:pPr>
    </w:p>
    <w:tbl>
      <w:tblPr>
        <w:tblW w:w="552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284"/>
        <w:gridCol w:w="3260"/>
      </w:tblGrid>
      <w:tr w:rsidR="00D60367" w:rsidRPr="00366180" w14:paraId="7F63DC43" w14:textId="77777777" w:rsidTr="00BA1A6A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9F09ED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Председатель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4C899D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8480E92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Искатов У.Т.</w:t>
            </w:r>
          </w:p>
        </w:tc>
      </w:tr>
      <w:tr w:rsidR="00D60367" w:rsidRPr="00366180" w14:paraId="4F8EF792" w14:textId="77777777" w:rsidTr="00BA1A6A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50605D4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Члены: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1A69DC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75C0093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Эсентаева Г.Ш.</w:t>
            </w:r>
          </w:p>
        </w:tc>
      </w:tr>
      <w:tr w:rsidR="00D60367" w:rsidRPr="00366180" w14:paraId="5E94D846" w14:textId="77777777" w:rsidTr="00BA1A6A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BC72A8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876FF8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8DF6E3C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Дамир кызы Венера</w:t>
            </w:r>
          </w:p>
        </w:tc>
      </w:tr>
      <w:tr w:rsidR="00D60367" w:rsidRPr="00366180" w14:paraId="31A43C2C" w14:textId="77777777" w:rsidTr="00BA1A6A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F39E587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271554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56A1493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Намазбеков Н.А.</w:t>
            </w:r>
          </w:p>
        </w:tc>
      </w:tr>
      <w:tr w:rsidR="00D60367" w:rsidRPr="00366180" w14:paraId="3554173B" w14:textId="77777777" w:rsidTr="00BA1A6A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4A525A0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A12319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6CC43DC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Даниярова Р.К.</w:t>
            </w:r>
          </w:p>
        </w:tc>
      </w:tr>
      <w:tr w:rsidR="00D60367" w:rsidRPr="00366180" w14:paraId="394E0E6C" w14:textId="77777777" w:rsidTr="00BA1A6A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60BF0C5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20BA90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9A21009" w14:textId="77777777" w:rsidR="00D60367" w:rsidRPr="00366180" w:rsidRDefault="00D60367" w:rsidP="00D60367">
            <w:pPr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Касымбекова Ж.Т.</w:t>
            </w:r>
          </w:p>
        </w:tc>
      </w:tr>
    </w:tbl>
    <w:p w14:paraId="028C2752" w14:textId="77777777" w:rsidR="00D60367" w:rsidRPr="00366180" w:rsidRDefault="00D60367" w:rsidP="00D60367">
      <w:pPr>
        <w:ind w:right="-1" w:firstLine="708"/>
        <w:jc w:val="both"/>
        <w:rPr>
          <w:sz w:val="22"/>
          <w:szCs w:val="22"/>
          <w:lang w:eastAsia="ru-RU"/>
        </w:rPr>
      </w:pPr>
    </w:p>
    <w:p w14:paraId="55CD1F59" w14:textId="77777777" w:rsidR="00D60367" w:rsidRPr="00366180" w:rsidRDefault="00D60367" w:rsidP="00D60367">
      <w:pPr>
        <w:ind w:right="-1" w:firstLine="708"/>
        <w:jc w:val="both"/>
        <w:rPr>
          <w:sz w:val="22"/>
          <w:szCs w:val="22"/>
          <w:lang w:eastAsia="ru-RU"/>
        </w:rPr>
      </w:pPr>
    </w:p>
    <w:p w14:paraId="393879C5" w14:textId="77777777" w:rsidR="00D60367" w:rsidRPr="00366180" w:rsidRDefault="00D60367" w:rsidP="00D60367">
      <w:pPr>
        <w:ind w:right="-1" w:firstLine="708"/>
        <w:jc w:val="both"/>
        <w:rPr>
          <w:sz w:val="22"/>
          <w:szCs w:val="22"/>
          <w:lang w:eastAsia="ru-RU"/>
        </w:rPr>
      </w:pPr>
      <w:r w:rsidRPr="00366180">
        <w:rPr>
          <w:sz w:val="22"/>
          <w:szCs w:val="22"/>
          <w:lang w:eastAsia="ru-RU"/>
        </w:rPr>
        <w:t>Для информации, связанной с этой публикацией, обращайтесь:</w:t>
      </w:r>
    </w:p>
    <w:p w14:paraId="46A43C47" w14:textId="77777777" w:rsidR="00D60367" w:rsidRPr="00366180" w:rsidRDefault="00D60367" w:rsidP="00D60367">
      <w:pPr>
        <w:ind w:left="1134"/>
        <w:rPr>
          <w:sz w:val="22"/>
          <w:szCs w:val="22"/>
          <w:lang w:eastAsia="ru-RU"/>
        </w:rPr>
      </w:pPr>
      <w:r w:rsidRPr="00366180">
        <w:rPr>
          <w:sz w:val="22"/>
          <w:szCs w:val="22"/>
          <w:lang w:eastAsia="ru-RU"/>
        </w:rPr>
        <w:t>по адресу: г.Каракол,  ул.Кутманалиева, 114</w:t>
      </w:r>
    </w:p>
    <w:p w14:paraId="25A95519" w14:textId="77777777" w:rsidR="00D60367" w:rsidRPr="00366180" w:rsidRDefault="00D60367" w:rsidP="00D60367">
      <w:pPr>
        <w:ind w:left="1134"/>
        <w:rPr>
          <w:sz w:val="22"/>
          <w:szCs w:val="22"/>
          <w:lang w:eastAsia="ru-RU"/>
        </w:rPr>
      </w:pPr>
      <w:r w:rsidRPr="00366180">
        <w:rPr>
          <w:sz w:val="22"/>
          <w:szCs w:val="22"/>
          <w:lang w:eastAsia="ru-RU"/>
        </w:rPr>
        <w:t>телефон (0 3922) 5-24-73. факс: (0 3922) 5-29-34</w:t>
      </w:r>
      <w:r w:rsidRPr="00366180">
        <w:rPr>
          <w:i/>
          <w:sz w:val="22"/>
          <w:szCs w:val="22"/>
          <w:lang w:eastAsia="ru-RU"/>
        </w:rPr>
        <w:t>;</w:t>
      </w:r>
      <w:r w:rsidRPr="00366180">
        <w:rPr>
          <w:sz w:val="22"/>
          <w:szCs w:val="22"/>
          <w:lang w:eastAsia="ru-RU"/>
        </w:rPr>
        <w:t xml:space="preserve"> </w:t>
      </w:r>
      <w:r w:rsidRPr="00366180">
        <w:rPr>
          <w:sz w:val="22"/>
          <w:szCs w:val="22"/>
          <w:lang w:eastAsia="ru-RU"/>
        </w:rPr>
        <w:br/>
      </w:r>
      <w:r w:rsidRPr="00366180">
        <w:rPr>
          <w:sz w:val="22"/>
          <w:szCs w:val="22"/>
          <w:lang w:val="en-US" w:eastAsia="ru-RU"/>
        </w:rPr>
        <w:t>e</w:t>
      </w:r>
      <w:r w:rsidRPr="00366180">
        <w:rPr>
          <w:sz w:val="22"/>
          <w:szCs w:val="22"/>
          <w:lang w:eastAsia="ru-RU"/>
        </w:rPr>
        <w:t>-</w:t>
      </w:r>
      <w:r w:rsidRPr="00366180">
        <w:rPr>
          <w:sz w:val="22"/>
          <w:szCs w:val="22"/>
          <w:lang w:val="en-US" w:eastAsia="ru-RU"/>
        </w:rPr>
        <w:t>mail</w:t>
      </w:r>
      <w:r w:rsidRPr="00366180">
        <w:rPr>
          <w:sz w:val="22"/>
          <w:szCs w:val="22"/>
          <w:lang w:eastAsia="ru-RU"/>
        </w:rPr>
        <w:t xml:space="preserve">: </w:t>
      </w:r>
      <w:r w:rsidRPr="00366180">
        <w:rPr>
          <w:sz w:val="22"/>
          <w:szCs w:val="22"/>
          <w:lang w:val="en-US" w:eastAsia="ru-RU"/>
        </w:rPr>
        <w:t>issykkul</w:t>
      </w:r>
      <w:r w:rsidRPr="00366180">
        <w:rPr>
          <w:sz w:val="22"/>
          <w:szCs w:val="22"/>
          <w:lang w:eastAsia="ru-RU"/>
        </w:rPr>
        <w:t>@</w:t>
      </w:r>
      <w:r w:rsidRPr="00366180">
        <w:rPr>
          <w:sz w:val="22"/>
          <w:szCs w:val="22"/>
          <w:lang w:val="en-US" w:eastAsia="ru-RU"/>
        </w:rPr>
        <w:t>stat</w:t>
      </w:r>
      <w:r w:rsidRPr="00366180">
        <w:rPr>
          <w:sz w:val="22"/>
          <w:szCs w:val="22"/>
          <w:lang w:eastAsia="ru-RU"/>
        </w:rPr>
        <w:t>.</w:t>
      </w:r>
      <w:r w:rsidRPr="00366180">
        <w:rPr>
          <w:sz w:val="22"/>
          <w:szCs w:val="22"/>
          <w:lang w:val="en-US" w:eastAsia="ru-RU"/>
        </w:rPr>
        <w:t>kg</w:t>
      </w:r>
    </w:p>
    <w:p w14:paraId="6C3269BC" w14:textId="77777777" w:rsidR="00D60367" w:rsidRPr="00366180" w:rsidRDefault="00D60367" w:rsidP="00D60367">
      <w:pPr>
        <w:ind w:left="1474"/>
        <w:rPr>
          <w:sz w:val="22"/>
          <w:szCs w:val="22"/>
          <w:lang w:eastAsia="ru-RU"/>
        </w:rPr>
      </w:pPr>
      <w:r w:rsidRPr="00366180">
        <w:rPr>
          <w:sz w:val="22"/>
          <w:szCs w:val="22"/>
          <w:lang w:eastAsia="ru-RU"/>
        </w:rPr>
        <w:t>Каракольское городское управление статистики</w:t>
      </w:r>
    </w:p>
    <w:p w14:paraId="650F4057" w14:textId="77777777" w:rsidR="00D60367" w:rsidRPr="00366180" w:rsidRDefault="00D60367" w:rsidP="00D60367">
      <w:pPr>
        <w:ind w:right="-1"/>
        <w:jc w:val="both"/>
        <w:rPr>
          <w:sz w:val="22"/>
          <w:szCs w:val="22"/>
          <w:lang w:eastAsia="ru-RU"/>
        </w:rPr>
      </w:pPr>
    </w:p>
    <w:p w14:paraId="15242AF1" w14:textId="77777777" w:rsidR="00D60367" w:rsidRPr="00366180" w:rsidRDefault="00D60367" w:rsidP="00D60367">
      <w:pPr>
        <w:ind w:right="-1"/>
        <w:jc w:val="both"/>
        <w:rPr>
          <w:sz w:val="22"/>
          <w:szCs w:val="22"/>
          <w:lang w:eastAsia="ru-RU"/>
        </w:rPr>
      </w:pPr>
    </w:p>
    <w:p w14:paraId="27901128" w14:textId="77777777" w:rsidR="00D60367" w:rsidRPr="00366180" w:rsidRDefault="00D60367" w:rsidP="00D60367">
      <w:pPr>
        <w:ind w:right="-1"/>
        <w:jc w:val="both"/>
        <w:rPr>
          <w:sz w:val="22"/>
          <w:szCs w:val="22"/>
          <w:lang w:eastAsia="ru-RU"/>
        </w:rPr>
      </w:pPr>
    </w:p>
    <w:p w14:paraId="5CEEE872" w14:textId="77777777" w:rsidR="00D60367" w:rsidRPr="00366180" w:rsidRDefault="00D60367" w:rsidP="00D60367">
      <w:pPr>
        <w:ind w:right="-1" w:firstLine="709"/>
        <w:jc w:val="both"/>
        <w:rPr>
          <w:sz w:val="22"/>
          <w:szCs w:val="22"/>
          <w:lang w:eastAsia="ru-RU"/>
        </w:rPr>
      </w:pPr>
      <w:r w:rsidRPr="00366180">
        <w:rPr>
          <w:sz w:val="22"/>
          <w:szCs w:val="22"/>
          <w:lang w:eastAsia="ru-RU"/>
        </w:rPr>
        <w:t>В предлагаемой публикации содержится информация, характеризующая социально-экономическое развитие Иссык-Кульской области Кыргызской Республики</w:t>
      </w:r>
      <w:r w:rsidRPr="00366180">
        <w:rPr>
          <w:b/>
          <w:i/>
          <w:sz w:val="22"/>
          <w:szCs w:val="22"/>
          <w:lang w:eastAsia="ru-RU"/>
        </w:rPr>
        <w:t xml:space="preserve"> </w:t>
      </w:r>
      <w:r w:rsidRPr="00366180">
        <w:rPr>
          <w:sz w:val="22"/>
          <w:szCs w:val="22"/>
          <w:lang w:eastAsia="ru-RU"/>
        </w:rPr>
        <w:t>за январь-июль 2026 года</w:t>
      </w:r>
    </w:p>
    <w:p w14:paraId="5458511A" w14:textId="77777777" w:rsidR="00D60367" w:rsidRPr="00366180" w:rsidRDefault="00D60367" w:rsidP="00D60367">
      <w:pPr>
        <w:ind w:right="-1" w:firstLine="709"/>
        <w:jc w:val="both"/>
        <w:rPr>
          <w:sz w:val="22"/>
          <w:szCs w:val="22"/>
          <w:lang w:eastAsia="ru-RU"/>
        </w:rPr>
      </w:pPr>
    </w:p>
    <w:p w14:paraId="5B2C3DAB" w14:textId="77777777" w:rsidR="00D60367" w:rsidRPr="00366180" w:rsidRDefault="00D60367" w:rsidP="00D60367">
      <w:pPr>
        <w:ind w:right="-1" w:firstLine="709"/>
        <w:jc w:val="both"/>
        <w:rPr>
          <w:sz w:val="22"/>
          <w:szCs w:val="22"/>
          <w:lang w:eastAsia="ru-RU"/>
        </w:rPr>
      </w:pPr>
      <w:r w:rsidRPr="00366180">
        <w:rPr>
          <w:sz w:val="22"/>
          <w:szCs w:val="22"/>
          <w:lang w:eastAsia="ru-RU"/>
        </w:rPr>
        <w:t>Тираж: 6 экз.</w:t>
      </w:r>
    </w:p>
    <w:p w14:paraId="4B46A030" w14:textId="77777777" w:rsidR="00D60367" w:rsidRPr="00366180" w:rsidRDefault="00D60367" w:rsidP="00D60367">
      <w:pPr>
        <w:ind w:right="-1" w:firstLine="709"/>
        <w:jc w:val="both"/>
        <w:rPr>
          <w:sz w:val="22"/>
          <w:szCs w:val="22"/>
          <w:lang w:eastAsia="ru-RU"/>
        </w:rPr>
      </w:pPr>
    </w:p>
    <w:p w14:paraId="6F7C2DD2" w14:textId="77777777" w:rsidR="00D60367" w:rsidRPr="00366180" w:rsidRDefault="00D60367" w:rsidP="00D60367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r w:rsidRPr="00366180">
        <w:rPr>
          <w:sz w:val="22"/>
          <w:szCs w:val="22"/>
          <w:lang w:eastAsia="ru-RU"/>
        </w:rPr>
        <w:t>Публикация имеется также на магнитных носителях.</w:t>
      </w:r>
    </w:p>
    <w:p w14:paraId="09F6D012" w14:textId="77777777" w:rsidR="00D60367" w:rsidRPr="00366180" w:rsidRDefault="00D60367" w:rsidP="00D60367">
      <w:pPr>
        <w:ind w:right="-1"/>
        <w:jc w:val="both"/>
        <w:rPr>
          <w:sz w:val="22"/>
          <w:szCs w:val="22"/>
          <w:lang w:eastAsia="ru-RU"/>
        </w:rPr>
      </w:pPr>
    </w:p>
    <w:p w14:paraId="5C9902E7" w14:textId="77777777" w:rsidR="00D60367" w:rsidRPr="00366180" w:rsidRDefault="00D60367" w:rsidP="00D60367">
      <w:pPr>
        <w:ind w:right="-1"/>
        <w:jc w:val="both"/>
        <w:rPr>
          <w:sz w:val="22"/>
          <w:szCs w:val="22"/>
          <w:lang w:eastAsia="ru-RU"/>
        </w:rPr>
      </w:pPr>
    </w:p>
    <w:p w14:paraId="751132E1" w14:textId="77777777" w:rsidR="00D60367" w:rsidRPr="00366180" w:rsidRDefault="00D60367" w:rsidP="00D60367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r w:rsidRPr="00366180">
        <w:rPr>
          <w:sz w:val="22"/>
          <w:szCs w:val="22"/>
          <w:lang w:eastAsia="ru-RU"/>
        </w:rPr>
        <w:t>Пользователи при использовании данных официальной статистики и соответствующих метаданных обязаны ссылаться на их источник (ст.30 Закона Кыргызской Республики об официальной статистике).</w:t>
      </w:r>
    </w:p>
    <w:p w14:paraId="2FD9CF36" w14:textId="77777777" w:rsidR="00D60367" w:rsidRPr="00366180" w:rsidRDefault="00D60367" w:rsidP="00D60367">
      <w:pPr>
        <w:ind w:right="-1"/>
        <w:jc w:val="both"/>
        <w:rPr>
          <w:sz w:val="22"/>
          <w:szCs w:val="22"/>
          <w:lang w:eastAsia="ru-RU"/>
        </w:rPr>
      </w:pPr>
    </w:p>
    <w:p w14:paraId="51EF0CA1" w14:textId="77777777" w:rsidR="00D60367" w:rsidRPr="00366180" w:rsidRDefault="00D60367" w:rsidP="00D60367">
      <w:pPr>
        <w:ind w:right="-1" w:firstLine="709"/>
        <w:jc w:val="both"/>
        <w:outlineLvl w:val="0"/>
        <w:rPr>
          <w:b/>
          <w:sz w:val="22"/>
          <w:szCs w:val="22"/>
          <w:lang w:eastAsia="ru-RU"/>
        </w:rPr>
      </w:pPr>
      <w:r w:rsidRPr="00366180">
        <w:rPr>
          <w:b/>
          <w:sz w:val="22"/>
          <w:szCs w:val="22"/>
          <w:lang w:eastAsia="ru-RU"/>
        </w:rPr>
        <w:t>Условные знаки:</w:t>
      </w:r>
    </w:p>
    <w:p w14:paraId="5AC4574D" w14:textId="77777777" w:rsidR="00D60367" w:rsidRPr="00366180" w:rsidRDefault="00D60367" w:rsidP="00D60367">
      <w:pPr>
        <w:ind w:right="-1"/>
        <w:jc w:val="both"/>
        <w:rPr>
          <w:sz w:val="22"/>
          <w:szCs w:val="22"/>
          <w:lang w:eastAsia="ru-RU"/>
        </w:rPr>
      </w:pPr>
    </w:p>
    <w:tbl>
      <w:tblPr>
        <w:tblW w:w="7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813"/>
      </w:tblGrid>
      <w:tr w:rsidR="00D60367" w:rsidRPr="00366180" w14:paraId="41909DE1" w14:textId="77777777" w:rsidTr="00BA1A6A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9560482" w14:textId="77777777" w:rsidR="00D60367" w:rsidRPr="00366180" w:rsidRDefault="00D60367" w:rsidP="00D60367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33F7B968" w14:textId="77777777" w:rsidR="00D60367" w:rsidRPr="00366180" w:rsidRDefault="00D60367" w:rsidP="00D60367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явление отсутствует;</w:t>
            </w:r>
          </w:p>
        </w:tc>
      </w:tr>
      <w:tr w:rsidR="00D60367" w:rsidRPr="00366180" w14:paraId="18D57876" w14:textId="77777777" w:rsidTr="00BA1A6A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4058512" w14:textId="77777777" w:rsidR="00D60367" w:rsidRPr="00366180" w:rsidRDefault="00D60367" w:rsidP="00D60367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...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42CEF68E" w14:textId="77777777" w:rsidR="00D60367" w:rsidRPr="00366180" w:rsidRDefault="00D60367" w:rsidP="00D60367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данных не имеется;</w:t>
            </w:r>
          </w:p>
        </w:tc>
      </w:tr>
      <w:tr w:rsidR="00D60367" w:rsidRPr="00366180" w14:paraId="0E03BDE0" w14:textId="77777777" w:rsidTr="00BA1A6A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07AF64C" w14:textId="77777777" w:rsidR="00D60367" w:rsidRPr="00366180" w:rsidRDefault="00D60367" w:rsidP="00D60367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18479AA0" w14:textId="77777777" w:rsidR="00D60367" w:rsidRPr="00366180" w:rsidRDefault="00D60367" w:rsidP="00D60367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366180">
              <w:rPr>
                <w:sz w:val="22"/>
                <w:szCs w:val="22"/>
                <w:lang w:eastAsia="ru-RU"/>
              </w:rPr>
              <w:t>незначительная величина</w:t>
            </w:r>
          </w:p>
        </w:tc>
      </w:tr>
    </w:tbl>
    <w:p w14:paraId="4097F45F" w14:textId="77777777" w:rsidR="00D60367" w:rsidRPr="00366180" w:rsidRDefault="00D60367" w:rsidP="00D60367">
      <w:pPr>
        <w:ind w:right="-1"/>
        <w:jc w:val="both"/>
        <w:rPr>
          <w:sz w:val="22"/>
          <w:szCs w:val="22"/>
          <w:lang w:eastAsia="ru-RU"/>
        </w:rPr>
      </w:pPr>
    </w:p>
    <w:p w14:paraId="2086AA9E" w14:textId="77777777" w:rsidR="00D60367" w:rsidRPr="00366180" w:rsidRDefault="00D60367" w:rsidP="00D60367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r w:rsidRPr="00366180">
        <w:rPr>
          <w:sz w:val="22"/>
          <w:szCs w:val="22"/>
          <w:lang w:eastAsia="ru-RU"/>
        </w:rPr>
        <w:t>Незначительные расхождения итога от суммы слагаемых объясняются округлением данных.</w:t>
      </w:r>
    </w:p>
    <w:p w14:paraId="694C3B86" w14:textId="77777777" w:rsidR="00D60367" w:rsidRPr="00366180" w:rsidRDefault="00D60367" w:rsidP="00D60367">
      <w:pPr>
        <w:ind w:right="-1" w:firstLine="709"/>
        <w:jc w:val="both"/>
        <w:outlineLvl w:val="0"/>
        <w:rPr>
          <w:sz w:val="22"/>
          <w:szCs w:val="22"/>
          <w:lang w:eastAsia="ru-RU"/>
        </w:rPr>
      </w:pPr>
    </w:p>
    <w:p w14:paraId="2C947280" w14:textId="77777777" w:rsidR="00D60367" w:rsidRPr="00366180" w:rsidRDefault="00D60367" w:rsidP="00D60367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r w:rsidRPr="00366180">
        <w:rPr>
          <w:sz w:val="22"/>
          <w:szCs w:val="22"/>
          <w:lang w:eastAsia="ru-RU"/>
        </w:rPr>
        <w:t>В отдельных случаях сумма показателей на районном (городском) уровне не равняется итогу в целом по области.</w:t>
      </w:r>
    </w:p>
    <w:p w14:paraId="55F964C7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5B9BFCAF" w14:textId="77777777" w:rsidR="00D60367" w:rsidRPr="00D60367" w:rsidRDefault="00D60367" w:rsidP="00D60367">
      <w:pPr>
        <w:jc w:val="center"/>
        <w:rPr>
          <w:sz w:val="24"/>
          <w:szCs w:val="24"/>
          <w:lang w:eastAsia="ru-RU"/>
        </w:rPr>
      </w:pPr>
    </w:p>
    <w:p w14:paraId="0A39AFFA" w14:textId="77777777" w:rsidR="00D60367" w:rsidRPr="00D5136F" w:rsidRDefault="00D60367" w:rsidP="00D60367">
      <w:pPr>
        <w:jc w:val="center"/>
        <w:rPr>
          <w:sz w:val="24"/>
          <w:szCs w:val="24"/>
          <w:lang w:eastAsia="ru-RU"/>
        </w:rPr>
      </w:pPr>
    </w:p>
    <w:p w14:paraId="6220BA99" w14:textId="77777777" w:rsidR="00D60367" w:rsidRPr="00D5136F" w:rsidRDefault="00D60367" w:rsidP="00D60367">
      <w:pPr>
        <w:jc w:val="center"/>
        <w:rPr>
          <w:sz w:val="24"/>
          <w:szCs w:val="24"/>
          <w:lang w:eastAsia="ru-RU"/>
        </w:rPr>
      </w:pPr>
    </w:p>
    <w:p w14:paraId="1CA362F0" w14:textId="77777777" w:rsidR="00D60367" w:rsidRPr="00D5136F" w:rsidRDefault="00D60367" w:rsidP="00D60367">
      <w:pPr>
        <w:jc w:val="center"/>
        <w:rPr>
          <w:sz w:val="24"/>
          <w:szCs w:val="24"/>
          <w:lang w:eastAsia="ru-RU"/>
        </w:rPr>
      </w:pPr>
    </w:p>
    <w:p w14:paraId="4317657B" w14:textId="77777777" w:rsidR="00D60367" w:rsidRPr="00D60367" w:rsidRDefault="00D60367" w:rsidP="00366180">
      <w:pPr>
        <w:keepNext/>
        <w:pageBreakBefore/>
        <w:spacing w:before="240" w:after="60"/>
        <w:jc w:val="center"/>
        <w:outlineLvl w:val="1"/>
        <w:rPr>
          <w:b/>
          <w:sz w:val="22"/>
          <w:szCs w:val="22"/>
          <w:lang w:eastAsia="ru-RU"/>
        </w:rPr>
      </w:pPr>
      <w:bookmarkStart w:id="0" w:name="_Toc243104871"/>
      <w:bookmarkStart w:id="1" w:name="_Toc251340049"/>
      <w:bookmarkStart w:id="2" w:name="_Toc251340359"/>
      <w:bookmarkStart w:id="3" w:name="_Toc258853427"/>
      <w:bookmarkStart w:id="4" w:name="_Toc258853978"/>
      <w:bookmarkStart w:id="5" w:name="_Toc266437267"/>
      <w:bookmarkStart w:id="6" w:name="_Toc266438420"/>
      <w:bookmarkStart w:id="7" w:name="_Toc274562284"/>
      <w:bookmarkStart w:id="8" w:name="_Toc274562492"/>
      <w:bookmarkStart w:id="9" w:name="_Toc274562968"/>
      <w:bookmarkStart w:id="10" w:name="_Toc282591943"/>
      <w:bookmarkStart w:id="11" w:name="_Toc282592347"/>
      <w:bookmarkStart w:id="12" w:name="_Toc290283308"/>
      <w:bookmarkStart w:id="13" w:name="_Toc290283714"/>
      <w:bookmarkStart w:id="14" w:name="_Toc298162398"/>
      <w:bookmarkStart w:id="15" w:name="_Toc298162564"/>
      <w:bookmarkStart w:id="16" w:name="_Toc347148767"/>
      <w:r w:rsidRPr="00D60367">
        <w:rPr>
          <w:b/>
          <w:sz w:val="22"/>
          <w:szCs w:val="22"/>
          <w:lang w:eastAsia="ru-RU"/>
        </w:rPr>
        <w:lastRenderedPageBreak/>
        <w:t>С О Д Е Р Ж А Н И 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39D06C8" w14:textId="77777777" w:rsidR="00D60367" w:rsidRPr="00D60367" w:rsidRDefault="00D60367" w:rsidP="00D60367">
      <w:pPr>
        <w:ind w:right="-81"/>
        <w:rPr>
          <w:b/>
          <w:bCs/>
          <w:noProof/>
          <w:snapToGrid w:val="0"/>
          <w:sz w:val="22"/>
          <w:szCs w:val="22"/>
          <w:lang w:eastAsia="ru-RU"/>
        </w:rPr>
      </w:pPr>
      <w:r w:rsidRPr="00D60367">
        <w:rPr>
          <w:b/>
          <w:bCs/>
          <w:snapToGrid w:val="0"/>
          <w:sz w:val="22"/>
          <w:szCs w:val="22"/>
          <w:lang w:eastAsia="ru-RU"/>
        </w:rPr>
        <w:t xml:space="preserve">I. Реальный сектор </w:t>
      </w:r>
      <w:r w:rsidRPr="00D60367">
        <w:rPr>
          <w:b/>
          <w:bCs/>
          <w:sz w:val="22"/>
          <w:szCs w:val="22"/>
          <w:lang w:eastAsia="ru-RU"/>
        </w:rPr>
        <w:fldChar w:fldCharType="begin"/>
      </w:r>
      <w:r w:rsidRPr="00D60367">
        <w:rPr>
          <w:b/>
          <w:bCs/>
          <w:sz w:val="22"/>
          <w:szCs w:val="22"/>
          <w:lang w:eastAsia="ru-RU"/>
        </w:rPr>
        <w:instrText xml:space="preserve"> TOC \o "1-3" \h \z </w:instrText>
      </w:r>
      <w:r w:rsidRPr="00D60367">
        <w:rPr>
          <w:b/>
          <w:bCs/>
          <w:sz w:val="22"/>
          <w:szCs w:val="22"/>
          <w:lang w:eastAsia="ru-RU"/>
        </w:rPr>
        <w:fldChar w:fldCharType="separate"/>
      </w:r>
    </w:p>
    <w:p w14:paraId="6A1A2475" w14:textId="77777777" w:rsidR="00D60367" w:rsidRPr="00D60367" w:rsidRDefault="00D60367" w:rsidP="00D60367">
      <w:pPr>
        <w:tabs>
          <w:tab w:val="right" w:leader="dot" w:pos="7371"/>
        </w:tabs>
        <w:ind w:left="240" w:right="-81"/>
        <w:rPr>
          <w:smallCaps/>
          <w:noProof/>
          <w:color w:val="0000FF"/>
          <w:sz w:val="22"/>
          <w:szCs w:val="22"/>
          <w:u w:val="single"/>
          <w:lang w:eastAsia="ru-RU"/>
        </w:rPr>
      </w:pPr>
    </w:p>
    <w:p w14:paraId="07F59BD0" w14:textId="6CBD3600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68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Количество зарегистрированных  предприятий, организаций </w:t>
        </w:r>
        <w:r w:rsid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                                                              </w:t>
        </w:r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и учреждений (юридических лиц), по формам собственности и типам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5</w:t>
        </w:r>
      </w:hyperlink>
    </w:p>
    <w:p w14:paraId="74671EFA" w14:textId="78EBCE33" w:rsidR="00D60367" w:rsidRPr="00366180" w:rsidRDefault="00D60367" w:rsidP="00366180">
      <w:pPr>
        <w:tabs>
          <w:tab w:val="right" w:leader="dot" w:pos="9072"/>
        </w:tabs>
        <w:ind w:left="240" w:right="-81"/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</w:pPr>
      <w:hyperlink w:anchor="_Toc347148769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Количество действующих  предприятий, организаций и учреждений </w:t>
        </w:r>
        <w:r w:rsidR="00CD59CB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                          </w:t>
        </w:r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(юридических лиц), по формам собственности и типам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6</w:t>
        </w:r>
      </w:hyperlink>
    </w:p>
    <w:p w14:paraId="331C414D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</w:pPr>
    </w:p>
    <w:p w14:paraId="5E01F0C7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</w:pPr>
      <w:r w:rsidRPr="00366180"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  <w:t>Промышленность</w:t>
      </w:r>
    </w:p>
    <w:p w14:paraId="0B7ED8EA" w14:textId="19AC1C19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70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Объем промышленной продукции по территории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7</w:t>
        </w:r>
      </w:hyperlink>
    </w:p>
    <w:p w14:paraId="1C543B96" w14:textId="54DAA2EE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71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Объем промышленной продукции (товаров, услуг) по видам экономической деятельности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7</w:t>
        </w:r>
      </w:hyperlink>
    </w:p>
    <w:p w14:paraId="667EB445" w14:textId="6EE1FBF4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72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Производство основных видов промышленной продукции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8</w:t>
        </w:r>
      </w:hyperlink>
    </w:p>
    <w:p w14:paraId="25D69F8C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</w:p>
    <w:p w14:paraId="35B38797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</w:pPr>
      <w:r w:rsidRPr="00366180"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  <w:t>Сельское хозяйство</w:t>
      </w:r>
    </w:p>
    <w:p w14:paraId="43657B81" w14:textId="003DB3D2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73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Производство основных продуктов животноводства по территории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10</w:t>
        </w:r>
      </w:hyperlink>
    </w:p>
    <w:p w14:paraId="273FE0ED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</w:pPr>
    </w:p>
    <w:p w14:paraId="58A4AE80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caps/>
          <w:smallCaps/>
          <w:noProof/>
          <w:color w:val="000000" w:themeColor="text1"/>
          <w:sz w:val="22"/>
          <w:szCs w:val="22"/>
          <w:lang w:eastAsia="ru-RU"/>
        </w:rPr>
      </w:pPr>
      <w:r w:rsidRPr="00366180"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  <w:t>Капитальное строительство</w:t>
      </w:r>
      <w:r w:rsidRPr="00366180">
        <w:rPr>
          <w:caps/>
          <w:smallCaps/>
          <w:noProof/>
          <w:color w:val="000000" w:themeColor="text1"/>
          <w:sz w:val="22"/>
          <w:szCs w:val="22"/>
          <w:lang w:eastAsia="ru-RU"/>
        </w:rPr>
        <w:t xml:space="preserve"> </w:t>
      </w:r>
    </w:p>
    <w:p w14:paraId="40C74C80" w14:textId="300521F3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72" w:history="1">
        <w:r w:rsidRPr="00366180">
          <w:rPr>
            <w:smallCaps/>
            <w:noProof/>
            <w:color w:val="000000" w:themeColor="text1"/>
            <w:sz w:val="22"/>
            <w:szCs w:val="22"/>
            <w:lang w:eastAsia="ru-RU"/>
          </w:rPr>
          <w:t>Использование инвестиций в основной капитал</w:t>
        </w:r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11</w:t>
        </w:r>
      </w:hyperlink>
    </w:p>
    <w:p w14:paraId="38CEA8D6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bCs/>
          <w:smallCaps/>
          <w:noProof/>
          <w:color w:val="000000" w:themeColor="text1"/>
          <w:sz w:val="22"/>
          <w:szCs w:val="22"/>
          <w:lang w:eastAsia="ru-RU"/>
        </w:rPr>
      </w:pPr>
      <w:r w:rsidRPr="00366180">
        <w:rPr>
          <w:smallCaps/>
          <w:noProof/>
          <w:color w:val="000000" w:themeColor="text1"/>
          <w:sz w:val="22"/>
          <w:szCs w:val="22"/>
          <w:lang w:eastAsia="ru-RU"/>
        </w:rPr>
        <w:fldChar w:fldCharType="begin"/>
      </w:r>
      <w:r w:rsidRPr="00366180">
        <w:rPr>
          <w:smallCaps/>
          <w:noProof/>
          <w:color w:val="000000" w:themeColor="text1"/>
          <w:sz w:val="22"/>
          <w:szCs w:val="22"/>
          <w:lang w:eastAsia="ru-RU"/>
        </w:rPr>
        <w:instrText xml:space="preserve"> HYPERLINK \l "_Toc347148782" </w:instrText>
      </w:r>
      <w:r w:rsidRPr="00366180">
        <w:rPr>
          <w:smallCaps/>
          <w:noProof/>
          <w:color w:val="000000" w:themeColor="text1"/>
          <w:sz w:val="22"/>
          <w:szCs w:val="22"/>
          <w:lang w:eastAsia="ru-RU"/>
        </w:rPr>
      </w:r>
      <w:r w:rsidRPr="00366180">
        <w:rPr>
          <w:smallCaps/>
          <w:noProof/>
          <w:color w:val="000000" w:themeColor="text1"/>
          <w:sz w:val="22"/>
          <w:szCs w:val="22"/>
          <w:lang w:eastAsia="ru-RU"/>
        </w:rPr>
        <w:fldChar w:fldCharType="separate"/>
      </w:r>
      <w:r w:rsidRPr="00366180">
        <w:rPr>
          <w:bCs/>
          <w:smallCaps/>
          <w:noProof/>
          <w:color w:val="000000" w:themeColor="text1"/>
          <w:sz w:val="22"/>
          <w:szCs w:val="22"/>
          <w:lang w:eastAsia="ru-RU"/>
        </w:rPr>
        <w:t xml:space="preserve">Ввод в действие и использование инвестиций в основной </w:t>
      </w:r>
    </w:p>
    <w:p w14:paraId="6B2FE784" w14:textId="0814CD81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r w:rsidRPr="00366180">
        <w:rPr>
          <w:bCs/>
          <w:smallCaps/>
          <w:noProof/>
          <w:color w:val="000000" w:themeColor="text1"/>
          <w:sz w:val="22"/>
          <w:szCs w:val="22"/>
          <w:lang w:eastAsia="ru-RU"/>
        </w:rPr>
        <w:t>капитал в индивидуальном жилищном строительстве</w:t>
      </w:r>
      <w:r w:rsidRPr="00366180">
        <w:rPr>
          <w:smallCaps/>
          <w:noProof/>
          <w:webHidden/>
          <w:color w:val="000000" w:themeColor="text1"/>
          <w:sz w:val="22"/>
          <w:szCs w:val="22"/>
          <w:lang w:eastAsia="ru-RU"/>
        </w:rPr>
        <w:tab/>
      </w:r>
      <w:r w:rsidR="00143D48">
        <w:rPr>
          <w:smallCaps/>
          <w:noProof/>
          <w:webHidden/>
          <w:color w:val="000000" w:themeColor="text1"/>
          <w:sz w:val="22"/>
          <w:szCs w:val="22"/>
          <w:lang w:eastAsia="ru-RU"/>
        </w:rPr>
        <w:t>11</w:t>
      </w:r>
      <w:r w:rsidRPr="00366180">
        <w:rPr>
          <w:smallCaps/>
          <w:noProof/>
          <w:color w:val="000000" w:themeColor="text1"/>
          <w:sz w:val="22"/>
          <w:szCs w:val="22"/>
          <w:lang w:eastAsia="ru-RU"/>
        </w:rPr>
        <w:fldChar w:fldCharType="end"/>
      </w:r>
    </w:p>
    <w:p w14:paraId="27D1A1A0" w14:textId="0B4AE467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82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Выполнение объема подрядных работ строительных   </w:t>
        </w:r>
        <w:r w:rsidR="00C532D3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                                                </w:t>
        </w:r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        организаций по территории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12</w:t>
        </w:r>
      </w:hyperlink>
    </w:p>
    <w:p w14:paraId="3032358B" w14:textId="4D13AED9" w:rsidR="00D60367" w:rsidRPr="00366180" w:rsidRDefault="00D60367" w:rsidP="00366180">
      <w:pPr>
        <w:tabs>
          <w:tab w:val="right" w:leader="dot" w:pos="9072"/>
        </w:tabs>
        <w:ind w:left="240" w:right="-81"/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</w:pPr>
      <w:hyperlink w:anchor="_Toc347148783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Выполнение объема подрядных работ по капитальному     </w:t>
        </w:r>
        <w:r w:rsidR="00C532D3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                                             </w:t>
        </w:r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      </w:t>
        </w:r>
        <w:r w:rsidRPr="00366180">
          <w:rPr>
            <w:bCs/>
            <w:smallCaps/>
            <w:noProof/>
            <w:color w:val="000000" w:themeColor="text1"/>
            <w:sz w:val="22"/>
            <w:szCs w:val="22"/>
            <w:lang w:val="en-US" w:eastAsia="ru-RU"/>
          </w:rPr>
          <w:t xml:space="preserve">    </w:t>
        </w:r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             и текущему ремонту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12</w:t>
        </w:r>
      </w:hyperlink>
    </w:p>
    <w:p w14:paraId="113CD4BD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</w:pPr>
    </w:p>
    <w:p w14:paraId="65BA15D3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b/>
          <w:smallCaps/>
          <w:noProof/>
          <w:color w:val="000000" w:themeColor="text1"/>
          <w:sz w:val="22"/>
          <w:szCs w:val="22"/>
          <w:lang w:eastAsia="ru-RU"/>
        </w:rPr>
      </w:pPr>
      <w:r w:rsidRPr="00366180"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  <w:t>Транспорт и связь</w:t>
      </w:r>
    </w:p>
    <w:p w14:paraId="2EE41E37" w14:textId="09223BAA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85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Основные показатели транспорта и связи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13</w:t>
        </w:r>
      </w:hyperlink>
    </w:p>
    <w:p w14:paraId="0067E04D" w14:textId="7ADC2DC8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86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Работа автотранспорта по территории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13</w:t>
        </w:r>
      </w:hyperlink>
    </w:p>
    <w:p w14:paraId="2C14A5EB" w14:textId="763E86B5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87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Основные показатели работы предприятий автомобильного транспорта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13</w:t>
        </w:r>
      </w:hyperlink>
    </w:p>
    <w:p w14:paraId="0F23DF34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</w:p>
    <w:p w14:paraId="6E3674ED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r w:rsidRPr="00366180"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  <w:t>Потребительский рынок</w:t>
      </w:r>
    </w:p>
    <w:p w14:paraId="3A309A4A" w14:textId="4958F658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90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Общий объем розничного товарооборота, включая общественное</w:t>
        </w:r>
        <w:r w:rsidR="00B4296F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                                        </w:t>
        </w:r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питание, по территории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14</w:t>
        </w:r>
      </w:hyperlink>
    </w:p>
    <w:p w14:paraId="466D1E60" w14:textId="77777777" w:rsidR="00D60367" w:rsidRPr="00366180" w:rsidRDefault="00D60367" w:rsidP="00366180">
      <w:pPr>
        <w:tabs>
          <w:tab w:val="right" w:leader="dot" w:pos="9072"/>
        </w:tabs>
        <w:rPr>
          <w:color w:val="000000" w:themeColor="text1"/>
          <w:sz w:val="24"/>
          <w:szCs w:val="24"/>
          <w:lang w:eastAsia="ru-RU"/>
        </w:rPr>
      </w:pPr>
    </w:p>
    <w:p w14:paraId="63332470" w14:textId="7C116B86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91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Розничный товарооборот, включая общественное питание, по районам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14</w:t>
        </w:r>
      </w:hyperlink>
    </w:p>
    <w:p w14:paraId="3C09B52E" w14:textId="0F179FCD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92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Объемы оказанных рыночных услуг по территории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14</w:t>
        </w:r>
      </w:hyperlink>
    </w:p>
    <w:p w14:paraId="5B786D0B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</w:pPr>
    </w:p>
    <w:p w14:paraId="35FC15D7" w14:textId="77777777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r w:rsidRPr="00366180"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  <w:t>Рынок труда</w:t>
      </w:r>
    </w:p>
    <w:p w14:paraId="22DEA097" w14:textId="4ECAF4B0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95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Среднемесячная заработная плата одного работника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15</w:t>
        </w:r>
      </w:hyperlink>
    </w:p>
    <w:p w14:paraId="51C37F45" w14:textId="26BC0BBC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94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Задолженность  по  выплате заработной платы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15</w:t>
        </w:r>
      </w:hyperlink>
    </w:p>
    <w:p w14:paraId="53F65FAB" w14:textId="41FA9693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95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Зарегистрированные  безработные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15</w:t>
        </w:r>
      </w:hyperlink>
    </w:p>
    <w:p w14:paraId="2DC108A6" w14:textId="77777777" w:rsidR="00D60367" w:rsidRPr="00366180" w:rsidRDefault="00D60367" w:rsidP="00D60367">
      <w:pPr>
        <w:tabs>
          <w:tab w:val="right" w:leader="dot" w:pos="7371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</w:p>
    <w:p w14:paraId="6175A6DD" w14:textId="77777777" w:rsidR="00D60367" w:rsidRPr="00366180" w:rsidRDefault="00D60367" w:rsidP="00D60367">
      <w:pPr>
        <w:tabs>
          <w:tab w:val="right" w:leader="dot" w:pos="7371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r w:rsidRPr="00366180"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  <w:t>Цены</w:t>
      </w:r>
    </w:p>
    <w:p w14:paraId="798F4EF6" w14:textId="4AA9228F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96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Индекс потребительских цен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16</w:t>
        </w:r>
      </w:hyperlink>
    </w:p>
    <w:p w14:paraId="09D53C0A" w14:textId="77777777" w:rsidR="00D60367" w:rsidRPr="00366180" w:rsidRDefault="00D60367" w:rsidP="00D60367">
      <w:pPr>
        <w:ind w:right="-81"/>
        <w:rPr>
          <w:b/>
          <w:bCs/>
          <w:snapToGrid w:val="0"/>
          <w:color w:val="000000" w:themeColor="text1"/>
          <w:sz w:val="22"/>
          <w:szCs w:val="22"/>
          <w:lang w:eastAsia="ru-RU"/>
        </w:rPr>
      </w:pPr>
    </w:p>
    <w:p w14:paraId="546D0B19" w14:textId="77777777" w:rsidR="00D60367" w:rsidRPr="00366180" w:rsidRDefault="00D60367" w:rsidP="00D60367">
      <w:pPr>
        <w:ind w:right="-81"/>
        <w:rPr>
          <w:snapToGrid w:val="0"/>
          <w:color w:val="000000" w:themeColor="text1"/>
          <w:sz w:val="22"/>
          <w:szCs w:val="22"/>
          <w:lang w:eastAsia="ru-RU"/>
        </w:rPr>
      </w:pPr>
      <w:r w:rsidRPr="00366180">
        <w:rPr>
          <w:b/>
          <w:bCs/>
          <w:snapToGrid w:val="0"/>
          <w:color w:val="000000" w:themeColor="text1"/>
          <w:sz w:val="22"/>
          <w:szCs w:val="22"/>
          <w:lang w:eastAsia="ru-RU"/>
        </w:rPr>
        <w:t>II. Социальный сектор</w:t>
      </w:r>
    </w:p>
    <w:p w14:paraId="764F9226" w14:textId="77777777" w:rsidR="00D60367" w:rsidRPr="00366180" w:rsidRDefault="00D60367" w:rsidP="00D60367">
      <w:pPr>
        <w:tabs>
          <w:tab w:val="right" w:leader="dot" w:pos="7371"/>
        </w:tabs>
        <w:ind w:left="240" w:right="-81"/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</w:pPr>
      <w:r w:rsidRPr="00366180">
        <w:rPr>
          <w:i/>
          <w:iCs/>
          <w:smallCaps/>
          <w:noProof/>
          <w:color w:val="000000" w:themeColor="text1"/>
          <w:sz w:val="22"/>
          <w:szCs w:val="22"/>
          <w:lang w:eastAsia="ru-RU"/>
        </w:rPr>
        <w:t xml:space="preserve">    </w:t>
      </w:r>
    </w:p>
    <w:p w14:paraId="65A6B45D" w14:textId="01B5EC6C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98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Число родившихся, умерших и общие коэффициенты</w:t>
        </w:r>
        <w:r w:rsidRPr="00366180">
          <w:rPr>
            <w:bCs/>
            <w:smallCaps/>
            <w:noProof/>
            <w:color w:val="000000" w:themeColor="text1"/>
            <w:sz w:val="22"/>
            <w:szCs w:val="22"/>
            <w:lang w:val="en-US" w:eastAsia="ru-RU"/>
          </w:rPr>
          <w:t xml:space="preserve">      </w:t>
        </w:r>
        <w:r w:rsidR="00B4296F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                                          </w:t>
        </w:r>
        <w:r w:rsidRPr="00366180">
          <w:rPr>
            <w:bCs/>
            <w:smallCaps/>
            <w:noProof/>
            <w:color w:val="000000" w:themeColor="text1"/>
            <w:sz w:val="22"/>
            <w:szCs w:val="22"/>
            <w:lang w:val="en-US" w:eastAsia="ru-RU"/>
          </w:rPr>
          <w:t xml:space="preserve">   </w:t>
        </w:r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 xml:space="preserve"> рождаемости и смертности по территории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16</w:t>
        </w:r>
      </w:hyperlink>
    </w:p>
    <w:p w14:paraId="476237AA" w14:textId="011EDF81" w:rsidR="00D60367" w:rsidRPr="00366180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796" w:history="1">
        <w:r w:rsidRPr="00366180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Общие итоги миграции населения по потокам</w:t>
        </w:r>
        <w:r w:rsidRPr="00366180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17</w:t>
        </w:r>
      </w:hyperlink>
    </w:p>
    <w:p w14:paraId="1DFE5378" w14:textId="68E4568C" w:rsidR="00D60367" w:rsidRPr="00D60367" w:rsidRDefault="00D60367" w:rsidP="00366180">
      <w:pPr>
        <w:tabs>
          <w:tab w:val="right" w:leader="dot" w:pos="9072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96" w:history="1">
        <w:r w:rsidRPr="00D60367">
          <w:rPr>
            <w:smallCaps/>
            <w:noProof/>
            <w:sz w:val="22"/>
            <w:szCs w:val="22"/>
            <w:lang w:eastAsia="ru-RU"/>
          </w:rPr>
          <w:t>Число зарегистрированных браков, разводов и общие коэффициенты брачности и                                                    разводимости по территории</w:t>
        </w:r>
        <w:r w:rsidRPr="00D60367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sz w:val="22"/>
            <w:szCs w:val="22"/>
            <w:lang w:eastAsia="ru-RU"/>
          </w:rPr>
          <w:t>17</w:t>
        </w:r>
      </w:hyperlink>
    </w:p>
    <w:p w14:paraId="40D4ECD9" w14:textId="46FCD8D7" w:rsidR="00D60367" w:rsidRPr="003F6E15" w:rsidRDefault="00D60367" w:rsidP="00366180">
      <w:pPr>
        <w:tabs>
          <w:tab w:val="right" w:leader="dot" w:pos="9072"/>
        </w:tabs>
        <w:ind w:left="240" w:right="-81"/>
        <w:rPr>
          <w:smallCaps/>
          <w:noProof/>
          <w:color w:val="000000" w:themeColor="text1"/>
          <w:sz w:val="22"/>
          <w:szCs w:val="22"/>
          <w:lang w:eastAsia="ru-RU"/>
        </w:rPr>
      </w:pPr>
      <w:hyperlink w:anchor="_Toc347148802" w:history="1">
        <w:r w:rsidRPr="003F6E15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Прожиточный минимум для основных социально-</w:t>
        </w:r>
        <w:r w:rsidRPr="003F6E15">
          <w:rPr>
            <w:bCs/>
            <w:smallCaps/>
            <w:noProof/>
            <w:color w:val="000000" w:themeColor="text1"/>
            <w:sz w:val="22"/>
            <w:szCs w:val="22"/>
            <w:lang w:val="en-US" w:eastAsia="ru-RU"/>
          </w:rPr>
          <w:t xml:space="preserve"> </w:t>
        </w:r>
        <w:r w:rsidRPr="003F6E15">
          <w:rPr>
            <w:bCs/>
            <w:smallCaps/>
            <w:noProof/>
            <w:color w:val="000000" w:themeColor="text1"/>
            <w:sz w:val="22"/>
            <w:szCs w:val="22"/>
            <w:lang w:eastAsia="ru-RU"/>
          </w:rPr>
          <w:t>демографических групп населения</w:t>
        </w:r>
        <w:r w:rsidRPr="003F6E15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ab/>
        </w:r>
        <w:r w:rsidR="00143D48">
          <w:rPr>
            <w:smallCaps/>
            <w:noProof/>
            <w:webHidden/>
            <w:color w:val="000000" w:themeColor="text1"/>
            <w:sz w:val="22"/>
            <w:szCs w:val="22"/>
            <w:lang w:eastAsia="ru-RU"/>
          </w:rPr>
          <w:t>17</w:t>
        </w:r>
      </w:hyperlink>
    </w:p>
    <w:p w14:paraId="438F1AE5" w14:textId="77777777" w:rsidR="00D60367" w:rsidRPr="00D60367" w:rsidRDefault="00D60367" w:rsidP="00D60367">
      <w:pPr>
        <w:ind w:right="-81"/>
        <w:jc w:val="center"/>
        <w:rPr>
          <w:szCs w:val="24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fldChar w:fldCharType="end"/>
      </w:r>
    </w:p>
    <w:p w14:paraId="46B6A543" w14:textId="77777777" w:rsidR="00D60367" w:rsidRPr="00D60367" w:rsidRDefault="00D60367" w:rsidP="008D42EA">
      <w:pPr>
        <w:keepNext/>
        <w:pageBreakBefore/>
        <w:spacing w:before="240" w:after="60"/>
        <w:outlineLvl w:val="1"/>
        <w:rPr>
          <w:b/>
          <w:bCs/>
          <w:sz w:val="22"/>
          <w:szCs w:val="22"/>
          <w:lang w:eastAsia="ru-RU"/>
        </w:rPr>
      </w:pPr>
      <w:bookmarkStart w:id="17" w:name="_Toc347148768"/>
      <w:bookmarkStart w:id="18" w:name="_Toc514233025"/>
      <w:bookmarkStart w:id="19" w:name="_Toc32378681"/>
      <w:bookmarkStart w:id="20" w:name="_Toc32379037"/>
      <w:bookmarkStart w:id="21" w:name="_Toc127181478"/>
      <w:bookmarkStart w:id="22" w:name="_Toc219622365"/>
      <w:bookmarkStart w:id="23" w:name="_Toc219622420"/>
      <w:bookmarkStart w:id="24" w:name="_Toc251340050"/>
      <w:bookmarkStart w:id="25" w:name="_Toc251340360"/>
      <w:bookmarkStart w:id="26" w:name="_Toc266437268"/>
      <w:bookmarkStart w:id="27" w:name="_Toc266438421"/>
      <w:bookmarkStart w:id="28" w:name="_Toc298162399"/>
      <w:bookmarkStart w:id="29" w:name="_Toc298162565"/>
      <w:bookmarkStart w:id="30" w:name="_Toc347148770"/>
      <w:r w:rsidRPr="00D60367">
        <w:rPr>
          <w:b/>
          <w:bCs/>
          <w:sz w:val="22"/>
          <w:szCs w:val="22"/>
          <w:lang w:eastAsia="ru-RU"/>
        </w:rPr>
        <w:lastRenderedPageBreak/>
        <w:t>Количество зарегистрированных  предприятий, организаций и учреждений (юридических лиц), по формам собственности и типам</w:t>
      </w:r>
      <w:bookmarkEnd w:id="17"/>
    </w:p>
    <w:p w14:paraId="67EED5B4" w14:textId="77777777" w:rsid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На 1 июля 2026 года</w:t>
      </w:r>
    </w:p>
    <w:p w14:paraId="05E67E19" w14:textId="77777777" w:rsidR="008D42EA" w:rsidRPr="008D42EA" w:rsidRDefault="008D42EA" w:rsidP="00D60367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1"/>
        <w:gridCol w:w="1371"/>
        <w:gridCol w:w="1371"/>
        <w:gridCol w:w="1371"/>
        <w:gridCol w:w="1371"/>
      </w:tblGrid>
      <w:tr w:rsidR="00D60367" w:rsidRPr="00D60367" w14:paraId="4D3BBED6" w14:textId="77777777" w:rsidTr="008D42EA">
        <w:trPr>
          <w:cantSplit/>
          <w:trHeight w:val="370"/>
        </w:trPr>
        <w:tc>
          <w:tcPr>
            <w:tcW w:w="1988" w:type="pct"/>
            <w:vMerge w:val="restart"/>
          </w:tcPr>
          <w:p w14:paraId="5089367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3" w:type="pct"/>
            <w:vMerge w:val="restart"/>
            <w:vAlign w:val="center"/>
          </w:tcPr>
          <w:p w14:paraId="3AFBC93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59" w:type="pct"/>
            <w:gridSpan w:val="3"/>
            <w:vAlign w:val="center"/>
          </w:tcPr>
          <w:p w14:paraId="686386EA" w14:textId="4A1E0D79" w:rsidR="00D60367" w:rsidRPr="00D60367" w:rsidRDefault="008D42EA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в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 xml:space="preserve"> том числе по формам собственности</w:t>
            </w:r>
          </w:p>
        </w:tc>
      </w:tr>
      <w:tr w:rsidR="00D60367" w:rsidRPr="00D60367" w14:paraId="39AAD3BF" w14:textId="77777777" w:rsidTr="008D42EA">
        <w:trPr>
          <w:cantSplit/>
          <w:trHeight w:val="417"/>
        </w:trPr>
        <w:tc>
          <w:tcPr>
            <w:tcW w:w="1988" w:type="pct"/>
            <w:vMerge/>
          </w:tcPr>
          <w:p w14:paraId="0814ECF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3" w:type="pct"/>
            <w:vMerge/>
            <w:vAlign w:val="center"/>
          </w:tcPr>
          <w:p w14:paraId="25D27AD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53" w:type="pct"/>
            <w:vAlign w:val="center"/>
          </w:tcPr>
          <w:p w14:paraId="16BE96A5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Госуд.</w:t>
            </w:r>
          </w:p>
        </w:tc>
        <w:tc>
          <w:tcPr>
            <w:tcW w:w="753" w:type="pct"/>
            <w:vAlign w:val="center"/>
          </w:tcPr>
          <w:p w14:paraId="28A5EEF1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Коммун</w:t>
            </w:r>
          </w:p>
        </w:tc>
        <w:tc>
          <w:tcPr>
            <w:tcW w:w="753" w:type="pct"/>
            <w:vAlign w:val="center"/>
          </w:tcPr>
          <w:p w14:paraId="00CC5378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Частн.</w:t>
            </w:r>
          </w:p>
        </w:tc>
      </w:tr>
      <w:tr w:rsidR="00D60367" w:rsidRPr="00D60367" w14:paraId="15F4D675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A2638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Иссык-Кульская область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E923D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7991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118FE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601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C9866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645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34F05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6745</w:t>
            </w:r>
          </w:p>
        </w:tc>
      </w:tr>
      <w:tr w:rsidR="00D60367" w:rsidRPr="00D60367" w14:paraId="4F33D3A2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CD3F76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AC8284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6691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BBD11A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F5B8E9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67AC71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6064</w:t>
            </w:r>
          </w:p>
        </w:tc>
      </w:tr>
      <w:tr w:rsidR="00D60367" w:rsidRPr="00D60367" w14:paraId="2E3958FF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24ABC6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829968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489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E7F8E5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E851B7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37A84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89</w:t>
            </w:r>
          </w:p>
        </w:tc>
      </w:tr>
      <w:tr w:rsidR="00D60367" w:rsidRPr="00D60367" w14:paraId="1D020C07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918013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8F32E8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44D27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EE8525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1AAB58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</w:tr>
      <w:tr w:rsidR="00D60367" w:rsidRPr="00D60367" w14:paraId="4C39BB69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72942D2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995FFE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A85F6D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05B4E01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9CC432C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276</w:t>
            </w:r>
          </w:p>
        </w:tc>
      </w:tr>
      <w:tr w:rsidR="00D60367" w:rsidRPr="00D60367" w14:paraId="7ABFB933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5DD78F7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1A7F71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3BFEB6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4B790E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13F0C1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300</w:t>
            </w:r>
          </w:p>
        </w:tc>
      </w:tr>
      <w:tr w:rsidR="00D60367" w:rsidRPr="00D60367" w14:paraId="45344F8F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2830DA7B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53A6B6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704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D36927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19E202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A450741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564</w:t>
            </w:r>
          </w:p>
        </w:tc>
      </w:tr>
      <w:tr w:rsidR="00D60367" w:rsidRPr="00D60367" w14:paraId="15D2A1C5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2DD000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357200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569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0738BD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BC7F6B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151AFD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499</w:t>
            </w:r>
          </w:p>
        </w:tc>
      </w:tr>
      <w:tr w:rsidR="00D60367" w:rsidRPr="00D60367" w14:paraId="474EE5E8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C94C8E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2ECF51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782D6F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17D54EA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02F72A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D60367" w:rsidRPr="00D60367" w14:paraId="32A8AF49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38D6E2A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6C2E82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E5204A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B8A442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264735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D60367" w:rsidRPr="00D60367" w14:paraId="466747A3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C595A9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AF508E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562782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DA856E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E1A6A2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44</w:t>
            </w:r>
          </w:p>
        </w:tc>
      </w:tr>
      <w:tr w:rsidR="00D60367" w:rsidRPr="00D60367" w14:paraId="31FB70C0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334208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1D03BC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C92E4C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A5F140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C8F56A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</w:t>
            </w:r>
          </w:p>
        </w:tc>
      </w:tr>
      <w:tr w:rsidR="00D60367" w:rsidRPr="00D60367" w14:paraId="66CCFCC1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6213ECF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 xml:space="preserve">Жети-Огузский район 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4734280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1092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4CADDE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5B0942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22F975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895</w:t>
            </w:r>
          </w:p>
        </w:tc>
      </w:tr>
      <w:tr w:rsidR="00D60367" w:rsidRPr="00D60367" w14:paraId="5558F21B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1095B6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F03FF0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904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75B27A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F0DEEE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493636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803</w:t>
            </w:r>
          </w:p>
        </w:tc>
      </w:tr>
      <w:tr w:rsidR="00D60367" w:rsidRPr="00D60367" w14:paraId="0A7F0D99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504CDC8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FB54EB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99A496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EFEDCB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26652B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</w:tr>
      <w:tr w:rsidR="00D60367" w:rsidRPr="00D60367" w14:paraId="5993D4CD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7394A0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BD99EC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6ADD10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539AA9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051B4D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D60367" w:rsidRPr="00D60367" w14:paraId="7F07F744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757B2D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A7589DA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A362133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9A4736C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4ECE488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52</w:t>
            </w:r>
          </w:p>
        </w:tc>
      </w:tr>
      <w:tr w:rsidR="00D60367" w:rsidRPr="00D60367" w14:paraId="765899EA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FA5DEF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966AB7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2CD3EC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6ED97B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3E1BE9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</w:t>
            </w:r>
          </w:p>
        </w:tc>
      </w:tr>
      <w:tr w:rsidR="00D60367" w:rsidRPr="00D60367" w14:paraId="63350CA3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0158CA9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5C2038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1787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F0E9E4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EDBA94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BFA7A5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1539</w:t>
            </w:r>
          </w:p>
        </w:tc>
      </w:tr>
      <w:tr w:rsidR="00D60367" w:rsidRPr="00D60367" w14:paraId="34617BDA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532B4A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549A35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1489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50D1D2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324FA8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CABC2E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1364</w:t>
            </w:r>
          </w:p>
        </w:tc>
      </w:tr>
      <w:tr w:rsidR="00D60367" w:rsidRPr="00D60367" w14:paraId="55E5A0DB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AD922C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718ECB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23CEA1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5ED392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8B5EA2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</w:t>
            </w:r>
          </w:p>
        </w:tc>
      </w:tr>
      <w:tr w:rsidR="00D60367" w:rsidRPr="00D60367" w14:paraId="41ACE4AE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558C99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A3ADC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F36A09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DBB5FB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854361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</w:t>
            </w:r>
          </w:p>
        </w:tc>
      </w:tr>
      <w:tr w:rsidR="00D60367" w:rsidRPr="00D60367" w14:paraId="0BD8CB7B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20CDC18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085209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E41346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6850A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8E0318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82</w:t>
            </w:r>
          </w:p>
        </w:tc>
      </w:tr>
      <w:tr w:rsidR="00D60367" w:rsidRPr="00D60367" w14:paraId="3CB64922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702F37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742140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D06886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EAB1AE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532E63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61</w:t>
            </w:r>
          </w:p>
        </w:tc>
      </w:tr>
      <w:tr w:rsidR="00D60367" w:rsidRPr="00D60367" w14:paraId="5405E081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38207B16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11EDDB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675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82DD1AA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0D1221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21613E3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555</w:t>
            </w:r>
          </w:p>
        </w:tc>
      </w:tr>
      <w:tr w:rsidR="00D60367" w:rsidRPr="00D60367" w14:paraId="6D6072CD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0828F9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BCBDF8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574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74A72E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E26730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418903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517</w:t>
            </w:r>
          </w:p>
        </w:tc>
      </w:tr>
      <w:tr w:rsidR="00D60367" w:rsidRPr="00D60367" w14:paraId="6AC36D1A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28211BE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939643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9C7256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7F3489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B35D1E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D60367" w:rsidRPr="00D60367" w14:paraId="316EA01E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63D6FE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DFA317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2480EB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16AACE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477C28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D60367" w:rsidRPr="00D60367" w14:paraId="184862BF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7C0173A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EBE452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46EC1D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80FB13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D0F8AB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</w:t>
            </w:r>
          </w:p>
        </w:tc>
      </w:tr>
      <w:tr w:rsidR="00D60367" w:rsidRPr="00D60367" w14:paraId="4E62940C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2C0106F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E73FEF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308A15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D228A7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1275E8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</w:t>
            </w:r>
          </w:p>
        </w:tc>
      </w:tr>
      <w:tr w:rsidR="00D60367" w:rsidRPr="00D60367" w14:paraId="7521A01E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36D667E0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A5BDC3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696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11BC34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120704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48172E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556</w:t>
            </w:r>
          </w:p>
        </w:tc>
      </w:tr>
      <w:tr w:rsidR="00D60367" w:rsidRPr="00D60367" w14:paraId="679CBB7E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2608927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1E6B02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552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9FF828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A3E889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C0C1C0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485</w:t>
            </w:r>
          </w:p>
        </w:tc>
      </w:tr>
      <w:tr w:rsidR="00D60367" w:rsidRPr="00D60367" w14:paraId="1E4D8CDD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2D1C76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4DAE90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D2B412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F6F9D8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7FB49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</w:t>
            </w:r>
          </w:p>
        </w:tc>
      </w:tr>
      <w:tr w:rsidR="00D60367" w:rsidRPr="00D60367" w14:paraId="0FB3E0CF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2021AB2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6AF480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D6B77C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EE0015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29F2DF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D60367" w:rsidRPr="00D60367" w14:paraId="191E57DE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2C42AE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AADF71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EED292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B50174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A98F5E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52</w:t>
            </w:r>
          </w:p>
        </w:tc>
      </w:tr>
      <w:tr w:rsidR="00D60367" w:rsidRPr="00D60367" w14:paraId="261EEF63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3C1D94E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5E7013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A259E6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039A01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DBF7CA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</w:tr>
      <w:tr w:rsidR="00D60367" w:rsidRPr="00D60367" w14:paraId="4985D655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BD26A15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23C5530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2097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F9CD6B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EE556B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F3C5B4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1816</w:t>
            </w:r>
          </w:p>
        </w:tc>
      </w:tr>
      <w:tr w:rsidR="00D60367" w:rsidRPr="00D60367" w14:paraId="13411BFA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2E7C4F5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1FBF1D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1799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979213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6FC14A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FB1CE3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1643</w:t>
            </w:r>
          </w:p>
        </w:tc>
      </w:tr>
      <w:tr w:rsidR="00D60367" w:rsidRPr="00D60367" w14:paraId="26D383CF" w14:textId="77777777" w:rsidTr="008D4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3DB135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682FD4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A3B578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19880A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28C2E2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22</w:t>
            </w:r>
          </w:p>
        </w:tc>
      </w:tr>
      <w:tr w:rsidR="00D60367" w:rsidRPr="00D60367" w14:paraId="3B1649BF" w14:textId="77777777" w:rsidTr="008D4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B74566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592425E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5ACE0ED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2E1D243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2F03AD2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D60367" w:rsidRPr="00D60367" w14:paraId="5022287D" w14:textId="77777777" w:rsidTr="008D4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8B3AC1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4FDE38E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1B39355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7CBFC1B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6376658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</w:tr>
      <w:tr w:rsidR="00D60367" w:rsidRPr="00D60367" w14:paraId="0CFFA675" w14:textId="77777777" w:rsidTr="008D4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978169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1F071D6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6F00F3D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1297EBC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693E102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131</w:t>
            </w:r>
          </w:p>
        </w:tc>
      </w:tr>
      <w:tr w:rsidR="00D60367" w:rsidRPr="00D60367" w14:paraId="5EBCB507" w14:textId="77777777" w:rsidTr="008D4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6A17FA4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3CAA85B4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74D81D0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21DEC986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7AE5D8D7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820</w:t>
            </w:r>
          </w:p>
        </w:tc>
      </w:tr>
      <w:tr w:rsidR="00D60367" w:rsidRPr="00D60367" w14:paraId="23733F82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879B06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F701CC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804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B0BF5B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4DDA8D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6A357F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753</w:t>
            </w:r>
          </w:p>
        </w:tc>
      </w:tr>
      <w:tr w:rsidR="00D60367" w:rsidRPr="00D60367" w14:paraId="1C064897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758135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8EB353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26570C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8A5189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0ACB0C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</w:t>
            </w:r>
          </w:p>
        </w:tc>
      </w:tr>
      <w:tr w:rsidR="00D60367" w:rsidRPr="00D60367" w14:paraId="699CFB58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381B863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2F909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6ED862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1416C0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5DA0FC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D60367" w:rsidRPr="00D60367" w14:paraId="0F8B0248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66350E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B24C53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CAF2B3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718F10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2E2BD7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</w:t>
            </w:r>
          </w:p>
        </w:tc>
      </w:tr>
      <w:tr w:rsidR="00D60367" w:rsidRPr="00D60367" w14:paraId="0187D13B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04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C0603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5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374BC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632DE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2E475C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43</w:t>
            </w:r>
          </w:p>
        </w:tc>
      </w:tr>
    </w:tbl>
    <w:p w14:paraId="527267CD" w14:textId="77777777" w:rsidR="00D60367" w:rsidRPr="00D60367" w:rsidRDefault="00D60367" w:rsidP="008D42EA">
      <w:pPr>
        <w:keepNext/>
        <w:pageBreakBefore/>
        <w:spacing w:before="240" w:after="60"/>
        <w:outlineLvl w:val="1"/>
        <w:rPr>
          <w:b/>
          <w:i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lastRenderedPageBreak/>
        <w:t>Количество действующих  предприятий, организаций и учреждений (юридических лиц), по формам собственности и типам</w:t>
      </w:r>
    </w:p>
    <w:p w14:paraId="0A04F320" w14:textId="77777777" w:rsidR="00D60367" w:rsidRPr="00D60367" w:rsidRDefault="00D60367" w:rsidP="00D60367">
      <w:pPr>
        <w:rPr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(на 1 июля 2026 года)</w:t>
      </w:r>
    </w:p>
    <w:p w14:paraId="7AEFD4C9" w14:textId="77777777" w:rsidR="00D60367" w:rsidRPr="00D60367" w:rsidRDefault="00D60367" w:rsidP="00D60367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1"/>
        <w:gridCol w:w="1371"/>
        <w:gridCol w:w="1371"/>
        <w:gridCol w:w="1371"/>
        <w:gridCol w:w="1371"/>
      </w:tblGrid>
      <w:tr w:rsidR="00D60367" w:rsidRPr="00D60367" w14:paraId="26BB3808" w14:textId="77777777" w:rsidTr="008D42EA">
        <w:trPr>
          <w:cantSplit/>
          <w:trHeight w:val="370"/>
        </w:trPr>
        <w:tc>
          <w:tcPr>
            <w:tcW w:w="1988" w:type="pct"/>
            <w:vMerge w:val="restart"/>
          </w:tcPr>
          <w:p w14:paraId="5DC30BC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3" w:type="pct"/>
            <w:vMerge w:val="restart"/>
            <w:vAlign w:val="center"/>
          </w:tcPr>
          <w:p w14:paraId="1EA75C03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59" w:type="pct"/>
            <w:gridSpan w:val="3"/>
            <w:vAlign w:val="center"/>
          </w:tcPr>
          <w:p w14:paraId="15819198" w14:textId="26244226" w:rsidR="00D60367" w:rsidRPr="00D60367" w:rsidRDefault="008D42EA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в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 xml:space="preserve"> том числе по формам собственности</w:t>
            </w:r>
          </w:p>
        </w:tc>
      </w:tr>
      <w:tr w:rsidR="00D60367" w:rsidRPr="00D60367" w14:paraId="3D12E465" w14:textId="77777777" w:rsidTr="008D42EA">
        <w:trPr>
          <w:cantSplit/>
          <w:trHeight w:val="418"/>
        </w:trPr>
        <w:tc>
          <w:tcPr>
            <w:tcW w:w="1988" w:type="pct"/>
            <w:vMerge/>
          </w:tcPr>
          <w:p w14:paraId="77614D2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3" w:type="pct"/>
            <w:vMerge/>
            <w:vAlign w:val="center"/>
          </w:tcPr>
          <w:p w14:paraId="6AD94DC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53" w:type="pct"/>
            <w:vAlign w:val="center"/>
          </w:tcPr>
          <w:p w14:paraId="2D8A5E5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Госуд.</w:t>
            </w:r>
          </w:p>
        </w:tc>
        <w:tc>
          <w:tcPr>
            <w:tcW w:w="753" w:type="pct"/>
            <w:vAlign w:val="center"/>
          </w:tcPr>
          <w:p w14:paraId="30529B68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Коммун</w:t>
            </w:r>
          </w:p>
        </w:tc>
        <w:tc>
          <w:tcPr>
            <w:tcW w:w="753" w:type="pct"/>
            <w:vAlign w:val="center"/>
          </w:tcPr>
          <w:p w14:paraId="6C20B028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Частн.</w:t>
            </w:r>
          </w:p>
        </w:tc>
      </w:tr>
      <w:tr w:rsidR="00D60367" w:rsidRPr="00D60367" w14:paraId="4B87C632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0C5E5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Иссык-Кульская область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44957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1969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25F32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EF117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7DCF5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1149</w:t>
            </w:r>
          </w:p>
        </w:tc>
      </w:tr>
      <w:tr w:rsidR="00D60367" w:rsidRPr="00D60367" w14:paraId="33C3F3F5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32CB4F9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CB9557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D1132A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7D17B9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A7E8BC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845</w:t>
            </w:r>
          </w:p>
        </w:tc>
      </w:tr>
      <w:tr w:rsidR="00D60367" w:rsidRPr="00D60367" w14:paraId="286F06FF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7F72C21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08DB0A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6BE892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6A1581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6BD54E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53</w:t>
            </w:r>
          </w:p>
        </w:tc>
      </w:tr>
      <w:tr w:rsidR="00D60367" w:rsidRPr="00D60367" w14:paraId="4D29D55C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66C3FC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1D67DC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CA4B4C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5B9176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8C4B39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</w:t>
            </w:r>
          </w:p>
        </w:tc>
      </w:tr>
      <w:tr w:rsidR="00D60367" w:rsidRPr="00D60367" w14:paraId="2965EF87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58EB04C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B236F1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96A41B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C67DA5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72FA1F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135</w:t>
            </w:r>
          </w:p>
        </w:tc>
      </w:tr>
      <w:tr w:rsidR="00D60367" w:rsidRPr="00D60367" w14:paraId="43509383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6A2E39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202C22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EDEE38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7CC777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A0F983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107</w:t>
            </w:r>
          </w:p>
        </w:tc>
      </w:tr>
      <w:tr w:rsidR="00D60367" w:rsidRPr="00D60367" w14:paraId="461751FD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537CE5A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8F40A4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53BB08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DF0A168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36CF59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107</w:t>
            </w:r>
          </w:p>
        </w:tc>
      </w:tr>
      <w:tr w:rsidR="00D60367" w:rsidRPr="00D60367" w14:paraId="6FD27686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7B13B7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54314E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986B9F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099FC5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E72A93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74</w:t>
            </w:r>
          </w:p>
        </w:tc>
      </w:tr>
      <w:tr w:rsidR="00D60367" w:rsidRPr="00D60367" w14:paraId="7BA4CACB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7819E0D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3D2D91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ADF2A7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E6DBCC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2F0D19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D60367" w:rsidRPr="00D60367" w14:paraId="1A455567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7C04B82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C193A9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EE9498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6B7CE3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46ED09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D60367" w:rsidRPr="00D60367" w14:paraId="1A24AE08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70E9FF6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BF7C19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ACBDB6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9AC2AA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CECF94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</w:t>
            </w:r>
          </w:p>
        </w:tc>
      </w:tr>
      <w:tr w:rsidR="00D60367" w:rsidRPr="00D60367" w14:paraId="74A30640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C351F1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CF6289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A8113E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4E4A0E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1FD11D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</w:t>
            </w:r>
          </w:p>
        </w:tc>
      </w:tr>
      <w:tr w:rsidR="00D60367" w:rsidRPr="00D60367" w14:paraId="5F681778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2D33C395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 xml:space="preserve">Жети-Огузский район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5E2E83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CF2A16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327B593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56DC69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194</w:t>
            </w:r>
          </w:p>
        </w:tc>
      </w:tr>
      <w:tr w:rsidR="00D60367" w:rsidRPr="00D60367" w14:paraId="62B51A11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3759528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8BFC92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094BB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4E1720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7E04B4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157</w:t>
            </w:r>
          </w:p>
        </w:tc>
      </w:tr>
      <w:tr w:rsidR="00D60367" w:rsidRPr="00D60367" w14:paraId="4AFB14AC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58B5E34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4DC0FB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954279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C80921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B71774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</w:t>
            </w:r>
          </w:p>
        </w:tc>
      </w:tr>
      <w:tr w:rsidR="00D60367" w:rsidRPr="00D60367" w14:paraId="27E65486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D54F7C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FB3743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27DA49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920FDF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1BAD76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D60367" w:rsidRPr="00D60367" w14:paraId="42731529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A4564E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33C018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013603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25E5B4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8E1332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</w:tr>
      <w:tr w:rsidR="00D60367" w:rsidRPr="00D60367" w14:paraId="24D09FD5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53FFAB1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254AD5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589A2D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C39D91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24A3B4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</w:t>
            </w:r>
          </w:p>
        </w:tc>
      </w:tr>
      <w:tr w:rsidR="00D60367" w:rsidRPr="00D60367" w14:paraId="55F78BF7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7290793B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B87B7E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0A61ED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FFABBE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1069E6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256</w:t>
            </w:r>
          </w:p>
        </w:tc>
      </w:tr>
      <w:tr w:rsidR="00D60367" w:rsidRPr="00D60367" w14:paraId="01853D05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4C1659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A620F3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EEDA86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E61B2C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514942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187</w:t>
            </w:r>
          </w:p>
        </w:tc>
      </w:tr>
      <w:tr w:rsidR="00D60367" w:rsidRPr="00D60367" w14:paraId="52A1B046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F82A4E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1FD4C0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D5B3FC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0AB745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C9B087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</w:t>
            </w:r>
          </w:p>
        </w:tc>
      </w:tr>
      <w:tr w:rsidR="00D60367" w:rsidRPr="00D60367" w14:paraId="5E15D692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FF459D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C27D3A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EF007F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96D3A4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E62C46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D60367" w:rsidRPr="00D60367" w14:paraId="5E00DEC9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6D5849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84B8D3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576197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EBC3FA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6E1C2F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</w:t>
            </w:r>
          </w:p>
        </w:tc>
      </w:tr>
      <w:tr w:rsidR="00D60367" w:rsidRPr="00D60367" w14:paraId="414E1C64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26F9E2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F1450C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96AFA9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81C64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437F21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</w:t>
            </w:r>
          </w:p>
        </w:tc>
      </w:tr>
      <w:tr w:rsidR="00D60367" w:rsidRPr="00D60367" w14:paraId="2CB6EE4B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CA3F43A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8DD5558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E200FF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F1198B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11CE62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92</w:t>
            </w:r>
          </w:p>
        </w:tc>
      </w:tr>
      <w:tr w:rsidR="00D60367" w:rsidRPr="00D60367" w14:paraId="2D4A18FB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0E0719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D726621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8C4C34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F843E14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F4E6373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71</w:t>
            </w:r>
          </w:p>
        </w:tc>
      </w:tr>
      <w:tr w:rsidR="00D60367" w:rsidRPr="00D60367" w14:paraId="0CC488A1" w14:textId="77777777" w:rsidTr="008D4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EAD25B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38D5AE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0E49C2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D46FD9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77ACAD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</w:t>
            </w:r>
          </w:p>
        </w:tc>
      </w:tr>
      <w:tr w:rsidR="00D60367" w:rsidRPr="00D60367" w14:paraId="50502582" w14:textId="77777777" w:rsidTr="008D4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ABA38E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052569B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0755074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6405871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431D263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D60367" w:rsidRPr="00D60367" w14:paraId="5E3806BE" w14:textId="77777777" w:rsidTr="008D4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940715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0847EF5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4AB6B2C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5DF6518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4DA2162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</w:t>
            </w:r>
          </w:p>
        </w:tc>
      </w:tr>
      <w:tr w:rsidR="00D60367" w:rsidRPr="00D60367" w14:paraId="4D92A56A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2667928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E6DD16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608819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F6057D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E16D9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</w:t>
            </w:r>
          </w:p>
        </w:tc>
      </w:tr>
      <w:tr w:rsidR="00D60367" w:rsidRPr="00D60367" w14:paraId="55E893C3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DE0A28F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DC913A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602CC8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46C0937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FAA5E18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77</w:t>
            </w:r>
          </w:p>
        </w:tc>
      </w:tr>
      <w:tr w:rsidR="00D60367" w:rsidRPr="00D60367" w14:paraId="7C991479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56797FE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E2C6F2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9B0E16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1C48CD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C5B7B6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36</w:t>
            </w:r>
          </w:p>
        </w:tc>
      </w:tr>
      <w:tr w:rsidR="00D60367" w:rsidRPr="00D60367" w14:paraId="79B3BFE0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7B356C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615BF3A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B55FC39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CB9DC9D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1515EEF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D60367" w:rsidRPr="00D60367" w14:paraId="66A46530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7FD4F86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84A3CF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312B15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F2950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F0179A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D60367" w:rsidRPr="00D60367" w14:paraId="716E5A68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BCACFC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E911FD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07F573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040D5B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253519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35</w:t>
            </w:r>
          </w:p>
        </w:tc>
      </w:tr>
      <w:tr w:rsidR="00D60367" w:rsidRPr="00D60367" w14:paraId="5F062C57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318F435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017284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372586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4B580D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21C9E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</w:t>
            </w:r>
          </w:p>
        </w:tc>
      </w:tr>
      <w:tr w:rsidR="00D60367" w:rsidRPr="00D60367" w14:paraId="40DFC2C6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ADFF314" w14:textId="77777777" w:rsidR="00D60367" w:rsidRPr="00D60367" w:rsidRDefault="00D60367" w:rsidP="00D60367">
            <w:pPr>
              <w:widowControl w:val="0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4C7D0834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73B086BC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562DBDF3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33DD0399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300</w:t>
            </w:r>
          </w:p>
        </w:tc>
      </w:tr>
      <w:tr w:rsidR="00D60367" w:rsidRPr="00D60367" w14:paraId="1B9A87CD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633FF6A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27E54A0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225558E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3F3FE9B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3" w:type="pct"/>
            <w:tcBorders>
              <w:left w:val="single" w:sz="4" w:space="0" w:color="auto"/>
              <w:right w:val="single" w:sz="4" w:space="0" w:color="auto"/>
            </w:tcBorders>
          </w:tcPr>
          <w:p w14:paraId="11F5BE8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222</w:t>
            </w:r>
          </w:p>
        </w:tc>
      </w:tr>
      <w:tr w:rsidR="00D60367" w:rsidRPr="00D60367" w14:paraId="2B1CF01F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2587FA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8258AF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35053F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BB2BD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32AC6E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</w:t>
            </w:r>
          </w:p>
        </w:tc>
      </w:tr>
      <w:tr w:rsidR="00D60367" w:rsidRPr="00D60367" w14:paraId="64E725B1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034A03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DF243D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6221EA0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A1C9EC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7034E7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D60367" w:rsidRPr="00D60367" w14:paraId="60FD79F8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129DE30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E1C24D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8BE320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39151C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8FA9A4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D60367" w:rsidRPr="00D60367" w14:paraId="7132DE79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773D19A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E0EE1F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C0035D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F1D98D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D7CA0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57</w:t>
            </w:r>
          </w:p>
        </w:tc>
      </w:tr>
      <w:tr w:rsidR="00D60367" w:rsidRPr="00D60367" w14:paraId="04D55CD1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78DB2A8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20BA3A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393437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38F423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9EBC44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123</w:t>
            </w:r>
          </w:p>
        </w:tc>
      </w:tr>
      <w:tr w:rsidR="00D60367" w:rsidRPr="00D60367" w14:paraId="666D525E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85677E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 xml:space="preserve">Малые 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84362D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C339E3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34A2C4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F9085E3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98</w:t>
            </w:r>
          </w:p>
        </w:tc>
      </w:tr>
      <w:tr w:rsidR="00D60367" w:rsidRPr="00D60367" w14:paraId="68C7920E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0AFDD89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Средние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769BBD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E5720E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F9658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5C52FC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</w:t>
            </w:r>
          </w:p>
        </w:tc>
      </w:tr>
      <w:tr w:rsidR="00D60367" w:rsidRPr="00D60367" w14:paraId="305E455D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4B3B00F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  <w:t>Крупные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31A11AC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0C8D720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295D3F2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94D951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D60367" w:rsidRPr="00D60367" w14:paraId="5FC539A0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right w:val="single" w:sz="4" w:space="0" w:color="auto"/>
            </w:tcBorders>
          </w:tcPr>
          <w:p w14:paraId="2B97D3B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Крестьянские хозяйства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7AA289B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4889468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5564AE2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right w:val="single" w:sz="4" w:space="0" w:color="auto"/>
            </w:tcBorders>
          </w:tcPr>
          <w:p w14:paraId="1279A54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</w:t>
            </w:r>
          </w:p>
        </w:tc>
      </w:tr>
      <w:tr w:rsidR="00D60367" w:rsidRPr="00D60367" w14:paraId="0FF9F917" w14:textId="77777777" w:rsidTr="00D51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9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A3D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Филиалы и представительства</w:t>
            </w:r>
          </w:p>
        </w:tc>
        <w:tc>
          <w:tcPr>
            <w:tcW w:w="75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DB2EF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5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A5F08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0A593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0D86D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</w:t>
            </w:r>
          </w:p>
        </w:tc>
      </w:tr>
    </w:tbl>
    <w:p w14:paraId="03D58FD2" w14:textId="77777777" w:rsidR="00D60367" w:rsidRPr="00D60367" w:rsidRDefault="00D60367" w:rsidP="00D60367">
      <w:pPr>
        <w:rPr>
          <w:sz w:val="24"/>
          <w:szCs w:val="24"/>
          <w:lang w:eastAsia="ru-RU"/>
        </w:rPr>
      </w:pPr>
    </w:p>
    <w:p w14:paraId="33B9E81A" w14:textId="77777777" w:rsidR="00D60367" w:rsidRPr="00D60367" w:rsidRDefault="00D60367" w:rsidP="00D60367">
      <w:pPr>
        <w:rPr>
          <w:sz w:val="24"/>
          <w:szCs w:val="24"/>
          <w:lang w:eastAsia="ru-RU"/>
        </w:rPr>
      </w:pPr>
    </w:p>
    <w:p w14:paraId="07474494" w14:textId="77777777" w:rsidR="00D60367" w:rsidRPr="00D60367" w:rsidRDefault="00D60367" w:rsidP="00954043">
      <w:pPr>
        <w:keepNext/>
        <w:pageBreakBefore/>
        <w:spacing w:before="240" w:after="60"/>
        <w:outlineLvl w:val="1"/>
        <w:rPr>
          <w:b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lastRenderedPageBreak/>
        <w:t>Объем промышленной продукции по территори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D60367">
        <w:rPr>
          <w:b/>
          <w:bCs/>
          <w:sz w:val="22"/>
          <w:szCs w:val="22"/>
          <w:lang w:eastAsia="ru-RU"/>
        </w:rPr>
        <w:t>и</w:t>
      </w:r>
      <w:bookmarkEnd w:id="28"/>
      <w:bookmarkEnd w:id="29"/>
      <w:bookmarkEnd w:id="30"/>
    </w:p>
    <w:p w14:paraId="541E8D00" w14:textId="77777777" w:rsidR="00D60367" w:rsidRP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(млн. сом)</w:t>
      </w:r>
    </w:p>
    <w:p w14:paraId="33140B6C" w14:textId="77777777" w:rsidR="00D60367" w:rsidRPr="00D60367" w:rsidRDefault="00D60367" w:rsidP="00D60367">
      <w:pPr>
        <w:rPr>
          <w:sz w:val="10"/>
          <w:szCs w:val="10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945"/>
        <w:gridCol w:w="1215"/>
        <w:gridCol w:w="1366"/>
        <w:gridCol w:w="1215"/>
        <w:gridCol w:w="1364"/>
      </w:tblGrid>
      <w:tr w:rsidR="00D60367" w:rsidRPr="00D60367" w14:paraId="4578E7B2" w14:textId="77777777" w:rsidTr="00D5136F">
        <w:trPr>
          <w:cantSplit/>
          <w:trHeight w:val="285"/>
        </w:trPr>
        <w:tc>
          <w:tcPr>
            <w:tcW w:w="2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7009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</w:r>
            <w:r w:rsidRPr="00D60367">
              <w:rPr>
                <w:sz w:val="18"/>
                <w:szCs w:val="18"/>
                <w:lang w:eastAsia="ru-RU"/>
              </w:rPr>
              <w:tab/>
            </w:r>
            <w:r w:rsidRPr="00D60367">
              <w:rPr>
                <w:sz w:val="18"/>
                <w:szCs w:val="18"/>
                <w:lang w:eastAsia="ru-RU"/>
              </w:rPr>
              <w:tab/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F81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8DB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D60367" w:rsidRPr="00D60367" w14:paraId="03D4184F" w14:textId="77777777" w:rsidTr="00D5136F">
        <w:trPr>
          <w:cantSplit/>
          <w:trHeight w:val="526"/>
        </w:trPr>
        <w:tc>
          <w:tcPr>
            <w:tcW w:w="21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5D6A4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3FF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32A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27B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FC75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</w:tr>
      <w:tr w:rsidR="00D60367" w:rsidRPr="00D60367" w14:paraId="3D4808A6" w14:textId="77777777" w:rsidTr="00D5136F">
        <w:trPr>
          <w:cantSplit/>
          <w:trHeight w:val="284"/>
        </w:trPr>
        <w:tc>
          <w:tcPr>
            <w:tcW w:w="21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B52F4A" w14:textId="77777777" w:rsidR="00D60367" w:rsidRPr="00D60367" w:rsidRDefault="00D60367" w:rsidP="00D60367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3E42A9D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11186,1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3437EE9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70783,7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687B20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8169,3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48433B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80751,6</w:t>
            </w:r>
          </w:p>
        </w:tc>
      </w:tr>
      <w:tr w:rsidR="00D60367" w:rsidRPr="00D60367" w14:paraId="2A5A77DB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809675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18CB4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3BA5F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5B6EB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B2545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706611FB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B4E426" w14:textId="77777777" w:rsidR="00D60367" w:rsidRPr="00D60367" w:rsidRDefault="00D60367" w:rsidP="00D60367">
            <w:pPr>
              <w:rPr>
                <w:i/>
                <w:sz w:val="18"/>
                <w:szCs w:val="18"/>
                <w:lang w:eastAsia="ru-RU"/>
              </w:rPr>
            </w:pPr>
            <w:r w:rsidRPr="00D60367">
              <w:rPr>
                <w:i/>
                <w:sz w:val="18"/>
                <w:szCs w:val="18"/>
                <w:lang w:eastAsia="ru-RU"/>
              </w:rPr>
              <w:t>-  без услуг по передачи и распределению электроэнергии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A16C9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10816,3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D0583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68064,1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D6058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7730,5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9E350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77695,3</w:t>
            </w:r>
          </w:p>
        </w:tc>
      </w:tr>
      <w:tr w:rsidR="00D60367" w:rsidRPr="00D60367" w14:paraId="410B5BA9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CCB75B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том числе районы: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A2EA8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0D5B3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725DE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89FF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18FC7DE5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C8417A" w14:textId="77777777" w:rsidR="00D60367" w:rsidRPr="00D60367" w:rsidRDefault="00D60367" w:rsidP="00D60367">
            <w:pPr>
              <w:rPr>
                <w:b/>
                <w:i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Ак-Суйский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84D26A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202,9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89185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467,9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77370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128,2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87636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538,6</w:t>
            </w:r>
          </w:p>
        </w:tc>
      </w:tr>
      <w:tr w:rsidR="00D60367" w:rsidRPr="00D60367" w14:paraId="32CADE08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76851F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Жети-Огузский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DDC250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10164,1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745EEA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65644,7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6A0769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6815,6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AAF6CC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74276,5</w:t>
            </w:r>
          </w:p>
        </w:tc>
      </w:tr>
      <w:tr w:rsidR="00D60367" w:rsidRPr="00D60367" w14:paraId="4EAE5A5F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B49E4B" w14:textId="77777777" w:rsidR="00D60367" w:rsidRPr="00D60367" w:rsidRDefault="00D60367" w:rsidP="00D60367">
            <w:pPr>
              <w:rPr>
                <w:i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i/>
                <w:color w:val="000000"/>
                <w:sz w:val="18"/>
                <w:szCs w:val="18"/>
                <w:lang w:eastAsia="ru-RU"/>
              </w:rPr>
              <w:t>- услуг без Кумтора и услуг электроэнергии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295E5D" w14:textId="77777777" w:rsidR="00D60367" w:rsidRPr="00D60367" w:rsidRDefault="00D60367" w:rsidP="00D60367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215,7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15FBB1" w14:textId="77777777" w:rsidR="00D60367" w:rsidRPr="00D60367" w:rsidRDefault="00D60367" w:rsidP="00D60367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828,5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6569FA" w14:textId="77777777" w:rsidR="00D60367" w:rsidRPr="00D60367" w:rsidRDefault="00D60367" w:rsidP="00D60367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315,1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9F69E6" w14:textId="77777777" w:rsidR="00D60367" w:rsidRPr="00D60367" w:rsidRDefault="00D60367" w:rsidP="00D60367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1542,2</w:t>
            </w:r>
          </w:p>
        </w:tc>
      </w:tr>
      <w:tr w:rsidR="00D60367" w:rsidRPr="00D60367" w14:paraId="4936EE57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CDC2BC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Иссык-Кульский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B46012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135,6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D647BD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620,4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8AF626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288,1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11FD80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977,6</w:t>
            </w:r>
          </w:p>
        </w:tc>
      </w:tr>
      <w:tr w:rsidR="00D60367" w:rsidRPr="00D60367" w14:paraId="713C43B6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626D73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Тонский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0DB98E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49,8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94623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264,4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87B0F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65,1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9CD24A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340,5</w:t>
            </w:r>
          </w:p>
        </w:tc>
      </w:tr>
      <w:tr w:rsidR="00D60367" w:rsidRPr="00D60367" w14:paraId="5783D595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FE8D5C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Тюпский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81E028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76,7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81414A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402,0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B276C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86,9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842B74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453,6</w:t>
            </w:r>
          </w:p>
        </w:tc>
      </w:tr>
      <w:tr w:rsidR="00D60367" w:rsidRPr="00D60367" w14:paraId="077C9FD8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A5AA2A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7E02D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373,8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3F0BFA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2564,8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BB5FEC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541,5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5B9C00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3418,1</w:t>
            </w:r>
          </w:p>
        </w:tc>
      </w:tr>
      <w:tr w:rsidR="00D60367" w:rsidRPr="00D60367" w14:paraId="458E3FD7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0CCDE7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i/>
                <w:sz w:val="18"/>
                <w:szCs w:val="18"/>
                <w:lang w:eastAsia="ru-RU"/>
              </w:rPr>
              <w:t>-  без услуг электроэнергии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43E5B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181,4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D1872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996,8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3B014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308,3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AC719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1657,8</w:t>
            </w:r>
          </w:p>
        </w:tc>
      </w:tr>
      <w:tr w:rsidR="00D60367" w:rsidRPr="00D60367" w14:paraId="1055B4FD" w14:textId="77777777" w:rsidTr="00D5136F">
        <w:trPr>
          <w:cantSplit/>
          <w:trHeight w:val="284"/>
        </w:trPr>
        <w:tc>
          <w:tcPr>
            <w:tcW w:w="21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3E55B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2D47C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183,2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7FC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819,5</w:t>
            </w:r>
          </w:p>
        </w:tc>
        <w:tc>
          <w:tcPr>
            <w:tcW w:w="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8A9E4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243,9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A7D4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746,7</w:t>
            </w:r>
          </w:p>
        </w:tc>
      </w:tr>
    </w:tbl>
    <w:p w14:paraId="7FE68E71" w14:textId="77777777" w:rsidR="00D60367" w:rsidRPr="00D60367" w:rsidRDefault="00D60367" w:rsidP="00D60367">
      <w:pPr>
        <w:rPr>
          <w:sz w:val="24"/>
          <w:szCs w:val="24"/>
          <w:lang w:eastAsia="ru-RU"/>
        </w:rPr>
      </w:pPr>
      <w:bookmarkStart w:id="31" w:name="_Toc127181480"/>
      <w:bookmarkStart w:id="32" w:name="_Toc219622366"/>
      <w:bookmarkStart w:id="33" w:name="_Toc219622421"/>
      <w:bookmarkStart w:id="34" w:name="_Toc251340051"/>
      <w:bookmarkStart w:id="35" w:name="_Toc251340361"/>
      <w:bookmarkStart w:id="36" w:name="_Toc32378683"/>
      <w:bookmarkStart w:id="37" w:name="_Toc32379039"/>
    </w:p>
    <w:p w14:paraId="4AF38FD1" w14:textId="77777777" w:rsidR="00D60367" w:rsidRPr="00D60367" w:rsidRDefault="00D60367" w:rsidP="00D60367">
      <w:pPr>
        <w:keepNext/>
        <w:spacing w:before="240" w:after="60"/>
        <w:outlineLvl w:val="1"/>
        <w:rPr>
          <w:b/>
          <w:sz w:val="22"/>
          <w:szCs w:val="22"/>
          <w:lang w:eastAsia="ru-RU"/>
        </w:rPr>
      </w:pPr>
      <w:bookmarkStart w:id="38" w:name="_Toc266437269"/>
      <w:bookmarkStart w:id="39" w:name="_Toc266438422"/>
      <w:bookmarkStart w:id="40" w:name="_Toc298162400"/>
      <w:bookmarkStart w:id="41" w:name="_Toc298162566"/>
      <w:bookmarkStart w:id="42" w:name="_Toc347148771"/>
      <w:r w:rsidRPr="00D60367">
        <w:rPr>
          <w:b/>
          <w:bCs/>
          <w:sz w:val="22"/>
          <w:szCs w:val="22"/>
          <w:lang w:eastAsia="ru-RU"/>
        </w:rPr>
        <w:t>Объем промышленной продукции (товаров, услуг) по видам экономической деятельности</w:t>
      </w:r>
      <w:bookmarkEnd w:id="31"/>
      <w:bookmarkEnd w:id="32"/>
      <w:bookmarkEnd w:id="33"/>
      <w:bookmarkEnd w:id="34"/>
      <w:bookmarkEnd w:id="35"/>
      <w:bookmarkEnd w:id="38"/>
      <w:bookmarkEnd w:id="39"/>
      <w:bookmarkEnd w:id="40"/>
      <w:bookmarkEnd w:id="41"/>
      <w:bookmarkEnd w:id="42"/>
    </w:p>
    <w:p w14:paraId="7CE12E0C" w14:textId="77777777" w:rsidR="00D60367" w:rsidRPr="00D60367" w:rsidRDefault="00D60367" w:rsidP="00D60367">
      <w:pPr>
        <w:rPr>
          <w:i/>
          <w:iCs/>
          <w:lang w:eastAsia="ru-RU"/>
        </w:rPr>
      </w:pPr>
      <w:r w:rsidRPr="00D60367">
        <w:rPr>
          <w:i/>
          <w:iCs/>
          <w:szCs w:val="24"/>
          <w:lang w:eastAsia="ru-RU"/>
        </w:rPr>
        <w:t>(млн. сом)</w:t>
      </w:r>
    </w:p>
    <w:p w14:paraId="65B07C7E" w14:textId="77777777" w:rsidR="00D60367" w:rsidRPr="00D60367" w:rsidRDefault="00D60367" w:rsidP="00D60367">
      <w:pPr>
        <w:rPr>
          <w:sz w:val="10"/>
          <w:lang w:eastAsia="ru-RU"/>
        </w:rPr>
      </w:pPr>
    </w:p>
    <w:bookmarkEnd w:id="36"/>
    <w:bookmarkEnd w:id="3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3"/>
        <w:gridCol w:w="1227"/>
        <w:gridCol w:w="1400"/>
        <w:gridCol w:w="1051"/>
        <w:gridCol w:w="1224"/>
      </w:tblGrid>
      <w:tr w:rsidR="00D60367" w:rsidRPr="00D60367" w14:paraId="31AB51C7" w14:textId="77777777" w:rsidTr="00D5136F">
        <w:trPr>
          <w:cantSplit/>
          <w:trHeight w:val="354"/>
        </w:trPr>
        <w:tc>
          <w:tcPr>
            <w:tcW w:w="2308" w:type="pct"/>
            <w:vMerge w:val="restart"/>
          </w:tcPr>
          <w:p w14:paraId="3EA4CA9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43" w:type="pct"/>
            <w:gridSpan w:val="2"/>
            <w:tcBorders>
              <w:bottom w:val="single" w:sz="4" w:space="0" w:color="auto"/>
            </w:tcBorders>
            <w:vAlign w:val="center"/>
          </w:tcPr>
          <w:p w14:paraId="52FD9E88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  <w:vAlign w:val="center"/>
          </w:tcPr>
          <w:p w14:paraId="66B7BBC5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D60367" w:rsidRPr="00D60367" w14:paraId="73EFF759" w14:textId="77777777" w:rsidTr="00D5136F">
        <w:trPr>
          <w:cantSplit/>
          <w:trHeight w:val="558"/>
        </w:trPr>
        <w:tc>
          <w:tcPr>
            <w:tcW w:w="230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6D17A3" w14:textId="77777777" w:rsidR="00D60367" w:rsidRPr="00D60367" w:rsidRDefault="00D60367" w:rsidP="00D60367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819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1CC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0536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AE14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</w:tr>
      <w:tr w:rsidR="00D60367" w:rsidRPr="00D60367" w14:paraId="0580584B" w14:textId="77777777" w:rsidTr="00D5136F">
        <w:trPr>
          <w:cantSplit/>
          <w:trHeight w:val="284"/>
        </w:trPr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F1197A" w14:textId="77777777" w:rsidR="00D60367" w:rsidRPr="00D60367" w:rsidRDefault="00D60367" w:rsidP="00D60367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Промышленность - всего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6B38CF" w14:textId="77777777" w:rsidR="00D60367" w:rsidRPr="00D60367" w:rsidRDefault="00D60367" w:rsidP="00D60367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11186,1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6F2EB9" w14:textId="77777777" w:rsidR="00D60367" w:rsidRPr="00D60367" w:rsidRDefault="00D60367" w:rsidP="00D60367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70783,7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603AAA" w14:textId="77777777" w:rsidR="00D60367" w:rsidRPr="00D60367" w:rsidRDefault="00D60367" w:rsidP="00D60367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8169,3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B73BDC" w14:textId="77777777" w:rsidR="00D60367" w:rsidRPr="00D60367" w:rsidRDefault="00D60367" w:rsidP="00D60367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80751,6</w:t>
            </w:r>
          </w:p>
        </w:tc>
      </w:tr>
      <w:tr w:rsidR="00D60367" w:rsidRPr="00D60367" w14:paraId="3320BEB2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C7E1FB" w14:textId="77777777" w:rsidR="00D60367" w:rsidRPr="00D60367" w:rsidRDefault="00D60367" w:rsidP="00D60367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val="en-US" w:eastAsia="ru-RU"/>
              </w:rPr>
              <w:t>I</w:t>
            </w:r>
            <w:r w:rsidRPr="00D60367">
              <w:rPr>
                <w:b/>
                <w:bCs/>
                <w:sz w:val="18"/>
                <w:szCs w:val="18"/>
                <w:lang w:eastAsia="ru-RU"/>
              </w:rPr>
              <w:t>.  Добыча полезных ископаемых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351E8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236,2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E0A0F8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608,6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8C1CF8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229,1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400587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1302,4</w:t>
            </w:r>
          </w:p>
        </w:tc>
      </w:tr>
      <w:tr w:rsidR="00D60367" w:rsidRPr="00D60367" w14:paraId="70781161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40846A" w14:textId="77777777" w:rsidR="00D60367" w:rsidRPr="00D60367" w:rsidRDefault="00D60367" w:rsidP="00D60367">
            <w:pPr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- Добыча каменного угля и бурого   угля (лигнита)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249EE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 -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F0562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25573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- 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90361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- </w:t>
            </w:r>
          </w:p>
        </w:tc>
      </w:tr>
      <w:tr w:rsidR="00D60367" w:rsidRPr="00D60367" w14:paraId="13D0EF48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3FAE33" w14:textId="77777777" w:rsidR="00D60367" w:rsidRPr="00D60367" w:rsidRDefault="00D60367" w:rsidP="00D60367">
            <w:pPr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 xml:space="preserve"> - Добыча прочих металлических руд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0AAD0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215,6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9C987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93076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201,3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8F7D9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1106,8</w:t>
            </w:r>
          </w:p>
        </w:tc>
      </w:tr>
      <w:tr w:rsidR="00D60367" w:rsidRPr="00D60367" w14:paraId="75646CC9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785B3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 Добыча прочих полезных ископаемых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4F764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20,6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79C8A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139,6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138B5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27,8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D5EFF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195,6</w:t>
            </w:r>
          </w:p>
        </w:tc>
      </w:tr>
      <w:tr w:rsidR="00D60367" w:rsidRPr="00D60367" w14:paraId="7EBF193C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AE5DD9" w14:textId="77777777" w:rsidR="00D60367" w:rsidRPr="00D60367" w:rsidRDefault="00D60367" w:rsidP="00D60367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val="en-US" w:eastAsia="ru-RU"/>
              </w:rPr>
              <w:t>II</w:t>
            </w:r>
            <w:r w:rsidRPr="00D60367">
              <w:rPr>
                <w:b/>
                <w:bCs/>
                <w:sz w:val="18"/>
                <w:szCs w:val="18"/>
                <w:lang w:eastAsia="ru-RU"/>
              </w:rPr>
              <w:t>.  Обрабатывающее производство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530701" w14:textId="77777777" w:rsidR="00D60367" w:rsidRPr="00D60367" w:rsidRDefault="00D60367" w:rsidP="00D60367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10518,5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407B8B" w14:textId="77777777" w:rsidR="00D60367" w:rsidRPr="00D60367" w:rsidRDefault="00D60367" w:rsidP="00D60367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67064,3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D05698" w14:textId="77777777" w:rsidR="00D60367" w:rsidRPr="00D60367" w:rsidRDefault="00D60367" w:rsidP="00D60367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7342,9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96C98E" w14:textId="77777777" w:rsidR="00D60367" w:rsidRPr="00D60367" w:rsidRDefault="00D60367" w:rsidP="00D60367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75819,3</w:t>
            </w:r>
          </w:p>
        </w:tc>
      </w:tr>
      <w:tr w:rsidR="00D60367" w:rsidRPr="00D60367" w14:paraId="79E1C039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380C0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Производство пищевых продуктов (включая напитки)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3264D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256,6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53BFC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1375,5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F14BA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319,6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F0F48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1766,9</w:t>
            </w:r>
          </w:p>
        </w:tc>
      </w:tr>
      <w:tr w:rsidR="00D60367" w:rsidRPr="00D60367" w14:paraId="3C714574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983B1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Текстильное производство; производство одежды и обуви, кожи и прочих кожаных изделий 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20199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48,4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831BE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251,9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D19F5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DBB31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161,7</w:t>
            </w:r>
          </w:p>
        </w:tc>
      </w:tr>
      <w:tr w:rsidR="00D60367" w:rsidRPr="00D60367" w14:paraId="3579685F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82486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Производство деревянных и бумажных изделий; полиграфическая деятельность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20B2C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76119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19,1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8EB82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3ADE9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D60367" w:rsidRPr="00D60367" w14:paraId="38645DAA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A5DC7B" w14:textId="77777777" w:rsidR="00D60367" w:rsidRPr="00D60367" w:rsidRDefault="00D60367" w:rsidP="00D60367">
            <w:pPr>
              <w:rPr>
                <w:color w:val="C00000"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Производство химической продукции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08179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7E3C4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DB0E4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C003F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0,4</w:t>
            </w:r>
          </w:p>
        </w:tc>
      </w:tr>
      <w:tr w:rsidR="00D60367" w:rsidRPr="00D60367" w14:paraId="524C23A1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6A1B2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Производство резиновых и пластмассовых изделий, прочих не металлических минеральных продуктов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A14DB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406,3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2F1A2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1585,5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0B3E9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659,8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6DA4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2219,1</w:t>
            </w:r>
          </w:p>
        </w:tc>
      </w:tr>
      <w:tr w:rsidR="00D60367" w:rsidRPr="00D60367" w14:paraId="75F2C3E9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FFB79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Производство основных металлов и готовых металлических изделий, кроме машин и оборудования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342A5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9778,3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488AA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63702,4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FBA3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6300,8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B38B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71461,3</w:t>
            </w:r>
          </w:p>
        </w:tc>
      </w:tr>
      <w:tr w:rsidR="00D60367" w:rsidRPr="00D60367" w14:paraId="0B8C46B8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52A66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Производство электронного и оптического оборудования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C762E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2A713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29,8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462C6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13,7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21B0E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48,2</w:t>
            </w:r>
          </w:p>
        </w:tc>
      </w:tr>
      <w:tr w:rsidR="00D60367" w:rsidRPr="00D60367" w14:paraId="59E1C613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81A82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Производство электрического оборудования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1DD46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6AA8F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E1105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3D39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11,0</w:t>
            </w:r>
          </w:p>
        </w:tc>
      </w:tr>
      <w:tr w:rsidR="00D60367" w:rsidRPr="00D60367" w14:paraId="5B24E3CE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78AB3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Прочие производства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4DD89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7AF0B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72ABB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25,3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31C37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134,7</w:t>
            </w:r>
          </w:p>
        </w:tc>
      </w:tr>
      <w:tr w:rsidR="00D60367" w:rsidRPr="00D60367" w14:paraId="3513C13B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44306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val="en-US" w:eastAsia="ru-RU"/>
              </w:rPr>
              <w:t>III</w:t>
            </w:r>
            <w:r w:rsidRPr="00D60367">
              <w:rPr>
                <w:b/>
                <w:bCs/>
                <w:sz w:val="18"/>
                <w:szCs w:val="18"/>
                <w:lang w:eastAsia="ru-RU"/>
              </w:rPr>
              <w:t xml:space="preserve">. Обеспечение электроэнергией, газом и паром 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02903A" w14:textId="77777777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397,0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63D79D" w14:textId="77777777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2914,3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537402" w14:textId="77777777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546,2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963FA1" w14:textId="77777777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3374,9</w:t>
            </w:r>
          </w:p>
        </w:tc>
      </w:tr>
      <w:tr w:rsidR="00D60367" w:rsidRPr="00D60367" w14:paraId="1FD66B9B" w14:textId="77777777" w:rsidTr="00D5136F">
        <w:trPr>
          <w:cantSplit/>
          <w:trHeight w:val="284"/>
        </w:trPr>
        <w:tc>
          <w:tcPr>
            <w:tcW w:w="2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8C1AF" w14:textId="77777777" w:rsidR="00D60367" w:rsidRPr="00D60367" w:rsidRDefault="00D60367" w:rsidP="00D60367">
            <w:pPr>
              <w:ind w:left="-57" w:right="-118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 xml:space="preserve"> IV. Водоснабжение, очистка обработка отходов и получение вторичного сырья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5B3AD3" w14:textId="77777777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ECB233" w14:textId="77777777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196,5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7D50E6" w14:textId="77777777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51,1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9589DB" w14:textId="77777777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255,0</w:t>
            </w:r>
          </w:p>
        </w:tc>
      </w:tr>
    </w:tbl>
    <w:p w14:paraId="7FEAD300" w14:textId="77777777" w:rsidR="00D60367" w:rsidRPr="00D60367" w:rsidRDefault="00D60367" w:rsidP="00D60367">
      <w:pPr>
        <w:rPr>
          <w:szCs w:val="24"/>
          <w:lang w:eastAsia="ru-RU"/>
        </w:rPr>
      </w:pPr>
    </w:p>
    <w:p w14:paraId="162B10B1" w14:textId="77777777" w:rsidR="00D60367" w:rsidRPr="00D60367" w:rsidRDefault="00D60367" w:rsidP="00D60367">
      <w:pPr>
        <w:rPr>
          <w:szCs w:val="24"/>
          <w:lang w:eastAsia="ru-RU"/>
        </w:rPr>
      </w:pPr>
    </w:p>
    <w:p w14:paraId="76EC2DA8" w14:textId="77777777" w:rsidR="00D60367" w:rsidRPr="00D60367" w:rsidRDefault="00D60367" w:rsidP="00954043">
      <w:pPr>
        <w:keepNext/>
        <w:pageBreakBefore/>
        <w:outlineLvl w:val="1"/>
        <w:rPr>
          <w:b/>
          <w:sz w:val="22"/>
          <w:szCs w:val="22"/>
          <w:lang w:eastAsia="ru-RU"/>
        </w:rPr>
      </w:pPr>
      <w:bookmarkStart w:id="43" w:name="_Toc514233029"/>
      <w:bookmarkStart w:id="44" w:name="_Toc19335527"/>
      <w:bookmarkStart w:id="45" w:name="_Toc19335659"/>
      <w:bookmarkStart w:id="46" w:name="_Toc32378704"/>
      <w:bookmarkStart w:id="47" w:name="_Toc32379060"/>
      <w:bookmarkStart w:id="48" w:name="_Toc66702876"/>
      <w:bookmarkStart w:id="49" w:name="_Toc72028354"/>
      <w:bookmarkStart w:id="50" w:name="_Toc85083702"/>
      <w:bookmarkStart w:id="51" w:name="_Toc98223579"/>
      <w:bookmarkStart w:id="52" w:name="_Toc100735379"/>
      <w:bookmarkStart w:id="53" w:name="_Toc100740038"/>
      <w:bookmarkStart w:id="54" w:name="_Toc127181481"/>
      <w:bookmarkStart w:id="55" w:name="_Toc219622367"/>
      <w:bookmarkStart w:id="56" w:name="_Toc219622422"/>
      <w:bookmarkStart w:id="57" w:name="_Toc251340052"/>
      <w:bookmarkStart w:id="58" w:name="_Toc251340362"/>
      <w:bookmarkStart w:id="59" w:name="_Toc266437270"/>
      <w:bookmarkStart w:id="60" w:name="_Toc266438423"/>
      <w:bookmarkStart w:id="61" w:name="_Toc298162401"/>
      <w:bookmarkStart w:id="62" w:name="_Toc298162567"/>
      <w:bookmarkStart w:id="63" w:name="_Toc347148772"/>
      <w:r w:rsidRPr="00D60367">
        <w:rPr>
          <w:b/>
          <w:bCs/>
          <w:sz w:val="22"/>
          <w:szCs w:val="22"/>
          <w:lang w:eastAsia="ru-RU"/>
        </w:rPr>
        <w:lastRenderedPageBreak/>
        <w:t xml:space="preserve">Производство основных видов промышленной </w:t>
      </w:r>
      <w:bookmarkStart w:id="64" w:name="_Toc514233030"/>
      <w:bookmarkEnd w:id="43"/>
      <w:r w:rsidRPr="00D60367">
        <w:rPr>
          <w:b/>
          <w:bCs/>
          <w:sz w:val="22"/>
          <w:szCs w:val="22"/>
          <w:lang w:eastAsia="ru-RU"/>
        </w:rPr>
        <w:t>продукции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5DA07A52" w14:textId="77777777" w:rsidR="00D60367" w:rsidRPr="00D60367" w:rsidRDefault="00D60367" w:rsidP="00D60367">
      <w:pPr>
        <w:jc w:val="center"/>
        <w:rPr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4"/>
        <w:gridCol w:w="1067"/>
        <w:gridCol w:w="1362"/>
        <w:gridCol w:w="1486"/>
        <w:gridCol w:w="1246"/>
      </w:tblGrid>
      <w:tr w:rsidR="00D60367" w:rsidRPr="00D60367" w14:paraId="5F77EBB1" w14:textId="77777777" w:rsidTr="00954043">
        <w:trPr>
          <w:cantSplit/>
          <w:trHeight w:val="324"/>
        </w:trPr>
        <w:tc>
          <w:tcPr>
            <w:tcW w:w="2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1720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00795E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D60367">
              <w:rPr>
                <w:b/>
                <w:sz w:val="16"/>
                <w:szCs w:val="16"/>
                <w:lang w:eastAsia="ru-RU"/>
              </w:rPr>
              <w:t>ед.</w:t>
            </w:r>
          </w:p>
          <w:p w14:paraId="7A3CEAAE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D60367">
              <w:rPr>
                <w:b/>
                <w:sz w:val="16"/>
                <w:szCs w:val="16"/>
                <w:lang w:eastAsia="ru-RU"/>
              </w:rPr>
              <w:t>изм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405C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5D905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2026 в % к 2025</w:t>
            </w:r>
          </w:p>
        </w:tc>
      </w:tr>
      <w:tr w:rsidR="00D60367" w:rsidRPr="00D60367" w14:paraId="2ACF6A31" w14:textId="77777777" w:rsidTr="00954043">
        <w:trPr>
          <w:cantSplit/>
          <w:trHeight w:val="285"/>
        </w:trPr>
        <w:tc>
          <w:tcPr>
            <w:tcW w:w="21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D01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3C86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AF6E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E52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F87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D60367" w:rsidRPr="00D60367" w14:paraId="522BC9A9" w14:textId="77777777" w:rsidTr="00954043">
        <w:trPr>
          <w:cantSplit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2995AA" w14:textId="77777777" w:rsidR="00D60367" w:rsidRPr="00D60367" w:rsidRDefault="00D60367" w:rsidP="00D60367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Уголь каменный и лигнит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5F9FFB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89388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1039,0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4A4C70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6343C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5F084A64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E44437" w14:textId="77777777" w:rsidR="00D60367" w:rsidRPr="00D60367" w:rsidRDefault="00D60367" w:rsidP="00D60367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19DA6D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DD8FE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1039,0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E60741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111E4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1EF7C7D3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AD430" w14:textId="77777777" w:rsidR="00D60367" w:rsidRPr="00D60367" w:rsidRDefault="00D60367" w:rsidP="00D60367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Руды и концентраты оловянные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4B2AEE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BA98B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689,3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829847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1004,3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89ACE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145,7</w:t>
            </w:r>
          </w:p>
        </w:tc>
      </w:tr>
      <w:tr w:rsidR="00D60367" w:rsidRPr="00D60367" w14:paraId="7B183F38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9AE37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5D2F2C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E797D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235,9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B9837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125,7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5ADC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53,3</w:t>
            </w:r>
          </w:p>
        </w:tc>
      </w:tr>
      <w:tr w:rsidR="00D60367" w:rsidRPr="00D60367" w14:paraId="575A8007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E53A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1D42A8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92F808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453,4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420BF2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878,6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10F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193,8</w:t>
            </w:r>
          </w:p>
        </w:tc>
      </w:tr>
      <w:tr w:rsidR="00D60367" w:rsidRPr="00D60367" w14:paraId="75EEE989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E783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Мясо и пищевые субпродукты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86B07E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2DBBC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31,8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8A5BC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19,8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F8C8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62,3</w:t>
            </w:r>
          </w:p>
        </w:tc>
      </w:tr>
      <w:tr w:rsidR="00D60367" w:rsidRPr="00D60367" w14:paraId="425FB974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22C8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2DEF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6115E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20,8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922D2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19,8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A78F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95,2</w:t>
            </w:r>
          </w:p>
        </w:tc>
      </w:tr>
      <w:tr w:rsidR="00D60367" w:rsidRPr="00D60367" w14:paraId="035C725A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A7E9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8475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94D90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11,0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578D6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8A5C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72EB73D5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B9CDF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DD70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8DF97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8E5C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9,1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8329E7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2981D4D2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7A86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3E17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3D639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2EEF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36B31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238DA38B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E5719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05FF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9EEA70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4A4C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814054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305DD6CC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7DAD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Молоко обработанное жидкое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3780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C032B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66,8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6609E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265,1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65C3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в4,0р</w:t>
            </w:r>
          </w:p>
        </w:tc>
      </w:tr>
      <w:tr w:rsidR="00D60367" w:rsidRPr="00D60367" w14:paraId="3F2A856D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617F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23FF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ED9DE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38,6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CFB4B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36A8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100,8</w:t>
            </w:r>
          </w:p>
        </w:tc>
      </w:tr>
      <w:tr w:rsidR="00D60367" w:rsidRPr="00D60367" w14:paraId="662D7007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D6C0E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73D88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40928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28,2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306B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33,4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545A4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118,4</w:t>
            </w:r>
          </w:p>
        </w:tc>
      </w:tr>
      <w:tr w:rsidR="00D60367" w:rsidRPr="00D60367" w14:paraId="424E8351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FB95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762E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C924D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96EA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192,8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ECDE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10635976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0973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Масло сливочное всех типов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4E154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C54C0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616,5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0178D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762,8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5859C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123,7</w:t>
            </w:r>
          </w:p>
        </w:tc>
      </w:tr>
      <w:tr w:rsidR="00D60367" w:rsidRPr="00D60367" w14:paraId="5BD290BB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BC8A7" w14:textId="77777777" w:rsidR="00D60367" w:rsidRPr="00D60367" w:rsidRDefault="00D60367" w:rsidP="00D60367">
            <w:pPr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D7EC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F505B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266,4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E8EF29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192,4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BBBD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72,2</w:t>
            </w:r>
          </w:p>
        </w:tc>
      </w:tr>
      <w:tr w:rsidR="00D60367" w:rsidRPr="00D60367" w14:paraId="3A602848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73D6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BB91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87857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20,8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16DF6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20,4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4168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98,1</w:t>
            </w:r>
          </w:p>
        </w:tc>
      </w:tr>
      <w:tr w:rsidR="00D60367" w:rsidRPr="00D60367" w14:paraId="4F455CB6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62EB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A22A8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C03F28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329,3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4396E1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549,9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01C2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D60367" w:rsidRPr="00D60367" w14:paraId="5FD62170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289D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F8B4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3FBC4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2799B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0966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1F7D4E29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DBED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Сыр всех типов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F70A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1D77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1313,4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3C26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1443,3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6B36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109,9</w:t>
            </w:r>
          </w:p>
        </w:tc>
      </w:tr>
      <w:tr w:rsidR="00D60367" w:rsidRPr="00D60367" w14:paraId="644A7A5D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C494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3B5C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60973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659,9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95D43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531,6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C68B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80,6</w:t>
            </w:r>
          </w:p>
        </w:tc>
      </w:tr>
      <w:tr w:rsidR="00D60367" w:rsidRPr="00D60367" w14:paraId="7E93AFE2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370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DAB7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87C17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166FF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D1255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148,2</w:t>
            </w:r>
          </w:p>
        </w:tc>
      </w:tr>
      <w:tr w:rsidR="00D60367" w:rsidRPr="00D60367" w14:paraId="3E28B14A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F736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B0B7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38DE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266,1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A8A8C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281,1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F681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105,6</w:t>
            </w:r>
          </w:p>
        </w:tc>
      </w:tr>
      <w:tr w:rsidR="00D60367" w:rsidRPr="00D60367" w14:paraId="5139D53F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63E8C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A5274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7A24E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381,7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E76A73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622,1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B62C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163,0</w:t>
            </w:r>
          </w:p>
        </w:tc>
      </w:tr>
      <w:tr w:rsidR="00D60367" w:rsidRPr="00D60367" w14:paraId="77E22893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6A10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BC2B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7A8D8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95193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609C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в2,0р</w:t>
            </w:r>
          </w:p>
        </w:tc>
      </w:tr>
      <w:tr w:rsidR="00D60367" w:rsidRPr="00D60367" w14:paraId="28B6559B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B975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Мука из зерновых  культур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911D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9D170E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7694,7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8A3A4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9074,2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B30A8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117,9</w:t>
            </w:r>
          </w:p>
        </w:tc>
      </w:tr>
      <w:tr w:rsidR="00D60367" w:rsidRPr="00D60367" w14:paraId="6763DFB8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ED41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BDD8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0DAC0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8C6BC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115,9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024E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102,1</w:t>
            </w:r>
          </w:p>
        </w:tc>
      </w:tr>
      <w:tr w:rsidR="00D60367" w:rsidRPr="00D60367" w14:paraId="4B2D3BC3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A8C1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CCD3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CA34E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5CBEB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E284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58,0</w:t>
            </w:r>
          </w:p>
        </w:tc>
      </w:tr>
      <w:tr w:rsidR="00D60367" w:rsidRPr="00D60367" w14:paraId="455BF45D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A723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D9C8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CA9F0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1950,2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432A3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2083,0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7E1B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106,8</w:t>
            </w:r>
          </w:p>
        </w:tc>
      </w:tr>
      <w:tr w:rsidR="00D60367" w:rsidRPr="00D60367" w14:paraId="2C5E4CA0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A726B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45C8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E38A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5616,0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02C7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6010,8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5D9B9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107,0</w:t>
            </w:r>
          </w:p>
        </w:tc>
      </w:tr>
      <w:tr w:rsidR="00D60367" w:rsidRPr="00D60367" w14:paraId="5C2638E3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E555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DB65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17F9A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D02B7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855,8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F705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3F9D4663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1478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Хлеб свежий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1E64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EB07C7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2674,0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96580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2776,5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BCC67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103,8</w:t>
            </w:r>
          </w:p>
        </w:tc>
      </w:tr>
      <w:tr w:rsidR="00D60367" w:rsidRPr="00D60367" w14:paraId="587D0382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21BE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6683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A87E9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293,8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0C34D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239,3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36CA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81,4</w:t>
            </w:r>
          </w:p>
        </w:tc>
      </w:tr>
      <w:tr w:rsidR="00D60367" w:rsidRPr="00D60367" w14:paraId="518B8D22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C8A3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E25D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0F3B4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105,8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61917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121,0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591E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114,4</w:t>
            </w:r>
          </w:p>
        </w:tc>
      </w:tr>
      <w:tr w:rsidR="00D60367" w:rsidRPr="00D60367" w14:paraId="23993680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223F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BD4E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C2EDF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136,2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3107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149,7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6593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109,9</w:t>
            </w:r>
          </w:p>
        </w:tc>
      </w:tr>
      <w:tr w:rsidR="00D60367" w:rsidRPr="00D60367" w14:paraId="1D8F18C6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C83B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6250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2748B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1CB59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90,9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0704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100,7</w:t>
            </w:r>
          </w:p>
        </w:tc>
      </w:tr>
      <w:tr w:rsidR="00D60367" w:rsidRPr="00D60367" w14:paraId="00A3A25A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62F6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499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B1128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506,6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21318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529,2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578A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104,5</w:t>
            </w:r>
          </w:p>
        </w:tc>
      </w:tr>
      <w:tr w:rsidR="00D60367" w:rsidRPr="00D60367" w14:paraId="4E0B3278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802D5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15856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9687A3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939,3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DE56B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970,4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273A3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103,3</w:t>
            </w:r>
          </w:p>
        </w:tc>
      </w:tr>
      <w:tr w:rsidR="00D60367" w:rsidRPr="00D60367" w14:paraId="2D699567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C01F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4D299" w14:textId="77777777" w:rsidR="00D60367" w:rsidRPr="00D60367" w:rsidRDefault="00D60367" w:rsidP="00D60367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101E4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602,0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6797A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676,0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21C0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112,3</w:t>
            </w:r>
          </w:p>
        </w:tc>
      </w:tr>
      <w:tr w:rsidR="00D60367" w:rsidRPr="00D60367" w14:paraId="7BD4722E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562F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Кондитерские изделия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36431" w14:textId="77777777" w:rsidR="00D60367" w:rsidRPr="00D60367" w:rsidRDefault="00D60367" w:rsidP="00D60367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27954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178,3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977B3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195,5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5F01C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109,6</w:t>
            </w:r>
          </w:p>
        </w:tc>
      </w:tr>
      <w:tr w:rsidR="00D60367" w:rsidRPr="00D60367" w14:paraId="43BB1BB6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D39C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E9D3B" w14:textId="77777777" w:rsidR="00D60367" w:rsidRPr="00D60367" w:rsidRDefault="00D60367" w:rsidP="00D60367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B27F4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CAA6E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710AE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53,8</w:t>
            </w:r>
          </w:p>
        </w:tc>
      </w:tr>
      <w:tr w:rsidR="00D60367" w:rsidRPr="00D60367" w14:paraId="00DE80B1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2FFA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591DC" w14:textId="77777777" w:rsidR="00D60367" w:rsidRPr="00D60367" w:rsidRDefault="00D60367" w:rsidP="00D60367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A9A52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27,5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308E4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30,8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CFD30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112,0</w:t>
            </w:r>
          </w:p>
        </w:tc>
      </w:tr>
      <w:tr w:rsidR="00D60367" w:rsidRPr="00D60367" w14:paraId="56FA5C6F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BCA0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napToGrid w:val="0"/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29CE7" w14:textId="77777777" w:rsidR="00D60367" w:rsidRPr="00D60367" w:rsidRDefault="00D60367" w:rsidP="00D60367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CA230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42,0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ADDC7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45,4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EEB74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108,1</w:t>
            </w:r>
          </w:p>
        </w:tc>
      </w:tr>
      <w:tr w:rsidR="00D60367" w:rsidRPr="00D60367" w14:paraId="38C800B6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9045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8344E" w14:textId="77777777" w:rsidR="00D60367" w:rsidRPr="00D60367" w:rsidRDefault="00D60367" w:rsidP="00D60367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2B5EB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46,5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DE60A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46,9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2F11B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100,9</w:t>
            </w:r>
          </w:p>
        </w:tc>
      </w:tr>
      <w:tr w:rsidR="00D60367" w:rsidRPr="00D60367" w14:paraId="44940E75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00E6C" w14:textId="77777777" w:rsidR="00D60367" w:rsidRPr="00D60367" w:rsidRDefault="00D60367" w:rsidP="00D60367">
            <w:pPr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629F1" w14:textId="77777777" w:rsidR="00D60367" w:rsidRPr="00D60367" w:rsidRDefault="00D60367" w:rsidP="00D60367">
            <w:pPr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43BAD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35,8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62F3F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41,4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351C8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115,6</w:t>
            </w:r>
          </w:p>
        </w:tc>
      </w:tr>
      <w:tr w:rsidR="00D60367" w:rsidRPr="00D60367" w14:paraId="0EE1D65F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B66C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3F7E8" w14:textId="77777777" w:rsidR="00D60367" w:rsidRPr="00D60367" w:rsidRDefault="00D60367" w:rsidP="00D60367">
            <w:pPr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6A378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E205E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27,5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081A3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137,5</w:t>
            </w:r>
          </w:p>
        </w:tc>
      </w:tr>
      <w:tr w:rsidR="00D60367" w:rsidRPr="00D60367" w14:paraId="75F8AD69" w14:textId="77777777" w:rsidTr="00954043">
        <w:trPr>
          <w:trHeight w:val="79"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CD169" w14:textId="77777777" w:rsidR="00D60367" w:rsidRPr="00D60367" w:rsidRDefault="00D60367" w:rsidP="00D60367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Водка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A6BD6" w14:textId="77777777" w:rsidR="00D60367" w:rsidRPr="00D60367" w:rsidRDefault="00D60367" w:rsidP="00D60367">
            <w:pPr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т. литр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D7972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CFA085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4DDBD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1A1462A2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21865C" w14:textId="77777777" w:rsidR="00D60367" w:rsidRPr="00D60367" w:rsidRDefault="00D60367" w:rsidP="00D60367">
            <w:pPr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C62F3" w14:textId="77777777" w:rsidR="00D60367" w:rsidRPr="00D60367" w:rsidRDefault="00D60367" w:rsidP="00D60367">
            <w:pPr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DCAA7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856FA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1A254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72F7756C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8902C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Воды минеральные и негазированные, неподслащенные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FA35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т. литр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0B11E6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BA5DF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B4824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79,5</w:t>
            </w:r>
          </w:p>
        </w:tc>
      </w:tr>
      <w:tr w:rsidR="00D60367" w:rsidRPr="00D60367" w14:paraId="353AB5AD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0ABF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1123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13D33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BCB8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B403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22AAED83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587CD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96F5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F20BE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BFF4A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18E8E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79,5</w:t>
            </w:r>
          </w:p>
        </w:tc>
      </w:tr>
      <w:tr w:rsidR="00D60367" w:rsidRPr="00D60367" w14:paraId="12D5C53B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6890B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Безалкогольные напитки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A4254B" w14:textId="77777777" w:rsidR="00D60367" w:rsidRPr="00D60367" w:rsidRDefault="00D60367" w:rsidP="00D60367">
            <w:pPr>
              <w:ind w:left="-57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т. литр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376DD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271,4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7E72EE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131,3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0BF57F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48,4</w:t>
            </w:r>
          </w:p>
        </w:tc>
      </w:tr>
      <w:tr w:rsidR="00D60367" w:rsidRPr="00D60367" w14:paraId="0FDB1516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C35D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A1E92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6399F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267,6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17355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127,1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64ECB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47,5</w:t>
            </w:r>
          </w:p>
        </w:tc>
      </w:tr>
      <w:tr w:rsidR="00D60367" w:rsidRPr="00D60367" w14:paraId="70DC1863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49B3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3B652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F62EB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6C2FC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70B4F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110,5</w:t>
            </w:r>
          </w:p>
        </w:tc>
      </w:tr>
      <w:tr w:rsidR="00D60367" w:rsidRPr="00D60367" w14:paraId="2F61E1B4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07CEF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Свитеры, джемперы, пуловеры, кардиганы, жилеты и изделия аналогичные трикотажные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E5B71E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AEA8A8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88F5B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467E23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120,2</w:t>
            </w:r>
          </w:p>
        </w:tc>
      </w:tr>
      <w:tr w:rsidR="00D60367" w:rsidRPr="00D60367" w14:paraId="4A62AA9A" w14:textId="77777777" w:rsidTr="00954043">
        <w:trPr>
          <w:cantSplit/>
        </w:trPr>
        <w:tc>
          <w:tcPr>
            <w:tcW w:w="2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C79D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,г.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A7FC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84ACE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E9782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B2408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120,2</w:t>
            </w:r>
          </w:p>
        </w:tc>
      </w:tr>
    </w:tbl>
    <w:p w14:paraId="01C5140E" w14:textId="77777777" w:rsidR="00954043" w:rsidRDefault="00954043"/>
    <w:p w14:paraId="706B0012" w14:textId="77777777" w:rsidR="00954043" w:rsidRDefault="00954043"/>
    <w:p w14:paraId="071ADD81" w14:textId="77777777" w:rsidR="00954043" w:rsidRDefault="00954043"/>
    <w:p w14:paraId="0152FD9F" w14:textId="26A68B9F" w:rsidR="00954043" w:rsidRPr="00954043" w:rsidRDefault="00954043" w:rsidP="00954043">
      <w:pPr>
        <w:jc w:val="right"/>
        <w:rPr>
          <w:sz w:val="22"/>
          <w:szCs w:val="22"/>
        </w:rPr>
      </w:pPr>
      <w:r w:rsidRPr="00954043">
        <w:rPr>
          <w:sz w:val="22"/>
          <w:szCs w:val="22"/>
        </w:rPr>
        <w:lastRenderedPageBreak/>
        <w:t>продолжение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993"/>
        <w:gridCol w:w="1418"/>
        <w:gridCol w:w="1418"/>
        <w:gridCol w:w="1316"/>
      </w:tblGrid>
      <w:tr w:rsidR="00A54467" w:rsidRPr="00D60367" w14:paraId="461A809E" w14:textId="77777777" w:rsidTr="00A54467">
        <w:trPr>
          <w:cantSplit/>
          <w:trHeight w:val="446"/>
        </w:trPr>
        <w:tc>
          <w:tcPr>
            <w:tcW w:w="2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4E9D2" w14:textId="77777777" w:rsidR="00A54467" w:rsidRPr="00D60367" w:rsidRDefault="00A54467" w:rsidP="00A544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41774" w14:textId="77777777" w:rsidR="00A54467" w:rsidRPr="00D60367" w:rsidRDefault="00A54467" w:rsidP="00A54467">
            <w:pPr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D60367">
              <w:rPr>
                <w:b/>
                <w:sz w:val="16"/>
                <w:szCs w:val="16"/>
                <w:lang w:eastAsia="ru-RU"/>
              </w:rPr>
              <w:t>ед.</w:t>
            </w:r>
          </w:p>
          <w:p w14:paraId="257AFBA0" w14:textId="22248108" w:rsidR="00A54467" w:rsidRPr="00D60367" w:rsidRDefault="00A54467" w:rsidP="00A544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6"/>
                <w:szCs w:val="16"/>
                <w:lang w:eastAsia="ru-RU"/>
              </w:rPr>
              <w:t>изм</w:t>
            </w:r>
          </w:p>
        </w:tc>
        <w:tc>
          <w:tcPr>
            <w:tcW w:w="1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906F" w14:textId="624AD076" w:rsidR="00A54467" w:rsidRPr="00D60367" w:rsidRDefault="00A54467" w:rsidP="00A544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ECD6" w14:textId="2C028431" w:rsidR="00A54467" w:rsidRPr="00D60367" w:rsidRDefault="00A54467" w:rsidP="00A544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2026 в % к 2025</w:t>
            </w:r>
          </w:p>
        </w:tc>
      </w:tr>
      <w:tr w:rsidR="00A54467" w:rsidRPr="00D60367" w14:paraId="72104001" w14:textId="77777777" w:rsidTr="00A54467">
        <w:trPr>
          <w:cantSplit/>
          <w:trHeight w:val="410"/>
        </w:trPr>
        <w:tc>
          <w:tcPr>
            <w:tcW w:w="2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CCCA" w14:textId="77777777" w:rsidR="00A54467" w:rsidRPr="00D60367" w:rsidRDefault="00A54467" w:rsidP="00A544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1708" w14:textId="77777777" w:rsidR="00A54467" w:rsidRPr="00D60367" w:rsidRDefault="00A54467" w:rsidP="00A544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69D8" w14:textId="6B2C38EC" w:rsidR="00A54467" w:rsidRPr="00D60367" w:rsidRDefault="00A54467" w:rsidP="00A544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5870" w14:textId="688F0E22" w:rsidR="00A54467" w:rsidRPr="00D60367" w:rsidRDefault="00A54467" w:rsidP="00A544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</w:t>
            </w:r>
            <w:r>
              <w:rPr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899C7" w14:textId="77777777" w:rsidR="00A54467" w:rsidRPr="00D60367" w:rsidRDefault="00A54467" w:rsidP="00A544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0A89A305" w14:textId="77777777" w:rsidTr="00A54467">
        <w:trPr>
          <w:cantSplit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379FD3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Одежда верхняя, кроме трикотажной, мужская или для мальчиков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FB3F3C" w14:textId="77777777" w:rsidR="00D60367" w:rsidRPr="00D60367" w:rsidRDefault="00D60367" w:rsidP="00D60367">
            <w:pPr>
              <w:ind w:left="-57" w:right="-61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B5DBF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47802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C4F756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12979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517F34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27,2</w:t>
            </w:r>
          </w:p>
        </w:tc>
      </w:tr>
      <w:tr w:rsidR="00D60367" w:rsidRPr="00D60367" w14:paraId="348B819B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FA1F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5BF45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7B6E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47802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060B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1979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AE0B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4,1</w:t>
            </w:r>
          </w:p>
        </w:tc>
      </w:tr>
      <w:tr w:rsidR="00D60367" w:rsidRPr="00D60367" w14:paraId="37E1747B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7E8E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EDEB4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A271BE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F22B0A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11000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69EE22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4C3E1E5C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E5C4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65E6A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0EDCF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F00E37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5E430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2021E6DF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1F9FD1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Одежда верхняя, кроме трикотажной, женская или для девочек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42DA17" w14:textId="77777777" w:rsidR="00D60367" w:rsidRPr="00D60367" w:rsidRDefault="00D60367" w:rsidP="00D60367">
            <w:pPr>
              <w:ind w:left="-57" w:right="-61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B54A9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46752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FA8EF1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41939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4A8D77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89,7</w:t>
            </w:r>
          </w:p>
        </w:tc>
      </w:tr>
      <w:tr w:rsidR="00D60367" w:rsidRPr="00D60367" w14:paraId="13BF4F89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2CE4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06EC2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35D0B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948D7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04D72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41443A81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AF61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08AFB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008DD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26975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4F001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4722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C47EE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17,5</w:t>
            </w:r>
          </w:p>
        </w:tc>
      </w:tr>
      <w:tr w:rsidR="00D60367" w:rsidRPr="00D60367" w14:paraId="7A64EA0B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54C9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91680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4102E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8CF39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D2BB3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0676C62F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3A9A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F1BE4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1DDF9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17243C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D5C1C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1F7936C4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DADFA" w14:textId="77777777" w:rsidR="00D60367" w:rsidRPr="00D60367" w:rsidRDefault="00D60367" w:rsidP="00D60367">
            <w:pPr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80C70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71FC8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8267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F0B63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8630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8AE4D2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104,4</w:t>
            </w:r>
          </w:p>
        </w:tc>
      </w:tr>
      <w:tr w:rsidR="00D60367" w:rsidRPr="00D60367" w14:paraId="04C913A2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6B4F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8AD83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B54F42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AE7A8F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9387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A082DD" w14:textId="77777777" w:rsidR="00D60367" w:rsidRPr="00D60367" w:rsidRDefault="00D60367" w:rsidP="00D60367">
            <w:pPr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в56,9р</w:t>
            </w:r>
          </w:p>
        </w:tc>
      </w:tr>
      <w:tr w:rsidR="00D60367" w:rsidRPr="00D60367" w14:paraId="78D56E81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2DBE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C2E7F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50B3B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11162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0AB3A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19200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9A7DB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172,0</w:t>
            </w:r>
          </w:p>
        </w:tc>
      </w:tr>
      <w:tr w:rsidR="00D60367" w:rsidRPr="00D60367" w14:paraId="2A415905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D3E54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Лесоматериалы, продольно распиленные или расколотые (деловая древесина и пиломатериалы)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4CF2E8" w14:textId="77777777" w:rsidR="00D60367" w:rsidRPr="00D60367" w:rsidRDefault="00D60367" w:rsidP="00D60367">
            <w:pPr>
              <w:ind w:left="-57" w:right="-61"/>
              <w:jc w:val="center"/>
              <w:rPr>
                <w:b/>
                <w:bCs/>
                <w:sz w:val="18"/>
                <w:szCs w:val="18"/>
                <w:vertAlign w:val="superscript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м3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0F98AE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9757,0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61225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9379,7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6FBA0E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96,1</w:t>
            </w:r>
          </w:p>
        </w:tc>
      </w:tr>
      <w:tr w:rsidR="00D60367" w:rsidRPr="00D60367" w14:paraId="35DD98C0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00D58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D800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F5656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1353,2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4030F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1371,3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2E95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101,3</w:t>
            </w:r>
          </w:p>
        </w:tc>
      </w:tr>
      <w:tr w:rsidR="00D60367" w:rsidRPr="00D60367" w14:paraId="5E9E3729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9CCC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2A02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76BD2D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451,2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444C6D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415,0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4CCB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92,0</w:t>
            </w:r>
          </w:p>
        </w:tc>
      </w:tr>
      <w:tr w:rsidR="00D60367" w:rsidRPr="00D60367" w14:paraId="1A63397E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6FFF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6083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F6C27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8FDCF9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D12B2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30A92F8D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14FF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4C11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F088F7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5435,0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C33E01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5621,4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E70C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103,4</w:t>
            </w:r>
          </w:p>
        </w:tc>
      </w:tr>
      <w:tr w:rsidR="00D60367" w:rsidRPr="00D60367" w14:paraId="6BA80BA9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202F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8E0A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1E2F9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2515,0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5A3E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1972,0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3DB72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78,4</w:t>
            </w:r>
          </w:p>
        </w:tc>
      </w:tr>
      <w:tr w:rsidR="00D60367" w:rsidRPr="00D60367" w14:paraId="6169E013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D450F3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Известь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324C2C" w14:textId="77777777" w:rsidR="00D60367" w:rsidRPr="00D60367" w:rsidRDefault="00D60367" w:rsidP="00D60367">
            <w:pPr>
              <w:ind w:left="-114" w:right="-74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тыс. тонн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A12247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ACE604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011AB1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73AD6A7D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628B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40EC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88BC0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A1D4B9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A8CEE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2A48C383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DB2A0E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Конструкции строительные сборные из бетона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E9439D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D3A06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10474,2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BE2687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15984,2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D8D3F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152,6</w:t>
            </w:r>
          </w:p>
        </w:tc>
      </w:tr>
      <w:tr w:rsidR="00D60367" w:rsidRPr="00D60367" w14:paraId="4C8F1C3F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813A14" w14:textId="77777777" w:rsidR="00D60367" w:rsidRPr="00D60367" w:rsidRDefault="00D60367" w:rsidP="00D60367">
            <w:pPr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9DE1AA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70CC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484,8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1F5D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2699,5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1719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в5,6р</w:t>
            </w:r>
          </w:p>
        </w:tc>
      </w:tr>
      <w:tr w:rsidR="00D60367" w:rsidRPr="00D60367" w14:paraId="0DBCAC7D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3B82CB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1565E2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F27B8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92,5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79973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94,7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B53D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102,4</w:t>
            </w:r>
          </w:p>
        </w:tc>
      </w:tr>
      <w:tr w:rsidR="00D60367" w:rsidRPr="00D60367" w14:paraId="0696E8F6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1E63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AA02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BEEAE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1191,2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45BD7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2186,4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23E2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183,5</w:t>
            </w:r>
          </w:p>
        </w:tc>
      </w:tr>
      <w:tr w:rsidR="00D60367" w:rsidRPr="00D60367" w14:paraId="249F3D7E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3DED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89DC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0A5DB8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8705,7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BA480A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11003,6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A8C9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126,4</w:t>
            </w:r>
          </w:p>
        </w:tc>
      </w:tr>
      <w:tr w:rsidR="00D60367" w:rsidRPr="00D60367" w14:paraId="33B9DE67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CED079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Бетон товарный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20AEB7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B6698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199361,2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FB8CF7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82723,2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BBEF7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41,5</w:t>
            </w:r>
          </w:p>
        </w:tc>
      </w:tr>
      <w:tr w:rsidR="00D60367" w:rsidRPr="00D60367" w14:paraId="282316D9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5D2A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BE7A0E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5D1F77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3903,4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8CCA6F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3303,5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ED29F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84,5</w:t>
            </w:r>
          </w:p>
        </w:tc>
      </w:tr>
      <w:tr w:rsidR="00D60367" w:rsidRPr="00D60367" w14:paraId="583956C4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04AB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AE2333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89062A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BE3A4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7877,9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F4291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1382C05F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28FD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1527DD" w14:textId="77777777" w:rsidR="00D60367" w:rsidRPr="00D60367" w:rsidRDefault="00D60367" w:rsidP="00D60367">
            <w:pPr>
              <w:ind w:left="-114" w:right="-7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A70D53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2629,0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B6D9ED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12926,1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362D1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4,9р</w:t>
            </w:r>
          </w:p>
        </w:tc>
      </w:tr>
      <w:tr w:rsidR="00D60367" w:rsidRPr="00D60367" w14:paraId="25458D44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ACB30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F1BFA4" w14:textId="77777777" w:rsidR="00D60367" w:rsidRPr="00D60367" w:rsidRDefault="00D60367" w:rsidP="00D60367">
            <w:pPr>
              <w:ind w:left="-114" w:right="-74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1A9D5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192828,8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D0D2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58615,7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E2A3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30,4</w:t>
            </w:r>
          </w:p>
        </w:tc>
      </w:tr>
      <w:tr w:rsidR="00D60367" w:rsidRPr="00D60367" w14:paraId="72C99849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94004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napToGrid w:val="0"/>
                <w:sz w:val="18"/>
                <w:szCs w:val="18"/>
                <w:lang w:eastAsia="ru-RU"/>
              </w:rPr>
              <w:t xml:space="preserve">Мебель 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29E33F" w14:textId="77777777" w:rsidR="00D60367" w:rsidRPr="00D60367" w:rsidRDefault="00D60367" w:rsidP="00D60367">
            <w:pPr>
              <w:ind w:left="-114" w:right="-74"/>
              <w:jc w:val="center"/>
              <w:rPr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тыс. сом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FFC33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65678,2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F14BA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89061,3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03FB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135,6</w:t>
            </w:r>
          </w:p>
        </w:tc>
      </w:tr>
      <w:tr w:rsidR="00D60367" w:rsidRPr="00D60367" w14:paraId="72CE52B0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42C6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87EC8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8A5FC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690,0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88E92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601,9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6535D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87,2</w:t>
            </w:r>
          </w:p>
        </w:tc>
      </w:tr>
      <w:tr w:rsidR="00D60367" w:rsidRPr="00D60367" w14:paraId="7ACE1A77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719E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B8B4F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0334A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3755,9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08E60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14873,1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D8D2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в4,0р</w:t>
            </w:r>
          </w:p>
        </w:tc>
      </w:tr>
      <w:tr w:rsidR="00D60367" w:rsidRPr="00D60367" w14:paraId="57D8737B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A31B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B1A49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03819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4062,6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8FE7D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2029,0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EABF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49,9</w:t>
            </w:r>
          </w:p>
        </w:tc>
      </w:tr>
      <w:tr w:rsidR="00D60367" w:rsidRPr="00D60367" w14:paraId="4E9E87A0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3117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5215F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226C3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4226,0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9F5E7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4326,6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8C4B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102,4</w:t>
            </w:r>
          </w:p>
        </w:tc>
      </w:tr>
      <w:tr w:rsidR="00D60367" w:rsidRPr="00D60367" w14:paraId="7C1DCFDB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5F05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A25D6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E5EE7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49953,7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F93D8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63699,7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BAC4D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127,5</w:t>
            </w:r>
          </w:p>
        </w:tc>
      </w:tr>
      <w:tr w:rsidR="00D60367" w:rsidRPr="00D60367" w14:paraId="67D93831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BF268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4F3E59" w14:textId="77777777" w:rsidR="00D60367" w:rsidRPr="00D60367" w:rsidRDefault="00D60367" w:rsidP="00D60367">
            <w:pPr>
              <w:ind w:left="-114" w:right="-74"/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17A983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2990,0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CEBD84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3531,0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929E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118,1</w:t>
            </w:r>
          </w:p>
        </w:tc>
      </w:tr>
      <w:tr w:rsidR="00D60367" w:rsidRPr="00D60367" w14:paraId="14A94BB1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4D8F4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7DC08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50B87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40,1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C08B0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40,6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A1C25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101,2</w:t>
            </w:r>
          </w:p>
        </w:tc>
      </w:tr>
      <w:tr w:rsidR="00D60367" w:rsidRPr="00D60367" w14:paraId="3D60D37A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96EE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FCD0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9B28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7,7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3B4C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BCD5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97,4</w:t>
            </w:r>
          </w:p>
        </w:tc>
      </w:tr>
      <w:tr w:rsidR="00D60367" w:rsidRPr="00D60367" w14:paraId="447F9508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DBF7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82C4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6672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21,3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0C73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22,1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8819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103,8</w:t>
            </w:r>
          </w:p>
        </w:tc>
      </w:tr>
      <w:tr w:rsidR="00D60367" w:rsidRPr="00D60367" w14:paraId="3EE66A55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52966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21190" w14:textId="77777777" w:rsidR="00D60367" w:rsidRPr="00D60367" w:rsidRDefault="00D60367" w:rsidP="00D60367">
            <w:pPr>
              <w:ind w:left="-57" w:right="-61"/>
              <w:rPr>
                <w:b/>
                <w:bCs/>
                <w:sz w:val="18"/>
                <w:szCs w:val="18"/>
                <w:vertAlign w:val="superscript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87D2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72C9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11,0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5B53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99,1</w:t>
            </w:r>
          </w:p>
        </w:tc>
      </w:tr>
      <w:tr w:rsidR="00D60367" w:rsidRPr="00D60367" w14:paraId="3CF380B6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8A06D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Вода природная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41B6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тыс. м</w:t>
            </w:r>
            <w:r w:rsidRPr="00D60367">
              <w:rPr>
                <w:b/>
                <w:bCs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0CF17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9470,8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896B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11518,5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B73B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121,6</w:t>
            </w:r>
          </w:p>
        </w:tc>
      </w:tr>
      <w:tr w:rsidR="00D60367" w:rsidRPr="00D60367" w14:paraId="46CFE31E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D8D4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28BE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FD067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513,7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EDC0E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433,8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0DFDD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84,4</w:t>
            </w:r>
          </w:p>
        </w:tc>
      </w:tr>
      <w:tr w:rsidR="00D60367" w:rsidRPr="00D60367" w14:paraId="42874C8B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8D0B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BB5A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491D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3076,2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8C05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5289,1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BA28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171,9</w:t>
            </w:r>
          </w:p>
        </w:tc>
      </w:tr>
      <w:tr w:rsidR="00D60367" w:rsidRPr="00D60367" w14:paraId="7BD43D62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90441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201A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6137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447,4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35DE7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773,1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3C54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172,8</w:t>
            </w:r>
          </w:p>
        </w:tc>
      </w:tr>
      <w:tr w:rsidR="00D60367" w:rsidRPr="00D60367" w14:paraId="2DF8F8F8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3DDD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1BFF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4F530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398,5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31392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362,9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EEB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91,1</w:t>
            </w:r>
          </w:p>
        </w:tc>
      </w:tr>
      <w:tr w:rsidR="00D60367" w:rsidRPr="00D60367" w14:paraId="6D2D18FD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404E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DF93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7DF21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3942,7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BD510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3527,5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D9FF8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89,5</w:t>
            </w:r>
          </w:p>
        </w:tc>
      </w:tr>
      <w:tr w:rsidR="00D60367" w:rsidRPr="00D60367" w14:paraId="62E3CE52" w14:textId="77777777" w:rsidTr="00A54467">
        <w:trPr>
          <w:cantSplit/>
        </w:trPr>
        <w:tc>
          <w:tcPr>
            <w:tcW w:w="2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832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D9C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299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1092,3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5E2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1132,1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CA2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103,6</w:t>
            </w:r>
          </w:p>
        </w:tc>
      </w:tr>
    </w:tbl>
    <w:p w14:paraId="586F1AAC" w14:textId="77777777" w:rsidR="00D60367" w:rsidRPr="00D60367" w:rsidRDefault="00D60367" w:rsidP="00D60367">
      <w:pPr>
        <w:jc w:val="center"/>
        <w:rPr>
          <w:szCs w:val="24"/>
          <w:lang w:eastAsia="ru-RU"/>
        </w:rPr>
      </w:pPr>
    </w:p>
    <w:p w14:paraId="395F0E21" w14:textId="77777777" w:rsidR="00D60367" w:rsidRPr="00D60367" w:rsidRDefault="00D60367" w:rsidP="00D60367">
      <w:pPr>
        <w:jc w:val="center"/>
        <w:rPr>
          <w:szCs w:val="24"/>
          <w:lang w:eastAsia="ru-RU"/>
        </w:rPr>
      </w:pPr>
    </w:p>
    <w:p w14:paraId="0110E3DF" w14:textId="77777777" w:rsidR="00D60367" w:rsidRPr="00D60367" w:rsidRDefault="00D60367" w:rsidP="00D60367">
      <w:pPr>
        <w:keepNext/>
        <w:spacing w:before="240" w:after="60"/>
        <w:outlineLvl w:val="1"/>
        <w:rPr>
          <w:b/>
          <w:bCs/>
          <w:sz w:val="24"/>
          <w:lang w:eastAsia="ru-RU"/>
        </w:rPr>
      </w:pPr>
      <w:bookmarkStart w:id="65" w:name="_Toc514233034"/>
      <w:bookmarkStart w:id="66" w:name="_Toc48100711"/>
      <w:bookmarkStart w:id="67" w:name="_Toc72028357"/>
      <w:bookmarkStart w:id="68" w:name="_Toc100735381"/>
      <w:bookmarkStart w:id="69" w:name="_Toc100740040"/>
      <w:bookmarkStart w:id="70" w:name="_Toc166572174"/>
      <w:bookmarkStart w:id="71" w:name="_Toc166647817"/>
      <w:bookmarkStart w:id="72" w:name="_Toc166647929"/>
      <w:bookmarkStart w:id="73" w:name="_Toc251340053"/>
      <w:bookmarkStart w:id="74" w:name="_Toc251340363"/>
      <w:bookmarkStart w:id="75" w:name="_Toc258853431"/>
      <w:bookmarkStart w:id="76" w:name="_Toc258853982"/>
      <w:bookmarkStart w:id="77" w:name="_Toc298162402"/>
      <w:bookmarkStart w:id="78" w:name="_Toc298162568"/>
    </w:p>
    <w:p w14:paraId="00028CCD" w14:textId="77777777" w:rsidR="00D60367" w:rsidRPr="00D60367" w:rsidRDefault="00D60367" w:rsidP="00D60367">
      <w:pPr>
        <w:keepNext/>
        <w:spacing w:before="240" w:after="60"/>
        <w:outlineLvl w:val="1"/>
        <w:rPr>
          <w:b/>
          <w:bCs/>
          <w:sz w:val="24"/>
          <w:lang w:eastAsia="ru-RU"/>
        </w:rPr>
      </w:pPr>
    </w:p>
    <w:p w14:paraId="7CE03D15" w14:textId="77777777" w:rsidR="00D60367" w:rsidRPr="00D60367" w:rsidRDefault="00D60367" w:rsidP="00D60367">
      <w:pPr>
        <w:rPr>
          <w:sz w:val="24"/>
          <w:szCs w:val="24"/>
          <w:lang w:eastAsia="ru-RU"/>
        </w:rPr>
      </w:pPr>
    </w:p>
    <w:p w14:paraId="42A5504E" w14:textId="77777777" w:rsidR="00D60367" w:rsidRPr="00D60367" w:rsidRDefault="00D60367" w:rsidP="00A54467">
      <w:pPr>
        <w:keepNext/>
        <w:pageBreakBefore/>
        <w:outlineLvl w:val="1"/>
        <w:rPr>
          <w:b/>
          <w:sz w:val="22"/>
          <w:szCs w:val="22"/>
          <w:lang w:eastAsia="ru-RU"/>
        </w:rPr>
      </w:pPr>
      <w:bookmarkStart w:id="79" w:name="_Toc347148773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Pr="00D60367">
        <w:rPr>
          <w:b/>
          <w:bCs/>
          <w:sz w:val="22"/>
          <w:szCs w:val="22"/>
          <w:lang w:eastAsia="ru-RU"/>
        </w:rPr>
        <w:lastRenderedPageBreak/>
        <w:t>Производство основных продуктов животноводства по территории</w:t>
      </w:r>
      <w:bookmarkEnd w:id="79"/>
    </w:p>
    <w:p w14:paraId="5B06886A" w14:textId="77777777" w:rsidR="00D60367" w:rsidRPr="00D60367" w:rsidRDefault="00D60367" w:rsidP="00D60367">
      <w:pPr>
        <w:ind w:right="42"/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(на 1 августа; все категории хозяйств)</w:t>
      </w:r>
    </w:p>
    <w:p w14:paraId="24AC40AC" w14:textId="77777777" w:rsidR="00D60367" w:rsidRPr="00A54467" w:rsidRDefault="00D60367" w:rsidP="00D60367">
      <w:pPr>
        <w:ind w:right="42"/>
        <w:rPr>
          <w:sz w:val="10"/>
          <w:szCs w:val="10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461"/>
        <w:gridCol w:w="1581"/>
        <w:gridCol w:w="1355"/>
        <w:gridCol w:w="1355"/>
        <w:gridCol w:w="1353"/>
      </w:tblGrid>
      <w:tr w:rsidR="00D60367" w:rsidRPr="00D60367" w14:paraId="2E77C796" w14:textId="77777777" w:rsidTr="00D5136F">
        <w:trPr>
          <w:cantSplit/>
          <w:trHeight w:val="723"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9CB1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2266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8E61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 xml:space="preserve">2026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EABB6" w14:textId="77777777" w:rsidR="00D60367" w:rsidRPr="00D60367" w:rsidRDefault="00D60367" w:rsidP="00D60367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5E2E2BEC" w14:textId="77777777" w:rsidR="00D60367" w:rsidRPr="00D60367" w:rsidRDefault="00D60367" w:rsidP="00D60367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% к</w:t>
            </w:r>
          </w:p>
          <w:p w14:paraId="2C57EF87" w14:textId="77777777" w:rsidR="00D60367" w:rsidRPr="00D60367" w:rsidRDefault="00D60367" w:rsidP="00D60367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 xml:space="preserve">2025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CC02" w14:textId="77777777" w:rsidR="00D60367" w:rsidRPr="00D60367" w:rsidRDefault="00D60367" w:rsidP="00D60367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 xml:space="preserve">2026 </w:t>
            </w:r>
          </w:p>
          <w:p w14:paraId="687B4AE1" w14:textId="77777777" w:rsidR="00D60367" w:rsidRPr="00D60367" w:rsidRDefault="00D60367" w:rsidP="00D60367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+;   - к</w:t>
            </w:r>
          </w:p>
          <w:p w14:paraId="5CF497FE" w14:textId="77777777" w:rsidR="00D60367" w:rsidRPr="00D60367" w:rsidRDefault="00D60367" w:rsidP="00D60367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</w:tr>
      <w:tr w:rsidR="00D60367" w:rsidRPr="00D60367" w14:paraId="676A9D2C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3096F0" w14:textId="77777777" w:rsidR="00D60367" w:rsidRPr="00D60367" w:rsidRDefault="00D60367" w:rsidP="00D60367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80" w:name="_Toc258853432"/>
            <w:bookmarkStart w:id="81" w:name="_Toc258853983"/>
            <w:bookmarkStart w:id="82" w:name="_Toc298162403"/>
            <w:bookmarkStart w:id="83" w:name="_Toc298162569"/>
            <w:bookmarkStart w:id="84" w:name="_Toc347148774"/>
            <w:r w:rsidRPr="00D60367">
              <w:rPr>
                <w:b/>
                <w:sz w:val="18"/>
                <w:szCs w:val="18"/>
                <w:lang w:eastAsia="ru-RU"/>
              </w:rPr>
              <w:t>МЯСО (в живой массе)   - тонн-</w:t>
            </w:r>
            <w:bookmarkEnd w:id="80"/>
            <w:bookmarkEnd w:id="81"/>
            <w:bookmarkEnd w:id="82"/>
            <w:bookmarkEnd w:id="83"/>
            <w:bookmarkEnd w:id="84"/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1B600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4013D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546A98E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2E35CC5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D60367" w:rsidRPr="00D60367" w14:paraId="1A3BF765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1C9641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BCE9FE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39596,7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699FD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43364,7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252EC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109,5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7F786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3768</w:t>
            </w:r>
          </w:p>
        </w:tc>
      </w:tr>
      <w:tr w:rsidR="00D60367" w:rsidRPr="00D60367" w14:paraId="5EC7C4E8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8E929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9A8DD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5388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40228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5543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7A9D4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F11BE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155</w:t>
            </w:r>
          </w:p>
        </w:tc>
      </w:tr>
      <w:tr w:rsidR="00D60367" w:rsidRPr="00D60367" w14:paraId="4E30C584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D9D24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6480A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7558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A93DF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7853,1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BC2E9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103,9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5501B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295,1</w:t>
            </w:r>
          </w:p>
        </w:tc>
      </w:tr>
      <w:tr w:rsidR="00D60367" w:rsidRPr="00D60367" w14:paraId="49B5B177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163D9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4554C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15164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D2DD8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18299,2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88EEC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120,7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3C989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3135,2</w:t>
            </w:r>
          </w:p>
        </w:tc>
      </w:tr>
      <w:tr w:rsidR="00D60367" w:rsidRPr="00D60367" w14:paraId="75104960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66044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    г.Чолпон-Ата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C041F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B040F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503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B9AE4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5EE1F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D60367" w:rsidRPr="00D60367" w14:paraId="2085C039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DBD6F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D3B67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5150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0D196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5210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935FA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C9531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</w:t>
            </w:r>
          </w:p>
        </w:tc>
      </w:tr>
      <w:tr w:rsidR="00D60367" w:rsidRPr="00D60367" w14:paraId="36C186E9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2C11E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B720B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5150,7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6F9C0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5252,4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C14FD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20FE1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101,7</w:t>
            </w:r>
          </w:p>
        </w:tc>
      </w:tr>
      <w:tr w:rsidR="00D60367" w:rsidRPr="00D60367" w14:paraId="061F6797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61737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972F0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675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F45CD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693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996AA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D99B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</w:t>
            </w:r>
          </w:p>
        </w:tc>
      </w:tr>
      <w:tr w:rsidR="00D60367" w:rsidRPr="00D60367" w14:paraId="2BAC849A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D5B85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0E9D9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511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C00FD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514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2D1D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C8E2A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D60367" w:rsidRPr="00D60367" w14:paraId="7E286B4E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67D0B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BE4B2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56E99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4D3E5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5E928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317B48CE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A991DC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МОЛОКО,                       -тонн-</w:t>
            </w:r>
          </w:p>
        </w:tc>
        <w:tc>
          <w:tcPr>
            <w:tcW w:w="86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4D8EF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71B4A7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2C433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1C2318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60367" w:rsidRPr="00D60367" w14:paraId="1AB6479F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A4CEB1" w14:textId="77777777" w:rsidR="00D60367" w:rsidRPr="00D60367" w:rsidRDefault="00D60367" w:rsidP="00D60367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85" w:name="_Toc298162404"/>
            <w:bookmarkStart w:id="86" w:name="_Toc298162570"/>
            <w:bookmarkStart w:id="87" w:name="_Toc347148775"/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  <w:bookmarkEnd w:id="85"/>
            <w:bookmarkEnd w:id="86"/>
            <w:bookmarkEnd w:id="87"/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9A3D90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161274,4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3867F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165778,4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F8965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102,8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AB6E6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4504</w:t>
            </w:r>
          </w:p>
        </w:tc>
      </w:tr>
      <w:tr w:rsidR="00D60367" w:rsidRPr="00D60367" w14:paraId="21831736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E6641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99E10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31459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5B99B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33311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260F0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105,9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1C375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1852</w:t>
            </w:r>
          </w:p>
        </w:tc>
      </w:tr>
      <w:tr w:rsidR="00D60367" w:rsidRPr="00D60367" w14:paraId="172286AE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1E44F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48831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47331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DA98A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48065,5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1FCD9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1FAC5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734,5</w:t>
            </w:r>
          </w:p>
        </w:tc>
      </w:tr>
      <w:tr w:rsidR="00D60367" w:rsidRPr="00D60367" w14:paraId="308E7B89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95803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6501B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26516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FECE3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27525,1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3A424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103,8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0CF13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1009,1</w:t>
            </w:r>
          </w:p>
        </w:tc>
      </w:tr>
      <w:tr w:rsidR="00D60367" w:rsidRPr="00D60367" w14:paraId="4D62958A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26053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г.Чолпон-Ата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A315F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3088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8FE3F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3181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29CFE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103,0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9A1D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93</w:t>
            </w:r>
          </w:p>
        </w:tc>
      </w:tr>
      <w:tr w:rsidR="00D60367" w:rsidRPr="00D60367" w14:paraId="3973AB79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0FA03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81D94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18600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78A82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18740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D868B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3702C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140</w:t>
            </w:r>
          </w:p>
        </w:tc>
      </w:tr>
      <w:tr w:rsidR="00D60367" w:rsidRPr="00D60367" w14:paraId="7497C037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86067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B3D8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32038,4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921AA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32683,8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163AA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D4464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645,4</w:t>
            </w:r>
          </w:p>
        </w:tc>
      </w:tr>
      <w:tr w:rsidR="00D60367" w:rsidRPr="00D60367" w14:paraId="184CAAB1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B5FC4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9D462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3596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983B5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3671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28C92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BA9E0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75</w:t>
            </w:r>
          </w:p>
        </w:tc>
      </w:tr>
      <w:tr w:rsidR="00D60367" w:rsidRPr="00D60367" w14:paraId="1770305F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3CF45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773FC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1734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D633F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1782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939A6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97A3B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48</w:t>
            </w:r>
          </w:p>
        </w:tc>
      </w:tr>
      <w:tr w:rsidR="00D60367" w:rsidRPr="00D60367" w14:paraId="79437083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FC694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5FAE8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B7FDF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969CC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08A8E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3EF281AA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405B4F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ЯЙЦА,                         -тыс.шт.-</w:t>
            </w:r>
          </w:p>
        </w:tc>
        <w:tc>
          <w:tcPr>
            <w:tcW w:w="86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FBBA24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20EC1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0F0A19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033AC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60367" w:rsidRPr="00D60367" w14:paraId="73DC1D52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653863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3121C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25844,3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EAAEC9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35341,9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400B6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136,7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02DCC3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9497,6</w:t>
            </w:r>
          </w:p>
        </w:tc>
      </w:tr>
      <w:tr w:rsidR="00D60367" w:rsidRPr="00D60367" w14:paraId="5E6A1DC7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5DD5F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E726D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4128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CA27C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4394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65BC9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106,4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FFB90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266</w:t>
            </w:r>
          </w:p>
        </w:tc>
      </w:tr>
      <w:tr w:rsidR="00D60367" w:rsidRPr="00D60367" w14:paraId="4EF159C2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054C2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46A35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5831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F45B0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6117,1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54038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104,9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17A3B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286,1</w:t>
            </w:r>
          </w:p>
        </w:tc>
      </w:tr>
      <w:tr w:rsidR="00D60367" w:rsidRPr="00D60367" w14:paraId="33342BAB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0D47F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8F669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4869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5F72B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10489,1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C1AC3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215,4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F918A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5620,1</w:t>
            </w:r>
          </w:p>
        </w:tc>
      </w:tr>
      <w:tr w:rsidR="00D60367" w:rsidRPr="00D60367" w14:paraId="20157664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7C06E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г.Чолпон-Ата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21A63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F2147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07477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59,0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4E335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-127</w:t>
            </w:r>
          </w:p>
        </w:tc>
      </w:tr>
      <w:tr w:rsidR="00D60367" w:rsidRPr="00D60367" w14:paraId="56B085EB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6B9A9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17736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B2B4F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1222,8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D6632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A73B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22,8</w:t>
            </w:r>
          </w:p>
        </w:tc>
      </w:tr>
      <w:tr w:rsidR="00D60367" w:rsidRPr="00D60367" w14:paraId="24C799EE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0E732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64261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5379,8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15029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5476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10247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54582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96,2</w:t>
            </w:r>
          </w:p>
        </w:tc>
      </w:tr>
      <w:tr w:rsidR="00D60367" w:rsidRPr="00D60367" w14:paraId="11F0B104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69024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89F85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0946E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F1B3D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8DAB4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D60367" w:rsidRPr="00D60367" w14:paraId="723260FB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C3A16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14843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3676,5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207BC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6882,9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3A818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187,2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87DCE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3206,4</w:t>
            </w:r>
          </w:p>
        </w:tc>
      </w:tr>
      <w:tr w:rsidR="00D60367" w:rsidRPr="00D60367" w14:paraId="6C3777D8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BF7FF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9BCC5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FA06C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E2175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A56C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6C16C173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D7F13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Шерсть,                         -тонн-</w:t>
            </w:r>
          </w:p>
        </w:tc>
        <w:tc>
          <w:tcPr>
            <w:tcW w:w="86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00BB1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1559B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2063F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A8502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044DA3DC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085349" w14:textId="77777777" w:rsidR="00D60367" w:rsidRPr="00D60367" w:rsidRDefault="00D60367" w:rsidP="00D60367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6FF0C3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1987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742921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2006,6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5AAAFC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5E50C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19,6</w:t>
            </w:r>
          </w:p>
        </w:tc>
      </w:tr>
      <w:tr w:rsidR="00D60367" w:rsidRPr="00D60367" w14:paraId="1813186E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93E00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0538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63607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343,6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78511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101,1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CC422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3,6</w:t>
            </w:r>
          </w:p>
        </w:tc>
      </w:tr>
      <w:tr w:rsidR="00D60367" w:rsidRPr="00D60367" w14:paraId="58BB9404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9CFF4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F99C3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527,4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EB7D0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532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8E14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56D87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4,6</w:t>
            </w:r>
          </w:p>
        </w:tc>
      </w:tr>
      <w:tr w:rsidR="00D60367" w:rsidRPr="00D60367" w14:paraId="0EA95C0E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2A332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FA080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130E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310,2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0FA95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E0946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4,2</w:t>
            </w:r>
          </w:p>
        </w:tc>
      </w:tr>
      <w:tr w:rsidR="00D60367" w:rsidRPr="00D60367" w14:paraId="31CAC667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3D408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г.Чолпон-Ата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E070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401E5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D90BE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AA996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D60367" w:rsidRPr="00D60367" w14:paraId="01DBDBCC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2A1EA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E7DB1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CBFD8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CB1D6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33088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D60367" w:rsidRPr="00D60367" w14:paraId="0BC09414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8BDB0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5E850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339,6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22DE3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341,8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B4FC4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3E8D5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2,2</w:t>
            </w:r>
          </w:p>
        </w:tc>
      </w:tr>
      <w:tr w:rsidR="00D60367" w:rsidRPr="00D60367" w14:paraId="53CBA678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FD7E7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E93B6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97A8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36221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C5C2B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D60367" w:rsidRPr="00D60367" w14:paraId="4A9E7B0A" w14:textId="77777777" w:rsidTr="00A54467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E281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462F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5F74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B115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50E3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</w:t>
            </w:r>
          </w:p>
        </w:tc>
      </w:tr>
    </w:tbl>
    <w:p w14:paraId="6F0AA1A2" w14:textId="77777777" w:rsidR="00D60367" w:rsidRPr="00D60367" w:rsidRDefault="00D60367" w:rsidP="00C12873">
      <w:pPr>
        <w:keepNext/>
        <w:pageBreakBefore/>
        <w:spacing w:before="240" w:after="60"/>
        <w:outlineLvl w:val="1"/>
        <w:rPr>
          <w:b/>
          <w:sz w:val="22"/>
          <w:szCs w:val="22"/>
          <w:lang w:eastAsia="ru-RU"/>
        </w:rPr>
      </w:pPr>
      <w:bookmarkStart w:id="88" w:name="_Toc37579067"/>
      <w:bookmarkStart w:id="89" w:name="_Toc37579414"/>
      <w:bookmarkStart w:id="90" w:name="_Toc37583312"/>
      <w:bookmarkStart w:id="91" w:name="_Toc45596608"/>
      <w:bookmarkStart w:id="92" w:name="_Toc100735383"/>
      <w:bookmarkStart w:id="93" w:name="_Toc100740042"/>
      <w:bookmarkStart w:id="94" w:name="_Toc179705354"/>
      <w:bookmarkStart w:id="95" w:name="_Toc179705506"/>
      <w:bookmarkStart w:id="96" w:name="_Toc179706840"/>
      <w:bookmarkStart w:id="97" w:name="_Toc188156672"/>
      <w:bookmarkStart w:id="98" w:name="_Toc188157049"/>
      <w:bookmarkStart w:id="99" w:name="_Toc195443952"/>
      <w:bookmarkStart w:id="100" w:name="_Toc195444567"/>
      <w:bookmarkStart w:id="101" w:name="_Toc195444964"/>
      <w:bookmarkStart w:id="102" w:name="_Toc203293973"/>
      <w:bookmarkStart w:id="103" w:name="_Toc203294574"/>
      <w:bookmarkStart w:id="104" w:name="_Toc203295147"/>
      <w:bookmarkStart w:id="105" w:name="_Toc211313278"/>
      <w:bookmarkStart w:id="106" w:name="_Toc211313636"/>
      <w:bookmarkStart w:id="107" w:name="_Toc219622369"/>
      <w:bookmarkStart w:id="108" w:name="_Toc219622424"/>
      <w:bookmarkStart w:id="109" w:name="_Toc251340056"/>
      <w:bookmarkStart w:id="110" w:name="_Toc251340366"/>
      <w:bookmarkStart w:id="111" w:name="_Toc258853433"/>
      <w:bookmarkStart w:id="112" w:name="_Toc258853984"/>
      <w:bookmarkStart w:id="113" w:name="_Toc266437275"/>
      <w:bookmarkStart w:id="114" w:name="_Toc266438428"/>
      <w:bookmarkStart w:id="115" w:name="_Toc298162407"/>
      <w:bookmarkStart w:id="116" w:name="_Toc298162573"/>
      <w:bookmarkStart w:id="117" w:name="_Toc347148780"/>
      <w:bookmarkStart w:id="118" w:name="_Toc16577864"/>
      <w:bookmarkStart w:id="119" w:name="_Toc19335538"/>
      <w:bookmarkStart w:id="120" w:name="_Toc19335670"/>
      <w:bookmarkStart w:id="121" w:name="_Toc61835648"/>
      <w:bookmarkStart w:id="122" w:name="_Toc72028361"/>
      <w:bookmarkStart w:id="123" w:name="_Toc100735385"/>
      <w:bookmarkStart w:id="124" w:name="_Toc100740044"/>
      <w:bookmarkStart w:id="125" w:name="_Toc127181484"/>
      <w:bookmarkStart w:id="126" w:name="_Toc166572177"/>
      <w:bookmarkStart w:id="127" w:name="_Toc166647820"/>
      <w:bookmarkStart w:id="128" w:name="_Toc166647932"/>
      <w:bookmarkStart w:id="129" w:name="_Toc219622372"/>
      <w:bookmarkStart w:id="130" w:name="_Toc219622427"/>
      <w:bookmarkStart w:id="131" w:name="_Toc232305481"/>
      <w:bookmarkStart w:id="132" w:name="_Toc258853436"/>
      <w:bookmarkStart w:id="133" w:name="_Toc258853987"/>
      <w:bookmarkStart w:id="134" w:name="_Toc266437279"/>
      <w:bookmarkStart w:id="135" w:name="_Toc266438432"/>
      <w:bookmarkStart w:id="136" w:name="_Toc298162411"/>
      <w:bookmarkStart w:id="137" w:name="_Toc298162577"/>
      <w:bookmarkStart w:id="138" w:name="_Toc347148782"/>
      <w:bookmarkStart w:id="139" w:name="_Toc258853439"/>
      <w:bookmarkStart w:id="140" w:name="_Toc258853990"/>
      <w:bookmarkStart w:id="141" w:name="_Toc261341723"/>
      <w:bookmarkStart w:id="142" w:name="_Toc263759417"/>
      <w:bookmarkStart w:id="143" w:name="_Toc263764768"/>
      <w:bookmarkStart w:id="144" w:name="_Toc266437282"/>
      <w:bookmarkStart w:id="145" w:name="_Toc266438435"/>
      <w:bookmarkStart w:id="146" w:name="_Toc298162414"/>
      <w:bookmarkStart w:id="147" w:name="_Toc298162580"/>
      <w:bookmarkStart w:id="148" w:name="_Toc347148785"/>
      <w:r w:rsidRPr="00D60367">
        <w:rPr>
          <w:b/>
          <w:bCs/>
          <w:sz w:val="22"/>
          <w:szCs w:val="22"/>
          <w:lang w:eastAsia="ru-RU"/>
        </w:rPr>
        <w:lastRenderedPageBreak/>
        <w:t xml:space="preserve">Использование инвестиций в основной капитал 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05E7ACE8" w14:textId="77777777" w:rsidR="00D60367" w:rsidRP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(январь-июль; по фактической стоимости тысяч сомов)</w:t>
      </w:r>
    </w:p>
    <w:p w14:paraId="23E0E6DF" w14:textId="77777777" w:rsidR="00D60367" w:rsidRPr="00C12873" w:rsidRDefault="00D60367" w:rsidP="00D60367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224"/>
        <w:gridCol w:w="1690"/>
        <w:gridCol w:w="878"/>
        <w:gridCol w:w="1216"/>
        <w:gridCol w:w="1302"/>
        <w:gridCol w:w="1204"/>
      </w:tblGrid>
      <w:tr w:rsidR="00D60367" w:rsidRPr="00D60367" w14:paraId="023DAA9E" w14:textId="77777777" w:rsidTr="00C12873">
        <w:trPr>
          <w:cantSplit/>
          <w:trHeight w:val="476"/>
        </w:trPr>
        <w:tc>
          <w:tcPr>
            <w:tcW w:w="1111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605C16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98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5D90501" w14:textId="6710FB80" w:rsidR="00D60367" w:rsidRPr="00D60367" w:rsidRDefault="00D60367" w:rsidP="00D60367">
            <w:pPr>
              <w:ind w:left="-70" w:right="-81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Использовано инвестиций в основной капитал</w:t>
            </w:r>
          </w:p>
        </w:tc>
        <w:tc>
          <w:tcPr>
            <w:tcW w:w="31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AB84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финансируемые за счёт:</w:t>
            </w:r>
          </w:p>
        </w:tc>
      </w:tr>
      <w:tr w:rsidR="00D60367" w:rsidRPr="00D60367" w14:paraId="3AF8AB95" w14:textId="77777777" w:rsidTr="00D5136F">
        <w:trPr>
          <w:cantSplit/>
          <w:trHeight w:val="1418"/>
        </w:trPr>
        <w:tc>
          <w:tcPr>
            <w:tcW w:w="1111" w:type="pct"/>
            <w:vMerge/>
            <w:tcBorders>
              <w:left w:val="single" w:sz="6" w:space="0" w:color="auto"/>
              <w:bottom w:val="nil"/>
            </w:tcBorders>
            <w:vAlign w:val="center"/>
          </w:tcPr>
          <w:p w14:paraId="12C723B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98" w:type="pct"/>
            <w:vMerge/>
            <w:tcBorders>
              <w:left w:val="single" w:sz="6" w:space="0" w:color="auto"/>
              <w:bottom w:val="nil"/>
            </w:tcBorders>
            <w:vAlign w:val="center"/>
          </w:tcPr>
          <w:p w14:paraId="7CB15BA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F28D" w14:textId="7E6CE987" w:rsidR="00D60367" w:rsidRPr="00D60367" w:rsidRDefault="00D60367" w:rsidP="00D60367">
            <w:pPr>
              <w:ind w:right="49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Республиканского бюджета (включая средств на чрез</w:t>
            </w:r>
            <w:r w:rsidR="00C12873">
              <w:rPr>
                <w:b/>
                <w:sz w:val="18"/>
                <w:szCs w:val="18"/>
                <w:lang w:eastAsia="ru-RU"/>
              </w:rPr>
              <w:t>вычайные</w:t>
            </w:r>
            <w:r w:rsidRPr="00D60367">
              <w:rPr>
                <w:b/>
                <w:sz w:val="18"/>
                <w:szCs w:val="18"/>
                <w:lang w:eastAsia="ru-RU"/>
              </w:rPr>
              <w:t xml:space="preserve"> сит</w:t>
            </w:r>
            <w:r w:rsidR="00C12873">
              <w:rPr>
                <w:b/>
                <w:sz w:val="18"/>
                <w:szCs w:val="18"/>
                <w:lang w:eastAsia="ru-RU"/>
              </w:rPr>
              <w:t>уа</w:t>
            </w:r>
            <w:r w:rsidRPr="00D60367">
              <w:rPr>
                <w:b/>
                <w:sz w:val="18"/>
                <w:szCs w:val="18"/>
                <w:lang w:eastAsia="ru-RU"/>
              </w:rPr>
              <w:t>ции)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D494" w14:textId="77777777" w:rsidR="00D60367" w:rsidRPr="00D60367" w:rsidRDefault="00D60367" w:rsidP="00D60367">
            <w:pPr>
              <w:ind w:left="-29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700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74D04EF" w14:textId="6994CA0F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Средств предприятий и организаций</w:t>
            </w:r>
          </w:p>
        </w:tc>
        <w:tc>
          <w:tcPr>
            <w:tcW w:w="648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0C3367E" w14:textId="0C189870" w:rsidR="00D60367" w:rsidRPr="00D60367" w:rsidRDefault="00D60367" w:rsidP="00D60367">
            <w:pPr>
              <w:ind w:right="-2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Иностранного кредита</w:t>
            </w:r>
          </w:p>
        </w:tc>
        <w:tc>
          <w:tcPr>
            <w:tcW w:w="64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C0E484E" w14:textId="269CC540" w:rsidR="00D60367" w:rsidRPr="00D60367" w:rsidRDefault="00D60367" w:rsidP="00D60367">
            <w:pPr>
              <w:ind w:left="-20" w:right="-2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Прямые иностранные инвестиции</w:t>
            </w:r>
          </w:p>
        </w:tc>
      </w:tr>
      <w:tr w:rsidR="00D60367" w:rsidRPr="00D60367" w14:paraId="27E50F6D" w14:textId="77777777" w:rsidTr="00D5136F">
        <w:trPr>
          <w:cantSplit/>
          <w:trHeight w:val="318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DB4566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0244D4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37937733,0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D174CB7" w14:textId="77777777" w:rsidR="00D60367" w:rsidRPr="00D60367" w:rsidRDefault="00D60367" w:rsidP="00D60367">
            <w:pPr>
              <w:ind w:left="-136" w:right="-115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7527284,4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E6B7D6" w14:textId="77777777" w:rsidR="00D60367" w:rsidRPr="00D60367" w:rsidRDefault="00D60367" w:rsidP="00D60367">
            <w:pPr>
              <w:ind w:left="-16" w:right="-115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440629,1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275ECA" w14:textId="77777777" w:rsidR="00D60367" w:rsidRPr="00D60367" w:rsidRDefault="00D60367" w:rsidP="00D60367">
            <w:pPr>
              <w:ind w:left="-57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19499176,2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6C4141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708283,9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410143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4609187,0</w:t>
            </w:r>
          </w:p>
        </w:tc>
      </w:tr>
      <w:tr w:rsidR="00D60367" w:rsidRPr="00D60367" w14:paraId="29F75CE4" w14:textId="77777777" w:rsidTr="00D5136F">
        <w:trPr>
          <w:cantSplit/>
          <w:trHeight w:val="318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8D82F8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E62AA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3414554,2</w:t>
            </w: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000CBB" w14:textId="77777777" w:rsidR="00D60367" w:rsidRPr="00D60367" w:rsidRDefault="00D60367" w:rsidP="00D60367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1761459,9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F552A0" w14:textId="77777777" w:rsidR="00D60367" w:rsidRPr="00D60367" w:rsidRDefault="00D60367" w:rsidP="00D60367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18200,0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6FA52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602045,7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1FD1FD" w14:textId="77777777" w:rsidR="00D60367" w:rsidRPr="00D60367" w:rsidRDefault="00D60367" w:rsidP="00D60367">
            <w:pPr>
              <w:ind w:left="-212" w:firstLine="212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C7A44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430600,0</w:t>
            </w:r>
          </w:p>
        </w:tc>
      </w:tr>
      <w:tr w:rsidR="00D60367" w:rsidRPr="00D60367" w14:paraId="6C4B0B82" w14:textId="77777777" w:rsidTr="00D5136F">
        <w:trPr>
          <w:cantSplit/>
          <w:trHeight w:val="318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B369C7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EDADB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15802751,7</w:t>
            </w: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2D3431" w14:textId="77777777" w:rsidR="00D60367" w:rsidRPr="00D60367" w:rsidRDefault="00D60367" w:rsidP="00D60367">
            <w:pPr>
              <w:ind w:left="-136" w:right="-115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619683,9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38344A" w14:textId="77777777" w:rsidR="00D60367" w:rsidRPr="00D60367" w:rsidRDefault="00D60367" w:rsidP="00D60367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15577,2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3AB15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14892981,9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B2CBE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46030,6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45EAB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7580F503" w14:textId="77777777" w:rsidTr="00D5136F">
        <w:trPr>
          <w:cantSplit/>
          <w:trHeight w:val="318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056993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Иссык-Кульский </w:t>
            </w:r>
          </w:p>
          <w:p w14:paraId="68AFDCE1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B9919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11467392,3</w:t>
            </w: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12E5E9" w14:textId="77777777" w:rsidR="00D60367" w:rsidRPr="00D60367" w:rsidRDefault="00D60367" w:rsidP="00D60367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1913463,6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0ADAE2" w14:textId="77777777" w:rsidR="00D60367" w:rsidRPr="00D60367" w:rsidRDefault="00D60367" w:rsidP="00D60367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294246,4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7BF5A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2575403,9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8B000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358350,8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8DAF0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4178587,0</w:t>
            </w:r>
          </w:p>
        </w:tc>
      </w:tr>
      <w:tr w:rsidR="00D60367" w:rsidRPr="00D60367" w14:paraId="1A7B2C75" w14:textId="77777777" w:rsidTr="00D5136F">
        <w:trPr>
          <w:cantSplit/>
          <w:trHeight w:val="318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4460E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45B46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1152087,7</w:t>
            </w: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271927" w14:textId="77777777" w:rsidR="00D60367" w:rsidRPr="00D60367" w:rsidRDefault="00D60367" w:rsidP="00D60367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253916,4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FCD46C" w14:textId="77777777" w:rsidR="00D60367" w:rsidRPr="00D60367" w:rsidRDefault="00D60367" w:rsidP="00D60367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947,0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6DF23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719185,1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F351D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29653,8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98C2E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62981EC0" w14:textId="77777777" w:rsidTr="00D5136F">
        <w:trPr>
          <w:cantSplit/>
          <w:trHeight w:val="318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6551F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06DCF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753633,4</w:t>
            </w: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585803" w14:textId="77777777" w:rsidR="00D60367" w:rsidRPr="00D60367" w:rsidRDefault="00D60367" w:rsidP="00D60367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344093,0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538DB" w14:textId="77777777" w:rsidR="00D60367" w:rsidRPr="00D60367" w:rsidRDefault="00D60367" w:rsidP="00D60367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D308F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25761,6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0C580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206604,0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9AE6E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1E3EA863" w14:textId="77777777" w:rsidTr="00D5136F">
        <w:trPr>
          <w:cantSplit/>
          <w:trHeight w:val="318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E0A3D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FB0F4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3962072,7</w:t>
            </w: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860742" w14:textId="77777777" w:rsidR="00D60367" w:rsidRPr="00D60367" w:rsidRDefault="00D60367" w:rsidP="00D60367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1725540,2</w:t>
            </w:r>
          </w:p>
        </w:tc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D16CEF" w14:textId="77777777" w:rsidR="00D60367" w:rsidRPr="00D60367" w:rsidRDefault="00D60367" w:rsidP="00D60367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45000,0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4CCD5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524936,5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6E452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67644,7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5F5B4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49F64AAF" w14:textId="77777777" w:rsidTr="00D5136F">
        <w:trPr>
          <w:cantSplit/>
          <w:trHeight w:val="319"/>
        </w:trPr>
        <w:tc>
          <w:tcPr>
            <w:tcW w:w="11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EAAC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A020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1385241,0</w:t>
            </w: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BFAA4" w14:textId="77777777" w:rsidR="00D60367" w:rsidRPr="00D60367" w:rsidRDefault="00D60367" w:rsidP="00D60367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909127,4</w:t>
            </w: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B3F58" w14:textId="77777777" w:rsidR="00D60367" w:rsidRPr="00D60367" w:rsidRDefault="00D60367" w:rsidP="00D60367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66658,5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9DDA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158861,5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9ED0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5C0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</w:tbl>
    <w:p w14:paraId="089BFC4F" w14:textId="77777777" w:rsidR="00D60367" w:rsidRPr="00D60367" w:rsidRDefault="00D60367" w:rsidP="00D60367">
      <w:pPr>
        <w:jc w:val="center"/>
        <w:rPr>
          <w:sz w:val="18"/>
          <w:szCs w:val="18"/>
          <w:lang w:eastAsia="ru-RU"/>
        </w:rPr>
      </w:pPr>
    </w:p>
    <w:p w14:paraId="632B2948" w14:textId="77777777" w:rsidR="00D60367" w:rsidRPr="00D60367" w:rsidRDefault="00D60367" w:rsidP="00D60367">
      <w:pPr>
        <w:jc w:val="center"/>
        <w:rPr>
          <w:sz w:val="18"/>
          <w:szCs w:val="18"/>
          <w:lang w:eastAsia="ru-RU"/>
        </w:rPr>
      </w:pPr>
    </w:p>
    <w:p w14:paraId="09DB8D0C" w14:textId="77777777" w:rsidR="00D60367" w:rsidRPr="00D60367" w:rsidRDefault="00D60367" w:rsidP="00D60367">
      <w:pPr>
        <w:jc w:val="right"/>
        <w:rPr>
          <w:sz w:val="22"/>
          <w:szCs w:val="22"/>
          <w:lang w:eastAsia="ru-RU"/>
        </w:rPr>
      </w:pPr>
      <w:r w:rsidRPr="00D60367">
        <w:rPr>
          <w:sz w:val="22"/>
          <w:szCs w:val="22"/>
          <w:lang w:eastAsia="ru-RU"/>
        </w:rPr>
        <w:t xml:space="preserve">                                                                                               продолжение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364"/>
        <w:gridCol w:w="1137"/>
        <w:gridCol w:w="1137"/>
        <w:gridCol w:w="1365"/>
        <w:gridCol w:w="1369"/>
      </w:tblGrid>
      <w:tr w:rsidR="00D60367" w:rsidRPr="00D60367" w14:paraId="70DB5B57" w14:textId="77777777" w:rsidTr="00D5136F">
        <w:trPr>
          <w:cantSplit/>
        </w:trPr>
        <w:tc>
          <w:tcPr>
            <w:tcW w:w="1500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6BEA95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B63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финансируемые за счет:</w:t>
            </w:r>
          </w:p>
        </w:tc>
        <w:tc>
          <w:tcPr>
            <w:tcW w:w="750" w:type="pct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14:paraId="1AC40B88" w14:textId="77777777" w:rsidR="00D60367" w:rsidRPr="00D60367" w:rsidRDefault="00D60367" w:rsidP="00D60367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Объем</w:t>
            </w:r>
          </w:p>
          <w:p w14:paraId="58192A07" w14:textId="58A54F62" w:rsidR="00D60367" w:rsidRPr="00D60367" w:rsidRDefault="00D60367" w:rsidP="00935594">
            <w:pPr>
              <w:ind w:left="-70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подрядных</w:t>
            </w:r>
          </w:p>
          <w:p w14:paraId="586E217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работ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7952D" w14:textId="519B7066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Оборуд</w:t>
            </w:r>
            <w:r w:rsidR="00935594">
              <w:rPr>
                <w:b/>
                <w:sz w:val="18"/>
                <w:szCs w:val="18"/>
                <w:lang w:eastAsia="ru-RU"/>
              </w:rPr>
              <w:t>ования,</w:t>
            </w:r>
          </w:p>
          <w:p w14:paraId="2FF54EC3" w14:textId="50A62343" w:rsidR="00D60367" w:rsidRPr="00D60367" w:rsidRDefault="00935594" w:rsidP="0093559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и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>нструменты</w:t>
            </w:r>
            <w:r>
              <w:rPr>
                <w:b/>
                <w:sz w:val="18"/>
                <w:szCs w:val="18"/>
                <w:lang w:eastAsia="ru-RU"/>
              </w:rPr>
              <w:t xml:space="preserve">, 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>инвент</w:t>
            </w:r>
            <w:r>
              <w:rPr>
                <w:b/>
                <w:sz w:val="18"/>
                <w:szCs w:val="18"/>
                <w:lang w:eastAsia="ru-RU"/>
              </w:rPr>
              <w:t>арь</w:t>
            </w:r>
          </w:p>
        </w:tc>
      </w:tr>
      <w:tr w:rsidR="00D60367" w:rsidRPr="00D60367" w14:paraId="76451B98" w14:textId="77777777" w:rsidTr="00D5136F">
        <w:trPr>
          <w:cantSplit/>
          <w:trHeight w:val="1286"/>
        </w:trPr>
        <w:tc>
          <w:tcPr>
            <w:tcW w:w="1500" w:type="pct"/>
            <w:vMerge/>
            <w:tcBorders>
              <w:left w:val="single" w:sz="6" w:space="0" w:color="auto"/>
            </w:tcBorders>
            <w:vAlign w:val="center"/>
          </w:tcPr>
          <w:p w14:paraId="2A4C03E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3E92F4" w14:textId="0C82EB67" w:rsidR="00D60367" w:rsidRPr="00D60367" w:rsidRDefault="00D60367" w:rsidP="00D60367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Иностран</w:t>
            </w:r>
            <w:r w:rsidR="00935594">
              <w:rPr>
                <w:b/>
                <w:sz w:val="18"/>
                <w:szCs w:val="18"/>
                <w:lang w:eastAsia="ru-RU"/>
              </w:rPr>
              <w:t>н</w:t>
            </w:r>
            <w:r w:rsidRPr="00D60367">
              <w:rPr>
                <w:b/>
                <w:sz w:val="18"/>
                <w:szCs w:val="18"/>
                <w:lang w:eastAsia="ru-RU"/>
              </w:rPr>
              <w:t>ых</w:t>
            </w:r>
          </w:p>
          <w:p w14:paraId="189872E9" w14:textId="158D84AB" w:rsidR="00D60367" w:rsidRPr="00D60367" w:rsidRDefault="00D60367" w:rsidP="00D60367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грантов и гуманитарной помощи</w:t>
            </w:r>
          </w:p>
        </w:tc>
        <w:tc>
          <w:tcPr>
            <w:tcW w:w="625" w:type="pct"/>
            <w:tcBorders>
              <w:left w:val="single" w:sz="6" w:space="0" w:color="auto"/>
            </w:tcBorders>
            <w:vAlign w:val="center"/>
          </w:tcPr>
          <w:p w14:paraId="2B7D0713" w14:textId="77777777" w:rsidR="00D60367" w:rsidRPr="00D60367" w:rsidRDefault="00D60367" w:rsidP="00D60367">
            <w:pPr>
              <w:ind w:left="-70" w:right="-70" w:firstLine="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Кредита банка (резидента КР)</w:t>
            </w:r>
          </w:p>
        </w:tc>
        <w:tc>
          <w:tcPr>
            <w:tcW w:w="625" w:type="pct"/>
            <w:tcBorders>
              <w:left w:val="single" w:sz="6" w:space="0" w:color="auto"/>
            </w:tcBorders>
            <w:vAlign w:val="center"/>
          </w:tcPr>
          <w:p w14:paraId="768520BE" w14:textId="77777777" w:rsidR="00D60367" w:rsidRPr="00D60367" w:rsidRDefault="00D60367" w:rsidP="00D60367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Средств</w:t>
            </w:r>
          </w:p>
          <w:p w14:paraId="55573971" w14:textId="17815BA4" w:rsidR="00D60367" w:rsidRPr="00D60367" w:rsidRDefault="00935594" w:rsidP="00D60367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н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>аселен</w:t>
            </w:r>
            <w:r>
              <w:rPr>
                <w:b/>
                <w:sz w:val="18"/>
                <w:szCs w:val="18"/>
                <w:lang w:eastAsia="ru-RU"/>
              </w:rPr>
              <w:t xml:space="preserve">ия 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>и  др</w:t>
            </w:r>
            <w:r>
              <w:rPr>
                <w:b/>
                <w:sz w:val="18"/>
                <w:szCs w:val="18"/>
                <w:lang w:eastAsia="ru-RU"/>
              </w:rPr>
              <w:t>угих</w:t>
            </w:r>
          </w:p>
          <w:p w14:paraId="0E4381C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средств</w:t>
            </w:r>
          </w:p>
        </w:tc>
        <w:tc>
          <w:tcPr>
            <w:tcW w:w="750" w:type="pct"/>
            <w:vMerge/>
            <w:tcBorders>
              <w:left w:val="single" w:sz="6" w:space="0" w:color="auto"/>
            </w:tcBorders>
            <w:vAlign w:val="center"/>
          </w:tcPr>
          <w:p w14:paraId="4ED6DEC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3B3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2F4EFA57" w14:textId="77777777" w:rsidTr="00D5136F">
        <w:trPr>
          <w:cantSplit/>
          <w:trHeight w:val="301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09106" w14:textId="77777777" w:rsidR="00D60367" w:rsidRPr="00D60367" w:rsidRDefault="00D60367" w:rsidP="00D60367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149" w:name="_Toc203293974"/>
            <w:bookmarkStart w:id="150" w:name="_Toc203294575"/>
            <w:bookmarkStart w:id="151" w:name="_Toc203295148"/>
            <w:bookmarkStart w:id="152" w:name="_Toc211313279"/>
            <w:bookmarkStart w:id="153" w:name="_Toc211313637"/>
            <w:bookmarkStart w:id="154" w:name="_Toc219622370"/>
            <w:bookmarkStart w:id="155" w:name="_Toc219622425"/>
            <w:bookmarkStart w:id="156" w:name="_Toc251340057"/>
            <w:bookmarkStart w:id="157" w:name="_Toc251340367"/>
            <w:bookmarkStart w:id="158" w:name="_Toc258853434"/>
            <w:bookmarkStart w:id="159" w:name="_Toc258853985"/>
            <w:bookmarkStart w:id="160" w:name="_Toc266437276"/>
            <w:bookmarkStart w:id="161" w:name="_Toc266438429"/>
            <w:bookmarkStart w:id="162" w:name="_Toc298162408"/>
            <w:bookmarkStart w:id="163" w:name="_Toc298162574"/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8884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410285,4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17B69" w14:textId="77777777" w:rsidR="00D60367" w:rsidRPr="00D60367" w:rsidRDefault="00D60367" w:rsidP="00D60367">
            <w:pPr>
              <w:ind w:left="-70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1568517,3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866FF" w14:textId="77777777" w:rsidR="00D60367" w:rsidRPr="00D60367" w:rsidRDefault="00D60367" w:rsidP="00D60367">
            <w:pPr>
              <w:ind w:left="-70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3174369,7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44E95" w14:textId="77777777" w:rsidR="00D60367" w:rsidRPr="00D60367" w:rsidRDefault="00D60367" w:rsidP="00D60367">
            <w:pPr>
              <w:ind w:left="-57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30403065,0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76D0B" w14:textId="77777777" w:rsidR="00D60367" w:rsidRPr="00D60367" w:rsidRDefault="00D60367" w:rsidP="00D60367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5428745,4</w:t>
            </w:r>
          </w:p>
        </w:tc>
      </w:tr>
      <w:tr w:rsidR="00D60367" w:rsidRPr="00D60367" w14:paraId="7F2B5541" w14:textId="77777777" w:rsidTr="00D5136F">
        <w:trPr>
          <w:cantSplit/>
          <w:trHeight w:val="301"/>
        </w:trPr>
        <w:tc>
          <w:tcPr>
            <w:tcW w:w="1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6B00E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CB16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129000,0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E654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424214,0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F483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49034,6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2BC3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2040555,4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AD64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1285803,0</w:t>
            </w:r>
          </w:p>
        </w:tc>
      </w:tr>
      <w:tr w:rsidR="00D60367" w:rsidRPr="00D60367" w14:paraId="29D41366" w14:textId="77777777" w:rsidTr="00D5136F">
        <w:trPr>
          <w:cantSplit/>
          <w:trHeight w:val="302"/>
        </w:trPr>
        <w:tc>
          <w:tcPr>
            <w:tcW w:w="1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29B4B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C6FA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101946,0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51B1C" w14:textId="77777777" w:rsidR="00D60367" w:rsidRPr="00D60367" w:rsidRDefault="00D60367" w:rsidP="00D60367">
            <w:pPr>
              <w:ind w:left="-70" w:right="-70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DE427" w14:textId="77777777" w:rsidR="00D60367" w:rsidRPr="00D60367" w:rsidRDefault="00D60367" w:rsidP="00D60367">
            <w:pPr>
              <w:ind w:left="-70" w:right="-70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126532,1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683F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14095681,0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22FE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1501300,7</w:t>
            </w:r>
          </w:p>
        </w:tc>
      </w:tr>
      <w:tr w:rsidR="00D60367" w:rsidRPr="00D60367" w14:paraId="3DA942B0" w14:textId="77777777" w:rsidTr="00D5136F">
        <w:trPr>
          <w:cantSplit/>
          <w:trHeight w:val="301"/>
        </w:trPr>
        <w:tc>
          <w:tcPr>
            <w:tcW w:w="1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8F42A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BCD5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26E6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521916,8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17A45" w14:textId="77777777" w:rsidR="00D60367" w:rsidRPr="00D60367" w:rsidRDefault="00D60367" w:rsidP="00D60367">
            <w:pPr>
              <w:ind w:right="-133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1625423,8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C8CA6" w14:textId="77777777" w:rsidR="00D60367" w:rsidRPr="00D60367" w:rsidRDefault="00D60367" w:rsidP="00D60367">
            <w:pPr>
              <w:ind w:left="-57"/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7743800,1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C7F3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2331241,6</w:t>
            </w:r>
          </w:p>
        </w:tc>
      </w:tr>
      <w:tr w:rsidR="00D60367" w:rsidRPr="00D60367" w14:paraId="7666BB8E" w14:textId="77777777" w:rsidTr="00D5136F">
        <w:trPr>
          <w:cantSplit/>
          <w:trHeight w:val="301"/>
        </w:trPr>
        <w:tc>
          <w:tcPr>
            <w:tcW w:w="1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02E6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034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256F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027E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148385,4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7129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1119183,2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136F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16245,9</w:t>
            </w:r>
          </w:p>
        </w:tc>
      </w:tr>
      <w:tr w:rsidR="00D60367" w:rsidRPr="00D60367" w14:paraId="41C53AB6" w14:textId="77777777" w:rsidTr="00D5136F">
        <w:trPr>
          <w:cantSplit/>
          <w:trHeight w:val="302"/>
        </w:trPr>
        <w:tc>
          <w:tcPr>
            <w:tcW w:w="1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6334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99B2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58339,4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1429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5640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118835,4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AC54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662138,9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EBD6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17578,0</w:t>
            </w:r>
          </w:p>
        </w:tc>
      </w:tr>
      <w:tr w:rsidR="00D60367" w:rsidRPr="00D60367" w14:paraId="445CEBAA" w14:textId="77777777" w:rsidTr="00D5136F">
        <w:trPr>
          <w:cantSplit/>
          <w:trHeight w:val="301"/>
        </w:trPr>
        <w:tc>
          <w:tcPr>
            <w:tcW w:w="1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A429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978F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27AF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606600,0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42A7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992351,3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E4E8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3717233,4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68FF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128507,0</w:t>
            </w:r>
          </w:p>
        </w:tc>
      </w:tr>
      <w:tr w:rsidR="00D60367" w:rsidRPr="00D60367" w14:paraId="53EEBF4D" w14:textId="77777777" w:rsidTr="00D5136F">
        <w:trPr>
          <w:cantSplit/>
          <w:trHeight w:val="302"/>
        </w:trPr>
        <w:tc>
          <w:tcPr>
            <w:tcW w:w="1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ADC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718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121000,0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430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15786,5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39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113807,1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D4F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1024472,4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EEA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148069,2</w:t>
            </w:r>
          </w:p>
        </w:tc>
      </w:tr>
    </w:tbl>
    <w:p w14:paraId="092DCFF5" w14:textId="77777777" w:rsidR="00D60367" w:rsidRPr="00D60367" w:rsidRDefault="00D60367" w:rsidP="00323063">
      <w:pPr>
        <w:keepNext/>
        <w:outlineLvl w:val="1"/>
        <w:rPr>
          <w:b/>
          <w:bCs/>
          <w:sz w:val="24"/>
          <w:lang w:eastAsia="ru-RU"/>
        </w:rPr>
      </w:pPr>
    </w:p>
    <w:p w14:paraId="3D8F9B75" w14:textId="77777777" w:rsidR="00D60367" w:rsidRPr="00D60367" w:rsidRDefault="00D60367" w:rsidP="00323063">
      <w:pPr>
        <w:rPr>
          <w:sz w:val="24"/>
          <w:szCs w:val="24"/>
          <w:lang w:eastAsia="ru-RU"/>
        </w:rPr>
      </w:pPr>
    </w:p>
    <w:p w14:paraId="494BACD9" w14:textId="77777777" w:rsidR="00D60367" w:rsidRPr="00D60367" w:rsidRDefault="00D60367" w:rsidP="00323063">
      <w:pPr>
        <w:keepNext/>
        <w:outlineLvl w:val="1"/>
        <w:rPr>
          <w:b/>
          <w:i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t>Ввод в действие и использование инвестиций в основной капитал в индивидуальном жилищном строительстве в территориальном разрезе</w:t>
      </w:r>
      <w:bookmarkEnd w:id="117"/>
      <w:r w:rsidRPr="00D60367">
        <w:rPr>
          <w:b/>
          <w:bCs/>
          <w:i/>
          <w:sz w:val="22"/>
          <w:szCs w:val="22"/>
          <w:lang w:eastAsia="ru-RU"/>
        </w:rPr>
        <w:t xml:space="preserve"> </w:t>
      </w:r>
    </w:p>
    <w:p w14:paraId="7732D666" w14:textId="77777777" w:rsidR="00D60367" w:rsidRPr="00D60367" w:rsidRDefault="00D60367" w:rsidP="00D60367">
      <w:pPr>
        <w:rPr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(январь-июль; по фактической стоимости, тыс. сом )</w:t>
      </w:r>
    </w:p>
    <w:p w14:paraId="7457F186" w14:textId="77777777" w:rsidR="00D60367" w:rsidRPr="00323063" w:rsidRDefault="00D60367" w:rsidP="00D60367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9"/>
        <w:gridCol w:w="1455"/>
        <w:gridCol w:w="1318"/>
        <w:gridCol w:w="1588"/>
        <w:gridCol w:w="1655"/>
      </w:tblGrid>
      <w:tr w:rsidR="00D60367" w:rsidRPr="00D60367" w14:paraId="5F683AEA" w14:textId="77777777" w:rsidTr="00323063">
        <w:trPr>
          <w:cantSplit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A63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E558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Введено в действие</w:t>
            </w:r>
          </w:p>
          <w:p w14:paraId="26CD5EED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кв. метров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6A9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5D69CB92" w14:textId="77777777" w:rsidR="00D60367" w:rsidRPr="00D60367" w:rsidRDefault="00D60367" w:rsidP="00D60367">
            <w:pPr>
              <w:ind w:left="-84" w:right="-165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 xml:space="preserve">в % к </w:t>
            </w:r>
          </w:p>
          <w:p w14:paraId="3EB38545" w14:textId="77777777" w:rsidR="00D60367" w:rsidRPr="00D60367" w:rsidRDefault="00D60367" w:rsidP="00D60367">
            <w:pPr>
              <w:ind w:left="-84" w:right="-165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6AC2" w14:textId="77777777" w:rsidR="00D60367" w:rsidRPr="00D60367" w:rsidRDefault="00D60367" w:rsidP="00D60367">
            <w:pPr>
              <w:ind w:right="-62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Инвестиции в основной капитал  (тыс. сом)</w:t>
            </w:r>
          </w:p>
        </w:tc>
      </w:tr>
      <w:tr w:rsidR="00D60367" w:rsidRPr="00D60367" w14:paraId="0BCE7101" w14:textId="77777777" w:rsidTr="00323063">
        <w:trPr>
          <w:trHeight w:val="274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9211A7" w14:textId="77777777" w:rsidR="00D60367" w:rsidRPr="00D60367" w:rsidRDefault="00D60367" w:rsidP="00D60367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164" w:name="_Toc266437278"/>
            <w:bookmarkStart w:id="165" w:name="_Toc266438431"/>
            <w:bookmarkStart w:id="166" w:name="_Toc298162410"/>
            <w:bookmarkStart w:id="167" w:name="_Toc298162576"/>
            <w:bookmarkStart w:id="168" w:name="_Toc347148781"/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  <w:bookmarkEnd w:id="164"/>
            <w:bookmarkEnd w:id="165"/>
            <w:bookmarkEnd w:id="166"/>
            <w:bookmarkEnd w:id="167"/>
            <w:bookmarkEnd w:id="168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BBE5F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53395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714A2F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42861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37BBAE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80,3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27A415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692315,5</w:t>
            </w:r>
          </w:p>
        </w:tc>
      </w:tr>
      <w:tr w:rsidR="00D60367" w:rsidRPr="00D60367" w14:paraId="6475E113" w14:textId="77777777" w:rsidTr="00323063">
        <w:trPr>
          <w:trHeight w:val="274"/>
        </w:trPr>
        <w:tc>
          <w:tcPr>
            <w:tcW w:w="16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D1EFC3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E7B6C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7724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5B4AD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2981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539BB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38,6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895B0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49034,6</w:t>
            </w:r>
          </w:p>
        </w:tc>
      </w:tr>
      <w:tr w:rsidR="00D60367" w:rsidRPr="00D60367" w14:paraId="1BAA34F6" w14:textId="77777777" w:rsidTr="00323063">
        <w:trPr>
          <w:trHeight w:val="274"/>
        </w:trPr>
        <w:tc>
          <w:tcPr>
            <w:tcW w:w="169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488553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2F787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9497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2CAF9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7692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5814B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1F451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126532,1</w:t>
            </w:r>
          </w:p>
        </w:tc>
      </w:tr>
      <w:tr w:rsidR="00D60367" w:rsidRPr="00D60367" w14:paraId="5FA1AF2F" w14:textId="77777777" w:rsidTr="00323063">
        <w:trPr>
          <w:trHeight w:val="275"/>
        </w:trPr>
        <w:tc>
          <w:tcPr>
            <w:tcW w:w="169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BBE7E48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FF83D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8605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71E0B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5992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C5BD5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69,6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FE9B8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98568,1</w:t>
            </w:r>
          </w:p>
        </w:tc>
      </w:tr>
      <w:tr w:rsidR="00D60367" w:rsidRPr="00D60367" w14:paraId="3EE42E70" w14:textId="77777777" w:rsidTr="00323063">
        <w:trPr>
          <w:trHeight w:val="274"/>
        </w:trPr>
        <w:tc>
          <w:tcPr>
            <w:tcW w:w="169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8CA84C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55876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7633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399AC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8638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F4461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113,2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32EE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142087,7</w:t>
            </w:r>
          </w:p>
        </w:tc>
      </w:tr>
      <w:tr w:rsidR="00D60367" w:rsidRPr="00D60367" w14:paraId="5186E6D6" w14:textId="77777777" w:rsidTr="00323063">
        <w:trPr>
          <w:trHeight w:val="274"/>
        </w:trPr>
        <w:tc>
          <w:tcPr>
            <w:tcW w:w="169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D648D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B63FB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5161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B846B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4440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7DF3D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86,0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0128C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73035,4</w:t>
            </w:r>
          </w:p>
        </w:tc>
      </w:tr>
      <w:tr w:rsidR="00D60367" w:rsidRPr="00D60367" w14:paraId="0645EFF3" w14:textId="77777777" w:rsidTr="00323063">
        <w:trPr>
          <w:trHeight w:val="274"/>
        </w:trPr>
        <w:tc>
          <w:tcPr>
            <w:tcW w:w="169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52799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0F1AC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12018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8403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8946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95038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74,4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B4845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134428,7</w:t>
            </w:r>
          </w:p>
        </w:tc>
      </w:tr>
      <w:tr w:rsidR="00D60367" w:rsidRPr="00D60367" w14:paraId="1639AAB4" w14:textId="77777777" w:rsidTr="00323063">
        <w:trPr>
          <w:trHeight w:val="275"/>
        </w:trPr>
        <w:tc>
          <w:tcPr>
            <w:tcW w:w="169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2F7F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EE15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2757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8C6E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4172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3CAD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151,3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946B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68628,9</w:t>
            </w:r>
          </w:p>
        </w:tc>
      </w:tr>
    </w:tbl>
    <w:p w14:paraId="6E063264" w14:textId="70DFD7B4" w:rsidR="00D60367" w:rsidRPr="006653DC" w:rsidRDefault="006653DC" w:rsidP="006653DC">
      <w:pPr>
        <w:jc w:val="right"/>
        <w:rPr>
          <w:sz w:val="22"/>
          <w:szCs w:val="22"/>
          <w:lang w:eastAsia="ru-RU"/>
        </w:rPr>
      </w:pPr>
      <w:r w:rsidRPr="006653DC">
        <w:rPr>
          <w:sz w:val="22"/>
          <w:szCs w:val="22"/>
          <w:lang w:eastAsia="ru-RU"/>
        </w:rPr>
        <w:lastRenderedPageBreak/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1170"/>
        <w:gridCol w:w="1427"/>
        <w:gridCol w:w="1250"/>
        <w:gridCol w:w="1292"/>
        <w:gridCol w:w="1208"/>
      </w:tblGrid>
      <w:tr w:rsidR="00D60367" w:rsidRPr="00D60367" w14:paraId="2E582085" w14:textId="77777777" w:rsidTr="00D5136F">
        <w:trPr>
          <w:cantSplit/>
        </w:trPr>
        <w:tc>
          <w:tcPr>
            <w:tcW w:w="1571" w:type="pct"/>
            <w:vMerge w:val="restart"/>
          </w:tcPr>
          <w:p w14:paraId="7EC8288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429" w:type="pct"/>
            <w:gridSpan w:val="5"/>
          </w:tcPr>
          <w:p w14:paraId="5FC89DBC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Финансируемые за счёт</w:t>
            </w:r>
          </w:p>
        </w:tc>
      </w:tr>
      <w:tr w:rsidR="00D60367" w:rsidRPr="00D60367" w14:paraId="748D1288" w14:textId="77777777" w:rsidTr="00D5136F">
        <w:trPr>
          <w:cantSplit/>
        </w:trPr>
        <w:tc>
          <w:tcPr>
            <w:tcW w:w="1571" w:type="pct"/>
            <w:vMerge/>
          </w:tcPr>
          <w:p w14:paraId="05E4656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0" w:type="pct"/>
            <w:gridSpan w:val="2"/>
            <w:vAlign w:val="center"/>
          </w:tcPr>
          <w:p w14:paraId="26123CFD" w14:textId="2D044780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Республик</w:t>
            </w:r>
            <w:r w:rsidR="00624432">
              <w:rPr>
                <w:b/>
                <w:sz w:val="18"/>
                <w:szCs w:val="18"/>
                <w:lang w:eastAsia="ru-RU"/>
              </w:rPr>
              <w:t>анского</w:t>
            </w:r>
            <w:r w:rsidRPr="00D60367">
              <w:rPr>
                <w:b/>
                <w:sz w:val="18"/>
                <w:szCs w:val="18"/>
                <w:lang w:eastAsia="ru-RU"/>
              </w:rPr>
              <w:t xml:space="preserve"> бюджета</w:t>
            </w:r>
          </w:p>
        </w:tc>
        <w:tc>
          <w:tcPr>
            <w:tcW w:w="743" w:type="pct"/>
            <w:vMerge w:val="restart"/>
            <w:vAlign w:val="center"/>
          </w:tcPr>
          <w:p w14:paraId="24BA8E54" w14:textId="77777777" w:rsidR="00D60367" w:rsidRPr="00D60367" w:rsidRDefault="00D60367" w:rsidP="00D60367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Местного бюджета</w:t>
            </w:r>
          </w:p>
        </w:tc>
        <w:tc>
          <w:tcPr>
            <w:tcW w:w="743" w:type="pct"/>
            <w:vMerge w:val="restart"/>
            <w:vAlign w:val="center"/>
          </w:tcPr>
          <w:p w14:paraId="23F2ECE2" w14:textId="6F92FB88" w:rsidR="00D60367" w:rsidRPr="00D60367" w:rsidRDefault="00D60367" w:rsidP="00D60367">
            <w:pPr>
              <w:ind w:right="-74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Средств пред</w:t>
            </w:r>
            <w:r w:rsidR="00624432">
              <w:rPr>
                <w:b/>
                <w:sz w:val="18"/>
                <w:szCs w:val="18"/>
                <w:lang w:eastAsia="ru-RU"/>
              </w:rPr>
              <w:t>приятий</w:t>
            </w:r>
          </w:p>
          <w:p w14:paraId="39764EB4" w14:textId="74C87123" w:rsidR="00D60367" w:rsidRPr="00D60367" w:rsidRDefault="00D60367" w:rsidP="00D60367">
            <w:pPr>
              <w:ind w:right="-74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 организаций</w:t>
            </w:r>
          </w:p>
        </w:tc>
        <w:tc>
          <w:tcPr>
            <w:tcW w:w="744" w:type="pct"/>
            <w:vMerge w:val="restart"/>
            <w:vAlign w:val="center"/>
          </w:tcPr>
          <w:p w14:paraId="0AB61680" w14:textId="77777777" w:rsidR="00D60367" w:rsidRPr="00D60367" w:rsidRDefault="00D60367" w:rsidP="00D60367">
            <w:pPr>
              <w:ind w:left="-54" w:right="-109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Средств населения</w:t>
            </w:r>
          </w:p>
          <w:p w14:paraId="0689EE71" w14:textId="77777777" w:rsidR="00D60367" w:rsidRPr="00D60367" w:rsidRDefault="00D60367" w:rsidP="00D60367">
            <w:pPr>
              <w:ind w:left="-54" w:right="-109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 других средств</w:t>
            </w:r>
          </w:p>
        </w:tc>
      </w:tr>
      <w:tr w:rsidR="00D60367" w:rsidRPr="00D60367" w14:paraId="0DCB788D" w14:textId="77777777" w:rsidTr="00D5136F">
        <w:trPr>
          <w:cantSplit/>
          <w:trHeight w:val="1206"/>
        </w:trPr>
        <w:tc>
          <w:tcPr>
            <w:tcW w:w="1571" w:type="pct"/>
            <w:vMerge/>
            <w:tcBorders>
              <w:bottom w:val="nil"/>
            </w:tcBorders>
          </w:tcPr>
          <w:p w14:paraId="630CCF0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99" w:type="pct"/>
            <w:tcBorders>
              <w:bottom w:val="nil"/>
            </w:tcBorders>
            <w:vAlign w:val="center"/>
          </w:tcPr>
          <w:p w14:paraId="7D7062C3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530D2C53" w14:textId="4C1D199C" w:rsidR="00D60367" w:rsidRPr="00D60367" w:rsidRDefault="00624432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и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>з них чрез</w:t>
            </w:r>
            <w:r>
              <w:rPr>
                <w:b/>
                <w:sz w:val="18"/>
                <w:szCs w:val="18"/>
                <w:lang w:eastAsia="ru-RU"/>
              </w:rPr>
              <w:t>вычайные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 xml:space="preserve"> ситуации</w:t>
            </w:r>
          </w:p>
        </w:tc>
        <w:tc>
          <w:tcPr>
            <w:tcW w:w="743" w:type="pct"/>
            <w:vMerge/>
            <w:tcBorders>
              <w:bottom w:val="nil"/>
            </w:tcBorders>
          </w:tcPr>
          <w:p w14:paraId="3B6A459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pct"/>
            <w:vMerge/>
            <w:tcBorders>
              <w:bottom w:val="nil"/>
            </w:tcBorders>
          </w:tcPr>
          <w:p w14:paraId="76FD939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</w:tcPr>
          <w:p w14:paraId="7913F5D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738E1D23" w14:textId="77777777" w:rsidTr="00D5136F">
        <w:trPr>
          <w:trHeight w:val="274"/>
        </w:trPr>
        <w:tc>
          <w:tcPr>
            <w:tcW w:w="1571" w:type="pct"/>
            <w:tcBorders>
              <w:bottom w:val="nil"/>
            </w:tcBorders>
            <w:vAlign w:val="center"/>
          </w:tcPr>
          <w:p w14:paraId="51DC704B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699" w:type="pct"/>
            <w:tcBorders>
              <w:bottom w:val="nil"/>
            </w:tcBorders>
            <w:vAlign w:val="center"/>
          </w:tcPr>
          <w:p w14:paraId="10CCDA7F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1DE6E72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bottom w:val="nil"/>
            </w:tcBorders>
            <w:vAlign w:val="center"/>
          </w:tcPr>
          <w:p w14:paraId="3E3F3CD4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bottom w:val="nil"/>
              <w:right w:val="single" w:sz="4" w:space="0" w:color="auto"/>
            </w:tcBorders>
            <w:vAlign w:val="center"/>
          </w:tcPr>
          <w:p w14:paraId="1B0D738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6963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692315,5</w:t>
            </w:r>
          </w:p>
        </w:tc>
      </w:tr>
      <w:tr w:rsidR="00D60367" w:rsidRPr="00D60367" w14:paraId="5CDFF38F" w14:textId="77777777" w:rsidTr="00D5136F">
        <w:trPr>
          <w:trHeight w:val="274"/>
        </w:trPr>
        <w:tc>
          <w:tcPr>
            <w:tcW w:w="1571" w:type="pct"/>
            <w:tcBorders>
              <w:top w:val="nil"/>
              <w:bottom w:val="nil"/>
            </w:tcBorders>
            <w:vAlign w:val="center"/>
          </w:tcPr>
          <w:p w14:paraId="2E00C17A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center"/>
          </w:tcPr>
          <w:p w14:paraId="6E0B1F3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center"/>
          </w:tcPr>
          <w:p w14:paraId="3BBA50A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center"/>
          </w:tcPr>
          <w:p w14:paraId="75B533A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38B090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E5FB2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49034,6</w:t>
            </w:r>
          </w:p>
        </w:tc>
      </w:tr>
      <w:tr w:rsidR="00D60367" w:rsidRPr="00D60367" w14:paraId="03C6A742" w14:textId="77777777" w:rsidTr="00D5136F">
        <w:trPr>
          <w:trHeight w:val="274"/>
        </w:trPr>
        <w:tc>
          <w:tcPr>
            <w:tcW w:w="1571" w:type="pct"/>
            <w:tcBorders>
              <w:top w:val="nil"/>
              <w:bottom w:val="nil"/>
            </w:tcBorders>
            <w:vAlign w:val="center"/>
          </w:tcPr>
          <w:p w14:paraId="168F953C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center"/>
          </w:tcPr>
          <w:p w14:paraId="1D5CE1E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center"/>
          </w:tcPr>
          <w:p w14:paraId="0F545E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center"/>
          </w:tcPr>
          <w:p w14:paraId="32A9C6F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643815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5F7F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126532,1</w:t>
            </w:r>
          </w:p>
        </w:tc>
      </w:tr>
      <w:tr w:rsidR="00D60367" w:rsidRPr="00D60367" w14:paraId="1BF0FBAF" w14:textId="77777777" w:rsidTr="00D5136F">
        <w:trPr>
          <w:trHeight w:val="275"/>
        </w:trPr>
        <w:tc>
          <w:tcPr>
            <w:tcW w:w="1571" w:type="pct"/>
            <w:tcBorders>
              <w:top w:val="nil"/>
              <w:bottom w:val="nil"/>
            </w:tcBorders>
            <w:vAlign w:val="center"/>
          </w:tcPr>
          <w:p w14:paraId="770B515C" w14:textId="77777777" w:rsidR="00D60367" w:rsidRPr="00D60367" w:rsidRDefault="00D60367" w:rsidP="00D60367">
            <w:pPr>
              <w:ind w:right="-108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center"/>
          </w:tcPr>
          <w:p w14:paraId="083D341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center"/>
          </w:tcPr>
          <w:p w14:paraId="2F03AE4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center"/>
          </w:tcPr>
          <w:p w14:paraId="3B41601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6100FB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37FCF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98568,1</w:t>
            </w:r>
          </w:p>
        </w:tc>
      </w:tr>
      <w:tr w:rsidR="00D60367" w:rsidRPr="00D60367" w14:paraId="41A4146F" w14:textId="77777777" w:rsidTr="00D5136F">
        <w:trPr>
          <w:trHeight w:val="274"/>
        </w:trPr>
        <w:tc>
          <w:tcPr>
            <w:tcW w:w="1571" w:type="pct"/>
            <w:tcBorders>
              <w:top w:val="nil"/>
              <w:bottom w:val="nil"/>
            </w:tcBorders>
            <w:vAlign w:val="center"/>
          </w:tcPr>
          <w:p w14:paraId="06F41B8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center"/>
          </w:tcPr>
          <w:p w14:paraId="5DD0D14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center"/>
          </w:tcPr>
          <w:p w14:paraId="2EFA46D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center"/>
          </w:tcPr>
          <w:p w14:paraId="527CBE6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6A28CB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DA4B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142087,7</w:t>
            </w:r>
          </w:p>
        </w:tc>
      </w:tr>
      <w:tr w:rsidR="00D60367" w:rsidRPr="00D60367" w14:paraId="039442BB" w14:textId="77777777" w:rsidTr="00D5136F">
        <w:trPr>
          <w:trHeight w:val="274"/>
        </w:trPr>
        <w:tc>
          <w:tcPr>
            <w:tcW w:w="1571" w:type="pct"/>
            <w:tcBorders>
              <w:top w:val="nil"/>
              <w:bottom w:val="nil"/>
            </w:tcBorders>
            <w:vAlign w:val="center"/>
          </w:tcPr>
          <w:p w14:paraId="4EB0C32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center"/>
          </w:tcPr>
          <w:p w14:paraId="6E3BD7C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center"/>
          </w:tcPr>
          <w:p w14:paraId="08D0FB7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center"/>
          </w:tcPr>
          <w:p w14:paraId="544C549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F569D9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9920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73035,4</w:t>
            </w:r>
          </w:p>
        </w:tc>
      </w:tr>
      <w:tr w:rsidR="00D60367" w:rsidRPr="00D60367" w14:paraId="6B8F5DCE" w14:textId="77777777" w:rsidTr="00D5136F">
        <w:trPr>
          <w:trHeight w:val="274"/>
        </w:trPr>
        <w:tc>
          <w:tcPr>
            <w:tcW w:w="1571" w:type="pct"/>
            <w:tcBorders>
              <w:top w:val="nil"/>
              <w:bottom w:val="nil"/>
            </w:tcBorders>
            <w:vAlign w:val="center"/>
          </w:tcPr>
          <w:p w14:paraId="69D0C32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center"/>
          </w:tcPr>
          <w:p w14:paraId="08DB39A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center"/>
          </w:tcPr>
          <w:p w14:paraId="5D3FCC5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center"/>
          </w:tcPr>
          <w:p w14:paraId="738F8F3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576B1E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40BA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134428,7</w:t>
            </w:r>
          </w:p>
        </w:tc>
      </w:tr>
      <w:tr w:rsidR="00D60367" w:rsidRPr="00D60367" w14:paraId="69BF7974" w14:textId="77777777" w:rsidTr="00D5136F">
        <w:trPr>
          <w:trHeight w:val="275"/>
        </w:trPr>
        <w:tc>
          <w:tcPr>
            <w:tcW w:w="1571" w:type="pct"/>
            <w:tcBorders>
              <w:top w:val="nil"/>
              <w:bottom w:val="single" w:sz="4" w:space="0" w:color="auto"/>
            </w:tcBorders>
            <w:vAlign w:val="center"/>
          </w:tcPr>
          <w:p w14:paraId="760E8FC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699" w:type="pct"/>
            <w:tcBorders>
              <w:top w:val="nil"/>
              <w:bottom w:val="single" w:sz="4" w:space="0" w:color="auto"/>
            </w:tcBorders>
            <w:vAlign w:val="center"/>
          </w:tcPr>
          <w:p w14:paraId="27AE034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  <w:vAlign w:val="center"/>
          </w:tcPr>
          <w:p w14:paraId="59C0BA1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  <w:vAlign w:val="center"/>
          </w:tcPr>
          <w:p w14:paraId="51B01BD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9AB6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582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68628,9</w:t>
            </w:r>
          </w:p>
        </w:tc>
      </w:tr>
    </w:tbl>
    <w:p w14:paraId="3D56A118" w14:textId="77777777" w:rsidR="00D60367" w:rsidRPr="00D60367" w:rsidRDefault="00D60367" w:rsidP="00D60367">
      <w:pPr>
        <w:rPr>
          <w:sz w:val="24"/>
          <w:szCs w:val="24"/>
          <w:lang w:eastAsia="ru-RU"/>
        </w:rPr>
      </w:pPr>
      <w:bookmarkStart w:id="169" w:name="_Toc251340059"/>
      <w:bookmarkStart w:id="170" w:name="_Toc251340369"/>
    </w:p>
    <w:p w14:paraId="3F6EDF60" w14:textId="77777777" w:rsidR="00D60367" w:rsidRPr="00D60367" w:rsidRDefault="00D60367" w:rsidP="00D60367">
      <w:pPr>
        <w:keepNext/>
        <w:spacing w:before="240" w:after="60"/>
        <w:outlineLvl w:val="1"/>
        <w:rPr>
          <w:b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t xml:space="preserve">Выполнение объема подрядных </w:t>
      </w:r>
      <w:bookmarkStart w:id="171" w:name="_Toc16577865"/>
      <w:r w:rsidRPr="00D60367">
        <w:rPr>
          <w:b/>
          <w:bCs/>
          <w:sz w:val="22"/>
          <w:szCs w:val="22"/>
          <w:lang w:eastAsia="ru-RU"/>
        </w:rPr>
        <w:t>работ</w:t>
      </w:r>
      <w:bookmarkStart w:id="172" w:name="_Toc19335539"/>
      <w:bookmarkStart w:id="173" w:name="_Toc19335671"/>
      <w:r w:rsidRPr="00D60367">
        <w:rPr>
          <w:b/>
          <w:bCs/>
          <w:sz w:val="22"/>
          <w:szCs w:val="22"/>
          <w:lang w:eastAsia="ru-RU"/>
        </w:rPr>
        <w:t xml:space="preserve"> строительных организаций по территори</w:t>
      </w:r>
      <w:bookmarkEnd w:id="171"/>
      <w:bookmarkEnd w:id="172"/>
      <w:bookmarkEnd w:id="173"/>
      <w:r w:rsidRPr="00D60367">
        <w:rPr>
          <w:b/>
          <w:bCs/>
          <w:sz w:val="22"/>
          <w:szCs w:val="22"/>
          <w:lang w:eastAsia="ru-RU"/>
        </w:rPr>
        <w:t>и</w:t>
      </w:r>
      <w:bookmarkEnd w:id="169"/>
      <w:bookmarkEnd w:id="170"/>
    </w:p>
    <w:p w14:paraId="1B7C4590" w14:textId="77777777" w:rsidR="00D60367" w:rsidRPr="00D60367" w:rsidRDefault="00D60367" w:rsidP="00D60367">
      <w:pPr>
        <w:rPr>
          <w:i/>
          <w:sz w:val="18"/>
          <w:szCs w:val="18"/>
          <w:lang w:eastAsia="ru-RU"/>
        </w:rPr>
      </w:pPr>
      <w:r w:rsidRPr="00D60367">
        <w:rPr>
          <w:i/>
          <w:sz w:val="18"/>
          <w:szCs w:val="18"/>
          <w:lang w:eastAsia="ru-RU"/>
        </w:rPr>
        <w:t>(январь-июль по фактической стоимости; тысяч сомов)</w:t>
      </w:r>
    </w:p>
    <w:p w14:paraId="09855712" w14:textId="77777777" w:rsidR="00D60367" w:rsidRPr="00D60367" w:rsidRDefault="00D60367" w:rsidP="00D60367">
      <w:pPr>
        <w:rPr>
          <w:b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3"/>
        <w:gridCol w:w="2246"/>
        <w:gridCol w:w="1556"/>
        <w:gridCol w:w="2204"/>
      </w:tblGrid>
      <w:tr w:rsidR="00D60367" w:rsidRPr="00D60367" w14:paraId="7C11906B" w14:textId="77777777" w:rsidTr="00D5136F">
        <w:trPr>
          <w:cantSplit/>
        </w:trPr>
        <w:tc>
          <w:tcPr>
            <w:tcW w:w="1700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5B69F20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ab/>
            </w:r>
          </w:p>
        </w:tc>
        <w:tc>
          <w:tcPr>
            <w:tcW w:w="1234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DC892E3" w14:textId="4A40B479" w:rsidR="00D60367" w:rsidRPr="00DD1458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 xml:space="preserve">Стоимость выполненных подрядных работ по </w:t>
            </w:r>
            <w:r w:rsidRPr="00DD1458">
              <w:rPr>
                <w:b/>
                <w:sz w:val="18"/>
                <w:szCs w:val="18"/>
                <w:lang w:eastAsia="ru-RU"/>
              </w:rPr>
              <w:t>заключенным</w:t>
            </w:r>
          </w:p>
          <w:p w14:paraId="6E768EB9" w14:textId="09C17B5B" w:rsidR="005F1E44" w:rsidRPr="00DD1458" w:rsidRDefault="005F1E44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D1458">
              <w:rPr>
                <w:b/>
                <w:sz w:val="18"/>
                <w:szCs w:val="18"/>
                <w:lang w:eastAsia="ru-RU"/>
              </w:rPr>
              <w:t>д</w:t>
            </w:r>
            <w:r w:rsidR="00D60367" w:rsidRPr="00DD1458">
              <w:rPr>
                <w:b/>
                <w:sz w:val="18"/>
                <w:szCs w:val="18"/>
                <w:lang w:eastAsia="ru-RU"/>
              </w:rPr>
              <w:t>оговорам</w:t>
            </w:r>
          </w:p>
          <w:p w14:paraId="62B7B820" w14:textId="43445D06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D1458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06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1F7D2A" w14:textId="7B9C6128" w:rsidR="00D60367" w:rsidRPr="00D60367" w:rsidRDefault="002F5AED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в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 xml:space="preserve"> том числе выполнено собственными  силами</w:t>
            </w:r>
          </w:p>
        </w:tc>
      </w:tr>
      <w:tr w:rsidR="00D60367" w:rsidRPr="00D60367" w14:paraId="5F06BFFA" w14:textId="77777777" w:rsidTr="00D5136F">
        <w:trPr>
          <w:cantSplit/>
          <w:trHeight w:val="1167"/>
        </w:trPr>
        <w:tc>
          <w:tcPr>
            <w:tcW w:w="1700" w:type="pct"/>
            <w:vMerge/>
            <w:tcBorders>
              <w:left w:val="single" w:sz="6" w:space="0" w:color="auto"/>
            </w:tcBorders>
          </w:tcPr>
          <w:p w14:paraId="48DE42B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234" w:type="pct"/>
            <w:vMerge/>
            <w:tcBorders>
              <w:left w:val="single" w:sz="6" w:space="0" w:color="auto"/>
            </w:tcBorders>
            <w:vAlign w:val="center"/>
          </w:tcPr>
          <w:p w14:paraId="11B36631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4203F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С Е Г О:</w:t>
            </w:r>
          </w:p>
        </w:tc>
        <w:tc>
          <w:tcPr>
            <w:tcW w:w="1212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E35DE7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из них: новое строительство;</w:t>
            </w:r>
          </w:p>
          <w:p w14:paraId="53A34873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реконструкция расширение,</w:t>
            </w:r>
          </w:p>
          <w:p w14:paraId="3A1F54D8" w14:textId="0A92DBDA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техперевооруж</w:t>
            </w:r>
            <w:r w:rsidR="002F5AED">
              <w:rPr>
                <w:b/>
                <w:sz w:val="18"/>
                <w:szCs w:val="18"/>
                <w:lang w:eastAsia="ru-RU"/>
              </w:rPr>
              <w:t>ение</w:t>
            </w:r>
          </w:p>
        </w:tc>
      </w:tr>
      <w:tr w:rsidR="00D60367" w:rsidRPr="00D60367" w14:paraId="31271C8F" w14:textId="77777777" w:rsidTr="00D5136F">
        <w:trPr>
          <w:trHeight w:val="284"/>
        </w:trPr>
        <w:tc>
          <w:tcPr>
            <w:tcW w:w="1700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0FFCE09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8FFE8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val="en-US" w:eastAsia="ru-RU"/>
              </w:rPr>
              <w:t>3640604.9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24FB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val="en-US" w:eastAsia="ru-RU"/>
              </w:rPr>
              <w:t>3575891.6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8C10D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val="en-US" w:eastAsia="ru-RU"/>
              </w:rPr>
              <w:t>1423638.6</w:t>
            </w:r>
          </w:p>
        </w:tc>
      </w:tr>
      <w:tr w:rsidR="00D60367" w:rsidRPr="00D60367" w14:paraId="03E18D8B" w14:textId="77777777" w:rsidTr="00D5136F">
        <w:trPr>
          <w:trHeight w:val="284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447F638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1A1A1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380092.5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68D63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380092.5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EE528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174327.6</w:t>
            </w:r>
          </w:p>
        </w:tc>
      </w:tr>
      <w:tr w:rsidR="00D60367" w:rsidRPr="00D60367" w14:paraId="32F77B4C" w14:textId="77777777" w:rsidTr="00D5136F">
        <w:trPr>
          <w:trHeight w:val="284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7EFFC85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B4957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810610.4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D66EA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810610.4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603C5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252119.3</w:t>
            </w:r>
          </w:p>
        </w:tc>
      </w:tr>
      <w:tr w:rsidR="00D60367" w:rsidRPr="00D60367" w14:paraId="4CF732A9" w14:textId="77777777" w:rsidTr="00D5136F">
        <w:trPr>
          <w:trHeight w:val="284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5B41D41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7293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375808.3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90ABB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375808.3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17DFF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174561.6</w:t>
            </w:r>
          </w:p>
        </w:tc>
      </w:tr>
      <w:tr w:rsidR="00D60367" w:rsidRPr="00D60367" w14:paraId="75D97A51" w14:textId="77777777" w:rsidTr="00D5136F">
        <w:trPr>
          <w:trHeight w:val="284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425F5EE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C79D4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687232.6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E987D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687232.6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0CC47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174525.9</w:t>
            </w:r>
          </w:p>
        </w:tc>
      </w:tr>
      <w:tr w:rsidR="00D60367" w:rsidRPr="00D60367" w14:paraId="049F0578" w14:textId="77777777" w:rsidTr="00D5136F">
        <w:trPr>
          <w:trHeight w:val="284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3336700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73DCD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488074.7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ECBF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431514.9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7AD08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198314.9</w:t>
            </w:r>
          </w:p>
        </w:tc>
      </w:tr>
      <w:tr w:rsidR="00D60367" w:rsidRPr="00D60367" w14:paraId="23D374A3" w14:textId="77777777" w:rsidTr="00D5136F">
        <w:trPr>
          <w:trHeight w:val="284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63A17D1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48096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540505.1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9CD96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532351.6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4C43D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275246.4</w:t>
            </w:r>
          </w:p>
        </w:tc>
      </w:tr>
      <w:tr w:rsidR="00D60367" w:rsidRPr="00D60367" w14:paraId="316512BF" w14:textId="77777777" w:rsidTr="00D5136F">
        <w:trPr>
          <w:trHeight w:val="284"/>
        </w:trPr>
        <w:tc>
          <w:tcPr>
            <w:tcW w:w="1700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22E496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г.Балыкчи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323D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358281.3</w:t>
            </w:r>
          </w:p>
        </w:tc>
        <w:tc>
          <w:tcPr>
            <w:tcW w:w="8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237F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358281.3</w:t>
            </w:r>
          </w:p>
        </w:tc>
        <w:tc>
          <w:tcPr>
            <w:tcW w:w="12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9AED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174542.9</w:t>
            </w:r>
          </w:p>
        </w:tc>
      </w:tr>
    </w:tbl>
    <w:p w14:paraId="0D8CFC69" w14:textId="77777777" w:rsidR="00D60367" w:rsidRPr="00D60367" w:rsidRDefault="00D60367" w:rsidP="00D60367">
      <w:pPr>
        <w:rPr>
          <w:sz w:val="24"/>
          <w:szCs w:val="24"/>
          <w:lang w:eastAsia="ru-RU"/>
        </w:rPr>
      </w:pPr>
      <w:bookmarkStart w:id="174" w:name="_Toc514233038"/>
      <w:bookmarkStart w:id="175" w:name="_Toc16577866"/>
      <w:bookmarkStart w:id="176" w:name="_Toc19335540"/>
      <w:bookmarkStart w:id="177" w:name="_Toc19335672"/>
      <w:bookmarkStart w:id="178" w:name="_Toc61835649"/>
    </w:p>
    <w:p w14:paraId="74BC0582" w14:textId="77777777" w:rsidR="00D60367" w:rsidRPr="00D60367" w:rsidRDefault="00D60367" w:rsidP="00D60367">
      <w:pPr>
        <w:keepNext/>
        <w:spacing w:before="240" w:after="60"/>
        <w:outlineLvl w:val="1"/>
        <w:rPr>
          <w:b/>
          <w:sz w:val="22"/>
          <w:szCs w:val="22"/>
          <w:lang w:eastAsia="ru-RU"/>
        </w:rPr>
      </w:pPr>
      <w:bookmarkStart w:id="179" w:name="_Toc72028362"/>
      <w:bookmarkStart w:id="180" w:name="_Toc100735386"/>
      <w:bookmarkStart w:id="181" w:name="_Toc100740045"/>
      <w:bookmarkStart w:id="182" w:name="_Toc127181485"/>
      <w:bookmarkStart w:id="183" w:name="_Toc166572178"/>
      <w:bookmarkStart w:id="184" w:name="_Toc166647821"/>
      <w:bookmarkStart w:id="185" w:name="_Toc166647933"/>
      <w:bookmarkStart w:id="186" w:name="_Toc219622373"/>
      <w:bookmarkStart w:id="187" w:name="_Toc219622428"/>
      <w:bookmarkStart w:id="188" w:name="_Toc232305482"/>
      <w:bookmarkStart w:id="189" w:name="_Toc251340060"/>
      <w:bookmarkStart w:id="190" w:name="_Toc251340370"/>
      <w:r w:rsidRPr="00D60367">
        <w:rPr>
          <w:b/>
          <w:bCs/>
          <w:sz w:val="22"/>
          <w:szCs w:val="22"/>
          <w:lang w:eastAsia="ru-RU"/>
        </w:rPr>
        <w:t>Выполнение объема подрядных работ</w:t>
      </w:r>
      <w:bookmarkStart w:id="191" w:name="_Toc514233039"/>
      <w:bookmarkStart w:id="192" w:name="_Toc16577867"/>
      <w:bookmarkStart w:id="193" w:name="_Toc19335541"/>
      <w:bookmarkStart w:id="194" w:name="_Toc19335673"/>
      <w:bookmarkEnd w:id="174"/>
      <w:bookmarkEnd w:id="175"/>
      <w:bookmarkEnd w:id="176"/>
      <w:bookmarkEnd w:id="177"/>
      <w:r w:rsidRPr="00D60367">
        <w:rPr>
          <w:b/>
          <w:bCs/>
          <w:sz w:val="22"/>
          <w:szCs w:val="22"/>
          <w:lang w:eastAsia="ru-RU"/>
        </w:rPr>
        <w:t xml:space="preserve"> по капитальному и текущему ремонту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</w:p>
    <w:p w14:paraId="6C2C435C" w14:textId="77777777" w:rsidR="00D60367" w:rsidRPr="00D60367" w:rsidRDefault="00D60367" w:rsidP="00D60367">
      <w:pPr>
        <w:rPr>
          <w:i/>
          <w:sz w:val="18"/>
          <w:szCs w:val="18"/>
          <w:lang w:eastAsia="ru-RU"/>
        </w:rPr>
      </w:pPr>
      <w:r w:rsidRPr="00D60367">
        <w:rPr>
          <w:i/>
          <w:sz w:val="18"/>
          <w:szCs w:val="18"/>
          <w:lang w:eastAsia="ru-RU"/>
        </w:rPr>
        <w:t>(январь-июль по фактической стоимости; тысяч сомов)</w:t>
      </w:r>
    </w:p>
    <w:p w14:paraId="7921196E" w14:textId="77777777" w:rsidR="00D60367" w:rsidRPr="00D60367" w:rsidRDefault="00D60367" w:rsidP="00D60367">
      <w:pPr>
        <w:rPr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509"/>
        <w:gridCol w:w="1403"/>
        <w:gridCol w:w="1580"/>
        <w:gridCol w:w="1228"/>
        <w:gridCol w:w="1379"/>
      </w:tblGrid>
      <w:tr w:rsidR="00D60367" w:rsidRPr="00D60367" w14:paraId="2ADB1506" w14:textId="77777777" w:rsidTr="00D5136F">
        <w:trPr>
          <w:cantSplit/>
        </w:trPr>
        <w:tc>
          <w:tcPr>
            <w:tcW w:w="1928" w:type="pct"/>
            <w:vMerge w:val="restart"/>
          </w:tcPr>
          <w:p w14:paraId="05D9784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072" w:type="pct"/>
            <w:gridSpan w:val="4"/>
            <w:vAlign w:val="center"/>
          </w:tcPr>
          <w:p w14:paraId="02E874F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Из объёма подрядных работ, выполненных собственными силами</w:t>
            </w:r>
          </w:p>
        </w:tc>
      </w:tr>
      <w:tr w:rsidR="00D60367" w:rsidRPr="00D60367" w14:paraId="17CB1A6D" w14:textId="77777777" w:rsidTr="00D5136F">
        <w:trPr>
          <w:cantSplit/>
          <w:trHeight w:val="967"/>
        </w:trPr>
        <w:tc>
          <w:tcPr>
            <w:tcW w:w="1928" w:type="pct"/>
            <w:vMerge/>
            <w:tcBorders>
              <w:bottom w:val="nil"/>
            </w:tcBorders>
          </w:tcPr>
          <w:p w14:paraId="31C247F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71" w:type="pct"/>
            <w:tcBorders>
              <w:bottom w:val="nil"/>
            </w:tcBorders>
            <w:vAlign w:val="center"/>
          </w:tcPr>
          <w:p w14:paraId="0550D0B1" w14:textId="0ACF52DD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Капитальный</w:t>
            </w:r>
          </w:p>
          <w:p w14:paraId="0862BB9E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ремонт всего</w:t>
            </w:r>
          </w:p>
        </w:tc>
        <w:tc>
          <w:tcPr>
            <w:tcW w:w="868" w:type="pct"/>
            <w:tcBorders>
              <w:bottom w:val="nil"/>
            </w:tcBorders>
            <w:vAlign w:val="center"/>
          </w:tcPr>
          <w:p w14:paraId="4EC46168" w14:textId="32E5A92B" w:rsidR="00D60367" w:rsidRPr="00D60367" w:rsidRDefault="00DD1458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в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 xml:space="preserve"> том числе кап</w:t>
            </w:r>
            <w:r>
              <w:rPr>
                <w:b/>
                <w:sz w:val="18"/>
                <w:szCs w:val="18"/>
                <w:lang w:eastAsia="ru-RU"/>
              </w:rPr>
              <w:t>итальный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 xml:space="preserve"> ремонт зданий и сооружений</w:t>
            </w:r>
          </w:p>
        </w:tc>
        <w:tc>
          <w:tcPr>
            <w:tcW w:w="675" w:type="pct"/>
            <w:tcBorders>
              <w:bottom w:val="nil"/>
            </w:tcBorders>
            <w:vAlign w:val="center"/>
          </w:tcPr>
          <w:p w14:paraId="5ED9B7C8" w14:textId="77777777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Текущий ремонт всего</w:t>
            </w:r>
          </w:p>
        </w:tc>
        <w:tc>
          <w:tcPr>
            <w:tcW w:w="759" w:type="pct"/>
            <w:tcBorders>
              <w:bottom w:val="nil"/>
            </w:tcBorders>
            <w:vAlign w:val="center"/>
          </w:tcPr>
          <w:p w14:paraId="616C6E2A" w14:textId="664B93B7" w:rsidR="00D60367" w:rsidRPr="00D60367" w:rsidRDefault="00DD1458" w:rsidP="00D60367">
            <w:pPr>
              <w:ind w:left="-108" w:right="-109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в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 xml:space="preserve"> том числе: зданий и сооружений</w:t>
            </w:r>
          </w:p>
        </w:tc>
      </w:tr>
      <w:tr w:rsidR="00D60367" w:rsidRPr="00D60367" w14:paraId="30EF3C4C" w14:textId="77777777" w:rsidTr="00D5136F">
        <w:trPr>
          <w:trHeight w:val="284"/>
        </w:trPr>
        <w:tc>
          <w:tcPr>
            <w:tcW w:w="1928" w:type="pct"/>
            <w:tcBorders>
              <w:bottom w:val="nil"/>
              <w:right w:val="nil"/>
            </w:tcBorders>
            <w:vAlign w:val="bottom"/>
          </w:tcPr>
          <w:p w14:paraId="65C180EA" w14:textId="77777777" w:rsidR="00D60367" w:rsidRPr="00D60367" w:rsidRDefault="00D60367" w:rsidP="00D60367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195" w:name="_Toc127181486"/>
            <w:bookmarkStart w:id="196" w:name="_Toc166572179"/>
            <w:bookmarkStart w:id="197" w:name="_Toc166647822"/>
            <w:bookmarkStart w:id="198" w:name="_Toc166647934"/>
            <w:bookmarkStart w:id="199" w:name="_Toc219622374"/>
            <w:bookmarkStart w:id="200" w:name="_Toc219622429"/>
            <w:bookmarkStart w:id="201" w:name="_Toc232305483"/>
            <w:bookmarkStart w:id="202" w:name="_Toc251340061"/>
            <w:bookmarkStart w:id="203" w:name="_Toc251340371"/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7B8F7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val="en-US" w:eastAsia="ru-RU"/>
              </w:rPr>
              <w:t>1509160.7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3C7943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val="en-US" w:eastAsia="ru-RU"/>
              </w:rPr>
              <w:t>1509160.7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04EAC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val="en-US" w:eastAsia="ru-RU"/>
              </w:rPr>
              <w:t>643092.3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B00CFE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val="en-US" w:eastAsia="ru-RU"/>
              </w:rPr>
              <w:t>643092.3</w:t>
            </w:r>
          </w:p>
        </w:tc>
      </w:tr>
      <w:tr w:rsidR="00D60367" w:rsidRPr="00D60367" w14:paraId="699B1CEB" w14:textId="77777777" w:rsidTr="00D5136F">
        <w:trPr>
          <w:trHeight w:val="284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64E9092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10D2F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104495.7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7A379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104495.7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B4020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101269.2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BEED1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101269.2</w:t>
            </w:r>
          </w:p>
        </w:tc>
      </w:tr>
      <w:tr w:rsidR="00D60367" w:rsidRPr="00D60367" w14:paraId="2D6CBEF4" w14:textId="77777777" w:rsidTr="00D5136F">
        <w:trPr>
          <w:trHeight w:val="284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7EB143B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80270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460904.8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6676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460904.8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E9BF3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97586.3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5A7CA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97586.3</w:t>
            </w:r>
          </w:p>
        </w:tc>
      </w:tr>
      <w:tr w:rsidR="00D60367" w:rsidRPr="00D60367" w14:paraId="45537F51" w14:textId="77777777" w:rsidTr="00D5136F">
        <w:trPr>
          <w:trHeight w:val="284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3FE6578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B8BB6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125977.5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FAEED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125977.5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AA32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75269.2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5F913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75269.2</w:t>
            </w:r>
          </w:p>
        </w:tc>
      </w:tr>
      <w:tr w:rsidR="00D60367" w:rsidRPr="00D60367" w14:paraId="64F66AF5" w14:textId="77777777" w:rsidTr="00D5136F">
        <w:trPr>
          <w:trHeight w:val="284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2F481C1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69A99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426730.2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9CEC6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426730.2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2571A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85976.5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85C57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85976.5</w:t>
            </w:r>
          </w:p>
        </w:tc>
      </w:tr>
      <w:tr w:rsidR="00D60367" w:rsidRPr="00D60367" w14:paraId="47851222" w14:textId="77777777" w:rsidTr="00D5136F">
        <w:trPr>
          <w:trHeight w:val="284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5C72205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4F22D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142268.7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F944C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142268.7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D0BE5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90931.3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22077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90931.3</w:t>
            </w:r>
          </w:p>
        </w:tc>
      </w:tr>
      <w:tr w:rsidR="00D60367" w:rsidRPr="00D60367" w14:paraId="1670AB92" w14:textId="77777777" w:rsidTr="00D5136F">
        <w:trPr>
          <w:trHeight w:val="284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57157B2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21F74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144298.1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1871E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144398.1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D58DC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112807.1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AD826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112807.1</w:t>
            </w:r>
          </w:p>
        </w:tc>
      </w:tr>
      <w:tr w:rsidR="00D60367" w:rsidRPr="00D60367" w14:paraId="2BEE06E2" w14:textId="77777777" w:rsidTr="00D5136F">
        <w:trPr>
          <w:trHeight w:val="284"/>
        </w:trPr>
        <w:tc>
          <w:tcPr>
            <w:tcW w:w="1928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7B72C71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BDE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104485.7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1E90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104485.7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6820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79252.7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7D68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val="en-US" w:eastAsia="ru-RU"/>
              </w:rPr>
              <w:t>79252.7</w:t>
            </w:r>
          </w:p>
        </w:tc>
      </w:tr>
    </w:tbl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p w14:paraId="2C3B894D" w14:textId="77777777" w:rsidR="00D60367" w:rsidRPr="00D60367" w:rsidRDefault="00D60367" w:rsidP="00F23CE0">
      <w:pPr>
        <w:keepNext/>
        <w:pageBreakBefore/>
        <w:outlineLvl w:val="1"/>
        <w:rPr>
          <w:b/>
          <w:lang w:eastAsia="ru-RU"/>
        </w:rPr>
      </w:pPr>
      <w:r w:rsidRPr="00D60367">
        <w:rPr>
          <w:b/>
          <w:bCs/>
          <w:sz w:val="24"/>
          <w:lang w:eastAsia="ru-RU"/>
        </w:rPr>
        <w:lastRenderedPageBreak/>
        <w:t xml:space="preserve">Основные </w:t>
      </w:r>
      <w:bookmarkStart w:id="204" w:name="_Toc514233041"/>
      <w:r w:rsidRPr="00D60367">
        <w:rPr>
          <w:b/>
          <w:bCs/>
          <w:sz w:val="24"/>
          <w:lang w:eastAsia="ru-RU"/>
        </w:rPr>
        <w:t>показатели транспорта и связи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204"/>
      <w:r w:rsidRPr="00D60367">
        <w:rPr>
          <w:b/>
          <w:lang w:eastAsia="ru-RU"/>
        </w:rPr>
        <w:t xml:space="preserve"> </w:t>
      </w:r>
    </w:p>
    <w:p w14:paraId="030F2B83" w14:textId="77777777" w:rsidR="00D60367" w:rsidRP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(январь-июль)</w:t>
      </w:r>
    </w:p>
    <w:p w14:paraId="78050093" w14:textId="77777777" w:rsidR="00D60367" w:rsidRPr="00D60367" w:rsidRDefault="00D60367" w:rsidP="00D60367">
      <w:pPr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9"/>
        <w:gridCol w:w="1434"/>
        <w:gridCol w:w="1434"/>
        <w:gridCol w:w="1572"/>
      </w:tblGrid>
      <w:tr w:rsidR="00D60367" w:rsidRPr="00D60367" w14:paraId="4BA6539B" w14:textId="77777777" w:rsidTr="005401BF">
        <w:trPr>
          <w:cantSplit/>
          <w:trHeight w:val="703"/>
        </w:trPr>
        <w:tc>
          <w:tcPr>
            <w:tcW w:w="25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2F40C4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786E5F8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D31122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3CA242" w14:textId="379B1708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  <w:r w:rsidR="005401BF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D60367">
              <w:rPr>
                <w:b/>
                <w:sz w:val="18"/>
                <w:szCs w:val="18"/>
                <w:lang w:eastAsia="ru-RU"/>
              </w:rPr>
              <w:t xml:space="preserve">в % к </w:t>
            </w:r>
          </w:p>
          <w:p w14:paraId="04299E3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</w:tr>
      <w:tr w:rsidR="00D60367" w:rsidRPr="00D60367" w14:paraId="28B578DC" w14:textId="77777777" w:rsidTr="00D5136F">
        <w:trPr>
          <w:trHeight w:val="272"/>
        </w:trPr>
        <w:tc>
          <w:tcPr>
            <w:tcW w:w="2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E235A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Перевозка грузов всеми видами транспорта – всего,     тыс. тонн: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F321BEA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</w:rPr>
            </w:pPr>
            <w:r w:rsidRPr="00D60367">
              <w:rPr>
                <w:b/>
                <w:bCs/>
                <w:sz w:val="18"/>
                <w:szCs w:val="18"/>
              </w:rPr>
              <w:t>1747,1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65D9B0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2021,6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5D348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115,7</w:t>
            </w:r>
          </w:p>
        </w:tc>
      </w:tr>
      <w:tr w:rsidR="00D60367" w:rsidRPr="00D60367" w14:paraId="098EBA70" w14:textId="77777777" w:rsidTr="00D5136F">
        <w:trPr>
          <w:trHeight w:val="272"/>
        </w:trPr>
        <w:tc>
          <w:tcPr>
            <w:tcW w:w="2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EA6AE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в том числе: - автомобильным    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134D92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</w:rPr>
            </w:pPr>
            <w:r w:rsidRPr="00D60367">
              <w:rPr>
                <w:bCs/>
                <w:sz w:val="18"/>
                <w:szCs w:val="18"/>
              </w:rPr>
              <w:t>1747,1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93C257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2021,6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935774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115,7</w:t>
            </w:r>
          </w:p>
        </w:tc>
      </w:tr>
      <w:tr w:rsidR="00D60367" w:rsidRPr="00D60367" w14:paraId="35E49BE5" w14:textId="77777777" w:rsidTr="00D5136F">
        <w:trPr>
          <w:trHeight w:val="272"/>
        </w:trPr>
        <w:tc>
          <w:tcPr>
            <w:tcW w:w="2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92FE2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                    - водным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2C0E9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39294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F0471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213CB057" w14:textId="77777777" w:rsidTr="00D5136F">
        <w:trPr>
          <w:trHeight w:val="272"/>
        </w:trPr>
        <w:tc>
          <w:tcPr>
            <w:tcW w:w="2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D65F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Пассажирооборот  автомобильного транспорта:  тыс. пассажир. км.</w:t>
            </w:r>
          </w:p>
        </w:tc>
        <w:tc>
          <w:tcPr>
            <w:tcW w:w="7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CF93D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202596,5</w:t>
            </w:r>
          </w:p>
        </w:tc>
        <w:tc>
          <w:tcPr>
            <w:tcW w:w="7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26A7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225818,0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AE769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111,5</w:t>
            </w:r>
          </w:p>
        </w:tc>
      </w:tr>
    </w:tbl>
    <w:p w14:paraId="7F6C2980" w14:textId="77777777" w:rsidR="00D60367" w:rsidRPr="005401BF" w:rsidRDefault="00D60367" w:rsidP="005401BF">
      <w:pPr>
        <w:keepNext/>
        <w:outlineLvl w:val="1"/>
        <w:rPr>
          <w:sz w:val="22"/>
          <w:szCs w:val="22"/>
          <w:lang w:eastAsia="ru-RU"/>
        </w:rPr>
      </w:pPr>
      <w:bookmarkStart w:id="205" w:name="_Toc514233043"/>
      <w:bookmarkStart w:id="206" w:name="_Toc48100726"/>
      <w:bookmarkStart w:id="207" w:name="_Toc72028365"/>
      <w:bookmarkStart w:id="208" w:name="_Toc100735389"/>
      <w:bookmarkStart w:id="209" w:name="_Toc100740048"/>
      <w:bookmarkStart w:id="210" w:name="_Toc127181488"/>
      <w:bookmarkStart w:id="211" w:name="_Toc166572181"/>
      <w:bookmarkStart w:id="212" w:name="_Toc166647824"/>
      <w:bookmarkStart w:id="213" w:name="_Toc166647936"/>
      <w:bookmarkStart w:id="214" w:name="_Toc219622376"/>
      <w:bookmarkStart w:id="215" w:name="_Toc219622431"/>
      <w:bookmarkStart w:id="216" w:name="_Toc232305486"/>
      <w:bookmarkStart w:id="217" w:name="_Toc258853440"/>
      <w:bookmarkStart w:id="218" w:name="_Toc258853991"/>
      <w:bookmarkStart w:id="219" w:name="_Toc261341724"/>
      <w:bookmarkStart w:id="220" w:name="_Toc263759418"/>
      <w:bookmarkStart w:id="221" w:name="_Toc263764769"/>
      <w:bookmarkStart w:id="222" w:name="_Toc266437283"/>
      <w:bookmarkStart w:id="223" w:name="_Toc266438436"/>
      <w:bookmarkStart w:id="224" w:name="_Toc298162415"/>
      <w:bookmarkStart w:id="225" w:name="_Toc298162581"/>
      <w:bookmarkStart w:id="226" w:name="_Toc347148786"/>
    </w:p>
    <w:p w14:paraId="73810A8F" w14:textId="77777777" w:rsidR="00D60367" w:rsidRPr="00D60367" w:rsidRDefault="00D60367" w:rsidP="005401BF">
      <w:pPr>
        <w:keepNext/>
        <w:outlineLvl w:val="1"/>
        <w:rPr>
          <w:b/>
          <w:bCs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t>Работа автотранспорта по территории</w:t>
      </w:r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</w:p>
    <w:p w14:paraId="387F01EA" w14:textId="77777777" w:rsidR="00D60367" w:rsidRP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(январь-июль)</w:t>
      </w:r>
    </w:p>
    <w:p w14:paraId="7B79527C" w14:textId="77777777" w:rsidR="00D60367" w:rsidRPr="00D60367" w:rsidRDefault="00D60367" w:rsidP="00D60367">
      <w:pPr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1"/>
        <w:gridCol w:w="1121"/>
        <w:gridCol w:w="1114"/>
        <w:gridCol w:w="1077"/>
        <w:gridCol w:w="1243"/>
        <w:gridCol w:w="1228"/>
        <w:gridCol w:w="1035"/>
      </w:tblGrid>
      <w:tr w:rsidR="00D60367" w:rsidRPr="00D60367" w14:paraId="4EC982C1" w14:textId="77777777" w:rsidTr="00D5136F">
        <w:trPr>
          <w:cantSplit/>
          <w:trHeight w:val="276"/>
        </w:trPr>
        <w:tc>
          <w:tcPr>
            <w:tcW w:w="1253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85E4F2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50EE7B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Перевезено грузов - всего</w:t>
            </w:r>
          </w:p>
          <w:p w14:paraId="37DCA7B5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автотранспортом</w:t>
            </w:r>
          </w:p>
          <w:p w14:paraId="271A9C21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тыс. тонн</w:t>
            </w:r>
          </w:p>
        </w:tc>
        <w:tc>
          <w:tcPr>
            <w:tcW w:w="592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2E45B81" w14:textId="77777777" w:rsidR="00D60367" w:rsidRPr="00D60367" w:rsidRDefault="00D60367" w:rsidP="00D60367">
            <w:pPr>
              <w:ind w:left="-215" w:right="-154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4D974292" w14:textId="77777777" w:rsidR="00D60367" w:rsidRPr="00D60367" w:rsidRDefault="00D60367" w:rsidP="00D60367">
            <w:pPr>
              <w:ind w:left="-215" w:right="-154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%  к</w:t>
            </w:r>
          </w:p>
          <w:p w14:paraId="3EE1CBA8" w14:textId="77777777" w:rsidR="00D60367" w:rsidRPr="00D60367" w:rsidRDefault="00D60367" w:rsidP="00D60367">
            <w:pPr>
              <w:ind w:left="-215" w:right="-154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135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74EC618" w14:textId="77777777" w:rsidR="00D60367" w:rsidRPr="00D60367" w:rsidRDefault="00D60367" w:rsidP="00D60367">
            <w:pPr>
              <w:ind w:left="-70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Пассажирооборот автотранспортом</w:t>
            </w:r>
          </w:p>
          <w:p w14:paraId="24126D4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тыс.пасс.км.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F7C9B5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4A02216F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 xml:space="preserve"> в % к 2025</w:t>
            </w:r>
          </w:p>
        </w:tc>
      </w:tr>
      <w:tr w:rsidR="00D60367" w:rsidRPr="00D60367" w14:paraId="05241145" w14:textId="77777777" w:rsidTr="00D5136F">
        <w:trPr>
          <w:cantSplit/>
          <w:trHeight w:val="276"/>
        </w:trPr>
        <w:tc>
          <w:tcPr>
            <w:tcW w:w="1253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3AA0161" w14:textId="77777777" w:rsidR="00D60367" w:rsidRPr="00D60367" w:rsidRDefault="00D60367" w:rsidP="00D6036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8" w:type="pct"/>
            <w:gridSpan w:val="2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C03A2DB" w14:textId="77777777" w:rsidR="00D60367" w:rsidRPr="00D60367" w:rsidRDefault="00D60367" w:rsidP="00D6036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6" w:space="0" w:color="auto"/>
            </w:tcBorders>
            <w:vAlign w:val="center"/>
          </w:tcPr>
          <w:p w14:paraId="428B8360" w14:textId="77777777" w:rsidR="00D60367" w:rsidRPr="00D60367" w:rsidRDefault="00D60367" w:rsidP="00D6036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58" w:type="pct"/>
            <w:gridSpan w:val="2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D3BCF37" w14:textId="77777777" w:rsidR="00D60367" w:rsidRPr="00D60367" w:rsidRDefault="00D60367" w:rsidP="00D6036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896CE9" w14:textId="77777777" w:rsidR="00D60367" w:rsidRPr="00D60367" w:rsidRDefault="00D60367" w:rsidP="00D6036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558C721F" w14:textId="77777777" w:rsidTr="00D5136F">
        <w:trPr>
          <w:cantSplit/>
        </w:trPr>
        <w:tc>
          <w:tcPr>
            <w:tcW w:w="1253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3B749D3" w14:textId="77777777" w:rsidR="00D60367" w:rsidRPr="00D60367" w:rsidRDefault="00D60367" w:rsidP="00D6036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998019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12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782B556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92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C735AC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06EDA37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7B639D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D68A82" w14:textId="77777777" w:rsidR="00D60367" w:rsidRPr="00D60367" w:rsidRDefault="00D60367" w:rsidP="00D60367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790F6E32" w14:textId="77777777" w:rsidTr="00D5136F">
        <w:trPr>
          <w:trHeight w:val="272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802E163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8D496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1747,1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47298C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2021,6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911D45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115,7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D2BA9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202596,5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50C27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225818,0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5423C48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111,5</w:t>
            </w:r>
          </w:p>
        </w:tc>
      </w:tr>
      <w:tr w:rsidR="00D60367" w:rsidRPr="00D60367" w14:paraId="229BFFB2" w14:textId="77777777" w:rsidTr="00D5136F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</w:tcPr>
          <w:p w14:paraId="60035E69" w14:textId="77777777" w:rsidR="00D60367" w:rsidRPr="00D60367" w:rsidRDefault="00D60367" w:rsidP="00D60367">
            <w:pPr>
              <w:jc w:val="both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в т.ч. районы: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9D1D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704DE7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0D6F9F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40027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CABA6F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030FE6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137468B3" w14:textId="77777777" w:rsidTr="00D5136F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AD208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Ак-Суйский 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C51B0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205,3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DABBD4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209,0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0893A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101,8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A4039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16076,6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E2B2A8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16189,7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90C2F0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100,7</w:t>
            </w:r>
          </w:p>
        </w:tc>
      </w:tr>
      <w:tr w:rsidR="00D60367" w:rsidRPr="00D60367" w14:paraId="3A2B7543" w14:textId="77777777" w:rsidTr="00D5136F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E1500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Жети-Огузский 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C6F9F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743,4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D6FB31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932,8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1378FE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125,5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98F42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32337,0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5DC38F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21350,8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C8234A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66,0</w:t>
            </w:r>
          </w:p>
        </w:tc>
      </w:tr>
      <w:tr w:rsidR="00D60367" w:rsidRPr="00D60367" w14:paraId="27F99756" w14:textId="77777777" w:rsidTr="00D5136F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3E6FD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Иссык-Кульский 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54950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208,2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5E5B07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247,3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7AFA24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118,8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F1E1A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30274,7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6A854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30959,3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88DFA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102,3</w:t>
            </w:r>
          </w:p>
        </w:tc>
      </w:tr>
      <w:tr w:rsidR="00D60367" w:rsidRPr="00D60367" w14:paraId="2B30B7E7" w14:textId="77777777" w:rsidTr="00D5136F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2F8D8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 в    г.Чолпон-Ата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54E18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14,8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75D23C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19,3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B326F6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130,6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E94BD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6008,3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0E52C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7142,0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8ADC4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118,9</w:t>
            </w:r>
          </w:p>
        </w:tc>
      </w:tr>
      <w:tr w:rsidR="00D60367" w:rsidRPr="00D60367" w14:paraId="63CFAADB" w14:textId="77777777" w:rsidTr="00D5136F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0BF04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Тонский 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0DF26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91,3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219BAC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02032B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112,4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45C9E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12248,5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65F8AB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12886,1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A58981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105,2</w:t>
            </w:r>
          </w:p>
        </w:tc>
      </w:tr>
      <w:tr w:rsidR="00D60367" w:rsidRPr="00D60367" w14:paraId="69B8478C" w14:textId="77777777" w:rsidTr="00D5136F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DA811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Тюпский 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97B1B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142,6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B89893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143,6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66173E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100,7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A8EB0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7848,6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24CE0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7863,5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A59FFD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100,2</w:t>
            </w:r>
          </w:p>
        </w:tc>
      </w:tr>
      <w:tr w:rsidR="00D60367" w:rsidRPr="00D60367" w14:paraId="53499C74" w14:textId="77777777" w:rsidTr="00D5136F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DB67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г.Каракол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6E406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246,0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EA8D62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254,4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E2D6FB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103,4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24750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60885,4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1A9B54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96299,6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69C3F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158,2</w:t>
            </w:r>
          </w:p>
        </w:tc>
      </w:tr>
      <w:tr w:rsidR="00D60367" w:rsidRPr="00D60367" w14:paraId="47CBE162" w14:textId="77777777" w:rsidTr="00D5136F">
        <w:trPr>
          <w:trHeight w:val="272"/>
        </w:trPr>
        <w:tc>
          <w:tcPr>
            <w:tcW w:w="12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3F25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74080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110,3</w:t>
            </w: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414D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131,9</w:t>
            </w:r>
          </w:p>
        </w:tc>
        <w:tc>
          <w:tcPr>
            <w:tcW w:w="5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1177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119,6</w:t>
            </w:r>
          </w:p>
        </w:tc>
        <w:tc>
          <w:tcPr>
            <w:tcW w:w="6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6EC88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42925,7</w:t>
            </w:r>
          </w:p>
        </w:tc>
        <w:tc>
          <w:tcPr>
            <w:tcW w:w="6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01D7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40269,0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7351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93,8</w:t>
            </w:r>
          </w:p>
        </w:tc>
      </w:tr>
    </w:tbl>
    <w:p w14:paraId="4009521C" w14:textId="77777777" w:rsidR="00D60367" w:rsidRPr="00D60367" w:rsidRDefault="00D60367" w:rsidP="00D60367">
      <w:pPr>
        <w:keepNext/>
        <w:outlineLvl w:val="1"/>
        <w:rPr>
          <w:b/>
          <w:bCs/>
          <w:sz w:val="22"/>
          <w:szCs w:val="22"/>
          <w:lang w:eastAsia="ru-RU"/>
        </w:rPr>
      </w:pPr>
      <w:bookmarkStart w:id="227" w:name="_Toc48100727"/>
      <w:bookmarkStart w:id="228" w:name="_Toc72028366"/>
      <w:bookmarkStart w:id="229" w:name="_Toc100735390"/>
      <w:bookmarkStart w:id="230" w:name="_Toc100740049"/>
      <w:bookmarkStart w:id="231" w:name="_Toc127181489"/>
      <w:bookmarkStart w:id="232" w:name="_Toc166572182"/>
      <w:bookmarkStart w:id="233" w:name="_Toc166647825"/>
      <w:bookmarkStart w:id="234" w:name="_Toc166647937"/>
      <w:bookmarkStart w:id="235" w:name="_Toc219622377"/>
      <w:bookmarkStart w:id="236" w:name="_Toc219622432"/>
      <w:bookmarkStart w:id="237" w:name="_Toc232305487"/>
      <w:bookmarkStart w:id="238" w:name="_Toc258853441"/>
      <w:bookmarkStart w:id="239" w:name="_Toc258853992"/>
      <w:bookmarkStart w:id="240" w:name="_Toc261341725"/>
      <w:bookmarkStart w:id="241" w:name="_Toc263759419"/>
      <w:bookmarkStart w:id="242" w:name="_Toc263764770"/>
      <w:bookmarkStart w:id="243" w:name="_Toc266437284"/>
      <w:bookmarkStart w:id="244" w:name="_Toc266438437"/>
      <w:bookmarkStart w:id="245" w:name="_Toc298162416"/>
      <w:bookmarkStart w:id="246" w:name="_Toc298162582"/>
      <w:bookmarkStart w:id="247" w:name="_Toc347148787"/>
    </w:p>
    <w:p w14:paraId="409FC3E1" w14:textId="77777777" w:rsidR="00D60367" w:rsidRPr="00D60367" w:rsidRDefault="00D60367" w:rsidP="00D60367">
      <w:pPr>
        <w:keepNext/>
        <w:outlineLvl w:val="1"/>
        <w:rPr>
          <w:b/>
          <w:bCs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t>Основные показатели работы предприятий автомобильного транспорта</w:t>
      </w:r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</w:p>
    <w:p w14:paraId="4C2A620F" w14:textId="77777777" w:rsidR="00D60367" w:rsidRP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 январь-июль)</w:t>
      </w:r>
    </w:p>
    <w:p w14:paraId="1100B2B1" w14:textId="77777777" w:rsidR="00D60367" w:rsidRPr="00D60367" w:rsidRDefault="00D60367" w:rsidP="00D60367">
      <w:pPr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8"/>
        <w:gridCol w:w="1489"/>
        <w:gridCol w:w="1605"/>
        <w:gridCol w:w="1427"/>
      </w:tblGrid>
      <w:tr w:rsidR="00D60367" w:rsidRPr="00D60367" w14:paraId="1CD55119" w14:textId="77777777" w:rsidTr="00D5136F">
        <w:trPr>
          <w:cantSplit/>
          <w:trHeight w:val="703"/>
        </w:trPr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2D3F09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7C1A4D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ADE0A6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C63144" w14:textId="148835F2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  <w:r w:rsidR="005401BF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D60367">
              <w:rPr>
                <w:b/>
                <w:sz w:val="18"/>
                <w:szCs w:val="18"/>
                <w:lang w:eastAsia="ru-RU"/>
              </w:rPr>
              <w:t>в % к</w:t>
            </w:r>
          </w:p>
          <w:p w14:paraId="2B5CA93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</w:tr>
      <w:tr w:rsidR="00D60367" w:rsidRPr="00D60367" w14:paraId="365C8A9C" w14:textId="77777777" w:rsidTr="00D5136F">
        <w:trPr>
          <w:trHeight w:val="363"/>
        </w:trPr>
        <w:tc>
          <w:tcPr>
            <w:tcW w:w="2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2BE44D" w14:textId="272DAAD9" w:rsidR="00D60367" w:rsidRPr="00D60367" w:rsidRDefault="00D60367" w:rsidP="005401BF">
            <w:pPr>
              <w:keepNext/>
              <w:ind w:left="-57"/>
              <w:outlineLvl w:val="4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Перевезено грузов, всего по области           - тыс. тонн 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E2469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</w:rPr>
            </w:pPr>
            <w:r w:rsidRPr="00D60367">
              <w:rPr>
                <w:b/>
                <w:bCs/>
                <w:sz w:val="18"/>
                <w:szCs w:val="18"/>
              </w:rPr>
              <w:t>651,2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9BA3EC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813,6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066BA5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124,9</w:t>
            </w:r>
          </w:p>
        </w:tc>
      </w:tr>
      <w:tr w:rsidR="00D60367" w:rsidRPr="00D60367" w14:paraId="50343469" w14:textId="77777777" w:rsidTr="00D5136F">
        <w:trPr>
          <w:trHeight w:val="272"/>
        </w:trPr>
        <w:tc>
          <w:tcPr>
            <w:tcW w:w="25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3E4B3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1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D7DD2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650,4</w:t>
            </w:r>
          </w:p>
        </w:tc>
        <w:tc>
          <w:tcPr>
            <w:tcW w:w="8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4B59F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792,4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C8035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121,8</w:t>
            </w:r>
          </w:p>
        </w:tc>
      </w:tr>
      <w:tr w:rsidR="00D60367" w:rsidRPr="00D60367" w14:paraId="1697A61B" w14:textId="77777777" w:rsidTr="00D5136F">
        <w:trPr>
          <w:trHeight w:val="272"/>
        </w:trPr>
        <w:tc>
          <w:tcPr>
            <w:tcW w:w="25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CB6EE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1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6A1D5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F5281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0EDF4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5C190AEF" w14:textId="77777777" w:rsidTr="00D5136F">
        <w:trPr>
          <w:trHeight w:val="272"/>
        </w:trPr>
        <w:tc>
          <w:tcPr>
            <w:tcW w:w="25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C0AB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81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C34FA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8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D39AE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EB474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в 26 р</w:t>
            </w:r>
          </w:p>
        </w:tc>
      </w:tr>
      <w:tr w:rsidR="00D60367" w:rsidRPr="00D60367" w14:paraId="517007AC" w14:textId="77777777" w:rsidTr="00D5136F">
        <w:trPr>
          <w:trHeight w:val="176"/>
        </w:trPr>
        <w:tc>
          <w:tcPr>
            <w:tcW w:w="25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C564DD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Грузооборот- всего,    тыс.т/км</w:t>
            </w:r>
          </w:p>
        </w:tc>
        <w:tc>
          <w:tcPr>
            <w:tcW w:w="818" w:type="pct"/>
            <w:tcBorders>
              <w:right w:val="single" w:sz="4" w:space="0" w:color="auto"/>
            </w:tcBorders>
            <w:vAlign w:val="bottom"/>
          </w:tcPr>
          <w:p w14:paraId="7ABB5DA7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2957,8</w:t>
            </w:r>
          </w:p>
        </w:tc>
        <w:tc>
          <w:tcPr>
            <w:tcW w:w="8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04DB0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4354,6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53BC6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147,2</w:t>
            </w:r>
          </w:p>
        </w:tc>
      </w:tr>
      <w:tr w:rsidR="00D60367" w:rsidRPr="00D60367" w14:paraId="7D31FC7B" w14:textId="77777777" w:rsidTr="00D5136F">
        <w:tc>
          <w:tcPr>
            <w:tcW w:w="25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E33CA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18" w:type="pct"/>
            <w:tcBorders>
              <w:right w:val="single" w:sz="4" w:space="0" w:color="auto"/>
            </w:tcBorders>
            <w:vAlign w:val="bottom"/>
          </w:tcPr>
          <w:p w14:paraId="159B52E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2679,5</w:t>
            </w:r>
          </w:p>
        </w:tc>
        <w:tc>
          <w:tcPr>
            <w:tcW w:w="8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C909A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4039,5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84A81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150,8</w:t>
            </w:r>
          </w:p>
        </w:tc>
      </w:tr>
      <w:tr w:rsidR="00D60367" w:rsidRPr="00D60367" w14:paraId="14A7ADF2" w14:textId="77777777" w:rsidTr="00D5136F">
        <w:tc>
          <w:tcPr>
            <w:tcW w:w="25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B0086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18" w:type="pct"/>
            <w:tcBorders>
              <w:right w:val="single" w:sz="4" w:space="0" w:color="auto"/>
            </w:tcBorders>
            <w:vAlign w:val="bottom"/>
          </w:tcPr>
          <w:p w14:paraId="593E10E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1C744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A65F6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52152232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516" w:type="pct"/>
            <w:tcBorders>
              <w:top w:val="nil"/>
              <w:bottom w:val="nil"/>
            </w:tcBorders>
            <w:vAlign w:val="bottom"/>
          </w:tcPr>
          <w:p w14:paraId="7FC8CC1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г.Балыкчи</w:t>
            </w:r>
          </w:p>
        </w:tc>
        <w:tc>
          <w:tcPr>
            <w:tcW w:w="818" w:type="pct"/>
            <w:tcBorders>
              <w:top w:val="nil"/>
              <w:bottom w:val="nil"/>
            </w:tcBorders>
            <w:vAlign w:val="bottom"/>
          </w:tcPr>
          <w:p w14:paraId="554B855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278,3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bottom"/>
          </w:tcPr>
          <w:p w14:paraId="4D486BB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315,1</w:t>
            </w:r>
          </w:p>
        </w:tc>
        <w:tc>
          <w:tcPr>
            <w:tcW w:w="784" w:type="pct"/>
            <w:tcBorders>
              <w:top w:val="nil"/>
              <w:bottom w:val="nil"/>
            </w:tcBorders>
            <w:vAlign w:val="bottom"/>
          </w:tcPr>
          <w:p w14:paraId="6E5871D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113,2</w:t>
            </w:r>
          </w:p>
        </w:tc>
      </w:tr>
      <w:tr w:rsidR="00D60367" w:rsidRPr="00D60367" w14:paraId="27F372B3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516" w:type="pct"/>
            <w:tcBorders>
              <w:top w:val="nil"/>
            </w:tcBorders>
            <w:vAlign w:val="bottom"/>
          </w:tcPr>
          <w:p w14:paraId="0FCDBC32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 xml:space="preserve">Перевезено пассажиров автобусами –всего  (тыс. человек) </w:t>
            </w:r>
          </w:p>
        </w:tc>
        <w:tc>
          <w:tcPr>
            <w:tcW w:w="818" w:type="pct"/>
            <w:tcBorders>
              <w:top w:val="nil"/>
              <w:bottom w:val="nil"/>
            </w:tcBorders>
            <w:vAlign w:val="bottom"/>
          </w:tcPr>
          <w:p w14:paraId="62B9907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873,6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bottom"/>
          </w:tcPr>
          <w:p w14:paraId="03E74DC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3512,0</w:t>
            </w:r>
          </w:p>
        </w:tc>
        <w:tc>
          <w:tcPr>
            <w:tcW w:w="784" w:type="pct"/>
            <w:tcBorders>
              <w:top w:val="nil"/>
              <w:bottom w:val="nil"/>
            </w:tcBorders>
            <w:vAlign w:val="bottom"/>
          </w:tcPr>
          <w:p w14:paraId="5BA0193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 xml:space="preserve">в 4,0 р </w:t>
            </w:r>
          </w:p>
        </w:tc>
      </w:tr>
      <w:tr w:rsidR="00D60367" w:rsidRPr="00D60367" w14:paraId="73CE8352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516" w:type="pct"/>
            <w:vAlign w:val="bottom"/>
          </w:tcPr>
          <w:p w14:paraId="4184073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18" w:type="pct"/>
            <w:tcBorders>
              <w:top w:val="nil"/>
              <w:bottom w:val="nil"/>
            </w:tcBorders>
            <w:vAlign w:val="bottom"/>
          </w:tcPr>
          <w:p w14:paraId="01154F5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84,7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bottom"/>
          </w:tcPr>
          <w:p w14:paraId="2991F40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93,8</w:t>
            </w:r>
          </w:p>
        </w:tc>
        <w:tc>
          <w:tcPr>
            <w:tcW w:w="784" w:type="pct"/>
            <w:tcBorders>
              <w:top w:val="nil"/>
              <w:bottom w:val="nil"/>
            </w:tcBorders>
            <w:vAlign w:val="bottom"/>
          </w:tcPr>
          <w:p w14:paraId="5F4BA38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110,7</w:t>
            </w:r>
          </w:p>
        </w:tc>
      </w:tr>
      <w:tr w:rsidR="00D60367" w:rsidRPr="00D60367" w14:paraId="48CA122B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516" w:type="pct"/>
            <w:vAlign w:val="bottom"/>
          </w:tcPr>
          <w:p w14:paraId="5490C53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18" w:type="pct"/>
            <w:tcBorders>
              <w:top w:val="nil"/>
              <w:bottom w:val="nil"/>
            </w:tcBorders>
            <w:vAlign w:val="bottom"/>
          </w:tcPr>
          <w:p w14:paraId="50E9D1E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bottom"/>
          </w:tcPr>
          <w:p w14:paraId="352744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4" w:type="pct"/>
            <w:tcBorders>
              <w:top w:val="nil"/>
              <w:bottom w:val="nil"/>
            </w:tcBorders>
            <w:vAlign w:val="bottom"/>
          </w:tcPr>
          <w:p w14:paraId="3E89D55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7E53AC52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516" w:type="pct"/>
            <w:vAlign w:val="bottom"/>
          </w:tcPr>
          <w:p w14:paraId="0B27D1D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    г.Чолпон-Ата</w:t>
            </w:r>
          </w:p>
        </w:tc>
        <w:tc>
          <w:tcPr>
            <w:tcW w:w="818" w:type="pct"/>
            <w:tcBorders>
              <w:top w:val="nil"/>
              <w:bottom w:val="nil"/>
            </w:tcBorders>
            <w:vAlign w:val="bottom"/>
          </w:tcPr>
          <w:p w14:paraId="11AAE7C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bottom"/>
          </w:tcPr>
          <w:p w14:paraId="648969C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4" w:type="pct"/>
            <w:tcBorders>
              <w:top w:val="nil"/>
              <w:bottom w:val="nil"/>
            </w:tcBorders>
            <w:vAlign w:val="bottom"/>
          </w:tcPr>
          <w:p w14:paraId="06AB8D2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0D8D32A5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516" w:type="pct"/>
            <w:vAlign w:val="bottom"/>
          </w:tcPr>
          <w:p w14:paraId="6B06AFB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18" w:type="pct"/>
            <w:tcBorders>
              <w:top w:val="nil"/>
              <w:bottom w:val="nil"/>
            </w:tcBorders>
            <w:vAlign w:val="bottom"/>
          </w:tcPr>
          <w:p w14:paraId="7A90B98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bottom"/>
          </w:tcPr>
          <w:p w14:paraId="1D296D9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7,3</w:t>
            </w:r>
          </w:p>
        </w:tc>
        <w:tc>
          <w:tcPr>
            <w:tcW w:w="784" w:type="pct"/>
            <w:tcBorders>
              <w:top w:val="nil"/>
              <w:bottom w:val="nil"/>
            </w:tcBorders>
            <w:vAlign w:val="bottom"/>
          </w:tcPr>
          <w:p w14:paraId="595E311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60,8</w:t>
            </w:r>
          </w:p>
        </w:tc>
      </w:tr>
      <w:tr w:rsidR="00D60367" w:rsidRPr="00D60367" w14:paraId="6143D12D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516" w:type="pct"/>
            <w:tcBorders>
              <w:bottom w:val="nil"/>
            </w:tcBorders>
            <w:vAlign w:val="bottom"/>
          </w:tcPr>
          <w:p w14:paraId="7CDC92C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18" w:type="pct"/>
            <w:tcBorders>
              <w:top w:val="nil"/>
              <w:bottom w:val="nil"/>
            </w:tcBorders>
            <w:vAlign w:val="bottom"/>
          </w:tcPr>
          <w:p w14:paraId="34F77D9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275,2</w:t>
            </w:r>
          </w:p>
        </w:tc>
        <w:tc>
          <w:tcPr>
            <w:tcW w:w="882" w:type="pct"/>
            <w:tcBorders>
              <w:top w:val="nil"/>
              <w:bottom w:val="nil"/>
            </w:tcBorders>
            <w:vAlign w:val="bottom"/>
          </w:tcPr>
          <w:p w14:paraId="1598C9A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3268,3</w:t>
            </w:r>
          </w:p>
        </w:tc>
        <w:tc>
          <w:tcPr>
            <w:tcW w:w="784" w:type="pct"/>
            <w:tcBorders>
              <w:top w:val="nil"/>
              <w:bottom w:val="nil"/>
            </w:tcBorders>
            <w:vAlign w:val="bottom"/>
          </w:tcPr>
          <w:p w14:paraId="217D5C1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в 11,9 р</w:t>
            </w:r>
          </w:p>
        </w:tc>
      </w:tr>
      <w:tr w:rsidR="00D60367" w:rsidRPr="00D60367" w14:paraId="58CBBEBE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1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BC82D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г.Балыкчи</w:t>
            </w:r>
          </w:p>
        </w:tc>
        <w:tc>
          <w:tcPr>
            <w:tcW w:w="81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7F5381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501,7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76BCF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142,6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73BB64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28,4</w:t>
            </w:r>
          </w:p>
        </w:tc>
      </w:tr>
      <w:tr w:rsidR="00D60367" w:rsidRPr="00D60367" w14:paraId="0594A0CD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3"/>
        </w:trPr>
        <w:tc>
          <w:tcPr>
            <w:tcW w:w="251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B6164C7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Пассажирооборот – всего, тыс.пасс.км</w:t>
            </w:r>
          </w:p>
        </w:tc>
        <w:tc>
          <w:tcPr>
            <w:tcW w:w="81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263F366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43200,0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7D4002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107319,1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30D7029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в 2,5 р</w:t>
            </w:r>
          </w:p>
        </w:tc>
      </w:tr>
      <w:tr w:rsidR="00D60367" w:rsidRPr="00D60367" w14:paraId="1DCF2C75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1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1E98C0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1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7AD9AD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19336,6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193F9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7607,9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5A81F8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39,3</w:t>
            </w:r>
          </w:p>
        </w:tc>
      </w:tr>
      <w:tr w:rsidR="00D60367" w:rsidRPr="00D60367" w14:paraId="70CCBECD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1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E93BE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1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1AAE32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D8524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CD8B60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10CC2520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1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9C0B38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    г.Чолпон-Ата</w:t>
            </w:r>
          </w:p>
        </w:tc>
        <w:tc>
          <w:tcPr>
            <w:tcW w:w="81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B377F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0D19D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1A4227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2045EC86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1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2B8FEF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1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19190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1200,1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E165C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725,0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90AD97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60,4</w:t>
            </w:r>
          </w:p>
        </w:tc>
      </w:tr>
      <w:tr w:rsidR="00D60367" w:rsidRPr="00D60367" w14:paraId="5DC8C552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1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8F83E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81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C5249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12878,7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199A9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91980,4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44D1FC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в 7,1 р</w:t>
            </w:r>
          </w:p>
        </w:tc>
      </w:tr>
      <w:tr w:rsidR="00D60367" w:rsidRPr="00D60367" w14:paraId="0A7AE395" w14:textId="77777777" w:rsidTr="00D513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51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6C52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г.Балыкчи</w:t>
            </w:r>
          </w:p>
        </w:tc>
        <w:tc>
          <w:tcPr>
            <w:tcW w:w="818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7999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9784,6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BA63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7005,8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3C43A76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71,6</w:t>
            </w:r>
          </w:p>
        </w:tc>
      </w:tr>
    </w:tbl>
    <w:p w14:paraId="27797C95" w14:textId="77777777" w:rsidR="00D60367" w:rsidRPr="00D60367" w:rsidRDefault="00D60367" w:rsidP="00D60367">
      <w:pPr>
        <w:rPr>
          <w:sz w:val="24"/>
          <w:szCs w:val="24"/>
          <w:lang w:eastAsia="ru-RU"/>
        </w:rPr>
      </w:pPr>
      <w:bookmarkStart w:id="248" w:name="_Toc514233045"/>
      <w:bookmarkStart w:id="249" w:name="_Toc48100728"/>
      <w:bookmarkStart w:id="250" w:name="_Toc72028367"/>
      <w:bookmarkStart w:id="251" w:name="_Toc100735391"/>
      <w:bookmarkStart w:id="252" w:name="_Toc100740050"/>
      <w:bookmarkStart w:id="253" w:name="_Toc127181490"/>
      <w:bookmarkStart w:id="254" w:name="_Toc166572183"/>
      <w:bookmarkStart w:id="255" w:name="_Toc166647826"/>
      <w:bookmarkStart w:id="256" w:name="_Toc166647938"/>
      <w:bookmarkStart w:id="257" w:name="_Toc219622378"/>
      <w:bookmarkStart w:id="258" w:name="_Toc219622433"/>
      <w:bookmarkStart w:id="259" w:name="_Toc232305488"/>
      <w:bookmarkStart w:id="260" w:name="_Toc258853442"/>
      <w:bookmarkStart w:id="261" w:name="_Toc258853993"/>
      <w:bookmarkStart w:id="262" w:name="_Toc261341726"/>
      <w:bookmarkStart w:id="263" w:name="_Toc263759420"/>
      <w:bookmarkStart w:id="264" w:name="_Toc263764771"/>
    </w:p>
    <w:p w14:paraId="71ABC313" w14:textId="77777777" w:rsidR="00D60367" w:rsidRPr="00D60367" w:rsidRDefault="00D60367" w:rsidP="005401BF">
      <w:pPr>
        <w:keepNext/>
        <w:pageBreakBefore/>
        <w:outlineLvl w:val="1"/>
        <w:rPr>
          <w:b/>
          <w:sz w:val="22"/>
          <w:szCs w:val="22"/>
          <w:lang w:eastAsia="ru-RU"/>
        </w:rPr>
      </w:pPr>
      <w:bookmarkStart w:id="265" w:name="_Toc166572185"/>
      <w:bookmarkStart w:id="266" w:name="_Toc166647828"/>
      <w:bookmarkStart w:id="267" w:name="_Toc166647940"/>
      <w:bookmarkStart w:id="268" w:name="_Toc248036256"/>
      <w:bookmarkStart w:id="269" w:name="_Toc251340067"/>
      <w:bookmarkStart w:id="270" w:name="_Toc251340377"/>
      <w:bookmarkStart w:id="271" w:name="_Toc298162419"/>
      <w:bookmarkStart w:id="272" w:name="_Toc298162585"/>
      <w:bookmarkStart w:id="273" w:name="_Toc347148790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r w:rsidRPr="00D60367">
        <w:rPr>
          <w:b/>
          <w:bCs/>
          <w:sz w:val="22"/>
          <w:szCs w:val="22"/>
          <w:lang w:eastAsia="ru-RU"/>
        </w:rPr>
        <w:lastRenderedPageBreak/>
        <w:t>Общий объем розничного товарооборота,</w:t>
      </w:r>
      <w:bookmarkStart w:id="274" w:name="_Toc514233062"/>
      <w:bookmarkStart w:id="275" w:name="_Toc516626322"/>
      <w:r w:rsidRPr="00D60367">
        <w:rPr>
          <w:b/>
          <w:bCs/>
          <w:sz w:val="22"/>
          <w:szCs w:val="22"/>
          <w:lang w:eastAsia="ru-RU"/>
        </w:rPr>
        <w:t xml:space="preserve"> включая общественное питание</w:t>
      </w:r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</w:p>
    <w:p w14:paraId="6567A696" w14:textId="77777777" w:rsidR="00D60367" w:rsidRP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(январь-июль; тыс.сом)</w:t>
      </w:r>
    </w:p>
    <w:p w14:paraId="546EBDE7" w14:textId="77777777" w:rsidR="00D60367" w:rsidRPr="00D60367" w:rsidRDefault="00D60367" w:rsidP="00D60367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3"/>
        <w:gridCol w:w="1331"/>
        <w:gridCol w:w="1279"/>
        <w:gridCol w:w="1210"/>
        <w:gridCol w:w="1316"/>
      </w:tblGrid>
      <w:tr w:rsidR="00D60367" w:rsidRPr="00D60367" w14:paraId="4E860B42" w14:textId="77777777" w:rsidTr="00D5136F">
        <w:trPr>
          <w:cantSplit/>
        </w:trPr>
        <w:tc>
          <w:tcPr>
            <w:tcW w:w="2227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77838F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1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A2DFA61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5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EB19E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40" w:type="pct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C4D757" w14:textId="27D6AAAB" w:rsidR="00D60367" w:rsidRPr="00D60367" w:rsidRDefault="00D60367" w:rsidP="005401B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процентах к соответствующему периоду 2025года</w:t>
            </w:r>
          </w:p>
        </w:tc>
      </w:tr>
      <w:tr w:rsidR="00D60367" w:rsidRPr="00D60367" w14:paraId="68AF799F" w14:textId="77777777" w:rsidTr="00D5136F">
        <w:trPr>
          <w:cantSplit/>
        </w:trPr>
        <w:tc>
          <w:tcPr>
            <w:tcW w:w="2227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76AB6F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1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3FA39B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83D68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91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360EED8C" w14:textId="0BE9B2EB" w:rsidR="00D60367" w:rsidRPr="00D60367" w:rsidRDefault="00D60367" w:rsidP="005401B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фактич</w:t>
            </w:r>
            <w:r w:rsidR="005401BF">
              <w:rPr>
                <w:b/>
                <w:sz w:val="18"/>
                <w:szCs w:val="18"/>
                <w:lang w:eastAsia="ru-RU"/>
              </w:rPr>
              <w:t xml:space="preserve">еских </w:t>
            </w:r>
            <w:r w:rsidRPr="00D60367">
              <w:rPr>
                <w:b/>
                <w:sz w:val="18"/>
                <w:szCs w:val="18"/>
                <w:lang w:eastAsia="ru-RU"/>
              </w:rPr>
              <w:t>ценах</w:t>
            </w:r>
          </w:p>
        </w:tc>
        <w:tc>
          <w:tcPr>
            <w:tcW w:w="649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5BBDBCA" w14:textId="74AC83EF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сопост</w:t>
            </w:r>
            <w:r w:rsidR="005401BF">
              <w:rPr>
                <w:b/>
                <w:sz w:val="18"/>
                <w:szCs w:val="18"/>
                <w:lang w:eastAsia="ru-RU"/>
              </w:rPr>
              <w:t>авимых</w:t>
            </w:r>
          </w:p>
          <w:p w14:paraId="42EBBC9C" w14:textId="77777777" w:rsidR="00D60367" w:rsidRPr="00D60367" w:rsidRDefault="00D60367" w:rsidP="00D60367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ценах</w:t>
            </w:r>
          </w:p>
        </w:tc>
      </w:tr>
      <w:tr w:rsidR="00D60367" w:rsidRPr="00D60367" w14:paraId="165F807A" w14:textId="77777777" w:rsidTr="00D5136F">
        <w:trPr>
          <w:trHeight w:val="272"/>
        </w:trPr>
        <w:tc>
          <w:tcPr>
            <w:tcW w:w="2227" w:type="pct"/>
            <w:tcBorders>
              <w:left w:val="single" w:sz="6" w:space="0" w:color="auto"/>
            </w:tcBorders>
          </w:tcPr>
          <w:p w14:paraId="2ED9B782" w14:textId="715E35E3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Через все каналы реализации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61BB88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16490748,0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4D645148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20680964,0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F212F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val="ru-KG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125,4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9F8BC60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110,2</w:t>
            </w:r>
          </w:p>
        </w:tc>
      </w:tr>
      <w:tr w:rsidR="00D60367" w:rsidRPr="00D60367" w14:paraId="14BA8FE1" w14:textId="77777777" w:rsidTr="00D5136F">
        <w:trPr>
          <w:trHeight w:val="272"/>
        </w:trPr>
        <w:tc>
          <w:tcPr>
            <w:tcW w:w="2227" w:type="pct"/>
            <w:tcBorders>
              <w:left w:val="single" w:sz="6" w:space="0" w:color="auto"/>
            </w:tcBorders>
          </w:tcPr>
          <w:p w14:paraId="200D7F96" w14:textId="77858188" w:rsidR="00D60367" w:rsidRPr="00D60367" w:rsidRDefault="00D60367" w:rsidP="00B11556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в т.ч. по  официально зарегистрированным предприятиям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0E468D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14606616,0</w:t>
            </w:r>
          </w:p>
        </w:tc>
        <w:tc>
          <w:tcPr>
            <w:tcW w:w="752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598028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17038550,0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A52AB8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116,6</w:t>
            </w:r>
          </w:p>
        </w:tc>
        <w:tc>
          <w:tcPr>
            <w:tcW w:w="64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72648120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102,5</w:t>
            </w:r>
          </w:p>
        </w:tc>
      </w:tr>
      <w:tr w:rsidR="00D60367" w:rsidRPr="00D60367" w14:paraId="782C5766" w14:textId="77777777" w:rsidTr="00D5136F">
        <w:trPr>
          <w:trHeight w:val="272"/>
        </w:trPr>
        <w:tc>
          <w:tcPr>
            <w:tcW w:w="2227" w:type="pct"/>
            <w:tcBorders>
              <w:left w:val="single" w:sz="6" w:space="0" w:color="auto"/>
              <w:bottom w:val="single" w:sz="4" w:space="0" w:color="auto"/>
            </w:tcBorders>
          </w:tcPr>
          <w:p w14:paraId="542E69E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Рынки продовольственные, вещевые и смешанные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1A17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1884132,0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CA80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3642414,0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85EA4E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193,3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7A982B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169,8</w:t>
            </w:r>
          </w:p>
        </w:tc>
      </w:tr>
    </w:tbl>
    <w:p w14:paraId="5821E395" w14:textId="77777777" w:rsidR="00D60367" w:rsidRPr="00D60367" w:rsidRDefault="00D60367" w:rsidP="00B11556">
      <w:pPr>
        <w:rPr>
          <w:sz w:val="24"/>
          <w:szCs w:val="24"/>
          <w:lang w:eastAsia="ru-RU"/>
        </w:rPr>
      </w:pPr>
      <w:bookmarkStart w:id="276" w:name="_Toc248036257"/>
      <w:bookmarkStart w:id="277" w:name="_Toc251340068"/>
      <w:bookmarkStart w:id="278" w:name="_Toc251340378"/>
    </w:p>
    <w:p w14:paraId="2724AAF7" w14:textId="77777777" w:rsidR="00D60367" w:rsidRPr="00D60367" w:rsidRDefault="00D60367" w:rsidP="00B11556">
      <w:pPr>
        <w:rPr>
          <w:sz w:val="24"/>
          <w:szCs w:val="24"/>
          <w:lang w:eastAsia="ru-RU"/>
        </w:rPr>
      </w:pPr>
    </w:p>
    <w:p w14:paraId="44BF856B" w14:textId="77777777" w:rsidR="00D60367" w:rsidRPr="00D60367" w:rsidRDefault="00D60367" w:rsidP="00B11556">
      <w:pPr>
        <w:keepNext/>
        <w:outlineLvl w:val="1"/>
        <w:rPr>
          <w:b/>
          <w:sz w:val="22"/>
          <w:szCs w:val="22"/>
          <w:lang w:eastAsia="ru-RU"/>
        </w:rPr>
      </w:pPr>
      <w:bookmarkStart w:id="279" w:name="_Toc298162420"/>
      <w:bookmarkStart w:id="280" w:name="_Toc298162586"/>
      <w:bookmarkStart w:id="281" w:name="_Toc347148791"/>
      <w:r w:rsidRPr="00D60367">
        <w:rPr>
          <w:b/>
          <w:bCs/>
          <w:sz w:val="22"/>
          <w:szCs w:val="22"/>
          <w:lang w:eastAsia="ru-RU"/>
        </w:rPr>
        <w:t>Розничный товарооборот, включая общественное питание</w:t>
      </w:r>
      <w:bookmarkEnd w:id="276"/>
      <w:bookmarkEnd w:id="277"/>
      <w:bookmarkEnd w:id="278"/>
      <w:bookmarkEnd w:id="279"/>
      <w:bookmarkEnd w:id="280"/>
      <w:bookmarkEnd w:id="281"/>
    </w:p>
    <w:p w14:paraId="026E42DA" w14:textId="77777777" w:rsidR="00D60367" w:rsidRPr="00D60367" w:rsidRDefault="00D60367" w:rsidP="00D60367">
      <w:pPr>
        <w:rPr>
          <w:b/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 январь-июль через все каналы реализации; тыс. сом)</w:t>
      </w:r>
    </w:p>
    <w:p w14:paraId="5B0744AA" w14:textId="77777777" w:rsidR="00D60367" w:rsidRPr="00D60367" w:rsidRDefault="00D60367" w:rsidP="00D60367">
      <w:pPr>
        <w:tabs>
          <w:tab w:val="right" w:pos="7299"/>
        </w:tabs>
        <w:jc w:val="center"/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4"/>
        <w:gridCol w:w="1554"/>
        <w:gridCol w:w="1448"/>
        <w:gridCol w:w="1210"/>
        <w:gridCol w:w="1316"/>
      </w:tblGrid>
      <w:tr w:rsidR="00D60367" w:rsidRPr="00D60367" w14:paraId="01306967" w14:textId="77777777" w:rsidTr="00D5136F">
        <w:trPr>
          <w:cantSplit/>
          <w:trHeight w:val="1011"/>
        </w:trPr>
        <w:tc>
          <w:tcPr>
            <w:tcW w:w="20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40E212B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3BF3CE1E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3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1337291F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0BC277" w14:textId="10C91DEB" w:rsidR="00D60367" w:rsidRPr="00D60367" w:rsidRDefault="00D60367" w:rsidP="00B11556">
            <w:pPr>
              <w:ind w:right="-34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процентах к соответствующему периоду</w:t>
            </w:r>
          </w:p>
          <w:p w14:paraId="3D304E16" w14:textId="77777777" w:rsidR="00D60367" w:rsidRPr="00D60367" w:rsidRDefault="00D60367" w:rsidP="00D60367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 xml:space="preserve"> 2025 года</w:t>
            </w:r>
          </w:p>
        </w:tc>
      </w:tr>
      <w:tr w:rsidR="005401BF" w:rsidRPr="00D60367" w14:paraId="49EA87E0" w14:textId="77777777" w:rsidTr="005401BF">
        <w:trPr>
          <w:cantSplit/>
        </w:trPr>
        <w:tc>
          <w:tcPr>
            <w:tcW w:w="2000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9484BDE" w14:textId="77777777" w:rsidR="005401BF" w:rsidRPr="00D60367" w:rsidRDefault="005401BF" w:rsidP="005401B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5934703" w14:textId="77777777" w:rsidR="005401BF" w:rsidRPr="00D60367" w:rsidRDefault="005401BF" w:rsidP="005401BF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31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0859" w14:textId="77777777" w:rsidR="005401BF" w:rsidRPr="00D60367" w:rsidRDefault="005401BF" w:rsidP="005401BF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C6037C" w14:textId="04F8E564" w:rsidR="005401BF" w:rsidRPr="00D60367" w:rsidRDefault="005401BF" w:rsidP="005401BF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фактич</w:t>
            </w:r>
            <w:r>
              <w:rPr>
                <w:b/>
                <w:sz w:val="18"/>
                <w:szCs w:val="18"/>
                <w:lang w:eastAsia="ru-RU"/>
              </w:rPr>
              <w:t xml:space="preserve">еских </w:t>
            </w:r>
            <w:r w:rsidRPr="00D60367">
              <w:rPr>
                <w:b/>
                <w:sz w:val="18"/>
                <w:szCs w:val="18"/>
                <w:lang w:eastAsia="ru-RU"/>
              </w:rPr>
              <w:t>ценах</w:t>
            </w:r>
          </w:p>
        </w:tc>
        <w:tc>
          <w:tcPr>
            <w:tcW w:w="590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6407306" w14:textId="77777777" w:rsidR="005401BF" w:rsidRPr="00D60367" w:rsidRDefault="005401BF" w:rsidP="005401B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сопост</w:t>
            </w:r>
            <w:r>
              <w:rPr>
                <w:b/>
                <w:sz w:val="18"/>
                <w:szCs w:val="18"/>
                <w:lang w:eastAsia="ru-RU"/>
              </w:rPr>
              <w:t>авимых</w:t>
            </w:r>
          </w:p>
          <w:p w14:paraId="45B19D40" w14:textId="418973B0" w:rsidR="005401BF" w:rsidRPr="00D60367" w:rsidRDefault="005401BF" w:rsidP="005401B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ценах</w:t>
            </w:r>
          </w:p>
        </w:tc>
      </w:tr>
      <w:tr w:rsidR="00D60367" w:rsidRPr="00D60367" w14:paraId="1FC8C0EA" w14:textId="77777777" w:rsidTr="00D5136F">
        <w:trPr>
          <w:trHeight w:val="272"/>
        </w:trPr>
        <w:tc>
          <w:tcPr>
            <w:tcW w:w="2000" w:type="pct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14:paraId="456B7E3B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 по области: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D67FD0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16490748,0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0AF23B5D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20680964,0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DC0860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val="ru-KG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125,4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5939F715" w14:textId="77777777" w:rsidR="00D60367" w:rsidRPr="00D60367" w:rsidRDefault="00D60367" w:rsidP="00D6036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color w:val="000000"/>
                <w:sz w:val="18"/>
                <w:szCs w:val="18"/>
                <w:lang w:eastAsia="ru-RU"/>
              </w:rPr>
              <w:t>110,2</w:t>
            </w:r>
          </w:p>
        </w:tc>
      </w:tr>
      <w:tr w:rsidR="00D60367" w:rsidRPr="00D60367" w14:paraId="28D20558" w14:textId="77777777" w:rsidTr="00D5136F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739D942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9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F491FB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928790,5</w:t>
            </w:r>
          </w:p>
        </w:tc>
        <w:tc>
          <w:tcPr>
            <w:tcW w:w="831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351917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1207145,0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460C58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59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295479D1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113,8</w:t>
            </w:r>
          </w:p>
        </w:tc>
      </w:tr>
      <w:tr w:rsidR="00D60367" w:rsidRPr="00D60367" w14:paraId="2120C2DB" w14:textId="77777777" w:rsidTr="00D5136F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1C23C03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9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29196C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1245038,8</w:t>
            </w:r>
          </w:p>
        </w:tc>
        <w:tc>
          <w:tcPr>
            <w:tcW w:w="831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652553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1540630,1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9C01A9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123,7</w:t>
            </w:r>
          </w:p>
        </w:tc>
        <w:tc>
          <w:tcPr>
            <w:tcW w:w="59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7EF892B2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108,5</w:t>
            </w:r>
          </w:p>
        </w:tc>
      </w:tr>
      <w:tr w:rsidR="00D60367" w:rsidRPr="00D60367" w14:paraId="3A861DC3" w14:textId="77777777" w:rsidTr="00D5136F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00E01FB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9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12D158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4103096,2</w:t>
            </w:r>
          </w:p>
        </w:tc>
        <w:tc>
          <w:tcPr>
            <w:tcW w:w="831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9A0C8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4850114,0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2FE2B0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118,2</w:t>
            </w:r>
          </w:p>
        </w:tc>
        <w:tc>
          <w:tcPr>
            <w:tcW w:w="59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00182D15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103,6</w:t>
            </w:r>
          </w:p>
        </w:tc>
      </w:tr>
      <w:tr w:rsidR="00D60367" w:rsidRPr="00D60367" w14:paraId="28D29BCA" w14:textId="77777777" w:rsidTr="00D5136F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46309A9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  г.Чолпон-Ата</w:t>
            </w:r>
          </w:p>
        </w:tc>
        <w:tc>
          <w:tcPr>
            <w:tcW w:w="890" w:type="pct"/>
            <w:tcBorders>
              <w:top w:val="nil"/>
              <w:left w:val="nil"/>
              <w:right w:val="nil"/>
            </w:tcBorders>
            <w:vAlign w:val="bottom"/>
          </w:tcPr>
          <w:p w14:paraId="51A7936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/>
              </w:rPr>
            </w:pPr>
            <w:r w:rsidRPr="00D60367">
              <w:rPr>
                <w:sz w:val="18"/>
                <w:szCs w:val="18"/>
                <w:lang w:eastAsia="ru-RU"/>
              </w:rPr>
              <w:t>1782088,0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4CFD77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3311346,0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8A281B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185,8</w:t>
            </w:r>
          </w:p>
        </w:tc>
        <w:tc>
          <w:tcPr>
            <w:tcW w:w="59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533163E8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162,9</w:t>
            </w:r>
          </w:p>
        </w:tc>
      </w:tr>
      <w:tr w:rsidR="00D60367" w:rsidRPr="00D60367" w14:paraId="38DE9605" w14:textId="77777777" w:rsidTr="00D5136F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32AF6C6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9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DF55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683300,9</w:t>
            </w:r>
          </w:p>
        </w:tc>
        <w:tc>
          <w:tcPr>
            <w:tcW w:w="831" w:type="pct"/>
            <w:tcBorders>
              <w:left w:val="nil"/>
              <w:right w:val="single" w:sz="4" w:space="0" w:color="auto"/>
            </w:tcBorders>
            <w:vAlign w:val="bottom"/>
          </w:tcPr>
          <w:p w14:paraId="28DF3F4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790247,5</w:t>
            </w:r>
          </w:p>
        </w:tc>
        <w:tc>
          <w:tcPr>
            <w:tcW w:w="68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8A65DA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115,7</w:t>
            </w:r>
          </w:p>
        </w:tc>
        <w:tc>
          <w:tcPr>
            <w:tcW w:w="590" w:type="pct"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3720961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101,3</w:t>
            </w:r>
          </w:p>
        </w:tc>
      </w:tr>
      <w:tr w:rsidR="00D60367" w:rsidRPr="00D60367" w14:paraId="05FCCCFA" w14:textId="77777777" w:rsidTr="00D5136F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4E2E181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9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95F98E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630094,1</w:t>
            </w:r>
          </w:p>
        </w:tc>
        <w:tc>
          <w:tcPr>
            <w:tcW w:w="831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37AA32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761700,4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D0D319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120,9</w:t>
            </w:r>
          </w:p>
        </w:tc>
        <w:tc>
          <w:tcPr>
            <w:tcW w:w="59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03F4312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105,8</w:t>
            </w:r>
          </w:p>
        </w:tc>
      </w:tr>
      <w:tr w:rsidR="00D60367" w:rsidRPr="00D60367" w14:paraId="54B3086D" w14:textId="77777777" w:rsidTr="00D5136F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4E50589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9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6303B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ru-KG"/>
              </w:rPr>
            </w:pPr>
            <w:r w:rsidRPr="00D60367">
              <w:rPr>
                <w:sz w:val="18"/>
                <w:szCs w:val="18"/>
                <w:lang w:eastAsia="ru-RU"/>
              </w:rPr>
              <w:t>5802097,3</w:t>
            </w:r>
          </w:p>
        </w:tc>
        <w:tc>
          <w:tcPr>
            <w:tcW w:w="831" w:type="pct"/>
            <w:tcBorders>
              <w:left w:val="nil"/>
              <w:right w:val="single" w:sz="4" w:space="0" w:color="auto"/>
            </w:tcBorders>
            <w:vAlign w:val="bottom"/>
          </w:tcPr>
          <w:p w14:paraId="2092C7D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7597383,4</w:t>
            </w:r>
          </w:p>
        </w:tc>
        <w:tc>
          <w:tcPr>
            <w:tcW w:w="68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0A6CA3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130,9</w:t>
            </w:r>
          </w:p>
        </w:tc>
        <w:tc>
          <w:tcPr>
            <w:tcW w:w="590" w:type="pct"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CF66CA7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114,9</w:t>
            </w:r>
          </w:p>
        </w:tc>
      </w:tr>
      <w:tr w:rsidR="00D60367" w:rsidRPr="00D60367" w14:paraId="77DE01A3" w14:textId="77777777" w:rsidTr="00D5136F">
        <w:trPr>
          <w:trHeight w:val="272"/>
        </w:trPr>
        <w:tc>
          <w:tcPr>
            <w:tcW w:w="2000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3571B8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г.Балыкчи</w:t>
            </w:r>
          </w:p>
        </w:tc>
        <w:tc>
          <w:tcPr>
            <w:tcW w:w="8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90E3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/>
              </w:rPr>
            </w:pPr>
            <w:r w:rsidRPr="00D60367">
              <w:rPr>
                <w:sz w:val="18"/>
                <w:szCs w:val="18"/>
                <w:lang w:eastAsia="ru-RU"/>
              </w:rPr>
              <w:t>3098330,0</w:t>
            </w:r>
          </w:p>
        </w:tc>
        <w:tc>
          <w:tcPr>
            <w:tcW w:w="83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463E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3933743,2</w:t>
            </w:r>
          </w:p>
        </w:tc>
        <w:tc>
          <w:tcPr>
            <w:tcW w:w="6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E84BE2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127,0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B41031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color w:val="000000"/>
                <w:sz w:val="18"/>
                <w:szCs w:val="18"/>
                <w:lang w:eastAsia="ru-RU"/>
              </w:rPr>
              <w:t>111,1</w:t>
            </w:r>
          </w:p>
        </w:tc>
      </w:tr>
    </w:tbl>
    <w:p w14:paraId="594C1FFF" w14:textId="77777777" w:rsidR="00D60367" w:rsidRPr="00D60367" w:rsidRDefault="00D60367" w:rsidP="00D60367">
      <w:pPr>
        <w:keepNext/>
        <w:outlineLvl w:val="1"/>
        <w:rPr>
          <w:b/>
          <w:bCs/>
          <w:sz w:val="22"/>
          <w:szCs w:val="22"/>
          <w:lang w:eastAsia="ru-RU"/>
        </w:rPr>
      </w:pPr>
      <w:bookmarkStart w:id="282" w:name="_Toc298162421"/>
      <w:bookmarkStart w:id="283" w:name="_Toc298162587"/>
      <w:bookmarkStart w:id="284" w:name="_Toc347148792"/>
    </w:p>
    <w:p w14:paraId="587471AC" w14:textId="77777777" w:rsidR="00D60367" w:rsidRPr="00D60367" w:rsidRDefault="00D60367" w:rsidP="00D60367">
      <w:pPr>
        <w:keepNext/>
        <w:outlineLvl w:val="1"/>
        <w:rPr>
          <w:b/>
          <w:bCs/>
          <w:sz w:val="22"/>
          <w:szCs w:val="22"/>
          <w:lang w:eastAsia="ru-RU"/>
        </w:rPr>
      </w:pPr>
    </w:p>
    <w:p w14:paraId="0639ACE1" w14:textId="77777777" w:rsidR="00D60367" w:rsidRPr="00D60367" w:rsidRDefault="00D60367" w:rsidP="00D60367">
      <w:pPr>
        <w:keepNext/>
        <w:outlineLvl w:val="1"/>
        <w:rPr>
          <w:b/>
          <w:i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t xml:space="preserve">Объемы оказанных рыночных услуг </w:t>
      </w:r>
      <w:bookmarkEnd w:id="282"/>
      <w:bookmarkEnd w:id="283"/>
      <w:bookmarkEnd w:id="284"/>
      <w:r w:rsidRPr="00D60367">
        <w:rPr>
          <w:b/>
          <w:bCs/>
          <w:sz w:val="22"/>
          <w:szCs w:val="22"/>
          <w:lang w:eastAsia="ru-RU"/>
        </w:rPr>
        <w:t>(без торговли, гостиниц и ресторанов) по территории</w:t>
      </w:r>
    </w:p>
    <w:p w14:paraId="6DA9DB99" w14:textId="77777777" w:rsidR="00D60367" w:rsidRP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 январь-июль; тыс. сомов)</w:t>
      </w:r>
    </w:p>
    <w:p w14:paraId="285A6EB3" w14:textId="77777777" w:rsidR="00D60367" w:rsidRPr="00D60367" w:rsidRDefault="00D60367" w:rsidP="00D60367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35"/>
        <w:gridCol w:w="1600"/>
        <w:gridCol w:w="1603"/>
        <w:gridCol w:w="1375"/>
        <w:gridCol w:w="1392"/>
      </w:tblGrid>
      <w:tr w:rsidR="00D60367" w:rsidRPr="00D60367" w14:paraId="753734A0" w14:textId="77777777" w:rsidTr="005401BF">
        <w:trPr>
          <w:cantSplit/>
        </w:trPr>
        <w:tc>
          <w:tcPr>
            <w:tcW w:w="1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951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081D" w14:textId="77777777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Рыночные услуги в фактических ценах</w:t>
            </w:r>
          </w:p>
        </w:tc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374D" w14:textId="6FA0B66F" w:rsidR="00D60367" w:rsidRPr="00D60367" w:rsidRDefault="00B11556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в</w:t>
            </w:r>
            <w:r w:rsidR="00D60367" w:rsidRPr="00D60367">
              <w:rPr>
                <w:b/>
                <w:sz w:val="18"/>
                <w:szCs w:val="18"/>
                <w:lang w:eastAsia="ru-RU"/>
              </w:rPr>
              <w:t xml:space="preserve"> процентах к соответствующему периоду 2025 года  </w:t>
            </w:r>
          </w:p>
        </w:tc>
      </w:tr>
      <w:tr w:rsidR="005401BF" w:rsidRPr="00D60367" w14:paraId="75528AF7" w14:textId="77777777" w:rsidTr="005401BF">
        <w:trPr>
          <w:cantSplit/>
        </w:trPr>
        <w:tc>
          <w:tcPr>
            <w:tcW w:w="1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CC0B" w14:textId="77777777" w:rsidR="005401BF" w:rsidRPr="00D60367" w:rsidRDefault="005401BF" w:rsidP="005401B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ADD2" w14:textId="77777777" w:rsidR="005401BF" w:rsidRPr="00D60367" w:rsidRDefault="005401BF" w:rsidP="005401B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1361" w14:textId="77777777" w:rsidR="005401BF" w:rsidRPr="00D60367" w:rsidRDefault="005401BF" w:rsidP="005401BF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3B2BA8" w14:textId="60E221BD" w:rsidR="005401BF" w:rsidRPr="00D60367" w:rsidRDefault="005401BF" w:rsidP="005401BF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фактич</w:t>
            </w:r>
            <w:r>
              <w:rPr>
                <w:b/>
                <w:sz w:val="18"/>
                <w:szCs w:val="18"/>
                <w:lang w:eastAsia="ru-RU"/>
              </w:rPr>
              <w:t xml:space="preserve">еских </w:t>
            </w:r>
            <w:r w:rsidRPr="00D60367">
              <w:rPr>
                <w:b/>
                <w:sz w:val="18"/>
                <w:szCs w:val="18"/>
                <w:lang w:eastAsia="ru-RU"/>
              </w:rPr>
              <w:t>ценах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7A3A2E" w14:textId="77777777" w:rsidR="005401BF" w:rsidRPr="00D60367" w:rsidRDefault="005401BF" w:rsidP="005401B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сопост</w:t>
            </w:r>
            <w:r>
              <w:rPr>
                <w:b/>
                <w:sz w:val="18"/>
                <w:szCs w:val="18"/>
                <w:lang w:eastAsia="ru-RU"/>
              </w:rPr>
              <w:t>авимых</w:t>
            </w:r>
          </w:p>
          <w:p w14:paraId="1706A772" w14:textId="2116CB15" w:rsidR="005401BF" w:rsidRPr="00D60367" w:rsidRDefault="005401BF" w:rsidP="005401BF">
            <w:pPr>
              <w:ind w:left="-110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ценах</w:t>
            </w:r>
          </w:p>
        </w:tc>
      </w:tr>
      <w:tr w:rsidR="00D60367" w:rsidRPr="00D60367" w14:paraId="184931EB" w14:textId="77777777" w:rsidTr="005401BF">
        <w:trPr>
          <w:trHeight w:val="272"/>
        </w:trPr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AA1BA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bookmarkStart w:id="285" w:name="_Toc243104890"/>
            <w:r w:rsidRPr="00D60367">
              <w:rPr>
                <w:b/>
                <w:bCs/>
                <w:sz w:val="18"/>
                <w:szCs w:val="18"/>
                <w:lang w:eastAsia="ru-RU"/>
              </w:rPr>
              <w:t>Всего по области</w:t>
            </w:r>
            <w:bookmarkEnd w:id="285"/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F4455C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4492795,1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815DD53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5719912,9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9D87937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127,3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0AF186F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117,7</w:t>
            </w:r>
          </w:p>
        </w:tc>
      </w:tr>
      <w:tr w:rsidR="00D60367" w:rsidRPr="00D60367" w14:paraId="2ABEBBB7" w14:textId="77777777" w:rsidTr="005401BF">
        <w:trPr>
          <w:trHeight w:val="272"/>
        </w:trPr>
        <w:tc>
          <w:tcPr>
            <w:tcW w:w="1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0CC4C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E71B2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214137</w:t>
            </w:r>
            <w:r w:rsidRPr="00D60367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08AA57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260786,5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7B8DE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121,8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0040B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112,6</w:t>
            </w:r>
          </w:p>
        </w:tc>
      </w:tr>
      <w:tr w:rsidR="00D60367" w:rsidRPr="00D60367" w14:paraId="0E6274CF" w14:textId="77777777" w:rsidTr="005401BF">
        <w:trPr>
          <w:trHeight w:val="272"/>
        </w:trPr>
        <w:tc>
          <w:tcPr>
            <w:tcW w:w="1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34272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CF14E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739307,8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61C70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807626,7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1BFFC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109,2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2F3DC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101,0</w:t>
            </w:r>
          </w:p>
        </w:tc>
      </w:tr>
      <w:tr w:rsidR="00D60367" w:rsidRPr="00D60367" w14:paraId="769D91D2" w14:textId="77777777" w:rsidTr="005401BF">
        <w:trPr>
          <w:trHeight w:val="272"/>
        </w:trPr>
        <w:tc>
          <w:tcPr>
            <w:tcW w:w="1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27D79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86334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809183,4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6B694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1415716,9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3B3250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175,0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9F918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161,7</w:t>
            </w:r>
          </w:p>
        </w:tc>
      </w:tr>
      <w:tr w:rsidR="00D60367" w:rsidRPr="00D60367" w14:paraId="0A57A488" w14:textId="77777777" w:rsidTr="005401BF">
        <w:trPr>
          <w:trHeight w:val="272"/>
        </w:trPr>
        <w:tc>
          <w:tcPr>
            <w:tcW w:w="1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F0199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    г.Чолпон-Ата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12190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426940</w:t>
            </w:r>
            <w:r w:rsidRPr="00D60367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563E3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846852</w:t>
            </w:r>
            <w:r w:rsidRPr="00D60367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9C96D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198,4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52D8E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183,3</w:t>
            </w:r>
          </w:p>
        </w:tc>
      </w:tr>
      <w:tr w:rsidR="00D60367" w:rsidRPr="00D60367" w14:paraId="139F8E32" w14:textId="77777777" w:rsidTr="005401BF">
        <w:trPr>
          <w:trHeight w:val="272"/>
        </w:trPr>
        <w:tc>
          <w:tcPr>
            <w:tcW w:w="1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4FB8F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78BBF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274405,2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CFEED1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322590,7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09739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117,6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BA4FD8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108,7</w:t>
            </w:r>
          </w:p>
        </w:tc>
      </w:tr>
      <w:tr w:rsidR="00D60367" w:rsidRPr="00D60367" w14:paraId="44756D01" w14:textId="77777777" w:rsidTr="005401BF">
        <w:trPr>
          <w:trHeight w:val="272"/>
        </w:trPr>
        <w:tc>
          <w:tcPr>
            <w:tcW w:w="1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1EDFB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7866B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273072</w:t>
            </w:r>
            <w:r w:rsidRPr="00D60367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0A279F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309786,2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9EB2C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113,4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3CBEE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104,8</w:t>
            </w:r>
          </w:p>
        </w:tc>
      </w:tr>
      <w:tr w:rsidR="00D60367" w:rsidRPr="00D60367" w14:paraId="14FB9D60" w14:textId="77777777" w:rsidTr="005401BF">
        <w:trPr>
          <w:trHeight w:val="272"/>
        </w:trPr>
        <w:tc>
          <w:tcPr>
            <w:tcW w:w="1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E3903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20411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1548214,6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6D97D3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1836267,7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66414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118,6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E359E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109,6</w:t>
            </w:r>
          </w:p>
        </w:tc>
      </w:tr>
      <w:tr w:rsidR="00D60367" w:rsidRPr="00D60367" w14:paraId="647D3589" w14:textId="77777777" w:rsidTr="005401BF">
        <w:trPr>
          <w:trHeight w:val="272"/>
        </w:trPr>
        <w:tc>
          <w:tcPr>
            <w:tcW w:w="1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12BC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9BBE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634475,1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A4663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767138,2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B2A0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120,9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7C49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111,7</w:t>
            </w:r>
          </w:p>
        </w:tc>
      </w:tr>
    </w:tbl>
    <w:p w14:paraId="4C87476E" w14:textId="77777777" w:rsidR="00D60367" w:rsidRPr="00D60367" w:rsidRDefault="00D60367" w:rsidP="00DC2CE6">
      <w:pPr>
        <w:keepNext/>
        <w:pageBreakBefore/>
        <w:spacing w:before="240" w:after="60"/>
        <w:outlineLvl w:val="1"/>
        <w:rPr>
          <w:b/>
          <w:sz w:val="22"/>
          <w:szCs w:val="22"/>
          <w:lang w:eastAsia="ru-RU"/>
        </w:rPr>
      </w:pPr>
      <w:bookmarkStart w:id="286" w:name="_Toc298162422"/>
      <w:bookmarkStart w:id="287" w:name="_Toc298162588"/>
      <w:bookmarkStart w:id="288" w:name="_Toc347148793"/>
      <w:r w:rsidRPr="00D60367">
        <w:rPr>
          <w:b/>
          <w:bCs/>
          <w:sz w:val="22"/>
          <w:szCs w:val="22"/>
          <w:lang w:eastAsia="ru-RU"/>
        </w:rPr>
        <w:lastRenderedPageBreak/>
        <w:t>Среднемесячная заработная плата одного работника</w:t>
      </w:r>
      <w:bookmarkEnd w:id="286"/>
      <w:bookmarkEnd w:id="287"/>
      <w:bookmarkEnd w:id="288"/>
    </w:p>
    <w:p w14:paraId="7CCC1D33" w14:textId="77777777" w:rsidR="00D60367" w:rsidRPr="00D60367" w:rsidRDefault="00D60367" w:rsidP="00D60367">
      <w:pPr>
        <w:rPr>
          <w:i/>
          <w:sz w:val="18"/>
          <w:szCs w:val="18"/>
          <w:lang w:eastAsia="ru-RU"/>
        </w:rPr>
      </w:pPr>
      <w:r w:rsidRPr="00D60367">
        <w:rPr>
          <w:i/>
          <w:sz w:val="18"/>
          <w:szCs w:val="18"/>
          <w:lang w:eastAsia="ru-RU"/>
        </w:rPr>
        <w:t xml:space="preserve">   (сомов)</w:t>
      </w:r>
    </w:p>
    <w:p w14:paraId="3D89305A" w14:textId="77777777" w:rsidR="00D60367" w:rsidRPr="00D60367" w:rsidRDefault="00D60367" w:rsidP="00D60367">
      <w:pPr>
        <w:rPr>
          <w:i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049"/>
        <w:gridCol w:w="1593"/>
        <w:gridCol w:w="1821"/>
      </w:tblGrid>
      <w:tr w:rsidR="00D60367" w:rsidRPr="00D60367" w14:paraId="1A2EF3B0" w14:textId="77777777" w:rsidTr="00D5136F">
        <w:trPr>
          <w:cantSplit/>
          <w:trHeight w:val="470"/>
        </w:trPr>
        <w:tc>
          <w:tcPr>
            <w:tcW w:w="2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0CC3A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7BD9D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7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B20321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D60367" w:rsidRPr="00D60367" w14:paraId="2B507139" w14:textId="77777777" w:rsidTr="00D5136F">
        <w:trPr>
          <w:cantSplit/>
          <w:trHeight w:val="470"/>
        </w:trPr>
        <w:tc>
          <w:tcPr>
            <w:tcW w:w="20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77398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A3ABA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BC75D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C13CD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</w:tr>
      <w:tr w:rsidR="00D60367" w:rsidRPr="00D60367" w14:paraId="492ECA2C" w14:textId="77777777" w:rsidTr="00D5136F">
        <w:trPr>
          <w:cantSplit/>
          <w:trHeight w:val="227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1451B4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F307F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46386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444443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50991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3FBAD28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58969</w:t>
            </w:r>
          </w:p>
        </w:tc>
      </w:tr>
      <w:tr w:rsidR="00D60367" w:rsidRPr="00D60367" w14:paraId="31A26FFD" w14:textId="77777777" w:rsidTr="00D5136F">
        <w:trPr>
          <w:cantSplit/>
          <w:trHeight w:val="227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0ED061" w14:textId="77777777" w:rsidR="00D60367" w:rsidRPr="00D60367" w:rsidRDefault="00D60367" w:rsidP="00D60367">
            <w:pPr>
              <w:rPr>
                <w:i/>
                <w:sz w:val="18"/>
                <w:szCs w:val="18"/>
                <w:lang w:eastAsia="ru-RU"/>
              </w:rPr>
            </w:pPr>
            <w:r w:rsidRPr="00D60367">
              <w:rPr>
                <w:i/>
                <w:sz w:val="18"/>
                <w:szCs w:val="18"/>
                <w:lang w:eastAsia="ru-RU"/>
              </w:rPr>
              <w:t>без предприятия  «Кумтор»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CDD47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29950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A19D93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34699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26CD64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42357</w:t>
            </w:r>
          </w:p>
        </w:tc>
      </w:tr>
      <w:tr w:rsidR="00D60367" w:rsidRPr="00D60367" w14:paraId="2294245B" w14:textId="77777777" w:rsidTr="00D5136F">
        <w:trPr>
          <w:cantSplit/>
          <w:trHeight w:val="227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AEFDB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8809E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30163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7B0224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31599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0E09A0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41728</w:t>
            </w:r>
          </w:p>
        </w:tc>
      </w:tr>
      <w:tr w:rsidR="00D60367" w:rsidRPr="00D60367" w14:paraId="4E662F73" w14:textId="77777777" w:rsidTr="00D5136F">
        <w:trPr>
          <w:cantSplit/>
          <w:trHeight w:val="227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4379B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26130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107060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774F3E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109330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27F171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119176</w:t>
            </w:r>
          </w:p>
        </w:tc>
      </w:tr>
      <w:tr w:rsidR="00D60367" w:rsidRPr="00D60367" w14:paraId="493BB5F3" w14:textId="77777777" w:rsidTr="00D5136F">
        <w:trPr>
          <w:cantSplit/>
          <w:trHeight w:val="227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373FD8" w14:textId="77777777" w:rsidR="00D60367" w:rsidRPr="00D60367" w:rsidRDefault="00D60367" w:rsidP="00D60367">
            <w:pPr>
              <w:rPr>
                <w:i/>
                <w:sz w:val="18"/>
                <w:szCs w:val="18"/>
                <w:lang w:eastAsia="ru-RU"/>
              </w:rPr>
            </w:pPr>
            <w:r w:rsidRPr="00D60367">
              <w:rPr>
                <w:i/>
                <w:sz w:val="18"/>
                <w:szCs w:val="18"/>
                <w:lang w:eastAsia="ru-RU"/>
              </w:rPr>
              <w:t>без предприятия  «Кумтор»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91EFA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26788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465109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29357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9F959F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37528</w:t>
            </w:r>
          </w:p>
        </w:tc>
      </w:tr>
      <w:tr w:rsidR="00D60367" w:rsidRPr="00D60367" w14:paraId="10B6353B" w14:textId="77777777" w:rsidTr="00D5136F">
        <w:trPr>
          <w:cantSplit/>
          <w:trHeight w:val="227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C0062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95FC2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29915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9B81E6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36339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D3281B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42811</w:t>
            </w:r>
          </w:p>
        </w:tc>
      </w:tr>
      <w:tr w:rsidR="00D60367" w:rsidRPr="00D60367" w14:paraId="06CE9323" w14:textId="77777777" w:rsidTr="00D5136F">
        <w:trPr>
          <w:cantSplit/>
          <w:trHeight w:val="227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24CC5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     г.   Чолпон-Ата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0BA8A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32037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C12729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39778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08205E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45733</w:t>
            </w:r>
          </w:p>
        </w:tc>
      </w:tr>
      <w:tr w:rsidR="00D60367" w:rsidRPr="00D60367" w14:paraId="5812085F" w14:textId="77777777" w:rsidTr="00D5136F">
        <w:trPr>
          <w:cantSplit/>
          <w:trHeight w:val="227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EF692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1C2EE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31258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BFDC0E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34796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69FCC0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46802</w:t>
            </w:r>
          </w:p>
        </w:tc>
      </w:tr>
      <w:tr w:rsidR="00D60367" w:rsidRPr="00D60367" w14:paraId="4A145DC5" w14:textId="77777777" w:rsidTr="00D5136F">
        <w:trPr>
          <w:cantSplit/>
          <w:trHeight w:val="227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D80E4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9D8D2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25317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EFCE40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26629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C83E8D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36066</w:t>
            </w:r>
          </w:p>
        </w:tc>
      </w:tr>
      <w:tr w:rsidR="00D60367" w:rsidRPr="00D60367" w14:paraId="15DA17E3" w14:textId="77777777" w:rsidTr="00D5136F">
        <w:trPr>
          <w:cantSplit/>
          <w:trHeight w:val="227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5E316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9DFEF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30662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30B169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37558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312DDF6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43326</w:t>
            </w:r>
          </w:p>
        </w:tc>
      </w:tr>
      <w:tr w:rsidR="00D60367" w:rsidRPr="00D60367" w14:paraId="15DC1266" w14:textId="77777777" w:rsidTr="00D5136F">
        <w:trPr>
          <w:cantSplit/>
          <w:trHeight w:val="227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31A0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9B8CF0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34881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AA4C9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41135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08570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47705</w:t>
            </w:r>
          </w:p>
        </w:tc>
      </w:tr>
    </w:tbl>
    <w:p w14:paraId="7B1A02F9" w14:textId="77777777" w:rsidR="00D60367" w:rsidRPr="00D60367" w:rsidRDefault="00D60367" w:rsidP="00D60367">
      <w:pPr>
        <w:keepNext/>
        <w:outlineLvl w:val="1"/>
        <w:rPr>
          <w:b/>
          <w:bCs/>
          <w:sz w:val="22"/>
          <w:szCs w:val="22"/>
          <w:lang w:eastAsia="ru-RU"/>
        </w:rPr>
      </w:pPr>
      <w:bookmarkStart w:id="289" w:name="_Toc298162423"/>
      <w:bookmarkStart w:id="290" w:name="_Toc298162589"/>
      <w:bookmarkStart w:id="291" w:name="_Toc347148794"/>
    </w:p>
    <w:p w14:paraId="2FF0F408" w14:textId="454B8D6A" w:rsidR="00D60367" w:rsidRPr="00D60367" w:rsidRDefault="00D60367" w:rsidP="00D60367">
      <w:pPr>
        <w:keepNext/>
        <w:outlineLvl w:val="1"/>
        <w:rPr>
          <w:b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t>Задолженность по выплате заработной платы</w:t>
      </w:r>
      <w:bookmarkEnd w:id="289"/>
      <w:bookmarkEnd w:id="290"/>
      <w:bookmarkEnd w:id="291"/>
    </w:p>
    <w:p w14:paraId="49CEAE33" w14:textId="77777777" w:rsidR="00D60367" w:rsidRPr="00D60367" w:rsidRDefault="00D60367" w:rsidP="00D60367">
      <w:pPr>
        <w:rPr>
          <w:i/>
          <w:sz w:val="18"/>
          <w:szCs w:val="18"/>
          <w:lang w:eastAsia="ru-RU"/>
        </w:rPr>
      </w:pPr>
      <w:r w:rsidRPr="00D60367">
        <w:rPr>
          <w:i/>
          <w:lang w:eastAsia="ru-RU"/>
        </w:rPr>
        <w:t>(</w:t>
      </w:r>
      <w:r w:rsidRPr="00D60367">
        <w:rPr>
          <w:i/>
          <w:sz w:val="18"/>
          <w:szCs w:val="18"/>
          <w:lang w:eastAsia="ru-RU"/>
        </w:rPr>
        <w:t>тыс.сомов)</w:t>
      </w:r>
    </w:p>
    <w:p w14:paraId="18FDA575" w14:textId="77777777" w:rsidR="00D60367" w:rsidRPr="00DC2CE6" w:rsidRDefault="00D60367" w:rsidP="00D60367">
      <w:pPr>
        <w:rPr>
          <w:i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1785"/>
        <w:gridCol w:w="1785"/>
        <w:gridCol w:w="1965"/>
      </w:tblGrid>
      <w:tr w:rsidR="00D60367" w:rsidRPr="00D60367" w14:paraId="7EBEF715" w14:textId="77777777" w:rsidTr="00D5136F">
        <w:trPr>
          <w:cantSplit/>
          <w:trHeight w:val="470"/>
        </w:trPr>
        <w:tc>
          <w:tcPr>
            <w:tcW w:w="19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1458E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6406F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0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2D917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D60367" w:rsidRPr="00D60367" w14:paraId="5071F0C4" w14:textId="77777777" w:rsidTr="00D5136F">
        <w:trPr>
          <w:cantSplit/>
          <w:trHeight w:val="470"/>
        </w:trPr>
        <w:tc>
          <w:tcPr>
            <w:tcW w:w="19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9D583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11095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5DFB3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39903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</w:tr>
      <w:tr w:rsidR="00D60367" w:rsidRPr="00D60367" w14:paraId="7590A5D0" w14:textId="77777777" w:rsidTr="00D5136F">
        <w:trPr>
          <w:cantSplit/>
          <w:trHeight w:val="227"/>
        </w:trPr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2E5F87" w14:textId="77777777" w:rsidR="00D60367" w:rsidRPr="00D60367" w:rsidRDefault="00D60367" w:rsidP="00D60367">
            <w:pPr>
              <w:spacing w:before="100" w:beforeAutospacing="1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138D18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709,0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189D65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401,4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45B1710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1649,1</w:t>
            </w:r>
          </w:p>
        </w:tc>
      </w:tr>
      <w:tr w:rsidR="00D60367" w:rsidRPr="00D60367" w14:paraId="112106E0" w14:textId="77777777" w:rsidTr="00D5136F">
        <w:trPr>
          <w:cantSplit/>
          <w:trHeight w:val="227"/>
        </w:trPr>
        <w:tc>
          <w:tcPr>
            <w:tcW w:w="1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361712" w14:textId="77777777" w:rsidR="00D60367" w:rsidRPr="00D60367" w:rsidRDefault="00D60367" w:rsidP="00D60367">
            <w:pPr>
              <w:spacing w:before="100" w:beforeAutospacing="1"/>
              <w:rPr>
                <w:i/>
                <w:sz w:val="18"/>
                <w:szCs w:val="18"/>
                <w:lang w:eastAsia="ru-RU"/>
              </w:rPr>
            </w:pPr>
            <w:r w:rsidRPr="00D60367">
              <w:rPr>
                <w:i/>
                <w:sz w:val="18"/>
                <w:szCs w:val="18"/>
                <w:lang w:eastAsia="ru-RU"/>
              </w:rPr>
              <w:t>Без предприятия  «Кумтор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1FE6C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E546F2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DF85E8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7526F20B" w14:textId="77777777" w:rsidTr="00D5136F">
        <w:trPr>
          <w:cantSplit/>
          <w:trHeight w:val="227"/>
        </w:trPr>
        <w:tc>
          <w:tcPr>
            <w:tcW w:w="1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1180F0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8C4E8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AE6F7D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F7AFFA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387,1</w:t>
            </w:r>
          </w:p>
        </w:tc>
      </w:tr>
      <w:tr w:rsidR="00D60367" w:rsidRPr="00D60367" w14:paraId="4C50941C" w14:textId="77777777" w:rsidTr="00D5136F">
        <w:trPr>
          <w:cantSplit/>
          <w:trHeight w:val="227"/>
        </w:trPr>
        <w:tc>
          <w:tcPr>
            <w:tcW w:w="1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20834F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5A5C8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9C26AA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844B7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931,2</w:t>
            </w:r>
          </w:p>
        </w:tc>
      </w:tr>
      <w:tr w:rsidR="00D60367" w:rsidRPr="00D60367" w14:paraId="544093B6" w14:textId="77777777" w:rsidTr="00D5136F">
        <w:trPr>
          <w:cantSplit/>
          <w:trHeight w:val="227"/>
        </w:trPr>
        <w:tc>
          <w:tcPr>
            <w:tcW w:w="1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4EDBB3" w14:textId="77777777" w:rsidR="00D60367" w:rsidRPr="00D60367" w:rsidRDefault="00D60367" w:rsidP="00D60367">
            <w:pPr>
              <w:spacing w:before="100" w:beforeAutospacing="1"/>
              <w:rPr>
                <w:i/>
                <w:sz w:val="18"/>
                <w:szCs w:val="18"/>
                <w:lang w:eastAsia="ru-RU"/>
              </w:rPr>
            </w:pPr>
            <w:r w:rsidRPr="00D60367">
              <w:rPr>
                <w:i/>
                <w:sz w:val="18"/>
                <w:szCs w:val="18"/>
                <w:lang w:eastAsia="ru-RU"/>
              </w:rPr>
              <w:t>Без предприятия  «Кумтор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4F409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6D9D2C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33834A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4010FF9F" w14:textId="77777777" w:rsidTr="00D5136F">
        <w:trPr>
          <w:cantSplit/>
          <w:trHeight w:val="227"/>
        </w:trPr>
        <w:tc>
          <w:tcPr>
            <w:tcW w:w="1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6F8143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BEC08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709,0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EBF48B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211,8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11770D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193,8</w:t>
            </w:r>
          </w:p>
        </w:tc>
      </w:tr>
      <w:tr w:rsidR="00D60367" w:rsidRPr="00D60367" w14:paraId="68360CBB" w14:textId="77777777" w:rsidTr="00D5136F">
        <w:trPr>
          <w:cantSplit/>
          <w:trHeight w:val="227"/>
        </w:trPr>
        <w:tc>
          <w:tcPr>
            <w:tcW w:w="1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2B3EB1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     г.   Чолпон-Ата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10F48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709,0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81ABEC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211,8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AD3E2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70,8</w:t>
            </w:r>
          </w:p>
        </w:tc>
      </w:tr>
      <w:tr w:rsidR="00D60367" w:rsidRPr="00D60367" w14:paraId="680FE7AE" w14:textId="77777777" w:rsidTr="00D5136F">
        <w:trPr>
          <w:cantSplit/>
          <w:trHeight w:val="227"/>
        </w:trPr>
        <w:tc>
          <w:tcPr>
            <w:tcW w:w="1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935A1D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F5183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AF2F21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AFD876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6F4C3DD1" w14:textId="77777777" w:rsidTr="00D5136F">
        <w:trPr>
          <w:cantSplit/>
          <w:trHeight w:val="227"/>
        </w:trPr>
        <w:tc>
          <w:tcPr>
            <w:tcW w:w="1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37DC9F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17948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A9036A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F4B839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68A59439" w14:textId="77777777" w:rsidTr="00D5136F">
        <w:trPr>
          <w:cantSplit/>
          <w:trHeight w:val="227"/>
        </w:trPr>
        <w:tc>
          <w:tcPr>
            <w:tcW w:w="1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EC7655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847B0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6FFDA7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144,6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62C82A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65,0</w:t>
            </w:r>
          </w:p>
        </w:tc>
      </w:tr>
      <w:tr w:rsidR="00D60367" w:rsidRPr="00D60367" w14:paraId="1385D9F7" w14:textId="77777777" w:rsidTr="00D5136F">
        <w:trPr>
          <w:cantSplit/>
          <w:trHeight w:val="227"/>
        </w:trPr>
        <w:tc>
          <w:tcPr>
            <w:tcW w:w="1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44BEA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125D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6E25B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6B11F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72,0</w:t>
            </w:r>
          </w:p>
        </w:tc>
      </w:tr>
    </w:tbl>
    <w:p w14:paraId="11079B32" w14:textId="77777777" w:rsidR="00D60367" w:rsidRPr="00D60367" w:rsidRDefault="00D60367" w:rsidP="00DC2CE6">
      <w:pPr>
        <w:rPr>
          <w:i/>
          <w:sz w:val="18"/>
          <w:szCs w:val="18"/>
          <w:lang w:eastAsia="ru-RU"/>
        </w:rPr>
      </w:pPr>
    </w:p>
    <w:p w14:paraId="6BD9850F" w14:textId="77777777" w:rsidR="00D60367" w:rsidRPr="00D60367" w:rsidRDefault="00D60367" w:rsidP="00DC2CE6">
      <w:pPr>
        <w:keepNext/>
        <w:outlineLvl w:val="1"/>
        <w:rPr>
          <w:b/>
          <w:i/>
          <w:iCs/>
          <w:sz w:val="22"/>
          <w:szCs w:val="22"/>
          <w:lang w:eastAsia="ru-RU"/>
        </w:rPr>
      </w:pPr>
      <w:bookmarkStart w:id="292" w:name="_Toc298162424"/>
      <w:bookmarkStart w:id="293" w:name="_Toc298162590"/>
      <w:bookmarkStart w:id="294" w:name="_Toc347148795"/>
      <w:r w:rsidRPr="00D60367">
        <w:rPr>
          <w:b/>
          <w:bCs/>
          <w:sz w:val="22"/>
          <w:szCs w:val="22"/>
          <w:lang w:eastAsia="ru-RU"/>
        </w:rPr>
        <w:t>Зарегистрированные безработные</w:t>
      </w:r>
      <w:bookmarkEnd w:id="292"/>
      <w:bookmarkEnd w:id="293"/>
      <w:bookmarkEnd w:id="294"/>
    </w:p>
    <w:p w14:paraId="302A0944" w14:textId="7E7D07B3" w:rsidR="00D60367" w:rsidRDefault="00D60367" w:rsidP="00DC2CE6">
      <w:pPr>
        <w:rPr>
          <w:i/>
          <w:sz w:val="18"/>
          <w:szCs w:val="18"/>
          <w:lang w:eastAsia="ru-RU"/>
        </w:rPr>
      </w:pPr>
      <w:r w:rsidRPr="00D60367">
        <w:rPr>
          <w:i/>
          <w:sz w:val="18"/>
          <w:szCs w:val="18"/>
          <w:lang w:eastAsia="ru-RU"/>
        </w:rPr>
        <w:t>(человек)</w:t>
      </w:r>
      <w:bookmarkStart w:id="295" w:name="_Toc514233069"/>
      <w:bookmarkStart w:id="296" w:name="_Toc516626327"/>
      <w:bookmarkStart w:id="297" w:name="_Toc19335562"/>
      <w:bookmarkStart w:id="298" w:name="_Toc19335694"/>
      <w:bookmarkStart w:id="299" w:name="_Toc72028379"/>
      <w:bookmarkStart w:id="300" w:name="_Toc100735400"/>
      <w:bookmarkStart w:id="301" w:name="_Toc100740059"/>
      <w:bookmarkStart w:id="302" w:name="_Toc166572191"/>
      <w:bookmarkStart w:id="303" w:name="_Toc166647834"/>
      <w:bookmarkStart w:id="304" w:name="_Toc166647946"/>
      <w:bookmarkStart w:id="305" w:name="_Toc219622387"/>
      <w:bookmarkStart w:id="306" w:name="_Toc219622442"/>
      <w:bookmarkStart w:id="307" w:name="_Toc224468289"/>
      <w:bookmarkStart w:id="308" w:name="_Toc271703470"/>
      <w:bookmarkStart w:id="309" w:name="_Toc298162425"/>
      <w:bookmarkStart w:id="310" w:name="_Toc298162591"/>
      <w:bookmarkStart w:id="311" w:name="_Toc347148796"/>
    </w:p>
    <w:p w14:paraId="3ADE3C0A" w14:textId="77777777" w:rsidR="00DC2CE6" w:rsidRPr="00DC2CE6" w:rsidRDefault="00DC2CE6" w:rsidP="00D60367">
      <w:pPr>
        <w:rPr>
          <w:i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1712"/>
        <w:gridCol w:w="1712"/>
        <w:gridCol w:w="1572"/>
        <w:gridCol w:w="1573"/>
      </w:tblGrid>
      <w:tr w:rsidR="00D60367" w:rsidRPr="00D60367" w14:paraId="5632F8E4" w14:textId="77777777" w:rsidTr="00D5136F">
        <w:trPr>
          <w:cantSplit/>
          <w:trHeight w:val="529"/>
        </w:trPr>
        <w:tc>
          <w:tcPr>
            <w:tcW w:w="1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23AA3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05D3F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66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63884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D60367" w:rsidRPr="00D60367" w14:paraId="4A8CAB6B" w14:textId="77777777" w:rsidTr="00D5136F">
        <w:trPr>
          <w:cantSplit/>
          <w:trHeight w:val="444"/>
        </w:trPr>
        <w:tc>
          <w:tcPr>
            <w:tcW w:w="13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333F7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D9592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FF236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BB1DF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390F3" w14:textId="77777777" w:rsidR="00D60367" w:rsidRPr="00D60367" w:rsidRDefault="00D60367" w:rsidP="00D60367">
            <w:pPr>
              <w:spacing w:before="100" w:beforeAutospacing="1"/>
              <w:ind w:right="2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январь-июль</w:t>
            </w:r>
          </w:p>
        </w:tc>
      </w:tr>
      <w:tr w:rsidR="00D60367" w:rsidRPr="00D60367" w14:paraId="1E7DD507" w14:textId="77777777" w:rsidTr="00D5136F">
        <w:trPr>
          <w:cantSplit/>
          <w:trHeight w:val="284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990C81" w14:textId="77777777" w:rsidR="00D60367" w:rsidRPr="00D60367" w:rsidRDefault="00D60367" w:rsidP="00D60367">
            <w:pPr>
              <w:spacing w:before="100" w:beforeAutospacing="1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81622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9FD306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2055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6F915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2139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28136B" w14:textId="77777777" w:rsidR="00D60367" w:rsidRPr="00D60367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2114</w:t>
            </w:r>
          </w:p>
        </w:tc>
      </w:tr>
      <w:tr w:rsidR="00D60367" w:rsidRPr="00D60367" w14:paraId="46D0B215" w14:textId="77777777" w:rsidTr="00D5136F">
        <w:trPr>
          <w:cantSplit/>
          <w:trHeight w:val="284"/>
        </w:trPr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622942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D5C04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3DAAC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CD3F01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F6D184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234</w:t>
            </w:r>
          </w:p>
        </w:tc>
      </w:tr>
      <w:tr w:rsidR="00D60367" w:rsidRPr="00D60367" w14:paraId="01A6F8A3" w14:textId="77777777" w:rsidTr="00D5136F">
        <w:trPr>
          <w:cantSplit/>
          <w:trHeight w:val="284"/>
        </w:trPr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4CB6A8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081B8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1400D9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716EA1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AE029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235</w:t>
            </w:r>
          </w:p>
        </w:tc>
      </w:tr>
      <w:tr w:rsidR="00D60367" w:rsidRPr="00D60367" w14:paraId="66046692" w14:textId="77777777" w:rsidTr="00D5136F">
        <w:trPr>
          <w:cantSplit/>
          <w:trHeight w:val="284"/>
        </w:trPr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9D304C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52BE7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6174A2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C4346F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1C4809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481</w:t>
            </w:r>
          </w:p>
        </w:tc>
      </w:tr>
      <w:tr w:rsidR="00D60367" w:rsidRPr="00D60367" w14:paraId="6139859C" w14:textId="77777777" w:rsidTr="00D5136F">
        <w:trPr>
          <w:cantSplit/>
          <w:trHeight w:val="284"/>
        </w:trPr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DFDF0E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     г. Чолпон-Ата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7D0B2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20D22C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2BAC04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72DA9C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</w:t>
            </w:r>
          </w:p>
        </w:tc>
      </w:tr>
      <w:tr w:rsidR="00D60367" w:rsidRPr="00D60367" w14:paraId="26D54486" w14:textId="77777777" w:rsidTr="00D5136F">
        <w:trPr>
          <w:cantSplit/>
          <w:trHeight w:val="284"/>
        </w:trPr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C7A3EF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E9081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E8A615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386F42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112C17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296</w:t>
            </w:r>
          </w:p>
        </w:tc>
      </w:tr>
      <w:tr w:rsidR="00D60367" w:rsidRPr="00D60367" w14:paraId="0C56AD4E" w14:textId="77777777" w:rsidTr="00D5136F">
        <w:trPr>
          <w:cantSplit/>
          <w:trHeight w:val="284"/>
        </w:trPr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B29E2C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6AE17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595AA3" w14:textId="77777777" w:rsidR="00D60367" w:rsidRPr="00D60367" w:rsidRDefault="00D60367" w:rsidP="00D60367">
            <w:pPr>
              <w:tabs>
                <w:tab w:val="left" w:pos="12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F72470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3DB507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303</w:t>
            </w:r>
          </w:p>
        </w:tc>
      </w:tr>
      <w:tr w:rsidR="00D60367" w:rsidRPr="00D60367" w14:paraId="519A4D04" w14:textId="77777777" w:rsidTr="00D5136F">
        <w:trPr>
          <w:cantSplit/>
          <w:trHeight w:val="284"/>
        </w:trPr>
        <w:tc>
          <w:tcPr>
            <w:tcW w:w="13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43420E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4A002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428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F5D088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4DD9DB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AB885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428</w:t>
            </w:r>
          </w:p>
        </w:tc>
      </w:tr>
      <w:tr w:rsidR="00D60367" w:rsidRPr="00D60367" w14:paraId="241EC9A0" w14:textId="77777777" w:rsidTr="00D5136F">
        <w:trPr>
          <w:cantSplit/>
          <w:trHeight w:val="284"/>
        </w:trPr>
        <w:tc>
          <w:tcPr>
            <w:tcW w:w="1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9835F" w14:textId="77777777" w:rsidR="00D60367" w:rsidRPr="00D60367" w:rsidRDefault="00D60367" w:rsidP="00D60367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1A31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A5916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86F85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B0294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137</w:t>
            </w:r>
          </w:p>
        </w:tc>
      </w:tr>
    </w:tbl>
    <w:p w14:paraId="4C29BB24" w14:textId="77777777" w:rsidR="00D60367" w:rsidRPr="00D60367" w:rsidRDefault="00D60367" w:rsidP="00D60367">
      <w:pPr>
        <w:rPr>
          <w:sz w:val="24"/>
          <w:szCs w:val="24"/>
          <w:lang w:eastAsia="ru-RU"/>
        </w:rPr>
      </w:pPr>
    </w:p>
    <w:p w14:paraId="621532A4" w14:textId="77777777" w:rsidR="00D60367" w:rsidRPr="00D60367" w:rsidRDefault="00D60367" w:rsidP="00042AD0">
      <w:pPr>
        <w:keepNext/>
        <w:pageBreakBefore/>
        <w:outlineLvl w:val="1"/>
        <w:rPr>
          <w:b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lastRenderedPageBreak/>
        <w:t>Индекс</w:t>
      </w:r>
      <w:bookmarkStart w:id="312" w:name="_Toc514233070"/>
      <w:bookmarkStart w:id="313" w:name="_Toc516626328"/>
      <w:bookmarkEnd w:id="295"/>
      <w:bookmarkEnd w:id="296"/>
      <w:r w:rsidRPr="00D60367">
        <w:rPr>
          <w:b/>
          <w:bCs/>
          <w:sz w:val="22"/>
          <w:szCs w:val="22"/>
          <w:lang w:eastAsia="ru-RU"/>
        </w:rPr>
        <w:t xml:space="preserve"> потребительских цен</w:t>
      </w:r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</w:p>
    <w:p w14:paraId="62449F22" w14:textId="77777777" w:rsidR="00D60367" w:rsidRP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(в процентах)</w:t>
      </w:r>
    </w:p>
    <w:p w14:paraId="7D99C838" w14:textId="77777777" w:rsidR="00D60367" w:rsidRPr="00D60367" w:rsidRDefault="00D60367" w:rsidP="00D60367">
      <w:pPr>
        <w:jc w:val="center"/>
        <w:rPr>
          <w:iCs/>
          <w:sz w:val="10"/>
          <w:szCs w:val="24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8"/>
        <w:gridCol w:w="1052"/>
        <w:gridCol w:w="1054"/>
        <w:gridCol w:w="1203"/>
        <w:gridCol w:w="1052"/>
      </w:tblGrid>
      <w:tr w:rsidR="00D60367" w:rsidRPr="00D60367" w14:paraId="6CEDA293" w14:textId="77777777" w:rsidTr="00042AD0">
        <w:trPr>
          <w:cantSplit/>
          <w:trHeight w:val="262"/>
        </w:trPr>
        <w:tc>
          <w:tcPr>
            <w:tcW w:w="2604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0FA309A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B50D9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39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D6A10F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D60367" w:rsidRPr="00D60367" w14:paraId="3DB457A3" w14:textId="77777777" w:rsidTr="00042AD0">
        <w:trPr>
          <w:cantSplit/>
          <w:trHeight w:val="280"/>
        </w:trPr>
        <w:tc>
          <w:tcPr>
            <w:tcW w:w="2604" w:type="pct"/>
            <w:vMerge/>
            <w:tcBorders>
              <w:left w:val="single" w:sz="6" w:space="0" w:color="auto"/>
            </w:tcBorders>
          </w:tcPr>
          <w:p w14:paraId="7382D15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A60531" w14:textId="77777777" w:rsidR="00D60367" w:rsidRPr="00D60367" w:rsidRDefault="00D60367" w:rsidP="00D60367">
            <w:pPr>
              <w:ind w:left="-127" w:right="-84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июль</w:t>
            </w:r>
            <w:r w:rsidRPr="00D60367">
              <w:rPr>
                <w:b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221C1F" w14:textId="77777777" w:rsidR="00D60367" w:rsidRPr="00D60367" w:rsidRDefault="00D60367" w:rsidP="00D60367">
            <w:pPr>
              <w:ind w:left="-127" w:right="-84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январь-июль</w:t>
            </w:r>
            <w:r w:rsidRPr="00D60367">
              <w:rPr>
                <w:b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9D735B" w14:textId="77777777" w:rsidR="00D60367" w:rsidRPr="00D60367" w:rsidRDefault="00D60367" w:rsidP="00D60367">
            <w:pPr>
              <w:ind w:left="-56" w:right="-70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июль</w:t>
            </w:r>
            <w:r w:rsidRPr="00D60367">
              <w:rPr>
                <w:b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5F3655" w14:textId="77777777" w:rsidR="00D60367" w:rsidRPr="00D60367" w:rsidRDefault="00D60367" w:rsidP="00D60367">
            <w:pPr>
              <w:ind w:left="-56" w:right="-70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январь-июль</w:t>
            </w:r>
            <w:r w:rsidRPr="00D60367">
              <w:rPr>
                <w:b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D60367" w:rsidRPr="00D60367" w14:paraId="634C22FD" w14:textId="77777777" w:rsidTr="00D5136F">
        <w:trPr>
          <w:cantSplit/>
          <w:trHeight w:val="272"/>
        </w:trPr>
        <w:tc>
          <w:tcPr>
            <w:tcW w:w="2604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4A92CC53" w14:textId="77777777" w:rsidR="00D60367" w:rsidRPr="00D60367" w:rsidRDefault="00D60367" w:rsidP="00D60367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314" w:name="_Toc298162426"/>
            <w:bookmarkStart w:id="315" w:name="_Toc298162592"/>
            <w:bookmarkStart w:id="316" w:name="_Toc347148797"/>
            <w:r w:rsidRPr="00D60367">
              <w:rPr>
                <w:b/>
                <w:sz w:val="18"/>
                <w:szCs w:val="18"/>
                <w:lang w:eastAsia="ru-RU"/>
              </w:rPr>
              <w:t>Все товары и платные услуги</w:t>
            </w:r>
            <w:bookmarkEnd w:id="314"/>
            <w:bookmarkEnd w:id="315"/>
            <w:bookmarkEnd w:id="316"/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CB56A4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114,8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BA6B93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109,2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8BDBB25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99,7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C164FE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114,0</w:t>
            </w:r>
          </w:p>
        </w:tc>
      </w:tr>
      <w:tr w:rsidR="00D60367" w:rsidRPr="00D60367" w14:paraId="29C2415E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7AE71F05" w14:textId="5447212C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Пищевые продукты и безалкогольные напитки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9DFE3A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111,7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2EB0D7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107,6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4303AC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98,8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F08F9C" w14:textId="77777777" w:rsidR="00D60367" w:rsidRPr="00D60367" w:rsidRDefault="00D60367" w:rsidP="00D60367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D60367">
              <w:rPr>
                <w:bCs/>
                <w:sz w:val="18"/>
                <w:szCs w:val="18"/>
                <w:lang w:eastAsia="ru-RU"/>
              </w:rPr>
              <w:t>106,8</w:t>
            </w:r>
          </w:p>
        </w:tc>
      </w:tr>
      <w:tr w:rsidR="00D60367" w:rsidRPr="00D60367" w14:paraId="764DD30B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1C5289F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Алкогольные напитки, табачные изделия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849CC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119,8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7E7CE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107,5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8A1C6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718D7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119,4</w:t>
            </w:r>
          </w:p>
        </w:tc>
      </w:tr>
      <w:tr w:rsidR="00D60367" w:rsidRPr="00D60367" w14:paraId="6AB1E51E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22A636A6" w14:textId="47D06E4C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Непродовольственные товары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8B364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110,2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AE0F9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105,9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981C5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100,5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8440A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109,5</w:t>
            </w:r>
          </w:p>
        </w:tc>
      </w:tr>
      <w:tr w:rsidR="00D60367" w:rsidRPr="00D60367" w14:paraId="11C74A2F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5AF998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Платные услуги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A26E0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124,2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64823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111,6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E3AF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C04FE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120,4</w:t>
            </w:r>
          </w:p>
        </w:tc>
      </w:tr>
      <w:tr w:rsidR="00D60367" w:rsidRPr="00D60367" w14:paraId="04A425B1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2575B60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Хлеб, хлебобулочные изделия и крупы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D60DC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108,9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DB6B3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105,8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AC708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668FB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106,8</w:t>
            </w:r>
          </w:p>
        </w:tc>
      </w:tr>
      <w:tr w:rsidR="00D60367" w:rsidRPr="00D60367" w14:paraId="36CF78A8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2846B25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Мясо 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34B8E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121,5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A6551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116,6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1AADF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102,7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90C48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116,2</w:t>
            </w:r>
          </w:p>
        </w:tc>
      </w:tr>
      <w:tr w:rsidR="00D60367" w:rsidRPr="00D60367" w14:paraId="1C89D928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50549F2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Рыба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6B222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116,9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0A948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109,2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F0CEC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39193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117,1</w:t>
            </w:r>
          </w:p>
        </w:tc>
      </w:tr>
      <w:tr w:rsidR="00D60367" w:rsidRPr="00D60367" w14:paraId="5C77BC35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6F5C9C82" w14:textId="64CD724E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Молочные изделия сыр и яйца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ED244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124,5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95BE2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107,7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AC38B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99,3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08322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117,8</w:t>
            </w:r>
          </w:p>
        </w:tc>
      </w:tr>
      <w:tr w:rsidR="00D60367" w:rsidRPr="00D60367" w14:paraId="19152A2D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787C1B23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Масла и жиры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29FE6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118,1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11BCD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107,1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855A0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DB3F3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115,0</w:t>
            </w:r>
          </w:p>
        </w:tc>
      </w:tr>
      <w:tr w:rsidR="00D60367" w:rsidRPr="00D60367" w14:paraId="63AB352A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5BFFCA4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Фрукты и овощи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00D08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90,2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4C9BB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91,9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FF93A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86,5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CF458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91,9</w:t>
            </w:r>
          </w:p>
        </w:tc>
      </w:tr>
      <w:tr w:rsidR="00D60367" w:rsidRPr="00D60367" w14:paraId="51475AB2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3A238664" w14:textId="7B8FCA60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Сахар, джем, мед шоколад и конфеты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E7870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108,8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33726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107,2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B7C9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99,3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B9503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110,9</w:t>
            </w:r>
          </w:p>
        </w:tc>
      </w:tr>
      <w:tr w:rsidR="00D60367" w:rsidRPr="00D60367" w14:paraId="432C2858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396F48A7" w14:textId="5653AE00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Безалкогольные напитки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42F2B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120,2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65BA8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109,9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B1D6D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8BAB0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117,4</w:t>
            </w:r>
          </w:p>
        </w:tc>
      </w:tr>
      <w:tr w:rsidR="00D60367" w:rsidRPr="00D60367" w14:paraId="438C9757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10148FC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Алкогольные напитки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DCFE5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119,3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1728A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107,0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7F53A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B9F8D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119,6</w:t>
            </w:r>
          </w:p>
        </w:tc>
      </w:tr>
      <w:tr w:rsidR="00D60367" w:rsidRPr="00D60367" w14:paraId="3BA9A263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0396BDC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Табачные изделия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FB0E4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122,2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5E855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109,8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2F320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9E157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119,2</w:t>
            </w:r>
          </w:p>
        </w:tc>
      </w:tr>
      <w:tr w:rsidR="00D60367" w:rsidRPr="00D60367" w14:paraId="60FF2052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75C77FFC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Одежда и обувь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85E67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107,9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E6A60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105,8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7BB1F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65F1E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106,7</w:t>
            </w:r>
          </w:p>
        </w:tc>
      </w:tr>
      <w:tr w:rsidR="00D60367" w:rsidRPr="00D60367" w14:paraId="24DC336C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3687DEB7" w14:textId="634709D8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Жилищные услуги, вода, электроэнергия, газ и другие виды топлива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77EA7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109,8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69FAB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C34BF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47142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111,6</w:t>
            </w:r>
          </w:p>
        </w:tc>
      </w:tr>
      <w:tr w:rsidR="00D60367" w:rsidRPr="00D60367" w14:paraId="1AD15D52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2EAD6C42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Предметы домашнего обихода, бытовая техника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1EF86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109,1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2BFB0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103,9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4B230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8C70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108,4</w:t>
            </w:r>
          </w:p>
        </w:tc>
      </w:tr>
      <w:tr w:rsidR="00D60367" w:rsidRPr="00D60367" w14:paraId="275A29DA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6CF5C04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Здравоохранение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DDFAB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122,9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E8552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113,3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17EA7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100,5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8A0E7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117,3</w:t>
            </w:r>
          </w:p>
        </w:tc>
      </w:tr>
      <w:tr w:rsidR="00D60367" w:rsidRPr="00D60367" w14:paraId="561576BF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904474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2EE8F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111,6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AB85A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109,1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33F7B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B223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108,4</w:t>
            </w:r>
          </w:p>
        </w:tc>
      </w:tr>
      <w:tr w:rsidR="00D60367" w:rsidRPr="00D60367" w14:paraId="1906DE71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10796B76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Связь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1C3AD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0989E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FBD6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6000A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D60367" w:rsidRPr="00D60367" w14:paraId="010D6066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3790569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Организация отдыха и культурных   мероприятий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579C6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121,3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17ED5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113,3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F8045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CBFF4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114,4</w:t>
            </w:r>
          </w:p>
        </w:tc>
      </w:tr>
      <w:tr w:rsidR="00D60367" w:rsidRPr="00D60367" w14:paraId="0CF244A1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7937EA77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2AC70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2216D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D3BC2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E51F6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115,9</w:t>
            </w:r>
          </w:p>
        </w:tc>
      </w:tr>
      <w:tr w:rsidR="00D60367" w:rsidRPr="00D60367" w14:paraId="5647A6E6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53F8D4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Рестораны и гостиницы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1BF73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E8070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135,7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6319D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E26BA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139,8</w:t>
            </w:r>
          </w:p>
        </w:tc>
      </w:tr>
      <w:tr w:rsidR="00D60367" w:rsidRPr="00D60367" w14:paraId="43F475C9" w14:textId="77777777" w:rsidTr="00D5136F">
        <w:trPr>
          <w:cantSplit/>
          <w:trHeight w:val="272"/>
        </w:trPr>
        <w:tc>
          <w:tcPr>
            <w:tcW w:w="2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AB43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Разные товары и услуги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0D36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126,3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B41C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123,6</w:t>
            </w:r>
          </w:p>
        </w:tc>
        <w:tc>
          <w:tcPr>
            <w:tcW w:w="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758F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C0AB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123,6</w:t>
            </w:r>
          </w:p>
        </w:tc>
      </w:tr>
    </w:tbl>
    <w:p w14:paraId="14576F4C" w14:textId="77777777" w:rsidR="00D60367" w:rsidRPr="00D60367" w:rsidRDefault="00D60367" w:rsidP="00D60367">
      <w:pPr>
        <w:jc w:val="center"/>
        <w:rPr>
          <w:sz w:val="18"/>
          <w:szCs w:val="18"/>
          <w:lang w:eastAsia="ru-RU"/>
        </w:rPr>
      </w:pPr>
    </w:p>
    <w:p w14:paraId="795570D3" w14:textId="77777777" w:rsidR="00D60367" w:rsidRPr="00D60367" w:rsidRDefault="00D60367" w:rsidP="00D60367">
      <w:pPr>
        <w:rPr>
          <w:sz w:val="18"/>
          <w:szCs w:val="18"/>
          <w:lang w:eastAsia="ru-RU"/>
        </w:rPr>
      </w:pPr>
      <w:r w:rsidRPr="00D60367">
        <w:rPr>
          <w:sz w:val="18"/>
          <w:szCs w:val="18"/>
          <w:vertAlign w:val="superscript"/>
          <w:lang w:eastAsia="ru-RU"/>
        </w:rPr>
        <w:t>1</w:t>
      </w:r>
      <w:r w:rsidRPr="00D60367">
        <w:rPr>
          <w:sz w:val="18"/>
          <w:szCs w:val="18"/>
          <w:lang w:eastAsia="ru-RU"/>
        </w:rPr>
        <w:t xml:space="preserve"> – К предыдущему месяцу</w:t>
      </w:r>
    </w:p>
    <w:p w14:paraId="5DD65406" w14:textId="77777777" w:rsidR="00D60367" w:rsidRPr="00D60367" w:rsidRDefault="00D60367" w:rsidP="00D60367">
      <w:pPr>
        <w:rPr>
          <w:sz w:val="18"/>
          <w:szCs w:val="18"/>
          <w:lang w:eastAsia="ru-RU"/>
        </w:rPr>
      </w:pPr>
      <w:r w:rsidRPr="00D60367">
        <w:rPr>
          <w:sz w:val="18"/>
          <w:szCs w:val="18"/>
          <w:vertAlign w:val="superscript"/>
          <w:lang w:eastAsia="ru-RU"/>
        </w:rPr>
        <w:t>2</w:t>
      </w:r>
      <w:r w:rsidRPr="00D60367">
        <w:rPr>
          <w:sz w:val="18"/>
          <w:szCs w:val="18"/>
          <w:lang w:eastAsia="ru-RU"/>
        </w:rPr>
        <w:t xml:space="preserve"> – К декабрю предыдущего года</w:t>
      </w:r>
    </w:p>
    <w:p w14:paraId="5CA272B9" w14:textId="77777777" w:rsidR="00D60367" w:rsidRPr="00D60367" w:rsidRDefault="00D60367" w:rsidP="00D60367">
      <w:pPr>
        <w:keepNext/>
        <w:outlineLvl w:val="1"/>
        <w:rPr>
          <w:b/>
          <w:bCs/>
          <w:sz w:val="22"/>
          <w:szCs w:val="22"/>
          <w:lang w:eastAsia="ru-RU"/>
        </w:rPr>
      </w:pPr>
      <w:bookmarkStart w:id="317" w:name="_Toc48100731"/>
      <w:bookmarkStart w:id="318" w:name="_Toc64192705"/>
      <w:bookmarkStart w:id="319" w:name="_Toc66702894"/>
      <w:bookmarkStart w:id="320" w:name="_Toc100735394"/>
      <w:bookmarkStart w:id="321" w:name="_Toc100740053"/>
      <w:bookmarkStart w:id="322" w:name="_Toc127181499"/>
      <w:bookmarkStart w:id="323" w:name="_Toc243104896"/>
      <w:bookmarkStart w:id="324" w:name="_Toc251340074"/>
      <w:bookmarkStart w:id="325" w:name="_Toc251340384"/>
      <w:bookmarkStart w:id="326" w:name="_Toc298162427"/>
      <w:bookmarkStart w:id="327" w:name="_Toc298162593"/>
      <w:bookmarkStart w:id="328" w:name="_Toc347148798"/>
    </w:p>
    <w:p w14:paraId="5F180450" w14:textId="77777777" w:rsidR="00D60367" w:rsidRPr="00D60367" w:rsidRDefault="00D60367" w:rsidP="00D60367">
      <w:pPr>
        <w:keepNext/>
        <w:outlineLvl w:val="1"/>
        <w:rPr>
          <w:b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t xml:space="preserve">Число родившихся, умерших и общие коэффициенты рождаемости и смертности по </w:t>
      </w:r>
      <w:bookmarkEnd w:id="317"/>
      <w:bookmarkEnd w:id="318"/>
      <w:bookmarkEnd w:id="319"/>
      <w:r w:rsidRPr="00D60367">
        <w:rPr>
          <w:b/>
          <w:bCs/>
          <w:sz w:val="22"/>
          <w:szCs w:val="22"/>
          <w:lang w:eastAsia="ru-RU"/>
        </w:rPr>
        <w:t>территории</w:t>
      </w:r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</w:p>
    <w:p w14:paraId="376A5A7D" w14:textId="77777777" w:rsidR="00D60367" w:rsidRP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 xml:space="preserve">(за январь-июнь) </w:t>
      </w:r>
    </w:p>
    <w:p w14:paraId="061E36B2" w14:textId="77777777" w:rsidR="00D60367" w:rsidRPr="00D60367" w:rsidRDefault="00D60367" w:rsidP="00D60367">
      <w:pPr>
        <w:jc w:val="center"/>
        <w:rPr>
          <w:color w:val="000000"/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8"/>
        <w:gridCol w:w="923"/>
        <w:gridCol w:w="1043"/>
        <w:gridCol w:w="1041"/>
        <w:gridCol w:w="868"/>
        <w:gridCol w:w="1231"/>
        <w:gridCol w:w="1271"/>
      </w:tblGrid>
      <w:tr w:rsidR="00D60367" w:rsidRPr="00D60367" w14:paraId="2207DB1B" w14:textId="77777777" w:rsidTr="00042AD0">
        <w:trPr>
          <w:cantSplit/>
          <w:trHeight w:val="276"/>
        </w:trPr>
        <w:tc>
          <w:tcPr>
            <w:tcW w:w="14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24F081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2B544A" w14:textId="77777777" w:rsidR="00D60367" w:rsidRPr="00D60367" w:rsidRDefault="00D60367" w:rsidP="00D6036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Число (человек)</w:t>
            </w:r>
          </w:p>
        </w:tc>
        <w:tc>
          <w:tcPr>
            <w:tcW w:w="1369" w:type="pct"/>
            <w:gridSpan w:val="2"/>
            <w:vMerge w:val="restart"/>
            <w:tcBorders>
              <w:left w:val="nil"/>
            </w:tcBorders>
            <w:vAlign w:val="center"/>
          </w:tcPr>
          <w:p w14:paraId="7D4D6309" w14:textId="77777777" w:rsidR="00D60367" w:rsidRPr="00D60367" w:rsidRDefault="00D60367" w:rsidP="00D6036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На 1000 человек</w:t>
            </w:r>
          </w:p>
          <w:p w14:paraId="70EF2914" w14:textId="0EAC4EFC" w:rsidR="00D60367" w:rsidRPr="00D60367" w:rsidRDefault="00042AD0" w:rsidP="00042AD0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н</w:t>
            </w:r>
            <w:r w:rsidR="00D60367" w:rsidRPr="00D60367">
              <w:rPr>
                <w:b/>
                <w:color w:val="000000"/>
                <w:sz w:val="18"/>
                <w:szCs w:val="18"/>
                <w:lang w:eastAsia="ru-RU"/>
              </w:rPr>
              <w:t>аселения</w:t>
            </w:r>
            <w:r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60367" w:rsidRPr="00D60367">
              <w:rPr>
                <w:b/>
                <w:color w:val="000000"/>
                <w:sz w:val="18"/>
                <w:szCs w:val="18"/>
                <w:lang w:eastAsia="ru-RU"/>
              </w:rPr>
              <w:t>(промилле)</w:t>
            </w:r>
          </w:p>
        </w:tc>
      </w:tr>
      <w:tr w:rsidR="00D60367" w:rsidRPr="00D60367" w14:paraId="6AC193F2" w14:textId="77777777" w:rsidTr="00042AD0">
        <w:trPr>
          <w:cantSplit/>
          <w:trHeight w:val="276"/>
        </w:trPr>
        <w:tc>
          <w:tcPr>
            <w:tcW w:w="149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D5195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F9280" w14:textId="77777777" w:rsidR="00D60367" w:rsidRPr="00D60367" w:rsidRDefault="00D60367" w:rsidP="00D6036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9" w:type="pct"/>
            <w:gridSpan w:val="2"/>
            <w:vMerge/>
            <w:tcBorders>
              <w:left w:val="nil"/>
            </w:tcBorders>
            <w:vAlign w:val="center"/>
          </w:tcPr>
          <w:p w14:paraId="5A041C61" w14:textId="77777777" w:rsidR="00D60367" w:rsidRPr="00D60367" w:rsidRDefault="00D60367" w:rsidP="00D6036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042AD0" w:rsidRPr="00D60367" w14:paraId="62A30B3D" w14:textId="77777777" w:rsidTr="00042AD0">
        <w:trPr>
          <w:cantSplit/>
          <w:trHeight w:val="314"/>
        </w:trPr>
        <w:tc>
          <w:tcPr>
            <w:tcW w:w="149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559B89" w14:textId="77777777" w:rsidR="00042AD0" w:rsidRPr="00D60367" w:rsidRDefault="00042AD0" w:rsidP="00042AD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2" w:type="pct"/>
            <w:gridSpan w:val="2"/>
            <w:tcBorders>
              <w:top w:val="nil"/>
              <w:left w:val="nil"/>
            </w:tcBorders>
            <w:vAlign w:val="center"/>
          </w:tcPr>
          <w:p w14:paraId="323C8A79" w14:textId="77777777" w:rsidR="00042AD0" w:rsidRPr="00D60367" w:rsidRDefault="00042AD0" w:rsidP="00042AD0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Родившихся</w:t>
            </w:r>
          </w:p>
        </w:tc>
        <w:tc>
          <w:tcPr>
            <w:tcW w:w="1051" w:type="pct"/>
            <w:gridSpan w:val="2"/>
            <w:tcBorders>
              <w:top w:val="nil"/>
            </w:tcBorders>
            <w:vAlign w:val="center"/>
          </w:tcPr>
          <w:p w14:paraId="5799042B" w14:textId="77777777" w:rsidR="00042AD0" w:rsidRPr="00D60367" w:rsidRDefault="00042AD0" w:rsidP="00042AD0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Умерших</w:t>
            </w:r>
          </w:p>
        </w:tc>
        <w:tc>
          <w:tcPr>
            <w:tcW w:w="669" w:type="pct"/>
            <w:tcBorders>
              <w:top w:val="nil"/>
              <w:left w:val="nil"/>
            </w:tcBorders>
            <w:vAlign w:val="center"/>
          </w:tcPr>
          <w:p w14:paraId="2441D903" w14:textId="16974CFB" w:rsidR="00042AD0" w:rsidRPr="00D60367" w:rsidRDefault="00042AD0" w:rsidP="00042AD0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Родившихся</w:t>
            </w:r>
          </w:p>
        </w:tc>
        <w:tc>
          <w:tcPr>
            <w:tcW w:w="700" w:type="pct"/>
            <w:tcBorders>
              <w:top w:val="nil"/>
            </w:tcBorders>
            <w:vAlign w:val="center"/>
          </w:tcPr>
          <w:p w14:paraId="0D2F1771" w14:textId="1AD762AD" w:rsidR="00042AD0" w:rsidRPr="00D60367" w:rsidRDefault="00042AD0" w:rsidP="00042AD0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Умерших</w:t>
            </w:r>
          </w:p>
        </w:tc>
      </w:tr>
      <w:tr w:rsidR="00D60367" w:rsidRPr="00D60367" w14:paraId="63CD6354" w14:textId="77777777" w:rsidTr="00042AD0">
        <w:trPr>
          <w:cantSplit/>
          <w:trHeight w:val="244"/>
        </w:trPr>
        <w:tc>
          <w:tcPr>
            <w:tcW w:w="1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FE0D" w14:textId="77777777" w:rsidR="00D60367" w:rsidRPr="00D60367" w:rsidRDefault="00D60367" w:rsidP="00D6036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8" w:type="pct"/>
            <w:tcBorders>
              <w:left w:val="nil"/>
              <w:bottom w:val="single" w:sz="4" w:space="0" w:color="auto"/>
            </w:tcBorders>
            <w:vAlign w:val="center"/>
          </w:tcPr>
          <w:p w14:paraId="3C08F8DD" w14:textId="77777777" w:rsidR="00D60367" w:rsidRPr="00D60367" w:rsidRDefault="00D60367" w:rsidP="00D6036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</w:tcPr>
          <w:p w14:paraId="3F3FFC58" w14:textId="77777777" w:rsidR="00D60367" w:rsidRPr="00D60367" w:rsidRDefault="00D60367" w:rsidP="00D6036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14C08F71" w14:textId="77777777" w:rsidR="00D60367" w:rsidRPr="00D60367" w:rsidRDefault="00D60367" w:rsidP="00D60367">
            <w:pPr>
              <w:ind w:right="-121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3A4BA2DD" w14:textId="77777777" w:rsidR="00D60367" w:rsidRPr="00D60367" w:rsidRDefault="00D60367" w:rsidP="00D60367">
            <w:pPr>
              <w:ind w:right="-121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02B3D6B3" w14:textId="77777777" w:rsidR="00D60367" w:rsidRPr="00D60367" w:rsidRDefault="00D60367" w:rsidP="00D6036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48403F68" w14:textId="77777777" w:rsidR="00D60367" w:rsidRPr="00D60367" w:rsidRDefault="00D60367" w:rsidP="00D6036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60367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</w:tr>
      <w:tr w:rsidR="00D60367" w:rsidRPr="00D60367" w14:paraId="26E16EBB" w14:textId="77777777" w:rsidTr="00042AD0">
        <w:trPr>
          <w:trHeight w:val="284"/>
        </w:trPr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688998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с е г о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A7384A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4659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CB3EA5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4649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D32850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1520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626C4A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1523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851E87E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95116B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5,5</w:t>
            </w:r>
          </w:p>
        </w:tc>
      </w:tr>
      <w:tr w:rsidR="00D60367" w:rsidRPr="00D60367" w14:paraId="7F41FDB6" w14:textId="77777777" w:rsidTr="00042AD0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61C644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 о р о д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FFD96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1225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42F3F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1470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963E8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E859F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D02BA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28689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5,4</w:t>
            </w:r>
          </w:p>
        </w:tc>
      </w:tr>
      <w:tr w:rsidR="00D60367" w:rsidRPr="00D60367" w14:paraId="4427EE0F" w14:textId="77777777" w:rsidTr="00042AD0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AF358A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С е л о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A5C3E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3434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5852E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3179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720CD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1069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6262A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1043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705BE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8219E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5,5</w:t>
            </w:r>
          </w:p>
        </w:tc>
      </w:tr>
      <w:tr w:rsidR="00D60367" w:rsidRPr="00D60367" w14:paraId="5F2BC2A1" w14:textId="77777777" w:rsidTr="00042AD0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E4920F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г.Каракол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C436C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75FDE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9B6F8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1330C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42A00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02EC2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5,2</w:t>
            </w:r>
          </w:p>
        </w:tc>
      </w:tr>
      <w:tr w:rsidR="00D60367" w:rsidRPr="00D60367" w14:paraId="32E6589D" w14:textId="77777777" w:rsidTr="00042AD0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D6887C" w14:textId="77777777" w:rsidR="00D60367" w:rsidRPr="00D60367" w:rsidRDefault="00D60367" w:rsidP="00D60367">
            <w:pPr>
              <w:ind w:right="-225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3EC96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C12B6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413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AB67C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B9618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DFA49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14,3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BA8DF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5,9</w:t>
            </w:r>
          </w:p>
        </w:tc>
      </w:tr>
      <w:tr w:rsidR="00D60367" w:rsidRPr="00D60367" w14:paraId="02EB5421" w14:textId="77777777" w:rsidTr="00042AD0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E244F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7BBD7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722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1FADD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5CA20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C1356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2B375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F6ECE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5,8</w:t>
            </w:r>
          </w:p>
        </w:tc>
      </w:tr>
      <w:tr w:rsidR="00D60367" w:rsidRPr="00D60367" w14:paraId="2A12A6C7" w14:textId="77777777" w:rsidTr="00042AD0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07334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471AF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E23CF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936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4A85C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FB3BC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30E6E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17332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5,5</w:t>
            </w:r>
          </w:p>
        </w:tc>
      </w:tr>
      <w:tr w:rsidR="00D60367" w:rsidRPr="00D60367" w14:paraId="458C33DF" w14:textId="77777777" w:rsidTr="00042AD0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94F5F0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ABC34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6EE1B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726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D522F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ABF5A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FC459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14,3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075D1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5,5</w:t>
            </w:r>
          </w:p>
        </w:tc>
      </w:tr>
      <w:tr w:rsidR="00D60367" w:rsidRPr="00D60367" w14:paraId="0C5E3ECB" w14:textId="77777777" w:rsidTr="00042AD0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AEC20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в т ч  г.Чолпон-Ата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56ACD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305D5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7A7C4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FF47F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78150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14,4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CBD95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5,3</w:t>
            </w:r>
          </w:p>
        </w:tc>
      </w:tr>
      <w:tr w:rsidR="00D60367" w:rsidRPr="00D60367" w14:paraId="5F8446FE" w14:textId="77777777" w:rsidTr="00042AD0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9BB73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D02E5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8EA16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552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D22E7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4CE9A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ACEA3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A1F01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6,1</w:t>
            </w:r>
          </w:p>
        </w:tc>
      </w:tr>
      <w:tr w:rsidR="00D60367" w:rsidRPr="00D60367" w14:paraId="08EB6A6A" w14:textId="77777777" w:rsidTr="00042AD0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477A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F573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653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214D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546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5CAE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4E69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FFCD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14,9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280F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4,7</w:t>
            </w:r>
          </w:p>
        </w:tc>
      </w:tr>
    </w:tbl>
    <w:p w14:paraId="4CC536FA" w14:textId="77777777" w:rsidR="00D60367" w:rsidRPr="00D60367" w:rsidRDefault="00D60367" w:rsidP="00042AD0">
      <w:pPr>
        <w:keepNext/>
        <w:pageBreakBefore/>
        <w:outlineLvl w:val="1"/>
        <w:rPr>
          <w:sz w:val="22"/>
          <w:szCs w:val="22"/>
          <w:lang w:eastAsia="ru-RU"/>
        </w:rPr>
      </w:pPr>
      <w:bookmarkStart w:id="329" w:name="_Toc347148799"/>
      <w:bookmarkStart w:id="330" w:name="_Toc298162594"/>
      <w:bookmarkStart w:id="331" w:name="_Toc298162428"/>
      <w:bookmarkStart w:id="332" w:name="_Toc251340385"/>
      <w:bookmarkStart w:id="333" w:name="_Toc251340075"/>
      <w:r w:rsidRPr="00D60367">
        <w:rPr>
          <w:b/>
          <w:bCs/>
          <w:sz w:val="22"/>
          <w:szCs w:val="22"/>
          <w:lang w:eastAsia="ru-RU"/>
        </w:rPr>
        <w:lastRenderedPageBreak/>
        <w:t>Общие итоги миграции населения по потокам</w:t>
      </w:r>
      <w:bookmarkEnd w:id="329"/>
      <w:bookmarkEnd w:id="330"/>
      <w:bookmarkEnd w:id="331"/>
      <w:bookmarkEnd w:id="332"/>
      <w:bookmarkEnd w:id="333"/>
    </w:p>
    <w:p w14:paraId="44DAF8DA" w14:textId="77777777" w:rsidR="00D60367" w:rsidRPr="00D60367" w:rsidRDefault="00D60367" w:rsidP="00D60367">
      <w:pPr>
        <w:rPr>
          <w:bCs/>
          <w:i/>
          <w:iCs/>
          <w:sz w:val="18"/>
          <w:szCs w:val="18"/>
          <w:lang w:eastAsia="ru-RU"/>
        </w:rPr>
      </w:pPr>
      <w:r w:rsidRPr="00D60367">
        <w:rPr>
          <w:bCs/>
          <w:i/>
          <w:iCs/>
          <w:sz w:val="18"/>
          <w:szCs w:val="18"/>
          <w:lang w:eastAsia="ru-RU"/>
        </w:rPr>
        <w:t>( январь-июнь</w:t>
      </w:r>
      <w:r w:rsidRPr="00D60367">
        <w:rPr>
          <w:i/>
          <w:iCs/>
          <w:sz w:val="18"/>
          <w:szCs w:val="18"/>
          <w:lang w:eastAsia="ru-RU"/>
        </w:rPr>
        <w:t>;</w:t>
      </w:r>
      <w:r w:rsidRPr="00D60367">
        <w:rPr>
          <w:bCs/>
          <w:i/>
          <w:iCs/>
          <w:sz w:val="18"/>
          <w:szCs w:val="18"/>
          <w:lang w:eastAsia="ru-RU"/>
        </w:rPr>
        <w:t xml:space="preserve"> человек)</w:t>
      </w:r>
    </w:p>
    <w:p w14:paraId="1F89897B" w14:textId="77777777" w:rsidR="00D60367" w:rsidRPr="00D60367" w:rsidRDefault="00D60367" w:rsidP="00D60367">
      <w:pPr>
        <w:rPr>
          <w:bCs/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1224"/>
        <w:gridCol w:w="1049"/>
        <w:gridCol w:w="1226"/>
        <w:gridCol w:w="1224"/>
        <w:gridCol w:w="1127"/>
        <w:gridCol w:w="1331"/>
      </w:tblGrid>
      <w:tr w:rsidR="00D60367" w:rsidRPr="00D60367" w14:paraId="556585A0" w14:textId="77777777" w:rsidTr="00D5136F">
        <w:trPr>
          <w:cantSplit/>
          <w:trHeight w:val="606"/>
        </w:trPr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887B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8FDA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Число прибывших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8EBC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Число выбывших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BBE8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Миграционный прирост, отток (+)  (-)</w:t>
            </w:r>
          </w:p>
        </w:tc>
      </w:tr>
      <w:tr w:rsidR="00D60367" w:rsidRPr="00D60367" w14:paraId="1E780038" w14:textId="77777777" w:rsidTr="00042AD0">
        <w:trPr>
          <w:cantSplit/>
          <w:trHeight w:val="360"/>
        </w:trPr>
        <w:tc>
          <w:tcPr>
            <w:tcW w:w="10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3CD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E026" w14:textId="77777777" w:rsidR="00D60367" w:rsidRPr="00D60367" w:rsidRDefault="00D60367" w:rsidP="00D60367">
            <w:pPr>
              <w:ind w:left="-131" w:right="-126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E0EE" w14:textId="77777777" w:rsidR="00D60367" w:rsidRPr="00D60367" w:rsidRDefault="00D60367" w:rsidP="00D60367">
            <w:pPr>
              <w:ind w:left="-131" w:right="-126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DD1C" w14:textId="77777777" w:rsidR="00D60367" w:rsidRPr="00D60367" w:rsidRDefault="00D60367" w:rsidP="00D60367">
            <w:pPr>
              <w:ind w:left="-131" w:right="-91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3C10" w14:textId="77777777" w:rsidR="00D60367" w:rsidRPr="00D60367" w:rsidRDefault="00D60367" w:rsidP="00D60367">
            <w:pPr>
              <w:ind w:left="-131" w:right="-91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F0D3" w14:textId="77777777" w:rsidR="00D60367" w:rsidRPr="00D60367" w:rsidRDefault="00D60367" w:rsidP="00D60367">
            <w:pPr>
              <w:ind w:left="-131" w:right="-49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C5A4" w14:textId="77777777" w:rsidR="00D60367" w:rsidRPr="00D60367" w:rsidRDefault="00D60367" w:rsidP="00D60367">
            <w:pPr>
              <w:ind w:left="-131" w:right="-49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D60367" w:rsidRPr="00D60367" w14:paraId="3DC1512A" w14:textId="77777777" w:rsidTr="00042AD0">
        <w:trPr>
          <w:cantSplit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CAD1D70" w14:textId="77777777" w:rsidR="00D60367" w:rsidRPr="00D60367" w:rsidRDefault="00D60367" w:rsidP="00D60367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Всего мигрантов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4F3B4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A150A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2903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9F21C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3351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DFC1B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3411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1724A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-1231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E6FE9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b/>
                <w:bCs/>
                <w:sz w:val="18"/>
                <w:szCs w:val="18"/>
                <w:lang w:eastAsia="ru-RU"/>
              </w:rPr>
              <w:t>-508</w:t>
            </w:r>
          </w:p>
        </w:tc>
      </w:tr>
      <w:tr w:rsidR="00D60367" w:rsidRPr="00D60367" w14:paraId="16008381" w14:textId="77777777" w:rsidTr="00042AD0">
        <w:trPr>
          <w:cantSplit/>
        </w:trPr>
        <w:tc>
          <w:tcPr>
            <w:tcW w:w="10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C538EE0" w14:textId="77E0E052" w:rsidR="00D60367" w:rsidRPr="00D60367" w:rsidRDefault="00042AD0" w:rsidP="00D60367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в </w:t>
            </w:r>
            <w:r w:rsidR="00D60367" w:rsidRPr="00D60367">
              <w:rPr>
                <w:sz w:val="18"/>
                <w:szCs w:val="18"/>
                <w:lang w:eastAsia="ru-RU"/>
              </w:rPr>
              <w:t>т.ч. по потокам миграции: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9D005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21EE3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BC258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F836F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6228F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C9F67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26BD17EF" w14:textId="77777777" w:rsidTr="00042AD0">
        <w:trPr>
          <w:cantSplit/>
        </w:trPr>
        <w:tc>
          <w:tcPr>
            <w:tcW w:w="10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CC1AAA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Внутриобластная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BCAAC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1112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EF58A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1658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299EE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1112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C26E7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1658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13D36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A29F1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D60367" w:rsidRPr="00D60367" w14:paraId="62D70020" w14:textId="77777777" w:rsidTr="00042AD0">
        <w:trPr>
          <w:cantSplit/>
        </w:trPr>
        <w:tc>
          <w:tcPr>
            <w:tcW w:w="10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F4BED9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Межобластная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E765F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808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3EBA7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1021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8396D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2190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3E471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1721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3B065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-1382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700E0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-700</w:t>
            </w:r>
          </w:p>
        </w:tc>
      </w:tr>
      <w:tr w:rsidR="00D60367" w:rsidRPr="00D60367" w14:paraId="2967F343" w14:textId="77777777" w:rsidTr="00042AD0">
        <w:trPr>
          <w:cantSplit/>
        </w:trPr>
        <w:tc>
          <w:tcPr>
            <w:tcW w:w="10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CC6CE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Внешняя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3BE5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A63B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0B90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70F1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AE57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7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290C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192</w:t>
            </w:r>
          </w:p>
        </w:tc>
      </w:tr>
    </w:tbl>
    <w:p w14:paraId="060FE590" w14:textId="77777777" w:rsidR="00D60367" w:rsidRPr="00D60367" w:rsidRDefault="00D60367" w:rsidP="00D60367">
      <w:pPr>
        <w:rPr>
          <w:sz w:val="24"/>
          <w:szCs w:val="24"/>
          <w:lang w:eastAsia="ru-RU"/>
        </w:rPr>
      </w:pPr>
      <w:bookmarkStart w:id="334" w:name="_Toc266437298"/>
      <w:bookmarkStart w:id="335" w:name="_Toc266438451"/>
      <w:bookmarkStart w:id="336" w:name="_Toc274562316"/>
      <w:bookmarkStart w:id="337" w:name="_Toc274562524"/>
      <w:bookmarkStart w:id="338" w:name="_Toc274563000"/>
      <w:bookmarkStart w:id="339" w:name="_Toc347148802"/>
    </w:p>
    <w:p w14:paraId="2AE68707" w14:textId="1DC7269B" w:rsidR="00D60367" w:rsidRPr="00D60367" w:rsidRDefault="00D60367" w:rsidP="00D60367">
      <w:pPr>
        <w:keepNext/>
        <w:outlineLvl w:val="1"/>
        <w:rPr>
          <w:b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t>Число зарегистрированных браков, разводов и общие коэффициенты брачности и разводимости по территории</w:t>
      </w:r>
    </w:p>
    <w:p w14:paraId="68D6D67B" w14:textId="29F3C422" w:rsid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bCs/>
          <w:i/>
          <w:iCs/>
          <w:sz w:val="18"/>
          <w:szCs w:val="18"/>
          <w:lang w:eastAsia="ru-RU"/>
        </w:rPr>
        <w:t>(январь-июнь</w:t>
      </w:r>
      <w:r w:rsidRPr="00D60367">
        <w:rPr>
          <w:i/>
          <w:iCs/>
          <w:sz w:val="18"/>
          <w:szCs w:val="18"/>
          <w:lang w:eastAsia="ru-RU"/>
        </w:rPr>
        <w:t>)</w:t>
      </w:r>
    </w:p>
    <w:p w14:paraId="10ED4762" w14:textId="77777777" w:rsidR="00042AD0" w:rsidRPr="00042AD0" w:rsidRDefault="00042AD0" w:rsidP="00D60367">
      <w:pPr>
        <w:rPr>
          <w:bCs/>
          <w:i/>
          <w:iCs/>
          <w:sz w:val="10"/>
          <w:szCs w:val="10"/>
          <w:lang w:eastAsia="ru-RU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6"/>
        <w:gridCol w:w="986"/>
        <w:gridCol w:w="1228"/>
        <w:gridCol w:w="1133"/>
        <w:gridCol w:w="1278"/>
        <w:gridCol w:w="1133"/>
        <w:gridCol w:w="1273"/>
      </w:tblGrid>
      <w:tr w:rsidR="00D60367" w:rsidRPr="00D60367" w14:paraId="749FC83C" w14:textId="77777777" w:rsidTr="00EF706C">
        <w:trPr>
          <w:cantSplit/>
          <w:trHeight w:val="612"/>
        </w:trPr>
        <w:tc>
          <w:tcPr>
            <w:tcW w:w="1122" w:type="pct"/>
            <w:vMerge w:val="restart"/>
            <w:vAlign w:val="center"/>
          </w:tcPr>
          <w:p w14:paraId="14EF1CB4" w14:textId="77777777" w:rsidR="00D60367" w:rsidRPr="00D60367" w:rsidRDefault="00D60367" w:rsidP="00D60367">
            <w:pPr>
              <w:jc w:val="center"/>
              <w:rPr>
                <w:szCs w:val="24"/>
                <w:lang w:eastAsia="ru-RU"/>
              </w:rPr>
            </w:pPr>
          </w:p>
        </w:tc>
        <w:tc>
          <w:tcPr>
            <w:tcW w:w="2550" w:type="pct"/>
            <w:gridSpan w:val="4"/>
            <w:vAlign w:val="center"/>
          </w:tcPr>
          <w:p w14:paraId="342CEE12" w14:textId="2B3EF96E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Ч И С Л О (единиц)</w:t>
            </w:r>
          </w:p>
        </w:tc>
        <w:tc>
          <w:tcPr>
            <w:tcW w:w="1328" w:type="pct"/>
            <w:gridSpan w:val="2"/>
            <w:vAlign w:val="center"/>
          </w:tcPr>
          <w:p w14:paraId="3AB609B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На 1000 человек населения (промилле)</w:t>
            </w:r>
          </w:p>
        </w:tc>
      </w:tr>
      <w:tr w:rsidR="00D60367" w:rsidRPr="00D60367" w14:paraId="2E482BFB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8"/>
        </w:trPr>
        <w:tc>
          <w:tcPr>
            <w:tcW w:w="1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9152" w14:textId="77777777" w:rsidR="00D60367" w:rsidRPr="00D60367" w:rsidRDefault="00D60367" w:rsidP="00D60367">
            <w:pPr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C0C37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Браков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698EB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Разводов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F56BA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Браков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30B2CC" w14:textId="77777777" w:rsidR="00D60367" w:rsidRPr="00D60367" w:rsidRDefault="00D60367" w:rsidP="00D60367">
            <w:pPr>
              <w:ind w:left="-61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Разводов</w:t>
            </w:r>
          </w:p>
        </w:tc>
      </w:tr>
      <w:tr w:rsidR="00D60367" w:rsidRPr="00D60367" w14:paraId="30202FCF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8"/>
        </w:trPr>
        <w:tc>
          <w:tcPr>
            <w:tcW w:w="1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F701" w14:textId="77777777" w:rsidR="00D60367" w:rsidRPr="00D60367" w:rsidRDefault="00D60367" w:rsidP="00D60367">
            <w:pPr>
              <w:jc w:val="center"/>
              <w:rPr>
                <w:szCs w:val="24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AB65" w14:textId="77777777" w:rsidR="00D60367" w:rsidRPr="00D60367" w:rsidRDefault="00D60367" w:rsidP="00EF706C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1EF06DA" w14:textId="77777777" w:rsidR="00D60367" w:rsidRPr="00D60367" w:rsidRDefault="00D60367" w:rsidP="00EF706C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A5C7" w14:textId="77777777" w:rsidR="00D60367" w:rsidRPr="00D60367" w:rsidRDefault="00D60367" w:rsidP="00EF706C">
            <w:pPr>
              <w:ind w:right="-121"/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268D4" w14:textId="77777777" w:rsidR="00D60367" w:rsidRPr="00D60367" w:rsidRDefault="00D60367" w:rsidP="00EF706C">
            <w:pPr>
              <w:ind w:right="-121"/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C8D4A" w14:textId="77777777" w:rsidR="00D60367" w:rsidRPr="00D60367" w:rsidRDefault="00D60367" w:rsidP="00EF706C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54EE2" w14:textId="77777777" w:rsidR="00D60367" w:rsidRPr="00D60367" w:rsidRDefault="00D60367" w:rsidP="00EF706C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D60367" w:rsidRPr="00D60367" w14:paraId="14DB0A47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DD6EDD7" w14:textId="77777777" w:rsidR="00D60367" w:rsidRPr="00D60367" w:rsidRDefault="00D60367" w:rsidP="00D60367">
            <w:pPr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 с е г 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6F428D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1628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C58CED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1564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043A71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716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42D232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678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86BD80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520C2B9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2,5</w:t>
            </w:r>
          </w:p>
        </w:tc>
      </w:tr>
      <w:tr w:rsidR="00D60367" w:rsidRPr="00D60367" w14:paraId="5D3299B1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25FBD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3A595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82455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AAA8E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1F0D7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53B29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F7458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2,7</w:t>
            </w:r>
          </w:p>
        </w:tc>
      </w:tr>
      <w:tr w:rsidR="00D60367" w:rsidRPr="00D60367" w14:paraId="45382501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3EF2BD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F33BE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1244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4D5DC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1165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13DEA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50B4F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3A04A0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D032C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2,3</w:t>
            </w:r>
          </w:p>
        </w:tc>
      </w:tr>
      <w:tr w:rsidR="00D60367" w:rsidRPr="00D60367" w14:paraId="0BD3158B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F070C1" w14:textId="77777777" w:rsidR="00D60367" w:rsidRPr="00D60367" w:rsidRDefault="00D60367" w:rsidP="00D60367">
            <w:pPr>
              <w:ind w:right="-14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226A5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56575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62306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E79A1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0F207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5CA92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2,5</w:t>
            </w:r>
          </w:p>
        </w:tc>
      </w:tr>
      <w:tr w:rsidR="00D60367" w:rsidRPr="00D60367" w14:paraId="2701FBA6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EE2214" w14:textId="77777777" w:rsidR="00D60367" w:rsidRPr="00D60367" w:rsidRDefault="00D60367" w:rsidP="00D60367">
            <w:pPr>
              <w:ind w:right="-141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9E360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8B7F7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A4BDC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128B0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6CB42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474A8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2,7</w:t>
            </w:r>
          </w:p>
        </w:tc>
      </w:tr>
      <w:tr w:rsidR="00D60367" w:rsidRPr="00D60367" w14:paraId="67ED6333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1FDF6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CA5E6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95624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E8754A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E891D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30C06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51DF3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2,3</w:t>
            </w:r>
          </w:p>
        </w:tc>
      </w:tr>
      <w:tr w:rsidR="00D60367" w:rsidRPr="00D60367" w14:paraId="0BA34367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037F09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2D3823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CF759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DE609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2C791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2F3B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171C3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2,5</w:t>
            </w:r>
          </w:p>
        </w:tc>
      </w:tr>
      <w:tr w:rsidR="00D60367" w:rsidRPr="00D60367" w14:paraId="481C7BE3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5D87D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30BFC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3B425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6CCAC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AC7049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5C969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0A9C5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2,3</w:t>
            </w:r>
          </w:p>
        </w:tc>
      </w:tr>
      <w:tr w:rsidR="00D60367" w:rsidRPr="00D60367" w14:paraId="36F4E1E3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C99BD8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 xml:space="preserve">   в т ч  г.Чолпон-Ата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6C61EB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F553E8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A0B57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5E42F7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3BC21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90D2D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3,1</w:t>
            </w:r>
          </w:p>
        </w:tc>
      </w:tr>
      <w:tr w:rsidR="00D60367" w:rsidRPr="00D60367" w14:paraId="41ED82F5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8A9741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D997F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A8BD05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68492D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0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CC0D7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2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2CE744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B10A8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2,3</w:t>
            </w:r>
          </w:p>
        </w:tc>
      </w:tr>
      <w:tr w:rsidR="00D60367" w:rsidRPr="00D60367" w14:paraId="7C923E07" w14:textId="77777777" w:rsidTr="00EF70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5C765" w14:textId="77777777" w:rsidR="00D60367" w:rsidRPr="00D60367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F5816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6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3417F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48892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7FDF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5C32C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D2071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D60367">
              <w:rPr>
                <w:sz w:val="18"/>
                <w:szCs w:val="18"/>
                <w:lang w:eastAsia="ru-RU"/>
              </w:rPr>
              <w:t>2,5</w:t>
            </w:r>
          </w:p>
        </w:tc>
      </w:tr>
    </w:tbl>
    <w:p w14:paraId="11628E7A" w14:textId="77777777" w:rsidR="00D60367" w:rsidRPr="00D60367" w:rsidRDefault="00D60367" w:rsidP="00D60367">
      <w:pPr>
        <w:keepNext/>
        <w:outlineLvl w:val="1"/>
        <w:rPr>
          <w:b/>
          <w:bCs/>
          <w:sz w:val="22"/>
          <w:szCs w:val="22"/>
          <w:lang w:eastAsia="ru-RU"/>
        </w:rPr>
      </w:pPr>
    </w:p>
    <w:p w14:paraId="0D00A295" w14:textId="77777777" w:rsidR="00D60367" w:rsidRPr="00D60367" w:rsidRDefault="00D60367" w:rsidP="00D60367">
      <w:pPr>
        <w:keepNext/>
        <w:outlineLvl w:val="1"/>
        <w:rPr>
          <w:b/>
          <w:sz w:val="22"/>
          <w:szCs w:val="22"/>
          <w:lang w:eastAsia="ru-RU"/>
        </w:rPr>
      </w:pPr>
      <w:r w:rsidRPr="00D60367">
        <w:rPr>
          <w:b/>
          <w:bCs/>
          <w:sz w:val="22"/>
          <w:szCs w:val="22"/>
          <w:lang w:eastAsia="ru-RU"/>
        </w:rPr>
        <w:t>Прожиточный минимум для основных социально-демографических групп населения</w:t>
      </w:r>
    </w:p>
    <w:p w14:paraId="6C69F3CF" w14:textId="77777777" w:rsidR="00D60367" w:rsidRDefault="00D60367" w:rsidP="00D60367">
      <w:pPr>
        <w:rPr>
          <w:i/>
          <w:iCs/>
          <w:sz w:val="18"/>
          <w:szCs w:val="18"/>
          <w:lang w:eastAsia="ru-RU"/>
        </w:rPr>
      </w:pPr>
      <w:r w:rsidRPr="00D60367">
        <w:rPr>
          <w:i/>
          <w:iCs/>
          <w:sz w:val="18"/>
          <w:szCs w:val="18"/>
          <w:lang w:eastAsia="ru-RU"/>
        </w:rPr>
        <w:t>(март-июнь 2026 года; в среднем на душу населения, сомов)</w:t>
      </w:r>
    </w:p>
    <w:p w14:paraId="74419462" w14:textId="77777777" w:rsidR="00042AD0" w:rsidRPr="00042AD0" w:rsidRDefault="00042AD0" w:rsidP="00D60367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7"/>
        <w:gridCol w:w="1521"/>
        <w:gridCol w:w="1565"/>
        <w:gridCol w:w="1662"/>
        <w:gridCol w:w="1420"/>
      </w:tblGrid>
      <w:tr w:rsidR="00D60367" w:rsidRPr="00D60367" w14:paraId="140BAB29" w14:textId="77777777" w:rsidTr="00D5136F">
        <w:trPr>
          <w:trHeight w:val="518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498E" w14:textId="77777777" w:rsidR="00D60367" w:rsidRPr="00D60367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1A215" w14:textId="77777777" w:rsidR="00D60367" w:rsidRPr="00D60367" w:rsidRDefault="00D60367" w:rsidP="00D60367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Все население</w:t>
            </w:r>
          </w:p>
        </w:tc>
        <w:tc>
          <w:tcPr>
            <w:tcW w:w="8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B3CB" w14:textId="4784A34D" w:rsidR="00D60367" w:rsidRPr="00D60367" w:rsidRDefault="00D60367" w:rsidP="00946364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Трудоспособные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777F7" w14:textId="77777777" w:rsidR="00D60367" w:rsidRPr="00D60367" w:rsidRDefault="00D60367" w:rsidP="00D60367">
            <w:pPr>
              <w:ind w:left="-18"/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Пенсионеры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523D6F" w14:textId="77777777" w:rsidR="00D60367" w:rsidRPr="00D60367" w:rsidRDefault="00D60367" w:rsidP="00D6036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D60367">
              <w:rPr>
                <w:b/>
                <w:sz w:val="18"/>
                <w:szCs w:val="18"/>
                <w:lang w:eastAsia="ru-RU"/>
              </w:rPr>
              <w:t>Дети</w:t>
            </w:r>
          </w:p>
        </w:tc>
      </w:tr>
      <w:tr w:rsidR="00D60367" w:rsidRPr="00D60367" w14:paraId="54793593" w14:textId="77777777" w:rsidTr="00946364">
        <w:trPr>
          <w:trHeight w:val="113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B20396" w14:textId="77777777" w:rsidR="00D60367" w:rsidRPr="00946364" w:rsidRDefault="00D60367" w:rsidP="00D60367">
            <w:pPr>
              <w:widowControl w:val="0"/>
              <w:rPr>
                <w:b/>
                <w:bCs/>
                <w:sz w:val="18"/>
                <w:szCs w:val="18"/>
                <w:lang w:eastAsia="ru-RU"/>
              </w:rPr>
            </w:pPr>
            <w:r w:rsidRPr="00946364">
              <w:rPr>
                <w:b/>
                <w:bCs/>
                <w:snapToGrid w:val="0"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40541B" w14:textId="77777777" w:rsidR="00D60367" w:rsidRPr="00946364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46364">
              <w:rPr>
                <w:b/>
                <w:bCs/>
                <w:sz w:val="18"/>
                <w:szCs w:val="18"/>
                <w:lang w:eastAsia="ru-RU"/>
              </w:rPr>
              <w:t>8980,07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E755A4" w14:textId="77777777" w:rsidR="00D60367" w:rsidRPr="00946364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46364">
              <w:rPr>
                <w:b/>
                <w:bCs/>
                <w:sz w:val="18"/>
                <w:szCs w:val="18"/>
                <w:lang w:eastAsia="ru-RU"/>
              </w:rPr>
              <w:t>10053,06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CD5981" w14:textId="77777777" w:rsidR="00D60367" w:rsidRPr="00946364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46364">
              <w:rPr>
                <w:b/>
                <w:bCs/>
                <w:sz w:val="18"/>
                <w:szCs w:val="18"/>
                <w:lang w:eastAsia="ru-RU"/>
              </w:rPr>
              <w:t>7909,43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EF9D7B" w14:textId="77777777" w:rsidR="00D60367" w:rsidRPr="00946364" w:rsidRDefault="00D60367" w:rsidP="00D60367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46364">
              <w:rPr>
                <w:b/>
                <w:bCs/>
                <w:sz w:val="18"/>
                <w:szCs w:val="18"/>
                <w:lang w:eastAsia="ru-RU"/>
              </w:rPr>
              <w:t>7633,51</w:t>
            </w:r>
          </w:p>
        </w:tc>
      </w:tr>
      <w:tr w:rsidR="00D60367" w:rsidRPr="00D60367" w14:paraId="39942E7B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092397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Продовольственные товары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A733DD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5837,05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7DA795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6132,37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92FA89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5536,60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A239E8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5419,79</w:t>
            </w:r>
          </w:p>
        </w:tc>
      </w:tr>
      <w:tr w:rsidR="00D60367" w:rsidRPr="00D60367" w14:paraId="1750563F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C7FD2E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486EAF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CAE00F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024092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73DF75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D60367" w:rsidRPr="00D60367" w14:paraId="59E68D0E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0965B3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хлеб и хлебопродукты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8F45B5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732,15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1D908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790,69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9FCE18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743,99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B257FE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633,60</w:t>
            </w:r>
          </w:p>
        </w:tc>
      </w:tr>
      <w:tr w:rsidR="00D60367" w:rsidRPr="00D60367" w14:paraId="7D7278B9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BE2D7F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E4520E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279,65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2CB2BD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299,33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D1B35B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274,28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DA9AD4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248,05</w:t>
            </w:r>
          </w:p>
        </w:tc>
      </w:tr>
      <w:tr w:rsidR="00D60367" w:rsidRPr="00D60367" w14:paraId="77626BE5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8E5CE0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овощи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8DC708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440,41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194696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491,29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B5C9AC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482,50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06BBE1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343,43</w:t>
            </w:r>
          </w:p>
        </w:tc>
      </w:tr>
      <w:tr w:rsidR="00D60367" w:rsidRPr="00D60367" w14:paraId="74B33AAD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D22322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 xml:space="preserve">фрукты 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9A9B68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471,40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48A644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511,65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F7577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516,83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EA2C53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396,75</w:t>
            </w:r>
          </w:p>
        </w:tc>
      </w:tr>
      <w:tr w:rsidR="00D60367" w:rsidRPr="00D60367" w14:paraId="491991E1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DEE67A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молоко и молочные продукты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3C91E3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1111,42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B59AD0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1020,58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010664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1067,41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5EE239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1270,77</w:t>
            </w:r>
          </w:p>
        </w:tc>
      </w:tr>
      <w:tr w:rsidR="00D60367" w:rsidRPr="00D60367" w14:paraId="282E0EC0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FE313D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мясо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B3DC75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2079,62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1D528A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2224,17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F45065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1772,66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BD31D8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1922,58</w:t>
            </w:r>
          </w:p>
        </w:tc>
      </w:tr>
      <w:tr w:rsidR="00D60367" w:rsidRPr="00D60367" w14:paraId="46E3506C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F8A914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рыба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7B2920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138,26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E587B1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150,11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936DAF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118,51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E3D15B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118,51</w:t>
            </w:r>
          </w:p>
        </w:tc>
      </w:tr>
      <w:tr w:rsidR="00D60367" w:rsidRPr="00D60367" w14:paraId="33020B58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911A33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яйца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A6DDA2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216,34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917828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229,86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BB4403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175,78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2D0ABF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202,82</w:t>
            </w:r>
          </w:p>
        </w:tc>
      </w:tr>
      <w:tr w:rsidR="00D60367" w:rsidRPr="00D60367" w14:paraId="5066005E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79ED28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8C0E98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130,62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18A8D2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137,70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1164B2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119,61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50C36D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121,97</w:t>
            </w:r>
          </w:p>
        </w:tc>
      </w:tr>
      <w:tr w:rsidR="00D60367" w:rsidRPr="00D60367" w14:paraId="11A3DCAD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28F2D5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F8C9AA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157,41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5D7B5E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175,35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527B3F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163,39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4EFF46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125,53</w:t>
            </w:r>
          </w:p>
        </w:tc>
      </w:tr>
      <w:tr w:rsidR="00D60367" w:rsidRPr="00D60367" w14:paraId="39030BF9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558DD2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йодированная соль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2E9B3D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4,05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0646DB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4,28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91547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4,28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1216D8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3,33</w:t>
            </w:r>
          </w:p>
        </w:tc>
      </w:tr>
      <w:tr w:rsidR="00D60367" w:rsidRPr="00D60367" w14:paraId="5F826EB1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EF2F71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FBCFAE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75,72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5B0095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97,36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321AB6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97,36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379601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32,45</w:t>
            </w:r>
          </w:p>
        </w:tc>
      </w:tr>
      <w:tr w:rsidR="00D60367" w:rsidRPr="00D60367" w14:paraId="01583B6E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D5D56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Непродовольственные товары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526856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1436,81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7978A4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1709,02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161DC4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790,94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80E184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1221,36</w:t>
            </w:r>
          </w:p>
        </w:tc>
      </w:tr>
      <w:tr w:rsidR="00D60367" w:rsidRPr="00D60367" w14:paraId="6BA94470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ECA076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D49CDF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1526,61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92D95C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1910,08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A98569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1581,89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6FF8D2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992,36</w:t>
            </w:r>
          </w:p>
        </w:tc>
      </w:tr>
      <w:tr w:rsidR="00D60367" w:rsidRPr="00D60367" w14:paraId="75997F24" w14:textId="77777777" w:rsidTr="00946364">
        <w:trPr>
          <w:trHeight w:val="113"/>
        </w:trPr>
        <w:tc>
          <w:tcPr>
            <w:tcW w:w="1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366B6" w14:textId="77777777" w:rsidR="00D60367" w:rsidRPr="00946364" w:rsidRDefault="00D60367" w:rsidP="00D60367">
            <w:pPr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Налоги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82EDC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179,60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A601F" w14:textId="77777777" w:rsidR="00D60367" w:rsidRPr="00946364" w:rsidRDefault="00D60367" w:rsidP="00D60367">
            <w:pPr>
              <w:jc w:val="center"/>
              <w:rPr>
                <w:sz w:val="18"/>
                <w:szCs w:val="18"/>
                <w:lang w:eastAsia="ru-RU"/>
              </w:rPr>
            </w:pPr>
            <w:r w:rsidRPr="00946364">
              <w:rPr>
                <w:sz w:val="18"/>
                <w:szCs w:val="18"/>
                <w:lang w:eastAsia="ru-RU"/>
              </w:rPr>
              <w:t>301,59</w:t>
            </w:r>
          </w:p>
        </w:tc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679EE" w14:textId="237F6A30" w:rsidR="00D60367" w:rsidRPr="00946364" w:rsidRDefault="00946364" w:rsidP="00D60367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04BD2" w14:textId="6A197C7E" w:rsidR="00D60367" w:rsidRPr="00946364" w:rsidRDefault="00946364" w:rsidP="00D60367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</w:tr>
      <w:bookmarkEnd w:id="334"/>
      <w:bookmarkEnd w:id="335"/>
      <w:bookmarkEnd w:id="336"/>
      <w:bookmarkEnd w:id="337"/>
      <w:bookmarkEnd w:id="338"/>
      <w:bookmarkEnd w:id="339"/>
    </w:tbl>
    <w:p w14:paraId="5E7AFCDC" w14:textId="77777777" w:rsidR="00D60367" w:rsidRPr="00D60367" w:rsidRDefault="00D60367" w:rsidP="00D60367">
      <w:pPr>
        <w:rPr>
          <w:sz w:val="22"/>
          <w:szCs w:val="22"/>
          <w:lang w:eastAsia="ru-RU"/>
        </w:rPr>
      </w:pPr>
    </w:p>
    <w:sectPr w:rsidR="00D60367" w:rsidRPr="00D60367" w:rsidSect="00D5136F">
      <w:footerReference w:type="default" r:id="rId9"/>
      <w:pgSz w:w="11906" w:h="16838"/>
      <w:pgMar w:top="1134" w:right="991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3AF93" w14:textId="77777777" w:rsidR="00BE55FE" w:rsidRDefault="00BE55FE" w:rsidP="005401BF">
      <w:r>
        <w:separator/>
      </w:r>
    </w:p>
  </w:endnote>
  <w:endnote w:type="continuationSeparator" w:id="0">
    <w:p w14:paraId="1AA99103" w14:textId="77777777" w:rsidR="00BE55FE" w:rsidRDefault="00BE55FE" w:rsidP="005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Krg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314990"/>
      <w:docPartObj>
        <w:docPartGallery w:val="Page Numbers (Bottom of Page)"/>
        <w:docPartUnique/>
      </w:docPartObj>
    </w:sdtPr>
    <w:sdtContent>
      <w:p w14:paraId="77B30E47" w14:textId="3BC591B4" w:rsidR="005401BF" w:rsidRDefault="005401B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EDB013" w14:textId="77777777" w:rsidR="005401BF" w:rsidRDefault="005401B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44619" w14:textId="77777777" w:rsidR="00BE55FE" w:rsidRDefault="00BE55FE" w:rsidP="005401BF">
      <w:r>
        <w:separator/>
      </w:r>
    </w:p>
  </w:footnote>
  <w:footnote w:type="continuationSeparator" w:id="0">
    <w:p w14:paraId="370B3B27" w14:textId="77777777" w:rsidR="00BE55FE" w:rsidRDefault="00BE55FE" w:rsidP="00540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95AA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7111AE"/>
    <w:multiLevelType w:val="singleLevel"/>
    <w:tmpl w:val="C42A237E"/>
    <w:lvl w:ilvl="0">
      <w:start w:val="2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2" w15:restartNumberingAfterBreak="0">
    <w:nsid w:val="73501571"/>
    <w:multiLevelType w:val="hybridMultilevel"/>
    <w:tmpl w:val="8E90B2BE"/>
    <w:lvl w:ilvl="0" w:tplc="AF7253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538099">
    <w:abstractNumId w:val="1"/>
  </w:num>
  <w:num w:numId="2" w16cid:durableId="1997613763">
    <w:abstractNumId w:val="0"/>
  </w:num>
  <w:num w:numId="3" w16cid:durableId="1039672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67"/>
    <w:rsid w:val="00041FCD"/>
    <w:rsid w:val="00042AD0"/>
    <w:rsid w:val="00084894"/>
    <w:rsid w:val="00125F79"/>
    <w:rsid w:val="00143D48"/>
    <w:rsid w:val="00151F1A"/>
    <w:rsid w:val="001A2F97"/>
    <w:rsid w:val="002F5AED"/>
    <w:rsid w:val="00323063"/>
    <w:rsid w:val="0034656B"/>
    <w:rsid w:val="00366180"/>
    <w:rsid w:val="003F6E15"/>
    <w:rsid w:val="004102AE"/>
    <w:rsid w:val="004351BA"/>
    <w:rsid w:val="005401BF"/>
    <w:rsid w:val="005F1E44"/>
    <w:rsid w:val="00624432"/>
    <w:rsid w:val="006653DC"/>
    <w:rsid w:val="00763D3A"/>
    <w:rsid w:val="008D42EA"/>
    <w:rsid w:val="00935594"/>
    <w:rsid w:val="00946364"/>
    <w:rsid w:val="00954043"/>
    <w:rsid w:val="00A34D1D"/>
    <w:rsid w:val="00A54467"/>
    <w:rsid w:val="00B11556"/>
    <w:rsid w:val="00B4296F"/>
    <w:rsid w:val="00BE55FE"/>
    <w:rsid w:val="00C12873"/>
    <w:rsid w:val="00C532D3"/>
    <w:rsid w:val="00CD59CB"/>
    <w:rsid w:val="00D5136F"/>
    <w:rsid w:val="00D60367"/>
    <w:rsid w:val="00DC0E0D"/>
    <w:rsid w:val="00DC2CE6"/>
    <w:rsid w:val="00DD1458"/>
    <w:rsid w:val="00EF706C"/>
    <w:rsid w:val="00F23CE0"/>
    <w:rsid w:val="00F7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1F274"/>
  <w15:chartTrackingRefBased/>
  <w15:docId w15:val="{B192F602-C44B-4349-A0FD-D7D888FA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KG" w:eastAsia="ru-K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qFormat/>
    <w:rsid w:val="00D60367"/>
    <w:pPr>
      <w:keepNext/>
      <w:outlineLvl w:val="0"/>
    </w:pPr>
    <w:rPr>
      <w:b/>
      <w:lang w:eastAsia="ru-RU"/>
    </w:rPr>
  </w:style>
  <w:style w:type="paragraph" w:styleId="2">
    <w:name w:val="heading 2"/>
    <w:basedOn w:val="a"/>
    <w:next w:val="a"/>
    <w:link w:val="20"/>
    <w:qFormat/>
    <w:rsid w:val="00D60367"/>
    <w:pPr>
      <w:keepNext/>
      <w:jc w:val="center"/>
      <w:outlineLvl w:val="1"/>
    </w:pPr>
    <w:rPr>
      <w:b/>
      <w:lang w:eastAsia="ru-RU"/>
    </w:rPr>
  </w:style>
  <w:style w:type="paragraph" w:styleId="3">
    <w:name w:val="heading 3"/>
    <w:basedOn w:val="a"/>
    <w:next w:val="a"/>
    <w:link w:val="30"/>
    <w:qFormat/>
    <w:rsid w:val="00D60367"/>
    <w:pPr>
      <w:keepNext/>
      <w:ind w:left="-108" w:right="-108"/>
      <w:outlineLvl w:val="2"/>
    </w:pPr>
    <w:rPr>
      <w:b/>
      <w:sz w:val="17"/>
      <w:lang w:eastAsia="ru-RU"/>
    </w:rPr>
  </w:style>
  <w:style w:type="paragraph" w:styleId="4">
    <w:name w:val="heading 4"/>
    <w:basedOn w:val="a"/>
    <w:next w:val="a"/>
    <w:link w:val="40"/>
    <w:qFormat/>
    <w:rsid w:val="00D60367"/>
    <w:pPr>
      <w:keepNext/>
      <w:outlineLvl w:val="3"/>
    </w:pPr>
    <w:rPr>
      <w:b/>
      <w:sz w:val="19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60367"/>
    <w:pPr>
      <w:keepNext/>
      <w:ind w:left="-57"/>
      <w:outlineLvl w:val="4"/>
    </w:pPr>
    <w:rPr>
      <w:b/>
      <w:bCs/>
      <w:sz w:val="2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60367"/>
    <w:pPr>
      <w:keepNext/>
      <w:outlineLvl w:val="5"/>
    </w:pPr>
    <w:rPr>
      <w:b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60367"/>
    <w:pPr>
      <w:keepNext/>
      <w:outlineLvl w:val="6"/>
    </w:pPr>
    <w:rPr>
      <w:rFonts w:ascii="Times New Roman Krg" w:hAnsi="Times New Roman Krg"/>
      <w:b/>
      <w:bCs/>
      <w:color w:val="FF0000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60367"/>
    <w:pPr>
      <w:keepNext/>
      <w:spacing w:line="360" w:lineRule="auto"/>
      <w:ind w:left="-108" w:right="-108"/>
      <w:outlineLvl w:val="7"/>
    </w:pPr>
    <w:rPr>
      <w:b/>
      <w:bCs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60367"/>
    <w:pPr>
      <w:keepNext/>
      <w:jc w:val="center"/>
      <w:outlineLvl w:val="8"/>
    </w:pPr>
    <w:rPr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0367"/>
    <w:rPr>
      <w:b/>
      <w:lang w:val="ru-RU" w:eastAsia="ru-RU"/>
    </w:rPr>
  </w:style>
  <w:style w:type="character" w:customStyle="1" w:styleId="20">
    <w:name w:val="Заголовок 2 Знак"/>
    <w:basedOn w:val="a0"/>
    <w:link w:val="2"/>
    <w:rsid w:val="00D60367"/>
    <w:rPr>
      <w:b/>
      <w:lang w:val="ru-RU" w:eastAsia="ru-RU"/>
    </w:rPr>
  </w:style>
  <w:style w:type="character" w:customStyle="1" w:styleId="30">
    <w:name w:val="Заголовок 3 Знак"/>
    <w:basedOn w:val="a0"/>
    <w:link w:val="3"/>
    <w:rsid w:val="00D60367"/>
    <w:rPr>
      <w:b/>
      <w:sz w:val="17"/>
      <w:lang w:val="ru-RU" w:eastAsia="ru-RU"/>
    </w:rPr>
  </w:style>
  <w:style w:type="character" w:customStyle="1" w:styleId="40">
    <w:name w:val="Заголовок 4 Знак"/>
    <w:basedOn w:val="a0"/>
    <w:link w:val="4"/>
    <w:rsid w:val="00D60367"/>
    <w:rPr>
      <w:b/>
      <w:sz w:val="19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D60367"/>
    <w:rPr>
      <w:b/>
      <w:bCs/>
      <w:sz w:val="22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D60367"/>
    <w:rPr>
      <w:b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60367"/>
    <w:rPr>
      <w:rFonts w:ascii="Times New Roman Krg" w:hAnsi="Times New Roman Krg"/>
      <w:b/>
      <w:bCs/>
      <w:color w:val="FF0000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D60367"/>
    <w:rPr>
      <w:b/>
      <w:bCs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D60367"/>
    <w:rPr>
      <w:sz w:val="40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D60367"/>
  </w:style>
  <w:style w:type="paragraph" w:customStyle="1" w:styleId="a3">
    <w:basedOn w:val="a"/>
    <w:next w:val="a4"/>
    <w:qFormat/>
    <w:rsid w:val="00D60367"/>
    <w:pPr>
      <w:jc w:val="center"/>
    </w:pPr>
    <w:rPr>
      <w:b/>
      <w:sz w:val="24"/>
      <w:lang w:eastAsia="ru-RU"/>
    </w:rPr>
  </w:style>
  <w:style w:type="paragraph" w:customStyle="1" w:styleId="12">
    <w:name w:val="Обычный1"/>
    <w:rsid w:val="00D60367"/>
    <w:pPr>
      <w:widowControl w:val="0"/>
    </w:pPr>
    <w:rPr>
      <w:snapToGrid w:val="0"/>
      <w:lang w:val="ru-RU" w:eastAsia="ru-RU"/>
    </w:rPr>
  </w:style>
  <w:style w:type="paragraph" w:styleId="21">
    <w:name w:val="toc 2"/>
    <w:basedOn w:val="a"/>
    <w:next w:val="a"/>
    <w:autoRedefine/>
    <w:semiHidden/>
    <w:rsid w:val="00D60367"/>
    <w:pPr>
      <w:tabs>
        <w:tab w:val="right" w:leader="dot" w:pos="7371"/>
      </w:tabs>
      <w:ind w:left="240" w:right="-81"/>
    </w:pPr>
    <w:rPr>
      <w:smallCaps/>
      <w:noProof/>
      <w:sz w:val="22"/>
      <w:szCs w:val="22"/>
      <w:lang w:eastAsia="ru-RU"/>
    </w:rPr>
  </w:style>
  <w:style w:type="character" w:styleId="a5">
    <w:name w:val="Hyperlink"/>
    <w:semiHidden/>
    <w:rsid w:val="00D60367"/>
    <w:rPr>
      <w:color w:val="0000FF"/>
      <w:u w:val="single"/>
    </w:rPr>
  </w:style>
  <w:style w:type="paragraph" w:styleId="13">
    <w:name w:val="toc 1"/>
    <w:basedOn w:val="a"/>
    <w:next w:val="a"/>
    <w:autoRedefine/>
    <w:semiHidden/>
    <w:rsid w:val="00D60367"/>
    <w:pPr>
      <w:framePr w:hSpace="180" w:wrap="around" w:vAnchor="text" w:hAnchor="text" w:y="1"/>
      <w:tabs>
        <w:tab w:val="center" w:pos="388"/>
      </w:tabs>
      <w:ind w:left="240" w:right="-81"/>
      <w:suppressOverlap/>
      <w:jc w:val="center"/>
    </w:pPr>
    <w:rPr>
      <w:rFonts w:ascii="Times New Roman Krg" w:hAnsi="Times New Roman Krg"/>
      <w:bCs/>
      <w:noProof/>
      <w:color w:val="000000"/>
      <w:szCs w:val="24"/>
      <w:lang w:eastAsia="ru-RU"/>
    </w:rPr>
  </w:style>
  <w:style w:type="paragraph" w:customStyle="1" w:styleId="14">
    <w:name w:val="оглавление 1"/>
    <w:basedOn w:val="a"/>
    <w:next w:val="a"/>
    <w:autoRedefine/>
    <w:rsid w:val="00D60367"/>
    <w:pPr>
      <w:jc w:val="center"/>
    </w:pPr>
    <w:rPr>
      <w:szCs w:val="24"/>
      <w:lang w:eastAsia="ru-RU"/>
    </w:rPr>
  </w:style>
  <w:style w:type="paragraph" w:styleId="22">
    <w:name w:val="Body Text Indent 2"/>
    <w:basedOn w:val="a"/>
    <w:link w:val="23"/>
    <w:semiHidden/>
    <w:rsid w:val="00D60367"/>
    <w:pPr>
      <w:ind w:left="-57"/>
      <w:jc w:val="center"/>
    </w:pPr>
    <w:rPr>
      <w:rFonts w:ascii="Times New Roman Krg" w:hAnsi="Times New Roman Krg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D60367"/>
    <w:rPr>
      <w:rFonts w:ascii="Times New Roman Krg" w:hAnsi="Times New Roman Krg"/>
      <w:szCs w:val="24"/>
      <w:lang w:val="ru-RU" w:eastAsia="ru-RU"/>
    </w:rPr>
  </w:style>
  <w:style w:type="paragraph" w:styleId="a6">
    <w:name w:val="Body Text"/>
    <w:basedOn w:val="a"/>
    <w:link w:val="a7"/>
    <w:semiHidden/>
    <w:rsid w:val="00D60367"/>
    <w:pPr>
      <w:jc w:val="center"/>
    </w:pPr>
    <w:rPr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60367"/>
    <w:rPr>
      <w:lang w:val="ru-RU" w:eastAsia="ru-RU"/>
    </w:rPr>
  </w:style>
  <w:style w:type="paragraph" w:styleId="31">
    <w:name w:val="Body Text 3"/>
    <w:basedOn w:val="a"/>
    <w:link w:val="32"/>
    <w:semiHidden/>
    <w:rsid w:val="00D60367"/>
    <w:pPr>
      <w:jc w:val="right"/>
    </w:pPr>
    <w:rPr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0367"/>
    <w:rPr>
      <w:sz w:val="24"/>
      <w:szCs w:val="24"/>
      <w:lang w:val="ru-RU" w:eastAsia="ru-RU"/>
    </w:rPr>
  </w:style>
  <w:style w:type="paragraph" w:styleId="33">
    <w:name w:val="toc 3"/>
    <w:basedOn w:val="a"/>
    <w:next w:val="a"/>
    <w:autoRedefine/>
    <w:semiHidden/>
    <w:rsid w:val="00D60367"/>
    <w:pPr>
      <w:ind w:left="480"/>
    </w:pPr>
    <w:rPr>
      <w:i/>
      <w:iCs/>
      <w:sz w:val="24"/>
      <w:szCs w:val="24"/>
      <w:lang w:eastAsia="ru-RU"/>
    </w:rPr>
  </w:style>
  <w:style w:type="character" w:styleId="a8">
    <w:name w:val="FollowedHyperlink"/>
    <w:semiHidden/>
    <w:rsid w:val="00D60367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60367"/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60367"/>
    <w:rPr>
      <w:rFonts w:ascii="Tahoma" w:hAnsi="Tahoma" w:cs="Tahoma"/>
      <w:sz w:val="16"/>
      <w:szCs w:val="16"/>
      <w:lang w:val="ru-RU" w:eastAsia="ru-RU"/>
    </w:rPr>
  </w:style>
  <w:style w:type="paragraph" w:styleId="a4">
    <w:name w:val="Title"/>
    <w:basedOn w:val="a"/>
    <w:next w:val="a"/>
    <w:link w:val="ab"/>
    <w:uiPriority w:val="10"/>
    <w:qFormat/>
    <w:rsid w:val="00D6036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4"/>
    <w:uiPriority w:val="10"/>
    <w:rsid w:val="00D60367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ac">
    <w:name w:val="header"/>
    <w:basedOn w:val="a"/>
    <w:link w:val="ad"/>
    <w:uiPriority w:val="99"/>
    <w:unhideWhenUsed/>
    <w:rsid w:val="005401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401BF"/>
    <w:rPr>
      <w:lang w:val="ru-RU"/>
    </w:rPr>
  </w:style>
  <w:style w:type="paragraph" w:styleId="ae">
    <w:name w:val="footer"/>
    <w:basedOn w:val="a"/>
    <w:link w:val="af"/>
    <w:uiPriority w:val="99"/>
    <w:unhideWhenUsed/>
    <w:rsid w:val="005401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401B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VERSTKA\&#1042;&#1077;&#1088;&#1089;&#1090;&#1082;&#1072;-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Верстка-5</Template>
  <TotalTime>201</TotalTime>
  <Pages>17</Pages>
  <Words>4293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 Alexander Ivanovich</dc:creator>
  <cp:keywords/>
  <cp:lastModifiedBy>ikobl stat2</cp:lastModifiedBy>
  <cp:revision>36</cp:revision>
  <dcterms:created xsi:type="dcterms:W3CDTF">2026-08-18T02:35:00Z</dcterms:created>
  <dcterms:modified xsi:type="dcterms:W3CDTF">2026-08-18T09:52:00Z</dcterms:modified>
</cp:coreProperties>
</file>