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000" w:firstRow="0" w:lastRow="0" w:firstColumn="0" w:lastColumn="0" w:noHBand="0" w:noVBand="0"/>
      </w:tblPr>
      <w:tblGrid>
        <w:gridCol w:w="1701"/>
        <w:gridCol w:w="7414"/>
      </w:tblGrid>
      <w:tr w:rsidR="00C07056" w:rsidRPr="001017E6" w14:paraId="72002685" w14:textId="77777777" w:rsidTr="00C25FB6">
        <w:trPr>
          <w:trHeight w:val="326"/>
        </w:trPr>
        <w:tc>
          <w:tcPr>
            <w:tcW w:w="923" w:type="pct"/>
            <w:vMerge w:val="restart"/>
            <w:vAlign w:val="center"/>
          </w:tcPr>
          <w:p w14:paraId="6B906961" w14:textId="23C80547" w:rsidR="00C07056" w:rsidRPr="001017E6" w:rsidRDefault="00C07056" w:rsidP="00C07056">
            <w:pPr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1017E6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1FE4A6" wp14:editId="4B7F3C0D">
                  <wp:extent cx="942975" cy="9525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pct"/>
          </w:tcPr>
          <w:p w14:paraId="650DCA7D" w14:textId="77777777" w:rsidR="00896412" w:rsidRDefault="00C07056" w:rsidP="00C07056">
            <w:pPr>
              <w:jc w:val="center"/>
              <w:rPr>
                <w:b/>
                <w:bCs/>
                <w:color w:val="000000"/>
                <w:sz w:val="36"/>
                <w:szCs w:val="36"/>
                <w:lang w:eastAsia="ru-RU"/>
              </w:rPr>
            </w:pPr>
            <w:r w:rsidRPr="00C07056">
              <w:rPr>
                <w:b/>
                <w:bCs/>
                <w:color w:val="000000"/>
                <w:sz w:val="36"/>
                <w:szCs w:val="36"/>
                <w:lang w:eastAsia="ru-RU"/>
              </w:rPr>
              <w:t xml:space="preserve">Кыргыз </w:t>
            </w:r>
            <w:proofErr w:type="spellStart"/>
            <w:r w:rsidRPr="00C07056">
              <w:rPr>
                <w:b/>
                <w:bCs/>
                <w:color w:val="000000"/>
                <w:sz w:val="36"/>
                <w:szCs w:val="36"/>
                <w:lang w:eastAsia="ru-RU"/>
              </w:rPr>
              <w:t>Республикасынын</w:t>
            </w:r>
            <w:proofErr w:type="spellEnd"/>
          </w:p>
          <w:p w14:paraId="4DEDF668" w14:textId="5D1DFCA4" w:rsidR="00C07056" w:rsidRDefault="00C07056" w:rsidP="00C07056">
            <w:pPr>
              <w:jc w:val="center"/>
              <w:rPr>
                <w:b/>
                <w:bCs/>
                <w:color w:val="000000"/>
                <w:sz w:val="36"/>
                <w:szCs w:val="36"/>
                <w:lang w:eastAsia="ru-RU"/>
              </w:rPr>
            </w:pPr>
            <w:proofErr w:type="spellStart"/>
            <w:r w:rsidRPr="00C07056">
              <w:rPr>
                <w:b/>
                <w:bCs/>
                <w:color w:val="000000"/>
                <w:sz w:val="36"/>
                <w:szCs w:val="36"/>
                <w:lang w:eastAsia="ru-RU"/>
              </w:rPr>
              <w:t>Улуттук</w:t>
            </w:r>
            <w:proofErr w:type="spellEnd"/>
            <w:r w:rsidRPr="00C07056">
              <w:rPr>
                <w:b/>
                <w:bCs/>
                <w:color w:val="000000"/>
                <w:sz w:val="36"/>
                <w:szCs w:val="36"/>
                <w:lang w:eastAsia="ru-RU"/>
              </w:rPr>
              <w:t xml:space="preserve"> статистика </w:t>
            </w:r>
            <w:proofErr w:type="spellStart"/>
            <w:r w:rsidRPr="00C07056">
              <w:rPr>
                <w:b/>
                <w:bCs/>
                <w:color w:val="000000"/>
                <w:sz w:val="36"/>
                <w:szCs w:val="36"/>
                <w:lang w:eastAsia="ru-RU"/>
              </w:rPr>
              <w:t>комитети</w:t>
            </w:r>
            <w:proofErr w:type="spellEnd"/>
          </w:p>
          <w:p w14:paraId="6825FAF9" w14:textId="53608B35" w:rsidR="00C07056" w:rsidRPr="00C07056" w:rsidRDefault="00C07056" w:rsidP="00C25FB6">
            <w:pPr>
              <w:tabs>
                <w:tab w:val="left" w:pos="375"/>
              </w:tabs>
              <w:jc w:val="center"/>
              <w:rPr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</w:tr>
      <w:tr w:rsidR="00C07056" w:rsidRPr="001017E6" w14:paraId="72BA34CF" w14:textId="77777777" w:rsidTr="00C25FB6">
        <w:trPr>
          <w:trHeight w:val="326"/>
        </w:trPr>
        <w:tc>
          <w:tcPr>
            <w:tcW w:w="923" w:type="pct"/>
            <w:vMerge/>
            <w:tcBorders>
              <w:bottom w:val="nil"/>
            </w:tcBorders>
            <w:vAlign w:val="center"/>
          </w:tcPr>
          <w:p w14:paraId="3921C473" w14:textId="77777777" w:rsidR="00C07056" w:rsidRPr="001017E6" w:rsidRDefault="00C07056" w:rsidP="00C07056">
            <w:pPr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4077" w:type="pct"/>
            <w:tcBorders>
              <w:bottom w:val="nil"/>
            </w:tcBorders>
          </w:tcPr>
          <w:p w14:paraId="34CECFB4" w14:textId="77777777" w:rsidR="00C25FB6" w:rsidRDefault="00C07056" w:rsidP="00C07056">
            <w:pPr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 w:rsidRPr="00C07056">
              <w:rPr>
                <w:b/>
                <w:color w:val="000000"/>
                <w:sz w:val="32"/>
                <w:szCs w:val="32"/>
                <w:lang w:eastAsia="ru-RU"/>
              </w:rPr>
              <w:t xml:space="preserve">Каракол </w:t>
            </w:r>
            <w:proofErr w:type="spellStart"/>
            <w:r w:rsidRPr="00C07056">
              <w:rPr>
                <w:b/>
                <w:color w:val="000000"/>
                <w:sz w:val="32"/>
                <w:szCs w:val="32"/>
                <w:lang w:eastAsia="ru-RU"/>
              </w:rPr>
              <w:t>шаардык</w:t>
            </w:r>
            <w:proofErr w:type="spellEnd"/>
            <w:r w:rsidRPr="00C07056">
              <w:rPr>
                <w:b/>
                <w:color w:val="000000"/>
                <w:sz w:val="32"/>
                <w:szCs w:val="32"/>
                <w:lang w:eastAsia="ru-RU"/>
              </w:rPr>
              <w:t xml:space="preserve"> статистика</w:t>
            </w:r>
          </w:p>
          <w:p w14:paraId="44DD700F" w14:textId="20DF6267" w:rsidR="00C07056" w:rsidRPr="00C07056" w:rsidRDefault="00C07056" w:rsidP="00C07056">
            <w:pPr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 w:rsidRPr="00C07056">
              <w:rPr>
                <w:b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C07056">
              <w:rPr>
                <w:b/>
                <w:color w:val="000000"/>
                <w:sz w:val="32"/>
                <w:szCs w:val="32"/>
                <w:lang w:eastAsia="ru-RU"/>
              </w:rPr>
              <w:t>башкармалыгы</w:t>
            </w:r>
            <w:proofErr w:type="spellEnd"/>
          </w:p>
          <w:p w14:paraId="476059B5" w14:textId="77777777" w:rsidR="00C07056" w:rsidRPr="001017E6" w:rsidRDefault="00C07056" w:rsidP="00C07056">
            <w:pPr>
              <w:jc w:val="center"/>
              <w:rPr>
                <w:b/>
                <w:color w:val="000000"/>
                <w:sz w:val="22"/>
                <w:szCs w:val="22"/>
                <w:lang w:eastAsia="ru-RU"/>
              </w:rPr>
            </w:pPr>
          </w:p>
        </w:tc>
      </w:tr>
    </w:tbl>
    <w:p w14:paraId="6C88CF06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577B13B0" w14:textId="77777777" w:rsid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444CB80" w14:textId="77777777" w:rsidR="00C07056" w:rsidRDefault="00C0705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920D33A" w14:textId="77777777" w:rsidR="00C07056" w:rsidRDefault="00C0705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477EAFA7" w14:textId="77777777" w:rsidR="00C07056" w:rsidRDefault="00C0705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33FE337" w14:textId="77777777" w:rsidR="00C07056" w:rsidRDefault="00C0705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78C0774B" w14:textId="5B8DE826" w:rsidR="00C07056" w:rsidRPr="00C07056" w:rsidRDefault="00C07056" w:rsidP="001017E6">
      <w:pPr>
        <w:jc w:val="center"/>
        <w:rPr>
          <w:b/>
          <w:bCs/>
          <w:color w:val="000000"/>
          <w:sz w:val="52"/>
          <w:szCs w:val="52"/>
          <w:lang w:eastAsia="ru-RU"/>
        </w:rPr>
      </w:pPr>
      <w:r w:rsidRPr="00C07056">
        <w:rPr>
          <w:b/>
          <w:bCs/>
          <w:color w:val="000000"/>
          <w:sz w:val="52"/>
          <w:szCs w:val="52"/>
          <w:lang w:eastAsia="ru-RU"/>
        </w:rPr>
        <w:t>2026</w:t>
      </w:r>
    </w:p>
    <w:p w14:paraId="72D4F47A" w14:textId="77777777" w:rsidR="00C07056" w:rsidRDefault="00C0705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074C2504" w14:textId="77777777" w:rsidR="00C07056" w:rsidRDefault="00C0705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773E8FEC" w14:textId="77777777" w:rsidR="00C07056" w:rsidRDefault="00C0705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26A44294" w14:textId="77777777" w:rsidR="00C07056" w:rsidRDefault="00C0705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0237D8E4" w14:textId="77777777" w:rsidR="00C07056" w:rsidRDefault="00C0705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18BD2B1" w14:textId="77777777" w:rsidR="00C07056" w:rsidRPr="001017E6" w:rsidRDefault="00C0705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27AF202E" w14:textId="77777777" w:rsidR="001017E6" w:rsidRPr="00C07056" w:rsidRDefault="001017E6" w:rsidP="001017E6">
      <w:pPr>
        <w:keepNext/>
        <w:jc w:val="center"/>
        <w:outlineLvl w:val="8"/>
        <w:rPr>
          <w:b/>
          <w:bCs/>
          <w:color w:val="000000"/>
          <w:sz w:val="52"/>
          <w:szCs w:val="52"/>
          <w:lang w:eastAsia="ru-RU"/>
        </w:rPr>
      </w:pPr>
      <w:proofErr w:type="spellStart"/>
      <w:r w:rsidRPr="00C07056">
        <w:rPr>
          <w:b/>
          <w:bCs/>
          <w:color w:val="000000"/>
          <w:sz w:val="52"/>
          <w:szCs w:val="52"/>
          <w:lang w:eastAsia="ru-RU"/>
        </w:rPr>
        <w:t>Ысык-Кѳл</w:t>
      </w:r>
      <w:proofErr w:type="spellEnd"/>
      <w:r w:rsidRPr="00C07056">
        <w:rPr>
          <w:b/>
          <w:bCs/>
          <w:color w:val="000000"/>
          <w:sz w:val="52"/>
          <w:szCs w:val="52"/>
          <w:lang w:eastAsia="ru-RU"/>
        </w:rPr>
        <w:t xml:space="preserve"> </w:t>
      </w:r>
      <w:proofErr w:type="spellStart"/>
      <w:r w:rsidRPr="00C07056">
        <w:rPr>
          <w:b/>
          <w:bCs/>
          <w:color w:val="000000"/>
          <w:sz w:val="52"/>
          <w:szCs w:val="52"/>
          <w:lang w:eastAsia="ru-RU"/>
        </w:rPr>
        <w:t>облусу</w:t>
      </w:r>
      <w:proofErr w:type="spellEnd"/>
      <w:r w:rsidRPr="00C07056">
        <w:rPr>
          <w:b/>
          <w:bCs/>
          <w:color w:val="000000"/>
          <w:sz w:val="52"/>
          <w:szCs w:val="52"/>
          <w:lang w:eastAsia="ru-RU"/>
        </w:rPr>
        <w:t xml:space="preserve"> </w:t>
      </w:r>
      <w:proofErr w:type="spellStart"/>
      <w:r w:rsidRPr="00C07056">
        <w:rPr>
          <w:b/>
          <w:bCs/>
          <w:color w:val="000000"/>
          <w:sz w:val="52"/>
          <w:szCs w:val="52"/>
          <w:lang w:eastAsia="ru-RU"/>
        </w:rPr>
        <w:t>жана</w:t>
      </w:r>
      <w:proofErr w:type="spellEnd"/>
      <w:r w:rsidRPr="00C07056">
        <w:rPr>
          <w:b/>
          <w:bCs/>
          <w:color w:val="000000"/>
          <w:sz w:val="52"/>
          <w:szCs w:val="52"/>
          <w:lang w:eastAsia="ru-RU"/>
        </w:rPr>
        <w:t xml:space="preserve"> </w:t>
      </w:r>
      <w:proofErr w:type="spellStart"/>
      <w:r w:rsidRPr="00C07056">
        <w:rPr>
          <w:b/>
          <w:bCs/>
          <w:color w:val="000000"/>
          <w:sz w:val="52"/>
          <w:szCs w:val="52"/>
          <w:lang w:eastAsia="ru-RU"/>
        </w:rPr>
        <w:t>райондор</w:t>
      </w:r>
      <w:proofErr w:type="spellEnd"/>
    </w:p>
    <w:p w14:paraId="04724501" w14:textId="77777777" w:rsidR="001017E6" w:rsidRPr="001017E6" w:rsidRDefault="001017E6" w:rsidP="001017E6">
      <w:pPr>
        <w:keepNext/>
        <w:jc w:val="center"/>
        <w:outlineLvl w:val="8"/>
        <w:rPr>
          <w:color w:val="000000"/>
          <w:sz w:val="32"/>
          <w:szCs w:val="24"/>
          <w:lang w:eastAsia="ru-RU"/>
        </w:rPr>
      </w:pPr>
    </w:p>
    <w:p w14:paraId="2ECDE4FF" w14:textId="77777777" w:rsidR="001017E6" w:rsidRPr="00C07056" w:rsidRDefault="001017E6" w:rsidP="001017E6">
      <w:pPr>
        <w:keepNext/>
        <w:jc w:val="center"/>
        <w:outlineLvl w:val="8"/>
        <w:rPr>
          <w:b/>
          <w:bCs/>
          <w:color w:val="000000"/>
          <w:sz w:val="44"/>
          <w:szCs w:val="44"/>
          <w:lang w:eastAsia="ru-RU"/>
        </w:rPr>
      </w:pPr>
      <w:proofErr w:type="spellStart"/>
      <w:r w:rsidRPr="00C07056">
        <w:rPr>
          <w:color w:val="000000"/>
          <w:sz w:val="44"/>
          <w:szCs w:val="44"/>
          <w:lang w:eastAsia="ru-RU"/>
        </w:rPr>
        <w:t>Статистикалык</w:t>
      </w:r>
      <w:proofErr w:type="spellEnd"/>
      <w:r w:rsidRPr="00C07056">
        <w:rPr>
          <w:color w:val="000000"/>
          <w:sz w:val="44"/>
          <w:szCs w:val="44"/>
          <w:lang w:eastAsia="ru-RU"/>
        </w:rPr>
        <w:t xml:space="preserve"> бюллетень №</w:t>
      </w:r>
      <w:r w:rsidRPr="00C07056">
        <w:rPr>
          <w:color w:val="000000"/>
          <w:sz w:val="44"/>
          <w:szCs w:val="44"/>
          <w:lang w:val="ky-KG" w:eastAsia="ru-RU"/>
        </w:rPr>
        <w:t>8</w:t>
      </w:r>
    </w:p>
    <w:p w14:paraId="2BD6D5DE" w14:textId="77777777" w:rsidR="001017E6" w:rsidRPr="001017E6" w:rsidRDefault="001017E6" w:rsidP="001017E6">
      <w:pPr>
        <w:keepNext/>
        <w:jc w:val="center"/>
        <w:outlineLvl w:val="8"/>
        <w:rPr>
          <w:b/>
          <w:bCs/>
          <w:color w:val="000000"/>
          <w:sz w:val="32"/>
          <w:szCs w:val="32"/>
          <w:lang w:eastAsia="ru-RU"/>
        </w:rPr>
      </w:pPr>
    </w:p>
    <w:p w14:paraId="6BD76735" w14:textId="1553C706" w:rsidR="001017E6" w:rsidRPr="001017E6" w:rsidRDefault="001017E6" w:rsidP="001017E6">
      <w:pPr>
        <w:keepNext/>
        <w:jc w:val="center"/>
        <w:outlineLvl w:val="8"/>
        <w:rPr>
          <w:b/>
          <w:bCs/>
          <w:color w:val="000000"/>
          <w:sz w:val="50"/>
          <w:szCs w:val="24"/>
          <w:lang w:eastAsia="ru-RU"/>
        </w:rPr>
      </w:pPr>
      <w:r w:rsidRPr="001017E6">
        <w:rPr>
          <w:b/>
          <w:noProof/>
          <w:color w:val="000000"/>
          <w:sz w:val="40"/>
          <w:szCs w:val="24"/>
          <w:lang w:eastAsia="ru-RU"/>
        </w:rPr>
        <w:drawing>
          <wp:inline distT="0" distB="0" distL="0" distR="0" wp14:anchorId="0493646A" wp14:editId="54DC052E">
            <wp:extent cx="4711017" cy="3581400"/>
            <wp:effectExtent l="0" t="0" r="0" b="0"/>
            <wp:docPr id="2" name="Рисунок 5" descr="http://schoolboguslav3.at.ua/image/2015/zvi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http://schoolboguslav3.at.ua/image/2015/zvit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9526" cy="3587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9F59FC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9115"/>
      </w:tblGrid>
      <w:tr w:rsidR="001017E6" w:rsidRPr="001017E6" w14:paraId="2569DF6E" w14:textId="77777777" w:rsidTr="00815D11">
        <w:tc>
          <w:tcPr>
            <w:tcW w:w="5000" w:type="pct"/>
          </w:tcPr>
          <w:p w14:paraId="670E3186" w14:textId="77777777" w:rsidR="00815D11" w:rsidRDefault="001017E6" w:rsidP="00C07056">
            <w:pPr>
              <w:pageBreakBefore/>
              <w:jc w:val="center"/>
              <w:rPr>
                <w:b/>
                <w:color w:val="000000"/>
                <w:sz w:val="36"/>
                <w:szCs w:val="36"/>
                <w:lang w:eastAsia="ru-RU"/>
              </w:rPr>
            </w:pPr>
            <w:r w:rsidRPr="00815D11">
              <w:rPr>
                <w:b/>
                <w:color w:val="000000"/>
                <w:sz w:val="36"/>
                <w:szCs w:val="36"/>
                <w:lang w:eastAsia="ru-RU"/>
              </w:rPr>
              <w:lastRenderedPageBreak/>
              <w:t xml:space="preserve">Кыргыз </w:t>
            </w:r>
            <w:proofErr w:type="spellStart"/>
            <w:r w:rsidRPr="00815D11">
              <w:rPr>
                <w:b/>
                <w:color w:val="000000"/>
                <w:sz w:val="36"/>
                <w:szCs w:val="36"/>
                <w:lang w:eastAsia="ru-RU"/>
              </w:rPr>
              <w:t>Республикасынын</w:t>
            </w:r>
            <w:proofErr w:type="spellEnd"/>
            <w:r w:rsidRPr="00815D11">
              <w:rPr>
                <w:b/>
                <w:color w:val="000000"/>
                <w:sz w:val="36"/>
                <w:szCs w:val="36"/>
                <w:lang w:eastAsia="ru-RU"/>
              </w:rPr>
              <w:t xml:space="preserve"> </w:t>
            </w:r>
          </w:p>
          <w:p w14:paraId="5D3833CB" w14:textId="009ECC3F" w:rsidR="001017E6" w:rsidRPr="00815D11" w:rsidRDefault="001017E6" w:rsidP="00C07056">
            <w:pPr>
              <w:pageBreakBefore/>
              <w:jc w:val="center"/>
              <w:rPr>
                <w:b/>
                <w:color w:val="000000"/>
                <w:sz w:val="36"/>
                <w:szCs w:val="36"/>
                <w:lang w:eastAsia="ru-RU"/>
              </w:rPr>
            </w:pPr>
            <w:proofErr w:type="spellStart"/>
            <w:r w:rsidRPr="00815D11">
              <w:rPr>
                <w:b/>
                <w:color w:val="000000"/>
                <w:sz w:val="36"/>
                <w:szCs w:val="36"/>
                <w:lang w:eastAsia="ru-RU"/>
              </w:rPr>
              <w:t>Улуттук</w:t>
            </w:r>
            <w:proofErr w:type="spellEnd"/>
            <w:r w:rsidRPr="00815D11">
              <w:rPr>
                <w:b/>
                <w:color w:val="000000"/>
                <w:sz w:val="36"/>
                <w:szCs w:val="36"/>
                <w:lang w:eastAsia="ru-RU"/>
              </w:rPr>
              <w:t xml:space="preserve"> статистика </w:t>
            </w:r>
            <w:proofErr w:type="spellStart"/>
            <w:r w:rsidRPr="00815D11">
              <w:rPr>
                <w:b/>
                <w:color w:val="000000"/>
                <w:sz w:val="36"/>
                <w:szCs w:val="36"/>
                <w:lang w:eastAsia="ru-RU"/>
              </w:rPr>
              <w:t>комитети</w:t>
            </w:r>
            <w:proofErr w:type="spellEnd"/>
          </w:p>
          <w:p w14:paraId="5027E430" w14:textId="77777777" w:rsidR="001017E6" w:rsidRPr="001017E6" w:rsidRDefault="001017E6" w:rsidP="001017E6">
            <w:pPr>
              <w:jc w:val="center"/>
              <w:rPr>
                <w:color w:val="000000"/>
                <w:sz w:val="32"/>
                <w:szCs w:val="32"/>
                <w:lang w:eastAsia="ru-RU"/>
              </w:rPr>
            </w:pPr>
          </w:p>
        </w:tc>
      </w:tr>
      <w:tr w:rsidR="001017E6" w:rsidRPr="001017E6" w14:paraId="29CBB065" w14:textId="77777777" w:rsidTr="00815D11">
        <w:tc>
          <w:tcPr>
            <w:tcW w:w="5000" w:type="pct"/>
          </w:tcPr>
          <w:p w14:paraId="69AD3834" w14:textId="77777777" w:rsidR="001017E6" w:rsidRPr="00815D11" w:rsidRDefault="001017E6" w:rsidP="001017E6">
            <w:pPr>
              <w:jc w:val="center"/>
              <w:rPr>
                <w:b/>
                <w:color w:val="000000"/>
                <w:sz w:val="32"/>
                <w:szCs w:val="32"/>
                <w:lang w:eastAsia="ru-RU"/>
              </w:rPr>
            </w:pPr>
            <w:r w:rsidRPr="00815D11">
              <w:rPr>
                <w:b/>
                <w:color w:val="000000"/>
                <w:sz w:val="32"/>
                <w:szCs w:val="32"/>
                <w:lang w:eastAsia="ru-RU"/>
              </w:rPr>
              <w:t xml:space="preserve">Каракол </w:t>
            </w:r>
            <w:proofErr w:type="spellStart"/>
            <w:r w:rsidRPr="00815D11">
              <w:rPr>
                <w:b/>
                <w:color w:val="000000"/>
                <w:sz w:val="32"/>
                <w:szCs w:val="32"/>
                <w:lang w:eastAsia="ru-RU"/>
              </w:rPr>
              <w:t>шаардык</w:t>
            </w:r>
            <w:proofErr w:type="spellEnd"/>
            <w:r w:rsidRPr="00815D11">
              <w:rPr>
                <w:b/>
                <w:color w:val="000000"/>
                <w:sz w:val="32"/>
                <w:szCs w:val="32"/>
                <w:lang w:eastAsia="ru-RU"/>
              </w:rPr>
              <w:t xml:space="preserve"> статистика</w:t>
            </w:r>
          </w:p>
          <w:p w14:paraId="35521A6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28"/>
                <w:szCs w:val="24"/>
                <w:lang w:eastAsia="ru-RU"/>
              </w:rPr>
            </w:pPr>
            <w:r w:rsidRPr="00815D11">
              <w:rPr>
                <w:b/>
                <w:color w:val="000000"/>
                <w:sz w:val="32"/>
                <w:szCs w:val="32"/>
                <w:lang w:eastAsia="ru-RU"/>
              </w:rPr>
              <w:t xml:space="preserve"> </w:t>
            </w:r>
            <w:proofErr w:type="spellStart"/>
            <w:r w:rsidRPr="00815D11">
              <w:rPr>
                <w:b/>
                <w:color w:val="000000"/>
                <w:sz w:val="32"/>
                <w:szCs w:val="32"/>
                <w:lang w:eastAsia="ru-RU"/>
              </w:rPr>
              <w:t>башкармалыгы</w:t>
            </w:r>
            <w:proofErr w:type="spellEnd"/>
          </w:p>
        </w:tc>
      </w:tr>
    </w:tbl>
    <w:p w14:paraId="063AD768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A66538D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62A0067C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3025C114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336CE3AC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73671B4B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687F1052" w14:textId="77777777" w:rsid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176E401" w14:textId="77777777" w:rsidR="00815D11" w:rsidRDefault="00815D11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38AAFBD6" w14:textId="77777777" w:rsidR="00815D11" w:rsidRDefault="00815D11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20E7FA34" w14:textId="77777777" w:rsidR="00815D11" w:rsidRDefault="00815D11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F31D294" w14:textId="77777777" w:rsidR="00815D11" w:rsidRDefault="00815D11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8A03794" w14:textId="77777777" w:rsidR="00815D11" w:rsidRPr="001017E6" w:rsidRDefault="00815D11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6DA202D6" w14:textId="77777777" w:rsid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61D64A32" w14:textId="77777777" w:rsidR="00815D11" w:rsidRPr="001017E6" w:rsidRDefault="00815D11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7B53BEE7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56CFAB2A" w14:textId="77777777" w:rsidR="001017E6" w:rsidRPr="00815D11" w:rsidRDefault="001017E6" w:rsidP="001017E6">
      <w:pPr>
        <w:keepNext/>
        <w:jc w:val="center"/>
        <w:outlineLvl w:val="8"/>
        <w:rPr>
          <w:b/>
          <w:bCs/>
          <w:color w:val="000000"/>
          <w:sz w:val="52"/>
          <w:szCs w:val="52"/>
          <w:lang w:eastAsia="ru-RU"/>
        </w:rPr>
      </w:pPr>
      <w:proofErr w:type="spellStart"/>
      <w:r w:rsidRPr="00815D11">
        <w:rPr>
          <w:b/>
          <w:bCs/>
          <w:color w:val="000000"/>
          <w:sz w:val="52"/>
          <w:szCs w:val="52"/>
          <w:lang w:eastAsia="ru-RU"/>
        </w:rPr>
        <w:t>Ысык-Кѳл</w:t>
      </w:r>
      <w:proofErr w:type="spellEnd"/>
      <w:r w:rsidRPr="00815D11">
        <w:rPr>
          <w:b/>
          <w:bCs/>
          <w:color w:val="000000"/>
          <w:sz w:val="52"/>
          <w:szCs w:val="52"/>
          <w:lang w:eastAsia="ru-RU"/>
        </w:rPr>
        <w:t xml:space="preserve"> </w:t>
      </w:r>
      <w:proofErr w:type="spellStart"/>
      <w:r w:rsidRPr="00815D11">
        <w:rPr>
          <w:b/>
          <w:bCs/>
          <w:color w:val="000000"/>
          <w:sz w:val="52"/>
          <w:szCs w:val="52"/>
          <w:lang w:eastAsia="ru-RU"/>
        </w:rPr>
        <w:t>облусу</w:t>
      </w:r>
      <w:proofErr w:type="spellEnd"/>
      <w:r w:rsidRPr="00815D11">
        <w:rPr>
          <w:b/>
          <w:bCs/>
          <w:color w:val="000000"/>
          <w:sz w:val="52"/>
          <w:szCs w:val="52"/>
          <w:lang w:eastAsia="ru-RU"/>
        </w:rPr>
        <w:t xml:space="preserve"> </w:t>
      </w:r>
      <w:proofErr w:type="spellStart"/>
      <w:r w:rsidRPr="00815D11">
        <w:rPr>
          <w:b/>
          <w:bCs/>
          <w:color w:val="000000"/>
          <w:sz w:val="52"/>
          <w:szCs w:val="52"/>
          <w:lang w:eastAsia="ru-RU"/>
        </w:rPr>
        <w:t>жана</w:t>
      </w:r>
      <w:proofErr w:type="spellEnd"/>
      <w:r w:rsidRPr="00815D11">
        <w:rPr>
          <w:b/>
          <w:bCs/>
          <w:color w:val="000000"/>
          <w:sz w:val="52"/>
          <w:szCs w:val="52"/>
          <w:lang w:eastAsia="ru-RU"/>
        </w:rPr>
        <w:t xml:space="preserve"> </w:t>
      </w:r>
      <w:proofErr w:type="spellStart"/>
      <w:r w:rsidRPr="00815D11">
        <w:rPr>
          <w:b/>
          <w:bCs/>
          <w:color w:val="000000"/>
          <w:sz w:val="52"/>
          <w:szCs w:val="52"/>
          <w:lang w:eastAsia="ru-RU"/>
        </w:rPr>
        <w:t>райондор</w:t>
      </w:r>
      <w:proofErr w:type="spellEnd"/>
    </w:p>
    <w:p w14:paraId="57060DCE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E4C8529" w14:textId="77777777" w:rsidR="001017E6" w:rsidRPr="00815D11" w:rsidRDefault="001017E6" w:rsidP="001017E6">
      <w:pPr>
        <w:jc w:val="center"/>
        <w:rPr>
          <w:b/>
          <w:color w:val="000000"/>
          <w:sz w:val="44"/>
          <w:szCs w:val="44"/>
          <w:lang w:val="ky-KG" w:eastAsia="ru-RU"/>
        </w:rPr>
      </w:pPr>
      <w:proofErr w:type="spellStart"/>
      <w:r w:rsidRPr="00815D11">
        <w:rPr>
          <w:b/>
          <w:color w:val="000000"/>
          <w:sz w:val="44"/>
          <w:szCs w:val="44"/>
          <w:lang w:eastAsia="ru-RU"/>
        </w:rPr>
        <w:t>Статистикалык</w:t>
      </w:r>
      <w:proofErr w:type="spellEnd"/>
      <w:r w:rsidRPr="00815D11">
        <w:rPr>
          <w:b/>
          <w:color w:val="000000"/>
          <w:sz w:val="44"/>
          <w:szCs w:val="44"/>
          <w:lang w:eastAsia="ru-RU"/>
        </w:rPr>
        <w:t xml:space="preserve"> бюллетень №</w:t>
      </w:r>
      <w:r w:rsidRPr="00815D11">
        <w:rPr>
          <w:b/>
          <w:color w:val="000000"/>
          <w:sz w:val="44"/>
          <w:szCs w:val="44"/>
          <w:lang w:val="ky-KG" w:eastAsia="ru-RU"/>
        </w:rPr>
        <w:t>8</w:t>
      </w:r>
    </w:p>
    <w:p w14:paraId="789D29E4" w14:textId="77777777" w:rsidR="001017E6" w:rsidRPr="001017E6" w:rsidRDefault="001017E6" w:rsidP="001017E6">
      <w:pPr>
        <w:rPr>
          <w:b/>
          <w:color w:val="000000"/>
          <w:sz w:val="32"/>
          <w:lang w:eastAsia="ru-RU"/>
        </w:rPr>
      </w:pPr>
    </w:p>
    <w:p w14:paraId="405D1247" w14:textId="77777777" w:rsidR="001017E6" w:rsidRPr="00815D11" w:rsidRDefault="001017E6" w:rsidP="001017E6">
      <w:pPr>
        <w:jc w:val="center"/>
        <w:rPr>
          <w:b/>
          <w:bCs/>
          <w:color w:val="000000"/>
          <w:sz w:val="36"/>
          <w:szCs w:val="36"/>
          <w:lang w:eastAsia="ru-RU"/>
        </w:rPr>
      </w:pPr>
      <w:proofErr w:type="spellStart"/>
      <w:r w:rsidRPr="00815D11">
        <w:rPr>
          <w:b/>
          <w:bCs/>
          <w:color w:val="000000"/>
          <w:sz w:val="36"/>
          <w:szCs w:val="36"/>
          <w:lang w:eastAsia="ru-RU"/>
        </w:rPr>
        <w:t>айлык</w:t>
      </w:r>
      <w:proofErr w:type="spellEnd"/>
      <w:r w:rsidRPr="00815D11">
        <w:rPr>
          <w:b/>
          <w:bCs/>
          <w:color w:val="000000"/>
          <w:sz w:val="36"/>
          <w:szCs w:val="36"/>
          <w:lang w:eastAsia="ru-RU"/>
        </w:rPr>
        <w:t xml:space="preserve"> чыгарылыш</w:t>
      </w:r>
    </w:p>
    <w:p w14:paraId="4D9310C6" w14:textId="77777777" w:rsidR="001017E6" w:rsidRPr="001017E6" w:rsidRDefault="001017E6" w:rsidP="001017E6">
      <w:pPr>
        <w:jc w:val="center"/>
        <w:rPr>
          <w:b/>
          <w:color w:val="000000"/>
          <w:sz w:val="32"/>
          <w:szCs w:val="24"/>
          <w:lang w:eastAsia="ru-RU"/>
        </w:rPr>
      </w:pPr>
    </w:p>
    <w:p w14:paraId="1DF753C0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34549BBB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7AECE090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6C6FF9E8" w14:textId="77777777" w:rsid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4B71497D" w14:textId="77777777" w:rsidR="00815D11" w:rsidRDefault="00815D11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7BE0D6C8" w14:textId="77777777" w:rsidR="00815D11" w:rsidRDefault="00815D11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438AC56A" w14:textId="77777777" w:rsidR="00815D11" w:rsidRDefault="00815D11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2E25E906" w14:textId="77777777" w:rsidR="00815D11" w:rsidRDefault="00815D11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074FD9C5" w14:textId="77777777" w:rsidR="00815D11" w:rsidRPr="001017E6" w:rsidRDefault="00815D11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1ED33464" w14:textId="77777777" w:rsid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3CF3ED0C" w14:textId="77777777" w:rsidR="00815D11" w:rsidRPr="001017E6" w:rsidRDefault="00815D11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278DA497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7FEFFA89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346B5720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14FA3C1F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5EE12E67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</w:p>
    <w:p w14:paraId="7FBE07A5" w14:textId="77777777" w:rsidR="001017E6" w:rsidRPr="001017E6" w:rsidRDefault="001017E6" w:rsidP="001017E6">
      <w:pPr>
        <w:jc w:val="center"/>
        <w:rPr>
          <w:b/>
          <w:color w:val="000000"/>
          <w:sz w:val="24"/>
          <w:szCs w:val="24"/>
          <w:lang w:eastAsia="ru-RU"/>
        </w:rPr>
      </w:pPr>
      <w:r w:rsidRPr="001017E6">
        <w:rPr>
          <w:b/>
          <w:color w:val="000000"/>
          <w:sz w:val="24"/>
          <w:szCs w:val="24"/>
          <w:lang w:eastAsia="ru-RU"/>
        </w:rPr>
        <w:t>________________________________________</w:t>
      </w:r>
    </w:p>
    <w:p w14:paraId="38384A2A" w14:textId="77777777" w:rsidR="001017E6" w:rsidRPr="00815D11" w:rsidRDefault="001017E6" w:rsidP="001017E6">
      <w:pPr>
        <w:jc w:val="center"/>
        <w:rPr>
          <w:color w:val="000000"/>
          <w:sz w:val="28"/>
          <w:szCs w:val="28"/>
          <w:lang w:eastAsia="ru-RU"/>
        </w:rPr>
      </w:pPr>
      <w:r w:rsidRPr="00815D11">
        <w:rPr>
          <w:b/>
          <w:color w:val="000000"/>
          <w:sz w:val="28"/>
          <w:szCs w:val="28"/>
          <w:lang w:eastAsia="ru-RU"/>
        </w:rPr>
        <w:t xml:space="preserve">Каракол 2026 </w:t>
      </w:r>
      <w:proofErr w:type="spellStart"/>
      <w:r w:rsidRPr="00815D11">
        <w:rPr>
          <w:b/>
          <w:color w:val="000000"/>
          <w:sz w:val="28"/>
          <w:szCs w:val="28"/>
          <w:lang w:eastAsia="ru-RU"/>
        </w:rPr>
        <w:t>жыл</w:t>
      </w:r>
      <w:proofErr w:type="spellEnd"/>
    </w:p>
    <w:p w14:paraId="62820599" w14:textId="77777777" w:rsidR="001017E6" w:rsidRPr="001017E6" w:rsidRDefault="001017E6" w:rsidP="001017E6">
      <w:pPr>
        <w:ind w:left="708" w:firstLine="1"/>
        <w:jc w:val="both"/>
        <w:outlineLvl w:val="0"/>
        <w:rPr>
          <w:b/>
          <w:i/>
          <w:color w:val="000000"/>
          <w:sz w:val="22"/>
          <w:szCs w:val="24"/>
          <w:lang w:eastAsia="ru-RU"/>
        </w:rPr>
      </w:pPr>
      <w:bookmarkStart w:id="0" w:name="_Toc166640329"/>
      <w:bookmarkStart w:id="1" w:name="_Toc166641325"/>
    </w:p>
    <w:bookmarkEnd w:id="0"/>
    <w:bookmarkEnd w:id="1"/>
    <w:p w14:paraId="311D9E57" w14:textId="77777777" w:rsidR="001017E6" w:rsidRPr="00896412" w:rsidRDefault="001017E6" w:rsidP="00896412">
      <w:pPr>
        <w:pageBreakBefore/>
        <w:rPr>
          <w:b/>
          <w:i/>
          <w:color w:val="000000"/>
          <w:sz w:val="22"/>
          <w:szCs w:val="22"/>
          <w:lang w:eastAsia="ru-RU"/>
        </w:rPr>
      </w:pPr>
      <w:proofErr w:type="spellStart"/>
      <w:r w:rsidRPr="00896412">
        <w:rPr>
          <w:b/>
          <w:i/>
          <w:color w:val="000000"/>
          <w:sz w:val="22"/>
          <w:szCs w:val="22"/>
          <w:lang w:eastAsia="ru-RU"/>
        </w:rPr>
        <w:lastRenderedPageBreak/>
        <w:t>Ысык-Кѳл</w:t>
      </w:r>
      <w:proofErr w:type="spellEnd"/>
      <w:r w:rsidRPr="00896412">
        <w:rPr>
          <w:b/>
          <w:i/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b/>
          <w:i/>
          <w:color w:val="000000"/>
          <w:sz w:val="22"/>
          <w:szCs w:val="22"/>
          <w:lang w:eastAsia="ru-RU"/>
        </w:rPr>
        <w:t>облусу</w:t>
      </w:r>
      <w:proofErr w:type="spellEnd"/>
      <w:r w:rsidRPr="00896412">
        <w:rPr>
          <w:b/>
          <w:i/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b/>
          <w:i/>
          <w:color w:val="000000"/>
          <w:sz w:val="22"/>
          <w:szCs w:val="22"/>
          <w:lang w:eastAsia="ru-RU"/>
        </w:rPr>
        <w:t>жана</w:t>
      </w:r>
      <w:proofErr w:type="spellEnd"/>
      <w:r w:rsidRPr="00896412">
        <w:rPr>
          <w:b/>
          <w:i/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b/>
          <w:i/>
          <w:color w:val="000000"/>
          <w:sz w:val="22"/>
          <w:szCs w:val="22"/>
          <w:lang w:eastAsia="ru-RU"/>
        </w:rPr>
        <w:t>райондор</w:t>
      </w:r>
      <w:proofErr w:type="spellEnd"/>
    </w:p>
    <w:p w14:paraId="58504EB0" w14:textId="77777777" w:rsidR="001017E6" w:rsidRPr="00896412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1BE7A309" w14:textId="77777777" w:rsidR="001017E6" w:rsidRPr="00896412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206655BB" w14:textId="77777777" w:rsidR="001017E6" w:rsidRPr="00896412" w:rsidRDefault="001017E6" w:rsidP="001017E6">
      <w:pPr>
        <w:ind w:left="708" w:right="-1"/>
        <w:jc w:val="both"/>
        <w:rPr>
          <w:color w:val="000000"/>
          <w:sz w:val="22"/>
          <w:szCs w:val="22"/>
          <w:lang w:eastAsia="ru-RU"/>
        </w:rPr>
      </w:pPr>
      <w:proofErr w:type="spellStart"/>
      <w:r w:rsidRPr="00896412">
        <w:rPr>
          <w:color w:val="000000"/>
          <w:sz w:val="22"/>
          <w:szCs w:val="22"/>
          <w:lang w:eastAsia="ru-RU"/>
        </w:rPr>
        <w:t>Редакциялык-басмалык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Кенеш: </w:t>
      </w:r>
    </w:p>
    <w:p w14:paraId="10F3A906" w14:textId="77777777" w:rsidR="001017E6" w:rsidRPr="00896412" w:rsidRDefault="001017E6" w:rsidP="001017E6">
      <w:pPr>
        <w:ind w:left="708" w:right="-1"/>
        <w:jc w:val="both"/>
        <w:rPr>
          <w:color w:val="000000"/>
          <w:sz w:val="22"/>
          <w:szCs w:val="22"/>
          <w:lang w:eastAsia="ru-RU"/>
        </w:rPr>
      </w:pPr>
    </w:p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984"/>
        <w:gridCol w:w="284"/>
        <w:gridCol w:w="3260"/>
      </w:tblGrid>
      <w:tr w:rsidR="001017E6" w:rsidRPr="00896412" w14:paraId="6079AA5F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6EA80698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Кеңештин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тѳрагасы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F11F6FF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896412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2F3D5F31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Искатов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У.Т.</w:t>
            </w:r>
          </w:p>
        </w:tc>
      </w:tr>
      <w:tr w:rsidR="001017E6" w:rsidRPr="00896412" w14:paraId="15CB830A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689FAF8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Кеңештин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мүчѳлѳрү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6DCA9E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896412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D02F707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Эсентаева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Г.Ш.</w:t>
            </w:r>
          </w:p>
        </w:tc>
      </w:tr>
      <w:tr w:rsidR="001017E6" w:rsidRPr="00896412" w14:paraId="6A4CC543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3B6ED2A7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94171A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896412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3D471065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Дамир </w:t>
            </w: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кызы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Венера</w:t>
            </w:r>
          </w:p>
        </w:tc>
      </w:tr>
      <w:tr w:rsidR="001017E6" w:rsidRPr="00896412" w14:paraId="61606702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1E387BA0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7EB6C42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896412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1DA51697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Намазбеков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Н.А.</w:t>
            </w:r>
          </w:p>
        </w:tc>
      </w:tr>
      <w:tr w:rsidR="001017E6" w:rsidRPr="00896412" w14:paraId="739FEAEF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4A5CB4DB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1931C6F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896412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63B6B739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Даниярова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Ы.К.</w:t>
            </w:r>
          </w:p>
        </w:tc>
      </w:tr>
      <w:tr w:rsidR="001017E6" w:rsidRPr="00896412" w14:paraId="7C57D7DC" w14:textId="77777777" w:rsidTr="00D03633"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14:paraId="5904BBDF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5A84D54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896412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14:paraId="44AB57E5" w14:textId="77777777" w:rsidR="001017E6" w:rsidRPr="00896412" w:rsidRDefault="001017E6" w:rsidP="001017E6">
            <w:pPr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Касымбекова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Ж.Т.</w:t>
            </w:r>
          </w:p>
        </w:tc>
      </w:tr>
    </w:tbl>
    <w:p w14:paraId="510113CC" w14:textId="77777777" w:rsidR="001017E6" w:rsidRPr="00896412" w:rsidRDefault="001017E6" w:rsidP="001017E6">
      <w:pPr>
        <w:ind w:right="-1" w:firstLine="708"/>
        <w:jc w:val="both"/>
        <w:rPr>
          <w:color w:val="000000"/>
          <w:sz w:val="22"/>
          <w:szCs w:val="22"/>
          <w:lang w:eastAsia="ru-RU"/>
        </w:rPr>
      </w:pPr>
    </w:p>
    <w:p w14:paraId="31616322" w14:textId="77777777" w:rsidR="001017E6" w:rsidRPr="00896412" w:rsidRDefault="001017E6" w:rsidP="001017E6">
      <w:pPr>
        <w:ind w:right="-1" w:firstLine="708"/>
        <w:jc w:val="both"/>
        <w:rPr>
          <w:color w:val="000000"/>
          <w:sz w:val="22"/>
          <w:szCs w:val="22"/>
          <w:lang w:eastAsia="ru-RU"/>
        </w:rPr>
      </w:pPr>
    </w:p>
    <w:p w14:paraId="0024EA05" w14:textId="77777777" w:rsidR="001017E6" w:rsidRPr="00896412" w:rsidRDefault="001017E6" w:rsidP="001017E6">
      <w:pPr>
        <w:ind w:right="-1" w:firstLine="708"/>
        <w:jc w:val="both"/>
        <w:rPr>
          <w:color w:val="000000"/>
          <w:sz w:val="22"/>
          <w:szCs w:val="22"/>
          <w:lang w:eastAsia="ru-RU"/>
        </w:rPr>
      </w:pPr>
    </w:p>
    <w:p w14:paraId="23326D0D" w14:textId="77777777" w:rsidR="001017E6" w:rsidRPr="00896412" w:rsidRDefault="001017E6" w:rsidP="001017E6">
      <w:pPr>
        <w:ind w:right="-1" w:firstLine="708"/>
        <w:jc w:val="both"/>
        <w:rPr>
          <w:color w:val="000000"/>
          <w:sz w:val="22"/>
          <w:szCs w:val="22"/>
          <w:lang w:eastAsia="ru-RU"/>
        </w:rPr>
      </w:pPr>
      <w:proofErr w:type="spellStart"/>
      <w:r w:rsidRPr="00896412">
        <w:rPr>
          <w:color w:val="000000"/>
          <w:sz w:val="22"/>
          <w:szCs w:val="22"/>
          <w:lang w:eastAsia="ru-RU"/>
        </w:rPr>
        <w:t>Ушул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басылмага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байланыштуу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суроолор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болсо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тѳмѳнкү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дарекке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кайрылыңыздар</w:t>
      </w:r>
      <w:proofErr w:type="spellEnd"/>
      <w:r w:rsidRPr="00896412">
        <w:rPr>
          <w:color w:val="000000"/>
          <w:sz w:val="22"/>
          <w:szCs w:val="22"/>
          <w:lang w:eastAsia="ru-RU"/>
        </w:rPr>
        <w:t>:</w:t>
      </w:r>
    </w:p>
    <w:p w14:paraId="608E5E25" w14:textId="77777777" w:rsidR="001017E6" w:rsidRPr="00896412" w:rsidRDefault="001017E6" w:rsidP="001017E6">
      <w:pPr>
        <w:ind w:left="1134"/>
        <w:rPr>
          <w:color w:val="000000"/>
          <w:sz w:val="22"/>
          <w:szCs w:val="22"/>
          <w:lang w:eastAsia="ru-RU"/>
        </w:rPr>
      </w:pPr>
      <w:r w:rsidRPr="00896412">
        <w:rPr>
          <w:color w:val="000000"/>
          <w:sz w:val="22"/>
          <w:szCs w:val="22"/>
          <w:lang w:eastAsia="ru-RU"/>
        </w:rPr>
        <w:t xml:space="preserve">Каракол </w:t>
      </w:r>
      <w:proofErr w:type="spellStart"/>
      <w:proofErr w:type="gramStart"/>
      <w:r w:rsidRPr="00896412">
        <w:rPr>
          <w:color w:val="000000"/>
          <w:sz w:val="22"/>
          <w:szCs w:val="22"/>
          <w:lang w:eastAsia="ru-RU"/>
        </w:rPr>
        <w:t>шаары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,  </w:t>
      </w:r>
      <w:r w:rsidRPr="00896412">
        <w:rPr>
          <w:color w:val="000000"/>
          <w:sz w:val="22"/>
          <w:szCs w:val="22"/>
          <w:lang w:val="ky-KG" w:eastAsia="ru-RU"/>
        </w:rPr>
        <w:t>Кутманалиева</w:t>
      </w:r>
      <w:proofErr w:type="gramEnd"/>
      <w:r w:rsidRPr="00896412">
        <w:rPr>
          <w:color w:val="000000"/>
          <w:sz w:val="22"/>
          <w:szCs w:val="22"/>
          <w:lang w:val="ky-KG" w:eastAsia="ru-RU"/>
        </w:rPr>
        <w:t xml:space="preserve"> кѳчѳс</w:t>
      </w:r>
      <w:r w:rsidRPr="00896412">
        <w:rPr>
          <w:color w:val="000000"/>
          <w:sz w:val="22"/>
          <w:szCs w:val="22"/>
          <w:lang w:eastAsia="ru-RU"/>
        </w:rPr>
        <w:t xml:space="preserve">ү, </w:t>
      </w:r>
      <w:r w:rsidRPr="00896412">
        <w:rPr>
          <w:color w:val="000000"/>
          <w:sz w:val="22"/>
          <w:szCs w:val="22"/>
          <w:lang w:val="ky-KG" w:eastAsia="ru-RU"/>
        </w:rPr>
        <w:t>114</w:t>
      </w:r>
    </w:p>
    <w:p w14:paraId="50BE922C" w14:textId="77777777" w:rsidR="001017E6" w:rsidRPr="00896412" w:rsidRDefault="001017E6" w:rsidP="001017E6">
      <w:pPr>
        <w:ind w:left="1134"/>
        <w:rPr>
          <w:color w:val="000000"/>
          <w:sz w:val="22"/>
          <w:szCs w:val="22"/>
          <w:lang w:eastAsia="ru-RU"/>
        </w:rPr>
      </w:pPr>
      <w:r w:rsidRPr="00896412">
        <w:rPr>
          <w:color w:val="000000"/>
          <w:sz w:val="22"/>
          <w:szCs w:val="22"/>
          <w:lang w:eastAsia="ru-RU"/>
        </w:rPr>
        <w:t>телефон (0 3922) 5-24-73. факс: (0 3922) 5-29-34</w:t>
      </w:r>
      <w:r w:rsidRPr="00896412">
        <w:rPr>
          <w:i/>
          <w:color w:val="000000"/>
          <w:sz w:val="22"/>
          <w:szCs w:val="22"/>
          <w:lang w:eastAsia="ru-RU"/>
        </w:rPr>
        <w:t>;</w:t>
      </w:r>
      <w:r w:rsidRPr="00896412">
        <w:rPr>
          <w:color w:val="000000"/>
          <w:sz w:val="22"/>
          <w:szCs w:val="22"/>
          <w:lang w:eastAsia="ru-RU"/>
        </w:rPr>
        <w:t xml:space="preserve"> </w:t>
      </w:r>
      <w:r w:rsidRPr="00896412">
        <w:rPr>
          <w:color w:val="000000"/>
          <w:sz w:val="22"/>
          <w:szCs w:val="22"/>
          <w:lang w:eastAsia="ru-RU"/>
        </w:rPr>
        <w:br/>
      </w:r>
      <w:r w:rsidRPr="00896412">
        <w:rPr>
          <w:color w:val="000000"/>
          <w:sz w:val="22"/>
          <w:szCs w:val="22"/>
          <w:lang w:val="en-US" w:eastAsia="ru-RU"/>
        </w:rPr>
        <w:t>e</w:t>
      </w:r>
      <w:r w:rsidRPr="00896412">
        <w:rPr>
          <w:color w:val="000000"/>
          <w:sz w:val="22"/>
          <w:szCs w:val="22"/>
          <w:lang w:eastAsia="ru-RU"/>
        </w:rPr>
        <w:t>-</w:t>
      </w:r>
      <w:r w:rsidRPr="00896412">
        <w:rPr>
          <w:color w:val="000000"/>
          <w:sz w:val="22"/>
          <w:szCs w:val="22"/>
          <w:lang w:val="en-US" w:eastAsia="ru-RU"/>
        </w:rPr>
        <w:t>mail</w:t>
      </w:r>
      <w:r w:rsidRPr="00896412">
        <w:rPr>
          <w:color w:val="000000"/>
          <w:sz w:val="22"/>
          <w:szCs w:val="22"/>
          <w:lang w:eastAsia="ru-RU"/>
        </w:rPr>
        <w:t xml:space="preserve">: </w:t>
      </w:r>
      <w:proofErr w:type="spellStart"/>
      <w:r w:rsidRPr="00896412">
        <w:rPr>
          <w:color w:val="000000"/>
          <w:sz w:val="22"/>
          <w:szCs w:val="22"/>
          <w:lang w:val="en-US" w:eastAsia="ru-RU"/>
        </w:rPr>
        <w:t>issykkul</w:t>
      </w:r>
      <w:proofErr w:type="spellEnd"/>
      <w:r w:rsidRPr="00896412">
        <w:rPr>
          <w:color w:val="000000"/>
          <w:sz w:val="22"/>
          <w:szCs w:val="22"/>
          <w:lang w:eastAsia="ru-RU"/>
        </w:rPr>
        <w:t>@</w:t>
      </w:r>
      <w:r w:rsidRPr="00896412">
        <w:rPr>
          <w:color w:val="000000"/>
          <w:sz w:val="22"/>
          <w:szCs w:val="22"/>
          <w:lang w:val="en-US" w:eastAsia="ru-RU"/>
        </w:rPr>
        <w:t>stat</w:t>
      </w:r>
      <w:r w:rsidRPr="00896412">
        <w:rPr>
          <w:color w:val="000000"/>
          <w:sz w:val="22"/>
          <w:szCs w:val="22"/>
          <w:lang w:eastAsia="ru-RU"/>
        </w:rPr>
        <w:t>.</w:t>
      </w:r>
      <w:r w:rsidRPr="00896412">
        <w:rPr>
          <w:color w:val="000000"/>
          <w:sz w:val="22"/>
          <w:szCs w:val="22"/>
          <w:lang w:val="en-US" w:eastAsia="ru-RU"/>
        </w:rPr>
        <w:t>kg</w:t>
      </w:r>
    </w:p>
    <w:p w14:paraId="39FA8EEE" w14:textId="77777777" w:rsidR="001017E6" w:rsidRPr="00896412" w:rsidRDefault="001017E6" w:rsidP="001017E6">
      <w:pPr>
        <w:ind w:left="1474"/>
        <w:rPr>
          <w:color w:val="000000"/>
          <w:sz w:val="22"/>
          <w:szCs w:val="22"/>
          <w:lang w:eastAsia="ru-RU"/>
        </w:rPr>
      </w:pPr>
      <w:r w:rsidRPr="00896412">
        <w:rPr>
          <w:color w:val="000000"/>
          <w:sz w:val="22"/>
          <w:szCs w:val="22"/>
          <w:lang w:eastAsia="ru-RU"/>
        </w:rPr>
        <w:t xml:space="preserve">Каракол </w:t>
      </w:r>
      <w:proofErr w:type="spellStart"/>
      <w:r w:rsidRPr="00896412">
        <w:rPr>
          <w:color w:val="000000"/>
          <w:sz w:val="22"/>
          <w:szCs w:val="22"/>
          <w:lang w:eastAsia="ru-RU"/>
        </w:rPr>
        <w:t>шаардык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статистика </w:t>
      </w:r>
      <w:proofErr w:type="spellStart"/>
      <w:r w:rsidRPr="00896412">
        <w:rPr>
          <w:color w:val="000000"/>
          <w:sz w:val="22"/>
          <w:szCs w:val="22"/>
          <w:lang w:eastAsia="ru-RU"/>
        </w:rPr>
        <w:t>башкармалыгы</w:t>
      </w:r>
      <w:proofErr w:type="spellEnd"/>
    </w:p>
    <w:p w14:paraId="5C4A1E58" w14:textId="77777777" w:rsidR="001017E6" w:rsidRPr="00896412" w:rsidRDefault="001017E6" w:rsidP="001017E6">
      <w:pPr>
        <w:ind w:left="1474"/>
        <w:rPr>
          <w:color w:val="000000"/>
          <w:sz w:val="22"/>
          <w:szCs w:val="22"/>
          <w:lang w:eastAsia="ru-RU"/>
        </w:rPr>
      </w:pPr>
      <w:proofErr w:type="spellStart"/>
      <w:r w:rsidRPr="00896412">
        <w:rPr>
          <w:color w:val="000000"/>
          <w:sz w:val="22"/>
          <w:szCs w:val="22"/>
          <w:lang w:eastAsia="ru-RU"/>
        </w:rPr>
        <w:t>Жыйынтыктоо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иштердин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статистикасы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, регистр </w:t>
      </w:r>
      <w:proofErr w:type="spellStart"/>
      <w:r w:rsidRPr="00896412">
        <w:rPr>
          <w:color w:val="000000"/>
          <w:sz w:val="22"/>
          <w:szCs w:val="22"/>
          <w:lang w:eastAsia="ru-RU"/>
        </w:rPr>
        <w:t>жана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реалдуу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сектор </w:t>
      </w:r>
      <w:proofErr w:type="spellStart"/>
      <w:r w:rsidRPr="00896412">
        <w:rPr>
          <w:color w:val="000000"/>
          <w:sz w:val="22"/>
          <w:szCs w:val="22"/>
          <w:lang w:eastAsia="ru-RU"/>
        </w:rPr>
        <w:t>бѳлүмү</w:t>
      </w:r>
      <w:proofErr w:type="spellEnd"/>
      <w:r w:rsidRPr="00896412">
        <w:rPr>
          <w:color w:val="000000"/>
          <w:sz w:val="22"/>
          <w:szCs w:val="22"/>
          <w:lang w:eastAsia="ru-RU"/>
        </w:rPr>
        <w:t>.</w:t>
      </w:r>
    </w:p>
    <w:p w14:paraId="227B06AA" w14:textId="77777777" w:rsidR="001017E6" w:rsidRPr="00896412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64BB626D" w14:textId="77777777" w:rsidR="001017E6" w:rsidRPr="00896412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03BBD20F" w14:textId="77777777" w:rsidR="001017E6" w:rsidRPr="00896412" w:rsidRDefault="001017E6" w:rsidP="001017E6">
      <w:pPr>
        <w:ind w:right="-1" w:firstLine="709"/>
        <w:jc w:val="both"/>
        <w:rPr>
          <w:color w:val="000000"/>
          <w:sz w:val="22"/>
          <w:szCs w:val="22"/>
          <w:lang w:eastAsia="ru-RU"/>
        </w:rPr>
      </w:pPr>
      <w:r w:rsidRPr="00896412">
        <w:rPr>
          <w:color w:val="000000"/>
          <w:sz w:val="22"/>
          <w:szCs w:val="22"/>
          <w:lang w:eastAsia="ru-RU"/>
        </w:rPr>
        <w:t xml:space="preserve">Кыргыз </w:t>
      </w:r>
      <w:proofErr w:type="spellStart"/>
      <w:r w:rsidRPr="00896412">
        <w:rPr>
          <w:color w:val="000000"/>
          <w:sz w:val="22"/>
          <w:szCs w:val="22"/>
          <w:lang w:eastAsia="ru-RU"/>
        </w:rPr>
        <w:t>Республикасынын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Ысык-Кѳл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облусунун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аймактар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боюнча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2026 </w:t>
      </w:r>
      <w:proofErr w:type="spellStart"/>
      <w:r w:rsidRPr="00896412">
        <w:rPr>
          <w:color w:val="000000"/>
          <w:sz w:val="22"/>
          <w:szCs w:val="22"/>
          <w:lang w:eastAsia="ru-RU"/>
        </w:rPr>
        <w:t>жылдын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январь-август </w:t>
      </w:r>
      <w:proofErr w:type="spellStart"/>
      <w:r w:rsidRPr="00896412">
        <w:rPr>
          <w:color w:val="000000"/>
          <w:sz w:val="22"/>
          <w:szCs w:val="22"/>
          <w:lang w:eastAsia="ru-RU"/>
        </w:rPr>
        <w:t>айларынын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социалдык-экономикалык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абалын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чагылдырат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. </w:t>
      </w:r>
    </w:p>
    <w:p w14:paraId="5776307C" w14:textId="77777777" w:rsidR="001017E6" w:rsidRPr="00896412" w:rsidRDefault="001017E6" w:rsidP="001017E6">
      <w:pPr>
        <w:ind w:right="-1" w:firstLine="709"/>
        <w:jc w:val="both"/>
        <w:rPr>
          <w:color w:val="000000"/>
          <w:sz w:val="22"/>
          <w:szCs w:val="22"/>
          <w:lang w:eastAsia="ru-RU"/>
        </w:rPr>
      </w:pPr>
    </w:p>
    <w:p w14:paraId="6C2EF73C" w14:textId="77777777" w:rsidR="001017E6" w:rsidRPr="00896412" w:rsidRDefault="001017E6" w:rsidP="001017E6">
      <w:pPr>
        <w:ind w:right="-1" w:firstLine="709"/>
        <w:jc w:val="both"/>
        <w:rPr>
          <w:color w:val="000000"/>
          <w:sz w:val="22"/>
          <w:szCs w:val="22"/>
          <w:lang w:eastAsia="ru-RU"/>
        </w:rPr>
      </w:pPr>
      <w:r w:rsidRPr="00896412">
        <w:rPr>
          <w:color w:val="000000"/>
          <w:sz w:val="22"/>
          <w:szCs w:val="22"/>
          <w:lang w:eastAsia="ru-RU"/>
        </w:rPr>
        <w:t xml:space="preserve">Тираж: 6 </w:t>
      </w:r>
      <w:proofErr w:type="spellStart"/>
      <w:r w:rsidRPr="00896412">
        <w:rPr>
          <w:color w:val="000000"/>
          <w:sz w:val="22"/>
          <w:szCs w:val="22"/>
          <w:lang w:eastAsia="ru-RU"/>
        </w:rPr>
        <w:t>нуска</w:t>
      </w:r>
      <w:proofErr w:type="spellEnd"/>
      <w:r w:rsidRPr="00896412">
        <w:rPr>
          <w:color w:val="000000"/>
          <w:sz w:val="22"/>
          <w:szCs w:val="22"/>
          <w:lang w:eastAsia="ru-RU"/>
        </w:rPr>
        <w:t>.</w:t>
      </w:r>
    </w:p>
    <w:p w14:paraId="60CFB21B" w14:textId="77777777" w:rsidR="001017E6" w:rsidRPr="00896412" w:rsidRDefault="001017E6" w:rsidP="001017E6">
      <w:pPr>
        <w:ind w:right="-1" w:firstLine="709"/>
        <w:jc w:val="both"/>
        <w:rPr>
          <w:color w:val="000000"/>
          <w:sz w:val="22"/>
          <w:szCs w:val="22"/>
          <w:lang w:eastAsia="ru-RU"/>
        </w:rPr>
      </w:pPr>
    </w:p>
    <w:p w14:paraId="1AF092A6" w14:textId="77777777" w:rsidR="001017E6" w:rsidRPr="00896412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  <w:bookmarkStart w:id="2" w:name="_Toc166640330"/>
      <w:bookmarkStart w:id="3" w:name="_Toc166641326"/>
      <w:proofErr w:type="spellStart"/>
      <w:r w:rsidRPr="00896412">
        <w:rPr>
          <w:color w:val="000000"/>
          <w:sz w:val="22"/>
          <w:szCs w:val="22"/>
          <w:lang w:eastAsia="ru-RU"/>
        </w:rPr>
        <w:t>Басылма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магниттик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дискеталарда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да бар.</w:t>
      </w:r>
      <w:bookmarkEnd w:id="2"/>
      <w:bookmarkEnd w:id="3"/>
    </w:p>
    <w:p w14:paraId="1A369FCE" w14:textId="77777777" w:rsidR="001017E6" w:rsidRPr="00896412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3C9D6FD6" w14:textId="77777777" w:rsidR="001017E6" w:rsidRPr="00896412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7ED841F3" w14:textId="77777777" w:rsidR="001017E6" w:rsidRPr="00896412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Пайдалануучулар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расмий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статистиканын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маалыматтарын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жана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тиешелүү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метамаалыматтарды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пайдаланууда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алардын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булагына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шилтеме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берүүгө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милдеттүү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. (“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Расмий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статистика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жөнүндө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” Кыргыз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Республикасынын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>Мыйзамынын</w:t>
      </w:r>
      <w:proofErr w:type="spellEnd"/>
      <w:r w:rsidRPr="00896412">
        <w:rPr>
          <w:color w:val="000000"/>
          <w:sz w:val="22"/>
          <w:szCs w:val="22"/>
          <w:shd w:val="clear" w:color="auto" w:fill="FFFFFF"/>
          <w:lang w:eastAsia="ru-RU"/>
        </w:rPr>
        <w:t xml:space="preserve"> 30-беренеси).</w:t>
      </w:r>
    </w:p>
    <w:p w14:paraId="496705FB" w14:textId="77777777" w:rsidR="001017E6" w:rsidRPr="00896412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</w:p>
    <w:p w14:paraId="105D4E05" w14:textId="77777777" w:rsidR="001017E6" w:rsidRPr="00896412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6686D581" w14:textId="77777777" w:rsidR="001017E6" w:rsidRPr="00896412" w:rsidRDefault="001017E6" w:rsidP="001017E6">
      <w:pPr>
        <w:ind w:right="-1" w:firstLine="709"/>
        <w:jc w:val="both"/>
        <w:outlineLvl w:val="0"/>
        <w:rPr>
          <w:b/>
          <w:color w:val="000000"/>
          <w:sz w:val="22"/>
          <w:szCs w:val="22"/>
          <w:lang w:eastAsia="ru-RU"/>
        </w:rPr>
      </w:pPr>
      <w:bookmarkStart w:id="4" w:name="_Toc166640331"/>
      <w:bookmarkStart w:id="5" w:name="_Toc166641327"/>
      <w:proofErr w:type="spellStart"/>
      <w:r w:rsidRPr="00896412">
        <w:rPr>
          <w:b/>
          <w:color w:val="000000"/>
          <w:sz w:val="22"/>
          <w:szCs w:val="22"/>
          <w:lang w:eastAsia="ru-RU"/>
        </w:rPr>
        <w:t>Шартуу</w:t>
      </w:r>
      <w:proofErr w:type="spellEnd"/>
      <w:r w:rsidRPr="00896412">
        <w:rPr>
          <w:b/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b/>
          <w:color w:val="000000"/>
          <w:sz w:val="22"/>
          <w:szCs w:val="22"/>
          <w:lang w:eastAsia="ru-RU"/>
        </w:rPr>
        <w:t>белгилер</w:t>
      </w:r>
      <w:proofErr w:type="spellEnd"/>
      <w:r w:rsidRPr="00896412">
        <w:rPr>
          <w:b/>
          <w:color w:val="000000"/>
          <w:sz w:val="22"/>
          <w:szCs w:val="22"/>
          <w:lang w:eastAsia="ru-RU"/>
        </w:rPr>
        <w:t>:</w:t>
      </w:r>
      <w:bookmarkEnd w:id="4"/>
      <w:bookmarkEnd w:id="5"/>
    </w:p>
    <w:p w14:paraId="5DB99ED6" w14:textId="77777777" w:rsidR="001017E6" w:rsidRPr="00896412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tbl>
      <w:tblPr>
        <w:tblW w:w="74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7"/>
        <w:gridCol w:w="6813"/>
      </w:tblGrid>
      <w:tr w:rsidR="001017E6" w:rsidRPr="00896412" w14:paraId="1EA4F314" w14:textId="77777777" w:rsidTr="00D03633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50F63F1" w14:textId="77777777" w:rsidR="001017E6" w:rsidRPr="00896412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896412">
              <w:rPr>
                <w:color w:val="000000"/>
                <w:sz w:val="22"/>
                <w:szCs w:val="22"/>
                <w:lang w:eastAsia="ru-RU"/>
              </w:rPr>
              <w:t>-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2A79D31E" w14:textId="77777777" w:rsidR="001017E6" w:rsidRPr="00896412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кубулуш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болгон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эмес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>;</w:t>
            </w:r>
          </w:p>
        </w:tc>
      </w:tr>
      <w:tr w:rsidR="001017E6" w:rsidRPr="00896412" w14:paraId="4E97F006" w14:textId="77777777" w:rsidTr="00D03633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90DFD30" w14:textId="77777777" w:rsidR="001017E6" w:rsidRPr="00896412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896412">
              <w:rPr>
                <w:color w:val="000000"/>
                <w:sz w:val="22"/>
                <w:szCs w:val="22"/>
                <w:lang w:eastAsia="ru-RU"/>
              </w:rPr>
              <w:t>...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68B6F9BE" w14:textId="77777777" w:rsidR="001017E6" w:rsidRPr="00896412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маалымат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жок;</w:t>
            </w:r>
          </w:p>
        </w:tc>
      </w:tr>
      <w:tr w:rsidR="001017E6" w:rsidRPr="00896412" w14:paraId="7237B799" w14:textId="77777777" w:rsidTr="00D03633"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14:paraId="35DFF5A4" w14:textId="77777777" w:rsidR="001017E6" w:rsidRPr="00896412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r w:rsidRPr="00896412">
              <w:rPr>
                <w:color w:val="00000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</w:tcPr>
          <w:p w14:paraId="6BDF57C9" w14:textId="77777777" w:rsidR="001017E6" w:rsidRPr="00896412" w:rsidRDefault="001017E6" w:rsidP="001017E6">
            <w:pPr>
              <w:ind w:right="-1"/>
              <w:jc w:val="both"/>
              <w:rPr>
                <w:color w:val="000000"/>
                <w:sz w:val="22"/>
                <w:szCs w:val="22"/>
                <w:lang w:eastAsia="ru-RU"/>
              </w:rPr>
            </w:pP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аябай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кичине</w:t>
            </w:r>
            <w:proofErr w:type="spellEnd"/>
            <w:r w:rsidRPr="00896412">
              <w:rPr>
                <w:color w:val="00000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Pr="00896412">
              <w:rPr>
                <w:color w:val="000000"/>
                <w:sz w:val="22"/>
                <w:szCs w:val="22"/>
                <w:lang w:eastAsia="ru-RU"/>
              </w:rPr>
              <w:t>ѳлчѳм</w:t>
            </w:r>
            <w:proofErr w:type="spellEnd"/>
          </w:p>
        </w:tc>
      </w:tr>
    </w:tbl>
    <w:p w14:paraId="5E8B52E7" w14:textId="77777777" w:rsidR="001017E6" w:rsidRPr="00896412" w:rsidRDefault="001017E6" w:rsidP="001017E6">
      <w:pPr>
        <w:ind w:right="-1"/>
        <w:jc w:val="both"/>
        <w:rPr>
          <w:color w:val="000000"/>
          <w:sz w:val="22"/>
          <w:szCs w:val="22"/>
          <w:lang w:eastAsia="ru-RU"/>
        </w:rPr>
      </w:pPr>
    </w:p>
    <w:p w14:paraId="21F85E88" w14:textId="77777777" w:rsidR="001017E6" w:rsidRPr="00896412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  <w:proofErr w:type="spellStart"/>
      <w:r w:rsidRPr="00896412">
        <w:rPr>
          <w:color w:val="000000"/>
          <w:sz w:val="22"/>
          <w:szCs w:val="22"/>
          <w:lang w:eastAsia="ru-RU"/>
        </w:rPr>
        <w:t>Жыйынтыктын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кошулган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суммалардан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бир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азыраак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айырмасы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, </w:t>
      </w:r>
      <w:proofErr w:type="spellStart"/>
      <w:r w:rsidRPr="00896412">
        <w:rPr>
          <w:color w:val="000000"/>
          <w:sz w:val="22"/>
          <w:szCs w:val="22"/>
          <w:lang w:eastAsia="ru-RU"/>
        </w:rPr>
        <w:t>алардын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тегеректелиши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менен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түшүндүрүлѳт</w:t>
      </w:r>
      <w:proofErr w:type="spellEnd"/>
    </w:p>
    <w:p w14:paraId="504F4F7D" w14:textId="77777777" w:rsidR="001017E6" w:rsidRPr="00896412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</w:p>
    <w:p w14:paraId="0DA93E36" w14:textId="77777777" w:rsidR="001017E6" w:rsidRPr="00896412" w:rsidRDefault="001017E6" w:rsidP="001017E6">
      <w:pPr>
        <w:ind w:right="-1" w:firstLine="709"/>
        <w:jc w:val="both"/>
        <w:outlineLvl w:val="0"/>
        <w:rPr>
          <w:color w:val="000000"/>
          <w:sz w:val="22"/>
          <w:szCs w:val="22"/>
          <w:lang w:eastAsia="ru-RU"/>
        </w:rPr>
      </w:pPr>
      <w:bookmarkStart w:id="6" w:name="_Toc166640333"/>
      <w:bookmarkStart w:id="7" w:name="_Toc166641329"/>
      <w:proofErr w:type="spellStart"/>
      <w:r w:rsidRPr="00896412">
        <w:rPr>
          <w:color w:val="000000"/>
          <w:sz w:val="22"/>
          <w:szCs w:val="22"/>
          <w:lang w:eastAsia="ru-RU"/>
        </w:rPr>
        <w:t>Айрым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учурларда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райондук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(</w:t>
      </w:r>
      <w:proofErr w:type="spellStart"/>
      <w:r w:rsidRPr="00896412">
        <w:rPr>
          <w:color w:val="000000"/>
          <w:sz w:val="22"/>
          <w:szCs w:val="22"/>
          <w:lang w:eastAsia="ru-RU"/>
        </w:rPr>
        <w:t>шаардык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) </w:t>
      </w:r>
      <w:proofErr w:type="spellStart"/>
      <w:r w:rsidRPr="00896412">
        <w:rPr>
          <w:color w:val="000000"/>
          <w:sz w:val="22"/>
          <w:szCs w:val="22"/>
          <w:lang w:eastAsia="ru-RU"/>
        </w:rPr>
        <w:t>деңгээлдеги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кѳрсѳткүчтѳрдүн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жыйынтыгы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облустун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</w:t>
      </w:r>
      <w:proofErr w:type="spellStart"/>
      <w:r w:rsidRPr="00896412">
        <w:rPr>
          <w:color w:val="000000"/>
          <w:sz w:val="22"/>
          <w:szCs w:val="22"/>
          <w:lang w:eastAsia="ru-RU"/>
        </w:rPr>
        <w:t>жыйынтыгына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 дал </w:t>
      </w:r>
      <w:proofErr w:type="spellStart"/>
      <w:r w:rsidRPr="00896412">
        <w:rPr>
          <w:color w:val="000000"/>
          <w:sz w:val="22"/>
          <w:szCs w:val="22"/>
          <w:lang w:eastAsia="ru-RU"/>
        </w:rPr>
        <w:t>келбейт</w:t>
      </w:r>
      <w:proofErr w:type="spellEnd"/>
      <w:r w:rsidRPr="00896412">
        <w:rPr>
          <w:color w:val="000000"/>
          <w:sz w:val="22"/>
          <w:szCs w:val="22"/>
          <w:lang w:eastAsia="ru-RU"/>
        </w:rPr>
        <w:t xml:space="preserve">. </w:t>
      </w:r>
      <w:bookmarkEnd w:id="6"/>
      <w:bookmarkEnd w:id="7"/>
    </w:p>
    <w:p w14:paraId="30C46241" w14:textId="77777777" w:rsidR="001017E6" w:rsidRPr="00896412" w:rsidRDefault="001017E6" w:rsidP="001017E6">
      <w:pPr>
        <w:jc w:val="center"/>
        <w:rPr>
          <w:color w:val="000000"/>
          <w:sz w:val="22"/>
          <w:szCs w:val="22"/>
          <w:lang w:eastAsia="ru-RU"/>
        </w:rPr>
      </w:pPr>
    </w:p>
    <w:p w14:paraId="78FA19C6" w14:textId="77777777" w:rsidR="001017E6" w:rsidRPr="00896412" w:rsidRDefault="001017E6" w:rsidP="001017E6">
      <w:pPr>
        <w:jc w:val="center"/>
        <w:rPr>
          <w:color w:val="000000"/>
          <w:sz w:val="22"/>
          <w:szCs w:val="22"/>
          <w:lang w:eastAsia="ru-RU"/>
        </w:rPr>
      </w:pPr>
    </w:p>
    <w:p w14:paraId="2DBBA9AE" w14:textId="77777777" w:rsidR="001017E6" w:rsidRPr="001017E6" w:rsidRDefault="001017E6" w:rsidP="001017E6">
      <w:pPr>
        <w:jc w:val="center"/>
        <w:rPr>
          <w:color w:val="000000"/>
          <w:sz w:val="24"/>
          <w:szCs w:val="24"/>
          <w:lang w:eastAsia="ru-RU"/>
        </w:rPr>
      </w:pPr>
    </w:p>
    <w:p w14:paraId="13694FA8" w14:textId="77777777" w:rsidR="001017E6" w:rsidRPr="001017E6" w:rsidRDefault="001017E6" w:rsidP="001017E6">
      <w:pPr>
        <w:jc w:val="center"/>
        <w:rPr>
          <w:color w:val="000000"/>
          <w:sz w:val="22"/>
          <w:szCs w:val="22"/>
          <w:lang w:eastAsia="ru-RU"/>
        </w:rPr>
      </w:pPr>
    </w:p>
    <w:p w14:paraId="4A219288" w14:textId="77777777" w:rsidR="001017E6" w:rsidRPr="001017E6" w:rsidRDefault="001017E6" w:rsidP="00C07056">
      <w:pPr>
        <w:pageBreakBefore/>
        <w:jc w:val="center"/>
        <w:rPr>
          <w:sz w:val="22"/>
          <w:szCs w:val="22"/>
          <w:lang w:eastAsia="ru-RU"/>
        </w:rPr>
      </w:pPr>
      <w:r w:rsidRPr="001017E6">
        <w:rPr>
          <w:sz w:val="22"/>
          <w:szCs w:val="22"/>
          <w:lang w:eastAsia="ru-RU"/>
        </w:rPr>
        <w:lastRenderedPageBreak/>
        <w:t>М А З М У Н У</w:t>
      </w:r>
    </w:p>
    <w:p w14:paraId="04FF5595" w14:textId="77777777" w:rsidR="001017E6" w:rsidRPr="001017E6" w:rsidRDefault="001017E6" w:rsidP="001017E6">
      <w:pPr>
        <w:rPr>
          <w:b/>
          <w:bCs/>
          <w:noProof/>
          <w:snapToGrid w:val="0"/>
          <w:sz w:val="22"/>
          <w:szCs w:val="22"/>
          <w:lang w:eastAsia="ru-RU"/>
        </w:rPr>
      </w:pPr>
      <w:r w:rsidRPr="001017E6">
        <w:rPr>
          <w:b/>
          <w:bCs/>
          <w:snapToGrid w:val="0"/>
          <w:sz w:val="22"/>
          <w:szCs w:val="22"/>
          <w:lang w:eastAsia="ru-RU"/>
        </w:rPr>
        <w:t xml:space="preserve">I. </w:t>
      </w:r>
      <w:proofErr w:type="spellStart"/>
      <w:r w:rsidRPr="001017E6">
        <w:rPr>
          <w:b/>
          <w:bCs/>
          <w:snapToGrid w:val="0"/>
          <w:sz w:val="22"/>
          <w:szCs w:val="22"/>
          <w:lang w:eastAsia="ru-RU"/>
        </w:rPr>
        <w:t>Реалдуу</w:t>
      </w:r>
      <w:proofErr w:type="spellEnd"/>
      <w:r w:rsidRPr="001017E6">
        <w:rPr>
          <w:b/>
          <w:bCs/>
          <w:snapToGrid w:val="0"/>
          <w:sz w:val="22"/>
          <w:szCs w:val="22"/>
          <w:lang w:eastAsia="ru-RU"/>
        </w:rPr>
        <w:t xml:space="preserve"> сектор </w:t>
      </w:r>
      <w:r w:rsidRPr="001017E6">
        <w:rPr>
          <w:b/>
          <w:bCs/>
          <w:sz w:val="22"/>
          <w:szCs w:val="22"/>
          <w:lang w:eastAsia="ru-RU"/>
        </w:rPr>
        <w:fldChar w:fldCharType="begin"/>
      </w:r>
      <w:r w:rsidRPr="001017E6">
        <w:rPr>
          <w:b/>
          <w:bCs/>
          <w:sz w:val="22"/>
          <w:szCs w:val="22"/>
          <w:lang w:eastAsia="ru-RU"/>
        </w:rPr>
        <w:instrText xml:space="preserve"> TOC \o "1-3" \h \z </w:instrText>
      </w:r>
      <w:r w:rsidRPr="001017E6">
        <w:rPr>
          <w:b/>
          <w:bCs/>
          <w:sz w:val="22"/>
          <w:szCs w:val="22"/>
          <w:lang w:eastAsia="ru-RU"/>
        </w:rPr>
        <w:fldChar w:fldCharType="separate"/>
      </w:r>
    </w:p>
    <w:p w14:paraId="5282F75D" w14:textId="77777777" w:rsidR="001017E6" w:rsidRPr="001017E6" w:rsidRDefault="001017E6" w:rsidP="001017E6">
      <w:pPr>
        <w:tabs>
          <w:tab w:val="right" w:leader="dot" w:pos="7380"/>
        </w:tabs>
        <w:ind w:left="240" w:right="-81"/>
        <w:rPr>
          <w:smallCaps/>
          <w:noProof/>
          <w:color w:val="0000FF"/>
          <w:sz w:val="22"/>
          <w:szCs w:val="22"/>
          <w:u w:val="single"/>
          <w:lang w:eastAsia="ru-RU"/>
        </w:rPr>
      </w:pPr>
    </w:p>
    <w:p w14:paraId="05589A82" w14:textId="77777777" w:rsidR="001017E6" w:rsidRPr="001017E6" w:rsidRDefault="001017E6" w:rsidP="001017E6">
      <w:pPr>
        <w:tabs>
          <w:tab w:val="right" w:leader="dot" w:pos="7380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1017E6">
        <w:rPr>
          <w:i/>
          <w:iCs/>
          <w:smallCaps/>
          <w:noProof/>
          <w:sz w:val="22"/>
          <w:szCs w:val="22"/>
          <w:lang w:eastAsia="ru-RU"/>
        </w:rPr>
        <w:t>Ѳнѳр жай</w:t>
      </w:r>
      <w:r w:rsidRPr="001017E6">
        <w:rPr>
          <w:smallCaps/>
          <w:noProof/>
          <w:sz w:val="22"/>
          <w:szCs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332C1A09" w14:textId="22A5E403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Ѳнѳр жай продукциясынын аймактар боюнча кѳлѳмү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11923">
          <w:rPr>
            <w:smallCaps/>
            <w:noProof/>
            <w:webHidden/>
            <w:sz w:val="22"/>
            <w:szCs w:val="22"/>
            <w:lang w:eastAsia="ru-RU"/>
          </w:rPr>
          <w:t>5</w:t>
        </w:r>
      </w:hyperlink>
    </w:p>
    <w:p w14:paraId="3DEF9693" w14:textId="303A8F25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 xml:space="preserve">Экономикалык ишмердиктин түрлѳрү боюнча ѳнѳр жай </w:t>
        </w:r>
        <w:r w:rsidR="00896412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   </w:t>
        </w:r>
        <w:r w:rsidRPr="001017E6">
          <w:rPr>
            <w:bCs/>
            <w:smallCaps/>
            <w:noProof/>
            <w:sz w:val="22"/>
            <w:szCs w:val="22"/>
            <w:lang w:eastAsia="ru-RU"/>
          </w:rPr>
          <w:t>продукцияларын ѳндүрүү  кѳлѳмү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11923">
          <w:rPr>
            <w:smallCaps/>
            <w:noProof/>
            <w:webHidden/>
            <w:sz w:val="22"/>
            <w:szCs w:val="22"/>
            <w:lang w:eastAsia="ru-RU"/>
          </w:rPr>
          <w:t>5</w:t>
        </w:r>
      </w:hyperlink>
    </w:p>
    <w:p w14:paraId="2B704DEF" w14:textId="0A0A7DFC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39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Ѳнѳр жай продукцияларынын негизги түрлѳрүн ѳндүрүү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fldChar w:fldCharType="begin"/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instrText xml:space="preserve"> PAGEREF _Toc347148739 \h </w:instrTex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fldChar w:fldCharType="separate"/>
        </w:r>
        <w:r w:rsidR="00711923">
          <w:rPr>
            <w:smallCaps/>
            <w:noProof/>
            <w:webHidden/>
            <w:sz w:val="22"/>
            <w:szCs w:val="22"/>
            <w:lang w:eastAsia="ru-RU"/>
          </w:rPr>
          <w:t>6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fldChar w:fldCharType="end"/>
        </w:r>
      </w:hyperlink>
    </w:p>
    <w:p w14:paraId="0E6A9D13" w14:textId="058C47C4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40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  </w:r>
        <w:r w:rsidRPr="001017E6">
          <w:rPr>
            <w:bCs/>
            <w:i/>
            <w:iCs/>
            <w:smallCaps/>
            <w:noProof/>
            <w:sz w:val="22"/>
            <w:szCs w:val="22"/>
            <w:lang w:eastAsia="ru-RU"/>
          </w:rPr>
          <w:t xml:space="preserve"> Айыл ч</w:t>
        </w:r>
        <w:r w:rsidRPr="001017E6">
          <w:rPr>
            <w:i/>
            <w:iCs/>
            <w:smallCaps/>
            <w:noProof/>
            <w:sz w:val="22"/>
            <w:szCs w:val="22"/>
            <w:lang w:eastAsia="ru-RU"/>
          </w:rPr>
          <w:t>арб</w:t>
        </w:r>
        <w:r w:rsidRPr="001017E6">
          <w:rPr>
            <w:bCs/>
            <w:i/>
            <w:iCs/>
            <w:smallCaps/>
            <w:noProof/>
            <w:sz w:val="22"/>
            <w:szCs w:val="22"/>
            <w:lang w:eastAsia="ru-RU"/>
          </w:rPr>
          <w:t>а</w:t>
        </w:r>
        <w:r w:rsidRPr="001017E6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                                                                                                                                                                           Ысык-Кѳл аймагы боюнча мал чарбачылыгынын негизги                                                   продуктыларын ѳндүрүү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11923">
          <w:rPr>
            <w:smallCaps/>
            <w:noProof/>
            <w:webHidden/>
            <w:sz w:val="22"/>
            <w:szCs w:val="22"/>
            <w:lang w:eastAsia="ru-RU"/>
          </w:rPr>
          <w:t>8</w:t>
        </w:r>
      </w:hyperlink>
    </w:p>
    <w:p w14:paraId="2B188DD0" w14:textId="77777777" w:rsidR="001017E6" w:rsidRPr="001017E6" w:rsidRDefault="001017E6" w:rsidP="00896412">
      <w:pPr>
        <w:tabs>
          <w:tab w:val="right" w:leader="dot" w:pos="8931"/>
        </w:tabs>
        <w:ind w:left="240" w:right="-81"/>
        <w:rPr>
          <w:i/>
          <w:iCs/>
          <w:smallCaps/>
          <w:noProof/>
          <w:sz w:val="22"/>
          <w:szCs w:val="22"/>
          <w:lang w:eastAsia="ru-RU"/>
        </w:rPr>
      </w:pPr>
    </w:p>
    <w:p w14:paraId="680528F8" w14:textId="77777777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1017E6">
        <w:rPr>
          <w:i/>
          <w:iCs/>
          <w:smallCaps/>
          <w:noProof/>
          <w:sz w:val="22"/>
          <w:szCs w:val="22"/>
          <w:lang w:eastAsia="ru-RU"/>
        </w:rPr>
        <w:t>Курулуш</w:t>
      </w:r>
      <w:r w:rsidRPr="001017E6">
        <w:rPr>
          <w:smallCaps/>
          <w:noProof/>
          <w:sz w:val="22"/>
          <w:szCs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14:paraId="2901AC14" w14:textId="09B0C1BD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Негизги капиталга болгон инвестициялар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9</w:t>
        </w:r>
      </w:hyperlink>
    </w:p>
    <w:p w14:paraId="40334A04" w14:textId="4C35C1C3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Жеке турак үйлѳрдү пайдаланууга берүү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9</w:t>
        </w:r>
      </w:hyperlink>
    </w:p>
    <w:p w14:paraId="0AAB51A0" w14:textId="3F22DCFC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Курулуш уюмдарынын подряддык иштеринин аткарылышы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0</w:t>
        </w:r>
      </w:hyperlink>
    </w:p>
    <w:p w14:paraId="32CD9F1F" w14:textId="708C442C" w:rsidR="001017E6" w:rsidRPr="001017E6" w:rsidRDefault="001017E6" w:rsidP="00896412">
      <w:pPr>
        <w:tabs>
          <w:tab w:val="right" w:leader="dot" w:pos="8931"/>
        </w:tabs>
        <w:ind w:left="240" w:right="-81"/>
        <w:rPr>
          <w:bCs/>
          <w:smallCaps/>
          <w:noProof/>
          <w:sz w:val="22"/>
          <w:szCs w:val="22"/>
          <w:lang w:eastAsia="ru-RU"/>
        </w:rPr>
      </w:pPr>
      <w:hyperlink w:anchor="_Toc347148743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Курулуш уюмдарынын подряддык иштеринин капиталдык</w:t>
        </w:r>
        <w:r w:rsidR="00896412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                     </w:t>
        </w:r>
        <w:r w:rsidRPr="001017E6">
          <w:rPr>
            <w:bCs/>
            <w:smallCaps/>
            <w:noProof/>
            <w:sz w:val="22"/>
            <w:szCs w:val="22"/>
            <w:lang w:eastAsia="ru-RU"/>
          </w:rPr>
          <w:t xml:space="preserve"> оңдоо жана күндѳлүк оңдоолорунун аткарылышы </w:t>
        </w:r>
        <w:r w:rsidRPr="001017E6">
          <w:rPr>
            <w:bCs/>
            <w:smallCaps/>
            <w:noProof/>
            <w:webHidden/>
            <w:sz w:val="22"/>
            <w:szCs w:val="22"/>
            <w:lang w:eastAsia="ru-RU"/>
          </w:rPr>
          <w:tab/>
          <w:t>.…1</w:t>
        </w:r>
        <w:r w:rsidR="007032C8">
          <w:rPr>
            <w:bCs/>
            <w:smallCaps/>
            <w:noProof/>
            <w:webHidden/>
            <w:sz w:val="22"/>
            <w:szCs w:val="22"/>
            <w:lang w:eastAsia="ru-RU"/>
          </w:rPr>
          <w:t>0</w:t>
        </w:r>
      </w:hyperlink>
    </w:p>
    <w:p w14:paraId="155E2422" w14:textId="77777777" w:rsidR="001017E6" w:rsidRPr="001017E6" w:rsidRDefault="001017E6" w:rsidP="00896412">
      <w:pPr>
        <w:tabs>
          <w:tab w:val="right" w:leader="dot" w:pos="8931"/>
        </w:tabs>
        <w:ind w:left="240" w:right="-81"/>
        <w:rPr>
          <w:i/>
          <w:iCs/>
          <w:smallCaps/>
          <w:noProof/>
          <w:sz w:val="22"/>
          <w:szCs w:val="22"/>
          <w:lang w:eastAsia="ru-RU"/>
        </w:rPr>
      </w:pPr>
    </w:p>
    <w:p w14:paraId="579CE4D9" w14:textId="77777777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1017E6">
        <w:rPr>
          <w:i/>
          <w:iCs/>
          <w:smallCaps/>
          <w:noProof/>
          <w:sz w:val="22"/>
          <w:szCs w:val="22"/>
          <w:lang w:eastAsia="ru-RU"/>
        </w:rPr>
        <w:t>Транспорт жана байланыш</w:t>
      </w:r>
      <w:r w:rsidRPr="001017E6">
        <w:rPr>
          <w:smallCaps/>
          <w:noProof/>
          <w:sz w:val="22"/>
          <w:szCs w:val="22"/>
          <w:lang w:eastAsia="ru-RU"/>
        </w:rPr>
        <w:t xml:space="preserve"> </w:t>
      </w:r>
    </w:p>
    <w:p w14:paraId="39043106" w14:textId="7F713DB4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52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Т</w:t>
        </w:r>
        <w:r w:rsidRPr="001017E6">
          <w:rPr>
            <w:smallCaps/>
            <w:noProof/>
            <w:sz w:val="22"/>
            <w:szCs w:val="22"/>
            <w:lang w:eastAsia="ru-RU"/>
          </w:rPr>
          <w:t>ранспорттун жана байланыштын к</w:t>
        </w:r>
        <w:r w:rsidR="00896412">
          <w:rPr>
            <w:smallCaps/>
            <w:noProof/>
            <w:sz w:val="22"/>
            <w:szCs w:val="22"/>
            <w:lang w:eastAsia="ru-RU"/>
          </w:rPr>
          <w:t>ѳ</w:t>
        </w:r>
        <w:r w:rsidRPr="001017E6">
          <w:rPr>
            <w:smallCaps/>
            <w:noProof/>
            <w:sz w:val="22"/>
            <w:szCs w:val="22"/>
            <w:lang w:eastAsia="ru-RU"/>
          </w:rPr>
          <w:t>рс</w:t>
        </w:r>
        <w:r w:rsidR="00896412">
          <w:rPr>
            <w:smallCaps/>
            <w:noProof/>
            <w:sz w:val="22"/>
            <w:szCs w:val="22"/>
            <w:lang w:eastAsia="ru-RU"/>
          </w:rPr>
          <w:t>ѳ</w:t>
        </w:r>
        <w:r w:rsidRPr="001017E6">
          <w:rPr>
            <w:smallCaps/>
            <w:noProof/>
            <w:sz w:val="22"/>
            <w:szCs w:val="22"/>
            <w:lang w:eastAsia="ru-RU"/>
          </w:rPr>
          <w:t>ткучтѳрү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1</w:t>
        </w:r>
      </w:hyperlink>
    </w:p>
    <w:p w14:paraId="70D98500" w14:textId="11D0B2BA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49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Аймактар боюнча автотранспорттун иш кѳлѳмү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1</w:t>
        </w:r>
      </w:hyperlink>
    </w:p>
    <w:p w14:paraId="63D03853" w14:textId="60BDBAAC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50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Автомобил транспорттук ишканалардын ишинин негизги                                кѳрсѳткүчтѳрү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1</w:t>
        </w:r>
      </w:hyperlink>
    </w:p>
    <w:p w14:paraId="16D53EE0" w14:textId="01FC4263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1017E6">
        <w:rPr>
          <w:smallCaps/>
          <w:noProof/>
          <w:sz w:val="22"/>
          <w:szCs w:val="22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1017E6">
        <w:rPr>
          <w:i/>
          <w:iCs/>
          <w:smallCaps/>
          <w:noProof/>
          <w:sz w:val="22"/>
          <w:szCs w:val="22"/>
          <w:lang w:eastAsia="ru-RU"/>
        </w:rPr>
        <w:t>Керектелүүчү рыногу</w:t>
      </w:r>
      <w:hyperlink w:anchor="_Toc347148753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                                                                                                                                                                              Облус боюнча чекене соода жүгүртүүнүн жалпы кѳлѳмү,                                                        анын ичинде коомдук тамактануу жайлары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2</w:t>
        </w:r>
      </w:hyperlink>
    </w:p>
    <w:p w14:paraId="0DD9D831" w14:textId="1515EE07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54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Чекене соода жүгүртүүнүн жалпы кѳлѳмү, анын ичинде                                                          коомдук тамактануу жайлары аймактар боюнча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2</w:t>
        </w:r>
      </w:hyperlink>
    </w:p>
    <w:p w14:paraId="794787D8" w14:textId="4D880C50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55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Калкка кѳрсѳтүлгѳн акы тѳлѳнүүчү тейлѳѳ рыногунун                                                                 кѳлѳмү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2</w:t>
        </w:r>
      </w:hyperlink>
    </w:p>
    <w:p w14:paraId="48336493" w14:textId="77777777" w:rsidR="001017E6" w:rsidRPr="001017E6" w:rsidRDefault="001017E6" w:rsidP="00896412">
      <w:pPr>
        <w:tabs>
          <w:tab w:val="right" w:leader="dot" w:pos="8931"/>
        </w:tabs>
        <w:ind w:left="238" w:right="-79"/>
        <w:rPr>
          <w:i/>
          <w:iCs/>
          <w:smallCaps/>
          <w:noProof/>
          <w:sz w:val="22"/>
          <w:szCs w:val="22"/>
          <w:lang w:eastAsia="ru-RU"/>
        </w:rPr>
      </w:pPr>
    </w:p>
    <w:p w14:paraId="76A64606" w14:textId="77777777" w:rsidR="001017E6" w:rsidRPr="001017E6" w:rsidRDefault="001017E6" w:rsidP="00896412">
      <w:pPr>
        <w:tabs>
          <w:tab w:val="right" w:leader="dot" w:pos="8931"/>
        </w:tabs>
        <w:ind w:left="238" w:right="-79"/>
        <w:rPr>
          <w:bCs/>
          <w:caps/>
          <w:smallCaps/>
          <w:noProof/>
          <w:sz w:val="22"/>
          <w:szCs w:val="22"/>
          <w:lang w:eastAsia="ru-RU"/>
        </w:rPr>
      </w:pPr>
      <w:r w:rsidRPr="001017E6">
        <w:rPr>
          <w:i/>
          <w:iCs/>
          <w:smallCaps/>
          <w:noProof/>
          <w:sz w:val="22"/>
          <w:szCs w:val="22"/>
          <w:lang w:eastAsia="ru-RU"/>
        </w:rPr>
        <w:t xml:space="preserve">Эмгек рыногу                                                                                                                                                                                                   </w:t>
      </w:r>
    </w:p>
    <w:p w14:paraId="63D94039" w14:textId="665368D9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Биркызматкердин орточо эмгек акысы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3</w:t>
        </w:r>
      </w:hyperlink>
    </w:p>
    <w:p w14:paraId="2081C837" w14:textId="3DABBA30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59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Эмгек акыны тѳлѳѳ карыздары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3</w:t>
        </w:r>
      </w:hyperlink>
    </w:p>
    <w:p w14:paraId="2DEAA2F9" w14:textId="6214E1E6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0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Катталган жумушсуздардын саны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  <w:t>1</w:t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3</w:t>
        </w:r>
      </w:hyperlink>
    </w:p>
    <w:p w14:paraId="128BF2DB" w14:textId="77777777" w:rsidR="001017E6" w:rsidRPr="001017E6" w:rsidRDefault="001017E6" w:rsidP="00896412">
      <w:pPr>
        <w:tabs>
          <w:tab w:val="right" w:leader="dot" w:pos="8931"/>
        </w:tabs>
        <w:ind w:left="240" w:right="-81"/>
        <w:rPr>
          <w:i/>
          <w:iCs/>
          <w:smallCaps/>
          <w:noProof/>
          <w:color w:val="000000"/>
          <w:sz w:val="22"/>
          <w:szCs w:val="22"/>
          <w:lang w:eastAsia="ru-RU"/>
        </w:rPr>
      </w:pPr>
    </w:p>
    <w:p w14:paraId="1DF06CA4" w14:textId="77777777" w:rsidR="001017E6" w:rsidRPr="001017E6" w:rsidRDefault="001017E6" w:rsidP="00896412">
      <w:pPr>
        <w:tabs>
          <w:tab w:val="right" w:leader="dot" w:pos="8931"/>
        </w:tabs>
        <w:ind w:left="240" w:right="-81"/>
        <w:rPr>
          <w:i/>
          <w:iCs/>
          <w:smallCaps/>
          <w:noProof/>
          <w:sz w:val="22"/>
          <w:szCs w:val="22"/>
          <w:lang w:eastAsia="ru-RU"/>
        </w:rPr>
      </w:pPr>
      <w:r w:rsidRPr="001017E6">
        <w:rPr>
          <w:i/>
          <w:iCs/>
          <w:smallCaps/>
          <w:noProof/>
          <w:sz w:val="22"/>
          <w:szCs w:val="22"/>
          <w:lang w:eastAsia="ru-RU"/>
        </w:rPr>
        <w:t>Баалар</w:t>
      </w:r>
    </w:p>
    <w:p w14:paraId="2B848215" w14:textId="6FF55F78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Керектѳѳ бааларынын индекси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14</w:t>
        </w:r>
      </w:hyperlink>
    </w:p>
    <w:p w14:paraId="157F2371" w14:textId="77777777" w:rsidR="001017E6" w:rsidRPr="001017E6" w:rsidRDefault="001017E6" w:rsidP="00896412">
      <w:pPr>
        <w:tabs>
          <w:tab w:val="right" w:leader="dot" w:pos="8931"/>
        </w:tabs>
        <w:ind w:left="240" w:right="-81"/>
        <w:rPr>
          <w:b/>
          <w:bCs/>
          <w:smallCaps/>
          <w:noProof/>
          <w:sz w:val="22"/>
          <w:szCs w:val="22"/>
          <w:lang w:eastAsia="ru-RU"/>
        </w:rPr>
      </w:pPr>
    </w:p>
    <w:p w14:paraId="497F684A" w14:textId="77777777" w:rsidR="001017E6" w:rsidRPr="001017E6" w:rsidRDefault="001017E6" w:rsidP="00896412">
      <w:pPr>
        <w:tabs>
          <w:tab w:val="right" w:leader="dot" w:pos="8931"/>
        </w:tabs>
        <w:rPr>
          <w:b/>
          <w:bCs/>
          <w:snapToGrid w:val="0"/>
          <w:sz w:val="22"/>
          <w:szCs w:val="22"/>
          <w:lang w:eastAsia="ru-RU"/>
        </w:rPr>
      </w:pPr>
      <w:r w:rsidRPr="001017E6">
        <w:rPr>
          <w:b/>
          <w:bCs/>
          <w:snapToGrid w:val="0"/>
          <w:sz w:val="22"/>
          <w:szCs w:val="22"/>
          <w:lang w:eastAsia="ru-RU"/>
        </w:rPr>
        <w:t>II. Тышкы сектор</w:t>
      </w:r>
    </w:p>
    <w:p w14:paraId="37D0A83D" w14:textId="77777777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</w:p>
    <w:p w14:paraId="5AD2FF54" w14:textId="58AA7415" w:rsidR="001017E6" w:rsidRPr="001017E6" w:rsidRDefault="001017E6" w:rsidP="00896412">
      <w:pPr>
        <w:tabs>
          <w:tab w:val="right" w:leader="dot" w:pos="8931"/>
        </w:tabs>
        <w:ind w:left="240" w:right="-81"/>
        <w:rPr>
          <w:b/>
          <w:bCs/>
          <w:smallCaps/>
          <w:noProof/>
          <w:sz w:val="22"/>
          <w:szCs w:val="22"/>
          <w:lang w:eastAsia="ru-RU"/>
        </w:rPr>
      </w:pPr>
      <w:r w:rsidRPr="001017E6">
        <w:rPr>
          <w:smallCaps/>
          <w:noProof/>
          <w:sz w:val="22"/>
          <w:szCs w:val="22"/>
          <w:lang w:eastAsia="ru-RU"/>
        </w:rPr>
        <w:t>Товарлардын экспорт жана импортунун түзүмү</w:t>
      </w:r>
      <w:hyperlink w:anchor="_Toc324248789" w:history="1"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14</w:t>
        </w:r>
      </w:hyperlink>
    </w:p>
    <w:p w14:paraId="6B9A2B2E" w14:textId="69A1BAC0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1017E6">
        <w:rPr>
          <w:smallCaps/>
          <w:noProof/>
          <w:sz w:val="22"/>
          <w:szCs w:val="22"/>
          <w:lang w:eastAsia="ru-RU"/>
        </w:rPr>
        <w:t>Ысык-Кѳл облусунун ѳлкѳлѳр боюнча тышкы соодасы</w:t>
      </w:r>
      <w:hyperlink w:anchor="_Toc324248789" w:history="1"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16</w:t>
        </w:r>
      </w:hyperlink>
    </w:p>
    <w:p w14:paraId="1477729C" w14:textId="792C49D0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1017E6">
        <w:rPr>
          <w:smallCaps/>
          <w:noProof/>
          <w:sz w:val="22"/>
          <w:szCs w:val="22"/>
          <w:lang w:eastAsia="ru-RU"/>
        </w:rPr>
        <w:t xml:space="preserve">Ысык-Кѳл облусунун аймактар боюнча тышкы соодасы </w:t>
      </w:r>
      <w:hyperlink w:anchor="_Toc324248789" w:history="1"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17</w:t>
        </w:r>
      </w:hyperlink>
    </w:p>
    <w:p w14:paraId="201B54DC" w14:textId="77777777" w:rsidR="001017E6" w:rsidRPr="001017E6" w:rsidRDefault="001017E6" w:rsidP="00896412">
      <w:pPr>
        <w:tabs>
          <w:tab w:val="right" w:leader="dot" w:pos="8931"/>
        </w:tabs>
        <w:rPr>
          <w:b/>
          <w:bCs/>
          <w:snapToGrid w:val="0"/>
          <w:sz w:val="22"/>
          <w:szCs w:val="22"/>
          <w:lang w:eastAsia="ru-RU"/>
        </w:rPr>
      </w:pPr>
    </w:p>
    <w:p w14:paraId="53934055" w14:textId="77777777" w:rsidR="001017E6" w:rsidRPr="001017E6" w:rsidRDefault="001017E6" w:rsidP="00896412">
      <w:pPr>
        <w:tabs>
          <w:tab w:val="right" w:leader="dot" w:pos="8931"/>
        </w:tabs>
        <w:rPr>
          <w:b/>
          <w:bCs/>
          <w:snapToGrid w:val="0"/>
          <w:sz w:val="22"/>
          <w:szCs w:val="22"/>
          <w:lang w:eastAsia="ru-RU"/>
        </w:rPr>
      </w:pPr>
      <w:r w:rsidRPr="001017E6">
        <w:rPr>
          <w:b/>
          <w:bCs/>
          <w:snapToGrid w:val="0"/>
          <w:sz w:val="22"/>
          <w:szCs w:val="22"/>
          <w:lang w:eastAsia="ru-RU"/>
        </w:rPr>
        <w:t>II.  Социалдык сектор</w:t>
      </w:r>
    </w:p>
    <w:p w14:paraId="5317D07F" w14:textId="77777777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r w:rsidRPr="001017E6">
        <w:rPr>
          <w:smallCaps/>
          <w:noProof/>
          <w:sz w:val="22"/>
          <w:szCs w:val="22"/>
          <w:lang w:eastAsia="ru-RU"/>
        </w:rPr>
        <w:t xml:space="preserve"> </w:t>
      </w:r>
    </w:p>
    <w:p w14:paraId="53A68D40" w14:textId="7CC57A20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2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 xml:space="preserve">Облустагы катталган тѳрѳлгѳндѳрдүн, ѳлгѳндѳрдүн          </w:t>
        </w:r>
        <w:r w:rsidR="00896412">
          <w:rPr>
            <w:bCs/>
            <w:smallCaps/>
            <w:noProof/>
            <w:sz w:val="22"/>
            <w:szCs w:val="22"/>
            <w:lang w:eastAsia="ru-RU"/>
          </w:rPr>
          <w:t xml:space="preserve">      </w:t>
        </w:r>
        <w:r w:rsidRPr="001017E6">
          <w:rPr>
            <w:bCs/>
            <w:smallCaps/>
            <w:noProof/>
            <w:sz w:val="22"/>
            <w:szCs w:val="22"/>
            <w:lang w:eastAsia="ru-RU"/>
          </w:rPr>
          <w:t xml:space="preserve">                                                  саны жана коэффициенттери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18</w:t>
        </w:r>
      </w:hyperlink>
    </w:p>
    <w:p w14:paraId="3785A66B" w14:textId="16D69D55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Облустагы калктын миграциясынын жалпы жыйынтыгы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19</w:t>
        </w:r>
      </w:hyperlink>
    </w:p>
    <w:p w14:paraId="1D4E2C5E" w14:textId="4A5C9A28" w:rsidR="001017E6" w:rsidRPr="001017E6" w:rsidRDefault="001017E6" w:rsidP="00896412">
      <w:pPr>
        <w:tabs>
          <w:tab w:val="right" w:leader="dot" w:pos="8931"/>
        </w:tabs>
        <w:ind w:left="240" w:right="-81"/>
        <w:rPr>
          <w:smallCaps/>
          <w:noProof/>
          <w:sz w:val="22"/>
          <w:szCs w:val="22"/>
          <w:lang w:eastAsia="ru-RU"/>
        </w:rPr>
      </w:pPr>
      <w:hyperlink w:anchor="_Toc347148761" w:history="1">
        <w:r w:rsidRPr="001017E6">
          <w:rPr>
            <w:bCs/>
            <w:smallCaps/>
            <w:noProof/>
            <w:sz w:val="22"/>
            <w:szCs w:val="22"/>
            <w:lang w:eastAsia="ru-RU"/>
          </w:rPr>
          <w:t>О</w:t>
        </w:r>
        <w:r w:rsidRPr="001017E6">
          <w:rPr>
            <w:smallCaps/>
            <w:noProof/>
            <w:sz w:val="22"/>
            <w:szCs w:val="22"/>
            <w:lang w:eastAsia="ru-RU"/>
          </w:rPr>
          <w:t xml:space="preserve">блустагы катталган никелердин, ажырашуулардын          </w:t>
        </w:r>
        <w:r w:rsidR="00896412">
          <w:rPr>
            <w:smallCaps/>
            <w:noProof/>
            <w:sz w:val="22"/>
            <w:szCs w:val="22"/>
            <w:lang w:eastAsia="ru-RU"/>
          </w:rPr>
          <w:t xml:space="preserve">                                        </w:t>
        </w:r>
        <w:r w:rsidRPr="001017E6">
          <w:rPr>
            <w:smallCaps/>
            <w:noProof/>
            <w:sz w:val="22"/>
            <w:szCs w:val="22"/>
            <w:lang w:eastAsia="ru-RU"/>
          </w:rPr>
          <w:t xml:space="preserve">                    саны жана коэффициенттери</w:t>
        </w:r>
        <w:r w:rsidRPr="001017E6">
          <w:rPr>
            <w:smallCaps/>
            <w:noProof/>
            <w:webHidden/>
            <w:sz w:val="22"/>
            <w:szCs w:val="22"/>
            <w:lang w:eastAsia="ru-RU"/>
          </w:rPr>
          <w:tab/>
        </w:r>
        <w:r w:rsidR="007032C8">
          <w:rPr>
            <w:smallCaps/>
            <w:noProof/>
            <w:webHidden/>
            <w:sz w:val="22"/>
            <w:szCs w:val="22"/>
            <w:lang w:eastAsia="ru-RU"/>
          </w:rPr>
          <w:t>19</w:t>
        </w:r>
      </w:hyperlink>
    </w:p>
    <w:p w14:paraId="2347FF2E" w14:textId="2990F5B0" w:rsidR="001017E6" w:rsidRPr="001017E6" w:rsidRDefault="001017E6" w:rsidP="002D62A7">
      <w:pPr>
        <w:pageBreakBefore/>
        <w:rPr>
          <w:b/>
          <w:color w:val="000000"/>
          <w:sz w:val="22"/>
          <w:szCs w:val="22"/>
          <w:lang w:eastAsia="ru-RU"/>
        </w:rPr>
      </w:pPr>
      <w:r w:rsidRPr="001017E6">
        <w:rPr>
          <w:b/>
          <w:bCs/>
          <w:sz w:val="22"/>
          <w:szCs w:val="22"/>
          <w:lang w:eastAsia="ru-RU"/>
        </w:rPr>
        <w:lastRenderedPageBreak/>
        <w:fldChar w:fldCharType="end"/>
      </w:r>
      <w:bookmarkStart w:id="8" w:name="_Toc166641335"/>
      <w:bookmarkStart w:id="9" w:name="_Toc166647785"/>
      <w:bookmarkStart w:id="10" w:name="_Toc166647897"/>
      <w:bookmarkStart w:id="11" w:name="_Toc219622340"/>
      <w:bookmarkStart w:id="12" w:name="_Toc219622395"/>
      <w:bookmarkStart w:id="13" w:name="_Toc251340023"/>
      <w:bookmarkStart w:id="14" w:name="_Toc251340333"/>
      <w:bookmarkStart w:id="15" w:name="_Toc266437240"/>
      <w:bookmarkStart w:id="16" w:name="_Toc266438393"/>
      <w:bookmarkStart w:id="17" w:name="_Toc298162537"/>
      <w:bookmarkStart w:id="18" w:name="_Toc347148737"/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Ѳнѳр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жай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продукциясынын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аймактар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боюнча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кѳлѳмү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proofErr w:type="spellEnd"/>
    </w:p>
    <w:p w14:paraId="1C153B6A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(млн. сом)</w:t>
      </w:r>
    </w:p>
    <w:p w14:paraId="759511B8" w14:textId="77777777" w:rsidR="001017E6" w:rsidRPr="001017E6" w:rsidRDefault="001017E6" w:rsidP="001017E6">
      <w:pPr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28"/>
        <w:gridCol w:w="1194"/>
        <w:gridCol w:w="1195"/>
        <w:gridCol w:w="1195"/>
        <w:gridCol w:w="1193"/>
      </w:tblGrid>
      <w:tr w:rsidR="001017E6" w:rsidRPr="001017E6" w14:paraId="3850A908" w14:textId="77777777" w:rsidTr="002632AF">
        <w:trPr>
          <w:cantSplit/>
          <w:trHeight w:val="230"/>
        </w:trPr>
        <w:tc>
          <w:tcPr>
            <w:tcW w:w="2377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D5B33B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9D42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31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C7712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77465229" w14:textId="77777777" w:rsidTr="002632AF">
        <w:trPr>
          <w:cantSplit/>
          <w:trHeight w:val="327"/>
        </w:trPr>
        <w:tc>
          <w:tcPr>
            <w:tcW w:w="2377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09717A4A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D2F50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D0660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6372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ECB2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1017E6" w:rsidRPr="001017E6" w14:paraId="434F0E7E" w14:textId="77777777" w:rsidTr="009B15D8">
        <w:trPr>
          <w:cantSplit/>
          <w:trHeight w:val="284"/>
        </w:trPr>
        <w:tc>
          <w:tcPr>
            <w:tcW w:w="23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FCAE581" w14:textId="77777777" w:rsidR="001017E6" w:rsidRPr="001017E6" w:rsidRDefault="001017E6" w:rsidP="001017E6">
            <w:pPr>
              <w:keepNext/>
              <w:ind w:left="-108" w:right="-108"/>
              <w:outlineLvl w:val="7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  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656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05D37463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13388,4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1C24AA5F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84171,2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45A8BF06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9598,7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right w:val="single" w:sz="8" w:space="0" w:color="auto"/>
            </w:tcBorders>
            <w:vAlign w:val="bottom"/>
          </w:tcPr>
          <w:p w14:paraId="75B53214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90359,1</w:t>
            </w:r>
          </w:p>
        </w:tc>
      </w:tr>
      <w:tr w:rsidR="001017E6" w:rsidRPr="001017E6" w14:paraId="6ECFA043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EBE0E6" w14:textId="77777777" w:rsidR="001017E6" w:rsidRPr="001017E6" w:rsidRDefault="001017E6" w:rsidP="001017E6">
            <w:pPr>
              <w:rPr>
                <w:i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 xml:space="preserve">   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анын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ичинде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1FAB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FC6BD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C1E50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7C3A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6B5F9A48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443017" w14:textId="77777777" w:rsidR="001017E6" w:rsidRPr="001017E6" w:rsidRDefault="001017E6" w:rsidP="001017E6">
            <w:pPr>
              <w:rPr>
                <w:i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электр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энергиясын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бѳлүштүрүү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017E6">
              <w:rPr>
                <w:i/>
                <w:sz w:val="18"/>
                <w:szCs w:val="18"/>
                <w:lang w:eastAsia="ru-RU"/>
              </w:rPr>
              <w:t>боюнча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тейлѳѳлѳрдү</w:t>
            </w:r>
            <w:proofErr w:type="spellEnd"/>
            <w:proofErr w:type="gram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08F59EA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13011,1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D50E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81074,3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A5413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9139,3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C388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86834,5</w:t>
            </w:r>
          </w:p>
        </w:tc>
      </w:tr>
      <w:tr w:rsidR="001017E6" w:rsidRPr="001017E6" w14:paraId="752523F8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AEADE6" w14:textId="77777777" w:rsidR="001017E6" w:rsidRPr="001017E6" w:rsidRDefault="001017E6" w:rsidP="001017E6">
            <w:pPr>
              <w:rPr>
                <w:i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анын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ичинде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райондор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152203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6AA47F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97260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9B5BF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1B13C6F3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E1D53C" w14:textId="77777777" w:rsidR="001017E6" w:rsidRPr="001017E6" w:rsidRDefault="001017E6" w:rsidP="001017E6">
            <w:pPr>
              <w:rPr>
                <w:b/>
                <w:i/>
                <w:sz w:val="18"/>
                <w:szCs w:val="18"/>
                <w:lang w:eastAsia="ru-RU"/>
              </w:rPr>
            </w:pPr>
            <w:r w:rsidRPr="001017E6">
              <w:rPr>
                <w:b/>
                <w:i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b/>
                <w:i/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6EBE274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121,0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FF4B4E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588,9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CC655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115,0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159BF7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653,6</w:t>
            </w:r>
          </w:p>
        </w:tc>
      </w:tr>
      <w:tr w:rsidR="001017E6" w:rsidRPr="001017E6" w14:paraId="70CAA3C4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C41617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Жети-Ѳгуз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5D906AF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12439,5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863595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78084,2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6667A5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8286,8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70A73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82567,8</w:t>
            </w:r>
          </w:p>
        </w:tc>
      </w:tr>
      <w:tr w:rsidR="001017E6" w:rsidRPr="001017E6" w14:paraId="7036F665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F99369" w14:textId="77777777" w:rsidR="001017E6" w:rsidRPr="001017E6" w:rsidRDefault="001017E6" w:rsidP="001017E6">
            <w:pPr>
              <w:rPr>
                <w:i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электр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энергиясын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бѳлүштүрүү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Кумтѳр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боюнча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тейлѳѳлѳрдү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0998EAB4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157,0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70C0C6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985,5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2A04D69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275,6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C69B0C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1817,8</w:t>
            </w:r>
          </w:p>
        </w:tc>
      </w:tr>
      <w:tr w:rsidR="001017E6" w:rsidRPr="001017E6" w14:paraId="0E771B70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7977522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Ысык-Кѳл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58755751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A3A095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720,6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544C06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281,3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F53821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1258,6</w:t>
            </w:r>
          </w:p>
        </w:tc>
      </w:tr>
      <w:tr w:rsidR="001017E6" w:rsidRPr="001017E6" w14:paraId="16A1B6A7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645C2D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Тоң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4730DE9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67,8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D7780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332,2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24A17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81,2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1528AC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421,8</w:t>
            </w:r>
          </w:p>
        </w:tc>
      </w:tr>
      <w:tr w:rsidR="001017E6" w:rsidRPr="001017E6" w14:paraId="04870972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4E8E268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Түп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0542A36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73,6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833DF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475,6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EC481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96,0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C96E97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549,6</w:t>
            </w:r>
          </w:p>
        </w:tc>
      </w:tr>
      <w:tr w:rsidR="001017E6" w:rsidRPr="001017E6" w14:paraId="39FA2409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820905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56A0DDE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399,8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6DE5F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2963,7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1D43E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556,0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C1B2E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3978,3</w:t>
            </w:r>
          </w:p>
        </w:tc>
      </w:tr>
      <w:tr w:rsidR="001017E6" w:rsidRPr="001017E6" w14:paraId="3792CE6B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454383" w14:textId="77777777" w:rsidR="001017E6" w:rsidRPr="001017E6" w:rsidRDefault="001017E6" w:rsidP="001017E6">
            <w:pPr>
              <w:rPr>
                <w:i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электр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энергиясын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бѳлүштүрүү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017E6">
              <w:rPr>
                <w:i/>
                <w:sz w:val="18"/>
                <w:szCs w:val="18"/>
                <w:lang w:eastAsia="ru-RU"/>
              </w:rPr>
              <w:t>боюнча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тейлѳѳлѳрдү</w:t>
            </w:r>
            <w:proofErr w:type="spellEnd"/>
            <w:proofErr w:type="gram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</w:p>
        </w:tc>
        <w:tc>
          <w:tcPr>
            <w:tcW w:w="656" w:type="pct"/>
            <w:tcBorders>
              <w:right w:val="single" w:sz="4" w:space="0" w:color="auto"/>
            </w:tcBorders>
            <w:vAlign w:val="bottom"/>
          </w:tcPr>
          <w:p w14:paraId="183BD5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199,8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69331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1195,7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DA756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302,5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D73E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1960,3</w:t>
            </w:r>
          </w:p>
        </w:tc>
      </w:tr>
      <w:tr w:rsidR="001017E6" w:rsidRPr="001017E6" w14:paraId="73869935" w14:textId="77777777" w:rsidTr="009B15D8">
        <w:trPr>
          <w:cantSplit/>
          <w:trHeight w:val="284"/>
        </w:trPr>
        <w:tc>
          <w:tcPr>
            <w:tcW w:w="23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05B292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56" w:type="pct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14:paraId="73A03A6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186,5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ED06B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1006,0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28569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182,4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8F38E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929,4</w:t>
            </w:r>
          </w:p>
        </w:tc>
      </w:tr>
    </w:tbl>
    <w:p w14:paraId="0DB0754D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4"/>
          <w:lang w:eastAsia="ru-RU"/>
        </w:rPr>
      </w:pPr>
      <w:bookmarkStart w:id="19" w:name="_Toc166641336"/>
      <w:bookmarkStart w:id="20" w:name="_Toc166647786"/>
      <w:bookmarkStart w:id="21" w:name="_Toc166647898"/>
      <w:bookmarkStart w:id="22" w:name="_Toc219622341"/>
      <w:bookmarkStart w:id="23" w:name="_Toc219622396"/>
      <w:bookmarkStart w:id="24" w:name="_Toc251340024"/>
      <w:bookmarkStart w:id="25" w:name="_Toc251340334"/>
      <w:bookmarkStart w:id="26" w:name="_Toc266437241"/>
      <w:bookmarkStart w:id="27" w:name="_Toc266438394"/>
      <w:bookmarkStart w:id="28" w:name="_Toc298162538"/>
      <w:bookmarkStart w:id="29" w:name="_Toc347148738"/>
    </w:p>
    <w:p w14:paraId="4590C5F1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Экономикалык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ишмердиктин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түрлѳрү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боюнча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ѳнѳр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жай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продукцияларын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ѳндүрүү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кѳлѳмү</w:t>
      </w:r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proofErr w:type="spellEnd"/>
    </w:p>
    <w:p w14:paraId="5E068684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(млн. сом)</w:t>
      </w:r>
    </w:p>
    <w:p w14:paraId="3B63593C" w14:textId="77777777" w:rsidR="001017E6" w:rsidRPr="009B15D8" w:rsidRDefault="001017E6" w:rsidP="001017E6">
      <w:pPr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328"/>
        <w:gridCol w:w="1194"/>
        <w:gridCol w:w="1195"/>
        <w:gridCol w:w="1195"/>
        <w:gridCol w:w="1193"/>
      </w:tblGrid>
      <w:tr w:rsidR="001017E6" w:rsidRPr="001017E6" w14:paraId="3B9000CB" w14:textId="77777777" w:rsidTr="009B15D8">
        <w:trPr>
          <w:cantSplit/>
          <w:trHeight w:val="284"/>
        </w:trPr>
        <w:tc>
          <w:tcPr>
            <w:tcW w:w="2377" w:type="pct"/>
            <w:vMerge w:val="restart"/>
            <w:vAlign w:val="bottom"/>
          </w:tcPr>
          <w:p w14:paraId="6D63201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12" w:type="pct"/>
            <w:gridSpan w:val="2"/>
            <w:tcBorders>
              <w:bottom w:val="single" w:sz="4" w:space="0" w:color="auto"/>
            </w:tcBorders>
            <w:vAlign w:val="center"/>
          </w:tcPr>
          <w:p w14:paraId="0ED4307D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311" w:type="pct"/>
            <w:gridSpan w:val="2"/>
            <w:tcBorders>
              <w:bottom w:val="single" w:sz="4" w:space="0" w:color="auto"/>
            </w:tcBorders>
            <w:vAlign w:val="center"/>
          </w:tcPr>
          <w:p w14:paraId="7D54DC2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100D2181" w14:textId="77777777" w:rsidTr="009B15D8">
        <w:trPr>
          <w:cantSplit/>
          <w:trHeight w:val="284"/>
        </w:trPr>
        <w:tc>
          <w:tcPr>
            <w:tcW w:w="2377" w:type="pct"/>
            <w:vMerge/>
            <w:tcBorders>
              <w:bottom w:val="single" w:sz="4" w:space="0" w:color="auto"/>
            </w:tcBorders>
            <w:vAlign w:val="bottom"/>
          </w:tcPr>
          <w:p w14:paraId="1E7B4031" w14:textId="77777777" w:rsidR="001017E6" w:rsidRPr="001017E6" w:rsidRDefault="001017E6" w:rsidP="001017E6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795A667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1C1A258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656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321E3902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  <w:tc>
          <w:tcPr>
            <w:tcW w:w="655" w:type="pct"/>
            <w:tcBorders>
              <w:top w:val="single" w:sz="4" w:space="0" w:color="auto"/>
              <w:bottom w:val="single" w:sz="8" w:space="0" w:color="auto"/>
            </w:tcBorders>
            <w:vAlign w:val="center"/>
          </w:tcPr>
          <w:p w14:paraId="4C7DC57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1017E6" w:rsidRPr="001017E6" w14:paraId="7974AAFB" w14:textId="77777777" w:rsidTr="009B15D8">
        <w:trPr>
          <w:cantSplit/>
          <w:trHeight w:val="284"/>
        </w:trPr>
        <w:tc>
          <w:tcPr>
            <w:tcW w:w="237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CAF8F9" w14:textId="77777777" w:rsidR="001017E6" w:rsidRPr="001017E6" w:rsidRDefault="001017E6" w:rsidP="001017E6">
            <w:pPr>
              <w:keepNext/>
              <w:outlineLvl w:val="0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Баардыгы</w:t>
            </w:r>
            <w:proofErr w:type="spellEnd"/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1FBE619E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13388,4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5B3B939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84171,2</w:t>
            </w:r>
          </w:p>
        </w:tc>
        <w:tc>
          <w:tcPr>
            <w:tcW w:w="65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3AD59CD8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9598,7</w:t>
            </w:r>
          </w:p>
        </w:tc>
        <w:tc>
          <w:tcPr>
            <w:tcW w:w="65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2FEEDBD8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90359,1</w:t>
            </w:r>
          </w:p>
        </w:tc>
      </w:tr>
      <w:tr w:rsidR="001017E6" w:rsidRPr="001017E6" w14:paraId="2D91F494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D06442" w14:textId="77777777" w:rsidR="001017E6" w:rsidRPr="001017E6" w:rsidRDefault="001017E6" w:rsidP="001017E6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val="en-US" w:eastAsia="ru-RU"/>
              </w:rPr>
              <w:t>I</w:t>
            </w: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Пайдалуу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кендерди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казуу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4A3023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158,5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C996B8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767,1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4BDCDB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199,3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089B28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1501,7</w:t>
            </w:r>
          </w:p>
        </w:tc>
      </w:tr>
      <w:tr w:rsidR="001017E6" w:rsidRPr="001017E6" w14:paraId="7ECEC25B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6092F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таш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кѳмүр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күрѳң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кѳмүр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(лигнит)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казуу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AF275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293A2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4CF9AE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B76FCD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7E73DFF1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031FB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- башка металл </w:t>
            </w:r>
            <w:proofErr w:type="spellStart"/>
            <w:proofErr w:type="gramStart"/>
            <w:r w:rsidRPr="001017E6">
              <w:rPr>
                <w:sz w:val="18"/>
                <w:szCs w:val="18"/>
                <w:lang w:eastAsia="ru-RU"/>
              </w:rPr>
              <w:t>рудасын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казуу</w:t>
            </w:r>
            <w:proofErr w:type="spellEnd"/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BE540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136,7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4F1A3E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600,7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5287C9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167,5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D40EA9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1274,4</w:t>
            </w:r>
          </w:p>
        </w:tc>
      </w:tr>
      <w:tr w:rsidR="001017E6" w:rsidRPr="001017E6" w14:paraId="673CF4E4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6318E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- башка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пайдалуу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кендерди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казуу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ABE8B8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21,8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AFB12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161,5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06960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31,8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0B5BD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227,3</w:t>
            </w:r>
          </w:p>
        </w:tc>
      </w:tr>
      <w:tr w:rsidR="001017E6" w:rsidRPr="001017E6" w14:paraId="0CB26277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8BCAFC" w14:textId="77777777" w:rsidR="001017E6" w:rsidRPr="001017E6" w:rsidRDefault="001017E6" w:rsidP="001017E6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val="en-US" w:eastAsia="ru-RU"/>
              </w:rPr>
              <w:t>II</w:t>
            </w:r>
            <w:r w:rsidRPr="001017E6">
              <w:rPr>
                <w:b/>
                <w:bCs/>
                <w:sz w:val="18"/>
                <w:szCs w:val="18"/>
                <w:lang w:eastAsia="ru-RU"/>
              </w:rPr>
              <w:t>.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Иштетүү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ѳнѳр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жайы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F6FE91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12785,1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F90AC0F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79848,5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C259BCF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8721,5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9D71E4E" w14:textId="77777777" w:rsidR="001017E6" w:rsidRPr="001017E6" w:rsidRDefault="001017E6" w:rsidP="001017E6">
            <w:pPr>
              <w:ind w:right="-108" w:hanging="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84540,8</w:t>
            </w:r>
          </w:p>
        </w:tc>
      </w:tr>
      <w:tr w:rsidR="001017E6" w:rsidRPr="001017E6" w14:paraId="0BF03061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7837B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Тамак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аш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азыктарын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ѳндүрүү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, (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суусундуктар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кошо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8FD273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254,6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2D63F6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1629,2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4A09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326,4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36B06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2093,4</w:t>
            </w:r>
          </w:p>
        </w:tc>
      </w:tr>
      <w:tr w:rsidR="001017E6" w:rsidRPr="001017E6" w14:paraId="072A2380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7CA72C" w14:textId="244E06C0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Текстиль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ѳндүрүшү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тигүү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бут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кийим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булгаары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булгаарыдан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ѳндүрүшү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2603B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A69A7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308,2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251642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35,8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7CBB4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197,6</w:t>
            </w:r>
          </w:p>
        </w:tc>
      </w:tr>
      <w:tr w:rsidR="001017E6" w:rsidRPr="001017E6" w14:paraId="0ED13E7A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A088F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Жыгачтан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кагаздан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жазалган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буюмдарды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чыгаруу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ѳндүрүшү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басмакана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ишмердиги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7B25C2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86B68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23,6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B167D1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8C9BFD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18,0</w:t>
            </w:r>
          </w:p>
        </w:tc>
      </w:tr>
      <w:tr w:rsidR="001017E6" w:rsidRPr="001017E6" w14:paraId="4D5ECD7A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56779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Химиялык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продуктыларды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ѳндүрүү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C3752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5FD0E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3DE891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B3DCF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0,4</w:t>
            </w:r>
          </w:p>
        </w:tc>
      </w:tr>
      <w:tr w:rsidR="001017E6" w:rsidRPr="001017E6" w14:paraId="1600AC7D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FDB05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Резина, пластмасса </w:t>
            </w:r>
            <w:proofErr w:type="spellStart"/>
            <w:proofErr w:type="gramStart"/>
            <w:r w:rsidRPr="001017E6">
              <w:rPr>
                <w:sz w:val="18"/>
                <w:szCs w:val="18"/>
                <w:lang w:eastAsia="ru-RU"/>
              </w:rPr>
              <w:t>ѳндүрүшү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1017E6">
              <w:rPr>
                <w:sz w:val="18"/>
                <w:szCs w:val="18"/>
                <w:lang w:eastAsia="ru-RU"/>
              </w:rPr>
              <w:t xml:space="preserve"> башка металл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эмес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15D8">
              <w:rPr>
                <w:sz w:val="18"/>
                <w:szCs w:val="18"/>
                <w:lang w:eastAsia="ru-RU"/>
              </w:rPr>
              <w:t>минералдык</w:t>
            </w:r>
            <w:proofErr w:type="spellEnd"/>
            <w:r w:rsidRPr="009B15D8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15D8">
              <w:rPr>
                <w:sz w:val="18"/>
                <w:szCs w:val="18"/>
                <w:lang w:eastAsia="ru-RU"/>
              </w:rPr>
              <w:t>продуктыларынын</w:t>
            </w:r>
            <w:proofErr w:type="spellEnd"/>
            <w:r w:rsidRPr="009B15D8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9B15D8">
              <w:rPr>
                <w:sz w:val="18"/>
                <w:szCs w:val="18"/>
                <w:lang w:eastAsia="ru-RU"/>
              </w:rPr>
              <w:t>ѳндүрүшү</w:t>
            </w:r>
            <w:proofErr w:type="spellEnd"/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4763C0F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330,3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EEB41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1915,7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80F4C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521,5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63B8F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2740,5</w:t>
            </w:r>
          </w:p>
        </w:tc>
      </w:tr>
      <w:tr w:rsidR="001017E6" w:rsidRPr="001017E6" w14:paraId="1D33688E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66E1A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9B15D8">
              <w:rPr>
                <w:sz w:val="18"/>
                <w:szCs w:val="18"/>
                <w:bdr w:val="single" w:sz="4" w:space="0" w:color="auto"/>
                <w:lang w:eastAsia="ru-RU"/>
              </w:rPr>
              <w:t>Негизги</w:t>
            </w:r>
            <w:proofErr w:type="spellEnd"/>
            <w:r w:rsidRPr="009B15D8">
              <w:rPr>
                <w:sz w:val="18"/>
                <w:szCs w:val="18"/>
                <w:bdr w:val="single" w:sz="4" w:space="0" w:color="auto"/>
                <w:lang w:eastAsia="ru-RU"/>
              </w:rPr>
              <w:t xml:space="preserve"> металл </w:t>
            </w:r>
            <w:proofErr w:type="spellStart"/>
            <w:r w:rsidRPr="009B15D8">
              <w:rPr>
                <w:sz w:val="18"/>
                <w:szCs w:val="18"/>
                <w:bdr w:val="single" w:sz="4" w:space="0" w:color="auto"/>
                <w:lang w:eastAsia="ru-RU"/>
              </w:rPr>
              <w:t>ѳндүрүү</w:t>
            </w:r>
            <w:proofErr w:type="spellEnd"/>
            <w:r w:rsidRPr="009B15D8">
              <w:rPr>
                <w:sz w:val="18"/>
                <w:szCs w:val="18"/>
                <w:bdr w:val="single" w:sz="4" w:space="0" w:color="auto"/>
                <w:lang w:eastAsia="ru-RU"/>
              </w:rPr>
              <w:t xml:space="preserve"> </w:t>
            </w:r>
            <w:proofErr w:type="spellStart"/>
            <w:r w:rsidRPr="009B15D8">
              <w:rPr>
                <w:sz w:val="18"/>
                <w:szCs w:val="18"/>
                <w:bdr w:val="single" w:sz="4" w:space="0" w:color="auto"/>
                <w:lang w:eastAsia="ru-RU"/>
              </w:rPr>
              <w:t>жана</w:t>
            </w:r>
            <w:proofErr w:type="spellEnd"/>
            <w:r w:rsidRPr="009B15D8">
              <w:rPr>
                <w:sz w:val="18"/>
                <w:szCs w:val="18"/>
                <w:bdr w:val="single" w:sz="4" w:space="0" w:color="auto"/>
                <w:lang w:eastAsia="ru-RU"/>
              </w:rPr>
              <w:t xml:space="preserve"> </w:t>
            </w:r>
            <w:proofErr w:type="spellStart"/>
            <w:r w:rsidRPr="009B15D8">
              <w:rPr>
                <w:sz w:val="18"/>
                <w:szCs w:val="18"/>
                <w:bdr w:val="single" w:sz="4" w:space="0" w:color="auto"/>
                <w:lang w:eastAsia="ru-RU"/>
              </w:rPr>
              <w:t>даяр</w:t>
            </w:r>
            <w:proofErr w:type="spellEnd"/>
            <w:r w:rsidRPr="009B15D8">
              <w:rPr>
                <w:sz w:val="18"/>
                <w:szCs w:val="18"/>
                <w:bdr w:val="single" w:sz="4" w:space="0" w:color="auto"/>
                <w:lang w:eastAsia="ru-RU"/>
              </w:rPr>
              <w:t xml:space="preserve"> металл</w:t>
            </w:r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буюмдарынын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ѳндүрүшү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(машина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жабдуулардын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ѳндүрүшүн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кошпогондо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56" w:type="pc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bottom"/>
          </w:tcPr>
          <w:p w14:paraId="68EC84B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12113,5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4AD06C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75815,9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CEAAC8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7810,0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E9B0E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79271,3</w:t>
            </w:r>
          </w:p>
        </w:tc>
      </w:tr>
      <w:tr w:rsidR="001017E6" w:rsidRPr="001017E6" w14:paraId="68810FE4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3EC7A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Электрондук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оптикалык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жабдууларды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ѳндүрүү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B7D66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4D5BFC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33,6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72AA7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3,2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66100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51,4</w:t>
            </w:r>
          </w:p>
        </w:tc>
      </w:tr>
      <w:tr w:rsidR="001017E6" w:rsidRPr="001017E6" w14:paraId="2C087FDC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4B7EA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Электр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жабдууларын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ѳндүрүү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4600C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9838F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6,3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7CE4CF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06ACB5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11,0</w:t>
            </w:r>
          </w:p>
        </w:tc>
      </w:tr>
      <w:tr w:rsidR="001017E6" w:rsidRPr="001017E6" w14:paraId="22544D8B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1DE2E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Ѳнѳр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жайдын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калган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тармактары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E978D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21,0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143F0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115,8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EC1CB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22,5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B9B5D3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157,2</w:t>
            </w:r>
          </w:p>
        </w:tc>
      </w:tr>
      <w:tr w:rsidR="001017E6" w:rsidRPr="001017E6" w14:paraId="7065BCDE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2F8E50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III. Электр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энергиясы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, газ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буу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камсыздандыруу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6734B1D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410,9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1545EA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3325,2</w:t>
            </w:r>
          </w:p>
        </w:tc>
        <w:tc>
          <w:tcPr>
            <w:tcW w:w="656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B280C8F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626,3</w:t>
            </w:r>
          </w:p>
        </w:tc>
        <w:tc>
          <w:tcPr>
            <w:tcW w:w="655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A7688AA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4010,0</w:t>
            </w:r>
          </w:p>
        </w:tc>
      </w:tr>
      <w:tr w:rsidR="001017E6" w:rsidRPr="001017E6" w14:paraId="403A17F7" w14:textId="77777777" w:rsidTr="009B15D8">
        <w:trPr>
          <w:cantSplit/>
          <w:trHeight w:val="284"/>
        </w:trPr>
        <w:tc>
          <w:tcPr>
            <w:tcW w:w="23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0B8C0F" w14:textId="77777777" w:rsidR="001017E6" w:rsidRPr="001017E6" w:rsidRDefault="001017E6" w:rsidP="001017E6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IV.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Cуу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жабдуу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тазалоо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таштандыларды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017E6">
              <w:rPr>
                <w:b/>
                <w:sz w:val="18"/>
                <w:szCs w:val="18"/>
                <w:lang w:eastAsia="ru-RU"/>
              </w:rPr>
              <w:t>иштетүү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proofErr w:type="gramEnd"/>
            <w:r w:rsidRPr="001017E6">
              <w:rPr>
                <w:b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экинчи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ирет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сырьелор</w:t>
            </w:r>
            <w:proofErr w:type="spellEnd"/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7808D537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33,9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05E8A0E9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230,4</w:t>
            </w:r>
          </w:p>
        </w:tc>
        <w:tc>
          <w:tcPr>
            <w:tcW w:w="65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871BCEC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51,6</w:t>
            </w:r>
          </w:p>
        </w:tc>
        <w:tc>
          <w:tcPr>
            <w:tcW w:w="6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4E697F01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306,6</w:t>
            </w:r>
          </w:p>
        </w:tc>
      </w:tr>
    </w:tbl>
    <w:p w14:paraId="0FB626F7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  <w:bookmarkStart w:id="30" w:name="_Toc166641337"/>
      <w:bookmarkStart w:id="31" w:name="_Toc166647787"/>
      <w:bookmarkStart w:id="32" w:name="_Toc166647899"/>
      <w:bookmarkStart w:id="33" w:name="_Toc219622342"/>
      <w:bookmarkStart w:id="34" w:name="_Toc219622397"/>
      <w:bookmarkStart w:id="35" w:name="_Toc251340025"/>
      <w:bookmarkStart w:id="36" w:name="_Toc251340335"/>
      <w:bookmarkStart w:id="37" w:name="_Toc266437242"/>
      <w:bookmarkStart w:id="38" w:name="_Toc266438395"/>
      <w:bookmarkStart w:id="39" w:name="_Toc298162539"/>
      <w:bookmarkStart w:id="40" w:name="_Toc347148739"/>
    </w:p>
    <w:p w14:paraId="5A01891A" w14:textId="77777777" w:rsidR="001017E6" w:rsidRPr="001017E6" w:rsidRDefault="001017E6" w:rsidP="00B97701">
      <w:pPr>
        <w:keepNext/>
        <w:pageBreakBefore/>
        <w:tabs>
          <w:tab w:val="left" w:pos="1980"/>
        </w:tabs>
        <w:outlineLvl w:val="1"/>
        <w:rPr>
          <w:b/>
          <w:bCs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Ѳнѳр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жай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продукцияларынын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негизги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түрлѳрүн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ѳндүрүү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proofErr w:type="spellEnd"/>
    </w:p>
    <w:p w14:paraId="07F58D34" w14:textId="77777777" w:rsidR="001017E6" w:rsidRPr="001017E6" w:rsidRDefault="001017E6" w:rsidP="001017E6">
      <w:pPr>
        <w:rPr>
          <w:color w:val="000000"/>
          <w:sz w:val="10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7"/>
        <w:gridCol w:w="1136"/>
        <w:gridCol w:w="1280"/>
        <w:gridCol w:w="1189"/>
        <w:gridCol w:w="1393"/>
      </w:tblGrid>
      <w:tr w:rsidR="001017E6" w:rsidRPr="001017E6" w14:paraId="4212D893" w14:textId="77777777" w:rsidTr="00B97701">
        <w:trPr>
          <w:cantSplit/>
          <w:trHeight w:val="368"/>
        </w:trPr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36C6C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A75882E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ѳлчѳѳ</w:t>
            </w:r>
            <w:proofErr w:type="spellEnd"/>
          </w:p>
          <w:p w14:paraId="49F62128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бирдиги</w:t>
            </w:r>
            <w:proofErr w:type="spellEnd"/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CA36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F42275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0ADA95C3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</w:p>
          <w:p w14:paraId="7EB0073E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3C6DD030" w14:textId="77777777" w:rsidTr="00B97701">
        <w:trPr>
          <w:cantSplit/>
          <w:trHeight w:val="511"/>
        </w:trPr>
        <w:tc>
          <w:tcPr>
            <w:tcW w:w="22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B4D6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A545A2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6D09D5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EE9C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3004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1B86C330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BD886E5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Таш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</w:t>
            </w:r>
            <w:r w:rsidRPr="001017E6">
              <w:rPr>
                <w:sz w:val="18"/>
                <w:szCs w:val="18"/>
                <w:lang w:eastAsia="ru-RU"/>
              </w:rPr>
              <w:t>ѳм</w:t>
            </w:r>
            <w:r w:rsidRPr="001017E6">
              <w:rPr>
                <w:b/>
                <w:sz w:val="18"/>
                <w:szCs w:val="18"/>
                <w:lang w:eastAsia="ru-RU"/>
              </w:rPr>
              <w:t>үр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күр</w:t>
            </w:r>
            <w:r w:rsidRPr="001017E6">
              <w:rPr>
                <w:sz w:val="18"/>
                <w:szCs w:val="18"/>
                <w:lang w:eastAsia="ru-RU"/>
              </w:rPr>
              <w:t>ѳң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</w:t>
            </w:r>
            <w:r w:rsidRPr="001017E6">
              <w:rPr>
                <w:sz w:val="18"/>
                <w:szCs w:val="18"/>
                <w:lang w:eastAsia="ru-RU"/>
              </w:rPr>
              <w:t>ѳм</w:t>
            </w:r>
            <w:r w:rsidRPr="001017E6">
              <w:rPr>
                <w:b/>
                <w:sz w:val="18"/>
                <w:szCs w:val="18"/>
                <w:lang w:eastAsia="ru-RU"/>
              </w:rPr>
              <w:t>үр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>(лигнит)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BBE7A5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FB2605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1039,0</w:t>
            </w:r>
          </w:p>
        </w:tc>
        <w:tc>
          <w:tcPr>
            <w:tcW w:w="6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2784D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C1FD04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4A1BA04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FAB85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7DD7E2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2CFFED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1039,0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70AD8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BD5CE5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6579DD4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6A09CA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Рудалар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оловонун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концентраттары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06582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70E53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955,8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15BA3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1171,8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96481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122,6</w:t>
            </w:r>
          </w:p>
        </w:tc>
      </w:tr>
      <w:tr w:rsidR="001017E6" w:rsidRPr="001017E6" w14:paraId="57F1873A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A4E85D6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7148F1" w14:textId="77777777" w:rsidR="001017E6" w:rsidRPr="001017E6" w:rsidRDefault="001017E6" w:rsidP="001017E6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083C76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371,0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045ED3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125,7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B683F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33,9</w:t>
            </w:r>
          </w:p>
        </w:tc>
      </w:tr>
      <w:tr w:rsidR="001017E6" w:rsidRPr="001017E6" w14:paraId="1026F0F7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DD968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E3DC48" w14:textId="77777777" w:rsidR="001017E6" w:rsidRPr="001017E6" w:rsidRDefault="001017E6" w:rsidP="001017E6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8694F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584,8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0CB2C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1046,1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332BD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178,9</w:t>
            </w:r>
          </w:p>
        </w:tc>
      </w:tr>
      <w:tr w:rsidR="001017E6" w:rsidRPr="001017E6" w14:paraId="1431C391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0F6FD3C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Эт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тамак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аш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субпродуктылары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5DC7E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CAD25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42,1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F4433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C4BA7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52,3</w:t>
            </w:r>
          </w:p>
        </w:tc>
      </w:tr>
      <w:tr w:rsidR="001017E6" w:rsidRPr="001017E6" w14:paraId="4F2EC04A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2859D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0B17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83CD5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6885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CFA66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95,2</w:t>
            </w:r>
          </w:p>
        </w:tc>
      </w:tr>
      <w:tr w:rsidR="001017E6" w:rsidRPr="001017E6" w14:paraId="4E615C72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F93A3A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FB516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D6DEA2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BCB40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52826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7D87D77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244FA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Ѳсүмдүк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майы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101254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9C12D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8C3C9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14,5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FD4F51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9929629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520A0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58B465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0D637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AD2E0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14,3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CBE16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74B5DA0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97A51F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A6644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613B8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36689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563C1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1EC2296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5389D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Иштетилген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суюк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сүт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DC90C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AA36E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75,6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09CA6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274,2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A6ED5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3,6э</w:t>
            </w:r>
          </w:p>
        </w:tc>
      </w:tr>
      <w:tr w:rsidR="001017E6" w:rsidRPr="001017E6" w14:paraId="770FFE66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7914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8C76B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B3B12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A13C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943DB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100,4</w:t>
            </w:r>
          </w:p>
        </w:tc>
      </w:tr>
      <w:tr w:rsidR="001017E6" w:rsidRPr="001017E6" w14:paraId="2C8109A3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9F915B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8251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D4368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30,6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3BC79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36,2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656FD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118,3</w:t>
            </w:r>
          </w:p>
        </w:tc>
      </w:tr>
      <w:tr w:rsidR="001017E6" w:rsidRPr="001017E6" w14:paraId="1AF2042D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5B8D6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4C846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814BE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498B9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192,8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7D4CA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60758E1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96E89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Бардык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түрдѳгү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чалган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майлар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65FC8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96147F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727,1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9D283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887,1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1CF59D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122,0</w:t>
            </w:r>
          </w:p>
        </w:tc>
      </w:tr>
      <w:tr w:rsidR="001017E6" w:rsidRPr="001017E6" w14:paraId="66F93352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E9AF9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0123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A94C63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304,0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E43613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226,9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FB550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74,6</w:t>
            </w:r>
          </w:p>
        </w:tc>
      </w:tr>
      <w:tr w:rsidR="001017E6" w:rsidRPr="001017E6" w14:paraId="7132BDA1" w14:textId="77777777" w:rsidTr="00B97701">
        <w:trPr>
          <w:cantSplit/>
          <w:trHeight w:val="191"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32CBD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C21AD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8D9FD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25,5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3A2E1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25,8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064FD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101,2</w:t>
            </w:r>
          </w:p>
        </w:tc>
      </w:tr>
      <w:tr w:rsidR="001017E6" w:rsidRPr="001017E6" w14:paraId="1415FBE5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A1BC5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3B41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DFD52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397,6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0219DB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634,3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A6BFB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159,5</w:t>
            </w:r>
          </w:p>
        </w:tc>
      </w:tr>
      <w:tr w:rsidR="001017E6" w:rsidRPr="001017E6" w14:paraId="5E705B77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A6D31F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21DBC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F8D9A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C2A14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B1F0D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BB4F8F8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71C07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Сырдын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бардык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түрү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1861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B14F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1602,2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244087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1752,6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04BC3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109,4</w:t>
            </w:r>
          </w:p>
        </w:tc>
      </w:tr>
      <w:tr w:rsidR="001017E6" w:rsidRPr="001017E6" w14:paraId="2C280B80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C0396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</w:tcBorders>
          </w:tcPr>
          <w:p w14:paraId="21661EA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B37D8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765,4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E49EF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623,0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B2E5D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81,4</w:t>
            </w:r>
          </w:p>
        </w:tc>
      </w:tr>
      <w:tr w:rsidR="001017E6" w:rsidRPr="001017E6" w14:paraId="09E4BF95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74DEF4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</w:tcBorders>
          </w:tcPr>
          <w:p w14:paraId="23E1AFC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21C44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73C73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9,3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AE404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145,3</w:t>
            </w:r>
          </w:p>
        </w:tc>
      </w:tr>
      <w:tr w:rsidR="001017E6" w:rsidRPr="001017E6" w14:paraId="62E8F3FD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67E3D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75AC1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580EE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336,5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417DC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356,7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821EE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106,0</w:t>
            </w:r>
          </w:p>
        </w:tc>
      </w:tr>
      <w:tr w:rsidR="001017E6" w:rsidRPr="001017E6" w14:paraId="56473B45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DE509D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6B7BAF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8CC6F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493,7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B8AEF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763,3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1E1CE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154,6</w:t>
            </w:r>
          </w:p>
        </w:tc>
      </w:tr>
      <w:tr w:rsidR="001017E6" w:rsidRPr="001017E6" w14:paraId="01D0831F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B99F7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2889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34ABB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ABAD1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1B6A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150,0</w:t>
            </w:r>
          </w:p>
        </w:tc>
      </w:tr>
      <w:tr w:rsidR="001017E6" w:rsidRPr="001017E6" w14:paraId="7E4F3622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4B3E83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Дан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эгиндеринин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уну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AA0F5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1C529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8809,1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98D1E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10034,9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B97876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113,9</w:t>
            </w:r>
          </w:p>
        </w:tc>
      </w:tr>
      <w:tr w:rsidR="001017E6" w:rsidRPr="001017E6" w14:paraId="565F105F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CAC8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D308A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002AE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7A2B1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131,9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D40F6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99,2</w:t>
            </w:r>
          </w:p>
        </w:tc>
      </w:tr>
      <w:tr w:rsidR="001017E6" w:rsidRPr="001017E6" w14:paraId="5E7A285D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03EA5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41358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AEC7BF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31A61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BE2ABC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58,0</w:t>
            </w:r>
          </w:p>
        </w:tc>
      </w:tr>
      <w:tr w:rsidR="001017E6" w:rsidRPr="001017E6" w14:paraId="4431422C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6B6F3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96A5B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60264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2186,2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AA93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2321,0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F5A11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106,2</w:t>
            </w:r>
          </w:p>
        </w:tc>
      </w:tr>
      <w:tr w:rsidR="001017E6" w:rsidRPr="001017E6" w14:paraId="239E8B95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C47DE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1E102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5EAC3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6473,0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00AF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6716,4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62BA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103,8</w:t>
            </w:r>
          </w:p>
        </w:tc>
      </w:tr>
      <w:tr w:rsidR="001017E6" w:rsidRPr="001017E6" w14:paraId="01277AE9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45D857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D69BE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28773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7241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855,8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4AF1B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AF98404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2A2DB10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Жаңы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бышкан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нан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BAEB4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E0C86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3083,5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74E77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3217,6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DFB39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104,3</w:t>
            </w:r>
          </w:p>
        </w:tc>
      </w:tr>
      <w:tr w:rsidR="001017E6" w:rsidRPr="001017E6" w14:paraId="1E6C3CD0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4A775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09E5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566A3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340,8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3658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271,5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FB655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79,7</w:t>
            </w:r>
          </w:p>
        </w:tc>
      </w:tr>
      <w:tr w:rsidR="001017E6" w:rsidRPr="001017E6" w14:paraId="574DC271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65A87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FDB4B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0A297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124,1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E4BBE6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141,5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095D5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114,0</w:t>
            </w:r>
          </w:p>
        </w:tc>
      </w:tr>
      <w:tr w:rsidR="001017E6" w:rsidRPr="001017E6" w14:paraId="0FB45D03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2956F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FA53D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6F40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165,4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0DA06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174,7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CF1DB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105,6</w:t>
            </w:r>
          </w:p>
        </w:tc>
      </w:tr>
      <w:tr w:rsidR="001017E6" w:rsidRPr="001017E6" w14:paraId="04B64B56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60F9E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600D8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F2C7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103,3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E16D6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2F53F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101,5</w:t>
            </w:r>
          </w:p>
        </w:tc>
      </w:tr>
      <w:tr w:rsidR="001017E6" w:rsidRPr="001017E6" w14:paraId="0FD4E5FC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74D2B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C4CA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A0A6B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593,1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28A02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620,6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950B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104,6</w:t>
            </w:r>
          </w:p>
        </w:tc>
      </w:tr>
      <w:tr w:rsidR="001017E6" w:rsidRPr="001017E6" w14:paraId="401FCA25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587B13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1A74FF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AB2C83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1059,8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B79C9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1105,4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FFA9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104,3</w:t>
            </w:r>
          </w:p>
        </w:tc>
      </w:tr>
      <w:tr w:rsidR="001017E6" w:rsidRPr="001017E6" w14:paraId="25E7B284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9ACB6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379FFB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53EC6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697,0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A09B2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799,0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6D3DC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114,6</w:t>
            </w:r>
          </w:p>
        </w:tc>
      </w:tr>
      <w:tr w:rsidR="001017E6" w:rsidRPr="001017E6" w14:paraId="4C669074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B846C6" w14:textId="77777777" w:rsidR="001017E6" w:rsidRPr="001017E6" w:rsidRDefault="001017E6" w:rsidP="001017E6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Торт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кондитер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азыктары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7FE515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т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84379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213,4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555121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233,2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163E74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109,3</w:t>
            </w:r>
          </w:p>
        </w:tc>
      </w:tr>
      <w:tr w:rsidR="001017E6" w:rsidRPr="001017E6" w14:paraId="1E4AC3BD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C0815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2EC039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9107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7,3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D892B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4,1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811D3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56,2</w:t>
            </w:r>
          </w:p>
        </w:tc>
      </w:tr>
      <w:tr w:rsidR="001017E6" w:rsidRPr="001017E6" w14:paraId="34A724BB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43EDB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029CCF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1466E3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32,2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FE221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6ED9D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111,8</w:t>
            </w:r>
          </w:p>
        </w:tc>
      </w:tr>
      <w:tr w:rsidR="001017E6" w:rsidRPr="001017E6" w14:paraId="5D7DA586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38F2C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C76649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6ABC0C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52,7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0E9BD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57,9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7D0D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109,9</w:t>
            </w:r>
          </w:p>
        </w:tc>
      </w:tr>
      <w:tr w:rsidR="001017E6" w:rsidRPr="001017E6" w14:paraId="75FCFFD7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43F49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0A7EA6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A9789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838A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56,4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58B3F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100,5</w:t>
            </w:r>
          </w:p>
        </w:tc>
      </w:tr>
      <w:tr w:rsidR="001017E6" w:rsidRPr="001017E6" w14:paraId="51D8E177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5EFD7A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305DDB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38D8C0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40B5F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45,1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928A8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109,7</w:t>
            </w:r>
          </w:p>
        </w:tc>
      </w:tr>
      <w:tr w:rsidR="001017E6" w:rsidRPr="001017E6" w14:paraId="29A3543D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4E613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F3F2F7" w14:textId="77777777" w:rsidR="001017E6" w:rsidRPr="001017E6" w:rsidRDefault="001017E6" w:rsidP="001017E6">
            <w:pPr>
              <w:ind w:left="-108" w:right="-108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BCB6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BFFA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33,7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FBCAE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140,4</w:t>
            </w:r>
          </w:p>
        </w:tc>
      </w:tr>
      <w:tr w:rsidR="001017E6" w:rsidRPr="001017E6" w14:paraId="1D7F9BDB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9E35FAE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Арак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2DA86E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>. литр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762CF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A748B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9E21B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77CA20C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8AF38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AC78A0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9C67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28FC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7C600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2CBFCE8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614DFF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Газдаштырылбаган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,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таттуу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эмес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минералдык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суулар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FA0CD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>. литр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CBB92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8BACB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u w:val="single"/>
                <w:lang w:eastAsia="ru-RU"/>
              </w:rPr>
            </w:pPr>
            <w:r w:rsidRPr="001017E6">
              <w:rPr>
                <w:b/>
                <w:sz w:val="18"/>
                <w:szCs w:val="18"/>
                <w:u w:val="single"/>
                <w:lang w:eastAsia="ru-RU"/>
              </w:rPr>
              <w:t>13,6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6ED41B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80,5</w:t>
            </w:r>
          </w:p>
        </w:tc>
      </w:tr>
      <w:tr w:rsidR="001017E6" w:rsidRPr="001017E6" w14:paraId="1AA6A13B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6B215BE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F8DC1D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20FFF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080F0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656A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20F1A0B1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5840B2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ABE1C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00911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16,9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CBE3D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13,6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F1AF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80,5</w:t>
            </w:r>
          </w:p>
        </w:tc>
      </w:tr>
      <w:tr w:rsidR="001017E6" w:rsidRPr="001017E6" w14:paraId="3873D5EA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0AE64A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Алкоголсуз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суусундуктар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57C636" w14:textId="77777777" w:rsidR="001017E6" w:rsidRPr="001017E6" w:rsidRDefault="001017E6" w:rsidP="001017E6">
            <w:pPr>
              <w:ind w:left="-57" w:right="-67" w:hanging="57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>. литр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5BEF5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475,2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F9C1D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154,3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8DF16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32,5</w:t>
            </w:r>
          </w:p>
        </w:tc>
      </w:tr>
      <w:tr w:rsidR="001017E6" w:rsidRPr="001017E6" w14:paraId="55FAA3B3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E23A6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E6D3A3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51EEB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469,4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403F9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147,9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D484E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31,5</w:t>
            </w:r>
          </w:p>
        </w:tc>
      </w:tr>
      <w:tr w:rsidR="001017E6" w:rsidRPr="001017E6" w14:paraId="3A4EF1A9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B66DC7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23FA21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33F690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AC1A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8F5F7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110,3</w:t>
            </w:r>
          </w:p>
        </w:tc>
      </w:tr>
    </w:tbl>
    <w:p w14:paraId="1A082A33" w14:textId="77777777" w:rsidR="00B97701" w:rsidRDefault="00B97701"/>
    <w:p w14:paraId="475E6255" w14:textId="77777777" w:rsidR="00B97701" w:rsidRDefault="00B97701"/>
    <w:p w14:paraId="153B33DF" w14:textId="77777777" w:rsidR="00B97701" w:rsidRDefault="00B97701"/>
    <w:p w14:paraId="430E8035" w14:textId="77777777" w:rsidR="00B97701" w:rsidRDefault="00B97701"/>
    <w:p w14:paraId="5AE6551D" w14:textId="490B27FB" w:rsidR="00B97701" w:rsidRPr="008B5C3E" w:rsidRDefault="00B97701" w:rsidP="00B97701">
      <w:pPr>
        <w:pageBreakBefore/>
        <w:jc w:val="right"/>
        <w:rPr>
          <w:sz w:val="22"/>
          <w:szCs w:val="22"/>
        </w:rPr>
      </w:pPr>
      <w:proofErr w:type="spellStart"/>
      <w:r w:rsidRPr="008B5C3E">
        <w:rPr>
          <w:sz w:val="22"/>
          <w:szCs w:val="22"/>
        </w:rPr>
        <w:lastRenderedPageBreak/>
        <w:t>уландысы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07"/>
        <w:gridCol w:w="1136"/>
        <w:gridCol w:w="1280"/>
        <w:gridCol w:w="1189"/>
        <w:gridCol w:w="1393"/>
      </w:tblGrid>
      <w:tr w:rsidR="00B97701" w:rsidRPr="001017E6" w14:paraId="4004FA6E" w14:textId="77777777" w:rsidTr="00B97701">
        <w:trPr>
          <w:cantSplit/>
          <w:trHeight w:val="461"/>
        </w:trPr>
        <w:tc>
          <w:tcPr>
            <w:tcW w:w="2255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bottom"/>
          </w:tcPr>
          <w:p w14:paraId="20EC8F66" w14:textId="77777777" w:rsidR="00B97701" w:rsidRPr="001017E6" w:rsidRDefault="00B97701" w:rsidP="00B9770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77B68D" w14:textId="77777777" w:rsidR="00B97701" w:rsidRPr="001017E6" w:rsidRDefault="00B97701" w:rsidP="00B97701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ѳлчѳѳ</w:t>
            </w:r>
            <w:proofErr w:type="spellEnd"/>
          </w:p>
          <w:p w14:paraId="2E45F1B4" w14:textId="08A2FAB8" w:rsidR="00B97701" w:rsidRPr="001017E6" w:rsidRDefault="00B97701" w:rsidP="00B97701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бирдиги</w:t>
            </w:r>
            <w:proofErr w:type="spellEnd"/>
          </w:p>
        </w:tc>
        <w:tc>
          <w:tcPr>
            <w:tcW w:w="135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7057C" w14:textId="5803DE28" w:rsidR="00B97701" w:rsidRPr="001017E6" w:rsidRDefault="00B97701" w:rsidP="00B97701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76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1C92A" w14:textId="77777777" w:rsidR="00B97701" w:rsidRPr="001017E6" w:rsidRDefault="00B97701" w:rsidP="00B97701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18AF3D82" w14:textId="77777777" w:rsidR="00B97701" w:rsidRPr="001017E6" w:rsidRDefault="00B97701" w:rsidP="00B97701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</w:p>
          <w:p w14:paraId="0D6A3F24" w14:textId="15D75143" w:rsidR="00B97701" w:rsidRPr="001017E6" w:rsidRDefault="00B97701" w:rsidP="00B97701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B97701" w:rsidRPr="001017E6" w14:paraId="1D791076" w14:textId="77777777" w:rsidTr="00B97701">
        <w:trPr>
          <w:cantSplit/>
          <w:trHeight w:val="411"/>
        </w:trPr>
        <w:tc>
          <w:tcPr>
            <w:tcW w:w="2255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87B85D1" w14:textId="77777777" w:rsidR="00B97701" w:rsidRPr="001017E6" w:rsidRDefault="00B97701" w:rsidP="00B97701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94E03" w14:textId="77777777" w:rsidR="00B97701" w:rsidRPr="001017E6" w:rsidRDefault="00B97701" w:rsidP="00B97701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C28D94" w14:textId="276E9C0C" w:rsidR="00B97701" w:rsidRPr="001017E6" w:rsidRDefault="00B97701" w:rsidP="00B97701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E1AFE" w14:textId="5F4CBA9A" w:rsidR="00B97701" w:rsidRPr="001017E6" w:rsidRDefault="00B97701" w:rsidP="00B97701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</w:t>
            </w:r>
            <w:r>
              <w:rPr>
                <w:b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76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E4CE7" w14:textId="77777777" w:rsidR="00B97701" w:rsidRPr="001017E6" w:rsidRDefault="00B97701" w:rsidP="00B97701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3B87DCD5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199C387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Свитерлер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жемперлер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полуверлер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кардигандар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жилеттер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ушул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ѳңдүү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тор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кийимдер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EED17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даана</w:t>
            </w:r>
            <w:proofErr w:type="spellEnd"/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E55C6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89,0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17A36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114,0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E4F496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128,1</w:t>
            </w:r>
          </w:p>
        </w:tc>
      </w:tr>
      <w:tr w:rsidR="001017E6" w:rsidRPr="001017E6" w14:paraId="4348DFDC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62FB60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667AB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7F82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CB7E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C75D0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128,1</w:t>
            </w:r>
          </w:p>
        </w:tc>
      </w:tr>
      <w:tr w:rsidR="001017E6" w:rsidRPr="001017E6" w14:paraId="13CD2C7E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DC0E099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Эркектердин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балдардын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үстүнкү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кийими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, тор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кийимдер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кирбейт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753A1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даана</w:t>
            </w:r>
            <w:proofErr w:type="spellEnd"/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41EBB4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66985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FC3B7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27979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81635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41,8</w:t>
            </w:r>
          </w:p>
        </w:tc>
      </w:tr>
      <w:tr w:rsidR="001017E6" w:rsidRPr="001017E6" w14:paraId="5ABF5ECE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130AB7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2F28A9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379DD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50702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AFB8D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1979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522E1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3,9</w:t>
            </w:r>
          </w:p>
        </w:tc>
      </w:tr>
      <w:tr w:rsidR="001017E6" w:rsidRPr="001017E6" w14:paraId="79B8EE3D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AA4E9F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B170FE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9489145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16283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F9EB7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26000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CB278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159,7</w:t>
            </w:r>
          </w:p>
        </w:tc>
      </w:tr>
      <w:tr w:rsidR="001017E6" w:rsidRPr="001017E6" w14:paraId="5B626441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9885D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5316F7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A4F2B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0079BF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4B8CB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8398A2E" w14:textId="77777777" w:rsidTr="00B97701">
        <w:trPr>
          <w:cantSplit/>
          <w:trHeight w:val="104"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8AD03A7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Аялдардын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кыздардын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үстүнкү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кийими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, тор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кийимдер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кирбейт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72090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даана</w:t>
            </w:r>
            <w:proofErr w:type="spellEnd"/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1D1A9A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51873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65A65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45497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ABF09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87,7</w:t>
            </w:r>
          </w:p>
        </w:tc>
      </w:tr>
      <w:tr w:rsidR="001017E6" w:rsidRPr="001017E6" w14:paraId="44BDE0CC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76B876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8F781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FEA92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223,0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AC09B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FEB04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0260A8A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365CAC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1FFD0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D3A776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29983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040C1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4722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511F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15,7</w:t>
            </w:r>
          </w:p>
        </w:tc>
      </w:tr>
      <w:tr w:rsidR="001017E6" w:rsidRPr="001017E6" w14:paraId="73765E37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E6F407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86054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646D93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CC925F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1804A0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5DF849D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F0959F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CE4269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D6878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19B6D5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87E81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C2F0100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3AEF2EBC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E0C8E1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E87066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8794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0D6CC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9176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1282C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104,3</w:t>
            </w:r>
          </w:p>
        </w:tc>
      </w:tr>
      <w:tr w:rsidR="001017E6" w:rsidRPr="001017E6" w14:paraId="7146C93C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246438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871EC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573E35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211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FA3810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9399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45C296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44,5э</w:t>
            </w:r>
          </w:p>
        </w:tc>
      </w:tr>
      <w:tr w:rsidR="001017E6" w:rsidRPr="001017E6" w14:paraId="0D49E2C9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A2ED5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782E32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911D3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12662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1A93C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22200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A440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175,3</w:t>
            </w:r>
          </w:p>
        </w:tc>
      </w:tr>
      <w:tr w:rsidR="001017E6" w:rsidRPr="001017E6" w14:paraId="382CE6C4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AF6C101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Узунан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тилинген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же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жарылган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же </w:t>
            </w:r>
            <w:smartTag w:uri="urn:schemas-microsoft-com:office:smarttags" w:element="metricconverter">
              <w:smartTagPr>
                <w:attr w:name="ProductID" w:val="6 мм"/>
              </w:smartTagPr>
              <w:r w:rsidRPr="001017E6">
                <w:rPr>
                  <w:b/>
                  <w:sz w:val="18"/>
                  <w:szCs w:val="18"/>
                  <w:lang w:eastAsia="ru-RU"/>
                </w:rPr>
                <w:t>6 мм</w:t>
              </w:r>
            </w:smartTag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калыңдыкта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кесилген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жыгач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материалдары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жарактуу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жыгач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тилинген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материалдар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57364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м3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CB1A3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12376,0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BA701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10874,9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6A618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87,9</w:t>
            </w:r>
          </w:p>
        </w:tc>
      </w:tr>
      <w:tr w:rsidR="001017E6" w:rsidRPr="001017E6" w14:paraId="1F281A39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D9DBBC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3A96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9BE7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2819,2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1CB86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1835,0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DB0A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65,1</w:t>
            </w:r>
          </w:p>
        </w:tc>
      </w:tr>
      <w:tr w:rsidR="001017E6" w:rsidRPr="001017E6" w14:paraId="4E70935A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82D12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E93D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9A94A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504,2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463DBC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517,0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BB386D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102,5</w:t>
            </w:r>
          </w:p>
        </w:tc>
      </w:tr>
      <w:tr w:rsidR="001017E6" w:rsidRPr="001017E6" w14:paraId="51EE9ABE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D1B0C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7858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E5310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2,6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96B4CF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A325D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069BD1C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B3405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B92BB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CEF5F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6105,0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BE6FD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6298,9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D4D7D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103,2</w:t>
            </w:r>
          </w:p>
        </w:tc>
      </w:tr>
      <w:tr w:rsidR="001017E6" w:rsidRPr="001017E6" w14:paraId="044B3535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38898C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5956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58F27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2945,0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5A003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2224,0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C7210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75,5</w:t>
            </w:r>
          </w:p>
        </w:tc>
      </w:tr>
      <w:tr w:rsidR="001017E6" w:rsidRPr="001017E6" w14:paraId="2E5090F3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444EB0C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Акиташ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FA1F6C" w14:textId="77777777" w:rsidR="001017E6" w:rsidRPr="001017E6" w:rsidRDefault="001017E6" w:rsidP="001017E6">
            <w:pPr>
              <w:ind w:left="-114" w:right="-74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миӊ. тонна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09459F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4B0EA6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7DD49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B015D9D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D57EA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69F99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C97B1B3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1,5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88F63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59B1A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A7DFD1B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E7112DF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Бетондон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чогултулма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курулуш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конструкциялары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EDCFC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тонна</w:t>
            </w: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47D15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12173,8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35DEB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18306,8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AE584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150,4</w:t>
            </w:r>
          </w:p>
        </w:tc>
      </w:tr>
      <w:tr w:rsidR="001017E6" w:rsidRPr="001017E6" w14:paraId="7A165BD2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6E63AFC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5B3D4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49F06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584,8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398A1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3244,5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67117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5,5э</w:t>
            </w:r>
          </w:p>
        </w:tc>
      </w:tr>
      <w:tr w:rsidR="001017E6" w:rsidRPr="001017E6" w14:paraId="4BF5A498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46CD73B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DCE0A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A3A18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113,6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79056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118,1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D1D5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104,0</w:t>
            </w:r>
          </w:p>
        </w:tc>
      </w:tr>
      <w:tr w:rsidR="001017E6" w:rsidRPr="001017E6" w14:paraId="3B270CBC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B8279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D2E96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50D4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1516,1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EE986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3179,6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593A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2,1э</w:t>
            </w:r>
          </w:p>
        </w:tc>
      </w:tr>
      <w:tr w:rsidR="001017E6" w:rsidRPr="001017E6" w14:paraId="425D7E69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204AE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E6927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8E3740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9959,3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EA5F6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11764,6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5BB5E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118,1</w:t>
            </w:r>
          </w:p>
        </w:tc>
      </w:tr>
      <w:tr w:rsidR="001017E6" w:rsidRPr="001017E6" w14:paraId="13577322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17C75DC9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Товардык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бетон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65A11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тонна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E2BF1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208158,2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CA6C6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98699,5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ACFC4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47,4</w:t>
            </w:r>
          </w:p>
        </w:tc>
      </w:tr>
      <w:tr w:rsidR="001017E6" w:rsidRPr="001017E6" w14:paraId="1AD7B573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E8A78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6EFCF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EC8326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4148,8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7031B5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3899,5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2FAB9F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94,0</w:t>
            </w:r>
          </w:p>
        </w:tc>
      </w:tr>
      <w:tr w:rsidR="001017E6" w:rsidRPr="001017E6" w14:paraId="1519338F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58C99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3A139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0DBBF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F05968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9815,9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A2B57B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489E991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DBC2C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CD01BF" w14:textId="77777777" w:rsidR="001017E6" w:rsidRPr="001017E6" w:rsidRDefault="001017E6" w:rsidP="001017E6">
            <w:pPr>
              <w:ind w:left="-114" w:right="-74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C8DCF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2629,0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D20C1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20119,6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2744D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7,6э</w:t>
            </w:r>
          </w:p>
        </w:tc>
      </w:tr>
      <w:tr w:rsidR="001017E6" w:rsidRPr="001017E6" w14:paraId="33353957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9D22F52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6E6037" w14:textId="77777777" w:rsidR="001017E6" w:rsidRPr="001017E6" w:rsidRDefault="001017E6" w:rsidP="001017E6">
            <w:pPr>
              <w:ind w:left="-114" w:right="-74"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6DE88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201380,4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7E9F5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64864,5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B3C90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32,2</w:t>
            </w:r>
          </w:p>
        </w:tc>
      </w:tr>
      <w:tr w:rsidR="001017E6" w:rsidRPr="001017E6" w14:paraId="1954153C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E57FDF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napToGrid w:val="0"/>
                <w:sz w:val="18"/>
                <w:szCs w:val="18"/>
                <w:lang w:eastAsia="ru-RU"/>
              </w:rPr>
              <w:t>Эмерек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674981" w14:textId="77777777" w:rsidR="001017E6" w:rsidRPr="001017E6" w:rsidRDefault="001017E6" w:rsidP="001017E6">
            <w:pPr>
              <w:ind w:left="-114" w:right="-74"/>
              <w:jc w:val="center"/>
              <w:rPr>
                <w:b/>
                <w:bCs/>
                <w:color w:val="FF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1017E6">
              <w:rPr>
                <w:b/>
                <w:bCs/>
                <w:sz w:val="18"/>
                <w:szCs w:val="18"/>
                <w:lang w:eastAsia="ru-RU"/>
              </w:rPr>
              <w:t>миң.сом</w:t>
            </w:r>
            <w:proofErr w:type="spellEnd"/>
            <w:proofErr w:type="gramEnd"/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7BBC3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80379,5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F183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106122,2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47B0B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132,0</w:t>
            </w:r>
          </w:p>
        </w:tc>
      </w:tr>
      <w:tr w:rsidR="001017E6" w:rsidRPr="001017E6" w14:paraId="27D501D7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BF58B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А</w:t>
            </w:r>
            <w:r w:rsidRPr="001017E6">
              <w:rPr>
                <w:sz w:val="18"/>
                <w:szCs w:val="18"/>
                <w:lang w:eastAsia="ru-RU"/>
              </w:rPr>
              <w:t>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BB4DF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AB66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876,0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85786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724,2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68FD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82,7</w:t>
            </w:r>
          </w:p>
        </w:tc>
      </w:tr>
      <w:tr w:rsidR="001017E6" w:rsidRPr="001017E6" w14:paraId="08D4EEB1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1B45E3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9008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A0154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4219,3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5C994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16337,1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7064B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3,9э</w:t>
            </w:r>
          </w:p>
        </w:tc>
      </w:tr>
      <w:tr w:rsidR="001017E6" w:rsidRPr="001017E6" w14:paraId="2CDD7486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BD5BBD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9402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2313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4465,1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B3730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2589,0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4FC8F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58,0</w:t>
            </w:r>
          </w:p>
        </w:tc>
      </w:tr>
      <w:tr w:rsidR="001017E6" w:rsidRPr="001017E6" w14:paraId="41B1CEE9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CC111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B8AC7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BC6C6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5065,0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968C5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5243,6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92F44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103,5</w:t>
            </w:r>
          </w:p>
        </w:tc>
      </w:tr>
      <w:tr w:rsidR="001017E6" w:rsidRPr="001017E6" w14:paraId="1939468C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D5BA44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BAE7C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5A93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61944,1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E92A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76847,3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13874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124,1</w:t>
            </w:r>
          </w:p>
        </w:tc>
      </w:tr>
      <w:tr w:rsidR="001017E6" w:rsidRPr="001017E6" w14:paraId="6820F7D5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5543297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259A81" w14:textId="77777777" w:rsidR="001017E6" w:rsidRPr="001017E6" w:rsidRDefault="001017E6" w:rsidP="001017E6">
            <w:pPr>
              <w:ind w:left="-114" w:right="-74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A523E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3810,0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60058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4381,0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BFE78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115,0</w:t>
            </w:r>
          </w:p>
        </w:tc>
      </w:tr>
      <w:tr w:rsidR="001017E6" w:rsidRPr="001017E6" w14:paraId="35D18503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53D09A8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Жылуулук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энергиясы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C4A8A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785C07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40,1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3573D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40,6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AACE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101,2</w:t>
            </w:r>
          </w:p>
        </w:tc>
      </w:tr>
      <w:tr w:rsidR="001017E6" w:rsidRPr="001017E6" w14:paraId="58D841CE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E883E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1A120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гкал</w:t>
            </w:r>
            <w:proofErr w:type="spellEnd"/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331BAA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7,7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D38AE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7,5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8412F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97,4</w:t>
            </w:r>
          </w:p>
        </w:tc>
      </w:tr>
      <w:tr w:rsidR="001017E6" w:rsidRPr="001017E6" w14:paraId="0667C7DD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B615EE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22F9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A696B5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21,3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94778C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22,1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F1C03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103,8</w:t>
            </w:r>
          </w:p>
        </w:tc>
      </w:tr>
      <w:tr w:rsidR="001017E6" w:rsidRPr="001017E6" w14:paraId="3B27DADB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6B2082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CAF00B" w14:textId="77777777" w:rsidR="001017E6" w:rsidRPr="001017E6" w:rsidRDefault="001017E6" w:rsidP="001017E6">
            <w:pPr>
              <w:ind w:left="-57" w:right="-61"/>
              <w:jc w:val="center"/>
              <w:rPr>
                <w:b/>
                <w:bCs/>
                <w:sz w:val="18"/>
                <w:szCs w:val="18"/>
                <w:vertAlign w:val="superscript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67C78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5DCD8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3A34F5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99,1</w:t>
            </w:r>
          </w:p>
        </w:tc>
      </w:tr>
      <w:tr w:rsidR="001017E6" w:rsidRPr="001017E6" w14:paraId="5199A2D5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0303CF0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Чогултулуп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тазартылган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297C8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69C44F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11350,0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0E2EA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14898,5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F210A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131,3</w:t>
            </w:r>
          </w:p>
        </w:tc>
      </w:tr>
      <w:tr w:rsidR="001017E6" w:rsidRPr="001017E6" w14:paraId="7D584FD6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E0897C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B465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>. м</w:t>
            </w:r>
            <w:r w:rsidRPr="001017E6">
              <w:rPr>
                <w:b/>
                <w:bCs/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B2F4A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574,4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6113C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477,7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4049B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83,2</w:t>
            </w:r>
          </w:p>
        </w:tc>
      </w:tr>
      <w:tr w:rsidR="001017E6" w:rsidRPr="001017E6" w14:paraId="3FF83372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FBAF9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8C0E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918B5C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3722,1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02AE5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7454,0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E6528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2,0э</w:t>
            </w:r>
          </w:p>
        </w:tc>
      </w:tr>
      <w:tr w:rsidR="001017E6" w:rsidRPr="001017E6" w14:paraId="7A2D0AEA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2FDA7DA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14007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663561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678,1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EA56F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993,3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8164A4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146,5</w:t>
            </w:r>
          </w:p>
        </w:tc>
      </w:tr>
      <w:tr w:rsidR="001017E6" w:rsidRPr="001017E6" w14:paraId="0251E029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08B3E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1E9CF2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1BBD9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488,9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8BBD7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428,1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F0EA1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87,6</w:t>
            </w:r>
          </w:p>
        </w:tc>
      </w:tr>
      <w:tr w:rsidR="001017E6" w:rsidRPr="001017E6" w14:paraId="73B0A642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A1129E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napToGrid w:val="0"/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napToGrid w:val="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F819F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AC3349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4624,0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C48E9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4222,4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8A02B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91,3</w:t>
            </w:r>
          </w:p>
        </w:tc>
      </w:tr>
      <w:tr w:rsidR="001017E6" w:rsidRPr="001017E6" w14:paraId="646868F3" w14:textId="77777777" w:rsidTr="00B97701">
        <w:trPr>
          <w:cantSplit/>
        </w:trPr>
        <w:tc>
          <w:tcPr>
            <w:tcW w:w="225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AE721F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FC6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52707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1262,5</w:t>
            </w:r>
          </w:p>
        </w:tc>
        <w:tc>
          <w:tcPr>
            <w:tcW w:w="6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1E4B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1323,0</w:t>
            </w:r>
          </w:p>
        </w:tc>
        <w:tc>
          <w:tcPr>
            <w:tcW w:w="7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207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104,8</w:t>
            </w:r>
          </w:p>
        </w:tc>
      </w:tr>
    </w:tbl>
    <w:p w14:paraId="148F10C4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4F82E48D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6B86DBA6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2FA554C2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36F6DD47" w14:textId="77777777" w:rsidR="001017E6" w:rsidRPr="001017E6" w:rsidRDefault="001017E6" w:rsidP="00BA4D5E">
      <w:pPr>
        <w:keepNext/>
        <w:pageBreakBefore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41" w:name="_Toc258853405"/>
      <w:bookmarkStart w:id="42" w:name="_Toc258853955"/>
      <w:bookmarkStart w:id="43" w:name="_Toc298162540"/>
      <w:bookmarkStart w:id="44" w:name="_Toc347148740"/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Ысык-Кѳл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аймагы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боюнча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мал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чарбачылыгынын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негизги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продуктуларын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ѳндүрүү</w:t>
      </w:r>
      <w:bookmarkEnd w:id="41"/>
      <w:bookmarkEnd w:id="42"/>
      <w:bookmarkEnd w:id="43"/>
      <w:bookmarkEnd w:id="44"/>
      <w:proofErr w:type="spellEnd"/>
    </w:p>
    <w:p w14:paraId="3793BB05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(1-</w:t>
      </w:r>
      <w:r w:rsidRPr="001017E6">
        <w:rPr>
          <w:i/>
          <w:iCs/>
          <w:color w:val="000000"/>
          <w:sz w:val="18"/>
          <w:szCs w:val="18"/>
          <w:lang w:val="ky-KG" w:eastAsia="ru-RU"/>
        </w:rPr>
        <w:t>сентябрьг</w:t>
      </w:r>
      <w:r w:rsidRPr="001017E6">
        <w:rPr>
          <w:i/>
          <w:iCs/>
          <w:color w:val="000000"/>
          <w:sz w:val="18"/>
          <w:szCs w:val="18"/>
          <w:lang w:eastAsia="ru-RU"/>
        </w:rPr>
        <w:t xml:space="preserve">а </w:t>
      </w:r>
      <w:proofErr w:type="gramStart"/>
      <w:r w:rsidRPr="001017E6">
        <w:rPr>
          <w:i/>
          <w:iCs/>
          <w:color w:val="000000"/>
          <w:sz w:val="18"/>
          <w:szCs w:val="18"/>
          <w:lang w:eastAsia="ru-RU"/>
        </w:rPr>
        <w:t xml:space="preserve">карата; 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бардык</w:t>
      </w:r>
      <w:proofErr w:type="spellEnd"/>
      <w:proofErr w:type="gramEnd"/>
      <w:r w:rsidRPr="001017E6">
        <w:rPr>
          <w:i/>
          <w:iCs/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категориядагы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чарбалар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>)</w:t>
      </w:r>
    </w:p>
    <w:p w14:paraId="397A7A92" w14:textId="77777777" w:rsidR="001017E6" w:rsidRPr="001017E6" w:rsidRDefault="001017E6" w:rsidP="001017E6">
      <w:pPr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518"/>
        <w:gridCol w:w="1397"/>
        <w:gridCol w:w="1397"/>
        <w:gridCol w:w="1442"/>
        <w:gridCol w:w="1351"/>
      </w:tblGrid>
      <w:tr w:rsidR="001017E6" w:rsidRPr="001017E6" w14:paraId="34F3C2DE" w14:textId="77777777" w:rsidTr="00BA4D5E">
        <w:trPr>
          <w:cantSplit/>
          <w:trHeight w:val="723"/>
        </w:trPr>
        <w:tc>
          <w:tcPr>
            <w:tcW w:w="1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BCFF0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F901D5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6C240C3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53B4E7C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6F3EB61F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</w:p>
          <w:p w14:paraId="53DDC39D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2025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63DB7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  <w:p w14:paraId="6D9A93F5" w14:textId="77777777" w:rsidR="001017E6" w:rsidRPr="001017E6" w:rsidRDefault="001017E6" w:rsidP="001017E6">
            <w:pPr>
              <w:ind w:left="-79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+;   - </w:t>
            </w:r>
          </w:p>
          <w:p w14:paraId="5E2B0F38" w14:textId="77777777" w:rsidR="001017E6" w:rsidRPr="001017E6" w:rsidRDefault="001017E6" w:rsidP="001017E6">
            <w:pPr>
              <w:ind w:left="-79" w:right="-108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5021AA49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6878B3B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Союлуучу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мал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канаттуулар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тирүүлѳй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салмагы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)                       -тонна-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8F4FBFA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9735960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9386A2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44D2F6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6FFC1E2A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8EA131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облусу</w:t>
            </w:r>
            <w:proofErr w:type="spellEnd"/>
          </w:p>
        </w:tc>
        <w:tc>
          <w:tcPr>
            <w:tcW w:w="767" w:type="pct"/>
            <w:tcBorders>
              <w:left w:val="nil"/>
              <w:bottom w:val="nil"/>
              <w:right w:val="single" w:sz="4" w:space="0" w:color="auto"/>
            </w:tcBorders>
            <w:vAlign w:val="bottom"/>
          </w:tcPr>
          <w:p w14:paraId="18CA932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46460,2</w:t>
            </w:r>
          </w:p>
        </w:tc>
        <w:tc>
          <w:tcPr>
            <w:tcW w:w="76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7BAAB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51868,2</w:t>
            </w:r>
          </w:p>
        </w:tc>
        <w:tc>
          <w:tcPr>
            <w:tcW w:w="79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50F1C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111,6</w:t>
            </w:r>
          </w:p>
        </w:tc>
        <w:tc>
          <w:tcPr>
            <w:tcW w:w="742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57CA6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5408</w:t>
            </w:r>
          </w:p>
        </w:tc>
      </w:tr>
      <w:tr w:rsidR="001017E6" w:rsidRPr="001017E6" w14:paraId="2CEED638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1E282C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F7DDA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6626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FF15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6805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F9F3A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05287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179</w:t>
            </w:r>
          </w:p>
        </w:tc>
      </w:tr>
      <w:tr w:rsidR="001017E6" w:rsidRPr="001017E6" w14:paraId="405C30F1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19CEC85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Жети-Ѳгуз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C2AA3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9086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D9CDA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9293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B2662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102,3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0546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</w:t>
            </w:r>
          </w:p>
        </w:tc>
      </w:tr>
      <w:tr w:rsidR="001017E6" w:rsidRPr="001017E6" w14:paraId="7EF9DCD4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CE627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A381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16674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AD419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20806,4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BAB32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124,8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786CF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4132,4</w:t>
            </w:r>
          </w:p>
        </w:tc>
      </w:tr>
      <w:tr w:rsidR="001017E6" w:rsidRPr="001017E6" w14:paraId="6192EDAB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99B6B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Чолпон-Ата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02599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647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333B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653,5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8C50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FEAF2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6,5</w:t>
            </w:r>
          </w:p>
        </w:tc>
      </w:tr>
      <w:tr w:rsidR="001017E6" w:rsidRPr="001017E6" w14:paraId="3CB2C0DE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B4AC49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Тоң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A424D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6450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9D5D1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6575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082EF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FD9E6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</w:t>
            </w:r>
          </w:p>
        </w:tc>
      </w:tr>
      <w:tr w:rsidR="001017E6" w:rsidRPr="001017E6" w14:paraId="690229FC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09DCA4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Түп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65160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6275,2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09D7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6398,5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9EA54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38181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123,3</w:t>
            </w:r>
          </w:p>
        </w:tc>
      </w:tr>
      <w:tr w:rsidR="001017E6" w:rsidRPr="001017E6" w14:paraId="6F222EC1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11A8C1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Каракол (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839F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800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87CB9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822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9B875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A4537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</w:t>
            </w:r>
          </w:p>
        </w:tc>
      </w:tr>
      <w:tr w:rsidR="001017E6" w:rsidRPr="001017E6" w14:paraId="52234E9E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68830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Балыкчы (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76453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549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4AC5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1168,3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76245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212,8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5C11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619,3</w:t>
            </w:r>
          </w:p>
        </w:tc>
      </w:tr>
      <w:tr w:rsidR="001017E6" w:rsidRPr="001017E6" w14:paraId="476BAEA0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8BF43E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Чийки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сүт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                        -тонна-</w:t>
            </w:r>
          </w:p>
        </w:tc>
        <w:tc>
          <w:tcPr>
            <w:tcW w:w="767" w:type="pct"/>
            <w:tcBorders>
              <w:left w:val="nil"/>
            </w:tcBorders>
            <w:vAlign w:val="bottom"/>
          </w:tcPr>
          <w:p w14:paraId="2725B72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EF473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2" w:type="pct"/>
            <w:tcBorders>
              <w:left w:val="nil"/>
            </w:tcBorders>
            <w:vAlign w:val="bottom"/>
          </w:tcPr>
          <w:p w14:paraId="328B640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89BED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4D78757E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170C84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облусу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47D60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191704,3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E9CB1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196874,9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210C5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102,7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E26CE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5170,6</w:t>
            </w:r>
          </w:p>
        </w:tc>
      </w:tr>
      <w:tr w:rsidR="001017E6" w:rsidRPr="001017E6" w14:paraId="421875EA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40369F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7C2F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38379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25F5E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40682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57027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106,0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05A85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2303</w:t>
            </w:r>
          </w:p>
        </w:tc>
      </w:tr>
      <w:tr w:rsidR="001017E6" w:rsidRPr="001017E6" w14:paraId="377AC3D1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70571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Жети-Ѳгуз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3C9F9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55789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6EDB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56691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E916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101,6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17A0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902</w:t>
            </w:r>
          </w:p>
        </w:tc>
      </w:tr>
      <w:tr w:rsidR="001017E6" w:rsidRPr="001017E6" w14:paraId="766E081B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B6F5A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4FAE1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30858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AA09F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31845,8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4D75D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103,2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AD9D0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987,8</w:t>
            </w:r>
          </w:p>
        </w:tc>
      </w:tr>
      <w:tr w:rsidR="001017E6" w:rsidRPr="001017E6" w14:paraId="31050BFE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39E99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Чолпон-Ата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C35AB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3697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7CDB8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3700,6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FDAB5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A333C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3,6</w:t>
            </w:r>
          </w:p>
        </w:tc>
      </w:tr>
      <w:tr w:rsidR="001017E6" w:rsidRPr="001017E6" w14:paraId="45A1700D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A9CE71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Тоң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617D3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22786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0EBC9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22910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64E9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4DAAE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</w:t>
            </w:r>
          </w:p>
        </w:tc>
      </w:tr>
      <w:tr w:rsidR="001017E6" w:rsidRPr="001017E6" w14:paraId="1B308C44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54754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Түп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C249E8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37728,3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E28A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38440,1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E9C6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101,9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7A55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711,8</w:t>
            </w:r>
          </w:p>
        </w:tc>
      </w:tr>
      <w:tr w:rsidR="001017E6" w:rsidRPr="001017E6" w14:paraId="7FAB6B25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081CD3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Каракол (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AA9FE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4337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C45FF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4428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A26F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102,1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A9F86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</w:t>
            </w:r>
          </w:p>
        </w:tc>
      </w:tr>
      <w:tr w:rsidR="001017E6" w:rsidRPr="001017E6" w14:paraId="09203B06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E3A6193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Балыкчы (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BE3D6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1827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46CC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1878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1F03F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E701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</w:t>
            </w:r>
          </w:p>
        </w:tc>
      </w:tr>
      <w:tr w:rsidR="001017E6" w:rsidRPr="001017E6" w14:paraId="7DB5652F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850CDA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Жумуртка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,               -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даана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67" w:type="pct"/>
            <w:tcBorders>
              <w:left w:val="nil"/>
            </w:tcBorders>
            <w:vAlign w:val="bottom"/>
          </w:tcPr>
          <w:p w14:paraId="6F4ADF75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6B8AA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2" w:type="pct"/>
            <w:tcBorders>
              <w:left w:val="nil"/>
            </w:tcBorders>
            <w:vAlign w:val="bottom"/>
          </w:tcPr>
          <w:p w14:paraId="06B33251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9DF464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10B569F0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F7B981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облусу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494666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28402,8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293D6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40284,6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259D4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141,8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0F156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11881,8</w:t>
            </w:r>
          </w:p>
        </w:tc>
      </w:tr>
      <w:tr w:rsidR="001017E6" w:rsidRPr="001017E6" w14:paraId="5A3C8FE2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ADDB4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AC20A6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4571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15386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4855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21A95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106,2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6AA4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284</w:t>
            </w:r>
          </w:p>
        </w:tc>
      </w:tr>
      <w:tr w:rsidR="001017E6" w:rsidRPr="001017E6" w14:paraId="3E63D119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68C7C9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Жети-Ѳгуз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C55F6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6372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EAF10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6634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2C786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104,1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12B9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262</w:t>
            </w:r>
          </w:p>
        </w:tc>
      </w:tr>
      <w:tr w:rsidR="001017E6" w:rsidRPr="001017E6" w14:paraId="3365E655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659854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59A19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5326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98362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13420,4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62676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252,0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2506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8094,4</w:t>
            </w:r>
          </w:p>
        </w:tc>
      </w:tr>
      <w:tr w:rsidR="001017E6" w:rsidRPr="001017E6" w14:paraId="5FF78366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7421AFA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Чолпон-Ата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11C9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309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65738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186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0EF8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6FD2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-123</w:t>
            </w:r>
          </w:p>
        </w:tc>
      </w:tr>
      <w:tr w:rsidR="001017E6" w:rsidRPr="001017E6" w14:paraId="56CE3847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78DA57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Тоң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5CFFD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1354,8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D0AD5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1379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966D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101,8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E13C2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24,2</w:t>
            </w:r>
          </w:p>
        </w:tc>
      </w:tr>
      <w:tr w:rsidR="001017E6" w:rsidRPr="001017E6" w14:paraId="66D1F66B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51E2E5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Түп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07A42A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6009,4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5B19B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6114,6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F66BA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101,8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8CCE4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105,2</w:t>
            </w:r>
          </w:p>
        </w:tc>
      </w:tr>
      <w:tr w:rsidR="001017E6" w:rsidRPr="001017E6" w14:paraId="0CA51313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E7606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Каракол (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6A41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833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4FB18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834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5A34E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AD3A5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1017E6" w:rsidRPr="001017E6" w14:paraId="3C7CCD0A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D97B19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Балыкчы (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954349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3936,6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725BC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7047,6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37896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179,0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9E2EF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3111</w:t>
            </w:r>
          </w:p>
        </w:tc>
      </w:tr>
      <w:tr w:rsidR="001017E6" w:rsidRPr="001017E6" w14:paraId="11E9C7FA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D2D685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                              -тонна-</w:t>
            </w:r>
          </w:p>
        </w:tc>
        <w:tc>
          <w:tcPr>
            <w:tcW w:w="767" w:type="pct"/>
            <w:tcBorders>
              <w:left w:val="nil"/>
            </w:tcBorders>
            <w:vAlign w:val="bottom"/>
          </w:tcPr>
          <w:p w14:paraId="257C76A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6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2E078F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2" w:type="pct"/>
            <w:tcBorders>
              <w:left w:val="nil"/>
            </w:tcBorders>
            <w:vAlign w:val="bottom"/>
          </w:tcPr>
          <w:p w14:paraId="688DCAE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AE406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7D4950F8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A96E67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облусу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EFD422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1987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E0B39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2006,6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57136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913FC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19,6</w:t>
            </w:r>
          </w:p>
        </w:tc>
      </w:tr>
      <w:tr w:rsidR="001017E6" w:rsidRPr="001017E6" w14:paraId="416B37AB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B42E7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B671BC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340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A1F3B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343,6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90EB47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2D1AD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3,6</w:t>
            </w:r>
          </w:p>
        </w:tc>
      </w:tr>
      <w:tr w:rsidR="001017E6" w:rsidRPr="001017E6" w14:paraId="5EBD6DA4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943703D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Жети-Ѳгуз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B35BB3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527,4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5AF0E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532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D8F7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A0C5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4,6</w:t>
            </w:r>
          </w:p>
        </w:tc>
      </w:tr>
      <w:tr w:rsidR="001017E6" w:rsidRPr="001017E6" w14:paraId="5D1ED9EB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240A8A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B5216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306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D055D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310,2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7B2ED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C0DE5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4,2</w:t>
            </w:r>
          </w:p>
        </w:tc>
      </w:tr>
      <w:tr w:rsidR="001017E6" w:rsidRPr="001017E6" w14:paraId="30C61A23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39AE13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Чолпон-Ата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7BDDFF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4574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96ED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119D2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1017E6" w:rsidRPr="001017E6" w14:paraId="682F5FD2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E5831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Тоң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E1C83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399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C9CF4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402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228C1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100,8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656DB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</w:t>
            </w:r>
          </w:p>
        </w:tc>
      </w:tr>
      <w:tr w:rsidR="001017E6" w:rsidRPr="001017E6" w14:paraId="577C7FE3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7BE0AA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Түп</w:t>
            </w:r>
            <w:proofErr w:type="spellEnd"/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66D0B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339,6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62F3F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341,8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356C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8F24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2,2</w:t>
            </w:r>
          </w:p>
        </w:tc>
      </w:tr>
      <w:tr w:rsidR="001017E6" w:rsidRPr="001017E6" w14:paraId="3B3AD74A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431409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Каракол (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76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647EA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5C91C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5184D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6113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1017E6" w:rsidRPr="001017E6" w14:paraId="5F71949F" w14:textId="77777777" w:rsidTr="00BA4D5E">
        <w:trPr>
          <w:cantSplit/>
          <w:trHeight w:val="284"/>
        </w:trPr>
        <w:tc>
          <w:tcPr>
            <w:tcW w:w="193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1F684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Балыкчы (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кенеши)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B0E7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7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7471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7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E54D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102,5</w:t>
            </w:r>
          </w:p>
        </w:tc>
        <w:tc>
          <w:tcPr>
            <w:tcW w:w="74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93A6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</w:p>
        </w:tc>
      </w:tr>
    </w:tbl>
    <w:p w14:paraId="235F7B7E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45" w:name="_Toc347148743"/>
      <w:bookmarkStart w:id="46" w:name="_Toc166641343"/>
      <w:bookmarkStart w:id="47" w:name="_Toc166647793"/>
      <w:bookmarkStart w:id="48" w:name="_Toc166647905"/>
      <w:bookmarkStart w:id="49" w:name="_Toc188156652"/>
      <w:bookmarkStart w:id="50" w:name="_Toc188157029"/>
      <w:bookmarkStart w:id="51" w:name="_Toc219622348"/>
      <w:bookmarkStart w:id="52" w:name="_Toc219622403"/>
      <w:bookmarkStart w:id="53" w:name="_Toc258853412"/>
      <w:bookmarkStart w:id="54" w:name="_Toc258853962"/>
      <w:bookmarkStart w:id="55" w:name="_Toc266437250"/>
      <w:bookmarkStart w:id="56" w:name="_Toc266438403"/>
      <w:bookmarkStart w:id="57" w:name="_Toc298162548"/>
      <w:bookmarkStart w:id="58" w:name="_Toc347148748"/>
    </w:p>
    <w:p w14:paraId="2111618C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</w:p>
    <w:p w14:paraId="32D80A5B" w14:textId="77777777" w:rsidR="001017E6" w:rsidRPr="001017E6" w:rsidRDefault="001017E6" w:rsidP="00BA4D5E">
      <w:pPr>
        <w:keepNext/>
        <w:pageBreakBefore/>
        <w:outlineLvl w:val="1"/>
        <w:rPr>
          <w:b/>
          <w:bCs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Негизги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капиталга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болгон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инвестициялар</w:t>
      </w:r>
      <w:proofErr w:type="spellEnd"/>
    </w:p>
    <w:p w14:paraId="25121E60" w14:textId="77777777" w:rsidR="001017E6" w:rsidRPr="001017E6" w:rsidRDefault="001017E6" w:rsidP="001017E6">
      <w:pPr>
        <w:rPr>
          <w:snapToGrid w:val="0"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 xml:space="preserve">(январь-август;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миң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 xml:space="preserve"> сом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анык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баа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>)</w:t>
      </w:r>
    </w:p>
    <w:p w14:paraId="43241022" w14:textId="77777777" w:rsidR="001017E6" w:rsidRPr="001017E6" w:rsidRDefault="001017E6" w:rsidP="001017E6">
      <w:pPr>
        <w:jc w:val="center"/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0"/>
        <w:gridCol w:w="1336"/>
        <w:gridCol w:w="1474"/>
        <w:gridCol w:w="1232"/>
        <w:gridCol w:w="1271"/>
        <w:gridCol w:w="976"/>
        <w:gridCol w:w="1393"/>
      </w:tblGrid>
      <w:tr w:rsidR="001017E6" w:rsidRPr="001017E6" w14:paraId="7B9FAB9F" w14:textId="77777777" w:rsidTr="002632AF">
        <w:trPr>
          <w:cantSplit/>
        </w:trPr>
        <w:tc>
          <w:tcPr>
            <w:tcW w:w="1019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98BB83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1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FE82EE3" w14:textId="0FFFBF06" w:rsidR="001017E6" w:rsidRPr="001017E6" w:rsidRDefault="001017E6" w:rsidP="00BA4D5E">
            <w:pPr>
              <w:ind w:left="-57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Негизги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капиталга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жумшалган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инвестициялар</w:t>
            </w:r>
            <w:proofErr w:type="spellEnd"/>
          </w:p>
        </w:tc>
        <w:tc>
          <w:tcPr>
            <w:tcW w:w="324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BA39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каржылоо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булактары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боюнча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:</w:t>
            </w:r>
          </w:p>
        </w:tc>
      </w:tr>
      <w:tr w:rsidR="001017E6" w:rsidRPr="001017E6" w14:paraId="5943C301" w14:textId="77777777" w:rsidTr="002632AF">
        <w:trPr>
          <w:cantSplit/>
          <w:trHeight w:val="1418"/>
        </w:trPr>
        <w:tc>
          <w:tcPr>
            <w:tcW w:w="1019" w:type="pct"/>
            <w:vMerge/>
            <w:tcBorders>
              <w:left w:val="single" w:sz="6" w:space="0" w:color="auto"/>
              <w:bottom w:val="nil"/>
            </w:tcBorders>
            <w:vAlign w:val="center"/>
          </w:tcPr>
          <w:p w14:paraId="3787F5D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41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75EDFA8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4386" w14:textId="58374130" w:rsidR="001017E6" w:rsidRPr="001017E6" w:rsidRDefault="001017E6" w:rsidP="001017E6">
            <w:pPr>
              <w:ind w:left="1"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Республикалык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бюджеттен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ѳзгѳчѳ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кырдаалдардын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каражаттарын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кошкондо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5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4405" w14:textId="7B48FBF7" w:rsidR="001017E6" w:rsidRPr="001017E6" w:rsidRDefault="001017E6" w:rsidP="001017E6">
            <w:pPr>
              <w:ind w:left="-29"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Жергиликтүү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бюджеттен</w:t>
            </w:r>
            <w:proofErr w:type="spellEnd"/>
          </w:p>
        </w:tc>
        <w:tc>
          <w:tcPr>
            <w:tcW w:w="74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560D7D" w14:textId="5C5E2181" w:rsidR="001017E6" w:rsidRPr="001017E6" w:rsidRDefault="001017E6" w:rsidP="00BA4D5E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Ишкана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лардын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уюмдардын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каражатынан</w:t>
            </w:r>
            <w:proofErr w:type="spellEnd"/>
          </w:p>
        </w:tc>
        <w:tc>
          <w:tcPr>
            <w:tcW w:w="649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03B25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Чет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ѳлкѳлүк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кредиттер</w:t>
            </w:r>
            <w:proofErr w:type="spellEnd"/>
          </w:p>
        </w:tc>
        <w:tc>
          <w:tcPr>
            <w:tcW w:w="6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BFE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Түз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чет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ѳлкѳлүк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инвестициялар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017E6" w:rsidRPr="001017E6" w14:paraId="3CC7CA30" w14:textId="77777777" w:rsidTr="002632AF">
        <w:trPr>
          <w:cantSplit/>
          <w:trHeight w:val="318"/>
        </w:trPr>
        <w:tc>
          <w:tcPr>
            <w:tcW w:w="10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79CDF26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74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782969D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2037936.2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67CEC11C" w14:textId="77777777" w:rsidR="001017E6" w:rsidRPr="001017E6" w:rsidRDefault="001017E6" w:rsidP="001017E6">
            <w:pPr>
              <w:ind w:right="-39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9189069,1</w:t>
            </w:r>
          </w:p>
        </w:tc>
        <w:tc>
          <w:tcPr>
            <w:tcW w:w="555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01D34530" w14:textId="77777777" w:rsidR="001017E6" w:rsidRPr="001017E6" w:rsidRDefault="001017E6" w:rsidP="001017E6">
            <w:pPr>
              <w:ind w:left="-16" w:right="-115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476858,4</w:t>
            </w:r>
          </w:p>
        </w:tc>
        <w:tc>
          <w:tcPr>
            <w:tcW w:w="741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111F923" w14:textId="77777777" w:rsidR="001017E6" w:rsidRPr="001017E6" w:rsidRDefault="001017E6" w:rsidP="001017E6">
            <w:pPr>
              <w:ind w:left="-57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val="en-US" w:eastAsia="ru-RU"/>
              </w:rPr>
              <w:t>18984322.8</w:t>
            </w:r>
          </w:p>
        </w:tc>
        <w:tc>
          <w:tcPr>
            <w:tcW w:w="649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498F7E1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1606080,1</w:t>
            </w:r>
          </w:p>
        </w:tc>
        <w:tc>
          <w:tcPr>
            <w:tcW w:w="64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0E643E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5994330,6</w:t>
            </w:r>
          </w:p>
        </w:tc>
      </w:tr>
      <w:tr w:rsidR="001017E6" w:rsidRPr="001017E6" w14:paraId="3DBD24A8" w14:textId="77777777" w:rsidTr="002632AF">
        <w:trPr>
          <w:cantSplit/>
          <w:trHeight w:val="273"/>
        </w:trPr>
        <w:tc>
          <w:tcPr>
            <w:tcW w:w="101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A46209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5851E1D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4440815,1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5852B905" w14:textId="77777777" w:rsidR="001017E6" w:rsidRPr="001017E6" w:rsidRDefault="001017E6" w:rsidP="001017E6">
            <w:pPr>
              <w:ind w:right="-39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2070996,1</w:t>
            </w:r>
          </w:p>
        </w:tc>
        <w:tc>
          <w:tcPr>
            <w:tcW w:w="555" w:type="pct"/>
            <w:tcBorders>
              <w:left w:val="nil"/>
              <w:right w:val="single" w:sz="4" w:space="0" w:color="auto"/>
            </w:tcBorders>
            <w:vAlign w:val="bottom"/>
          </w:tcPr>
          <w:p w14:paraId="7890D792" w14:textId="77777777" w:rsidR="001017E6" w:rsidRPr="001017E6" w:rsidRDefault="001017E6" w:rsidP="001017E6">
            <w:pPr>
              <w:ind w:left="-16" w:right="-115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26930,0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67AAE55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605045,7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222C0F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91633,6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0F68ACE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973792,6</w:t>
            </w:r>
          </w:p>
        </w:tc>
      </w:tr>
      <w:tr w:rsidR="001017E6" w:rsidRPr="001017E6" w14:paraId="162A7C05" w14:textId="77777777" w:rsidTr="002632AF">
        <w:trPr>
          <w:cantSplit/>
          <w:trHeight w:val="274"/>
        </w:trPr>
        <w:tc>
          <w:tcPr>
            <w:tcW w:w="101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34109C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146DE06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  <w:r w:rsidRPr="001017E6">
              <w:rPr>
                <w:sz w:val="18"/>
                <w:szCs w:val="18"/>
                <w:lang w:val="en-US" w:eastAsia="ru-RU"/>
              </w:rPr>
              <w:t>6288086.6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56469DF1" w14:textId="77777777" w:rsidR="001017E6" w:rsidRPr="001017E6" w:rsidRDefault="001017E6" w:rsidP="001017E6">
            <w:pPr>
              <w:ind w:right="-39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887072,0</w:t>
            </w:r>
          </w:p>
        </w:tc>
        <w:tc>
          <w:tcPr>
            <w:tcW w:w="555" w:type="pct"/>
            <w:tcBorders>
              <w:left w:val="nil"/>
              <w:right w:val="single" w:sz="4" w:space="0" w:color="auto"/>
            </w:tcBorders>
            <w:vAlign w:val="bottom"/>
          </w:tcPr>
          <w:p w14:paraId="6E260E2D" w14:textId="77777777" w:rsidR="001017E6" w:rsidRPr="001017E6" w:rsidRDefault="001017E6" w:rsidP="001017E6">
            <w:pPr>
              <w:ind w:left="-16" w:right="-115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22053,5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44FAB63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  <w:r w:rsidRPr="001017E6">
              <w:rPr>
                <w:sz w:val="18"/>
                <w:szCs w:val="18"/>
                <w:lang w:val="en-US" w:eastAsia="ru-RU"/>
              </w:rPr>
              <w:t>4253055.7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612CCB6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705492,0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0E84C29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7ACFAC0B" w14:textId="77777777" w:rsidTr="002632AF">
        <w:trPr>
          <w:cantSplit/>
          <w:trHeight w:val="273"/>
        </w:trPr>
        <w:tc>
          <w:tcPr>
            <w:tcW w:w="101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E478C5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35FA1D2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</w:t>
            </w:r>
            <w:r w:rsidRPr="001017E6">
              <w:rPr>
                <w:sz w:val="18"/>
                <w:szCs w:val="18"/>
                <w:lang w:val="en-US" w:eastAsia="ru-RU"/>
              </w:rPr>
              <w:t>95266.5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573DE159" w14:textId="77777777" w:rsidR="001017E6" w:rsidRPr="001017E6" w:rsidRDefault="001017E6" w:rsidP="001017E6">
            <w:pPr>
              <w:ind w:right="-39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1981845,4</w:t>
            </w:r>
          </w:p>
        </w:tc>
        <w:tc>
          <w:tcPr>
            <w:tcW w:w="555" w:type="pct"/>
            <w:tcBorders>
              <w:left w:val="nil"/>
              <w:right w:val="single" w:sz="4" w:space="0" w:color="auto"/>
            </w:tcBorders>
            <w:vAlign w:val="bottom"/>
          </w:tcPr>
          <w:p w14:paraId="7BFAEE4B" w14:textId="77777777" w:rsidR="001017E6" w:rsidRPr="001017E6" w:rsidRDefault="001017E6" w:rsidP="001017E6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294246,4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6494A0B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2648060,6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34E674D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396386,7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081DD06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5020538,0</w:t>
            </w:r>
          </w:p>
        </w:tc>
      </w:tr>
      <w:tr w:rsidR="001017E6" w:rsidRPr="001017E6" w14:paraId="4C08EBD7" w14:textId="77777777" w:rsidTr="002632AF">
        <w:trPr>
          <w:cantSplit/>
          <w:trHeight w:val="274"/>
        </w:trPr>
        <w:tc>
          <w:tcPr>
            <w:tcW w:w="101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08128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2CBC0B6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1290899,0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450D5A82" w14:textId="77777777" w:rsidR="001017E6" w:rsidRPr="001017E6" w:rsidRDefault="001017E6" w:rsidP="001017E6">
            <w:pPr>
              <w:ind w:right="-39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316209,9</w:t>
            </w:r>
          </w:p>
        </w:tc>
        <w:tc>
          <w:tcPr>
            <w:tcW w:w="555" w:type="pct"/>
            <w:tcBorders>
              <w:left w:val="nil"/>
              <w:right w:val="single" w:sz="4" w:space="0" w:color="auto"/>
            </w:tcBorders>
            <w:vAlign w:val="bottom"/>
          </w:tcPr>
          <w:p w14:paraId="2C561800" w14:textId="77777777" w:rsidR="001017E6" w:rsidRPr="001017E6" w:rsidRDefault="001017E6" w:rsidP="001017E6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947,0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7DE38B9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720602,9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1D7021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84799,3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71C274D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0BBD3528" w14:textId="77777777" w:rsidTr="002632AF">
        <w:trPr>
          <w:cantSplit/>
          <w:trHeight w:val="273"/>
        </w:trPr>
        <w:tc>
          <w:tcPr>
            <w:tcW w:w="101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4C76A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49703BC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1039649,6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71B15492" w14:textId="77777777" w:rsidR="001017E6" w:rsidRPr="001017E6" w:rsidRDefault="001017E6" w:rsidP="001017E6">
            <w:pPr>
              <w:ind w:right="-39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405887,6</w:t>
            </w:r>
          </w:p>
        </w:tc>
        <w:tc>
          <w:tcPr>
            <w:tcW w:w="555" w:type="pct"/>
            <w:tcBorders>
              <w:left w:val="nil"/>
              <w:right w:val="single" w:sz="4" w:space="0" w:color="auto"/>
            </w:tcBorders>
            <w:vAlign w:val="bottom"/>
          </w:tcPr>
          <w:p w14:paraId="3B064FBD" w14:textId="77777777" w:rsidR="001017E6" w:rsidRPr="001017E6" w:rsidRDefault="001017E6" w:rsidP="001017E6">
            <w:pPr>
              <w:ind w:left="-16" w:right="-115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7C2DD24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37947,5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04EA19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260123,8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23F1BBC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521E51F6" w14:textId="77777777" w:rsidTr="002632AF">
        <w:trPr>
          <w:cantSplit/>
          <w:trHeight w:val="274"/>
        </w:trPr>
        <w:tc>
          <w:tcPr>
            <w:tcW w:w="101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AD090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2D407F6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4651527,3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1E636F4D" w14:textId="77777777" w:rsidR="001017E6" w:rsidRPr="001017E6" w:rsidRDefault="001017E6" w:rsidP="001017E6">
            <w:pPr>
              <w:ind w:right="-39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2380947,4</w:t>
            </w:r>
          </w:p>
        </w:tc>
        <w:tc>
          <w:tcPr>
            <w:tcW w:w="555" w:type="pct"/>
            <w:tcBorders>
              <w:left w:val="nil"/>
              <w:right w:val="single" w:sz="4" w:space="0" w:color="auto"/>
            </w:tcBorders>
            <w:vAlign w:val="bottom"/>
          </w:tcPr>
          <w:p w14:paraId="67B1A640" w14:textId="77777777" w:rsidR="001017E6" w:rsidRPr="001017E6" w:rsidRDefault="001017E6" w:rsidP="001017E6">
            <w:pPr>
              <w:ind w:left="-16" w:right="-115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45000,0</w:t>
            </w:r>
          </w:p>
        </w:tc>
        <w:tc>
          <w:tcPr>
            <w:tcW w:w="741" w:type="pct"/>
            <w:tcBorders>
              <w:left w:val="nil"/>
              <w:right w:val="single" w:sz="4" w:space="0" w:color="auto"/>
            </w:tcBorders>
            <w:vAlign w:val="bottom"/>
          </w:tcPr>
          <w:p w14:paraId="2543D7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529813,9</w:t>
            </w:r>
          </w:p>
        </w:tc>
        <w:tc>
          <w:tcPr>
            <w:tcW w:w="649" w:type="pct"/>
            <w:tcBorders>
              <w:left w:val="nil"/>
              <w:right w:val="single" w:sz="4" w:space="0" w:color="auto"/>
            </w:tcBorders>
            <w:vAlign w:val="bottom"/>
          </w:tcPr>
          <w:p w14:paraId="36BB3C5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67644,7</w:t>
            </w:r>
          </w:p>
        </w:tc>
        <w:tc>
          <w:tcPr>
            <w:tcW w:w="648" w:type="pct"/>
            <w:tcBorders>
              <w:left w:val="nil"/>
              <w:right w:val="single" w:sz="4" w:space="0" w:color="auto"/>
            </w:tcBorders>
            <w:vAlign w:val="bottom"/>
          </w:tcPr>
          <w:p w14:paraId="480710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6B1E0972" w14:textId="77777777" w:rsidTr="002632AF">
        <w:trPr>
          <w:cantSplit/>
          <w:trHeight w:val="274"/>
        </w:trPr>
        <w:tc>
          <w:tcPr>
            <w:tcW w:w="10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3B313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4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DD00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1691692,1</w:t>
            </w:r>
          </w:p>
        </w:tc>
        <w:tc>
          <w:tcPr>
            <w:tcW w:w="64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661477" w14:textId="77777777" w:rsidR="001017E6" w:rsidRPr="001017E6" w:rsidRDefault="001017E6" w:rsidP="001017E6">
            <w:pPr>
              <w:ind w:right="-39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1146440,7</w:t>
            </w:r>
          </w:p>
        </w:tc>
        <w:tc>
          <w:tcPr>
            <w:tcW w:w="555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BDBEB" w14:textId="77777777" w:rsidR="001017E6" w:rsidRPr="001017E6" w:rsidRDefault="001017E6" w:rsidP="001017E6">
            <w:pPr>
              <w:ind w:left="-16" w:right="-115"/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87681,5</w:t>
            </w:r>
          </w:p>
        </w:tc>
        <w:tc>
          <w:tcPr>
            <w:tcW w:w="741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A0932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189796,5</w:t>
            </w:r>
          </w:p>
        </w:tc>
        <w:tc>
          <w:tcPr>
            <w:tcW w:w="649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3ADF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64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A83C4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</w:tbl>
    <w:p w14:paraId="6930DF51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12F402AA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4"/>
        <w:gridCol w:w="1346"/>
        <w:gridCol w:w="1473"/>
        <w:gridCol w:w="1343"/>
        <w:gridCol w:w="1343"/>
        <w:gridCol w:w="1343"/>
      </w:tblGrid>
      <w:tr w:rsidR="001017E6" w:rsidRPr="001017E6" w14:paraId="7BCA53D3" w14:textId="77777777" w:rsidTr="002632AF">
        <w:trPr>
          <w:cantSplit/>
        </w:trPr>
        <w:tc>
          <w:tcPr>
            <w:tcW w:w="1238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616FE3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2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32C4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каржылоо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булактары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боюнча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738" w:type="pct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243ECE06" w14:textId="1B5E933C" w:rsidR="001017E6" w:rsidRPr="001017E6" w:rsidRDefault="001017E6" w:rsidP="006D6429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Подряддык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иштердин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кѳлѳмү</w:t>
            </w:r>
            <w:proofErr w:type="spellEnd"/>
          </w:p>
        </w:tc>
        <w:tc>
          <w:tcPr>
            <w:tcW w:w="73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7280F7" w14:textId="16432AA2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Жабдуу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аспап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инвентарлар</w:t>
            </w:r>
            <w:proofErr w:type="spellEnd"/>
          </w:p>
        </w:tc>
      </w:tr>
      <w:tr w:rsidR="001017E6" w:rsidRPr="001017E6" w14:paraId="01741875" w14:textId="77777777" w:rsidTr="002632AF">
        <w:trPr>
          <w:cantSplit/>
          <w:trHeight w:val="1286"/>
        </w:trPr>
        <w:tc>
          <w:tcPr>
            <w:tcW w:w="1238" w:type="pct"/>
            <w:vMerge/>
            <w:tcBorders>
              <w:left w:val="single" w:sz="6" w:space="0" w:color="auto"/>
            </w:tcBorders>
            <w:vAlign w:val="center"/>
          </w:tcPr>
          <w:p w14:paraId="1BFECC8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8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8F908B9" w14:textId="32DD8166" w:rsidR="001017E6" w:rsidRPr="001017E6" w:rsidRDefault="001017E6" w:rsidP="001017E6">
            <w:pPr>
              <w:ind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Чет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ѳлкѳлүк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гранттар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гуманитардык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жардамдар</w:t>
            </w:r>
            <w:proofErr w:type="spellEnd"/>
          </w:p>
        </w:tc>
        <w:tc>
          <w:tcPr>
            <w:tcW w:w="809" w:type="pct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24D06518" w14:textId="77777777" w:rsidR="001017E6" w:rsidRPr="001017E6" w:rsidRDefault="001017E6" w:rsidP="001017E6">
            <w:pPr>
              <w:ind w:left="-70" w:right="-70" w:firstLine="70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 xml:space="preserve">К.Р.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резиденттеринин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банктардын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кредиттери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738" w:type="pct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69C312EC" w14:textId="5824EB2A" w:rsidR="001017E6" w:rsidRPr="001017E6" w:rsidRDefault="001017E6" w:rsidP="001017E6">
            <w:pPr>
              <w:ind w:right="-70"/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Калктын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каражатынан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башкалардан</w:t>
            </w:r>
            <w:proofErr w:type="spellEnd"/>
          </w:p>
        </w:tc>
        <w:tc>
          <w:tcPr>
            <w:tcW w:w="738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7BB9D35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D376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10FED282" w14:textId="77777777" w:rsidTr="002632AF">
        <w:trPr>
          <w:cantSplit/>
          <w:trHeight w:val="301"/>
        </w:trPr>
        <w:tc>
          <w:tcPr>
            <w:tcW w:w="12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DAFB65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73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34EB490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803922,7</w:t>
            </w:r>
          </w:p>
        </w:tc>
        <w:tc>
          <w:tcPr>
            <w:tcW w:w="8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15E6A97" w14:textId="77777777" w:rsidR="001017E6" w:rsidRPr="001017E6" w:rsidRDefault="001017E6" w:rsidP="001017E6">
            <w:pPr>
              <w:ind w:left="-70" w:right="-70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1593548,9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2BE7CA" w14:textId="77777777" w:rsidR="001017E6" w:rsidRPr="001017E6" w:rsidRDefault="001017E6" w:rsidP="001017E6">
            <w:pPr>
              <w:ind w:left="-70" w:right="-70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34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49803.6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55680E6B" w14:textId="77777777" w:rsidR="001017E6" w:rsidRPr="001017E6" w:rsidRDefault="001017E6" w:rsidP="001017E6">
            <w:pPr>
              <w:ind w:left="-57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3</w:t>
            </w:r>
            <w:r w:rsidRPr="001017E6">
              <w:rPr>
                <w:b/>
                <w:sz w:val="18"/>
                <w:szCs w:val="18"/>
                <w:lang w:eastAsia="ru-RU"/>
              </w:rPr>
              <w:t>5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9</w:t>
            </w:r>
            <w:r w:rsidRPr="001017E6">
              <w:rPr>
                <w:b/>
                <w:sz w:val="18"/>
                <w:szCs w:val="18"/>
                <w:lang w:eastAsia="ru-RU"/>
              </w:rPr>
              <w:t>00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1</w:t>
            </w:r>
            <w:r w:rsidRPr="001017E6">
              <w:rPr>
                <w:b/>
                <w:sz w:val="18"/>
                <w:szCs w:val="18"/>
                <w:lang w:eastAsia="ru-RU"/>
              </w:rPr>
              <w:t>5</w:t>
            </w:r>
            <w:r w:rsidRPr="001017E6">
              <w:rPr>
                <w:b/>
                <w:sz w:val="18"/>
                <w:szCs w:val="18"/>
                <w:lang w:val="en-US" w:eastAsia="ru-RU"/>
              </w:rPr>
              <w:t>.0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13FDF724" w14:textId="77777777" w:rsidR="001017E6" w:rsidRPr="001017E6" w:rsidRDefault="001017E6" w:rsidP="001017E6">
            <w:pPr>
              <w:ind w:right="-70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val="en-US" w:eastAsia="ru-RU"/>
              </w:rPr>
              <w:t>5953772.5</w:t>
            </w:r>
          </w:p>
        </w:tc>
      </w:tr>
      <w:tr w:rsidR="001017E6" w:rsidRPr="001017E6" w14:paraId="4C44E521" w14:textId="77777777" w:rsidTr="002632AF">
        <w:trPr>
          <w:cantSplit/>
          <w:trHeight w:val="259"/>
        </w:trPr>
        <w:tc>
          <w:tcPr>
            <w:tcW w:w="12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DE8212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6530B2E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171892,8</w:t>
            </w:r>
          </w:p>
        </w:tc>
        <w:tc>
          <w:tcPr>
            <w:tcW w:w="8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4BEA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440947,0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7160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59577,3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1F8E6EC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2533992,0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363C8EF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1739677,2</w:t>
            </w:r>
          </w:p>
        </w:tc>
      </w:tr>
      <w:tr w:rsidR="001017E6" w:rsidRPr="001017E6" w14:paraId="51E59F90" w14:textId="77777777" w:rsidTr="002632AF">
        <w:trPr>
          <w:cantSplit/>
          <w:trHeight w:val="259"/>
        </w:trPr>
        <w:tc>
          <w:tcPr>
            <w:tcW w:w="12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170F90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31BCC25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289683,8</w:t>
            </w:r>
          </w:p>
        </w:tc>
        <w:tc>
          <w:tcPr>
            <w:tcW w:w="8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78FBFE" w14:textId="77777777" w:rsidR="001017E6" w:rsidRPr="001017E6" w:rsidRDefault="001017E6" w:rsidP="001017E6">
            <w:pPr>
              <w:ind w:left="-70" w:right="-70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681E70" w14:textId="77777777" w:rsidR="001017E6" w:rsidRPr="001017E6" w:rsidRDefault="001017E6" w:rsidP="001017E6">
            <w:pPr>
              <w:ind w:left="-70" w:right="-70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130729,6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7A64560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  <w:r w:rsidRPr="001017E6">
              <w:rPr>
                <w:sz w:val="18"/>
                <w:szCs w:val="18"/>
                <w:lang w:val="en-US" w:eastAsia="ru-RU"/>
              </w:rPr>
              <w:t>4614763.0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76450BE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</w:t>
            </w:r>
            <w:r w:rsidRPr="001017E6">
              <w:rPr>
                <w:sz w:val="18"/>
                <w:szCs w:val="18"/>
                <w:lang w:val="en-US" w:eastAsia="ru-RU"/>
              </w:rPr>
              <w:t>464797.5</w:t>
            </w:r>
          </w:p>
        </w:tc>
      </w:tr>
      <w:tr w:rsidR="001017E6" w:rsidRPr="001017E6" w14:paraId="13F83D10" w14:textId="77777777" w:rsidTr="002632AF">
        <w:trPr>
          <w:cantSplit/>
          <w:trHeight w:val="259"/>
        </w:trPr>
        <w:tc>
          <w:tcPr>
            <w:tcW w:w="12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12735A5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0841EF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7DC11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521916,8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653545" w14:textId="77777777" w:rsidR="001017E6" w:rsidRPr="001017E6" w:rsidRDefault="001017E6" w:rsidP="001017E6">
            <w:pPr>
              <w:ind w:right="-133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</w:t>
            </w:r>
            <w:r w:rsidRPr="001017E6">
              <w:rPr>
                <w:sz w:val="18"/>
                <w:szCs w:val="18"/>
                <w:lang w:val="en-US" w:eastAsia="ru-RU"/>
              </w:rPr>
              <w:t>32272.6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10B96E76" w14:textId="77777777" w:rsidR="001017E6" w:rsidRPr="001017E6" w:rsidRDefault="001017E6" w:rsidP="001017E6">
            <w:pPr>
              <w:ind w:left="-57"/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</w:t>
            </w:r>
            <w:r w:rsidRPr="001017E6">
              <w:rPr>
                <w:sz w:val="18"/>
                <w:szCs w:val="18"/>
                <w:lang w:val="en-US" w:eastAsia="ru-RU"/>
              </w:rPr>
              <w:t>64129.2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34CF68E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2357510,5</w:t>
            </w:r>
          </w:p>
        </w:tc>
      </w:tr>
      <w:tr w:rsidR="001017E6" w:rsidRPr="001017E6" w14:paraId="7DC5F516" w14:textId="77777777" w:rsidTr="002632AF">
        <w:trPr>
          <w:cantSplit/>
          <w:trHeight w:val="259"/>
        </w:trPr>
        <w:tc>
          <w:tcPr>
            <w:tcW w:w="12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4B4BC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24A7F22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1362</w:t>
            </w:r>
            <w:r w:rsidRPr="001017E6">
              <w:rPr>
                <w:sz w:val="18"/>
                <w:szCs w:val="18"/>
                <w:lang w:val="en-US" w:eastAsia="ru-RU"/>
              </w:rPr>
              <w:t>0</w:t>
            </w:r>
            <w:r w:rsidRPr="001017E6">
              <w:rPr>
                <w:sz w:val="18"/>
                <w:szCs w:val="18"/>
                <w:lang w:eastAsia="ru-RU"/>
              </w:rPr>
              <w:t>,8</w:t>
            </w:r>
          </w:p>
        </w:tc>
        <w:tc>
          <w:tcPr>
            <w:tcW w:w="8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00C31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4920C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154719,1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127C0AF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1218233,1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3BBDDC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56007,3</w:t>
            </w:r>
          </w:p>
        </w:tc>
      </w:tr>
      <w:tr w:rsidR="001017E6" w:rsidRPr="001017E6" w14:paraId="66B6530D" w14:textId="77777777" w:rsidTr="002632AF">
        <w:trPr>
          <w:cantSplit/>
          <w:trHeight w:val="259"/>
        </w:trPr>
        <w:tc>
          <w:tcPr>
            <w:tcW w:w="12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E583CB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0A1DE5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207725,3</w:t>
            </w:r>
          </w:p>
        </w:tc>
        <w:tc>
          <w:tcPr>
            <w:tcW w:w="8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F4F30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1D4A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127965,4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3DCDAD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791357,9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16877C4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17578,0</w:t>
            </w:r>
          </w:p>
        </w:tc>
      </w:tr>
      <w:tr w:rsidR="001017E6" w:rsidRPr="001017E6" w14:paraId="54A8976E" w14:textId="77777777" w:rsidTr="002632AF">
        <w:trPr>
          <w:cantSplit/>
          <w:trHeight w:val="259"/>
        </w:trPr>
        <w:tc>
          <w:tcPr>
            <w:tcW w:w="12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9D159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5451B24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0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30E34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606600,0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78CB97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1021521,3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2CB408C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4405334,9</w:t>
            </w:r>
          </w:p>
        </w:tc>
        <w:tc>
          <w:tcPr>
            <w:tcW w:w="738" w:type="pct"/>
            <w:tcBorders>
              <w:left w:val="nil"/>
              <w:right w:val="single" w:sz="4" w:space="0" w:color="auto"/>
            </w:tcBorders>
            <w:vAlign w:val="bottom"/>
          </w:tcPr>
          <w:p w14:paraId="11C1D8D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128507,0</w:t>
            </w:r>
          </w:p>
        </w:tc>
      </w:tr>
      <w:tr w:rsidR="001017E6" w:rsidRPr="001017E6" w14:paraId="505AC26A" w14:textId="77777777" w:rsidTr="002632AF">
        <w:trPr>
          <w:cantSplit/>
          <w:trHeight w:val="260"/>
        </w:trPr>
        <w:tc>
          <w:tcPr>
            <w:tcW w:w="12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C6434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3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10FA3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121000,0</w:t>
            </w:r>
          </w:p>
        </w:tc>
        <w:tc>
          <w:tcPr>
            <w:tcW w:w="80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5B61D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24085,1</w:t>
            </w:r>
          </w:p>
        </w:tc>
        <w:tc>
          <w:tcPr>
            <w:tcW w:w="7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C4B9B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123018,3</w:t>
            </w:r>
          </w:p>
        </w:tc>
        <w:tc>
          <w:tcPr>
            <w:tcW w:w="73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146D3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1262204,3</w:t>
            </w:r>
          </w:p>
        </w:tc>
        <w:tc>
          <w:tcPr>
            <w:tcW w:w="738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E3CA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189695,0</w:t>
            </w:r>
          </w:p>
        </w:tc>
      </w:tr>
    </w:tbl>
    <w:p w14:paraId="4F037D58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</w:p>
    <w:p w14:paraId="53EC7DD2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r w:rsidRPr="001017E6">
        <w:rPr>
          <w:b/>
          <w:bCs/>
          <w:color w:val="000000"/>
          <w:sz w:val="22"/>
          <w:szCs w:val="22"/>
          <w:lang w:eastAsia="ru-RU"/>
        </w:rPr>
        <w:t xml:space="preserve">Жеке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турак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үйлѳрдү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пайдаланууга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берүү</w:t>
      </w:r>
      <w:bookmarkStart w:id="59" w:name="_Toc166641340"/>
      <w:bookmarkStart w:id="60" w:name="_Toc166647790"/>
      <w:bookmarkStart w:id="61" w:name="_Toc166647902"/>
      <w:bookmarkEnd w:id="45"/>
      <w:proofErr w:type="spellEnd"/>
      <w:r w:rsidRPr="001017E6">
        <w:rPr>
          <w:b/>
          <w:i/>
          <w:color w:val="000000"/>
          <w:sz w:val="22"/>
          <w:szCs w:val="22"/>
          <w:lang w:eastAsia="ru-RU"/>
        </w:rPr>
        <w:t xml:space="preserve"> </w:t>
      </w:r>
      <w:bookmarkEnd w:id="59"/>
      <w:bookmarkEnd w:id="60"/>
      <w:bookmarkEnd w:id="61"/>
    </w:p>
    <w:p w14:paraId="32A3CDDC" w14:textId="77777777" w:rsidR="001017E6" w:rsidRPr="001017E6" w:rsidRDefault="001017E6" w:rsidP="001017E6">
      <w:pPr>
        <w:rPr>
          <w:snapToGrid w:val="0"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 xml:space="preserve">(январь-август; </w:t>
      </w:r>
      <w:proofErr w:type="spellStart"/>
      <w:proofErr w:type="gramStart"/>
      <w:r w:rsidRPr="001017E6">
        <w:rPr>
          <w:i/>
          <w:iCs/>
          <w:color w:val="000000"/>
          <w:sz w:val="18"/>
          <w:szCs w:val="18"/>
          <w:lang w:eastAsia="ru-RU"/>
        </w:rPr>
        <w:t>миң.сом</w:t>
      </w:r>
      <w:proofErr w:type="spellEnd"/>
      <w:proofErr w:type="gramEnd"/>
      <w:r w:rsidRPr="001017E6">
        <w:rPr>
          <w:i/>
          <w:iCs/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анык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баа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>)</w:t>
      </w:r>
    </w:p>
    <w:p w14:paraId="511D5254" w14:textId="77777777" w:rsidR="001017E6" w:rsidRPr="006217A4" w:rsidRDefault="001017E6" w:rsidP="001017E6">
      <w:pPr>
        <w:jc w:val="center"/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48"/>
        <w:gridCol w:w="1859"/>
        <w:gridCol w:w="1278"/>
        <w:gridCol w:w="1541"/>
        <w:gridCol w:w="1879"/>
      </w:tblGrid>
      <w:tr w:rsidR="001017E6" w:rsidRPr="001017E6" w14:paraId="7D51CA36" w14:textId="77777777" w:rsidTr="006217A4">
        <w:trPr>
          <w:cantSplit/>
        </w:trPr>
        <w:tc>
          <w:tcPr>
            <w:tcW w:w="1399" w:type="pct"/>
            <w:vMerge w:val="restart"/>
          </w:tcPr>
          <w:p w14:paraId="6CEC3F7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23" w:type="pct"/>
            <w:gridSpan w:val="2"/>
            <w:vAlign w:val="center"/>
          </w:tcPr>
          <w:p w14:paraId="3E4AFDF0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Пайдаланууга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берилген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жалпы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аянт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,</w:t>
            </w:r>
          </w:p>
          <w:p w14:paraId="5DFCAE09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чарчы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метр</w:t>
            </w:r>
          </w:p>
        </w:tc>
        <w:tc>
          <w:tcPr>
            <w:tcW w:w="846" w:type="pct"/>
            <w:vMerge w:val="restart"/>
            <w:vAlign w:val="center"/>
          </w:tcPr>
          <w:p w14:paraId="41AD84E8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38D098DD" w14:textId="77777777" w:rsidR="001017E6" w:rsidRPr="001017E6" w:rsidRDefault="001017E6" w:rsidP="001017E6">
            <w:pPr>
              <w:ind w:left="-84" w:right="-165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% 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  <w:proofErr w:type="gramEnd"/>
          </w:p>
          <w:p w14:paraId="3585354C" w14:textId="77777777" w:rsidR="001017E6" w:rsidRPr="001017E6" w:rsidRDefault="001017E6" w:rsidP="001017E6">
            <w:pPr>
              <w:ind w:left="-84" w:right="-165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032" w:type="pct"/>
            <w:vMerge w:val="restart"/>
            <w:vAlign w:val="center"/>
          </w:tcPr>
          <w:p w14:paraId="525A645F" w14:textId="77777777" w:rsidR="001017E6" w:rsidRPr="001017E6" w:rsidRDefault="001017E6" w:rsidP="001017E6">
            <w:pPr>
              <w:ind w:right="-62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Негизги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капиталга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инвестициялар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</w:p>
          <w:p w14:paraId="70C98074" w14:textId="77777777" w:rsidR="001017E6" w:rsidRPr="001017E6" w:rsidRDefault="001017E6" w:rsidP="001017E6">
            <w:pPr>
              <w:ind w:right="-62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сом.</w:t>
            </w:r>
          </w:p>
        </w:tc>
      </w:tr>
      <w:tr w:rsidR="001017E6" w:rsidRPr="001017E6" w14:paraId="275F0B62" w14:textId="77777777" w:rsidTr="006217A4">
        <w:trPr>
          <w:cantSplit/>
          <w:trHeight w:val="276"/>
        </w:trPr>
        <w:tc>
          <w:tcPr>
            <w:tcW w:w="1399" w:type="pct"/>
            <w:vMerge/>
          </w:tcPr>
          <w:p w14:paraId="45C7855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pct"/>
            <w:vMerge w:val="restart"/>
            <w:vAlign w:val="center"/>
          </w:tcPr>
          <w:p w14:paraId="1253EB1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02" w:type="pct"/>
            <w:vMerge w:val="restart"/>
            <w:vAlign w:val="center"/>
          </w:tcPr>
          <w:p w14:paraId="386FCFCA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46" w:type="pct"/>
            <w:vMerge/>
          </w:tcPr>
          <w:p w14:paraId="348355D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2" w:type="pct"/>
            <w:vMerge/>
          </w:tcPr>
          <w:p w14:paraId="2D80202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503DA891" w14:textId="77777777" w:rsidTr="006217A4">
        <w:trPr>
          <w:cantSplit/>
          <w:trHeight w:val="276"/>
        </w:trPr>
        <w:tc>
          <w:tcPr>
            <w:tcW w:w="1399" w:type="pct"/>
            <w:vMerge/>
          </w:tcPr>
          <w:p w14:paraId="0444687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pct"/>
            <w:vMerge/>
          </w:tcPr>
          <w:p w14:paraId="4F67BFF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2" w:type="pct"/>
            <w:vMerge/>
          </w:tcPr>
          <w:p w14:paraId="5A3B7B4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6" w:type="pct"/>
            <w:vMerge/>
          </w:tcPr>
          <w:p w14:paraId="36F5673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2" w:type="pct"/>
            <w:vMerge/>
          </w:tcPr>
          <w:p w14:paraId="7F85EF6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20A92903" w14:textId="77777777" w:rsidTr="006217A4">
        <w:trPr>
          <w:cantSplit/>
          <w:trHeight w:val="207"/>
        </w:trPr>
        <w:tc>
          <w:tcPr>
            <w:tcW w:w="1399" w:type="pct"/>
            <w:vMerge/>
            <w:tcBorders>
              <w:bottom w:val="nil"/>
            </w:tcBorders>
          </w:tcPr>
          <w:p w14:paraId="6878A96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21" w:type="pct"/>
            <w:vMerge/>
            <w:tcBorders>
              <w:bottom w:val="single" w:sz="4" w:space="0" w:color="auto"/>
            </w:tcBorders>
          </w:tcPr>
          <w:p w14:paraId="7807AF6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2" w:type="pct"/>
            <w:vMerge/>
            <w:tcBorders>
              <w:bottom w:val="single" w:sz="4" w:space="0" w:color="auto"/>
            </w:tcBorders>
          </w:tcPr>
          <w:p w14:paraId="59E009B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46" w:type="pct"/>
            <w:vMerge/>
            <w:tcBorders>
              <w:bottom w:val="single" w:sz="4" w:space="0" w:color="auto"/>
            </w:tcBorders>
          </w:tcPr>
          <w:p w14:paraId="02E14D2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32" w:type="pct"/>
            <w:vMerge/>
            <w:tcBorders>
              <w:bottom w:val="single" w:sz="4" w:space="0" w:color="auto"/>
            </w:tcBorders>
          </w:tcPr>
          <w:p w14:paraId="1858C5C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41D63B5F" w14:textId="77777777" w:rsidTr="006217A4">
        <w:trPr>
          <w:trHeight w:val="274"/>
        </w:trPr>
        <w:tc>
          <w:tcPr>
            <w:tcW w:w="1399" w:type="pct"/>
            <w:tcBorders>
              <w:bottom w:val="nil"/>
              <w:right w:val="single" w:sz="4" w:space="0" w:color="auto"/>
            </w:tcBorders>
            <w:vAlign w:val="bottom"/>
          </w:tcPr>
          <w:p w14:paraId="149712E9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1021" w:type="pct"/>
            <w:tcBorders>
              <w:bottom w:val="nil"/>
            </w:tcBorders>
            <w:vAlign w:val="bottom"/>
          </w:tcPr>
          <w:p w14:paraId="02BD3EA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58263</w:t>
            </w:r>
          </w:p>
        </w:tc>
        <w:tc>
          <w:tcPr>
            <w:tcW w:w="702" w:type="pct"/>
            <w:tcBorders>
              <w:bottom w:val="nil"/>
            </w:tcBorders>
            <w:vAlign w:val="bottom"/>
          </w:tcPr>
          <w:p w14:paraId="311A3802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46312</w:t>
            </w:r>
          </w:p>
        </w:tc>
        <w:tc>
          <w:tcPr>
            <w:tcW w:w="846" w:type="pct"/>
            <w:tcBorders>
              <w:bottom w:val="nil"/>
            </w:tcBorders>
            <w:vAlign w:val="bottom"/>
          </w:tcPr>
          <w:p w14:paraId="55E3714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79,5</w:t>
            </w:r>
          </w:p>
        </w:tc>
        <w:tc>
          <w:tcPr>
            <w:tcW w:w="1032" w:type="pct"/>
            <w:tcBorders>
              <w:bottom w:val="nil"/>
            </w:tcBorders>
            <w:vAlign w:val="bottom"/>
          </w:tcPr>
          <w:p w14:paraId="117EA03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749084,3</w:t>
            </w:r>
          </w:p>
        </w:tc>
      </w:tr>
      <w:tr w:rsidR="001017E6" w:rsidRPr="001017E6" w14:paraId="1FE232F2" w14:textId="77777777" w:rsidTr="006217A4">
        <w:trPr>
          <w:trHeight w:val="274"/>
        </w:trPr>
        <w:tc>
          <w:tcPr>
            <w:tcW w:w="1399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2B084FA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021" w:type="pct"/>
            <w:tcBorders>
              <w:top w:val="nil"/>
              <w:bottom w:val="nil"/>
            </w:tcBorders>
            <w:vAlign w:val="bottom"/>
          </w:tcPr>
          <w:p w14:paraId="58EA400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7724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bottom"/>
          </w:tcPr>
          <w:p w14:paraId="2DA6A1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3549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6C7E955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45,9</w:t>
            </w:r>
          </w:p>
        </w:tc>
        <w:tc>
          <w:tcPr>
            <w:tcW w:w="1032" w:type="pct"/>
            <w:tcBorders>
              <w:top w:val="nil"/>
              <w:bottom w:val="nil"/>
            </w:tcBorders>
            <w:vAlign w:val="bottom"/>
          </w:tcPr>
          <w:p w14:paraId="4F342E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58377,3</w:t>
            </w:r>
          </w:p>
        </w:tc>
      </w:tr>
      <w:tr w:rsidR="001017E6" w:rsidRPr="001017E6" w14:paraId="3EF7D13B" w14:textId="77777777" w:rsidTr="006217A4">
        <w:trPr>
          <w:trHeight w:val="274"/>
        </w:trPr>
        <w:tc>
          <w:tcPr>
            <w:tcW w:w="1399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3C92D01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021" w:type="pct"/>
            <w:tcBorders>
              <w:top w:val="nil"/>
              <w:bottom w:val="nil"/>
            </w:tcBorders>
            <w:vAlign w:val="bottom"/>
          </w:tcPr>
          <w:p w14:paraId="17D056F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9935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bottom"/>
          </w:tcPr>
          <w:p w14:paraId="2EA4B57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7935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7FD191F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79,9</w:t>
            </w:r>
          </w:p>
        </w:tc>
        <w:tc>
          <w:tcPr>
            <w:tcW w:w="1032" w:type="pct"/>
            <w:tcBorders>
              <w:top w:val="nil"/>
              <w:bottom w:val="nil"/>
            </w:tcBorders>
            <w:vAlign w:val="bottom"/>
          </w:tcPr>
          <w:p w14:paraId="25DA338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130529,6</w:t>
            </w:r>
          </w:p>
        </w:tc>
      </w:tr>
      <w:tr w:rsidR="001017E6" w:rsidRPr="001017E6" w14:paraId="66C94F4A" w14:textId="77777777" w:rsidTr="006217A4">
        <w:trPr>
          <w:trHeight w:val="275"/>
        </w:trPr>
        <w:tc>
          <w:tcPr>
            <w:tcW w:w="1399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422A2B2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021" w:type="pct"/>
            <w:tcBorders>
              <w:top w:val="nil"/>
              <w:bottom w:val="nil"/>
            </w:tcBorders>
            <w:vAlign w:val="bottom"/>
          </w:tcPr>
          <w:p w14:paraId="7FC84D7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9442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bottom"/>
          </w:tcPr>
          <w:p w14:paraId="4250E76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6488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34C97EE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68,7</w:t>
            </w:r>
          </w:p>
        </w:tc>
        <w:tc>
          <w:tcPr>
            <w:tcW w:w="1032" w:type="pct"/>
            <w:tcBorders>
              <w:top w:val="nil"/>
              <w:bottom w:val="nil"/>
            </w:tcBorders>
            <w:vAlign w:val="bottom"/>
          </w:tcPr>
          <w:p w14:paraId="3117529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106726,8</w:t>
            </w:r>
          </w:p>
        </w:tc>
      </w:tr>
      <w:tr w:rsidR="001017E6" w:rsidRPr="001017E6" w14:paraId="18130331" w14:textId="77777777" w:rsidTr="006217A4">
        <w:trPr>
          <w:trHeight w:val="274"/>
        </w:trPr>
        <w:tc>
          <w:tcPr>
            <w:tcW w:w="1399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3F3A63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021" w:type="pct"/>
            <w:tcBorders>
              <w:top w:val="nil"/>
              <w:bottom w:val="nil"/>
            </w:tcBorders>
            <w:vAlign w:val="bottom"/>
          </w:tcPr>
          <w:p w14:paraId="453B9D9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9107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bottom"/>
          </w:tcPr>
          <w:p w14:paraId="1B1A548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9023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5C294CE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99,1</w:t>
            </w:r>
          </w:p>
        </w:tc>
        <w:tc>
          <w:tcPr>
            <w:tcW w:w="1032" w:type="pct"/>
            <w:tcBorders>
              <w:top w:val="nil"/>
              <w:bottom w:val="nil"/>
            </w:tcBorders>
            <w:vAlign w:val="bottom"/>
          </w:tcPr>
          <w:p w14:paraId="37782A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148421,4</w:t>
            </w:r>
          </w:p>
        </w:tc>
      </w:tr>
      <w:tr w:rsidR="001017E6" w:rsidRPr="001017E6" w14:paraId="01CE63B6" w14:textId="77777777" w:rsidTr="006217A4">
        <w:trPr>
          <w:trHeight w:val="274"/>
        </w:trPr>
        <w:tc>
          <w:tcPr>
            <w:tcW w:w="1399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C6E1A6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021" w:type="pct"/>
            <w:tcBorders>
              <w:top w:val="nil"/>
              <w:bottom w:val="nil"/>
            </w:tcBorders>
            <w:vAlign w:val="bottom"/>
          </w:tcPr>
          <w:p w14:paraId="16F7FD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5581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bottom"/>
          </w:tcPr>
          <w:p w14:paraId="42B3731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4995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795379B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89,5</w:t>
            </w:r>
          </w:p>
        </w:tc>
        <w:tc>
          <w:tcPr>
            <w:tcW w:w="1032" w:type="pct"/>
            <w:tcBorders>
              <w:top w:val="nil"/>
              <w:bottom w:val="nil"/>
            </w:tcBorders>
            <w:vAlign w:val="bottom"/>
          </w:tcPr>
          <w:p w14:paraId="127085E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82165,4</w:t>
            </w:r>
          </w:p>
        </w:tc>
      </w:tr>
      <w:tr w:rsidR="001017E6" w:rsidRPr="001017E6" w14:paraId="28F7B0DC" w14:textId="77777777" w:rsidTr="006217A4">
        <w:trPr>
          <w:trHeight w:val="274"/>
        </w:trPr>
        <w:tc>
          <w:tcPr>
            <w:tcW w:w="1399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5D400B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Каракол шары</w:t>
            </w:r>
          </w:p>
        </w:tc>
        <w:tc>
          <w:tcPr>
            <w:tcW w:w="1021" w:type="pct"/>
            <w:tcBorders>
              <w:top w:val="nil"/>
              <w:bottom w:val="nil"/>
            </w:tcBorders>
            <w:vAlign w:val="bottom"/>
          </w:tcPr>
          <w:p w14:paraId="112BCD1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13328</w:t>
            </w:r>
          </w:p>
        </w:tc>
        <w:tc>
          <w:tcPr>
            <w:tcW w:w="702" w:type="pct"/>
            <w:tcBorders>
              <w:top w:val="nil"/>
              <w:bottom w:val="nil"/>
            </w:tcBorders>
            <w:vAlign w:val="bottom"/>
          </w:tcPr>
          <w:p w14:paraId="5867B1B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9894</w:t>
            </w:r>
          </w:p>
        </w:tc>
        <w:tc>
          <w:tcPr>
            <w:tcW w:w="846" w:type="pct"/>
            <w:tcBorders>
              <w:top w:val="nil"/>
              <w:bottom w:val="nil"/>
            </w:tcBorders>
            <w:vAlign w:val="bottom"/>
          </w:tcPr>
          <w:p w14:paraId="1D19827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74,2</w:t>
            </w:r>
          </w:p>
        </w:tc>
        <w:tc>
          <w:tcPr>
            <w:tcW w:w="1032" w:type="pct"/>
            <w:tcBorders>
              <w:top w:val="nil"/>
              <w:bottom w:val="nil"/>
            </w:tcBorders>
            <w:vAlign w:val="bottom"/>
          </w:tcPr>
          <w:p w14:paraId="76AEBF8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150023,7</w:t>
            </w:r>
          </w:p>
        </w:tc>
      </w:tr>
      <w:tr w:rsidR="001017E6" w:rsidRPr="001017E6" w14:paraId="0B49A290" w14:textId="77777777" w:rsidTr="006217A4">
        <w:trPr>
          <w:trHeight w:val="275"/>
        </w:trPr>
        <w:tc>
          <w:tcPr>
            <w:tcW w:w="1399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48AE9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1021" w:type="pct"/>
            <w:tcBorders>
              <w:top w:val="nil"/>
              <w:bottom w:val="single" w:sz="4" w:space="0" w:color="auto"/>
            </w:tcBorders>
            <w:vAlign w:val="bottom"/>
          </w:tcPr>
          <w:p w14:paraId="1C5E489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3146</w:t>
            </w:r>
          </w:p>
        </w:tc>
        <w:tc>
          <w:tcPr>
            <w:tcW w:w="702" w:type="pct"/>
            <w:tcBorders>
              <w:top w:val="nil"/>
              <w:bottom w:val="single" w:sz="4" w:space="0" w:color="auto"/>
            </w:tcBorders>
            <w:vAlign w:val="bottom"/>
          </w:tcPr>
          <w:p w14:paraId="6814C1F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4428</w:t>
            </w:r>
          </w:p>
        </w:tc>
        <w:tc>
          <w:tcPr>
            <w:tcW w:w="846" w:type="pct"/>
            <w:tcBorders>
              <w:top w:val="nil"/>
              <w:bottom w:val="single" w:sz="4" w:space="0" w:color="auto"/>
            </w:tcBorders>
            <w:vAlign w:val="bottom"/>
          </w:tcPr>
          <w:p w14:paraId="7F62287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140,7</w:t>
            </w:r>
          </w:p>
        </w:tc>
        <w:tc>
          <w:tcPr>
            <w:tcW w:w="1032" w:type="pct"/>
            <w:tcBorders>
              <w:top w:val="nil"/>
              <w:bottom w:val="single" w:sz="4" w:space="0" w:color="auto"/>
            </w:tcBorders>
            <w:vAlign w:val="bottom"/>
          </w:tcPr>
          <w:p w14:paraId="73B895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72840,1</w:t>
            </w:r>
          </w:p>
        </w:tc>
      </w:tr>
    </w:tbl>
    <w:p w14:paraId="22EE1CB2" w14:textId="77777777" w:rsidR="001017E6" w:rsidRPr="001017E6" w:rsidRDefault="001017E6" w:rsidP="001017E6">
      <w:pPr>
        <w:jc w:val="center"/>
        <w:rPr>
          <w:color w:val="000000"/>
          <w:sz w:val="18"/>
          <w:szCs w:val="18"/>
          <w:lang w:eastAsia="ru-RU"/>
        </w:rPr>
      </w:pPr>
    </w:p>
    <w:p w14:paraId="23CF9CDA" w14:textId="77777777" w:rsidR="001017E6" w:rsidRPr="001017E6" w:rsidRDefault="001017E6" w:rsidP="001017E6">
      <w:pPr>
        <w:jc w:val="center"/>
        <w:rPr>
          <w:color w:val="000000"/>
          <w:sz w:val="18"/>
          <w:szCs w:val="18"/>
          <w:lang w:eastAsia="ru-RU"/>
        </w:rPr>
      </w:pPr>
    </w:p>
    <w:p w14:paraId="6EC115E8" w14:textId="77777777" w:rsidR="001017E6" w:rsidRPr="001017E6" w:rsidRDefault="001017E6" w:rsidP="006217A4">
      <w:pPr>
        <w:pageBreakBefore/>
        <w:jc w:val="right"/>
        <w:rPr>
          <w:iCs/>
          <w:color w:val="000000"/>
          <w:sz w:val="22"/>
          <w:szCs w:val="22"/>
          <w:lang w:eastAsia="ru-RU"/>
        </w:rPr>
      </w:pPr>
      <w:r w:rsidRPr="001017E6">
        <w:rPr>
          <w:color w:val="000000"/>
          <w:sz w:val="18"/>
          <w:szCs w:val="18"/>
          <w:lang w:eastAsia="ru-RU"/>
        </w:rPr>
        <w:lastRenderedPageBreak/>
        <w:tab/>
      </w:r>
      <w:r w:rsidRPr="001017E6">
        <w:rPr>
          <w:color w:val="000000"/>
          <w:sz w:val="18"/>
          <w:szCs w:val="18"/>
          <w:lang w:eastAsia="ru-RU"/>
        </w:rPr>
        <w:tab/>
      </w:r>
      <w:r w:rsidRPr="001017E6">
        <w:rPr>
          <w:color w:val="000000"/>
          <w:sz w:val="18"/>
          <w:szCs w:val="18"/>
          <w:lang w:eastAsia="ru-RU"/>
        </w:rPr>
        <w:tab/>
      </w:r>
      <w:r w:rsidRPr="001017E6">
        <w:rPr>
          <w:color w:val="000000"/>
          <w:sz w:val="18"/>
          <w:szCs w:val="18"/>
          <w:lang w:eastAsia="ru-RU"/>
        </w:rPr>
        <w:tab/>
      </w:r>
      <w:r w:rsidRPr="001017E6">
        <w:rPr>
          <w:color w:val="000000"/>
          <w:sz w:val="18"/>
          <w:szCs w:val="18"/>
          <w:lang w:eastAsia="ru-RU"/>
        </w:rPr>
        <w:tab/>
      </w:r>
      <w:r w:rsidRPr="001017E6">
        <w:rPr>
          <w:color w:val="000000"/>
          <w:sz w:val="18"/>
          <w:szCs w:val="18"/>
          <w:lang w:eastAsia="ru-RU"/>
        </w:rPr>
        <w:tab/>
      </w:r>
      <w:r w:rsidRPr="001017E6">
        <w:rPr>
          <w:color w:val="000000"/>
          <w:sz w:val="18"/>
          <w:szCs w:val="18"/>
          <w:lang w:eastAsia="ru-RU"/>
        </w:rPr>
        <w:tab/>
      </w:r>
      <w:r w:rsidRPr="001017E6">
        <w:rPr>
          <w:color w:val="000000"/>
          <w:sz w:val="18"/>
          <w:szCs w:val="18"/>
          <w:lang w:eastAsia="ru-RU"/>
        </w:rPr>
        <w:tab/>
        <w:t xml:space="preserve">           </w:t>
      </w:r>
      <w:proofErr w:type="spellStart"/>
      <w:r w:rsidRPr="001017E6">
        <w:rPr>
          <w:iCs/>
          <w:color w:val="000000"/>
          <w:sz w:val="22"/>
          <w:szCs w:val="22"/>
          <w:lang w:eastAsia="ru-RU"/>
        </w:rPr>
        <w:t>уландысы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33"/>
        <w:gridCol w:w="1052"/>
        <w:gridCol w:w="1549"/>
        <w:gridCol w:w="1056"/>
        <w:gridCol w:w="1522"/>
        <w:gridCol w:w="1293"/>
      </w:tblGrid>
      <w:tr w:rsidR="001017E6" w:rsidRPr="001017E6" w14:paraId="1AC3CF61" w14:textId="77777777" w:rsidTr="006217A4">
        <w:trPr>
          <w:cantSplit/>
          <w:trHeight w:val="447"/>
        </w:trPr>
        <w:tc>
          <w:tcPr>
            <w:tcW w:w="1522" w:type="pct"/>
            <w:vMerge w:val="restart"/>
          </w:tcPr>
          <w:p w14:paraId="007266C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78" w:type="pct"/>
            <w:gridSpan w:val="5"/>
          </w:tcPr>
          <w:p w14:paraId="3FDCF585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Каржылоо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булактары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</w:tr>
      <w:tr w:rsidR="001017E6" w:rsidRPr="001017E6" w14:paraId="01973151" w14:textId="77777777" w:rsidTr="002632AF">
        <w:trPr>
          <w:cantSplit/>
        </w:trPr>
        <w:tc>
          <w:tcPr>
            <w:tcW w:w="1522" w:type="pct"/>
            <w:vMerge/>
          </w:tcPr>
          <w:p w14:paraId="64F775E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93" w:type="pct"/>
            <w:gridSpan w:val="2"/>
            <w:vAlign w:val="center"/>
          </w:tcPr>
          <w:p w14:paraId="0474266C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Республикалык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бюджеттен</w:t>
            </w:r>
            <w:proofErr w:type="spellEnd"/>
          </w:p>
        </w:tc>
        <w:tc>
          <w:tcPr>
            <w:tcW w:w="656" w:type="pct"/>
            <w:vMerge w:val="restart"/>
            <w:vAlign w:val="center"/>
          </w:tcPr>
          <w:p w14:paraId="76F2B37B" w14:textId="77777777" w:rsidR="001017E6" w:rsidRPr="001017E6" w:rsidRDefault="001017E6" w:rsidP="001017E6">
            <w:pPr>
              <w:ind w:left="-108"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Жерги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ликтүү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бюджеттен</w:t>
            </w:r>
            <w:proofErr w:type="spellEnd"/>
          </w:p>
        </w:tc>
        <w:tc>
          <w:tcPr>
            <w:tcW w:w="656" w:type="pct"/>
            <w:vMerge w:val="restart"/>
            <w:vAlign w:val="center"/>
          </w:tcPr>
          <w:p w14:paraId="57DC6301" w14:textId="5F557014" w:rsidR="001017E6" w:rsidRPr="001017E6" w:rsidRDefault="001017E6" w:rsidP="001017E6">
            <w:pPr>
              <w:ind w:right="-74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Ишканалардын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уюмдардын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каражатынан</w:t>
            </w:r>
            <w:proofErr w:type="spellEnd"/>
          </w:p>
        </w:tc>
        <w:tc>
          <w:tcPr>
            <w:tcW w:w="773" w:type="pct"/>
            <w:vMerge w:val="restart"/>
            <w:vAlign w:val="center"/>
          </w:tcPr>
          <w:p w14:paraId="46D557D4" w14:textId="4C0928FD" w:rsidR="001017E6" w:rsidRPr="001017E6" w:rsidRDefault="001017E6" w:rsidP="006217A4">
            <w:pPr>
              <w:ind w:left="-54" w:right="-109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Калктын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каражатынан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башкалардан</w:t>
            </w:r>
            <w:proofErr w:type="spellEnd"/>
          </w:p>
        </w:tc>
      </w:tr>
      <w:tr w:rsidR="001017E6" w:rsidRPr="001017E6" w14:paraId="5892421D" w14:textId="77777777" w:rsidTr="002632AF">
        <w:trPr>
          <w:cantSplit/>
          <w:trHeight w:val="276"/>
        </w:trPr>
        <w:tc>
          <w:tcPr>
            <w:tcW w:w="1522" w:type="pct"/>
            <w:vMerge/>
          </w:tcPr>
          <w:p w14:paraId="204BA6F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4" w:type="pct"/>
            <w:vMerge w:val="restart"/>
            <w:vAlign w:val="center"/>
          </w:tcPr>
          <w:p w14:paraId="1151814B" w14:textId="4D07DAC2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739" w:type="pct"/>
            <w:vMerge w:val="restart"/>
            <w:vAlign w:val="center"/>
          </w:tcPr>
          <w:p w14:paraId="7ED9C943" w14:textId="1CA7BF34" w:rsidR="001017E6" w:rsidRPr="001017E6" w:rsidRDefault="006217A4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  <w:lang w:eastAsia="ru-RU"/>
              </w:rPr>
              <w:t>а</w:t>
            </w:r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лардын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ичинен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ѳзгѳчѳ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кырдаалдардын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каражатынан</w:t>
            </w:r>
            <w:proofErr w:type="spellEnd"/>
          </w:p>
        </w:tc>
        <w:tc>
          <w:tcPr>
            <w:tcW w:w="656" w:type="pct"/>
            <w:vMerge/>
          </w:tcPr>
          <w:p w14:paraId="040AFB9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vMerge/>
          </w:tcPr>
          <w:p w14:paraId="34620BB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pct"/>
            <w:vMerge/>
          </w:tcPr>
          <w:p w14:paraId="306973F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49EEDDAA" w14:textId="77777777" w:rsidTr="002632AF">
        <w:trPr>
          <w:cantSplit/>
          <w:trHeight w:val="276"/>
        </w:trPr>
        <w:tc>
          <w:tcPr>
            <w:tcW w:w="1522" w:type="pct"/>
            <w:vMerge/>
            <w:tcBorders>
              <w:bottom w:val="nil"/>
            </w:tcBorders>
          </w:tcPr>
          <w:p w14:paraId="7DFF30A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4" w:type="pct"/>
            <w:vMerge/>
            <w:tcBorders>
              <w:bottom w:val="nil"/>
            </w:tcBorders>
          </w:tcPr>
          <w:p w14:paraId="41FA092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9" w:type="pct"/>
            <w:vMerge/>
            <w:tcBorders>
              <w:bottom w:val="nil"/>
            </w:tcBorders>
          </w:tcPr>
          <w:p w14:paraId="303ED81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vMerge/>
            <w:tcBorders>
              <w:bottom w:val="nil"/>
            </w:tcBorders>
          </w:tcPr>
          <w:p w14:paraId="75F4D4E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56" w:type="pct"/>
            <w:vMerge/>
            <w:tcBorders>
              <w:bottom w:val="nil"/>
            </w:tcBorders>
          </w:tcPr>
          <w:p w14:paraId="4C9886F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73" w:type="pct"/>
            <w:vMerge/>
            <w:tcBorders>
              <w:bottom w:val="single" w:sz="4" w:space="0" w:color="auto"/>
            </w:tcBorders>
          </w:tcPr>
          <w:p w14:paraId="127FBFD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1E98A688" w14:textId="77777777" w:rsidTr="002632AF">
        <w:trPr>
          <w:trHeight w:val="274"/>
        </w:trPr>
        <w:tc>
          <w:tcPr>
            <w:tcW w:w="1522" w:type="pct"/>
            <w:tcBorders>
              <w:bottom w:val="nil"/>
            </w:tcBorders>
            <w:vAlign w:val="bottom"/>
          </w:tcPr>
          <w:p w14:paraId="6BBA9EB1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654" w:type="pct"/>
            <w:tcBorders>
              <w:bottom w:val="nil"/>
            </w:tcBorders>
            <w:vAlign w:val="bottom"/>
          </w:tcPr>
          <w:p w14:paraId="7166E7A1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bottom w:val="nil"/>
            </w:tcBorders>
            <w:vAlign w:val="bottom"/>
          </w:tcPr>
          <w:p w14:paraId="13D10B1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bottom w:val="nil"/>
            </w:tcBorders>
            <w:vAlign w:val="bottom"/>
          </w:tcPr>
          <w:p w14:paraId="55A3581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bottom w:val="nil"/>
              <w:right w:val="single" w:sz="4" w:space="0" w:color="auto"/>
            </w:tcBorders>
            <w:vAlign w:val="bottom"/>
          </w:tcPr>
          <w:p w14:paraId="7676F89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bottom w:val="nil"/>
            </w:tcBorders>
            <w:vAlign w:val="bottom"/>
          </w:tcPr>
          <w:p w14:paraId="4D2BA65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749084,3</w:t>
            </w:r>
          </w:p>
        </w:tc>
      </w:tr>
      <w:tr w:rsidR="001017E6" w:rsidRPr="001017E6" w14:paraId="08D5B2BC" w14:textId="77777777" w:rsidTr="002632AF">
        <w:trPr>
          <w:trHeight w:val="274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613963DB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71B8A81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54156AE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54B2CCC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A67A6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2574B1C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58377,3</w:t>
            </w:r>
          </w:p>
        </w:tc>
      </w:tr>
      <w:tr w:rsidR="001017E6" w:rsidRPr="001017E6" w14:paraId="15F645E0" w14:textId="77777777" w:rsidTr="002632AF">
        <w:trPr>
          <w:trHeight w:val="274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09367EB0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0AA6D5B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3D62AF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0DF43E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6E0CF0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017C3B2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130529,6</w:t>
            </w:r>
          </w:p>
        </w:tc>
      </w:tr>
      <w:tr w:rsidR="001017E6" w:rsidRPr="001017E6" w14:paraId="581BCCC6" w14:textId="77777777" w:rsidTr="002632AF">
        <w:trPr>
          <w:trHeight w:val="275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23E35BC6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64447F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32CED0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432377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29B390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57E71B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106726,8</w:t>
            </w:r>
          </w:p>
        </w:tc>
      </w:tr>
      <w:tr w:rsidR="001017E6" w:rsidRPr="001017E6" w14:paraId="4229AFC2" w14:textId="77777777" w:rsidTr="002632AF">
        <w:trPr>
          <w:trHeight w:val="274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3D8BA73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319BAAC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3BF4339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226B2B4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4670D7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007C788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148421,4</w:t>
            </w:r>
          </w:p>
        </w:tc>
      </w:tr>
      <w:tr w:rsidR="001017E6" w:rsidRPr="001017E6" w14:paraId="48BF5840" w14:textId="77777777" w:rsidTr="002632AF">
        <w:trPr>
          <w:trHeight w:val="274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54488CF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7E544C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02F564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1B284E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452E30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2ADBAE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82165,4</w:t>
            </w:r>
          </w:p>
        </w:tc>
      </w:tr>
      <w:tr w:rsidR="001017E6" w:rsidRPr="001017E6" w14:paraId="75CB047E" w14:textId="77777777" w:rsidTr="002632AF">
        <w:trPr>
          <w:trHeight w:val="274"/>
        </w:trPr>
        <w:tc>
          <w:tcPr>
            <w:tcW w:w="1522" w:type="pct"/>
            <w:tcBorders>
              <w:top w:val="nil"/>
              <w:bottom w:val="nil"/>
            </w:tcBorders>
            <w:vAlign w:val="bottom"/>
          </w:tcPr>
          <w:p w14:paraId="6FA9621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54" w:type="pct"/>
            <w:tcBorders>
              <w:top w:val="nil"/>
              <w:bottom w:val="nil"/>
            </w:tcBorders>
            <w:vAlign w:val="bottom"/>
          </w:tcPr>
          <w:p w14:paraId="502615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nil"/>
            </w:tcBorders>
            <w:vAlign w:val="bottom"/>
          </w:tcPr>
          <w:p w14:paraId="6002932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</w:tcBorders>
            <w:vAlign w:val="bottom"/>
          </w:tcPr>
          <w:p w14:paraId="5DD4FE1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F2388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nil"/>
            </w:tcBorders>
            <w:vAlign w:val="bottom"/>
          </w:tcPr>
          <w:p w14:paraId="2127253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150023,7</w:t>
            </w:r>
          </w:p>
        </w:tc>
      </w:tr>
      <w:tr w:rsidR="001017E6" w:rsidRPr="001017E6" w14:paraId="132AC6BB" w14:textId="77777777" w:rsidTr="002632AF">
        <w:trPr>
          <w:trHeight w:val="275"/>
        </w:trPr>
        <w:tc>
          <w:tcPr>
            <w:tcW w:w="1522" w:type="pct"/>
            <w:tcBorders>
              <w:top w:val="nil"/>
              <w:bottom w:val="single" w:sz="4" w:space="0" w:color="auto"/>
            </w:tcBorders>
            <w:vAlign w:val="bottom"/>
          </w:tcPr>
          <w:p w14:paraId="0878565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54" w:type="pct"/>
            <w:tcBorders>
              <w:top w:val="nil"/>
              <w:bottom w:val="single" w:sz="4" w:space="0" w:color="auto"/>
            </w:tcBorders>
            <w:vAlign w:val="bottom"/>
          </w:tcPr>
          <w:p w14:paraId="0B9588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39" w:type="pct"/>
            <w:tcBorders>
              <w:top w:val="nil"/>
              <w:bottom w:val="single" w:sz="4" w:space="0" w:color="auto"/>
            </w:tcBorders>
            <w:vAlign w:val="bottom"/>
          </w:tcPr>
          <w:p w14:paraId="02AFB19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</w:tcBorders>
            <w:vAlign w:val="bottom"/>
          </w:tcPr>
          <w:p w14:paraId="293DCA8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E4A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3" w:type="pct"/>
            <w:tcBorders>
              <w:top w:val="nil"/>
              <w:bottom w:val="single" w:sz="4" w:space="0" w:color="auto"/>
            </w:tcBorders>
            <w:vAlign w:val="bottom"/>
          </w:tcPr>
          <w:p w14:paraId="67D28AF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72840,1</w:t>
            </w:r>
          </w:p>
        </w:tc>
      </w:tr>
    </w:tbl>
    <w:p w14:paraId="68B0B58D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5E31DE61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62" w:name="_Toc166641341"/>
      <w:bookmarkStart w:id="63" w:name="_Toc166647791"/>
      <w:bookmarkStart w:id="64" w:name="_Toc166647903"/>
      <w:bookmarkStart w:id="65" w:name="_Toc211313256"/>
      <w:bookmarkStart w:id="66" w:name="_Toc211313614"/>
      <w:bookmarkStart w:id="67" w:name="_Toc258853408"/>
      <w:bookmarkStart w:id="68" w:name="_Toc258853958"/>
      <w:bookmarkStart w:id="69" w:name="_Toc266437246"/>
      <w:bookmarkStart w:id="70" w:name="_Toc266438399"/>
      <w:bookmarkStart w:id="71" w:name="_Toc298162544"/>
      <w:bookmarkStart w:id="72" w:name="_Toc347148744"/>
    </w:p>
    <w:p w14:paraId="3A2D0841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Курулуш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уюмдарынын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подряддык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иштеринин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аткарылышы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proofErr w:type="spellEnd"/>
    </w:p>
    <w:p w14:paraId="6CA2775C" w14:textId="77777777" w:rsidR="001017E6" w:rsidRPr="001017E6" w:rsidRDefault="001017E6" w:rsidP="001017E6">
      <w:pPr>
        <w:rPr>
          <w:i/>
          <w:iCs/>
          <w:snapToGrid w:val="0"/>
          <w:color w:val="000000"/>
          <w:sz w:val="18"/>
          <w:szCs w:val="18"/>
          <w:lang w:eastAsia="ru-RU"/>
        </w:rPr>
      </w:pPr>
      <w:bookmarkStart w:id="73" w:name="_Toc166640336"/>
      <w:r w:rsidRPr="001017E6">
        <w:rPr>
          <w:i/>
          <w:iCs/>
          <w:color w:val="000000"/>
          <w:sz w:val="18"/>
          <w:szCs w:val="18"/>
          <w:lang w:eastAsia="ru-RU"/>
        </w:rPr>
        <w:t>(январ</w:t>
      </w:r>
      <w:bookmarkEnd w:id="73"/>
      <w:r w:rsidRPr="001017E6">
        <w:rPr>
          <w:i/>
          <w:iCs/>
          <w:color w:val="000000"/>
          <w:sz w:val="18"/>
          <w:szCs w:val="18"/>
          <w:lang w:eastAsia="ru-RU"/>
        </w:rPr>
        <w:t xml:space="preserve">ь-август;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миң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 xml:space="preserve"> сом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анык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баа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>)</w:t>
      </w:r>
    </w:p>
    <w:p w14:paraId="2FC9E4C8" w14:textId="77777777" w:rsidR="001017E6" w:rsidRPr="001017E6" w:rsidRDefault="001017E6" w:rsidP="001017E6">
      <w:pPr>
        <w:jc w:val="center"/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95"/>
        <w:gridCol w:w="2298"/>
        <w:gridCol w:w="1609"/>
        <w:gridCol w:w="2297"/>
      </w:tblGrid>
      <w:tr w:rsidR="001017E6" w:rsidRPr="001017E6" w14:paraId="55B749A6" w14:textId="77777777" w:rsidTr="002632AF">
        <w:trPr>
          <w:cantSplit/>
        </w:trPr>
        <w:tc>
          <w:tcPr>
            <w:tcW w:w="1591" w:type="pct"/>
            <w:vMerge w:val="restart"/>
            <w:tcBorders>
              <w:top w:val="single" w:sz="6" w:space="0" w:color="auto"/>
              <w:left w:val="single" w:sz="6" w:space="0" w:color="auto"/>
            </w:tcBorders>
          </w:tcPr>
          <w:p w14:paraId="6F5A96E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ab/>
            </w:r>
          </w:p>
        </w:tc>
        <w:tc>
          <w:tcPr>
            <w:tcW w:w="1263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015C42B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Түзүлгѳн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келишимдер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боюнча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подряддык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иштердин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кѳлѳмү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-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2146" w:type="pct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B78007B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Ѳз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күчү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аткарылганы</w:t>
            </w:r>
            <w:proofErr w:type="spellEnd"/>
          </w:p>
        </w:tc>
      </w:tr>
      <w:tr w:rsidR="001017E6" w:rsidRPr="001017E6" w14:paraId="69E58C89" w14:textId="77777777" w:rsidTr="002632AF">
        <w:trPr>
          <w:cantSplit/>
          <w:trHeight w:val="1167"/>
        </w:trPr>
        <w:tc>
          <w:tcPr>
            <w:tcW w:w="1591" w:type="pct"/>
            <w:vMerge/>
            <w:tcBorders>
              <w:left w:val="single" w:sz="6" w:space="0" w:color="auto"/>
              <w:bottom w:val="single" w:sz="4" w:space="0" w:color="auto"/>
            </w:tcBorders>
          </w:tcPr>
          <w:p w14:paraId="739137DF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3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25196CA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A529B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Бардыгы</w:t>
            </w:r>
            <w:proofErr w:type="spellEnd"/>
          </w:p>
          <w:p w14:paraId="18EFDB8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63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4C58E01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анын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ичинен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жаңы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курулганы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реконструкцияланганы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кеңейтилгени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техникалык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жактан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кайра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жабдылганы</w:t>
            </w:r>
            <w:proofErr w:type="spellEnd"/>
          </w:p>
        </w:tc>
      </w:tr>
      <w:tr w:rsidR="001017E6" w:rsidRPr="001017E6" w14:paraId="51095C16" w14:textId="77777777" w:rsidTr="002632AF">
        <w:trPr>
          <w:trHeight w:val="264"/>
        </w:trPr>
        <w:tc>
          <w:tcPr>
            <w:tcW w:w="15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4D4B3F" w14:textId="77777777" w:rsidR="001017E6" w:rsidRPr="001017E6" w:rsidRDefault="001017E6" w:rsidP="001017E6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bookmarkStart w:id="74" w:name="_Toc258853409"/>
            <w:bookmarkStart w:id="75" w:name="_Toc258853959"/>
            <w:bookmarkStart w:id="76" w:name="_Toc266437247"/>
            <w:bookmarkStart w:id="77" w:name="_Toc266438400"/>
            <w:bookmarkStart w:id="78" w:name="_Toc298162379"/>
            <w:bookmarkStart w:id="79" w:name="_Toc298162545"/>
            <w:bookmarkStart w:id="80" w:name="_Toc347148745"/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bookmarkEnd w:id="74"/>
            <w:bookmarkEnd w:id="75"/>
            <w:bookmarkEnd w:id="76"/>
            <w:bookmarkEnd w:id="77"/>
            <w:bookmarkEnd w:id="78"/>
            <w:bookmarkEnd w:id="79"/>
            <w:bookmarkEnd w:id="80"/>
            <w:proofErr w:type="spellEnd"/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E4C83C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3967406,7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869607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3902693,4</w:t>
            </w:r>
          </w:p>
        </w:tc>
        <w:tc>
          <w:tcPr>
            <w:tcW w:w="126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DA654A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1559376,3</w:t>
            </w:r>
          </w:p>
        </w:tc>
      </w:tr>
      <w:tr w:rsidR="001017E6" w:rsidRPr="001017E6" w14:paraId="4E763407" w14:textId="77777777" w:rsidTr="002632AF">
        <w:trPr>
          <w:trHeight w:val="264"/>
        </w:trPr>
        <w:tc>
          <w:tcPr>
            <w:tcW w:w="15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1E8949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185B8C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507317,0</w:t>
            </w:r>
          </w:p>
        </w:tc>
        <w:tc>
          <w:tcPr>
            <w:tcW w:w="88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0F26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507317,0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A47C5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233939,9</w:t>
            </w:r>
          </w:p>
        </w:tc>
      </w:tr>
      <w:tr w:rsidR="001017E6" w:rsidRPr="001017E6" w14:paraId="67BCF370" w14:textId="77777777" w:rsidTr="002632AF">
        <w:trPr>
          <w:trHeight w:val="264"/>
        </w:trPr>
        <w:tc>
          <w:tcPr>
            <w:tcW w:w="15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B6BD02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7DCA6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511356,3</w:t>
            </w:r>
          </w:p>
        </w:tc>
        <w:tc>
          <w:tcPr>
            <w:tcW w:w="88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CA684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511356,3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0F084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89795,5</w:t>
            </w:r>
          </w:p>
        </w:tc>
      </w:tr>
      <w:tr w:rsidR="001017E6" w:rsidRPr="001017E6" w14:paraId="3A4C8DEF" w14:textId="77777777" w:rsidTr="002632AF">
        <w:trPr>
          <w:trHeight w:val="265"/>
        </w:trPr>
        <w:tc>
          <w:tcPr>
            <w:tcW w:w="15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6D40EB1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44719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504708,4</w:t>
            </w:r>
          </w:p>
        </w:tc>
        <w:tc>
          <w:tcPr>
            <w:tcW w:w="88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C5BCA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504708,4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E2A7C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234173,9</w:t>
            </w:r>
          </w:p>
        </w:tc>
      </w:tr>
      <w:tr w:rsidR="001017E6" w:rsidRPr="001017E6" w14:paraId="1D28AF66" w14:textId="77777777" w:rsidTr="002632AF">
        <w:trPr>
          <w:trHeight w:val="264"/>
        </w:trPr>
        <w:tc>
          <w:tcPr>
            <w:tcW w:w="15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5EDEC9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99D30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809774,4</w:t>
            </w:r>
          </w:p>
        </w:tc>
        <w:tc>
          <w:tcPr>
            <w:tcW w:w="88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42085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809774,4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46C60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234138,2</w:t>
            </w:r>
          </w:p>
        </w:tc>
      </w:tr>
      <w:tr w:rsidR="001017E6" w:rsidRPr="001017E6" w14:paraId="7F6D7B41" w14:textId="77777777" w:rsidTr="002632AF">
        <w:trPr>
          <w:trHeight w:val="264"/>
        </w:trPr>
        <w:tc>
          <w:tcPr>
            <w:tcW w:w="15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CDDAB4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FFB63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607381,5</w:t>
            </w:r>
          </w:p>
        </w:tc>
        <w:tc>
          <w:tcPr>
            <w:tcW w:w="88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FEB23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550821,7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07344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257927,2</w:t>
            </w:r>
          </w:p>
        </w:tc>
      </w:tr>
      <w:tr w:rsidR="001017E6" w:rsidRPr="001017E6" w14:paraId="601171B9" w14:textId="77777777" w:rsidTr="002632AF">
        <w:trPr>
          <w:trHeight w:val="232"/>
        </w:trPr>
        <w:tc>
          <w:tcPr>
            <w:tcW w:w="159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61E694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BA45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667737,8</w:t>
            </w:r>
          </w:p>
        </w:tc>
        <w:tc>
          <w:tcPr>
            <w:tcW w:w="88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0FD91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659584,3</w:t>
            </w:r>
          </w:p>
        </w:tc>
        <w:tc>
          <w:tcPr>
            <w:tcW w:w="126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08EA4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334858,7</w:t>
            </w:r>
          </w:p>
        </w:tc>
      </w:tr>
      <w:tr w:rsidR="001017E6" w:rsidRPr="001017E6" w14:paraId="0F1F84B2" w14:textId="77777777" w:rsidTr="002632AF">
        <w:trPr>
          <w:trHeight w:val="265"/>
        </w:trPr>
        <w:tc>
          <w:tcPr>
            <w:tcW w:w="15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44B9A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12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3D1C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359131,3</w:t>
            </w:r>
          </w:p>
        </w:tc>
        <w:tc>
          <w:tcPr>
            <w:tcW w:w="8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488E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359131,3</w:t>
            </w:r>
          </w:p>
        </w:tc>
        <w:tc>
          <w:tcPr>
            <w:tcW w:w="12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4E1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174542,9</w:t>
            </w:r>
          </w:p>
        </w:tc>
      </w:tr>
    </w:tbl>
    <w:p w14:paraId="70851E3D" w14:textId="77777777" w:rsidR="001017E6" w:rsidRDefault="001017E6" w:rsidP="006217A4">
      <w:pPr>
        <w:rPr>
          <w:color w:val="000000"/>
          <w:sz w:val="24"/>
          <w:szCs w:val="24"/>
          <w:lang w:eastAsia="ru-RU"/>
        </w:rPr>
      </w:pPr>
    </w:p>
    <w:p w14:paraId="4DDDB224" w14:textId="77777777" w:rsidR="00C86F31" w:rsidRPr="001017E6" w:rsidRDefault="00C86F31" w:rsidP="006217A4">
      <w:pPr>
        <w:rPr>
          <w:color w:val="000000"/>
          <w:sz w:val="24"/>
          <w:szCs w:val="24"/>
          <w:lang w:eastAsia="ru-RU"/>
        </w:rPr>
      </w:pPr>
    </w:p>
    <w:p w14:paraId="3DE60618" w14:textId="77777777" w:rsidR="001017E6" w:rsidRPr="001017E6" w:rsidRDefault="001017E6" w:rsidP="006217A4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81" w:name="_Toc166641342"/>
      <w:bookmarkStart w:id="82" w:name="_Toc166647792"/>
      <w:bookmarkStart w:id="83" w:name="_Toc166647904"/>
      <w:bookmarkStart w:id="84" w:name="_Toc211313257"/>
      <w:bookmarkStart w:id="85" w:name="_Toc211313615"/>
      <w:bookmarkStart w:id="86" w:name="_Toc258853410"/>
      <w:bookmarkStart w:id="87" w:name="_Toc258853960"/>
      <w:bookmarkStart w:id="88" w:name="_Toc266437248"/>
      <w:bookmarkStart w:id="89" w:name="_Toc266438401"/>
      <w:bookmarkStart w:id="90" w:name="_Toc298162546"/>
      <w:bookmarkStart w:id="91" w:name="_Toc347148746"/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Курулуш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уюмдарынын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подряддык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иштеринин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капиталдык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оңдоо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жана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күндѳлүк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оңдоолорунун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аткарылышы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proofErr w:type="spellEnd"/>
    </w:p>
    <w:p w14:paraId="3C848AFB" w14:textId="77777777" w:rsidR="001017E6" w:rsidRPr="001017E6" w:rsidRDefault="001017E6" w:rsidP="001017E6">
      <w:pPr>
        <w:rPr>
          <w:i/>
          <w:iCs/>
          <w:snapToGrid w:val="0"/>
          <w:color w:val="000000"/>
          <w:sz w:val="18"/>
          <w:szCs w:val="18"/>
          <w:lang w:eastAsia="ru-RU"/>
        </w:rPr>
      </w:pPr>
      <w:bookmarkStart w:id="92" w:name="_Toc166640337"/>
      <w:r w:rsidRPr="001017E6">
        <w:rPr>
          <w:i/>
          <w:iCs/>
          <w:color w:val="000000"/>
          <w:sz w:val="18"/>
          <w:szCs w:val="18"/>
          <w:lang w:eastAsia="ru-RU"/>
        </w:rPr>
        <w:t>(январ</w:t>
      </w:r>
      <w:bookmarkEnd w:id="92"/>
      <w:r w:rsidRPr="001017E6">
        <w:rPr>
          <w:i/>
          <w:iCs/>
          <w:color w:val="000000"/>
          <w:sz w:val="18"/>
          <w:szCs w:val="18"/>
          <w:lang w:eastAsia="ru-RU"/>
        </w:rPr>
        <w:t xml:space="preserve">ь-август;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миң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 xml:space="preserve"> сом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анык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баа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>)</w:t>
      </w:r>
    </w:p>
    <w:p w14:paraId="43D484DE" w14:textId="77777777" w:rsidR="001017E6" w:rsidRPr="001017E6" w:rsidRDefault="001017E6" w:rsidP="001017E6">
      <w:pPr>
        <w:jc w:val="center"/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2820"/>
        <w:gridCol w:w="1510"/>
        <w:gridCol w:w="1749"/>
        <w:gridCol w:w="1510"/>
        <w:gridCol w:w="1510"/>
      </w:tblGrid>
      <w:tr w:rsidR="001017E6" w:rsidRPr="001017E6" w14:paraId="31A2A22D" w14:textId="77777777" w:rsidTr="006217A4">
        <w:trPr>
          <w:cantSplit/>
          <w:trHeight w:val="422"/>
        </w:trPr>
        <w:tc>
          <w:tcPr>
            <w:tcW w:w="1549" w:type="pct"/>
            <w:vMerge w:val="restart"/>
          </w:tcPr>
          <w:p w14:paraId="4AFA0FA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451" w:type="pct"/>
            <w:gridSpan w:val="4"/>
            <w:vAlign w:val="center"/>
          </w:tcPr>
          <w:p w14:paraId="7636DBFE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Ѳз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күчү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аткарылганын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ичинен</w:t>
            </w:r>
            <w:proofErr w:type="spellEnd"/>
          </w:p>
        </w:tc>
      </w:tr>
      <w:tr w:rsidR="001017E6" w:rsidRPr="001017E6" w14:paraId="4FFB03A0" w14:textId="77777777" w:rsidTr="002632AF">
        <w:trPr>
          <w:cantSplit/>
          <w:trHeight w:val="967"/>
        </w:trPr>
        <w:tc>
          <w:tcPr>
            <w:tcW w:w="1549" w:type="pct"/>
            <w:vMerge/>
            <w:tcBorders>
              <w:bottom w:val="single" w:sz="4" w:space="0" w:color="auto"/>
            </w:tcBorders>
          </w:tcPr>
          <w:p w14:paraId="4734586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0" w:type="pct"/>
            <w:tcBorders>
              <w:bottom w:val="single" w:sz="4" w:space="0" w:color="auto"/>
            </w:tcBorders>
            <w:vAlign w:val="center"/>
          </w:tcPr>
          <w:p w14:paraId="3E309999" w14:textId="38C68BB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Капиталдык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оңдоо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961" w:type="pct"/>
            <w:tcBorders>
              <w:bottom w:val="single" w:sz="4" w:space="0" w:color="auto"/>
            </w:tcBorders>
            <w:vAlign w:val="center"/>
          </w:tcPr>
          <w:p w14:paraId="69815A2C" w14:textId="4FF15459" w:rsidR="001017E6" w:rsidRPr="001017E6" w:rsidRDefault="006217A4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  <w:lang w:eastAsia="ru-RU"/>
              </w:rPr>
              <w:t>а</w:t>
            </w:r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нын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ичинен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имараттар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курулуштар</w:t>
            </w:r>
            <w:proofErr w:type="spellEnd"/>
          </w:p>
        </w:tc>
        <w:tc>
          <w:tcPr>
            <w:tcW w:w="830" w:type="pct"/>
            <w:tcBorders>
              <w:bottom w:val="single" w:sz="4" w:space="0" w:color="auto"/>
            </w:tcBorders>
            <w:vAlign w:val="center"/>
          </w:tcPr>
          <w:p w14:paraId="226D30CA" w14:textId="77777777" w:rsidR="001017E6" w:rsidRPr="001017E6" w:rsidRDefault="001017E6" w:rsidP="001017E6">
            <w:pPr>
              <w:ind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Күндѳлүк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оңдоо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830" w:type="pct"/>
            <w:tcBorders>
              <w:bottom w:val="single" w:sz="4" w:space="0" w:color="auto"/>
            </w:tcBorders>
            <w:vAlign w:val="center"/>
          </w:tcPr>
          <w:p w14:paraId="51F570F3" w14:textId="755209D4" w:rsidR="001017E6" w:rsidRPr="001017E6" w:rsidRDefault="006217A4" w:rsidP="001017E6">
            <w:pPr>
              <w:ind w:left="-108" w:right="-109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>
              <w:rPr>
                <w:b/>
                <w:color w:val="000000"/>
                <w:sz w:val="18"/>
                <w:szCs w:val="18"/>
                <w:lang w:eastAsia="ru-RU"/>
              </w:rPr>
              <w:t>а</w:t>
            </w:r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нын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ичинен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имараттар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1017E6" w:rsidRPr="001017E6">
              <w:rPr>
                <w:b/>
                <w:color w:val="000000"/>
                <w:sz w:val="18"/>
                <w:szCs w:val="18"/>
                <w:lang w:eastAsia="ru-RU"/>
              </w:rPr>
              <w:t>курулуштар</w:t>
            </w:r>
            <w:proofErr w:type="spellEnd"/>
          </w:p>
        </w:tc>
      </w:tr>
      <w:tr w:rsidR="001017E6" w:rsidRPr="001017E6" w14:paraId="230A9F26" w14:textId="77777777" w:rsidTr="002632AF">
        <w:trPr>
          <w:trHeight w:val="277"/>
        </w:trPr>
        <w:tc>
          <w:tcPr>
            <w:tcW w:w="154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C6F9CC" w14:textId="77777777" w:rsidR="001017E6" w:rsidRPr="001017E6" w:rsidRDefault="001017E6" w:rsidP="001017E6">
            <w:pPr>
              <w:keepNext/>
              <w:outlineLvl w:val="0"/>
              <w:rPr>
                <w:b/>
                <w:sz w:val="18"/>
                <w:szCs w:val="18"/>
                <w:lang w:eastAsia="ru-RU"/>
              </w:rPr>
            </w:pPr>
            <w:bookmarkStart w:id="93" w:name="_Toc258853411"/>
            <w:bookmarkStart w:id="94" w:name="_Toc258853961"/>
            <w:bookmarkStart w:id="95" w:name="_Toc266437249"/>
            <w:bookmarkStart w:id="96" w:name="_Toc266438402"/>
            <w:bookmarkStart w:id="97" w:name="_Toc298162381"/>
            <w:bookmarkStart w:id="98" w:name="_Toc298162547"/>
            <w:bookmarkStart w:id="99" w:name="_Toc347148747"/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bookmarkEnd w:id="93"/>
            <w:bookmarkEnd w:id="94"/>
            <w:bookmarkEnd w:id="95"/>
            <w:bookmarkEnd w:id="96"/>
            <w:bookmarkEnd w:id="97"/>
            <w:bookmarkEnd w:id="98"/>
            <w:bookmarkEnd w:id="99"/>
            <w:proofErr w:type="spellEnd"/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69FDC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1612896,3</w:t>
            </w:r>
          </w:p>
        </w:tc>
        <w:tc>
          <w:tcPr>
            <w:tcW w:w="9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3A4A2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1612896,3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33BD293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730420,9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0A166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730420,9</w:t>
            </w:r>
          </w:p>
        </w:tc>
      </w:tr>
      <w:tr w:rsidR="001017E6" w:rsidRPr="001017E6" w14:paraId="051812F3" w14:textId="77777777" w:rsidTr="002632AF">
        <w:trPr>
          <w:trHeight w:val="277"/>
        </w:trPr>
        <w:tc>
          <w:tcPr>
            <w:tcW w:w="1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8848F2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636B7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140262,8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1DAD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140262,8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9EDD6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133114,3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A0F6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133114,3</w:t>
            </w:r>
          </w:p>
        </w:tc>
      </w:tr>
      <w:tr w:rsidR="001017E6" w:rsidRPr="001017E6" w14:paraId="2F21BC3E" w14:textId="77777777" w:rsidTr="002632AF">
        <w:trPr>
          <w:trHeight w:val="278"/>
        </w:trPr>
        <w:tc>
          <w:tcPr>
            <w:tcW w:w="1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9B9A7F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829F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385496,6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3489C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385496,6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95D67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36064,3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5201F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36064,2</w:t>
            </w:r>
          </w:p>
        </w:tc>
      </w:tr>
      <w:tr w:rsidR="001017E6" w:rsidRPr="001017E6" w14:paraId="40F1DC17" w14:textId="77777777" w:rsidTr="002632AF">
        <w:trPr>
          <w:trHeight w:val="277"/>
        </w:trPr>
        <w:tc>
          <w:tcPr>
            <w:tcW w:w="1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3F5EC1" w14:textId="77777777" w:rsidR="001017E6" w:rsidRPr="001017E6" w:rsidRDefault="001017E6" w:rsidP="001017E6">
            <w:pPr>
              <w:ind w:right="-108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22EFD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162052,0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583A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162052,0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CC75C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108482,5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CEC1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108482,5</w:t>
            </w:r>
          </w:p>
        </w:tc>
      </w:tr>
      <w:tr w:rsidR="001017E6" w:rsidRPr="001017E6" w14:paraId="623CC23B" w14:textId="77777777" w:rsidTr="002632AF">
        <w:trPr>
          <w:trHeight w:val="277"/>
        </w:trPr>
        <w:tc>
          <w:tcPr>
            <w:tcW w:w="1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952D0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ED5B1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462497,6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CCF4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462497,6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C9B6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113138,6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65F3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113138,6</w:t>
            </w:r>
          </w:p>
        </w:tc>
      </w:tr>
      <w:tr w:rsidR="001017E6" w:rsidRPr="001017E6" w14:paraId="5C247B26" w14:textId="77777777" w:rsidTr="002632AF">
        <w:trPr>
          <w:trHeight w:val="278"/>
        </w:trPr>
        <w:tc>
          <w:tcPr>
            <w:tcW w:w="1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F44E1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65A05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178036,1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C5732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178036,1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DFDD4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114858,5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3826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114858,5</w:t>
            </w:r>
          </w:p>
        </w:tc>
      </w:tr>
      <w:tr w:rsidR="001017E6" w:rsidRPr="001017E6" w14:paraId="7D36EC61" w14:textId="77777777" w:rsidTr="002632AF">
        <w:trPr>
          <w:trHeight w:val="277"/>
        </w:trPr>
        <w:tc>
          <w:tcPr>
            <w:tcW w:w="154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9557F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5B8B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180065,5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F224C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180065,5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78A7F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144660,1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D0ED9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144660,1</w:t>
            </w:r>
          </w:p>
        </w:tc>
      </w:tr>
      <w:tr w:rsidR="001017E6" w:rsidRPr="001017E6" w14:paraId="7CFD5CEA" w14:textId="77777777" w:rsidTr="002632AF">
        <w:trPr>
          <w:trHeight w:val="278"/>
        </w:trPr>
        <w:tc>
          <w:tcPr>
            <w:tcW w:w="15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7319F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7840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104485,7</w:t>
            </w:r>
          </w:p>
        </w:tc>
        <w:tc>
          <w:tcPr>
            <w:tcW w:w="9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167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104485,7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5A00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80102,7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A86A2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80102,7</w:t>
            </w:r>
          </w:p>
        </w:tc>
      </w:tr>
    </w:tbl>
    <w:p w14:paraId="1EE27BCA" w14:textId="77777777" w:rsidR="001017E6" w:rsidRPr="001017E6" w:rsidRDefault="001017E6" w:rsidP="001017E6">
      <w:pPr>
        <w:jc w:val="center"/>
        <w:rPr>
          <w:color w:val="000000"/>
          <w:szCs w:val="24"/>
          <w:lang w:eastAsia="ru-RU"/>
        </w:rPr>
      </w:pPr>
    </w:p>
    <w:p w14:paraId="16A7648F" w14:textId="77777777" w:rsidR="001017E6" w:rsidRPr="001017E6" w:rsidRDefault="001017E6" w:rsidP="00834FF5">
      <w:pPr>
        <w:keepNext/>
        <w:pageBreakBefore/>
        <w:outlineLvl w:val="1"/>
        <w:rPr>
          <w:b/>
          <w:bCs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Транспорттун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жана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байланыштын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кѳрсѳткүчтѳру</w:t>
      </w:r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</w:p>
    <w:p w14:paraId="2EC97FFE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bookmarkStart w:id="100" w:name="_Toc166640338"/>
      <w:r w:rsidRPr="001017E6">
        <w:rPr>
          <w:i/>
          <w:iCs/>
          <w:color w:val="000000"/>
          <w:sz w:val="18"/>
          <w:szCs w:val="18"/>
          <w:lang w:eastAsia="ru-RU"/>
        </w:rPr>
        <w:t>(</w:t>
      </w:r>
      <w:bookmarkEnd w:id="100"/>
      <w:r w:rsidRPr="001017E6">
        <w:rPr>
          <w:i/>
          <w:iCs/>
          <w:color w:val="000000"/>
          <w:sz w:val="18"/>
          <w:szCs w:val="18"/>
          <w:lang w:eastAsia="ru-RU"/>
        </w:rPr>
        <w:t>январь-август)</w:t>
      </w:r>
    </w:p>
    <w:p w14:paraId="033FF60A" w14:textId="77777777" w:rsidR="001017E6" w:rsidRPr="001017E6" w:rsidRDefault="001017E6" w:rsidP="001017E6">
      <w:pPr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79"/>
        <w:gridCol w:w="1276"/>
        <w:gridCol w:w="1194"/>
        <w:gridCol w:w="1250"/>
      </w:tblGrid>
      <w:tr w:rsidR="001017E6" w:rsidRPr="001017E6" w14:paraId="5359DEC1" w14:textId="77777777" w:rsidTr="0057031E">
        <w:trPr>
          <w:cantSplit/>
          <w:trHeight w:val="263"/>
        </w:trPr>
        <w:tc>
          <w:tcPr>
            <w:tcW w:w="295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</w:tcPr>
          <w:p w14:paraId="47CE8B0A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1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9B8DB52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5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3C2BDB8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87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367E21A" w14:textId="3F5AACE0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  <w:r w:rsidR="00834FF5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    2025</w:t>
            </w:r>
          </w:p>
        </w:tc>
      </w:tr>
      <w:tr w:rsidR="001017E6" w:rsidRPr="001017E6" w14:paraId="57038536" w14:textId="77777777" w:rsidTr="0057031E">
        <w:trPr>
          <w:trHeight w:val="284"/>
        </w:trPr>
        <w:tc>
          <w:tcPr>
            <w:tcW w:w="29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9C37937" w14:textId="55D63A44" w:rsidR="001017E6" w:rsidRPr="001017E6" w:rsidRDefault="001017E6" w:rsidP="001017E6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Транспорттун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бардык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түрү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жүк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ташуу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,   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тонна:</w:t>
            </w:r>
          </w:p>
        </w:tc>
        <w:tc>
          <w:tcPr>
            <w:tcW w:w="7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B0E0A6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sz w:val="18"/>
                <w:szCs w:val="18"/>
                <w:lang w:val="ru-KG"/>
              </w:rPr>
              <w:t>1920,6</w:t>
            </w:r>
          </w:p>
        </w:tc>
        <w:tc>
          <w:tcPr>
            <w:tcW w:w="6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B2AA1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2204,6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5346B4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114,8</w:t>
            </w:r>
          </w:p>
        </w:tc>
      </w:tr>
      <w:tr w:rsidR="001017E6" w:rsidRPr="001017E6" w14:paraId="24174AF7" w14:textId="77777777" w:rsidTr="0057031E">
        <w:trPr>
          <w:trHeight w:val="284"/>
        </w:trPr>
        <w:tc>
          <w:tcPr>
            <w:tcW w:w="29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1A585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анын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017E6">
              <w:rPr>
                <w:color w:val="000000"/>
                <w:sz w:val="18"/>
                <w:szCs w:val="18"/>
                <w:lang w:eastAsia="ru-RU"/>
              </w:rPr>
              <w:t>ичинде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1017E6">
              <w:rPr>
                <w:color w:val="000000"/>
                <w:sz w:val="18"/>
                <w:szCs w:val="18"/>
                <w:lang w:eastAsia="ru-RU"/>
              </w:rPr>
              <w:tab/>
              <w:t xml:space="preserve">- автомобиль    </w:t>
            </w:r>
          </w:p>
        </w:tc>
        <w:tc>
          <w:tcPr>
            <w:tcW w:w="7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BBAE6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ru-KG"/>
              </w:rPr>
              <w:t>1920,6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1EE3C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2204,6</w:t>
            </w:r>
          </w:p>
        </w:tc>
        <w:tc>
          <w:tcPr>
            <w:tcW w:w="68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1166B1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114,8</w:t>
            </w:r>
          </w:p>
        </w:tc>
      </w:tr>
      <w:tr w:rsidR="001017E6" w:rsidRPr="001017E6" w14:paraId="41E27AA0" w14:textId="77777777" w:rsidTr="0057031E">
        <w:trPr>
          <w:trHeight w:val="284"/>
        </w:trPr>
        <w:tc>
          <w:tcPr>
            <w:tcW w:w="29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A3B801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ab/>
            </w:r>
            <w:r w:rsidRPr="001017E6">
              <w:rPr>
                <w:color w:val="000000"/>
                <w:sz w:val="18"/>
                <w:szCs w:val="18"/>
                <w:lang w:eastAsia="ru-RU"/>
              </w:rPr>
              <w:tab/>
              <w:t xml:space="preserve">-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жолдору</w:t>
            </w:r>
            <w:proofErr w:type="spellEnd"/>
          </w:p>
        </w:tc>
        <w:tc>
          <w:tcPr>
            <w:tcW w:w="70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D6C2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5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FAF98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34464F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0125619" w14:textId="77777777" w:rsidTr="0057031E">
        <w:trPr>
          <w:trHeight w:val="80"/>
        </w:trPr>
        <w:tc>
          <w:tcPr>
            <w:tcW w:w="29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18DE7" w14:textId="38C5C9F6" w:rsidR="001017E6" w:rsidRPr="001017E6" w:rsidRDefault="001017E6" w:rsidP="0057031E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Жүргүнчүлѳрдү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ташуунун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жүгүртүлүшү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:</w:t>
            </w:r>
            <w:r w:rsidR="0057031E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жүргүнчү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км.</w:t>
            </w:r>
          </w:p>
        </w:tc>
        <w:tc>
          <w:tcPr>
            <w:tcW w:w="7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4DB92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266079,6</w:t>
            </w:r>
          </w:p>
        </w:tc>
        <w:tc>
          <w:tcPr>
            <w:tcW w:w="65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C4C5A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303199,7</w:t>
            </w:r>
          </w:p>
        </w:tc>
        <w:tc>
          <w:tcPr>
            <w:tcW w:w="68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DFE2F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114,0</w:t>
            </w:r>
          </w:p>
        </w:tc>
      </w:tr>
    </w:tbl>
    <w:p w14:paraId="1A7DE469" w14:textId="77777777" w:rsidR="001017E6" w:rsidRPr="001017E6" w:rsidRDefault="001017E6" w:rsidP="00834FF5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101" w:name="_Toc166641344"/>
      <w:bookmarkStart w:id="102" w:name="_Toc166647794"/>
      <w:bookmarkStart w:id="103" w:name="_Toc166647906"/>
      <w:bookmarkStart w:id="104" w:name="_Toc188156653"/>
      <w:bookmarkStart w:id="105" w:name="_Toc188157030"/>
      <w:bookmarkStart w:id="106" w:name="_Toc219622349"/>
      <w:bookmarkStart w:id="107" w:name="_Toc219622404"/>
      <w:bookmarkStart w:id="108" w:name="_Toc258853413"/>
      <w:bookmarkStart w:id="109" w:name="_Toc258853963"/>
      <w:bookmarkStart w:id="110" w:name="_Toc266437251"/>
      <w:bookmarkStart w:id="111" w:name="_Toc266438404"/>
      <w:bookmarkStart w:id="112" w:name="_Toc298162549"/>
      <w:bookmarkStart w:id="113" w:name="_Toc347148749"/>
    </w:p>
    <w:p w14:paraId="6AB05620" w14:textId="77777777" w:rsidR="001017E6" w:rsidRPr="001017E6" w:rsidRDefault="001017E6" w:rsidP="00834FF5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Аймактар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боюнча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автотранспорттун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иш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кѳлѳмү</w:t>
      </w:r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proofErr w:type="spellEnd"/>
    </w:p>
    <w:p w14:paraId="09E4FC7E" w14:textId="77777777" w:rsidR="001017E6" w:rsidRPr="001017E6" w:rsidRDefault="001017E6" w:rsidP="00834FF5">
      <w:pPr>
        <w:rPr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(январь-август)</w:t>
      </w:r>
    </w:p>
    <w:p w14:paraId="30B732B5" w14:textId="77777777" w:rsidR="001017E6" w:rsidRPr="001017E6" w:rsidRDefault="001017E6" w:rsidP="00834FF5">
      <w:pPr>
        <w:jc w:val="center"/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81"/>
        <w:gridCol w:w="1121"/>
        <w:gridCol w:w="1114"/>
        <w:gridCol w:w="1077"/>
        <w:gridCol w:w="1243"/>
        <w:gridCol w:w="1228"/>
        <w:gridCol w:w="1035"/>
      </w:tblGrid>
      <w:tr w:rsidR="001017E6" w:rsidRPr="001017E6" w14:paraId="04397020" w14:textId="77777777" w:rsidTr="002632AF">
        <w:trPr>
          <w:cantSplit/>
          <w:trHeight w:val="276"/>
        </w:trPr>
        <w:tc>
          <w:tcPr>
            <w:tcW w:w="1253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F2127C9" w14:textId="77777777" w:rsidR="001017E6" w:rsidRPr="001017E6" w:rsidRDefault="001017E6" w:rsidP="00834FF5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8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360048A6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Бардык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транспорттун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ташуусу</w:t>
            </w:r>
            <w:proofErr w:type="spellEnd"/>
          </w:p>
          <w:p w14:paraId="43EFE13F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(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тонна)</w:t>
            </w:r>
          </w:p>
        </w:tc>
        <w:tc>
          <w:tcPr>
            <w:tcW w:w="592" w:type="pct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64A0F8AA" w14:textId="77777777" w:rsidR="001017E6" w:rsidRPr="001017E6" w:rsidRDefault="001017E6" w:rsidP="00834FF5">
            <w:pPr>
              <w:ind w:left="-215" w:right="-154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0E70763D" w14:textId="77777777" w:rsidR="001017E6" w:rsidRPr="001017E6" w:rsidRDefault="001017E6" w:rsidP="00834FF5">
            <w:pPr>
              <w:ind w:left="-215" w:right="-154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</w:p>
          <w:p w14:paraId="0B74CBE5" w14:textId="77777777" w:rsidR="001017E6" w:rsidRPr="001017E6" w:rsidRDefault="001017E6" w:rsidP="00834FF5">
            <w:pPr>
              <w:ind w:left="-215" w:right="-154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2025</w:t>
            </w:r>
          </w:p>
        </w:tc>
        <w:tc>
          <w:tcPr>
            <w:tcW w:w="1358" w:type="pct"/>
            <w:gridSpan w:val="2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1ABEB97B" w14:textId="77777777" w:rsidR="001017E6" w:rsidRPr="001017E6" w:rsidRDefault="001017E6" w:rsidP="00834FF5">
            <w:pPr>
              <w:ind w:left="-70"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Транспорттун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жүргүнчүлѳрдү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ташуунун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жүгүртүлүшү</w:t>
            </w:r>
            <w:proofErr w:type="spellEnd"/>
          </w:p>
          <w:p w14:paraId="21DE5A62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жүргүнчү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км.</w:t>
            </w:r>
          </w:p>
        </w:tc>
        <w:tc>
          <w:tcPr>
            <w:tcW w:w="56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A3E2C01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  <w:p w14:paraId="6E2B0A5C" w14:textId="77777777" w:rsidR="001017E6" w:rsidRPr="001017E6" w:rsidRDefault="001017E6" w:rsidP="00834FF5">
            <w:pPr>
              <w:ind w:left="-57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2025</w:t>
            </w:r>
          </w:p>
        </w:tc>
      </w:tr>
      <w:tr w:rsidR="001017E6" w:rsidRPr="001017E6" w14:paraId="4843D70C" w14:textId="77777777" w:rsidTr="002632AF">
        <w:trPr>
          <w:cantSplit/>
          <w:trHeight w:val="276"/>
        </w:trPr>
        <w:tc>
          <w:tcPr>
            <w:tcW w:w="1253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2A8F231D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228" w:type="pct"/>
            <w:gridSpan w:val="2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5042DECF" w14:textId="77777777" w:rsidR="001017E6" w:rsidRPr="001017E6" w:rsidRDefault="001017E6" w:rsidP="00834FF5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vMerge/>
            <w:tcBorders>
              <w:left w:val="single" w:sz="6" w:space="0" w:color="auto"/>
            </w:tcBorders>
            <w:vAlign w:val="center"/>
          </w:tcPr>
          <w:p w14:paraId="306A8BC8" w14:textId="77777777" w:rsidR="001017E6" w:rsidRPr="001017E6" w:rsidRDefault="001017E6" w:rsidP="00834FF5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58" w:type="pct"/>
            <w:gridSpan w:val="2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14:paraId="028156AB" w14:textId="77777777" w:rsidR="001017E6" w:rsidRPr="001017E6" w:rsidRDefault="001017E6" w:rsidP="00834FF5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6E69DE3" w14:textId="77777777" w:rsidR="001017E6" w:rsidRPr="001017E6" w:rsidRDefault="001017E6" w:rsidP="00834FF5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2D7AE4A7" w14:textId="77777777" w:rsidTr="002632AF">
        <w:trPr>
          <w:cantSplit/>
        </w:trPr>
        <w:tc>
          <w:tcPr>
            <w:tcW w:w="1253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6D9DC012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1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57DE7523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12" w:type="pct"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0C40B0A3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92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28C5066D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299459B1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75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3B41A9D4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69" w:type="pct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1CEB47" w14:textId="77777777" w:rsidR="001017E6" w:rsidRPr="001017E6" w:rsidRDefault="001017E6" w:rsidP="00834FF5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1017E6" w:rsidRPr="001017E6" w14:paraId="339E42AD" w14:textId="77777777" w:rsidTr="002632AF">
        <w:trPr>
          <w:trHeight w:val="284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EA296AF" w14:textId="77777777" w:rsidR="001017E6" w:rsidRPr="001017E6" w:rsidRDefault="001017E6" w:rsidP="00834FF5">
            <w:pPr>
              <w:jc w:val="both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E7BA45F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sz w:val="18"/>
                <w:szCs w:val="18"/>
                <w:lang w:val="ru-KG"/>
              </w:rPr>
              <w:t>1920,6</w:t>
            </w:r>
          </w:p>
        </w:tc>
        <w:tc>
          <w:tcPr>
            <w:tcW w:w="61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85DA077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2204,6</w:t>
            </w:r>
          </w:p>
        </w:tc>
        <w:tc>
          <w:tcPr>
            <w:tcW w:w="5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AE1A171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114,8</w:t>
            </w:r>
          </w:p>
        </w:tc>
        <w:tc>
          <w:tcPr>
            <w:tcW w:w="68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CFB25F9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266079,6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EC8498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303199,7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1A78B78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114,0</w:t>
            </w:r>
          </w:p>
        </w:tc>
      </w:tr>
      <w:tr w:rsidR="001017E6" w:rsidRPr="001017E6" w14:paraId="3CE72051" w14:textId="77777777" w:rsidTr="002632AF">
        <w:trPr>
          <w:trHeight w:val="284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70B6A5" w14:textId="77777777" w:rsidR="001017E6" w:rsidRPr="001017E6" w:rsidRDefault="001017E6" w:rsidP="00834FF5">
            <w:pPr>
              <w:jc w:val="both"/>
              <w:rPr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Cs/>
                <w:color w:val="000000"/>
                <w:sz w:val="18"/>
                <w:szCs w:val="18"/>
                <w:lang w:eastAsia="ru-RU"/>
              </w:rPr>
              <w:t>анын</w:t>
            </w:r>
            <w:proofErr w:type="spellEnd"/>
            <w:r w:rsidRPr="001017E6">
              <w:rPr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Cs/>
                <w:color w:val="000000"/>
                <w:sz w:val="18"/>
                <w:szCs w:val="18"/>
                <w:lang w:eastAsia="ru-RU"/>
              </w:rPr>
              <w:t>ичинен</w:t>
            </w:r>
            <w:proofErr w:type="spellEnd"/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41BC2F0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val="ru-KG"/>
              </w:rPr>
            </w:pP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81259B6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30883DF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8B7B2F0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A58927B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2F85BD0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03DA4C39" w14:textId="77777777" w:rsidTr="002632AF">
        <w:trPr>
          <w:trHeight w:val="284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9CF90AE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AEE2119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237,1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1C78BDA3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237,8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F0FCBF0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C0F9917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19941,6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D70FE90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20791,8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2E2DA36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104,3</w:t>
            </w:r>
          </w:p>
        </w:tc>
      </w:tr>
      <w:tr w:rsidR="001017E6" w:rsidRPr="001017E6" w14:paraId="0137EF86" w14:textId="77777777" w:rsidTr="002632AF">
        <w:trPr>
          <w:trHeight w:val="284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AACAE5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B36A920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761,7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B032D1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955,3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3E54D3B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ED098BD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37976,9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3806F5D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27158,4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13D216B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71,5</w:t>
            </w:r>
          </w:p>
        </w:tc>
      </w:tr>
      <w:tr w:rsidR="001017E6" w:rsidRPr="001017E6" w14:paraId="5D723DB1" w14:textId="77777777" w:rsidTr="002632AF">
        <w:trPr>
          <w:trHeight w:val="284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EC9F80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5AFD7B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236,0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5F2F068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291,3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3FD7B5A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123,4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E722707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56451,0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C5010C8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56738,7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6A0AF50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100,5</w:t>
            </w:r>
          </w:p>
        </w:tc>
      </w:tr>
      <w:tr w:rsidR="001017E6" w:rsidRPr="001017E6" w14:paraId="43075F55" w14:textId="77777777" w:rsidTr="002632AF">
        <w:trPr>
          <w:trHeight w:val="284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B5A0E5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Чолпон-Ата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CEA32C2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FA9ED7C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22,9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508709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137,3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FD38D62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11642,0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61E3BFDB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11820,5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9440F2E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101,5</w:t>
            </w:r>
          </w:p>
        </w:tc>
      </w:tr>
      <w:tr w:rsidR="001017E6" w:rsidRPr="001017E6" w14:paraId="303CB67F" w14:textId="77777777" w:rsidTr="002632AF">
        <w:trPr>
          <w:trHeight w:val="284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E11108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1570885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107,9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2EE9B06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109,2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6BE24AC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101,2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791BF1E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17350,5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D5D9333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16717,4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9E4F94D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96,4</w:t>
            </w:r>
          </w:p>
        </w:tc>
      </w:tr>
      <w:tr w:rsidR="001017E6" w:rsidRPr="001017E6" w14:paraId="155B7FD6" w14:textId="77777777" w:rsidTr="002632AF">
        <w:trPr>
          <w:trHeight w:val="284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31F078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AE2E64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164,8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DA87ACB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165,0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37BB183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B55BA6A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9748,5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2DD6DD2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9761,9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3CAC7B1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</w:tr>
      <w:tr w:rsidR="001017E6" w:rsidRPr="001017E6" w14:paraId="58B8AD3E" w14:textId="77777777" w:rsidTr="002632AF">
        <w:trPr>
          <w:trHeight w:val="284"/>
        </w:trPr>
        <w:tc>
          <w:tcPr>
            <w:tcW w:w="1253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43F77E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16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47A87A9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286,8</w:t>
            </w:r>
          </w:p>
        </w:tc>
        <w:tc>
          <w:tcPr>
            <w:tcW w:w="61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BB32965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297,9</w:t>
            </w:r>
          </w:p>
        </w:tc>
        <w:tc>
          <w:tcPr>
            <w:tcW w:w="592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348011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103,9</w:t>
            </w:r>
          </w:p>
        </w:tc>
        <w:tc>
          <w:tcPr>
            <w:tcW w:w="683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7C5E19A1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74978,3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410A2CA0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112017,7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E5EDFB3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149,4</w:t>
            </w:r>
          </w:p>
        </w:tc>
      </w:tr>
      <w:tr w:rsidR="001017E6" w:rsidRPr="001017E6" w14:paraId="400F441E" w14:textId="77777777" w:rsidTr="002632AF">
        <w:trPr>
          <w:trHeight w:val="284"/>
        </w:trPr>
        <w:tc>
          <w:tcPr>
            <w:tcW w:w="12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B0DD9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6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F0E01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126,3</w:t>
            </w:r>
          </w:p>
        </w:tc>
        <w:tc>
          <w:tcPr>
            <w:tcW w:w="61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B923D7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148,1</w:t>
            </w:r>
          </w:p>
        </w:tc>
        <w:tc>
          <w:tcPr>
            <w:tcW w:w="5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0C307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117,3</w:t>
            </w:r>
          </w:p>
        </w:tc>
        <w:tc>
          <w:tcPr>
            <w:tcW w:w="68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6A7CE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49632,8</w:t>
            </w:r>
          </w:p>
        </w:tc>
        <w:tc>
          <w:tcPr>
            <w:tcW w:w="67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404F85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60013,8</w:t>
            </w:r>
          </w:p>
        </w:tc>
        <w:tc>
          <w:tcPr>
            <w:tcW w:w="5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7784F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120,9</w:t>
            </w:r>
          </w:p>
        </w:tc>
      </w:tr>
    </w:tbl>
    <w:p w14:paraId="24B50F70" w14:textId="77777777" w:rsidR="001017E6" w:rsidRPr="001017E6" w:rsidRDefault="001017E6" w:rsidP="00834FF5">
      <w:pPr>
        <w:rPr>
          <w:color w:val="000000"/>
          <w:sz w:val="22"/>
          <w:szCs w:val="22"/>
          <w:lang w:eastAsia="ru-RU"/>
        </w:rPr>
      </w:pPr>
      <w:bookmarkStart w:id="114" w:name="_Toc166647795"/>
      <w:bookmarkStart w:id="115" w:name="_Toc166647907"/>
      <w:bookmarkStart w:id="116" w:name="_Toc188156654"/>
      <w:bookmarkStart w:id="117" w:name="_Toc188157031"/>
      <w:bookmarkStart w:id="118" w:name="_Toc219622350"/>
      <w:bookmarkStart w:id="119" w:name="_Toc219622405"/>
      <w:bookmarkStart w:id="120" w:name="_Toc258853414"/>
      <w:bookmarkStart w:id="121" w:name="_Toc258853964"/>
    </w:p>
    <w:p w14:paraId="13A4BAFC" w14:textId="77777777" w:rsidR="001017E6" w:rsidRPr="001017E6" w:rsidRDefault="001017E6" w:rsidP="00834FF5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122" w:name="_Toc266437252"/>
      <w:bookmarkStart w:id="123" w:name="_Toc266438405"/>
      <w:bookmarkStart w:id="124" w:name="_Toc298162550"/>
      <w:bookmarkStart w:id="125" w:name="_Toc347148750"/>
      <w:r w:rsidRPr="001017E6">
        <w:rPr>
          <w:b/>
          <w:bCs/>
          <w:color w:val="000000"/>
          <w:sz w:val="22"/>
          <w:szCs w:val="22"/>
          <w:lang w:eastAsia="ru-RU"/>
        </w:rPr>
        <w:t xml:space="preserve">Автомобиль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транспорттук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ишканалардын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ишинин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негизги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кѳрсѳткүчтѳрү</w:t>
      </w:r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proofErr w:type="spellEnd"/>
    </w:p>
    <w:p w14:paraId="31A5FEAF" w14:textId="77777777" w:rsidR="001017E6" w:rsidRPr="001017E6" w:rsidRDefault="001017E6" w:rsidP="00834FF5">
      <w:pPr>
        <w:rPr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(январь-август)</w:t>
      </w:r>
    </w:p>
    <w:p w14:paraId="48284EB3" w14:textId="77777777" w:rsidR="001017E6" w:rsidRPr="001017E6" w:rsidRDefault="001017E6" w:rsidP="00834FF5">
      <w:pPr>
        <w:jc w:val="center"/>
        <w:rPr>
          <w:color w:val="000000"/>
          <w:sz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79"/>
        <w:gridCol w:w="1441"/>
        <w:gridCol w:w="1145"/>
        <w:gridCol w:w="1734"/>
      </w:tblGrid>
      <w:tr w:rsidR="001017E6" w:rsidRPr="001017E6" w14:paraId="7D61F14C" w14:textId="77777777" w:rsidTr="00CC2185">
        <w:trPr>
          <w:cantSplit/>
          <w:trHeight w:val="270"/>
        </w:trPr>
        <w:tc>
          <w:tcPr>
            <w:tcW w:w="26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4D5FFBAC" w14:textId="77777777" w:rsidR="001017E6" w:rsidRPr="001017E6" w:rsidRDefault="001017E6" w:rsidP="00834FF5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2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646DCBC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29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178EFDAD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54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A2AF767" w14:textId="62F64595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  <w:r w:rsidR="00834FF5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  <w:r w:rsidR="00834FF5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09528EFC" w14:textId="77777777" w:rsidTr="00CC2185">
        <w:trPr>
          <w:trHeight w:val="284"/>
        </w:trPr>
        <w:tc>
          <w:tcPr>
            <w:tcW w:w="262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172EA5E" w14:textId="77777777" w:rsidR="001017E6" w:rsidRPr="001017E6" w:rsidRDefault="001017E6" w:rsidP="00834FF5">
            <w:pPr>
              <w:keepNext/>
              <w:ind w:left="-57"/>
              <w:outlineLvl w:val="4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Бардык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ташылган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жүк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, 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тонна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095F86F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sz w:val="18"/>
                <w:szCs w:val="18"/>
                <w:lang w:val="ru-KG"/>
              </w:rPr>
              <w:t>655,0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4687D76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818,2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7A1E81E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124,9</w:t>
            </w:r>
          </w:p>
        </w:tc>
      </w:tr>
      <w:tr w:rsidR="001017E6" w:rsidRPr="001017E6" w14:paraId="63AF9F26" w14:textId="77777777" w:rsidTr="00CC2185">
        <w:trPr>
          <w:trHeight w:val="284"/>
        </w:trPr>
        <w:tc>
          <w:tcPr>
            <w:tcW w:w="262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4402FC" w14:textId="77777777" w:rsidR="001017E6" w:rsidRPr="001017E6" w:rsidRDefault="001017E6" w:rsidP="00834FF5">
            <w:pPr>
              <w:tabs>
                <w:tab w:val="center" w:pos="1820"/>
              </w:tabs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33422F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654,2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7EC73C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797,0</w:t>
            </w:r>
          </w:p>
        </w:tc>
        <w:tc>
          <w:tcPr>
            <w:tcW w:w="9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6AE318D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121,8</w:t>
            </w:r>
          </w:p>
        </w:tc>
      </w:tr>
      <w:tr w:rsidR="001017E6" w:rsidRPr="001017E6" w14:paraId="5EC938E6" w14:textId="77777777" w:rsidTr="00CC2185">
        <w:trPr>
          <w:trHeight w:val="284"/>
        </w:trPr>
        <w:tc>
          <w:tcPr>
            <w:tcW w:w="262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3796618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4E9922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55953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49BC4A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89FB40C" w14:textId="77777777" w:rsidTr="00CC2185">
        <w:trPr>
          <w:trHeight w:val="284"/>
        </w:trPr>
        <w:tc>
          <w:tcPr>
            <w:tcW w:w="262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98BD79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A9B6B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0,8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D2F8DF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21,2</w:t>
            </w:r>
          </w:p>
        </w:tc>
        <w:tc>
          <w:tcPr>
            <w:tcW w:w="9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A268E9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 26,5 р</w:t>
            </w:r>
          </w:p>
        </w:tc>
      </w:tr>
      <w:tr w:rsidR="001017E6" w:rsidRPr="001017E6" w14:paraId="460EE9C5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CAFE82" w14:textId="77777777" w:rsidR="001017E6" w:rsidRPr="001017E6" w:rsidRDefault="001017E6" w:rsidP="00834FF5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Жүктүн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жүгүртүлүшү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,   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миң.т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/км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92AC60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3094,2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CEBAEF9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4377,6</w:t>
            </w:r>
          </w:p>
        </w:tc>
        <w:tc>
          <w:tcPr>
            <w:tcW w:w="9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A466F7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141,5</w:t>
            </w:r>
          </w:p>
        </w:tc>
      </w:tr>
      <w:tr w:rsidR="001017E6" w:rsidRPr="001017E6" w14:paraId="13D0FD6B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tcBorders>
              <w:top w:val="nil"/>
            </w:tcBorders>
            <w:vAlign w:val="bottom"/>
          </w:tcPr>
          <w:p w14:paraId="452B14D1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CA5F22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2815,9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B06097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4062,5</w:t>
            </w:r>
          </w:p>
        </w:tc>
        <w:tc>
          <w:tcPr>
            <w:tcW w:w="9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762E0A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144,3</w:t>
            </w:r>
          </w:p>
        </w:tc>
      </w:tr>
      <w:tr w:rsidR="001017E6" w:rsidRPr="001017E6" w14:paraId="523D2792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5396A5CC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63583A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3C9018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170DF8E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69973BA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0F23F5D7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top w:val="nil"/>
              <w:bottom w:val="nil"/>
            </w:tcBorders>
            <w:vAlign w:val="bottom"/>
          </w:tcPr>
          <w:p w14:paraId="719AFEDC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278,3</w:t>
            </w:r>
          </w:p>
        </w:tc>
        <w:tc>
          <w:tcPr>
            <w:tcW w:w="629" w:type="pct"/>
            <w:tcBorders>
              <w:top w:val="nil"/>
              <w:bottom w:val="nil"/>
            </w:tcBorders>
            <w:vAlign w:val="bottom"/>
          </w:tcPr>
          <w:p w14:paraId="6230423E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315,1</w:t>
            </w:r>
          </w:p>
        </w:tc>
        <w:tc>
          <w:tcPr>
            <w:tcW w:w="954" w:type="pct"/>
            <w:tcBorders>
              <w:top w:val="nil"/>
              <w:bottom w:val="nil"/>
            </w:tcBorders>
            <w:vAlign w:val="bottom"/>
          </w:tcPr>
          <w:p w14:paraId="706A3C55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113,2</w:t>
            </w:r>
          </w:p>
        </w:tc>
      </w:tr>
      <w:tr w:rsidR="001017E6" w:rsidRPr="001017E6" w14:paraId="1EDD5BB9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37F9814F" w14:textId="77777777" w:rsidR="001017E6" w:rsidRPr="001017E6" w:rsidRDefault="001017E6" w:rsidP="00834FF5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Автобус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жүргүнчүлѳрдү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ташуу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киши)</w:t>
            </w:r>
          </w:p>
        </w:tc>
        <w:tc>
          <w:tcPr>
            <w:tcW w:w="792" w:type="pct"/>
            <w:tcBorders>
              <w:top w:val="nil"/>
            </w:tcBorders>
            <w:vAlign w:val="bottom"/>
          </w:tcPr>
          <w:p w14:paraId="79E28C43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1039,3</w:t>
            </w:r>
          </w:p>
        </w:tc>
        <w:tc>
          <w:tcPr>
            <w:tcW w:w="629" w:type="pct"/>
            <w:tcBorders>
              <w:top w:val="nil"/>
            </w:tcBorders>
            <w:vAlign w:val="bottom"/>
          </w:tcPr>
          <w:p w14:paraId="032BDB02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4187,4</w:t>
            </w:r>
          </w:p>
        </w:tc>
        <w:tc>
          <w:tcPr>
            <w:tcW w:w="954" w:type="pct"/>
            <w:tcBorders>
              <w:top w:val="nil"/>
            </w:tcBorders>
            <w:vAlign w:val="bottom"/>
          </w:tcPr>
          <w:p w14:paraId="447D8829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 4,0 р</w:t>
            </w:r>
          </w:p>
        </w:tc>
      </w:tr>
      <w:tr w:rsidR="001017E6" w:rsidRPr="001017E6" w14:paraId="77B7FC15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2D1495FC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vAlign w:val="bottom"/>
          </w:tcPr>
          <w:p w14:paraId="09CAACDB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629" w:type="pct"/>
            <w:vAlign w:val="bottom"/>
          </w:tcPr>
          <w:p w14:paraId="3F560BE6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126,1</w:t>
            </w:r>
          </w:p>
        </w:tc>
        <w:tc>
          <w:tcPr>
            <w:tcW w:w="954" w:type="pct"/>
            <w:vAlign w:val="bottom"/>
          </w:tcPr>
          <w:p w14:paraId="63135530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125,2</w:t>
            </w:r>
          </w:p>
        </w:tc>
      </w:tr>
      <w:tr w:rsidR="001017E6" w:rsidRPr="001017E6" w14:paraId="12FD4C33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684EB62D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vAlign w:val="bottom"/>
          </w:tcPr>
          <w:p w14:paraId="2EAFC2A0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9" w:type="pct"/>
            <w:vAlign w:val="bottom"/>
          </w:tcPr>
          <w:p w14:paraId="27CA4BA5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4" w:type="pct"/>
            <w:vAlign w:val="bottom"/>
          </w:tcPr>
          <w:p w14:paraId="16C4B26A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F31DB0C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1A610324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Чолпон-Ата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vAlign w:val="bottom"/>
          </w:tcPr>
          <w:p w14:paraId="16C241EA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9" w:type="pct"/>
            <w:vAlign w:val="bottom"/>
          </w:tcPr>
          <w:p w14:paraId="35676C93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4" w:type="pct"/>
            <w:vAlign w:val="bottom"/>
          </w:tcPr>
          <w:p w14:paraId="5BBD109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1906933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36AD6108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vAlign w:val="bottom"/>
          </w:tcPr>
          <w:p w14:paraId="34704B8B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17,6</w:t>
            </w:r>
          </w:p>
        </w:tc>
        <w:tc>
          <w:tcPr>
            <w:tcW w:w="629" w:type="pct"/>
            <w:vAlign w:val="bottom"/>
          </w:tcPr>
          <w:p w14:paraId="530EF2F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9,3</w:t>
            </w:r>
          </w:p>
        </w:tc>
        <w:tc>
          <w:tcPr>
            <w:tcW w:w="954" w:type="pct"/>
            <w:vAlign w:val="bottom"/>
          </w:tcPr>
          <w:p w14:paraId="7F8B6436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52,8</w:t>
            </w:r>
          </w:p>
        </w:tc>
      </w:tr>
      <w:tr w:rsidR="001017E6" w:rsidRPr="001017E6" w14:paraId="33FED8B2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3C208D7D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bottom w:val="nil"/>
            </w:tcBorders>
            <w:vAlign w:val="bottom"/>
          </w:tcPr>
          <w:p w14:paraId="47E0C495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315,3</w:t>
            </w:r>
          </w:p>
        </w:tc>
        <w:tc>
          <w:tcPr>
            <w:tcW w:w="629" w:type="pct"/>
            <w:tcBorders>
              <w:bottom w:val="nil"/>
            </w:tcBorders>
            <w:vAlign w:val="bottom"/>
          </w:tcPr>
          <w:p w14:paraId="14E26F9C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3847,8</w:t>
            </w:r>
          </w:p>
        </w:tc>
        <w:tc>
          <w:tcPr>
            <w:tcW w:w="954" w:type="pct"/>
            <w:tcBorders>
              <w:bottom w:val="nil"/>
            </w:tcBorders>
            <w:vAlign w:val="bottom"/>
          </w:tcPr>
          <w:p w14:paraId="4DE0613A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 12,2 р</w:t>
            </w:r>
          </w:p>
        </w:tc>
      </w:tr>
      <w:tr w:rsidR="001017E6" w:rsidRPr="001017E6" w14:paraId="7DE2AED3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52CBEA59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3EA2F52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605,7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265891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204,2</w:t>
            </w:r>
          </w:p>
        </w:tc>
        <w:tc>
          <w:tcPr>
            <w:tcW w:w="954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C20B59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33,7</w:t>
            </w:r>
          </w:p>
        </w:tc>
      </w:tr>
      <w:tr w:rsidR="001017E6" w:rsidRPr="001017E6" w14:paraId="5370A2FB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7C59E077" w14:textId="77777777" w:rsidR="001017E6" w:rsidRPr="001017E6" w:rsidRDefault="001017E6" w:rsidP="00834FF5">
            <w:pPr>
              <w:keepNext/>
              <w:outlineLvl w:val="5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Жүргүнчүлѳрдү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ташуунун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жүгүртүлүшү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, (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жүрг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. км.)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1F053356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52351,4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8F38B2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139193,4</w:t>
            </w:r>
          </w:p>
        </w:tc>
        <w:tc>
          <w:tcPr>
            <w:tcW w:w="954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27EBEF6" w14:textId="77777777" w:rsidR="001017E6" w:rsidRPr="001017E6" w:rsidRDefault="001017E6" w:rsidP="00834FF5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в 2,7 р</w:t>
            </w:r>
          </w:p>
        </w:tc>
      </w:tr>
      <w:tr w:rsidR="001017E6" w:rsidRPr="001017E6" w14:paraId="6F68C010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23295932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44F8DC3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23136,6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FE26F6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11537,2</w:t>
            </w:r>
          </w:p>
        </w:tc>
        <w:tc>
          <w:tcPr>
            <w:tcW w:w="954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0329A342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49,9</w:t>
            </w:r>
          </w:p>
        </w:tc>
      </w:tr>
      <w:tr w:rsidR="001017E6" w:rsidRPr="001017E6" w14:paraId="6AF696CF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209D22A6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4746F606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59151B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4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5C8B66E0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8061D2B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11047192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 Чолпон-Ата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285B6F1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C831A4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54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1251E3F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255C2D3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Align w:val="bottom"/>
          </w:tcPr>
          <w:p w14:paraId="1D99E300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3A62B87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1760,1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E09A2F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925,0</w:t>
            </w:r>
          </w:p>
        </w:tc>
        <w:tc>
          <w:tcPr>
            <w:tcW w:w="954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2B87C322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52,6</w:t>
            </w:r>
          </w:p>
        </w:tc>
      </w:tr>
      <w:tr w:rsidR="001017E6" w:rsidRPr="001017E6" w14:paraId="5E3CB0E6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Merge w:val="restart"/>
            <w:vAlign w:val="bottom"/>
          </w:tcPr>
          <w:p w14:paraId="7F1FD976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  <w:p w14:paraId="03E688A5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792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3E14D053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15754,8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88C456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106860,1</w:t>
            </w:r>
          </w:p>
        </w:tc>
        <w:tc>
          <w:tcPr>
            <w:tcW w:w="954" w:type="pct"/>
            <w:tcBorders>
              <w:top w:val="nil"/>
              <w:bottom w:val="nil"/>
              <w:right w:val="single" w:sz="4" w:space="0" w:color="auto"/>
            </w:tcBorders>
            <w:vAlign w:val="bottom"/>
          </w:tcPr>
          <w:p w14:paraId="7CE0FC51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678,3</w:t>
            </w:r>
          </w:p>
        </w:tc>
      </w:tr>
      <w:tr w:rsidR="001017E6" w:rsidRPr="001017E6" w14:paraId="3BBD3A77" w14:textId="77777777" w:rsidTr="00CC21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rPr>
          <w:trHeight w:val="284"/>
        </w:trPr>
        <w:tc>
          <w:tcPr>
            <w:tcW w:w="2626" w:type="pct"/>
            <w:vMerge/>
            <w:vAlign w:val="bottom"/>
          </w:tcPr>
          <w:p w14:paraId="595B62F6" w14:textId="77777777" w:rsidR="001017E6" w:rsidRPr="001017E6" w:rsidRDefault="001017E6" w:rsidP="00834FF5">
            <w:pPr>
              <w:jc w:val="both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92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F0576D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11699,9</w:t>
            </w:r>
          </w:p>
        </w:tc>
        <w:tc>
          <w:tcPr>
            <w:tcW w:w="62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56C532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19871,1</w:t>
            </w:r>
          </w:p>
        </w:tc>
        <w:tc>
          <w:tcPr>
            <w:tcW w:w="954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D7C569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169,8</w:t>
            </w:r>
          </w:p>
        </w:tc>
      </w:tr>
    </w:tbl>
    <w:p w14:paraId="0558970B" w14:textId="77777777" w:rsidR="001017E6" w:rsidRPr="001017E6" w:rsidRDefault="001017E6" w:rsidP="00834FF5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126" w:name="_Toc243103408"/>
      <w:bookmarkStart w:id="127" w:name="_Toc243104860"/>
      <w:bookmarkStart w:id="128" w:name="_Toc258853417"/>
      <w:bookmarkStart w:id="129" w:name="_Toc258853967"/>
      <w:bookmarkStart w:id="130" w:name="_Toc266437255"/>
      <w:bookmarkStart w:id="131" w:name="_Toc266438408"/>
      <w:bookmarkStart w:id="132" w:name="_Toc298162553"/>
      <w:bookmarkStart w:id="133" w:name="_Toc347148753"/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Облус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боюнча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чекене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соода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жүгүртүүнүн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жалпы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кѳлѳмү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,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анын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ичинде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коомдук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тамактануу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жайлары</w:t>
      </w:r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</w:p>
    <w:p w14:paraId="32A73A8B" w14:textId="77777777" w:rsidR="001017E6" w:rsidRPr="001017E6" w:rsidRDefault="001017E6" w:rsidP="00834FF5">
      <w:pPr>
        <w:rPr>
          <w:i/>
          <w:iCs/>
          <w:snapToGrid w:val="0"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(январь-август</w:t>
      </w:r>
      <w:r w:rsidRPr="001017E6">
        <w:rPr>
          <w:i/>
          <w:iCs/>
          <w:snapToGrid w:val="0"/>
          <w:color w:val="000000"/>
          <w:sz w:val="18"/>
          <w:szCs w:val="18"/>
          <w:lang w:eastAsia="ru-RU"/>
        </w:rPr>
        <w:t xml:space="preserve">; </w:t>
      </w:r>
      <w:proofErr w:type="spellStart"/>
      <w:r w:rsidRPr="001017E6">
        <w:rPr>
          <w:i/>
          <w:iCs/>
          <w:snapToGrid w:val="0"/>
          <w:color w:val="000000"/>
          <w:sz w:val="18"/>
          <w:szCs w:val="18"/>
          <w:lang w:eastAsia="ru-RU"/>
        </w:rPr>
        <w:t>миң</w:t>
      </w:r>
      <w:proofErr w:type="spellEnd"/>
      <w:r w:rsidRPr="001017E6">
        <w:rPr>
          <w:i/>
          <w:iCs/>
          <w:snapToGrid w:val="0"/>
          <w:color w:val="000000"/>
          <w:sz w:val="18"/>
          <w:szCs w:val="18"/>
          <w:lang w:eastAsia="ru-RU"/>
        </w:rPr>
        <w:t xml:space="preserve"> сом)</w:t>
      </w:r>
    </w:p>
    <w:p w14:paraId="547DAD27" w14:textId="77777777" w:rsidR="001017E6" w:rsidRPr="001017E6" w:rsidRDefault="001017E6" w:rsidP="00834FF5">
      <w:pPr>
        <w:jc w:val="center"/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66"/>
        <w:gridCol w:w="1129"/>
        <w:gridCol w:w="1134"/>
        <w:gridCol w:w="1343"/>
        <w:gridCol w:w="1527"/>
      </w:tblGrid>
      <w:tr w:rsidR="001017E6" w:rsidRPr="001017E6" w14:paraId="07808E6A" w14:textId="77777777" w:rsidTr="001660A8">
        <w:trPr>
          <w:trHeight w:val="575"/>
        </w:trPr>
        <w:tc>
          <w:tcPr>
            <w:tcW w:w="2179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4689605" w14:textId="77777777" w:rsidR="001017E6" w:rsidRPr="001017E6" w:rsidRDefault="001017E6" w:rsidP="00834FF5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0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B502A63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23" w:type="pct"/>
            <w:vMerge w:val="restar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D76F971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577" w:type="pct"/>
            <w:gridSpan w:val="2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84C7064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2025ж.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тийиштүү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мезгилине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карата %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</w:p>
        </w:tc>
      </w:tr>
      <w:tr w:rsidR="001017E6" w:rsidRPr="001017E6" w14:paraId="7632D9F7" w14:textId="77777777" w:rsidTr="001660A8">
        <w:trPr>
          <w:trHeight w:val="708"/>
        </w:trPr>
        <w:tc>
          <w:tcPr>
            <w:tcW w:w="2179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9E42311" w14:textId="77777777" w:rsidR="001017E6" w:rsidRPr="001017E6" w:rsidRDefault="001017E6" w:rsidP="00834FF5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0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022239B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23" w:type="pct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8BCE8BE" w14:textId="77777777" w:rsidR="001017E6" w:rsidRPr="001017E6" w:rsidRDefault="001017E6" w:rsidP="00834F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8" w:type="pct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6A103E43" w14:textId="4E604772" w:rsidR="001017E6" w:rsidRPr="001017E6" w:rsidRDefault="001017E6" w:rsidP="001660A8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иш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жүзүндѳгү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  <w:tc>
          <w:tcPr>
            <w:tcW w:w="839" w:type="pct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60B761E1" w14:textId="5EA1B2FC" w:rsidR="001017E6" w:rsidRPr="001017E6" w:rsidRDefault="001017E6" w:rsidP="001660A8">
            <w:pPr>
              <w:ind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салыштырмалуу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</w:tr>
      <w:tr w:rsidR="001017E6" w:rsidRPr="001017E6" w14:paraId="631C1AC8" w14:textId="77777777" w:rsidTr="001660A8">
        <w:trPr>
          <w:trHeight w:val="20"/>
        </w:trPr>
        <w:tc>
          <w:tcPr>
            <w:tcW w:w="2179" w:type="pct"/>
            <w:tcBorders>
              <w:left w:val="single" w:sz="6" w:space="0" w:color="auto"/>
              <w:right w:val="single" w:sz="4" w:space="0" w:color="auto"/>
            </w:tcBorders>
          </w:tcPr>
          <w:p w14:paraId="17E0C1C8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Чекене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соода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жүгүртүүсү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76E29C" w14:textId="77777777" w:rsidR="001017E6" w:rsidRPr="001017E6" w:rsidRDefault="001017E6" w:rsidP="00834FF5">
            <w:pPr>
              <w:jc w:val="center"/>
              <w:rPr>
                <w:b/>
                <w:bCs/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24434564</w:t>
            </w:r>
            <w:r w:rsidRPr="001017E6">
              <w:rPr>
                <w:b/>
                <w:bCs/>
                <w:color w:val="000000"/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623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7FE0430D" w14:textId="77777777" w:rsidR="001017E6" w:rsidRPr="001017E6" w:rsidRDefault="001017E6" w:rsidP="00834FF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29545860,9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793565" w14:textId="77777777" w:rsidR="001017E6" w:rsidRPr="001017E6" w:rsidRDefault="001017E6" w:rsidP="00834FF5">
            <w:pPr>
              <w:jc w:val="center"/>
              <w:rPr>
                <w:b/>
                <w:bCs/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120,9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A023E48" w14:textId="77777777" w:rsidR="001017E6" w:rsidRPr="001017E6" w:rsidRDefault="001017E6" w:rsidP="00834FF5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105,5</w:t>
            </w:r>
          </w:p>
        </w:tc>
      </w:tr>
      <w:tr w:rsidR="001017E6" w:rsidRPr="001017E6" w14:paraId="7D4730EE" w14:textId="77777777" w:rsidTr="001660A8">
        <w:trPr>
          <w:trHeight w:val="20"/>
        </w:trPr>
        <w:tc>
          <w:tcPr>
            <w:tcW w:w="2179" w:type="pct"/>
            <w:tcBorders>
              <w:left w:val="single" w:sz="6" w:space="0" w:color="auto"/>
              <w:right w:val="single" w:sz="4" w:space="0" w:color="auto"/>
            </w:tcBorders>
          </w:tcPr>
          <w:p w14:paraId="483C6790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анын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ичинен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:</w:t>
            </w:r>
          </w:p>
          <w:p w14:paraId="505DD149" w14:textId="77777777" w:rsidR="001017E6" w:rsidRPr="001017E6" w:rsidRDefault="001017E6" w:rsidP="00834FF5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сатуучу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уюмдардын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соода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жүгүртүүсү</w:t>
            </w:r>
            <w:proofErr w:type="spellEnd"/>
          </w:p>
        </w:tc>
        <w:tc>
          <w:tcPr>
            <w:tcW w:w="620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A32AC6B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14540046</w:t>
            </w:r>
            <w:r w:rsidRPr="001017E6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623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450D68FA" w14:textId="77777777" w:rsidR="001017E6" w:rsidRPr="001017E6" w:rsidRDefault="001017E6" w:rsidP="00834FF5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17533704,9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810C13" w14:textId="77777777" w:rsidR="001017E6" w:rsidRPr="001017E6" w:rsidRDefault="001017E6" w:rsidP="00834FF5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120,6</w:t>
            </w:r>
          </w:p>
        </w:tc>
        <w:tc>
          <w:tcPr>
            <w:tcW w:w="83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7B8F2CC" w14:textId="77777777" w:rsidR="001017E6" w:rsidRPr="001017E6" w:rsidRDefault="001017E6" w:rsidP="00834FF5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105,2</w:t>
            </w:r>
          </w:p>
        </w:tc>
      </w:tr>
      <w:tr w:rsidR="001017E6" w:rsidRPr="001017E6" w14:paraId="372927BC" w14:textId="77777777" w:rsidTr="001660A8">
        <w:trPr>
          <w:trHeight w:val="20"/>
        </w:trPr>
        <w:tc>
          <w:tcPr>
            <w:tcW w:w="217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F2D1CD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Буюм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терим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аралаш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</w:p>
          <w:p w14:paraId="70B819AD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–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түлүк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базарларында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товарлардын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сатылышы</w:t>
            </w:r>
            <w:proofErr w:type="spellEnd"/>
          </w:p>
        </w:tc>
        <w:tc>
          <w:tcPr>
            <w:tcW w:w="6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BDFD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9894518</w:t>
            </w:r>
            <w:r w:rsidRPr="001017E6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6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A6A6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12012156</w:t>
            </w:r>
            <w:r w:rsidRPr="001017E6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5F9EE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121,4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60E47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105,9</w:t>
            </w:r>
          </w:p>
        </w:tc>
      </w:tr>
    </w:tbl>
    <w:p w14:paraId="5654874A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  <w:bookmarkStart w:id="134" w:name="_Toc243103409"/>
      <w:bookmarkStart w:id="135" w:name="_Toc243104861"/>
      <w:bookmarkStart w:id="136" w:name="_Toc258853418"/>
      <w:bookmarkStart w:id="137" w:name="_Toc258853968"/>
    </w:p>
    <w:p w14:paraId="03D6F3C9" w14:textId="77777777" w:rsidR="001017E6" w:rsidRPr="001017E6" w:rsidRDefault="001017E6" w:rsidP="001017E6">
      <w:pPr>
        <w:keepNext/>
        <w:spacing w:before="240" w:after="60"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138" w:name="_Toc266437256"/>
      <w:bookmarkStart w:id="139" w:name="_Toc266438409"/>
      <w:bookmarkStart w:id="140" w:name="_Toc298162554"/>
      <w:bookmarkStart w:id="141" w:name="_Toc347148754"/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Чекене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соода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жүгүртүүнүн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жалпы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кѳлѳмү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,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анын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ичинде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коомдук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тамактануу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жайлары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аймактар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боюнча</w:t>
      </w:r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proofErr w:type="spellEnd"/>
    </w:p>
    <w:p w14:paraId="68530796" w14:textId="77777777" w:rsidR="001017E6" w:rsidRPr="001017E6" w:rsidRDefault="001017E6" w:rsidP="001017E6">
      <w:pPr>
        <w:rPr>
          <w:i/>
          <w:iCs/>
          <w:snapToGrid w:val="0"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(январь-август</w:t>
      </w:r>
      <w:r w:rsidRPr="001017E6">
        <w:rPr>
          <w:i/>
          <w:iCs/>
          <w:snapToGrid w:val="0"/>
          <w:color w:val="000000"/>
          <w:sz w:val="18"/>
          <w:szCs w:val="18"/>
          <w:lang w:eastAsia="ru-RU"/>
        </w:rPr>
        <w:t xml:space="preserve">; </w:t>
      </w:r>
      <w:proofErr w:type="spellStart"/>
      <w:r w:rsidRPr="001017E6">
        <w:rPr>
          <w:i/>
          <w:iCs/>
          <w:snapToGrid w:val="0"/>
          <w:color w:val="000000"/>
          <w:sz w:val="18"/>
          <w:szCs w:val="18"/>
          <w:lang w:eastAsia="ru-RU"/>
        </w:rPr>
        <w:t>миң</w:t>
      </w:r>
      <w:proofErr w:type="spellEnd"/>
      <w:r w:rsidRPr="001017E6">
        <w:rPr>
          <w:i/>
          <w:iCs/>
          <w:snapToGrid w:val="0"/>
          <w:color w:val="000000"/>
          <w:sz w:val="18"/>
          <w:szCs w:val="18"/>
          <w:lang w:eastAsia="ru-RU"/>
        </w:rPr>
        <w:t xml:space="preserve"> сом)</w:t>
      </w:r>
    </w:p>
    <w:p w14:paraId="5456EDB7" w14:textId="77777777" w:rsidR="001017E6" w:rsidRPr="001017E6" w:rsidRDefault="001017E6" w:rsidP="001017E6">
      <w:pPr>
        <w:jc w:val="center"/>
        <w:rPr>
          <w:color w:val="000000"/>
          <w:sz w:val="10"/>
          <w:szCs w:val="10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7"/>
        <w:gridCol w:w="1527"/>
        <w:gridCol w:w="1245"/>
        <w:gridCol w:w="1343"/>
        <w:gridCol w:w="1527"/>
      </w:tblGrid>
      <w:tr w:rsidR="001017E6" w:rsidRPr="001017E6" w14:paraId="6B4350BB" w14:textId="77777777" w:rsidTr="001660A8">
        <w:trPr>
          <w:cantSplit/>
          <w:trHeight w:val="738"/>
        </w:trPr>
        <w:tc>
          <w:tcPr>
            <w:tcW w:w="190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25EA78B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2F26129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8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</w:tcBorders>
            <w:vAlign w:val="center"/>
          </w:tcPr>
          <w:p w14:paraId="62A52731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157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DD5CF0" w14:textId="58814333" w:rsidR="001017E6" w:rsidRPr="001017E6" w:rsidRDefault="001017E6" w:rsidP="001017E6">
            <w:pPr>
              <w:ind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2025 ж.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тийиштүү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мезгилине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карата %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</w:p>
        </w:tc>
      </w:tr>
      <w:tr w:rsidR="001017E6" w:rsidRPr="001017E6" w14:paraId="6473C1F8" w14:textId="77777777" w:rsidTr="001660A8">
        <w:trPr>
          <w:cantSplit/>
          <w:trHeight w:val="691"/>
        </w:trPr>
        <w:tc>
          <w:tcPr>
            <w:tcW w:w="1900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107D055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39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27432B6F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84" w:type="pct"/>
            <w:vMerge/>
            <w:tcBorders>
              <w:left w:val="single" w:sz="6" w:space="0" w:color="auto"/>
              <w:bottom w:val="single" w:sz="4" w:space="0" w:color="auto"/>
            </w:tcBorders>
            <w:vAlign w:val="center"/>
          </w:tcPr>
          <w:p w14:paraId="56E5FDB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38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433EC1" w14:textId="71FBEA0B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иш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жүзүндѳгү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  <w:tc>
          <w:tcPr>
            <w:tcW w:w="839" w:type="pct"/>
            <w:tcBorders>
              <w:top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5B73BC" w14:textId="684EA520" w:rsidR="001017E6" w:rsidRPr="001017E6" w:rsidRDefault="001017E6" w:rsidP="001660A8">
            <w:pPr>
              <w:ind w:right="-70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салыштырмалуу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</w:tr>
      <w:tr w:rsidR="001017E6" w:rsidRPr="001017E6" w14:paraId="65E9A9A6" w14:textId="77777777" w:rsidTr="001660A8">
        <w:trPr>
          <w:trHeight w:val="272"/>
        </w:trPr>
        <w:tc>
          <w:tcPr>
            <w:tcW w:w="1900" w:type="pct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14:paraId="47E53CA8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боюнча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: 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54D2A5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24434564</w:t>
            </w:r>
            <w:r w:rsidRPr="001017E6">
              <w:rPr>
                <w:b/>
                <w:bCs/>
                <w:color w:val="000000"/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121E713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29545860,9</w:t>
            </w:r>
          </w:p>
        </w:tc>
        <w:tc>
          <w:tcPr>
            <w:tcW w:w="7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AA834A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120,9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47BA15A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105,5</w:t>
            </w:r>
          </w:p>
        </w:tc>
      </w:tr>
      <w:tr w:rsidR="001017E6" w:rsidRPr="001017E6" w14:paraId="6B656A5B" w14:textId="77777777" w:rsidTr="001660A8">
        <w:trPr>
          <w:trHeight w:val="272"/>
        </w:trPr>
        <w:tc>
          <w:tcPr>
            <w:tcW w:w="1900" w:type="pct"/>
            <w:tcBorders>
              <w:left w:val="single" w:sz="6" w:space="0" w:color="auto"/>
              <w:right w:val="single" w:sz="6" w:space="0" w:color="auto"/>
            </w:tcBorders>
          </w:tcPr>
          <w:p w14:paraId="501E28BC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300D8F9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1253541,1</w:t>
            </w:r>
          </w:p>
        </w:tc>
        <w:tc>
          <w:tcPr>
            <w:tcW w:w="684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134943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1446204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BFD94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115,4</w:t>
            </w:r>
          </w:p>
        </w:tc>
        <w:tc>
          <w:tcPr>
            <w:tcW w:w="83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66FF4E2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100,5</w:t>
            </w:r>
          </w:p>
        </w:tc>
      </w:tr>
      <w:tr w:rsidR="001017E6" w:rsidRPr="001017E6" w14:paraId="4B0BDA33" w14:textId="77777777" w:rsidTr="001660A8">
        <w:trPr>
          <w:trHeight w:val="272"/>
        </w:trPr>
        <w:tc>
          <w:tcPr>
            <w:tcW w:w="1900" w:type="pct"/>
            <w:tcBorders>
              <w:left w:val="single" w:sz="6" w:space="0" w:color="auto"/>
              <w:right w:val="single" w:sz="6" w:space="0" w:color="auto"/>
            </w:tcBorders>
          </w:tcPr>
          <w:p w14:paraId="2CAE168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Жети-Ѳгуз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2DA206A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1509593,6</w:t>
            </w:r>
          </w:p>
        </w:tc>
        <w:tc>
          <w:tcPr>
            <w:tcW w:w="684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3BE588C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1888650,2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BC69B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125,1</w:t>
            </w:r>
          </w:p>
        </w:tc>
        <w:tc>
          <w:tcPr>
            <w:tcW w:w="83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A31941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108,9</w:t>
            </w:r>
          </w:p>
        </w:tc>
      </w:tr>
      <w:tr w:rsidR="001017E6" w:rsidRPr="001017E6" w14:paraId="7191DDB1" w14:textId="77777777" w:rsidTr="001660A8">
        <w:trPr>
          <w:trHeight w:val="272"/>
        </w:trPr>
        <w:tc>
          <w:tcPr>
            <w:tcW w:w="1900" w:type="pct"/>
            <w:tcBorders>
              <w:left w:val="single" w:sz="6" w:space="0" w:color="auto"/>
              <w:right w:val="single" w:sz="6" w:space="0" w:color="auto"/>
            </w:tcBorders>
          </w:tcPr>
          <w:p w14:paraId="20BEC32D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515257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8608187,4</w:t>
            </w:r>
          </w:p>
        </w:tc>
        <w:tc>
          <w:tcPr>
            <w:tcW w:w="684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5EEE3F3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10297080,3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FCC05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119,6</w:t>
            </w:r>
          </w:p>
        </w:tc>
        <w:tc>
          <w:tcPr>
            <w:tcW w:w="83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F6B470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104,5</w:t>
            </w:r>
          </w:p>
        </w:tc>
      </w:tr>
      <w:tr w:rsidR="001017E6" w:rsidRPr="001017E6" w14:paraId="1D20149F" w14:textId="77777777" w:rsidTr="001660A8">
        <w:trPr>
          <w:trHeight w:val="272"/>
        </w:trPr>
        <w:tc>
          <w:tcPr>
            <w:tcW w:w="1900" w:type="pct"/>
            <w:tcBorders>
              <w:left w:val="single" w:sz="6" w:space="0" w:color="auto"/>
              <w:right w:val="single" w:sz="6" w:space="0" w:color="auto"/>
            </w:tcBorders>
          </w:tcPr>
          <w:p w14:paraId="03F2C7F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Чолпоната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9" w:type="pct"/>
            <w:tcBorders>
              <w:top w:val="nil"/>
              <w:left w:val="nil"/>
              <w:right w:val="nil"/>
            </w:tcBorders>
            <w:vAlign w:val="bottom"/>
          </w:tcPr>
          <w:p w14:paraId="13ED06C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/>
              </w:rPr>
            </w:pPr>
            <w:r w:rsidRPr="001017E6">
              <w:rPr>
                <w:sz w:val="18"/>
                <w:szCs w:val="18"/>
                <w:lang w:eastAsia="ru-RU"/>
              </w:rPr>
              <w:t>4118538,2</w:t>
            </w:r>
          </w:p>
        </w:tc>
        <w:tc>
          <w:tcPr>
            <w:tcW w:w="684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728AEF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6355140,8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CC406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114,4</w:t>
            </w:r>
          </w:p>
        </w:tc>
        <w:tc>
          <w:tcPr>
            <w:tcW w:w="83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CD0462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134,9</w:t>
            </w:r>
          </w:p>
        </w:tc>
      </w:tr>
      <w:tr w:rsidR="001017E6" w:rsidRPr="001017E6" w14:paraId="45FC012B" w14:textId="77777777" w:rsidTr="001660A8">
        <w:trPr>
          <w:trHeight w:val="272"/>
        </w:trPr>
        <w:tc>
          <w:tcPr>
            <w:tcW w:w="1900" w:type="pct"/>
            <w:tcBorders>
              <w:left w:val="single" w:sz="6" w:space="0" w:color="auto"/>
              <w:right w:val="single" w:sz="6" w:space="0" w:color="auto"/>
            </w:tcBorders>
          </w:tcPr>
          <w:p w14:paraId="72C3D20E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5E491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838858,7</w:t>
            </w:r>
          </w:p>
        </w:tc>
        <w:tc>
          <w:tcPr>
            <w:tcW w:w="684" w:type="pct"/>
            <w:tcBorders>
              <w:left w:val="nil"/>
              <w:right w:val="single" w:sz="4" w:space="0" w:color="auto"/>
            </w:tcBorders>
            <w:vAlign w:val="bottom"/>
          </w:tcPr>
          <w:p w14:paraId="0525CCE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1000542,1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323E1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119,3</w:t>
            </w:r>
          </w:p>
        </w:tc>
        <w:tc>
          <w:tcPr>
            <w:tcW w:w="839" w:type="pct"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2085BEF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103,8</w:t>
            </w:r>
          </w:p>
        </w:tc>
      </w:tr>
      <w:tr w:rsidR="001017E6" w:rsidRPr="001017E6" w14:paraId="26371E42" w14:textId="77777777" w:rsidTr="001660A8">
        <w:trPr>
          <w:trHeight w:val="272"/>
        </w:trPr>
        <w:tc>
          <w:tcPr>
            <w:tcW w:w="1900" w:type="pct"/>
            <w:tcBorders>
              <w:left w:val="single" w:sz="6" w:space="0" w:color="auto"/>
              <w:right w:val="single" w:sz="6" w:space="0" w:color="auto"/>
            </w:tcBorders>
          </w:tcPr>
          <w:p w14:paraId="6FC596A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9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bottom"/>
          </w:tcPr>
          <w:p w14:paraId="0A30675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796261,5</w:t>
            </w:r>
          </w:p>
        </w:tc>
        <w:tc>
          <w:tcPr>
            <w:tcW w:w="684" w:type="pc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7DF87D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986812</w:t>
            </w:r>
            <w:r w:rsidRPr="001017E6">
              <w:rPr>
                <w:sz w:val="18"/>
                <w:szCs w:val="18"/>
                <w:lang w:val="ky-KG" w:eastAsia="ru-RU"/>
              </w:rPr>
              <w:t>,0</w:t>
            </w:r>
          </w:p>
        </w:tc>
        <w:tc>
          <w:tcPr>
            <w:tcW w:w="738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F525A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123,9</w:t>
            </w:r>
          </w:p>
        </w:tc>
        <w:tc>
          <w:tcPr>
            <w:tcW w:w="839" w:type="pct"/>
            <w:tcBorders>
              <w:top w:val="nil"/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17B2175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107,7</w:t>
            </w:r>
          </w:p>
        </w:tc>
      </w:tr>
      <w:tr w:rsidR="001017E6" w:rsidRPr="001017E6" w14:paraId="5E33CEBD" w14:textId="77777777" w:rsidTr="001660A8">
        <w:trPr>
          <w:trHeight w:val="272"/>
        </w:trPr>
        <w:tc>
          <w:tcPr>
            <w:tcW w:w="1900" w:type="pct"/>
            <w:tcBorders>
              <w:left w:val="single" w:sz="6" w:space="0" w:color="auto"/>
              <w:right w:val="single" w:sz="6" w:space="0" w:color="auto"/>
            </w:tcBorders>
          </w:tcPr>
          <w:p w14:paraId="2B908AC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9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32945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ru-KG"/>
              </w:rPr>
            </w:pPr>
            <w:r w:rsidRPr="001017E6">
              <w:rPr>
                <w:sz w:val="18"/>
                <w:szCs w:val="18"/>
                <w:lang w:eastAsia="ru-RU"/>
              </w:rPr>
              <w:t>7374516,4</w:t>
            </w:r>
          </w:p>
        </w:tc>
        <w:tc>
          <w:tcPr>
            <w:tcW w:w="684" w:type="pct"/>
            <w:tcBorders>
              <w:left w:val="nil"/>
              <w:right w:val="single" w:sz="4" w:space="0" w:color="auto"/>
            </w:tcBorders>
            <w:vAlign w:val="bottom"/>
          </w:tcPr>
          <w:p w14:paraId="4167517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8863508,2</w:t>
            </w:r>
          </w:p>
        </w:tc>
        <w:tc>
          <w:tcPr>
            <w:tcW w:w="738" w:type="pct"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AE12F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120,2</w:t>
            </w:r>
          </w:p>
        </w:tc>
        <w:tc>
          <w:tcPr>
            <w:tcW w:w="839" w:type="pct"/>
            <w:tcBorders>
              <w:left w:val="nil"/>
              <w:right w:val="single" w:sz="4" w:space="0" w:color="auto"/>
            </w:tcBorders>
            <w:shd w:val="clear" w:color="000000" w:fill="FFFFFF"/>
            <w:vAlign w:val="bottom"/>
          </w:tcPr>
          <w:p w14:paraId="381A261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105,0</w:t>
            </w:r>
          </w:p>
        </w:tc>
      </w:tr>
      <w:tr w:rsidR="001017E6" w:rsidRPr="001017E6" w14:paraId="04FED40A" w14:textId="77777777" w:rsidTr="001660A8">
        <w:trPr>
          <w:trHeight w:val="272"/>
        </w:trPr>
        <w:tc>
          <w:tcPr>
            <w:tcW w:w="1900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8F2412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7803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ru-KG"/>
              </w:rPr>
            </w:pPr>
            <w:r w:rsidRPr="001017E6">
              <w:rPr>
                <w:sz w:val="18"/>
                <w:szCs w:val="18"/>
                <w:lang w:eastAsia="ru-RU"/>
              </w:rPr>
              <w:t>4053605,6</w:t>
            </w:r>
          </w:p>
        </w:tc>
        <w:tc>
          <w:tcPr>
            <w:tcW w:w="684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F526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5063064,1</w:t>
            </w:r>
          </w:p>
        </w:tc>
        <w:tc>
          <w:tcPr>
            <w:tcW w:w="73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F8A2F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val="ru-KG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124,9</w:t>
            </w:r>
          </w:p>
        </w:tc>
        <w:tc>
          <w:tcPr>
            <w:tcW w:w="839" w:type="pct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8FD58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108,5</w:t>
            </w:r>
          </w:p>
        </w:tc>
      </w:tr>
    </w:tbl>
    <w:p w14:paraId="554BD6CD" w14:textId="77777777" w:rsid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142" w:name="_Toc298162555"/>
      <w:bookmarkStart w:id="143" w:name="_Toc347148755"/>
    </w:p>
    <w:p w14:paraId="219F4B35" w14:textId="77777777" w:rsidR="001660A8" w:rsidRPr="001017E6" w:rsidRDefault="001660A8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</w:p>
    <w:p w14:paraId="597C6657" w14:textId="77777777" w:rsidR="001017E6" w:rsidRPr="001017E6" w:rsidRDefault="001017E6" w:rsidP="001017E6">
      <w:pPr>
        <w:keepNext/>
        <w:outlineLvl w:val="1"/>
        <w:rPr>
          <w:b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Калкка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кѳрсѳтүлгѳн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акы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тѳлѳнүүчү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тейлѳѳ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рыногунун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(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соода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,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мейманкана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жана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ресторандарды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кошпогондо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)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аймактар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боюнча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кѳлѳмү</w:t>
      </w:r>
      <w:bookmarkEnd w:id="142"/>
      <w:bookmarkEnd w:id="143"/>
      <w:proofErr w:type="spellEnd"/>
      <w:r w:rsidRPr="001017E6">
        <w:rPr>
          <w:b/>
          <w:i/>
          <w:color w:val="000000"/>
          <w:sz w:val="22"/>
          <w:szCs w:val="22"/>
          <w:lang w:eastAsia="ru-RU"/>
        </w:rPr>
        <w:t xml:space="preserve"> </w:t>
      </w:r>
    </w:p>
    <w:p w14:paraId="146EF8B7" w14:textId="77777777" w:rsidR="001017E6" w:rsidRPr="001017E6" w:rsidRDefault="001017E6" w:rsidP="001017E6">
      <w:pPr>
        <w:rPr>
          <w:i/>
          <w:iCs/>
          <w:snapToGrid w:val="0"/>
          <w:color w:val="000000"/>
          <w:sz w:val="18"/>
          <w:szCs w:val="18"/>
          <w:lang w:eastAsia="ru-RU"/>
        </w:rPr>
      </w:pPr>
      <w:r w:rsidRPr="001017E6">
        <w:rPr>
          <w:snapToGrid w:val="0"/>
          <w:color w:val="000000"/>
          <w:sz w:val="18"/>
          <w:szCs w:val="18"/>
          <w:lang w:eastAsia="ru-RU"/>
        </w:rPr>
        <w:t>(</w:t>
      </w:r>
      <w:r w:rsidRPr="001017E6">
        <w:rPr>
          <w:i/>
          <w:iCs/>
          <w:color w:val="000000"/>
          <w:sz w:val="18"/>
          <w:szCs w:val="18"/>
          <w:lang w:eastAsia="ru-RU"/>
        </w:rPr>
        <w:t>январь-август</w:t>
      </w:r>
      <w:r w:rsidRPr="001017E6">
        <w:rPr>
          <w:i/>
          <w:iCs/>
          <w:snapToGrid w:val="0"/>
          <w:color w:val="000000"/>
          <w:sz w:val="18"/>
          <w:szCs w:val="18"/>
          <w:lang w:eastAsia="ru-RU"/>
        </w:rPr>
        <w:t xml:space="preserve">; </w:t>
      </w:r>
      <w:proofErr w:type="spellStart"/>
      <w:r w:rsidRPr="001017E6">
        <w:rPr>
          <w:i/>
          <w:iCs/>
          <w:snapToGrid w:val="0"/>
          <w:color w:val="000000"/>
          <w:sz w:val="18"/>
          <w:szCs w:val="18"/>
          <w:lang w:eastAsia="ru-RU"/>
        </w:rPr>
        <w:t>миң</w:t>
      </w:r>
      <w:proofErr w:type="spellEnd"/>
      <w:r w:rsidRPr="001017E6">
        <w:rPr>
          <w:i/>
          <w:iCs/>
          <w:snapToGrid w:val="0"/>
          <w:color w:val="000000"/>
          <w:sz w:val="18"/>
          <w:szCs w:val="18"/>
          <w:lang w:eastAsia="ru-RU"/>
        </w:rPr>
        <w:t xml:space="preserve"> сом)</w:t>
      </w:r>
    </w:p>
    <w:p w14:paraId="0048478C" w14:textId="77777777" w:rsidR="001017E6" w:rsidRPr="001017E6" w:rsidRDefault="001017E6" w:rsidP="001017E6">
      <w:pPr>
        <w:rPr>
          <w:i/>
          <w:iCs/>
          <w:snapToGrid w:val="0"/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863"/>
        <w:gridCol w:w="1529"/>
        <w:gridCol w:w="1531"/>
        <w:gridCol w:w="1529"/>
        <w:gridCol w:w="1653"/>
      </w:tblGrid>
      <w:tr w:rsidR="001017E6" w:rsidRPr="001017E6" w14:paraId="3FC75483" w14:textId="77777777" w:rsidTr="001660A8">
        <w:trPr>
          <w:trHeight w:val="729"/>
        </w:trPr>
        <w:tc>
          <w:tcPr>
            <w:tcW w:w="1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68C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96680" w14:textId="77777777" w:rsidR="001017E6" w:rsidRPr="001017E6" w:rsidRDefault="001017E6" w:rsidP="001017E6">
            <w:pPr>
              <w:ind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Тейлѳѳ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рыногунын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иш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жүзүндѳгү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  <w:tc>
          <w:tcPr>
            <w:tcW w:w="1707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C3DF406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Ѳткѳн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2025-жылдын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тийиштүү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мезгилине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карата %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017E6" w:rsidRPr="001017E6" w14:paraId="5B7A9FE9" w14:textId="77777777" w:rsidTr="001660A8">
        <w:trPr>
          <w:trHeight w:val="555"/>
        </w:trPr>
        <w:tc>
          <w:tcPr>
            <w:tcW w:w="158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01F740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742B8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758F9" w14:textId="77777777" w:rsidR="001017E6" w:rsidRPr="001017E6" w:rsidRDefault="001017E6" w:rsidP="001017E6">
            <w:pPr>
              <w:ind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D10EB" w14:textId="77777777" w:rsidR="001017E6" w:rsidRPr="001017E6" w:rsidRDefault="001017E6" w:rsidP="001017E6">
            <w:pPr>
              <w:ind w:right="-108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Иш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жүзүндогү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EAD4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Салыштырмалуу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баасы</w:t>
            </w:r>
            <w:proofErr w:type="spellEnd"/>
          </w:p>
        </w:tc>
      </w:tr>
      <w:tr w:rsidR="001017E6" w:rsidRPr="001017E6" w14:paraId="50993520" w14:textId="77777777" w:rsidTr="002632AF">
        <w:trPr>
          <w:trHeight w:val="284"/>
        </w:trPr>
        <w:tc>
          <w:tcPr>
            <w:tcW w:w="158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0A55980C" w14:textId="77777777" w:rsidR="001017E6" w:rsidRPr="001017E6" w:rsidRDefault="001017E6" w:rsidP="001017E6">
            <w:pPr>
              <w:keepNext/>
              <w:outlineLvl w:val="0"/>
              <w:rPr>
                <w:b/>
                <w:bCs/>
                <w:sz w:val="18"/>
                <w:szCs w:val="18"/>
                <w:lang w:eastAsia="ru-RU"/>
              </w:rPr>
            </w:pPr>
            <w:bookmarkStart w:id="144" w:name="_Toc347148756"/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боюнча</w:t>
            </w:r>
            <w:bookmarkEnd w:id="144"/>
            <w:proofErr w:type="spellEnd"/>
          </w:p>
        </w:tc>
        <w:tc>
          <w:tcPr>
            <w:tcW w:w="85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B6B52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5322783,1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C4FE31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6678268,4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FC6FDD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125,5</w:t>
            </w:r>
          </w:p>
        </w:tc>
        <w:tc>
          <w:tcPr>
            <w:tcW w:w="85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004BB7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115,2</w:t>
            </w:r>
          </w:p>
        </w:tc>
      </w:tr>
      <w:tr w:rsidR="001017E6" w:rsidRPr="001017E6" w14:paraId="7E6E5C8A" w14:textId="77777777" w:rsidTr="002632AF">
        <w:trPr>
          <w:trHeight w:val="284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097E57E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4BE47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240123,9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87C2C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292083,2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49272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121,6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6F3C7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111,7</w:t>
            </w:r>
          </w:p>
        </w:tc>
      </w:tr>
      <w:tr w:rsidR="001017E6" w:rsidRPr="001017E6" w14:paraId="6BA65D4C" w14:textId="77777777" w:rsidTr="002632AF">
        <w:trPr>
          <w:trHeight w:val="284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AE121C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D8BA4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823208,6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6E6B63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924220,3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1AA70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112,3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85BC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103,1</w:t>
            </w:r>
          </w:p>
        </w:tc>
      </w:tr>
      <w:tr w:rsidR="001017E6" w:rsidRPr="001017E6" w14:paraId="0BB12C0D" w14:textId="77777777" w:rsidTr="002632AF">
        <w:trPr>
          <w:trHeight w:val="284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856271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27832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1034862,0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2DEBC5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1698921,0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ED362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164,2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42F4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150,8</w:t>
            </w:r>
          </w:p>
        </w:tc>
      </w:tr>
      <w:tr w:rsidR="001017E6" w:rsidRPr="001017E6" w14:paraId="3481F24F" w14:textId="77777777" w:rsidTr="002632AF">
        <w:trPr>
          <w:trHeight w:val="284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6F39FB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Чолпон-Ата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43747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547448,8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5D7E78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1025287,5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6D9E7E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187,3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A27C2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172,0</w:t>
            </w:r>
          </w:p>
        </w:tc>
      </w:tr>
      <w:tr w:rsidR="001017E6" w:rsidRPr="001017E6" w14:paraId="1FD03233" w14:textId="77777777" w:rsidTr="002632AF">
        <w:trPr>
          <w:trHeight w:val="284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78398A2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74EE2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338240,5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E02F3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376052,6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8153C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111,2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D772B9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102,1</w:t>
            </w:r>
          </w:p>
        </w:tc>
      </w:tr>
      <w:tr w:rsidR="001017E6" w:rsidRPr="001017E6" w14:paraId="33480707" w14:textId="77777777" w:rsidTr="002632AF">
        <w:trPr>
          <w:trHeight w:val="284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1122890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F065E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327130,3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813E62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371597,8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A4300C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113,6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780CD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104,3</w:t>
            </w:r>
          </w:p>
        </w:tc>
      </w:tr>
      <w:tr w:rsidR="001017E6" w:rsidRPr="001017E6" w14:paraId="60B43264" w14:textId="77777777" w:rsidTr="002632AF">
        <w:trPr>
          <w:trHeight w:val="284"/>
        </w:trPr>
        <w:tc>
          <w:tcPr>
            <w:tcW w:w="158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6D42691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C57C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1808593,1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4B030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2124139,1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EC01BE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117,4</w:t>
            </w:r>
          </w:p>
        </w:tc>
        <w:tc>
          <w:tcPr>
            <w:tcW w:w="85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FA55A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107,8</w:t>
            </w:r>
          </w:p>
        </w:tc>
      </w:tr>
      <w:tr w:rsidR="001017E6" w:rsidRPr="001017E6" w14:paraId="51BDF6F2" w14:textId="77777777" w:rsidTr="002632AF">
        <w:trPr>
          <w:trHeight w:val="284"/>
        </w:trPr>
        <w:tc>
          <w:tcPr>
            <w:tcW w:w="15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BFE20E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16AC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750624,7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AA2FE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891254,4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FD9CE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118,7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9CD1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109,0</w:t>
            </w:r>
          </w:p>
        </w:tc>
      </w:tr>
    </w:tbl>
    <w:p w14:paraId="0D5D9642" w14:textId="77777777" w:rsidR="001017E6" w:rsidRPr="001017E6" w:rsidRDefault="001017E6" w:rsidP="001660A8">
      <w:pPr>
        <w:keepNext/>
        <w:pageBreakBefore/>
        <w:outlineLvl w:val="1"/>
        <w:rPr>
          <w:b/>
          <w:i/>
          <w:iCs/>
          <w:color w:val="000000"/>
          <w:sz w:val="22"/>
          <w:szCs w:val="22"/>
          <w:lang w:eastAsia="ru-RU"/>
        </w:rPr>
      </w:pPr>
      <w:bookmarkStart w:id="145" w:name="_Toc251340041"/>
      <w:bookmarkStart w:id="146" w:name="_Toc251340351"/>
      <w:bookmarkStart w:id="147" w:name="_Toc298162556"/>
      <w:bookmarkStart w:id="148" w:name="_Toc347148757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 xml:space="preserve">Бир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кызматкердин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орточо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эмгек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акысы</w:t>
      </w:r>
      <w:bookmarkEnd w:id="145"/>
      <w:bookmarkEnd w:id="146"/>
      <w:bookmarkEnd w:id="147"/>
      <w:bookmarkEnd w:id="148"/>
      <w:proofErr w:type="spellEnd"/>
    </w:p>
    <w:p w14:paraId="5A5A1779" w14:textId="77777777" w:rsidR="001017E6" w:rsidRPr="001017E6" w:rsidRDefault="001017E6" w:rsidP="001017E6">
      <w:pPr>
        <w:rPr>
          <w:i/>
          <w:color w:val="000000"/>
          <w:sz w:val="18"/>
          <w:szCs w:val="18"/>
          <w:lang w:eastAsia="ru-RU"/>
        </w:rPr>
      </w:pPr>
      <w:r w:rsidRPr="001017E6">
        <w:rPr>
          <w:i/>
          <w:color w:val="000000"/>
          <w:sz w:val="18"/>
          <w:szCs w:val="18"/>
          <w:lang w:eastAsia="ru-RU"/>
        </w:rPr>
        <w:t>(сом)</w:t>
      </w:r>
    </w:p>
    <w:p w14:paraId="4D437152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7"/>
        <w:gridCol w:w="1466"/>
        <w:gridCol w:w="1466"/>
        <w:gridCol w:w="1466"/>
        <w:gridCol w:w="1460"/>
      </w:tblGrid>
      <w:tr w:rsidR="001017E6" w:rsidRPr="001017E6" w14:paraId="56241005" w14:textId="77777777" w:rsidTr="002632AF">
        <w:trPr>
          <w:cantSplit/>
          <w:trHeight w:val="303"/>
        </w:trPr>
        <w:tc>
          <w:tcPr>
            <w:tcW w:w="17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5F3400" w14:textId="77777777" w:rsidR="001017E6" w:rsidRPr="001017E6" w:rsidRDefault="001017E6" w:rsidP="001017E6">
            <w:pPr>
              <w:jc w:val="center"/>
              <w:rPr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5ABC56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412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F8355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00F01D25" w14:textId="77777777" w:rsidTr="006B3781">
        <w:trPr>
          <w:cantSplit/>
          <w:trHeight w:val="241"/>
        </w:trPr>
        <w:tc>
          <w:tcPr>
            <w:tcW w:w="178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87647C" w14:textId="77777777" w:rsidR="001017E6" w:rsidRPr="001017E6" w:rsidRDefault="001017E6" w:rsidP="001017E6">
            <w:pPr>
              <w:ind w:right="2"/>
              <w:jc w:val="center"/>
              <w:rPr>
                <w:color w:val="FF0000"/>
                <w:sz w:val="18"/>
                <w:szCs w:val="18"/>
                <w:lang w:eastAsia="ru-RU"/>
              </w:rPr>
            </w:pPr>
          </w:p>
        </w:tc>
        <w:tc>
          <w:tcPr>
            <w:tcW w:w="8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26CCA1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ию</w:t>
            </w:r>
            <w:proofErr w:type="spellEnd"/>
            <w:r w:rsidRPr="001017E6">
              <w:rPr>
                <w:b/>
                <w:sz w:val="18"/>
                <w:szCs w:val="18"/>
                <w:lang w:val="ky-KG" w:eastAsia="ru-RU"/>
              </w:rPr>
              <w:t>л</w:t>
            </w:r>
            <w:r w:rsidRPr="001017E6">
              <w:rPr>
                <w:b/>
                <w:sz w:val="18"/>
                <w:szCs w:val="18"/>
                <w:lang w:eastAsia="ru-RU"/>
              </w:rPr>
              <w:t>ь</w:t>
            </w:r>
          </w:p>
        </w:tc>
        <w:tc>
          <w:tcPr>
            <w:tcW w:w="8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84FF5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январь-март</w:t>
            </w:r>
          </w:p>
        </w:tc>
        <w:tc>
          <w:tcPr>
            <w:tcW w:w="80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43EDE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ию</w:t>
            </w:r>
            <w:proofErr w:type="spellEnd"/>
            <w:r w:rsidRPr="001017E6">
              <w:rPr>
                <w:b/>
                <w:sz w:val="18"/>
                <w:szCs w:val="18"/>
                <w:lang w:val="ky-KG" w:eastAsia="ru-RU"/>
              </w:rPr>
              <w:t>н</w:t>
            </w:r>
            <w:r w:rsidRPr="001017E6">
              <w:rPr>
                <w:b/>
                <w:sz w:val="18"/>
                <w:szCs w:val="18"/>
                <w:lang w:eastAsia="ru-RU"/>
              </w:rPr>
              <w:t>ь</w:t>
            </w:r>
          </w:p>
        </w:tc>
        <w:tc>
          <w:tcPr>
            <w:tcW w:w="80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0A1C65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ию</w:t>
            </w:r>
            <w:proofErr w:type="spellEnd"/>
            <w:r w:rsidRPr="001017E6">
              <w:rPr>
                <w:b/>
                <w:sz w:val="18"/>
                <w:szCs w:val="18"/>
                <w:lang w:val="ky-KG" w:eastAsia="ru-RU"/>
              </w:rPr>
              <w:t>л</w:t>
            </w:r>
            <w:r w:rsidRPr="001017E6">
              <w:rPr>
                <w:b/>
                <w:sz w:val="18"/>
                <w:szCs w:val="18"/>
                <w:lang w:eastAsia="ru-RU"/>
              </w:rPr>
              <w:t>ь</w:t>
            </w:r>
          </w:p>
        </w:tc>
      </w:tr>
      <w:tr w:rsidR="001017E6" w:rsidRPr="001017E6" w14:paraId="41AA483B" w14:textId="77777777" w:rsidTr="002632AF">
        <w:trPr>
          <w:cantSplit/>
          <w:trHeight w:val="284"/>
        </w:trPr>
        <w:tc>
          <w:tcPr>
            <w:tcW w:w="17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9ACEBD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F9E846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46308</w:t>
            </w:r>
          </w:p>
        </w:tc>
        <w:tc>
          <w:tcPr>
            <w:tcW w:w="80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50B2F0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50991</w:t>
            </w:r>
          </w:p>
        </w:tc>
        <w:tc>
          <w:tcPr>
            <w:tcW w:w="8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BED79C1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58969</w:t>
            </w:r>
          </w:p>
        </w:tc>
        <w:tc>
          <w:tcPr>
            <w:tcW w:w="80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064AF6A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60046</w:t>
            </w:r>
          </w:p>
        </w:tc>
      </w:tr>
      <w:tr w:rsidR="001017E6" w:rsidRPr="001017E6" w14:paraId="6E76C943" w14:textId="77777777" w:rsidTr="002632AF">
        <w:trPr>
          <w:cantSplit/>
          <w:trHeight w:val="284"/>
        </w:trPr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A1C74A" w14:textId="77777777" w:rsidR="001017E6" w:rsidRPr="001017E6" w:rsidRDefault="001017E6" w:rsidP="001017E6">
            <w:pPr>
              <w:rPr>
                <w:i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 xml:space="preserve">Кумтор кен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казуу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ишкананын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67432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30198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878D1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34699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3BF94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42357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D7F24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42670</w:t>
            </w:r>
          </w:p>
        </w:tc>
      </w:tr>
      <w:tr w:rsidR="001017E6" w:rsidRPr="001017E6" w14:paraId="15FFA7B2" w14:textId="77777777" w:rsidTr="002632AF">
        <w:trPr>
          <w:cantSplit/>
          <w:trHeight w:val="284"/>
        </w:trPr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13FB0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917CA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30220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68E9D7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31599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DFB3A7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41728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FBB947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41508</w:t>
            </w:r>
          </w:p>
        </w:tc>
      </w:tr>
      <w:tr w:rsidR="001017E6" w:rsidRPr="001017E6" w14:paraId="23D3372B" w14:textId="77777777" w:rsidTr="002632AF">
        <w:trPr>
          <w:cantSplit/>
          <w:trHeight w:val="284"/>
        </w:trPr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D1156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Жети-өгүз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F0408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106101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9BA8B28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109330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4797F3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119176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12E475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122562</w:t>
            </w:r>
          </w:p>
        </w:tc>
      </w:tr>
      <w:tr w:rsidR="001017E6" w:rsidRPr="001017E6" w14:paraId="6D371889" w14:textId="77777777" w:rsidTr="002632AF">
        <w:trPr>
          <w:cantSplit/>
          <w:trHeight w:val="284"/>
        </w:trPr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F83E37" w14:textId="77777777" w:rsidR="001017E6" w:rsidRPr="001017E6" w:rsidRDefault="001017E6" w:rsidP="001017E6">
            <w:pPr>
              <w:rPr>
                <w:i/>
                <w:sz w:val="18"/>
                <w:szCs w:val="18"/>
                <w:lang w:eastAsia="ru-RU"/>
              </w:rPr>
            </w:pPr>
            <w:r w:rsidRPr="001017E6">
              <w:rPr>
                <w:i/>
                <w:sz w:val="18"/>
                <w:szCs w:val="18"/>
                <w:lang w:eastAsia="ru-RU"/>
              </w:rPr>
              <w:t xml:space="preserve">Кумтор кен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казуу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ишкананын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эсепке</w:t>
            </w:r>
            <w:proofErr w:type="spellEnd"/>
            <w:r w:rsidRPr="001017E6">
              <w:rPr>
                <w:i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i/>
                <w:sz w:val="18"/>
                <w:szCs w:val="18"/>
                <w:lang w:eastAsia="ru-RU"/>
              </w:rPr>
              <w:t>албаганда</w:t>
            </w:r>
            <w:proofErr w:type="spellEnd"/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77BCC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27068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917D8D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29357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8A559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37528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02C47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38005</w:t>
            </w:r>
          </w:p>
        </w:tc>
      </w:tr>
      <w:tr w:rsidR="001017E6" w:rsidRPr="001017E6" w14:paraId="08F51B15" w14:textId="77777777" w:rsidTr="002632AF">
        <w:trPr>
          <w:cantSplit/>
          <w:trHeight w:val="284"/>
        </w:trPr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B538C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Ысык-Көл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0119F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30342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C0C6D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36339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9839C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42811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EECAEA6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43336</w:t>
            </w:r>
          </w:p>
        </w:tc>
      </w:tr>
      <w:tr w:rsidR="001017E6" w:rsidRPr="001017E6" w14:paraId="39D0EE20" w14:textId="77777777" w:rsidTr="002632AF">
        <w:trPr>
          <w:cantSplit/>
          <w:trHeight w:val="284"/>
        </w:trPr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1CA30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Чолпон-Ата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66E46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32789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E15881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39778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0D4E6A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45733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386149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46076</w:t>
            </w:r>
          </w:p>
        </w:tc>
      </w:tr>
      <w:tr w:rsidR="001017E6" w:rsidRPr="001017E6" w14:paraId="2CEF6967" w14:textId="77777777" w:rsidTr="002632AF">
        <w:trPr>
          <w:cantSplit/>
          <w:trHeight w:val="284"/>
        </w:trPr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4C127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6D856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31497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A4556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34796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36E2498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46802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7EA79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47171</w:t>
            </w:r>
          </w:p>
        </w:tc>
      </w:tr>
      <w:tr w:rsidR="001017E6" w:rsidRPr="001017E6" w14:paraId="68218AC6" w14:textId="77777777" w:rsidTr="002632AF">
        <w:trPr>
          <w:cantSplit/>
          <w:trHeight w:val="284"/>
        </w:trPr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AB545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CF1866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25284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E7BA86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26629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EB8CBD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36066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82E1E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35904</w:t>
            </w:r>
          </w:p>
        </w:tc>
      </w:tr>
      <w:tr w:rsidR="001017E6" w:rsidRPr="001017E6" w14:paraId="0C2CC36B" w14:textId="77777777" w:rsidTr="002632AF">
        <w:trPr>
          <w:cantSplit/>
          <w:trHeight w:val="284"/>
        </w:trPr>
        <w:tc>
          <w:tcPr>
            <w:tcW w:w="17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D5B3C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5DED8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30956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6EE60F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37558</w:t>
            </w:r>
          </w:p>
        </w:tc>
        <w:tc>
          <w:tcPr>
            <w:tcW w:w="805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7C8AE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43326</w:t>
            </w:r>
          </w:p>
        </w:tc>
        <w:tc>
          <w:tcPr>
            <w:tcW w:w="80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5E92491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43983</w:t>
            </w:r>
          </w:p>
        </w:tc>
      </w:tr>
      <w:tr w:rsidR="001017E6" w:rsidRPr="001017E6" w14:paraId="0C94BA67" w14:textId="77777777" w:rsidTr="002632AF">
        <w:trPr>
          <w:cantSplit/>
          <w:trHeight w:val="284"/>
        </w:trPr>
        <w:tc>
          <w:tcPr>
            <w:tcW w:w="17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51935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8E8F01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35113</w:t>
            </w:r>
          </w:p>
        </w:tc>
        <w:tc>
          <w:tcPr>
            <w:tcW w:w="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0F2C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41135</w:t>
            </w:r>
          </w:p>
        </w:tc>
        <w:tc>
          <w:tcPr>
            <w:tcW w:w="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3DA458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47705</w:t>
            </w:r>
          </w:p>
        </w:tc>
        <w:tc>
          <w:tcPr>
            <w:tcW w:w="8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D6695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47817</w:t>
            </w:r>
          </w:p>
        </w:tc>
      </w:tr>
    </w:tbl>
    <w:p w14:paraId="6A031F21" w14:textId="77777777" w:rsidR="001017E6" w:rsidRPr="001017E6" w:rsidRDefault="001017E6" w:rsidP="001017E6">
      <w:pPr>
        <w:rPr>
          <w:sz w:val="24"/>
          <w:szCs w:val="24"/>
          <w:lang w:eastAsia="ru-RU"/>
        </w:rPr>
      </w:pPr>
      <w:bookmarkStart w:id="149" w:name="_Toc251340042"/>
      <w:bookmarkStart w:id="150" w:name="_Toc251340352"/>
      <w:bookmarkStart w:id="151" w:name="_Toc298162557"/>
      <w:bookmarkStart w:id="152" w:name="_Toc347148759"/>
    </w:p>
    <w:p w14:paraId="14CE3558" w14:textId="77777777" w:rsidR="001017E6" w:rsidRPr="001017E6" w:rsidRDefault="001017E6" w:rsidP="001017E6">
      <w:pPr>
        <w:keepNext/>
        <w:outlineLvl w:val="1"/>
        <w:rPr>
          <w:b/>
          <w:i/>
          <w:iCs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Эмгек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акыны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тѳлѳѳ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карыздары</w:t>
      </w:r>
      <w:bookmarkEnd w:id="149"/>
      <w:bookmarkEnd w:id="150"/>
      <w:bookmarkEnd w:id="151"/>
      <w:bookmarkEnd w:id="152"/>
      <w:proofErr w:type="spellEnd"/>
    </w:p>
    <w:p w14:paraId="45E12A37" w14:textId="77777777" w:rsidR="001017E6" w:rsidRPr="001017E6" w:rsidRDefault="001017E6" w:rsidP="001017E6">
      <w:pPr>
        <w:rPr>
          <w:i/>
          <w:color w:val="000000"/>
          <w:sz w:val="18"/>
          <w:szCs w:val="18"/>
          <w:lang w:eastAsia="ru-RU"/>
        </w:rPr>
      </w:pPr>
      <w:r w:rsidRPr="001017E6">
        <w:rPr>
          <w:i/>
          <w:color w:val="000000"/>
          <w:sz w:val="18"/>
          <w:szCs w:val="18"/>
          <w:lang w:eastAsia="ru-RU"/>
        </w:rPr>
        <w:t>(</w:t>
      </w:r>
      <w:proofErr w:type="spellStart"/>
      <w:r w:rsidRPr="001017E6">
        <w:rPr>
          <w:i/>
          <w:color w:val="000000"/>
          <w:sz w:val="18"/>
          <w:szCs w:val="18"/>
          <w:lang w:eastAsia="ru-RU"/>
        </w:rPr>
        <w:t>миң</w:t>
      </w:r>
      <w:proofErr w:type="spellEnd"/>
      <w:r w:rsidRPr="001017E6">
        <w:rPr>
          <w:i/>
          <w:color w:val="000000"/>
          <w:sz w:val="18"/>
          <w:szCs w:val="18"/>
          <w:lang w:eastAsia="ru-RU"/>
        </w:rPr>
        <w:t xml:space="preserve"> сом)</w:t>
      </w:r>
    </w:p>
    <w:p w14:paraId="6A1D5120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6"/>
        <w:gridCol w:w="1579"/>
        <w:gridCol w:w="1708"/>
        <w:gridCol w:w="1708"/>
        <w:gridCol w:w="1704"/>
      </w:tblGrid>
      <w:tr w:rsidR="001017E6" w:rsidRPr="001017E6" w14:paraId="63CCA16A" w14:textId="77777777" w:rsidTr="006B3781">
        <w:trPr>
          <w:cantSplit/>
          <w:trHeight w:val="279"/>
        </w:trPr>
        <w:tc>
          <w:tcPr>
            <w:tcW w:w="132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BE2DF8" w14:textId="77777777" w:rsidR="001017E6" w:rsidRPr="001017E6" w:rsidRDefault="001017E6" w:rsidP="001017E6">
            <w:pPr>
              <w:spacing w:before="100" w:beforeAutospacing="1"/>
              <w:ind w:right="2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62170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813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6DB52F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035252D5" w14:textId="77777777" w:rsidTr="006B3781">
        <w:trPr>
          <w:cantSplit/>
          <w:trHeight w:val="411"/>
        </w:trPr>
        <w:tc>
          <w:tcPr>
            <w:tcW w:w="132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595B71" w14:textId="77777777" w:rsidR="001017E6" w:rsidRPr="001017E6" w:rsidRDefault="001017E6" w:rsidP="001017E6">
            <w:pPr>
              <w:spacing w:before="100" w:beforeAutospacing="1"/>
              <w:ind w:right="2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6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5C22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январь-июль</w:t>
            </w:r>
          </w:p>
        </w:tc>
        <w:tc>
          <w:tcPr>
            <w:tcW w:w="93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C67D0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январь-март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B66E9A" w14:textId="198CDFCE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</w:t>
            </w:r>
            <w:r w:rsidR="00724373">
              <w:rPr>
                <w:b/>
                <w:sz w:val="18"/>
                <w:szCs w:val="18"/>
                <w:lang w:eastAsia="ru-RU"/>
              </w:rPr>
              <w:t>июнь</w:t>
            </w:r>
          </w:p>
        </w:tc>
        <w:tc>
          <w:tcPr>
            <w:tcW w:w="9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BDB840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январь-июль</w:t>
            </w:r>
          </w:p>
        </w:tc>
      </w:tr>
      <w:tr w:rsidR="001017E6" w:rsidRPr="001017E6" w14:paraId="599EE108" w14:textId="77777777" w:rsidTr="006B3781">
        <w:trPr>
          <w:cantSplit/>
          <w:trHeight w:val="227"/>
        </w:trPr>
        <w:tc>
          <w:tcPr>
            <w:tcW w:w="1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407838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86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50B0B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485,8</w:t>
            </w:r>
          </w:p>
        </w:tc>
        <w:tc>
          <w:tcPr>
            <w:tcW w:w="93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987267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401,4</w:t>
            </w:r>
          </w:p>
        </w:tc>
        <w:tc>
          <w:tcPr>
            <w:tcW w:w="9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969B5C5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1649,1</w:t>
            </w:r>
          </w:p>
        </w:tc>
        <w:tc>
          <w:tcPr>
            <w:tcW w:w="9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76F0851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1241,0</w:t>
            </w:r>
          </w:p>
        </w:tc>
      </w:tr>
      <w:tr w:rsidR="001017E6" w:rsidRPr="001017E6" w14:paraId="4D11649D" w14:textId="77777777" w:rsidTr="006B3781">
        <w:trPr>
          <w:cantSplit/>
          <w:trHeight w:val="227"/>
        </w:trPr>
        <w:tc>
          <w:tcPr>
            <w:tcW w:w="1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2BCAB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Кумтор кен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казуу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ишкананын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эсепке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албаганда</w:t>
            </w:r>
            <w:proofErr w:type="spellEnd"/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0CD461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3C576B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EF276F8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CACC6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3C3A9A15" w14:textId="77777777" w:rsidTr="006B3781">
        <w:trPr>
          <w:cantSplit/>
          <w:trHeight w:val="227"/>
        </w:trPr>
        <w:tc>
          <w:tcPr>
            <w:tcW w:w="1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4DADE8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15731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256,4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EC78EB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E7A11E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387,1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1CDC4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277,0</w:t>
            </w:r>
          </w:p>
        </w:tc>
      </w:tr>
      <w:tr w:rsidR="001017E6" w:rsidRPr="001017E6" w14:paraId="0616CD39" w14:textId="77777777" w:rsidTr="006B3781">
        <w:trPr>
          <w:cantSplit/>
          <w:trHeight w:val="227"/>
        </w:trPr>
        <w:tc>
          <w:tcPr>
            <w:tcW w:w="1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35E3C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Жети-өгүз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6F51EF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A70A1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45,0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3B5DD7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931,2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D8BC52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873,0</w:t>
            </w:r>
          </w:p>
        </w:tc>
      </w:tr>
      <w:tr w:rsidR="001017E6" w:rsidRPr="001017E6" w14:paraId="472840A2" w14:textId="77777777" w:rsidTr="006B3781">
        <w:trPr>
          <w:cantSplit/>
          <w:trHeight w:val="227"/>
        </w:trPr>
        <w:tc>
          <w:tcPr>
            <w:tcW w:w="1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CBC0B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Кумтор кен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казуу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ишкананын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эсепке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албаганда</w:t>
            </w:r>
            <w:proofErr w:type="spellEnd"/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AC675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049BE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2DD5145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F839CEF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0CF741B8" w14:textId="77777777" w:rsidTr="006B3781">
        <w:trPr>
          <w:cantSplit/>
          <w:trHeight w:val="227"/>
        </w:trPr>
        <w:tc>
          <w:tcPr>
            <w:tcW w:w="1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446F7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Ысык-Көл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747E7F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25A161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211,8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ACFEDF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193,8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BA9BC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44,0</w:t>
            </w:r>
          </w:p>
        </w:tc>
      </w:tr>
      <w:tr w:rsidR="001017E6" w:rsidRPr="001017E6" w14:paraId="13024011" w14:textId="77777777" w:rsidTr="006B3781">
        <w:trPr>
          <w:cantSplit/>
          <w:trHeight w:val="227"/>
        </w:trPr>
        <w:tc>
          <w:tcPr>
            <w:tcW w:w="1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A0DF34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Чолпон-Ата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9F799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07D245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211,8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E1A810D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70,8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9D59D58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23,0</w:t>
            </w:r>
          </w:p>
        </w:tc>
      </w:tr>
      <w:tr w:rsidR="001017E6" w:rsidRPr="001017E6" w14:paraId="1D35AEA9" w14:textId="77777777" w:rsidTr="006B3781">
        <w:trPr>
          <w:cantSplit/>
          <w:trHeight w:val="227"/>
        </w:trPr>
        <w:tc>
          <w:tcPr>
            <w:tcW w:w="1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6092D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EDDA3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D9F601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BF65C5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BB01581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09B8CB6" w14:textId="77777777" w:rsidTr="006B3781">
        <w:trPr>
          <w:cantSplit/>
          <w:trHeight w:val="227"/>
        </w:trPr>
        <w:tc>
          <w:tcPr>
            <w:tcW w:w="1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7A571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6C1B6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64C0B2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414AE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4E42CE8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3,0</w:t>
            </w:r>
          </w:p>
        </w:tc>
      </w:tr>
      <w:tr w:rsidR="001017E6" w:rsidRPr="001017E6" w14:paraId="6ED6E99F" w14:textId="77777777" w:rsidTr="006B3781">
        <w:trPr>
          <w:cantSplit/>
          <w:trHeight w:val="227"/>
        </w:trPr>
        <w:tc>
          <w:tcPr>
            <w:tcW w:w="1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71E01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AE67C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229,4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D061E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144,6</w:t>
            </w:r>
          </w:p>
        </w:tc>
        <w:tc>
          <w:tcPr>
            <w:tcW w:w="9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4903F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65,0</w:t>
            </w:r>
          </w:p>
        </w:tc>
        <w:tc>
          <w:tcPr>
            <w:tcW w:w="9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299F7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20,0</w:t>
            </w:r>
          </w:p>
        </w:tc>
      </w:tr>
      <w:tr w:rsidR="001017E6" w:rsidRPr="001017E6" w14:paraId="73BA0CCC" w14:textId="77777777" w:rsidTr="006B3781">
        <w:trPr>
          <w:cantSplit/>
          <w:trHeight w:val="227"/>
        </w:trPr>
        <w:tc>
          <w:tcPr>
            <w:tcW w:w="1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CD79B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6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3431C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27D03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B2AF0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72,0</w:t>
            </w:r>
          </w:p>
        </w:tc>
        <w:tc>
          <w:tcPr>
            <w:tcW w:w="9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F1C908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24,0</w:t>
            </w:r>
          </w:p>
        </w:tc>
      </w:tr>
    </w:tbl>
    <w:p w14:paraId="1C60320F" w14:textId="77777777" w:rsidR="001017E6" w:rsidRPr="001017E6" w:rsidRDefault="001017E6" w:rsidP="001017E6">
      <w:pPr>
        <w:rPr>
          <w:sz w:val="24"/>
          <w:szCs w:val="24"/>
          <w:lang w:eastAsia="ru-RU"/>
        </w:rPr>
      </w:pPr>
      <w:bookmarkStart w:id="153" w:name="_Toc251340043"/>
      <w:bookmarkStart w:id="154" w:name="_Toc251340353"/>
      <w:bookmarkStart w:id="155" w:name="_Toc298162558"/>
      <w:bookmarkStart w:id="156" w:name="_Toc347148760"/>
    </w:p>
    <w:p w14:paraId="316D1EF3" w14:textId="77777777" w:rsidR="001017E6" w:rsidRPr="001017E6" w:rsidRDefault="001017E6" w:rsidP="001017E6">
      <w:pPr>
        <w:keepNext/>
        <w:outlineLvl w:val="1"/>
        <w:rPr>
          <w:b/>
          <w:i/>
          <w:iCs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Катталган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жумушсуздардын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саны</w:t>
      </w:r>
      <w:bookmarkEnd w:id="153"/>
      <w:bookmarkEnd w:id="154"/>
      <w:bookmarkEnd w:id="155"/>
      <w:bookmarkEnd w:id="156"/>
    </w:p>
    <w:p w14:paraId="42491E47" w14:textId="77777777" w:rsidR="001017E6" w:rsidRPr="001017E6" w:rsidRDefault="001017E6" w:rsidP="001017E6">
      <w:pPr>
        <w:rPr>
          <w:i/>
          <w:color w:val="000000"/>
          <w:sz w:val="18"/>
          <w:szCs w:val="18"/>
          <w:lang w:eastAsia="ru-RU"/>
        </w:rPr>
      </w:pPr>
      <w:r w:rsidRPr="001017E6">
        <w:rPr>
          <w:i/>
          <w:color w:val="000000"/>
          <w:sz w:val="18"/>
          <w:szCs w:val="18"/>
          <w:lang w:eastAsia="ru-RU"/>
        </w:rPr>
        <w:t>(адам саны)</w:t>
      </w:r>
    </w:p>
    <w:p w14:paraId="0A1B6702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1519"/>
        <w:gridCol w:w="1504"/>
        <w:gridCol w:w="1592"/>
        <w:gridCol w:w="1592"/>
      </w:tblGrid>
      <w:tr w:rsidR="001017E6" w:rsidRPr="001017E6" w14:paraId="054CAF90" w14:textId="77777777" w:rsidTr="006B3781">
        <w:trPr>
          <w:cantSplit/>
          <w:trHeight w:val="377"/>
        </w:trPr>
        <w:tc>
          <w:tcPr>
            <w:tcW w:w="15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4B69B4" w14:textId="77777777" w:rsidR="001017E6" w:rsidRPr="001017E6" w:rsidRDefault="001017E6" w:rsidP="001017E6">
            <w:pPr>
              <w:spacing w:before="100" w:beforeAutospacing="1"/>
              <w:ind w:right="2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22FE26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2574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7CD6E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5BA893A2" w14:textId="77777777" w:rsidTr="006B3781">
        <w:trPr>
          <w:cantSplit/>
          <w:trHeight w:val="423"/>
        </w:trPr>
        <w:tc>
          <w:tcPr>
            <w:tcW w:w="15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F7ECC5" w14:textId="77777777" w:rsidR="001017E6" w:rsidRPr="001017E6" w:rsidRDefault="001017E6" w:rsidP="001017E6">
            <w:pPr>
              <w:spacing w:before="100" w:beforeAutospacing="1"/>
              <w:ind w:right="2"/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834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432A04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  <w:tc>
          <w:tcPr>
            <w:tcW w:w="826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AFBD3D" w14:textId="77777777" w:rsidR="001017E6" w:rsidRPr="001017E6" w:rsidRDefault="001017E6" w:rsidP="001017E6">
            <w:pPr>
              <w:ind w:right="2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январь-март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FB8235" w14:textId="77777777" w:rsidR="001017E6" w:rsidRPr="001017E6" w:rsidRDefault="001017E6" w:rsidP="001017E6">
            <w:pPr>
              <w:ind w:right="2"/>
              <w:jc w:val="center"/>
              <w:rPr>
                <w:b/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</w:t>
            </w:r>
            <w:r w:rsidRPr="001017E6">
              <w:rPr>
                <w:b/>
                <w:sz w:val="18"/>
                <w:szCs w:val="18"/>
                <w:lang w:val="ky-KG" w:eastAsia="ru-RU"/>
              </w:rPr>
              <w:t>июнь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BF1C2C" w14:textId="77777777" w:rsidR="001017E6" w:rsidRPr="001017E6" w:rsidRDefault="001017E6" w:rsidP="001017E6">
            <w:pPr>
              <w:ind w:right="2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январь-август</w:t>
            </w:r>
          </w:p>
        </w:tc>
      </w:tr>
      <w:tr w:rsidR="001017E6" w:rsidRPr="001017E6" w14:paraId="626B1D0C" w14:textId="77777777" w:rsidTr="002632AF">
        <w:trPr>
          <w:cantSplit/>
          <w:trHeight w:val="284"/>
        </w:trPr>
        <w:tc>
          <w:tcPr>
            <w:tcW w:w="159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348AE9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C1FD6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2078</w:t>
            </w:r>
          </w:p>
        </w:tc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238D3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2055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ED82A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2139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B9E3F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2069</w:t>
            </w:r>
          </w:p>
        </w:tc>
      </w:tr>
      <w:tr w:rsidR="001017E6" w:rsidRPr="001017E6" w14:paraId="01CEB80E" w14:textId="77777777" w:rsidTr="002632AF">
        <w:trPr>
          <w:cantSplit/>
          <w:trHeight w:val="284"/>
        </w:trPr>
        <w:tc>
          <w:tcPr>
            <w:tcW w:w="15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46368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A73C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289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C9CC3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236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ABB37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10CE7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244</w:t>
            </w:r>
          </w:p>
        </w:tc>
      </w:tr>
      <w:tr w:rsidR="001017E6" w:rsidRPr="001017E6" w14:paraId="7C8BC827" w14:textId="77777777" w:rsidTr="002632AF">
        <w:trPr>
          <w:cantSplit/>
          <w:trHeight w:val="284"/>
        </w:trPr>
        <w:tc>
          <w:tcPr>
            <w:tcW w:w="15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77A35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Жети-өгүз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C2FC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237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4C8AC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74476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268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E468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223</w:t>
            </w:r>
          </w:p>
        </w:tc>
      </w:tr>
      <w:tr w:rsidR="001017E6" w:rsidRPr="001017E6" w14:paraId="1697A1D5" w14:textId="77777777" w:rsidTr="002632AF">
        <w:trPr>
          <w:cantSplit/>
          <w:trHeight w:val="284"/>
        </w:trPr>
        <w:tc>
          <w:tcPr>
            <w:tcW w:w="15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8A85B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Ысык-Көл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37A5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353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C79871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458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3007C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482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A7709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453</w:t>
            </w:r>
          </w:p>
        </w:tc>
      </w:tr>
      <w:tr w:rsidR="001017E6" w:rsidRPr="001017E6" w14:paraId="092F1D26" w14:textId="77777777" w:rsidTr="002632AF">
        <w:trPr>
          <w:cantSplit/>
          <w:trHeight w:val="284"/>
        </w:trPr>
        <w:tc>
          <w:tcPr>
            <w:tcW w:w="15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2832B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Чолпон-Ата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2E2AC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2C437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256CDE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CE80C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31</w:t>
            </w:r>
          </w:p>
        </w:tc>
      </w:tr>
      <w:tr w:rsidR="001017E6" w:rsidRPr="001017E6" w14:paraId="460A28E1" w14:textId="77777777" w:rsidTr="002632AF">
        <w:trPr>
          <w:cantSplit/>
          <w:trHeight w:val="284"/>
        </w:trPr>
        <w:tc>
          <w:tcPr>
            <w:tcW w:w="15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7DFFE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CE937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FAFFC9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287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33A28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EEED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291</w:t>
            </w:r>
          </w:p>
        </w:tc>
      </w:tr>
      <w:tr w:rsidR="001017E6" w:rsidRPr="001017E6" w14:paraId="4AAB9412" w14:textId="77777777" w:rsidTr="002632AF">
        <w:trPr>
          <w:cantSplit/>
          <w:trHeight w:val="284"/>
        </w:trPr>
        <w:tc>
          <w:tcPr>
            <w:tcW w:w="15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CF08F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97082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343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208AA6" w14:textId="77777777" w:rsidR="001017E6" w:rsidRPr="001017E6" w:rsidRDefault="001017E6" w:rsidP="001017E6">
            <w:pPr>
              <w:tabs>
                <w:tab w:val="left" w:pos="1224"/>
              </w:tabs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73CAE9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303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3C26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305</w:t>
            </w:r>
          </w:p>
        </w:tc>
      </w:tr>
      <w:tr w:rsidR="001017E6" w:rsidRPr="001017E6" w14:paraId="4C0DFA31" w14:textId="77777777" w:rsidTr="002632AF">
        <w:trPr>
          <w:cantSplit/>
          <w:trHeight w:val="284"/>
        </w:trPr>
        <w:tc>
          <w:tcPr>
            <w:tcW w:w="159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5C61B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1C6D0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389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8FD2C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424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95F456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414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CB4B2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417</w:t>
            </w:r>
          </w:p>
        </w:tc>
      </w:tr>
      <w:tr w:rsidR="001017E6" w:rsidRPr="001017E6" w14:paraId="4C78733D" w14:textId="77777777" w:rsidTr="002632AF">
        <w:trPr>
          <w:cantSplit/>
          <w:trHeight w:val="284"/>
        </w:trPr>
        <w:tc>
          <w:tcPr>
            <w:tcW w:w="159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41566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F5D49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168</w:t>
            </w:r>
          </w:p>
        </w:tc>
        <w:tc>
          <w:tcPr>
            <w:tcW w:w="82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E9FD06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CAA4D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8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3DEB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136</w:t>
            </w:r>
          </w:p>
        </w:tc>
      </w:tr>
    </w:tbl>
    <w:p w14:paraId="43E9CC31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p w14:paraId="7B4B5641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p w14:paraId="1438EF61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p w14:paraId="67442823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p w14:paraId="3CC4C6FE" w14:textId="77777777" w:rsidR="001017E6" w:rsidRPr="001017E6" w:rsidRDefault="001017E6" w:rsidP="001017E6">
      <w:pPr>
        <w:rPr>
          <w:i/>
          <w:color w:val="000000"/>
          <w:sz w:val="10"/>
          <w:szCs w:val="10"/>
          <w:lang w:eastAsia="ru-RU"/>
        </w:rPr>
      </w:pPr>
    </w:p>
    <w:p w14:paraId="48BCF378" w14:textId="77777777" w:rsidR="001017E6" w:rsidRPr="001017E6" w:rsidRDefault="001017E6" w:rsidP="003719C3">
      <w:pPr>
        <w:keepNext/>
        <w:pageBreakBefore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157" w:name="_Toc226965743"/>
      <w:bookmarkStart w:id="158" w:name="_Toc226965438"/>
      <w:bookmarkStart w:id="159" w:name="_Toc195444955"/>
      <w:bookmarkStart w:id="160" w:name="_Toc195444558"/>
      <w:bookmarkStart w:id="161" w:name="_Toc195443943"/>
      <w:bookmarkStart w:id="162" w:name="_Toc195437352"/>
      <w:bookmarkStart w:id="163" w:name="_Toc195437295"/>
      <w:bookmarkStart w:id="164" w:name="_Toc166647916"/>
      <w:bookmarkStart w:id="165" w:name="_Toc166647804"/>
      <w:bookmarkStart w:id="166" w:name="_Toc166641354"/>
      <w:bookmarkStart w:id="167" w:name="_Toc298162559"/>
      <w:bookmarkStart w:id="168" w:name="_Toc347148761"/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Керектѳѳ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бааларынын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индекси</w:t>
      </w:r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proofErr w:type="spellEnd"/>
    </w:p>
    <w:p w14:paraId="13D5255A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пайыз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i/>
          <w:iCs/>
          <w:color w:val="000000"/>
          <w:sz w:val="18"/>
          <w:szCs w:val="18"/>
          <w:lang w:eastAsia="ru-RU"/>
        </w:rPr>
        <w:t>менен</w:t>
      </w:r>
      <w:proofErr w:type="spellEnd"/>
      <w:r w:rsidRPr="001017E6">
        <w:rPr>
          <w:i/>
          <w:iCs/>
          <w:color w:val="000000"/>
          <w:sz w:val="18"/>
          <w:szCs w:val="18"/>
          <w:lang w:eastAsia="ru-RU"/>
        </w:rPr>
        <w:t>)</w:t>
      </w:r>
    </w:p>
    <w:p w14:paraId="7306B09A" w14:textId="77777777" w:rsidR="001017E6" w:rsidRPr="001017E6" w:rsidRDefault="001017E6" w:rsidP="001017E6">
      <w:pPr>
        <w:rPr>
          <w:i/>
          <w:iCs/>
          <w:color w:val="000000"/>
          <w:sz w:val="12"/>
          <w:szCs w:val="12"/>
          <w:lang w:eastAsia="ru-RU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18"/>
        <w:gridCol w:w="1057"/>
        <w:gridCol w:w="1059"/>
        <w:gridCol w:w="1057"/>
        <w:gridCol w:w="1008"/>
      </w:tblGrid>
      <w:tr w:rsidR="001017E6" w:rsidRPr="001017E6" w14:paraId="6483E5A2" w14:textId="77777777" w:rsidTr="002632AF">
        <w:trPr>
          <w:cantSplit/>
          <w:trHeight w:val="20"/>
        </w:trPr>
        <w:tc>
          <w:tcPr>
            <w:tcW w:w="270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62B20C03" w14:textId="77777777" w:rsidR="001017E6" w:rsidRPr="001017E6" w:rsidRDefault="001017E6" w:rsidP="001017E6">
            <w:pPr>
              <w:rPr>
                <w:snapToGrid w:val="0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63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6383C9E5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1135" w:type="pct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1E54B3B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06C9C927" w14:textId="77777777" w:rsidTr="002632AF">
        <w:trPr>
          <w:cantSplit/>
          <w:trHeight w:val="20"/>
        </w:trPr>
        <w:tc>
          <w:tcPr>
            <w:tcW w:w="2702" w:type="pct"/>
            <w:vMerge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</w:tcPr>
          <w:p w14:paraId="330D517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20FB255D" w14:textId="77777777" w:rsidR="001017E6" w:rsidRPr="001017E6" w:rsidRDefault="001017E6" w:rsidP="001017E6">
            <w:pPr>
              <w:ind w:left="-127" w:right="-84"/>
              <w:jc w:val="center"/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  <w:r w:rsidRPr="001017E6"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DD5202C" w14:textId="77777777" w:rsidR="001017E6" w:rsidRPr="001017E6" w:rsidRDefault="001017E6" w:rsidP="001017E6">
            <w:pPr>
              <w:ind w:left="-127" w:right="-84"/>
              <w:jc w:val="center"/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  <w:r w:rsidRPr="001017E6"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  <w:tc>
          <w:tcPr>
            <w:tcW w:w="58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54402B73" w14:textId="77777777" w:rsidR="001017E6" w:rsidRPr="001017E6" w:rsidRDefault="001017E6" w:rsidP="001017E6">
            <w:pPr>
              <w:ind w:left="-56" w:right="-70"/>
              <w:jc w:val="center"/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август</w:t>
            </w:r>
            <w:r w:rsidRPr="001017E6"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  <w:t>1</w:t>
            </w:r>
          </w:p>
        </w:tc>
        <w:tc>
          <w:tcPr>
            <w:tcW w:w="554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3CCFB118" w14:textId="77777777" w:rsidR="001017E6" w:rsidRPr="001017E6" w:rsidRDefault="001017E6" w:rsidP="001017E6">
            <w:pPr>
              <w:ind w:left="-56" w:right="-70"/>
              <w:jc w:val="center"/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январь-август</w:t>
            </w:r>
            <w:r w:rsidRPr="001017E6">
              <w:rPr>
                <w:b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</w:p>
        </w:tc>
      </w:tr>
      <w:tr w:rsidR="001017E6" w:rsidRPr="001017E6" w14:paraId="44D600FB" w14:textId="77777777" w:rsidTr="002632AF">
        <w:trPr>
          <w:cantSplit/>
          <w:trHeight w:val="284"/>
        </w:trPr>
        <w:tc>
          <w:tcPr>
            <w:tcW w:w="2702" w:type="pct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06369212" w14:textId="77777777" w:rsidR="001017E6" w:rsidRPr="001017E6" w:rsidRDefault="001017E6" w:rsidP="001017E6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Бардык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товарлар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акы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тѳлѳнүүчү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кызмат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кѳрсѳтүүлѳр</w:t>
            </w:r>
            <w:proofErr w:type="spellEnd"/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68E792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114,9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2CACB5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114,1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8E7EAA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422C46B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109,5</w:t>
            </w:r>
          </w:p>
        </w:tc>
      </w:tr>
      <w:tr w:rsidR="001017E6" w:rsidRPr="001017E6" w14:paraId="3E3E5319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0F07B4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Тамак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аш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азыктары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алкоголсуз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суусундуктар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B6CB7C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112,7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3A9025A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112,2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CC1A47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218D8B4" w14:textId="77777777" w:rsidR="001017E6" w:rsidRPr="001017E6" w:rsidRDefault="001017E6" w:rsidP="001017E6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Cs/>
                <w:sz w:val="18"/>
                <w:szCs w:val="18"/>
                <w:lang w:eastAsia="ru-RU"/>
              </w:rPr>
              <w:t>107,8</w:t>
            </w:r>
          </w:p>
        </w:tc>
      </w:tr>
      <w:tr w:rsidR="001017E6" w:rsidRPr="001017E6" w14:paraId="78CAC1A1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806BA8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Алкоголдук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ичимдиктер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тамекилер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52E9BB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18B13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528C5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7DF33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107,7</w:t>
            </w:r>
          </w:p>
        </w:tc>
      </w:tr>
      <w:tr w:rsidR="001017E6" w:rsidRPr="001017E6" w14:paraId="7360B9DD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57329EA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Азык-түлүк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эмес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товарлар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1BA33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109,9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5056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109,6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166C9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54FD9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106,4</w:t>
            </w:r>
          </w:p>
        </w:tc>
      </w:tr>
      <w:tr w:rsidR="001017E6" w:rsidRPr="001017E6" w14:paraId="74C848D2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0C758CE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Акы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тѳлѳнүүчү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кызмат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кѳрсѳтүүлѳр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A6CB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122,2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C880F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120,8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609973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8FB1E5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116,8</w:t>
            </w:r>
          </w:p>
        </w:tc>
      </w:tr>
      <w:tr w:rsidR="001017E6" w:rsidRPr="001017E6" w14:paraId="4A4CE990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429E903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Нан,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нан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азыктары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акшактар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100FA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107,3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35934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5FA5D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6A18F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106,0</w:t>
            </w:r>
          </w:p>
        </w:tc>
      </w:tr>
      <w:tr w:rsidR="001017E6" w:rsidRPr="001017E6" w14:paraId="298BB0A7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3A922BE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Эт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A675F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120,4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F076AC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116,8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973D8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7209F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116,8</w:t>
            </w:r>
          </w:p>
        </w:tc>
      </w:tr>
      <w:tr w:rsidR="001017E6" w:rsidRPr="001017E6" w14:paraId="51481EFA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F04B72E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Балык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2F448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0926DE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116,9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8EF99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0A7C1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109,8</w:t>
            </w:r>
          </w:p>
        </w:tc>
      </w:tr>
      <w:tr w:rsidR="001017E6" w:rsidRPr="001017E6" w14:paraId="43789EE7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6D950BC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Сүт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азыктары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сыр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жумуртка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9FB160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8A2E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0275B7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ECB21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107,9</w:t>
            </w:r>
          </w:p>
        </w:tc>
      </w:tr>
      <w:tr w:rsidR="001017E6" w:rsidRPr="001017E6" w14:paraId="2C4A2EE4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574E4A7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Август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август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74A13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116,1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5AF22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115,1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07F31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506ADE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107,2</w:t>
            </w:r>
          </w:p>
        </w:tc>
      </w:tr>
      <w:tr w:rsidR="001017E6" w:rsidRPr="001017E6" w14:paraId="1CD94561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4F5AE9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Жемиштер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жашылчалар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3838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E0C3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109,8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C2084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2C50EE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92,1</w:t>
            </w:r>
          </w:p>
        </w:tc>
      </w:tr>
      <w:tr w:rsidR="001017E6" w:rsidRPr="001017E6" w14:paraId="0DBC6AFD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56475A13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Кант, </w:t>
            </w:r>
            <w:proofErr w:type="gramStart"/>
            <w:r w:rsidRPr="001017E6">
              <w:rPr>
                <w:color w:val="000000"/>
                <w:sz w:val="18"/>
                <w:szCs w:val="18"/>
                <w:lang w:eastAsia="ru-RU"/>
              </w:rPr>
              <w:t>джем,  бал</w:t>
            </w:r>
            <w:proofErr w:type="gram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шоколад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момпосуй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A5781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A1BEC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110,5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4D69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0DA31F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106,7</w:t>
            </w:r>
          </w:p>
        </w:tc>
      </w:tr>
      <w:tr w:rsidR="001017E6" w:rsidRPr="001017E6" w14:paraId="1BBEDD27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1061289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Алкоголсуз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суусундуктар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A5F7AB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117,0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F4292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117,4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0DBB97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8673D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110,0</w:t>
            </w:r>
          </w:p>
        </w:tc>
      </w:tr>
      <w:tr w:rsidR="001017E6" w:rsidRPr="001017E6" w14:paraId="642D57AF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436DBEA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Алкоголдук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ичимдиктер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9F63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118,6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8A872D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149AE7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B7E73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107,0</w:t>
            </w:r>
          </w:p>
        </w:tc>
      </w:tr>
      <w:tr w:rsidR="001017E6" w:rsidRPr="001017E6" w14:paraId="0252D198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A89B6D7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Тамеки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3834A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122,9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749407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119,6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39EAF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8F8F81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110,5</w:t>
            </w:r>
          </w:p>
        </w:tc>
      </w:tr>
      <w:tr w:rsidR="001017E6" w:rsidRPr="001017E6" w14:paraId="6C86A3A9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E3F671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Кийим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бут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кийим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62EA6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AC629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106,7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F3348C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D7AD69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105,8</w:t>
            </w:r>
          </w:p>
        </w:tc>
      </w:tr>
      <w:tr w:rsidR="001017E6" w:rsidRPr="001017E6" w14:paraId="3EC69B98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044177B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Турак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тейлѳѳлѳрү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электр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энергиясы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газ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башка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отундун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түрлѳрү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9A81E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76F76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111,3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6FEEF6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3253D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104,9</w:t>
            </w:r>
          </w:p>
        </w:tc>
      </w:tr>
      <w:tr w:rsidR="001017E6" w:rsidRPr="001017E6" w14:paraId="3B743680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644BFD3E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Үй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тиричилик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буюмдары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тиричилик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техникасы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3F2A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108,3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C48E86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108,4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408C79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FDD64E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104,0</w:t>
            </w:r>
          </w:p>
        </w:tc>
      </w:tr>
      <w:tr w:rsidR="001017E6" w:rsidRPr="001017E6" w14:paraId="0BAE149C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45BA4C3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Саламаттыкты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сактоо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ACCCBF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119,5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BAB28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117,6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E60BEF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8BBB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113,3</w:t>
            </w:r>
          </w:p>
        </w:tc>
      </w:tr>
      <w:tr w:rsidR="001017E6" w:rsidRPr="001017E6" w14:paraId="04CB01A0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30595B13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Транспорт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F07A1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113,5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DC2E9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109,1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F45A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040E62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115,7</w:t>
            </w:r>
          </w:p>
        </w:tc>
      </w:tr>
      <w:tr w:rsidR="001017E6" w:rsidRPr="001017E6" w14:paraId="791171DC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B0A104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Байланыш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1FFD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5801A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434FC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257B04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</w:tr>
      <w:tr w:rsidR="001017E6" w:rsidRPr="001017E6" w14:paraId="18D9FF26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2D4A0814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Маданият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иш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чараларын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эс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алууну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уюштуруу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C24B43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116,5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72290B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114,7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416F4E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99,7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FBD36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112,9</w:t>
            </w:r>
          </w:p>
        </w:tc>
      </w:tr>
      <w:tr w:rsidR="001017E6" w:rsidRPr="001017E6" w14:paraId="2B33A02F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E1E04FB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Билим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берүү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B209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114,9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2402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115,8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57B9BD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215D90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</w:tr>
      <w:tr w:rsidR="001017E6" w:rsidRPr="001017E6" w14:paraId="5E3BDCE5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nil"/>
              <w:right w:val="nil"/>
            </w:tcBorders>
            <w:vAlign w:val="bottom"/>
          </w:tcPr>
          <w:p w14:paraId="7694FF37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Ресторандар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мейманканалар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D0FE0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142,3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24BB0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140,1</w:t>
            </w:r>
          </w:p>
        </w:tc>
        <w:tc>
          <w:tcPr>
            <w:tcW w:w="581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D29148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C045BA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135,7</w:t>
            </w:r>
          </w:p>
        </w:tc>
      </w:tr>
      <w:tr w:rsidR="001017E6" w:rsidRPr="001017E6" w14:paraId="54D715DB" w14:textId="77777777" w:rsidTr="002632AF">
        <w:trPr>
          <w:cantSplit/>
          <w:trHeight w:val="284"/>
        </w:trPr>
        <w:tc>
          <w:tcPr>
            <w:tcW w:w="2702" w:type="pct"/>
            <w:tcBorders>
              <w:top w:val="nil"/>
              <w:left w:val="single" w:sz="6" w:space="0" w:color="auto"/>
              <w:bottom w:val="single" w:sz="4" w:space="0" w:color="auto"/>
              <w:right w:val="nil"/>
            </w:tcBorders>
            <w:vAlign w:val="bottom"/>
          </w:tcPr>
          <w:p w14:paraId="399619E1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Тейлѳѳ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ар 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кандай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буюмдар</w:t>
            </w:r>
            <w:proofErr w:type="spellEnd"/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B9AA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122,3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19420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128,4</w:t>
            </w:r>
          </w:p>
        </w:tc>
        <w:tc>
          <w:tcPr>
            <w:tcW w:w="58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05D67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5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014C4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115,4</w:t>
            </w:r>
          </w:p>
        </w:tc>
      </w:tr>
    </w:tbl>
    <w:p w14:paraId="5A6E4DE5" w14:textId="77777777" w:rsidR="001017E6" w:rsidRPr="001017E6" w:rsidRDefault="001017E6" w:rsidP="001017E6">
      <w:pPr>
        <w:rPr>
          <w:color w:val="000000"/>
          <w:sz w:val="18"/>
          <w:szCs w:val="18"/>
          <w:lang w:eastAsia="ru-RU"/>
        </w:rPr>
      </w:pPr>
      <w:r w:rsidRPr="001017E6">
        <w:rPr>
          <w:color w:val="000000"/>
          <w:sz w:val="18"/>
          <w:szCs w:val="18"/>
          <w:vertAlign w:val="superscript"/>
          <w:lang w:eastAsia="ru-RU"/>
        </w:rPr>
        <w:t>1</w:t>
      </w:r>
      <w:r w:rsidRPr="001017E6">
        <w:rPr>
          <w:color w:val="000000"/>
          <w:sz w:val="18"/>
          <w:szCs w:val="18"/>
          <w:lang w:eastAsia="ru-RU"/>
        </w:rPr>
        <w:t xml:space="preserve"> – </w:t>
      </w:r>
      <w:proofErr w:type="spellStart"/>
      <w:r w:rsidRPr="001017E6">
        <w:rPr>
          <w:color w:val="000000"/>
          <w:sz w:val="18"/>
          <w:szCs w:val="18"/>
          <w:lang w:eastAsia="ru-RU"/>
        </w:rPr>
        <w:t>Ѳткѳн</w:t>
      </w:r>
      <w:proofErr w:type="spellEnd"/>
      <w:r w:rsidRPr="001017E6">
        <w:rPr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color w:val="000000"/>
          <w:sz w:val="18"/>
          <w:szCs w:val="18"/>
          <w:lang w:eastAsia="ru-RU"/>
        </w:rPr>
        <w:t>айга</w:t>
      </w:r>
      <w:proofErr w:type="spellEnd"/>
      <w:r w:rsidRPr="001017E6">
        <w:rPr>
          <w:color w:val="000000"/>
          <w:sz w:val="18"/>
          <w:szCs w:val="18"/>
          <w:lang w:eastAsia="ru-RU"/>
        </w:rPr>
        <w:t xml:space="preserve"> карата</w:t>
      </w:r>
    </w:p>
    <w:p w14:paraId="54AF3424" w14:textId="77777777" w:rsidR="001017E6" w:rsidRPr="001017E6" w:rsidRDefault="001017E6" w:rsidP="001017E6">
      <w:pPr>
        <w:rPr>
          <w:color w:val="000000"/>
          <w:sz w:val="18"/>
          <w:szCs w:val="18"/>
          <w:lang w:eastAsia="ru-RU"/>
        </w:rPr>
      </w:pPr>
      <w:r w:rsidRPr="001017E6">
        <w:rPr>
          <w:color w:val="000000"/>
          <w:sz w:val="18"/>
          <w:szCs w:val="18"/>
          <w:vertAlign w:val="superscript"/>
          <w:lang w:eastAsia="ru-RU"/>
        </w:rPr>
        <w:t>2</w:t>
      </w:r>
      <w:r w:rsidRPr="001017E6">
        <w:rPr>
          <w:color w:val="000000"/>
          <w:sz w:val="18"/>
          <w:szCs w:val="18"/>
          <w:lang w:eastAsia="ru-RU"/>
        </w:rPr>
        <w:t xml:space="preserve"> – </w:t>
      </w:r>
      <w:proofErr w:type="spellStart"/>
      <w:r w:rsidRPr="001017E6">
        <w:rPr>
          <w:color w:val="000000"/>
          <w:sz w:val="18"/>
          <w:szCs w:val="18"/>
          <w:lang w:eastAsia="ru-RU"/>
        </w:rPr>
        <w:t>Ѳткѳн</w:t>
      </w:r>
      <w:proofErr w:type="spellEnd"/>
      <w:r w:rsidRPr="001017E6">
        <w:rPr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color w:val="000000"/>
          <w:sz w:val="18"/>
          <w:szCs w:val="18"/>
          <w:lang w:eastAsia="ru-RU"/>
        </w:rPr>
        <w:t>жылдын</w:t>
      </w:r>
      <w:proofErr w:type="spellEnd"/>
      <w:r w:rsidRPr="001017E6">
        <w:rPr>
          <w:color w:val="000000"/>
          <w:sz w:val="18"/>
          <w:szCs w:val="18"/>
          <w:lang w:eastAsia="ru-RU"/>
        </w:rPr>
        <w:t xml:space="preserve"> </w:t>
      </w:r>
      <w:proofErr w:type="spellStart"/>
      <w:r w:rsidRPr="001017E6">
        <w:rPr>
          <w:color w:val="000000"/>
          <w:sz w:val="18"/>
          <w:szCs w:val="18"/>
          <w:lang w:eastAsia="ru-RU"/>
        </w:rPr>
        <w:t>декабрына</w:t>
      </w:r>
      <w:proofErr w:type="spellEnd"/>
      <w:r w:rsidRPr="001017E6">
        <w:rPr>
          <w:color w:val="000000"/>
          <w:sz w:val="18"/>
          <w:szCs w:val="18"/>
          <w:lang w:eastAsia="ru-RU"/>
        </w:rPr>
        <w:t xml:space="preserve"> карата</w:t>
      </w:r>
    </w:p>
    <w:p w14:paraId="5FE8B1AA" w14:textId="77777777" w:rsidR="003719C3" w:rsidRDefault="003719C3" w:rsidP="001017E6">
      <w:pPr>
        <w:tabs>
          <w:tab w:val="left" w:pos="657"/>
        </w:tabs>
        <w:rPr>
          <w:rFonts w:eastAsia="Calibri"/>
          <w:b/>
          <w:sz w:val="22"/>
          <w:szCs w:val="22"/>
          <w:lang w:eastAsia="en-US"/>
        </w:rPr>
      </w:pPr>
      <w:bookmarkStart w:id="169" w:name="_Toc166641355"/>
      <w:bookmarkStart w:id="170" w:name="_Toc166647807"/>
      <w:bookmarkStart w:id="171" w:name="_Toc166647919"/>
      <w:bookmarkStart w:id="172" w:name="_Toc188156664"/>
      <w:bookmarkStart w:id="173" w:name="_Toc188157041"/>
      <w:bookmarkStart w:id="174" w:name="_Toc258853423"/>
      <w:bookmarkStart w:id="175" w:name="_Toc258853974"/>
      <w:bookmarkStart w:id="176" w:name="_Toc266437262"/>
      <w:bookmarkStart w:id="177" w:name="_Toc266438415"/>
      <w:bookmarkStart w:id="178" w:name="_Toc298162560"/>
      <w:bookmarkStart w:id="179" w:name="_Toc347148762"/>
    </w:p>
    <w:p w14:paraId="10E4D191" w14:textId="6BDEDD9D" w:rsidR="001017E6" w:rsidRPr="001017E6" w:rsidRDefault="001017E6" w:rsidP="001017E6">
      <w:pPr>
        <w:tabs>
          <w:tab w:val="left" w:pos="657"/>
        </w:tabs>
        <w:rPr>
          <w:rFonts w:eastAsia="Calibri"/>
          <w:b/>
          <w:sz w:val="22"/>
          <w:szCs w:val="22"/>
          <w:lang w:eastAsia="en-US"/>
        </w:rPr>
      </w:pPr>
      <w:proofErr w:type="spellStart"/>
      <w:r w:rsidRPr="001017E6">
        <w:rPr>
          <w:rFonts w:eastAsia="Calibri"/>
          <w:b/>
          <w:sz w:val="22"/>
          <w:szCs w:val="22"/>
          <w:lang w:eastAsia="en-US"/>
        </w:rPr>
        <w:t>Товарлардын</w:t>
      </w:r>
      <w:proofErr w:type="spellEnd"/>
      <w:r w:rsidRPr="001017E6">
        <w:rPr>
          <w:rFonts w:eastAsia="Calibri"/>
          <w:b/>
          <w:sz w:val="22"/>
          <w:szCs w:val="22"/>
          <w:lang w:eastAsia="en-US"/>
        </w:rPr>
        <w:t xml:space="preserve"> экспорт </w:t>
      </w:r>
      <w:proofErr w:type="spellStart"/>
      <w:r w:rsidRPr="001017E6">
        <w:rPr>
          <w:rFonts w:eastAsia="Calibri"/>
          <w:b/>
          <w:sz w:val="22"/>
          <w:szCs w:val="22"/>
          <w:lang w:eastAsia="en-US"/>
        </w:rPr>
        <w:t>жана</w:t>
      </w:r>
      <w:proofErr w:type="spellEnd"/>
      <w:r w:rsidRPr="001017E6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1017E6">
        <w:rPr>
          <w:rFonts w:eastAsia="Calibri"/>
          <w:b/>
          <w:sz w:val="22"/>
          <w:szCs w:val="22"/>
          <w:lang w:eastAsia="en-US"/>
        </w:rPr>
        <w:t>импортунун</w:t>
      </w:r>
      <w:proofErr w:type="spellEnd"/>
      <w:r w:rsidRPr="001017E6">
        <w:rPr>
          <w:rFonts w:eastAsia="Calibri"/>
          <w:b/>
          <w:sz w:val="22"/>
          <w:szCs w:val="22"/>
          <w:lang w:eastAsia="en-US"/>
        </w:rPr>
        <w:t xml:space="preserve"> </w:t>
      </w:r>
      <w:proofErr w:type="spellStart"/>
      <w:r w:rsidRPr="001017E6">
        <w:rPr>
          <w:rFonts w:eastAsia="Calibri"/>
          <w:b/>
          <w:sz w:val="22"/>
          <w:szCs w:val="22"/>
          <w:lang w:eastAsia="en-US"/>
        </w:rPr>
        <w:t>түзүмү</w:t>
      </w:r>
      <w:proofErr w:type="spellEnd"/>
      <w:r w:rsidRPr="001017E6">
        <w:rPr>
          <w:rFonts w:eastAsia="Calibri"/>
          <w:b/>
          <w:sz w:val="22"/>
          <w:szCs w:val="22"/>
          <w:lang w:eastAsia="en-US"/>
        </w:rPr>
        <w:t xml:space="preserve"> </w:t>
      </w:r>
    </w:p>
    <w:p w14:paraId="3548614C" w14:textId="77777777" w:rsidR="001017E6" w:rsidRPr="001017E6" w:rsidRDefault="001017E6" w:rsidP="001017E6">
      <w:pPr>
        <w:tabs>
          <w:tab w:val="left" w:pos="657"/>
        </w:tabs>
        <w:rPr>
          <w:rFonts w:eastAsia="Calibri"/>
          <w:sz w:val="18"/>
          <w:szCs w:val="18"/>
          <w:lang w:eastAsia="en-US"/>
        </w:rPr>
      </w:pPr>
      <w:r w:rsidRPr="001017E6">
        <w:rPr>
          <w:rFonts w:eastAsia="Calibri"/>
          <w:sz w:val="18"/>
          <w:szCs w:val="18"/>
          <w:lang w:eastAsia="en-US"/>
        </w:rPr>
        <w:t>(январь-</w:t>
      </w:r>
      <w:proofErr w:type="gramStart"/>
      <w:r w:rsidRPr="001017E6">
        <w:rPr>
          <w:rFonts w:eastAsia="Calibri"/>
          <w:sz w:val="18"/>
          <w:szCs w:val="18"/>
          <w:lang w:val="ky-KG" w:eastAsia="en-US"/>
        </w:rPr>
        <w:t>июнь</w:t>
      </w:r>
      <w:r w:rsidRPr="001017E6">
        <w:rPr>
          <w:rFonts w:eastAsia="Calibri"/>
          <w:sz w:val="18"/>
          <w:szCs w:val="18"/>
          <w:lang w:eastAsia="en-US"/>
        </w:rPr>
        <w:t xml:space="preserve">  </w:t>
      </w:r>
      <w:proofErr w:type="spellStart"/>
      <w:r w:rsidRPr="001017E6">
        <w:rPr>
          <w:rFonts w:eastAsia="Calibri"/>
          <w:sz w:val="18"/>
          <w:szCs w:val="18"/>
          <w:lang w:eastAsia="en-US"/>
        </w:rPr>
        <w:t>миң</w:t>
      </w:r>
      <w:proofErr w:type="spellEnd"/>
      <w:proofErr w:type="gramEnd"/>
      <w:r w:rsidRPr="001017E6">
        <w:rPr>
          <w:rFonts w:eastAsia="Calibri"/>
          <w:sz w:val="18"/>
          <w:szCs w:val="18"/>
          <w:lang w:eastAsia="en-US"/>
        </w:rPr>
        <w:t>. доллар)</w:t>
      </w:r>
    </w:p>
    <w:p w14:paraId="34C96E3C" w14:textId="77777777" w:rsidR="001017E6" w:rsidRPr="001017E6" w:rsidRDefault="001017E6" w:rsidP="001017E6">
      <w:pPr>
        <w:tabs>
          <w:tab w:val="left" w:pos="657"/>
        </w:tabs>
        <w:rPr>
          <w:rFonts w:eastAsia="Calibri"/>
          <w:sz w:val="10"/>
          <w:szCs w:val="10"/>
          <w:lang w:eastAsia="en-US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445"/>
        <w:gridCol w:w="951"/>
        <w:gridCol w:w="999"/>
        <w:gridCol w:w="855"/>
        <w:gridCol w:w="855"/>
      </w:tblGrid>
      <w:tr w:rsidR="001017E6" w:rsidRPr="001017E6" w14:paraId="608C6A83" w14:textId="77777777" w:rsidTr="003719C3">
        <w:trPr>
          <w:trHeight w:val="467"/>
        </w:trPr>
        <w:tc>
          <w:tcPr>
            <w:tcW w:w="54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6D48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42BF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Импорт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F866C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Экспорт </w:t>
            </w:r>
          </w:p>
        </w:tc>
      </w:tr>
      <w:tr w:rsidR="001017E6" w:rsidRPr="001017E6" w14:paraId="79930410" w14:textId="77777777" w:rsidTr="003719C3">
        <w:trPr>
          <w:trHeight w:val="418"/>
        </w:trPr>
        <w:tc>
          <w:tcPr>
            <w:tcW w:w="5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F0BA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F5E0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557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3A54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84F9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733C6FE5" w14:textId="77777777" w:rsidTr="003719C3">
        <w:trPr>
          <w:trHeight w:val="304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FC556" w14:textId="77777777" w:rsidR="001017E6" w:rsidRPr="001017E6" w:rsidRDefault="001017E6" w:rsidP="003719C3">
            <w:pPr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Бардыгы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01240E5" w14:textId="77777777" w:rsidR="001017E6" w:rsidRPr="001017E6" w:rsidRDefault="001017E6" w:rsidP="003719C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val="ky-KG" w:eastAsia="ru-RU"/>
              </w:rPr>
              <w:t>236262,9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7506410" w14:textId="77777777" w:rsidR="001017E6" w:rsidRPr="001017E6" w:rsidRDefault="001017E6" w:rsidP="003719C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193886,7 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21B8F9A" w14:textId="3C0EEFB9" w:rsidR="001017E6" w:rsidRPr="001017E6" w:rsidRDefault="001017E6" w:rsidP="003719C3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22794,5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6610653" w14:textId="240F6EE4" w:rsidR="001017E6" w:rsidRPr="001017E6" w:rsidRDefault="001017E6" w:rsidP="003719C3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13813,8</w:t>
            </w:r>
          </w:p>
        </w:tc>
      </w:tr>
      <w:tr w:rsidR="001017E6" w:rsidRPr="001017E6" w14:paraId="5F427833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DAAE9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Тирүү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мал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BB29D4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357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E47ED7B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428,8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86E4EF0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AD7436C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DBCCEBF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A2102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Эт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жегенге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жарамдуу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эт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кошумча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азыктары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3A11374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4772,1</w:t>
            </w:r>
          </w:p>
        </w:tc>
        <w:tc>
          <w:tcPr>
            <w:tcW w:w="999" w:type="dxa"/>
            <w:tcBorders>
              <w:top w:val="nil"/>
              <w:left w:val="nil"/>
              <w:right w:val="single" w:sz="8" w:space="0" w:color="auto"/>
            </w:tcBorders>
            <w:vAlign w:val="bottom"/>
          </w:tcPr>
          <w:p w14:paraId="35743F27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9032,2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7A7983B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82,9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387D9D7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5BC2DE1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42D5C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Балык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рак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сымалдуу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моллюскалар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башка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омурткасыздар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B5CF032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31,6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7779CD6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264,9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noWrap/>
            <w:vAlign w:val="bottom"/>
          </w:tcPr>
          <w:p w14:paraId="02C87C29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04FF022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0575AC6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9064D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Сүт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сүт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азыктары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канатуулардын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жумурткасы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табигый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бал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9B391A9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81,6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E7EA7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1044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41BC567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984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870F442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2269,6</w:t>
            </w:r>
          </w:p>
        </w:tc>
      </w:tr>
      <w:tr w:rsidR="001017E6" w:rsidRPr="001017E6" w14:paraId="0FCBD724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2CC2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Малдан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алынган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азык-түлүктѳр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FBBC53F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1619,9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18AF99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454,9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B972CA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1986E4A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B73C030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933C8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Тирүү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FF0000"/>
                <w:sz w:val="18"/>
                <w:szCs w:val="18"/>
                <w:lang w:eastAsia="ru-RU"/>
              </w:rPr>
              <w:t>дарактар</w:t>
            </w:r>
            <w:proofErr w:type="spellEnd"/>
            <w:r w:rsidRPr="001017E6">
              <w:rPr>
                <w:color w:val="FF0000"/>
                <w:sz w:val="18"/>
                <w:szCs w:val="18"/>
                <w:lang w:eastAsia="ru-RU"/>
              </w:rPr>
              <w:t xml:space="preserve"> ​​</w:t>
            </w:r>
            <w:proofErr w:type="spellStart"/>
            <w:r w:rsidRPr="001017E6">
              <w:rPr>
                <w:color w:val="FF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башка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өсүмдүктөр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тамырлар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143FD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634,9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9E31B0A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276,3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8911DFC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2380DBC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19,1</w:t>
            </w:r>
          </w:p>
        </w:tc>
      </w:tr>
      <w:tr w:rsidR="001017E6" w:rsidRPr="001017E6" w14:paraId="61C184B2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0B194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Жашылчалар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кээ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бир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жегенге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жарамдуу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тамыр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жашылчалар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, картошка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9C940D3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1716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8C8B21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648,2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6663670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17,2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A43452C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0F34C8E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C8717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Жегенге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жарамдуу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жемиштер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жаңгактар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; цитрус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кабыгы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3A762CE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7,3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8676CA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C880A4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0,1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9FE6EF4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31,2</w:t>
            </w:r>
          </w:p>
        </w:tc>
      </w:tr>
      <w:tr w:rsidR="001017E6" w:rsidRPr="001017E6" w14:paraId="7C96423A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C82C2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Кофе, чай, мате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татымалдар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0C11589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A63EB91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4651041D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2D179405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337F520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7B70A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Августлуу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өсүмдүктөр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жемиштер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; дары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өсүмдүктөр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AB5B9CD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0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8A5A5AC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5D173CE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103,3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F5461C7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1017E6" w:rsidRPr="001017E6" w14:paraId="65BCC82F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C37A67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Августлар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ѳсүмдүк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августлары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A3BC0F2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653,5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65E39A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294,1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5CD93CB2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14FA69E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68980FF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89F0C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Кант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канттан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proofErr w:type="gramStart"/>
            <w:r w:rsidRPr="001017E6">
              <w:rPr>
                <w:color w:val="000000"/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кондитердик</w:t>
            </w:r>
            <w:proofErr w:type="spellEnd"/>
            <w:proofErr w:type="gram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азыктар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0DA5F62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48A0C24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F009D3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59D1709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-</w:t>
            </w:r>
          </w:p>
        </w:tc>
      </w:tr>
      <w:tr w:rsidR="001017E6" w:rsidRPr="001017E6" w14:paraId="44154DF3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6907A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Какао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какао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азыктары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68169FD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CC0EAB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85B5DFB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2,4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431584D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8,2</w:t>
            </w:r>
          </w:p>
        </w:tc>
      </w:tr>
    </w:tbl>
    <w:p w14:paraId="0C1E6CD0" w14:textId="6EAC51D5" w:rsidR="003719C3" w:rsidRDefault="003719C3" w:rsidP="003719C3">
      <w:pPr>
        <w:pageBreakBefore/>
        <w:jc w:val="right"/>
      </w:pPr>
      <w:proofErr w:type="spellStart"/>
      <w:r w:rsidRPr="003719C3">
        <w:rPr>
          <w:sz w:val="22"/>
          <w:szCs w:val="22"/>
        </w:rPr>
        <w:lastRenderedPageBreak/>
        <w:t>уландысы</w:t>
      </w:r>
      <w:proofErr w:type="spellEnd"/>
    </w:p>
    <w:tbl>
      <w:tblPr>
        <w:tblW w:w="5000" w:type="pct"/>
        <w:tblLook w:val="04A0" w:firstRow="1" w:lastRow="0" w:firstColumn="1" w:lastColumn="0" w:noHBand="0" w:noVBand="1"/>
      </w:tblPr>
      <w:tblGrid>
        <w:gridCol w:w="5445"/>
        <w:gridCol w:w="951"/>
        <w:gridCol w:w="999"/>
        <w:gridCol w:w="855"/>
        <w:gridCol w:w="855"/>
      </w:tblGrid>
      <w:tr w:rsidR="003719C3" w:rsidRPr="001017E6" w14:paraId="57198E21" w14:textId="77777777" w:rsidTr="003719C3">
        <w:trPr>
          <w:trHeight w:val="302"/>
        </w:trPr>
        <w:tc>
          <w:tcPr>
            <w:tcW w:w="54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241D510" w14:textId="77777777" w:rsidR="003719C3" w:rsidRPr="001017E6" w:rsidRDefault="003719C3" w:rsidP="003719C3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EAC7" w14:textId="516614B4" w:rsidR="003719C3" w:rsidRPr="001017E6" w:rsidRDefault="003719C3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Импорт</w:t>
            </w:r>
          </w:p>
        </w:tc>
        <w:tc>
          <w:tcPr>
            <w:tcW w:w="17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8A7C9" w14:textId="54352012" w:rsidR="003719C3" w:rsidRPr="001017E6" w:rsidRDefault="003719C3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Экспорт </w:t>
            </w:r>
          </w:p>
        </w:tc>
      </w:tr>
      <w:tr w:rsidR="003719C3" w:rsidRPr="001017E6" w14:paraId="48EA001A" w14:textId="77777777" w:rsidTr="003719C3">
        <w:trPr>
          <w:trHeight w:val="420"/>
        </w:trPr>
        <w:tc>
          <w:tcPr>
            <w:tcW w:w="54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82F895" w14:textId="77777777" w:rsidR="003719C3" w:rsidRPr="001017E6" w:rsidRDefault="003719C3" w:rsidP="003719C3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2AA9" w14:textId="39CEF5ED" w:rsidR="003719C3" w:rsidRPr="001017E6" w:rsidRDefault="003719C3" w:rsidP="003719C3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9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C4BE8" w14:textId="53BD605C" w:rsidR="003719C3" w:rsidRPr="001017E6" w:rsidRDefault="003719C3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8CF72" w14:textId="23268C67" w:rsidR="003719C3" w:rsidRPr="001017E6" w:rsidRDefault="003719C3" w:rsidP="003719C3">
            <w:pPr>
              <w:jc w:val="center"/>
              <w:rPr>
                <w:sz w:val="18"/>
                <w:szCs w:val="18"/>
                <w:lang w:val="ky-KG"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B2794" w14:textId="18E5233D" w:rsidR="003719C3" w:rsidRPr="001017E6" w:rsidRDefault="003719C3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50A8F7E1" w14:textId="77777777" w:rsidTr="003719C3">
        <w:trPr>
          <w:trHeight w:val="20"/>
        </w:trPr>
        <w:tc>
          <w:tcPr>
            <w:tcW w:w="5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C442A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Дан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эгиндеринен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азыктар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дан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нандары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ун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дан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продуктылары</w:t>
            </w:r>
            <w:proofErr w:type="spellEnd"/>
          </w:p>
        </w:tc>
        <w:tc>
          <w:tcPr>
            <w:tcW w:w="951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EAFAD69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3007,8</w:t>
            </w:r>
          </w:p>
        </w:tc>
        <w:tc>
          <w:tcPr>
            <w:tcW w:w="999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bottom"/>
          </w:tcPr>
          <w:p w14:paraId="649C9127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2396,5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5795EB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C3321EA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</w:tr>
      <w:tr w:rsidR="001017E6" w:rsidRPr="001017E6" w14:paraId="542DE065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65E6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Жашылчалардын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жемиштердин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жаңгактын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кайра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иштетилген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продукциялары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4642FBA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287C01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CE23F07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0,5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E98BA3F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16,8</w:t>
            </w:r>
          </w:p>
        </w:tc>
      </w:tr>
      <w:tr w:rsidR="001017E6" w:rsidRPr="001017E6" w14:paraId="21D81E76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676E7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Башка ар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кандай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тамак-аш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азыктары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тамак-аш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даам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берүүчү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өнөр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жайынын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калдыктары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таштандылар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табигый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шеллак 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60C718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2360,2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66D3552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1922,5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6A3515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0,8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275876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F2CA097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55693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Алкогол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алкоголсуз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ичимдиктер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уксус</w:t>
            </w:r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A75111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76,2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9DDE93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147EBEC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F327E86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B68F017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98664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Тамеки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аны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алмаштыруучулар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4457363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768544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8756A20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B753B18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95CBD1F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CFA388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Туз;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күкүрт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таш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шыбак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материалдары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акиташ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FC177F1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1117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2322BA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1141,1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AF83307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ECA7E51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A37CD38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023FC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Рудалар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FF0000"/>
                <w:sz w:val="18"/>
                <w:szCs w:val="18"/>
                <w:lang w:eastAsia="ru-RU"/>
              </w:rPr>
              <w:t>шлактар</w:t>
            </w:r>
            <w:proofErr w:type="spellEnd"/>
            <w:r w:rsidRPr="001017E6">
              <w:rPr>
                <w:color w:val="FF0000"/>
                <w:sz w:val="18"/>
                <w:szCs w:val="18"/>
                <w:lang w:eastAsia="ru-RU"/>
              </w:rPr>
              <w:t xml:space="preserve"> ​​</w:t>
            </w:r>
            <w:proofErr w:type="spellStart"/>
            <w:r w:rsidRPr="001017E6">
              <w:rPr>
                <w:color w:val="FF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күл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D01263C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0247B4D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29B18F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11343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3193CA1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3070,9</w:t>
            </w:r>
          </w:p>
        </w:tc>
      </w:tr>
      <w:tr w:rsidR="001017E6" w:rsidRPr="001017E6" w14:paraId="14CF04F0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8CA49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Минералдык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отун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мунай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алардын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продуктулары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70556C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32944,9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2DE8DF9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41001,3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EF94B17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CC2B60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265,7</w:t>
            </w:r>
          </w:p>
        </w:tc>
      </w:tr>
      <w:tr w:rsidR="001017E6" w:rsidRPr="001017E6" w14:paraId="2BF53DAE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4FD3A76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Органикалык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эмес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химиялык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продуктылар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органикалык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химиялык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бирикмелер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башка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химиялык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продуктылар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1B8A173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14614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31697CA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15323,9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4C9E026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122,7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FA8DB64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334E873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C1872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Фармацевтикалык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продуктылар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452BE41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187,9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559B2BC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334,4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D2A9815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61949E6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5765739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67332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Жер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семирткичтер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B3E22D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8556,4</w:t>
            </w:r>
          </w:p>
        </w:tc>
        <w:tc>
          <w:tcPr>
            <w:tcW w:w="999" w:type="dxa"/>
            <w:tcBorders>
              <w:top w:val="nil"/>
              <w:left w:val="nil"/>
              <w:right w:val="single" w:sz="8" w:space="0" w:color="auto"/>
            </w:tcBorders>
            <w:vAlign w:val="bottom"/>
          </w:tcPr>
          <w:p w14:paraId="49CAD470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8937,4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544BA29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right w:val="single" w:sz="8" w:space="0" w:color="auto"/>
            </w:tcBorders>
            <w:noWrap/>
            <w:vAlign w:val="bottom"/>
          </w:tcPr>
          <w:p w14:paraId="38A678D5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7BB965B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D095E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Күйүү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же боёк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экстракттары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боёктор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пигменттер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right w:val="single" w:sz="8" w:space="0" w:color="auto"/>
            </w:tcBorders>
            <w:vAlign w:val="bottom"/>
          </w:tcPr>
          <w:p w14:paraId="115CFE98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72,6</w:t>
            </w:r>
          </w:p>
        </w:tc>
        <w:tc>
          <w:tcPr>
            <w:tcW w:w="999" w:type="dxa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379FBD79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right w:val="single" w:sz="8" w:space="0" w:color="auto"/>
            </w:tcBorders>
            <w:noWrap/>
            <w:vAlign w:val="bottom"/>
          </w:tcPr>
          <w:p w14:paraId="0634A3E7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right w:val="single" w:sz="4" w:space="0" w:color="auto"/>
            </w:tcBorders>
            <w:noWrap/>
            <w:vAlign w:val="bottom"/>
          </w:tcPr>
          <w:p w14:paraId="2C807956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AC3C326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41127" w14:textId="77777777" w:rsidR="001017E6" w:rsidRPr="001017E6" w:rsidRDefault="001017E6" w:rsidP="003719C3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Эфир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августлары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парфюмериялык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косметикалык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туалеттик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препараттар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самын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белок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заттары</w:t>
            </w:r>
            <w:proofErr w:type="spellEnd"/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92D4D1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1993,7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FB32FD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1318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5DFDE50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16,5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8608B11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0,3</w:t>
            </w:r>
          </w:p>
        </w:tc>
      </w:tr>
      <w:tr w:rsidR="001017E6" w:rsidRPr="001017E6" w14:paraId="5BF96662" w14:textId="77777777" w:rsidTr="003719C3">
        <w:trPr>
          <w:trHeight w:val="255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7FCA01F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Жардыргыч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заттар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пиротехникалык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</w:p>
        </w:tc>
        <w:tc>
          <w:tcPr>
            <w:tcW w:w="951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9781F5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2085</w:t>
            </w:r>
          </w:p>
        </w:tc>
        <w:tc>
          <w:tcPr>
            <w:tcW w:w="999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614C6D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1713,1</w:t>
            </w:r>
          </w:p>
        </w:tc>
        <w:tc>
          <w:tcPr>
            <w:tcW w:w="855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BBDC2D2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49E7C83B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A896526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9D9AD79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Пластмассалар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алардан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; каучук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резина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EE0B5B3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5584,8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DA77D74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13959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D84947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27,6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2419F4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84,3</w:t>
            </w:r>
          </w:p>
        </w:tc>
      </w:tr>
      <w:tr w:rsidR="001017E6" w:rsidRPr="001017E6" w14:paraId="0D8301CF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03FA5FA4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Булгаарыдан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жол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капчыктары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733BB5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2,4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6A7E61B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233754D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0,1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B27B623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0,2</w:t>
            </w:r>
          </w:p>
        </w:tc>
      </w:tr>
      <w:tr w:rsidR="001017E6" w:rsidRPr="001017E6" w14:paraId="70085683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5E9294B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Жыгач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андан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;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кагаз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картон;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басылган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китептер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газеталар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CE221AA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551,6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A3238EB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204,3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3BE781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D13148D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62DF885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BD202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Пахта,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жибек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зыгыр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буласы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3E4584B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123,1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A1BE640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68,1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B5CF72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8234BD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C4D5331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3F98F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Химиялык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жиптер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химиялык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штапель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булалары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вата, кийиз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токулбаган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материалдар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жүн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жиптен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кездемелер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9A9A45C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707,9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C134D36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253,5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B86111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14B998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F11CC9C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D4A66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Килемдер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башка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текстилдик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пол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жабуулары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текстиль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материалдары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; башка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даяр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текстиль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A9C35D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296,1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5C9A269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81,1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3689048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D73D07A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838B4C6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352EB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Кийим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кийим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аксессуарлары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трикотаж, текстиль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кийимдери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атайын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кездемелер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3F0B778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232,4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4BB55FA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439,2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1DE3A6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val="ky-KG" w:eastAsia="ru-RU"/>
              </w:rPr>
              <w:t>1033,9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57442F0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2125,8</w:t>
            </w:r>
          </w:p>
        </w:tc>
      </w:tr>
      <w:tr w:rsidR="001017E6" w:rsidRPr="001017E6" w14:paraId="01E49E0F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227BE3A0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Башка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даяр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текстильдер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5D846D9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202,8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5229E84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75,3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C2803D3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190,2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6276F46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240,9</w:t>
            </w:r>
          </w:p>
        </w:tc>
      </w:tr>
      <w:tr w:rsidR="001017E6" w:rsidRPr="001017E6" w14:paraId="2DA96DEE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A905FD2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Бут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кийимдер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гетры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ушул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сыяктуу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башка бут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кийимдер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FB8C1E0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106,6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F27CE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79,5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AAE6B2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052A5A4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1,2</w:t>
            </w:r>
          </w:p>
        </w:tc>
      </w:tr>
      <w:tr w:rsidR="001017E6" w:rsidRPr="001017E6" w14:paraId="14858060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7EB05EC" w14:textId="77777777" w:rsidR="001017E6" w:rsidRPr="001017E6" w:rsidRDefault="001017E6" w:rsidP="003719C3">
            <w:pPr>
              <w:rPr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FF0000"/>
                <w:sz w:val="18"/>
                <w:szCs w:val="18"/>
                <w:lang w:eastAsia="ru-RU"/>
              </w:rPr>
              <w:t>Иштелген</w:t>
            </w:r>
            <w:proofErr w:type="spellEnd"/>
            <w:r w:rsidRPr="001017E6">
              <w:rPr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FF0000"/>
                <w:sz w:val="18"/>
                <w:szCs w:val="18"/>
                <w:lang w:eastAsia="ru-RU"/>
              </w:rPr>
              <w:t>мамык</w:t>
            </w:r>
            <w:proofErr w:type="spellEnd"/>
            <w:r w:rsidRPr="001017E6">
              <w:rPr>
                <w:color w:val="FF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color w:val="FF0000"/>
                <w:sz w:val="18"/>
                <w:szCs w:val="18"/>
                <w:lang w:eastAsia="ru-RU"/>
              </w:rPr>
              <w:t>мамык</w:t>
            </w:r>
            <w:proofErr w:type="spellEnd"/>
            <w:r w:rsidRPr="001017E6">
              <w:rPr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FF0000"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FF0000"/>
                <w:sz w:val="18"/>
                <w:szCs w:val="18"/>
                <w:lang w:eastAsia="ru-RU"/>
              </w:rPr>
              <w:t>мамык</w:t>
            </w:r>
            <w:proofErr w:type="spellEnd"/>
            <w:r w:rsidRPr="001017E6">
              <w:rPr>
                <w:color w:val="FF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FF0000"/>
                <w:sz w:val="18"/>
                <w:szCs w:val="18"/>
                <w:lang w:eastAsia="ru-RU"/>
              </w:rPr>
              <w:t>буюмдар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E4F0CF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9B25971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A1E36EA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42D9A4D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6120432" w14:textId="77777777" w:rsidTr="003719C3">
        <w:trPr>
          <w:trHeight w:val="8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09A94DA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Баш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кийимдер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алардын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бөлүктөрү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54D4EF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1DAC5BA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0E0374D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4B670CC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ADA4203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C37D3F1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Таштан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гипстен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цементтен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асбесттен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ушул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сыяктуу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материалдардан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4CAC654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354,1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2274F11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143,1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911351E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42F6FA1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4005580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22354B7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Керамика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буюмдары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075D26A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116,6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315EF7F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532,6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B919D7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4C52151A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458A922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BDCB4D1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Айнек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андан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D117AEE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143,7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2A607D4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191,4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56872429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19831210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0,5</w:t>
            </w:r>
          </w:p>
        </w:tc>
      </w:tr>
      <w:tr w:rsidR="001017E6" w:rsidRPr="001017E6" w14:paraId="3AEBA685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85D5577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Бермет,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кымбат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баалуу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таштар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же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жарым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кымбат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баалуу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таштар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FA4A77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386,3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4AB8ABDC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9A602E5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0C9DB37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E744256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D60187A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металлдар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кара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металлдан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жез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алюминий,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коргошун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цинк, никель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алардан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A97EA31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21420,2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61004CF7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5115,4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3958089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7970FBA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11,7</w:t>
            </w:r>
          </w:p>
        </w:tc>
      </w:tr>
      <w:tr w:rsidR="001017E6" w:rsidRPr="001017E6" w14:paraId="108E41A1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4D21CE75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Инструменттер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бычак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кашыктар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вилкалар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башка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баалуу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эмес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металлдардан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жасалган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4FA4A07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1022,5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0F6BB1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1184,3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475602B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5F7052C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A55FC63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3C786C65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Ядролук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реакторлор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от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казандар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жабдуулар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72E32D4A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68185,7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04D5E7B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70525,6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032E4C0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6654,8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222897D8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2667,3</w:t>
            </w:r>
          </w:p>
        </w:tc>
      </w:tr>
      <w:tr w:rsidR="001017E6" w:rsidRPr="001017E6" w14:paraId="4DCAA7F9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FC00DF3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Электр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машиналары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жабдуулар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ар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кандай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механизмдер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25E3EEA8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23882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34477288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3995,7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4019A88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37,2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C92260D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59,4</w:t>
            </w:r>
          </w:p>
        </w:tc>
      </w:tr>
      <w:tr w:rsidR="001017E6" w:rsidRPr="001017E6" w14:paraId="7E837BF4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729AE0D5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Темир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жол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локомотивдери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контейнерлер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right w:val="single" w:sz="8" w:space="0" w:color="auto"/>
            </w:tcBorders>
            <w:vAlign w:val="bottom"/>
          </w:tcPr>
          <w:p w14:paraId="3AB0425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207,6</w:t>
            </w:r>
          </w:p>
        </w:tc>
        <w:tc>
          <w:tcPr>
            <w:tcW w:w="999" w:type="dxa"/>
            <w:tcBorders>
              <w:top w:val="nil"/>
              <w:left w:val="nil"/>
              <w:right w:val="single" w:sz="8" w:space="0" w:color="auto"/>
            </w:tcBorders>
            <w:vAlign w:val="bottom"/>
          </w:tcPr>
          <w:p w14:paraId="16EED4B6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226,4</w:t>
            </w:r>
          </w:p>
        </w:tc>
        <w:tc>
          <w:tcPr>
            <w:tcW w:w="855" w:type="dxa"/>
            <w:tcBorders>
              <w:top w:val="nil"/>
              <w:left w:val="nil"/>
              <w:right w:val="single" w:sz="8" w:space="0" w:color="auto"/>
            </w:tcBorders>
            <w:noWrap/>
            <w:vAlign w:val="bottom"/>
          </w:tcPr>
          <w:p w14:paraId="6363054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139,1</w:t>
            </w:r>
          </w:p>
        </w:tc>
        <w:tc>
          <w:tcPr>
            <w:tcW w:w="855" w:type="dxa"/>
            <w:tcBorders>
              <w:top w:val="nil"/>
              <w:left w:val="nil"/>
              <w:right w:val="single" w:sz="8" w:space="0" w:color="auto"/>
            </w:tcBorders>
            <w:noWrap/>
            <w:vAlign w:val="bottom"/>
          </w:tcPr>
          <w:p w14:paraId="68CF9491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96</w:t>
            </w:r>
          </w:p>
        </w:tc>
      </w:tr>
      <w:tr w:rsidR="001017E6" w:rsidRPr="001017E6" w14:paraId="5E9045DC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5373475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үстүндөгү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транспорт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каражаттары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тракторлор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жеңил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унаалар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чиркегичтер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жарым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чиркегичтер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кемелер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кайыктар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башка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сүзүүчү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кемелер</w:t>
            </w:r>
            <w:proofErr w:type="spellEnd"/>
          </w:p>
        </w:tc>
        <w:tc>
          <w:tcPr>
            <w:tcW w:w="9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E426E1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16968,2</w:t>
            </w:r>
          </w:p>
        </w:tc>
        <w:tc>
          <w:tcPr>
            <w:tcW w:w="9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B425F6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8993,7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222105E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2010,5</w:t>
            </w:r>
          </w:p>
        </w:tc>
        <w:tc>
          <w:tcPr>
            <w:tcW w:w="8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7EBDD28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2760,1</w:t>
            </w:r>
          </w:p>
        </w:tc>
      </w:tr>
      <w:tr w:rsidR="001017E6" w:rsidRPr="001017E6" w14:paraId="404D4176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58D1D266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Учуучу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аппараттар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космостук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аппараттар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алардын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бөлүктөрү</w:t>
            </w:r>
            <w:proofErr w:type="spellEnd"/>
          </w:p>
        </w:tc>
        <w:tc>
          <w:tcPr>
            <w:tcW w:w="951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81839A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7A257AD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2A0A728C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</w:tcPr>
          <w:p w14:paraId="6DD9318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9F47EEC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ED521CF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Сааттар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алардын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тетиктери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017EE928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7CC346D2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6A80D555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</w:tcPr>
          <w:p w14:paraId="6B850A99" w14:textId="77777777" w:rsidR="001017E6" w:rsidRPr="001017E6" w:rsidRDefault="001017E6" w:rsidP="003719C3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C850602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3B620F0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Оптикалык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фотографиялык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өлчөөчү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контролдоочу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приборлор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аппараттар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бардык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түрдөгү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сааттар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D1A8508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18145,2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D6E68A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575,1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6FB2E72D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D5B8EE0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44,2</w:t>
            </w:r>
          </w:p>
        </w:tc>
      </w:tr>
      <w:tr w:rsidR="001017E6" w:rsidRPr="001017E6" w14:paraId="2DD18F3E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16446461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Эмерек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матрацтар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башка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анын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бѳлүктѳрү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58CB953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659,1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</w:tcPr>
          <w:p w14:paraId="15280665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547,6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B8A18FF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bottom"/>
          </w:tcPr>
          <w:p w14:paraId="3BEDD357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23,3</w:t>
            </w:r>
          </w:p>
        </w:tc>
      </w:tr>
      <w:tr w:rsidR="001017E6" w:rsidRPr="001017E6" w14:paraId="70303743" w14:textId="77777777" w:rsidTr="003719C3">
        <w:trPr>
          <w:trHeight w:val="20"/>
        </w:trPr>
        <w:tc>
          <w:tcPr>
            <w:tcW w:w="5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7100CF" w14:textId="77777777" w:rsidR="001017E6" w:rsidRPr="001017E6" w:rsidRDefault="001017E6" w:rsidP="003719C3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Ар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кандай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өнөр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продукциялары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, искусство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чыгармалары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коллекциялык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буюмдар</w:t>
            </w:r>
            <w:proofErr w:type="spellEnd"/>
          </w:p>
        </w:tc>
        <w:tc>
          <w:tcPr>
            <w:tcW w:w="9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938E363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58,2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36780CC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55,5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36900B62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12,7</w:t>
            </w:r>
          </w:p>
        </w:tc>
        <w:tc>
          <w:tcPr>
            <w:tcW w:w="8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</w:tcPr>
          <w:p w14:paraId="4F11928E" w14:textId="77777777" w:rsidR="001017E6" w:rsidRPr="001017E6" w:rsidRDefault="001017E6" w:rsidP="003719C3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>14,1</w:t>
            </w:r>
          </w:p>
        </w:tc>
      </w:tr>
    </w:tbl>
    <w:p w14:paraId="04C4F1D7" w14:textId="77777777" w:rsidR="001017E6" w:rsidRPr="001017E6" w:rsidRDefault="001017E6" w:rsidP="001017E6">
      <w:pPr>
        <w:rPr>
          <w:rFonts w:eastAsia="Calibri"/>
          <w:sz w:val="18"/>
          <w:szCs w:val="18"/>
          <w:lang w:eastAsia="en-US"/>
        </w:rPr>
      </w:pPr>
      <w:r w:rsidRPr="001017E6">
        <w:rPr>
          <w:rFonts w:eastAsia="Calibri"/>
          <w:sz w:val="18"/>
          <w:szCs w:val="18"/>
          <w:lang w:eastAsia="en-US"/>
        </w:rPr>
        <w:t xml:space="preserve">- </w:t>
      </w:r>
      <w:proofErr w:type="spellStart"/>
      <w:r w:rsidRPr="001017E6">
        <w:rPr>
          <w:rFonts w:eastAsia="Calibri"/>
          <w:sz w:val="18"/>
          <w:szCs w:val="18"/>
          <w:lang w:eastAsia="en-US"/>
        </w:rPr>
        <w:t>Жалпы</w:t>
      </w:r>
      <w:proofErr w:type="spellEnd"/>
      <w:r w:rsidRPr="001017E6">
        <w:rPr>
          <w:rFonts w:eastAsia="Calibri"/>
          <w:sz w:val="18"/>
          <w:szCs w:val="18"/>
          <w:lang w:eastAsia="en-US"/>
        </w:rPr>
        <w:t xml:space="preserve"> </w:t>
      </w:r>
      <w:proofErr w:type="spellStart"/>
      <w:r w:rsidRPr="001017E6">
        <w:rPr>
          <w:rFonts w:eastAsia="Calibri"/>
          <w:sz w:val="18"/>
          <w:szCs w:val="18"/>
          <w:lang w:eastAsia="en-US"/>
        </w:rPr>
        <w:t>суммага</w:t>
      </w:r>
      <w:proofErr w:type="spellEnd"/>
      <w:r w:rsidRPr="001017E6">
        <w:rPr>
          <w:rFonts w:eastAsia="Calibri"/>
          <w:sz w:val="18"/>
          <w:szCs w:val="18"/>
          <w:lang w:eastAsia="en-US"/>
        </w:rPr>
        <w:t xml:space="preserve"> </w:t>
      </w:r>
      <w:proofErr w:type="spellStart"/>
      <w:r w:rsidRPr="001017E6">
        <w:rPr>
          <w:rFonts w:eastAsia="Calibri"/>
          <w:sz w:val="18"/>
          <w:szCs w:val="18"/>
          <w:lang w:eastAsia="en-US"/>
        </w:rPr>
        <w:t>жашыруун</w:t>
      </w:r>
      <w:proofErr w:type="spellEnd"/>
      <w:r w:rsidRPr="001017E6">
        <w:rPr>
          <w:rFonts w:eastAsia="Calibri"/>
          <w:sz w:val="18"/>
          <w:szCs w:val="18"/>
          <w:lang w:eastAsia="en-US"/>
        </w:rPr>
        <w:t xml:space="preserve"> </w:t>
      </w:r>
      <w:proofErr w:type="spellStart"/>
      <w:r w:rsidRPr="001017E6">
        <w:rPr>
          <w:rFonts w:eastAsia="Calibri"/>
          <w:sz w:val="18"/>
          <w:szCs w:val="18"/>
          <w:lang w:eastAsia="en-US"/>
        </w:rPr>
        <w:t>маалыматты</w:t>
      </w:r>
      <w:proofErr w:type="spellEnd"/>
      <w:r w:rsidRPr="001017E6">
        <w:rPr>
          <w:rFonts w:eastAsia="Calibri"/>
          <w:sz w:val="18"/>
          <w:szCs w:val="18"/>
          <w:lang w:eastAsia="en-US"/>
        </w:rPr>
        <w:t xml:space="preserve"> </w:t>
      </w:r>
      <w:proofErr w:type="spellStart"/>
      <w:r w:rsidRPr="001017E6">
        <w:rPr>
          <w:rFonts w:eastAsia="Calibri"/>
          <w:sz w:val="18"/>
          <w:szCs w:val="18"/>
          <w:lang w:eastAsia="en-US"/>
        </w:rPr>
        <w:t>билдирген</w:t>
      </w:r>
      <w:proofErr w:type="spellEnd"/>
      <w:r w:rsidRPr="001017E6">
        <w:rPr>
          <w:rFonts w:eastAsia="Calibri"/>
          <w:sz w:val="18"/>
          <w:szCs w:val="18"/>
          <w:lang w:eastAsia="en-US"/>
        </w:rPr>
        <w:t xml:space="preserve"> </w:t>
      </w:r>
      <w:proofErr w:type="spellStart"/>
      <w:r w:rsidRPr="001017E6">
        <w:rPr>
          <w:rFonts w:eastAsia="Calibri"/>
          <w:sz w:val="18"/>
          <w:szCs w:val="18"/>
          <w:lang w:eastAsia="en-US"/>
        </w:rPr>
        <w:t>товарлар</w:t>
      </w:r>
      <w:proofErr w:type="spellEnd"/>
      <w:r w:rsidRPr="001017E6">
        <w:rPr>
          <w:rFonts w:eastAsia="Calibri"/>
          <w:sz w:val="18"/>
          <w:szCs w:val="18"/>
          <w:lang w:eastAsia="en-US"/>
        </w:rPr>
        <w:t xml:space="preserve"> </w:t>
      </w:r>
      <w:proofErr w:type="spellStart"/>
      <w:r w:rsidRPr="001017E6">
        <w:rPr>
          <w:rFonts w:eastAsia="Calibri"/>
          <w:sz w:val="18"/>
          <w:szCs w:val="18"/>
          <w:lang w:eastAsia="en-US"/>
        </w:rPr>
        <w:t>кирет</w:t>
      </w:r>
      <w:proofErr w:type="spellEnd"/>
      <w:r w:rsidRPr="001017E6">
        <w:rPr>
          <w:rFonts w:eastAsia="Calibri"/>
          <w:sz w:val="18"/>
          <w:szCs w:val="18"/>
          <w:lang w:eastAsia="en-US"/>
        </w:rPr>
        <w:t>.</w:t>
      </w:r>
    </w:p>
    <w:p w14:paraId="127E792F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p w14:paraId="18FBBCC5" w14:textId="77777777" w:rsidR="001017E6" w:rsidRPr="001017E6" w:rsidRDefault="001017E6" w:rsidP="003719C3">
      <w:pPr>
        <w:pageBreakBefore/>
        <w:rPr>
          <w:b/>
          <w:bCs/>
          <w:sz w:val="22"/>
          <w:szCs w:val="22"/>
          <w:lang w:eastAsia="ru-RU"/>
        </w:rPr>
      </w:pPr>
      <w:proofErr w:type="spellStart"/>
      <w:r w:rsidRPr="001017E6">
        <w:rPr>
          <w:b/>
          <w:bCs/>
          <w:sz w:val="22"/>
          <w:szCs w:val="22"/>
          <w:lang w:eastAsia="ru-RU"/>
        </w:rPr>
        <w:lastRenderedPageBreak/>
        <w:t>Ысык-Кѳл</w:t>
      </w:r>
      <w:proofErr w:type="spellEnd"/>
      <w:r w:rsidRPr="001017E6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sz w:val="22"/>
          <w:szCs w:val="22"/>
          <w:lang w:eastAsia="ru-RU"/>
        </w:rPr>
        <w:t>облусунун</w:t>
      </w:r>
      <w:proofErr w:type="spellEnd"/>
      <w:r w:rsidRPr="001017E6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sz w:val="22"/>
          <w:szCs w:val="22"/>
          <w:lang w:eastAsia="ru-RU"/>
        </w:rPr>
        <w:t>ѳлкѳлѳр</w:t>
      </w:r>
      <w:proofErr w:type="spellEnd"/>
      <w:r w:rsidRPr="001017E6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sz w:val="22"/>
          <w:szCs w:val="22"/>
          <w:lang w:eastAsia="ru-RU"/>
        </w:rPr>
        <w:t>боюнча</w:t>
      </w:r>
      <w:proofErr w:type="spellEnd"/>
      <w:r w:rsidRPr="001017E6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sz w:val="22"/>
          <w:szCs w:val="22"/>
          <w:lang w:eastAsia="ru-RU"/>
        </w:rPr>
        <w:t>тышкы</w:t>
      </w:r>
      <w:proofErr w:type="spellEnd"/>
      <w:r w:rsidRPr="001017E6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sz w:val="22"/>
          <w:szCs w:val="22"/>
          <w:lang w:eastAsia="ru-RU"/>
        </w:rPr>
        <w:t>соодасы</w:t>
      </w:r>
      <w:proofErr w:type="spellEnd"/>
    </w:p>
    <w:p w14:paraId="0C8589FE" w14:textId="2986CF93" w:rsidR="001017E6" w:rsidRPr="001017E6" w:rsidRDefault="001017E6" w:rsidP="001017E6">
      <w:pPr>
        <w:rPr>
          <w:bCs/>
          <w:sz w:val="18"/>
          <w:szCs w:val="18"/>
          <w:lang w:eastAsia="ru-RU"/>
        </w:rPr>
      </w:pPr>
      <w:r w:rsidRPr="001017E6">
        <w:rPr>
          <w:bCs/>
          <w:sz w:val="18"/>
          <w:szCs w:val="18"/>
          <w:lang w:eastAsia="ru-RU"/>
        </w:rPr>
        <w:t xml:space="preserve"> (январь-</w:t>
      </w:r>
      <w:r w:rsidRPr="001017E6">
        <w:rPr>
          <w:bCs/>
          <w:sz w:val="18"/>
          <w:szCs w:val="18"/>
          <w:lang w:val="ky-KG" w:eastAsia="ru-RU"/>
        </w:rPr>
        <w:t>июнь</w:t>
      </w:r>
      <w:r w:rsidRPr="001017E6">
        <w:rPr>
          <w:bCs/>
          <w:sz w:val="18"/>
          <w:szCs w:val="18"/>
          <w:lang w:eastAsia="ru-RU"/>
        </w:rPr>
        <w:t xml:space="preserve">, </w:t>
      </w:r>
      <w:proofErr w:type="spellStart"/>
      <w:r w:rsidRPr="001017E6">
        <w:rPr>
          <w:bCs/>
          <w:sz w:val="18"/>
          <w:szCs w:val="18"/>
          <w:lang w:eastAsia="ru-RU"/>
        </w:rPr>
        <w:t>АКШнын</w:t>
      </w:r>
      <w:proofErr w:type="spellEnd"/>
      <w:r w:rsidRPr="001017E6">
        <w:rPr>
          <w:bCs/>
          <w:sz w:val="18"/>
          <w:szCs w:val="18"/>
          <w:lang w:eastAsia="ru-RU"/>
        </w:rPr>
        <w:t xml:space="preserve"> </w:t>
      </w:r>
      <w:proofErr w:type="spellStart"/>
      <w:r w:rsidRPr="001017E6">
        <w:rPr>
          <w:bCs/>
          <w:sz w:val="18"/>
          <w:szCs w:val="18"/>
          <w:lang w:eastAsia="ru-RU"/>
        </w:rPr>
        <w:t>миң</w:t>
      </w:r>
      <w:proofErr w:type="spellEnd"/>
      <w:r w:rsidRPr="001017E6">
        <w:rPr>
          <w:bCs/>
          <w:sz w:val="18"/>
          <w:szCs w:val="18"/>
          <w:lang w:eastAsia="ru-RU"/>
        </w:rPr>
        <w:t>. доллар)</w:t>
      </w:r>
    </w:p>
    <w:p w14:paraId="7A0B8021" w14:textId="77777777" w:rsidR="001017E6" w:rsidRPr="001017E6" w:rsidRDefault="001017E6" w:rsidP="001017E6">
      <w:pPr>
        <w:rPr>
          <w:bCs/>
          <w:sz w:val="10"/>
          <w:szCs w:val="10"/>
          <w:lang w:eastAsia="ru-RU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6"/>
        <w:gridCol w:w="1229"/>
        <w:gridCol w:w="1229"/>
        <w:gridCol w:w="1236"/>
        <w:gridCol w:w="1235"/>
      </w:tblGrid>
      <w:tr w:rsidR="001017E6" w:rsidRPr="001017E6" w14:paraId="53C9DDE7" w14:textId="77777777" w:rsidTr="003719C3">
        <w:trPr>
          <w:cantSplit/>
          <w:trHeight w:val="416"/>
        </w:trPr>
        <w:tc>
          <w:tcPr>
            <w:tcW w:w="2293" w:type="pct"/>
            <w:vMerge w:val="restart"/>
          </w:tcPr>
          <w:p w14:paraId="263F6E4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1350" w:type="pct"/>
            <w:gridSpan w:val="2"/>
            <w:tcBorders>
              <w:bottom w:val="single" w:sz="4" w:space="0" w:color="auto"/>
            </w:tcBorders>
            <w:vAlign w:val="center"/>
          </w:tcPr>
          <w:p w14:paraId="6A771A4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Импорт</w:t>
            </w:r>
          </w:p>
        </w:tc>
        <w:tc>
          <w:tcPr>
            <w:tcW w:w="1357" w:type="pct"/>
            <w:gridSpan w:val="2"/>
            <w:tcBorders>
              <w:bottom w:val="single" w:sz="4" w:space="0" w:color="auto"/>
            </w:tcBorders>
            <w:vAlign w:val="center"/>
          </w:tcPr>
          <w:p w14:paraId="7637BFE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Экспорт</w:t>
            </w:r>
          </w:p>
        </w:tc>
      </w:tr>
      <w:tr w:rsidR="001017E6" w:rsidRPr="001017E6" w14:paraId="534FCB04" w14:textId="77777777" w:rsidTr="003719C3">
        <w:trPr>
          <w:cantSplit/>
          <w:trHeight w:val="422"/>
        </w:trPr>
        <w:tc>
          <w:tcPr>
            <w:tcW w:w="2293" w:type="pct"/>
            <w:vMerge/>
            <w:tcBorders>
              <w:bottom w:val="single" w:sz="4" w:space="0" w:color="auto"/>
            </w:tcBorders>
          </w:tcPr>
          <w:p w14:paraId="0252D0CC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6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C87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B7A3C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13B1C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83C5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79360337" w14:textId="77777777" w:rsidTr="002632AF">
        <w:tc>
          <w:tcPr>
            <w:tcW w:w="229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2C4A7F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БАРДЫГ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32AF25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236263,0</w:t>
            </w:r>
          </w:p>
        </w:tc>
        <w:tc>
          <w:tcPr>
            <w:tcW w:w="67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760371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193886,7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6F0090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22794,5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75471D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13813,8</w:t>
            </w:r>
          </w:p>
        </w:tc>
      </w:tr>
      <w:tr w:rsidR="001017E6" w:rsidRPr="001017E6" w14:paraId="032952AC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265376" w14:textId="77777777" w:rsidR="001017E6" w:rsidRPr="001017E6" w:rsidRDefault="001017E6" w:rsidP="001017E6">
            <w:pPr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анын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ичинде</w:t>
            </w:r>
            <w:proofErr w:type="spellEnd"/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5CA0B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8E9E4B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5B68DB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D26995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514ED018" w14:textId="77777777" w:rsidTr="002632AF">
        <w:trPr>
          <w:trHeight w:val="150"/>
        </w:trPr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554648" w14:textId="77777777" w:rsidR="001017E6" w:rsidRPr="001017E6" w:rsidRDefault="001017E6" w:rsidP="001017E6">
            <w:pPr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КМШ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ѳлкѳлѳрү</w:t>
            </w:r>
            <w:proofErr w:type="spellEnd"/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762208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67504,4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0470A3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75538,7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61EDFC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2124,8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F3D56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4736,3</w:t>
            </w:r>
          </w:p>
        </w:tc>
      </w:tr>
      <w:tr w:rsidR="001017E6" w:rsidRPr="001017E6" w14:paraId="5F1056B1" w14:textId="77777777" w:rsidTr="002632AF">
        <w:trPr>
          <w:trHeight w:val="366"/>
        </w:trPr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921656" w14:textId="77777777" w:rsidR="001017E6" w:rsidRPr="001017E6" w:rsidRDefault="001017E6" w:rsidP="001017E6">
            <w:pPr>
              <w:keepNext/>
              <w:outlineLvl w:val="0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ЕврАзЭс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ѳлкѳлѳрү</w:t>
            </w:r>
            <w:proofErr w:type="spellEnd"/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6FD77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61323,9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AA554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65830,8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96B5E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1896,9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CE07D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4657,9</w:t>
            </w:r>
          </w:p>
        </w:tc>
      </w:tr>
      <w:tr w:rsidR="001017E6" w:rsidRPr="001017E6" w14:paraId="6388BADA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DAA0FE" w14:textId="77777777" w:rsidR="001017E6" w:rsidRPr="001017E6" w:rsidRDefault="001017E6" w:rsidP="001017E6">
            <w:pPr>
              <w:ind w:firstLine="426"/>
              <w:rPr>
                <w:bCs/>
                <w:snapToGrid w:val="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Беларусь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5ED7D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2383,8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8B02F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1543,6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FE5A0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17,9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CFDE1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FF14CB7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751F81" w14:textId="77777777" w:rsidR="001017E6" w:rsidRPr="001017E6" w:rsidRDefault="001017E6" w:rsidP="001017E6">
            <w:pPr>
              <w:ind w:firstLine="426"/>
              <w:rPr>
                <w:bCs/>
                <w:snapToGrid w:val="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Казахстан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46575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21292,0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91059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8772,6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A901DA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797,3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CFCCD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960,2</w:t>
            </w:r>
          </w:p>
        </w:tc>
      </w:tr>
      <w:tr w:rsidR="001017E6" w:rsidRPr="001017E6" w14:paraId="78DFD494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18B357" w14:textId="77777777" w:rsidR="001017E6" w:rsidRPr="001017E6" w:rsidRDefault="001017E6" w:rsidP="001017E6">
            <w:pPr>
              <w:ind w:firstLine="426"/>
              <w:rPr>
                <w:bCs/>
                <w:snapToGrid w:val="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Орусия</w:t>
            </w:r>
            <w:proofErr w:type="spellEnd"/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A4E68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37648,1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D6FC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55514,6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2748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1081,7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04954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3697,7</w:t>
            </w:r>
          </w:p>
        </w:tc>
      </w:tr>
      <w:tr w:rsidR="001017E6" w:rsidRPr="001017E6" w14:paraId="660E5227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EB2169" w14:textId="77777777" w:rsidR="001017E6" w:rsidRPr="001017E6" w:rsidRDefault="001017E6" w:rsidP="001017E6">
            <w:pPr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ЕАЭБ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6D858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6180,6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A7368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9707,9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E28C6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227,9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31A18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78,3</w:t>
            </w:r>
          </w:p>
        </w:tc>
      </w:tr>
      <w:tr w:rsidR="001017E6" w:rsidRPr="001017E6" w14:paraId="70701857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729AC4" w14:textId="77777777" w:rsidR="001017E6" w:rsidRPr="001017E6" w:rsidRDefault="001017E6" w:rsidP="001017E6">
            <w:pPr>
              <w:ind w:firstLine="426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Азербайджан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A8254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AAC0A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30,5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AC9DE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338B3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22,2</w:t>
            </w:r>
          </w:p>
        </w:tc>
      </w:tr>
      <w:tr w:rsidR="001017E6" w:rsidRPr="001017E6" w14:paraId="50E50CC4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62A244" w14:textId="77777777" w:rsidR="001017E6" w:rsidRPr="001017E6" w:rsidRDefault="001017E6" w:rsidP="001017E6">
            <w:pPr>
              <w:ind w:firstLine="426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Молдова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F7CA7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1F272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2EAB0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6543C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E474AEA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27AA3E" w14:textId="77777777" w:rsidR="001017E6" w:rsidRPr="001017E6" w:rsidRDefault="001017E6" w:rsidP="001017E6">
            <w:pPr>
              <w:ind w:firstLine="426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Таджикистан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BB141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5,1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FDC0A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D446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90E8F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80F8051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11C98C" w14:textId="77777777" w:rsidR="001017E6" w:rsidRPr="001017E6" w:rsidRDefault="001017E6" w:rsidP="001017E6">
            <w:pPr>
              <w:ind w:firstLine="426"/>
              <w:rPr>
                <w:bCs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Ѳрусия</w:t>
            </w:r>
            <w:proofErr w:type="spellEnd"/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6DF83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2122,3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D7653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3161,6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52BA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227,9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D28A4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56,1</w:t>
            </w:r>
          </w:p>
        </w:tc>
      </w:tr>
      <w:tr w:rsidR="001017E6" w:rsidRPr="001017E6" w14:paraId="36585E60" w14:textId="77777777" w:rsidTr="002632AF">
        <w:trPr>
          <w:trHeight w:val="118"/>
        </w:trPr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BA5195" w14:textId="77777777" w:rsidR="001017E6" w:rsidRPr="001017E6" w:rsidRDefault="001017E6" w:rsidP="001017E6">
            <w:pPr>
              <w:ind w:firstLine="426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Украина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D896C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4053,2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1CF50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6513,5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F027B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30772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941178B" w14:textId="77777777" w:rsidTr="002632AF">
        <w:trPr>
          <w:trHeight w:val="238"/>
        </w:trPr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2953BA" w14:textId="77777777" w:rsidR="001017E6" w:rsidRPr="001017E6" w:rsidRDefault="001017E6" w:rsidP="001017E6">
            <w:pPr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ЕВРОПА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7DF20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31588,6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BA6F9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23969,6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5738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8640,3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1A191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5594,8</w:t>
            </w:r>
          </w:p>
        </w:tc>
      </w:tr>
      <w:tr w:rsidR="001017E6" w:rsidRPr="001017E6" w14:paraId="71595897" w14:textId="77777777" w:rsidTr="002632AF">
        <w:trPr>
          <w:trHeight w:val="238"/>
        </w:trPr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30EBF6" w14:textId="77777777" w:rsidR="001017E6" w:rsidRPr="001017E6" w:rsidRDefault="001017E6" w:rsidP="001017E6">
            <w:pPr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Австрия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CD92C9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994,4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913A6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431,9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7A8A9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2472E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9,1</w:t>
            </w:r>
          </w:p>
        </w:tc>
      </w:tr>
      <w:tr w:rsidR="001017E6" w:rsidRPr="001017E6" w14:paraId="5D472929" w14:textId="77777777" w:rsidTr="002632AF">
        <w:trPr>
          <w:trHeight w:val="242"/>
        </w:trPr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A8940B" w14:textId="77777777" w:rsidR="001017E6" w:rsidRPr="001017E6" w:rsidRDefault="001017E6" w:rsidP="001017E6">
            <w:pPr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Албания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440EC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F815F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6FF34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D5EF3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1151743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02E05D" w14:textId="77777777" w:rsidR="001017E6" w:rsidRPr="001017E6" w:rsidRDefault="001017E6" w:rsidP="001017E6">
            <w:pPr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Бельгия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661AC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5610,9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1E8A6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4849,3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B075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8522,2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8B03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5558,3</w:t>
            </w:r>
          </w:p>
        </w:tc>
      </w:tr>
      <w:tr w:rsidR="001017E6" w:rsidRPr="001017E6" w14:paraId="7C56663E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2A3EA7" w14:textId="77777777" w:rsidR="001017E6" w:rsidRPr="001017E6" w:rsidRDefault="001017E6" w:rsidP="001017E6">
            <w:pPr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Босния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Герцеговина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B27A4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0A38C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0,1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0361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9781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E823484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9D52A9" w14:textId="77777777" w:rsidR="001017E6" w:rsidRPr="001017E6" w:rsidRDefault="001017E6" w:rsidP="001017E6">
            <w:pPr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Болгария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78D3D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14,8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64C78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20,7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46BA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71101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82EDBC0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258BB5" w14:textId="77777777" w:rsidR="001017E6" w:rsidRPr="001017E6" w:rsidRDefault="001017E6" w:rsidP="001017E6">
            <w:pPr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Венгрия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6DA43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42,5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4125B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394,1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50107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2,8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9416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1,0</w:t>
            </w:r>
          </w:p>
        </w:tc>
      </w:tr>
      <w:tr w:rsidR="001017E6" w:rsidRPr="001017E6" w14:paraId="6EDA2F3A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B12CA4" w14:textId="77777777" w:rsidR="001017E6" w:rsidRPr="001017E6" w:rsidRDefault="001017E6" w:rsidP="001017E6">
            <w:pPr>
              <w:tabs>
                <w:tab w:val="left" w:pos="1530"/>
              </w:tabs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Германия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0A6BE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7819,0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D9DB4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6858,5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2BDF74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2,2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C4396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7,5</w:t>
            </w:r>
          </w:p>
        </w:tc>
      </w:tr>
      <w:tr w:rsidR="001017E6" w:rsidRPr="001017E6" w14:paraId="3BC0694C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52C0FA" w14:textId="77777777" w:rsidR="001017E6" w:rsidRPr="001017E6" w:rsidRDefault="001017E6" w:rsidP="001017E6">
            <w:pPr>
              <w:tabs>
                <w:tab w:val="left" w:pos="1530"/>
              </w:tabs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Греция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C208D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DB0285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FC61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4601C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8EEA56D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944F44" w14:textId="77777777" w:rsidR="001017E6" w:rsidRPr="001017E6" w:rsidRDefault="001017E6" w:rsidP="001017E6">
            <w:pPr>
              <w:tabs>
                <w:tab w:val="left" w:pos="1530"/>
              </w:tabs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Дания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B1C88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73,5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67DC2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169,1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75CB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0,4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B1D952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57915C0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4CEDEF" w14:textId="77777777" w:rsidR="001017E6" w:rsidRPr="001017E6" w:rsidRDefault="001017E6" w:rsidP="001017E6">
            <w:pPr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Ирландия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50D18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17,7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82EA8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6B352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E1D3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1B6E700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444B14" w14:textId="77777777" w:rsidR="001017E6" w:rsidRPr="001017E6" w:rsidRDefault="001017E6" w:rsidP="001017E6">
            <w:pPr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Испания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01207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212,8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4886F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2387,2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6FBCF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103,3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B1A2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492A0BA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C8BFAC" w14:textId="77777777" w:rsidR="001017E6" w:rsidRPr="001017E6" w:rsidRDefault="001017E6" w:rsidP="001017E6">
            <w:pPr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Италия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6DE6B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2057,8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384A3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2496,7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84795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2EB2E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505CFB5F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82CB60C" w14:textId="77777777" w:rsidR="001017E6" w:rsidRPr="001017E6" w:rsidRDefault="001017E6" w:rsidP="001017E6">
            <w:pPr>
              <w:ind w:firstLine="284"/>
              <w:rPr>
                <w:bCs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Латвия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509FD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1188E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9,7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BEA2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7DF64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151A2CF0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1AC6AFB" w14:textId="2BC396FA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Литва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90C399" w14:textId="0983C4B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170,4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ACA911" w14:textId="1F1DAC45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108,0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4DEAB8B" w14:textId="5066911B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D67E070" w14:textId="09D9A1F0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5F876308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401355" w14:textId="7D262197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Мальта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327AA6" w14:textId="3AE3A0E8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97F2D2" w14:textId="49A0B248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4B24D3" w14:textId="34E4515E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D0A645" w14:textId="36125B7D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7C0BC1CC" w14:textId="77777777" w:rsidTr="007D08FE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38A3A3" w14:textId="794CAA2A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Нидерланды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EAA7F0" w14:textId="0D2912B5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3564,8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39889E" w14:textId="7BBF708F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1068,8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3AD47E" w14:textId="7A4E10BC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1F69700" w14:textId="1FE506FE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3,6</w:t>
            </w:r>
          </w:p>
        </w:tc>
      </w:tr>
      <w:tr w:rsidR="00D46096" w:rsidRPr="001017E6" w14:paraId="1C314B7B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324852" w14:textId="3049FA24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Норвегия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0D63AD" w14:textId="210E15F1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45,6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B5E7A6" w14:textId="346C7061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25,4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849244" w14:textId="3F200B0F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EEBEEB4" w14:textId="4B5525C6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0AC0A25B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FD911B" w14:textId="1C970947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Польша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1B4A3BB" w14:textId="694BB54B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1578,9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FA1E7D" w14:textId="1876E98C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153,5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708E49" w14:textId="24EA5788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0F3713" w14:textId="4D2CD4AC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1AAE0E8A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75B600" w14:textId="4BE7A346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Португалия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D4051B" w14:textId="106F97A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D48DE4" w14:textId="24190E9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541655" w14:textId="7050E661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E97EB0" w14:textId="6AA3144B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2AAC13CD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FAE130" w14:textId="0D4E613C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Румыния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9DB8D7" w14:textId="12F4E210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1173,3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C8F81B" w14:textId="57913A2E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43,7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E30224" w14:textId="7971E3A7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D61338" w14:textId="213781EB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48C18453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0B351D" w14:textId="697FDEC6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Словакия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01528E" w14:textId="699239EE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40,0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C8F430" w14:textId="29C53DCC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13,4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4CD724" w14:textId="0EE088E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E643BE" w14:textId="56F034C5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0BA00517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2550F9" w14:textId="58254E45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Словения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A03DD2" w14:textId="2A388BB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264,4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706134" w14:textId="56543BAD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4DDF68" w14:textId="78823A08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80789D" w14:textId="36F92B1C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2C178A18" w14:textId="77777777" w:rsidTr="007D08FE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0CF7E4" w14:textId="0FF7A1B9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Бириккен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Падышачылыгы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(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Улуу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Британия)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8EBF37" w14:textId="2A03F3CD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792,7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4A9592" w14:textId="74ACBEC9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970,5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58CDCC" w14:textId="22201185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DBB0B9" w14:textId="434CCF6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13,4</w:t>
            </w:r>
          </w:p>
        </w:tc>
      </w:tr>
      <w:tr w:rsidR="00D46096" w:rsidRPr="001017E6" w14:paraId="2EA5E138" w14:textId="77777777" w:rsidTr="007D08FE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C522CF" w14:textId="74BD1261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Финляндия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D54AF2" w14:textId="1477186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4348,3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A9078B" w14:textId="37EF5F4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283,9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93536A" w14:textId="75266A3F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F3BCFB" w14:textId="5DC6FC1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0,1</w:t>
            </w:r>
          </w:p>
        </w:tc>
      </w:tr>
      <w:tr w:rsidR="00D46096" w:rsidRPr="001017E6" w14:paraId="717B000E" w14:textId="77777777" w:rsidTr="007D08FE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C45817" w14:textId="35C17B96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Франция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742AF1" w14:textId="5AAEE7AE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1228,5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A04F6B" w14:textId="02FAF547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2631,0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139D0E" w14:textId="70A049F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2,0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7CEC1E" w14:textId="50421971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1,8</w:t>
            </w:r>
          </w:p>
        </w:tc>
      </w:tr>
      <w:tr w:rsidR="00D46096" w:rsidRPr="001017E6" w14:paraId="77A0ACC6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891EFE" w14:textId="12D6E1F0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ЧехРеспубликасы</w:t>
            </w:r>
            <w:proofErr w:type="spellEnd"/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76D474" w14:textId="58A67E8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369,2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FC172B5" w14:textId="06506EFD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271,9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5A5A4E" w14:textId="56BE9C00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471FED" w14:textId="69739FC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417E6C3F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FFD614" w14:textId="13C4EE09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Швеция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C49F58" w14:textId="04EC7BDB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1077,5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21F5B8" w14:textId="7F5836F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623,6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DC6C55" w14:textId="764129E5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34E694" w14:textId="3CF12EC0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1B6A7EAA" w14:textId="77777777" w:rsidTr="007D08FE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9B7F6E" w14:textId="0B9B5FA2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Швейцария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74A5C3" w14:textId="62B08232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25,6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07D4A0" w14:textId="287FA8C8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103,9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74CD19" w14:textId="447ADAB8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ED2327" w14:textId="3825AB6C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0EE91037" w14:textId="77777777" w:rsidTr="007D08FE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559F49" w14:textId="182E1B43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Эстония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6CC8590" w14:textId="3BD8A8B1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64,6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2CE18C" w14:textId="01CC4F7E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18,5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D571A2" w14:textId="1612494D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75090C" w14:textId="5692CF1D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0485AD92" w14:textId="77777777" w:rsidTr="009562F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56C6C7" w14:textId="1BE3556C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АЗИЯ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149411" w14:textId="7B50DB16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104250,3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81067F" w14:textId="67F1C670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46440,4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E32A6E" w14:textId="4156A2CF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11837,8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6DF6DD7" w14:textId="33B0BD29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3263,1</w:t>
            </w:r>
          </w:p>
        </w:tc>
      </w:tr>
      <w:tr w:rsidR="00D46096" w:rsidRPr="001017E6" w14:paraId="03211A70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79718D" w14:textId="1E559F32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Бангладеш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05FFAC" w14:textId="55C8F7B6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2E2DF8" w14:textId="19D3E3F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8A65DAF" w14:textId="70DCAB27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64CD34" w14:textId="5C9EFB1E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147293B9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4096D8" w14:textId="5A1482CA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Вьетнам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E7A1B4" w14:textId="5FEA77DE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93,5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3349F0" w14:textId="41055C7C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114,0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A843F7" w14:textId="05B9DCEA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445B61" w14:textId="465CA4A5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18449B1A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E2C7FC" w14:textId="6B252B26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Грузия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1EFF65" w14:textId="0BF54F8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3867EF" w14:textId="5CF80E0F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19,1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F8160B" w14:textId="33403B81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7262CA" w14:textId="4237867A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7D224CBE" w14:textId="77777777" w:rsidTr="009562F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FF0FCE" w14:textId="672EBC27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Израиль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0E20E3" w14:textId="06F5091A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44,2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D107024" w14:textId="016AD14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AB0072" w14:textId="79EAAE42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D3D20DC" w14:textId="3B2C1FA7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11,2</w:t>
            </w:r>
          </w:p>
        </w:tc>
      </w:tr>
      <w:tr w:rsidR="00D46096" w:rsidRPr="001017E6" w14:paraId="5FB193EB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F7B068" w14:textId="26C70A7C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Индия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3778CC" w14:textId="3CE9EF18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1794,3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220898" w14:textId="75864076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1298,8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8B08AEF" w14:textId="3A63D96A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CEB2E3" w14:textId="23989CBD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72604995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C90F55" w14:textId="30C1C159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Индонезия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55E169B" w14:textId="1423402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2,1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961359" w14:textId="27603929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10,2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10B68" w14:textId="317DA772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CF78F6" w14:textId="3C8D9A2E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7F75B0C4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3D77D0" w14:textId="1F60A16B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Иран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2A3742" w14:textId="591D3D0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96D0DF" w14:textId="51BAB6AB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11,2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D7B216" w14:textId="02FE8D66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D7BCE0" w14:textId="7A833C45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347FDC38" w14:textId="77777777" w:rsidTr="002632A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D9EA4F" w14:textId="17AC2872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Камбоджа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FED288" w14:textId="42984DE5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144,7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DF92BB" w14:textId="67F111AC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260,4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0CFC5B" w14:textId="263FD84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3A0288" w14:textId="7A5867F0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3955A001" w14:textId="77777777" w:rsidTr="009562F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EC9B11" w14:textId="2C986E15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Катар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A05CF04" w14:textId="6EC3D3E6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20,2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E39F40" w14:textId="69A5083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612914" w14:textId="7B389139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0,2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719B09" w14:textId="44282BD9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33DBDB4A" w14:textId="77777777" w:rsidTr="009562F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0EDC97" w14:textId="5426EC49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Кытай</w:t>
            </w:r>
            <w:proofErr w:type="spellEnd"/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314FFE" w14:textId="74439F28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91742,2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D69386" w14:textId="613DBE49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26053,2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E643C2" w14:textId="18B9E0FF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11401,9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C25FA3" w14:textId="2DF94E63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3070,8</w:t>
            </w:r>
          </w:p>
        </w:tc>
      </w:tr>
      <w:tr w:rsidR="00D46096" w:rsidRPr="001017E6" w14:paraId="142A9A8D" w14:textId="77777777" w:rsidTr="009562FF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34D815" w14:textId="5040E4D6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Малайзия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5528A21" w14:textId="6497BA69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9,4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A89C811" w14:textId="2BD731BA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22,1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CCF0DE" w14:textId="799B6F67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41536E" w14:textId="5B0DC385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198A28E0" w14:textId="77777777" w:rsidTr="008B56D3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2FD24B" w14:textId="29B1538D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Монголия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A33F38" w14:textId="12DF1CD2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BD151E" w14:textId="14615A8A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E00E91" w14:textId="75DB2716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9BB561" w14:textId="737777B7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6,1</w:t>
            </w:r>
          </w:p>
        </w:tc>
      </w:tr>
      <w:tr w:rsidR="00D46096" w:rsidRPr="001017E6" w14:paraId="188B7F42" w14:textId="77777777" w:rsidTr="008B56D3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1B7BA7" w14:textId="4938AA15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Бириккен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 Араб  Эмираты  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636E50" w14:textId="1DE1B22F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42,3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8BD931" w14:textId="767D84A5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17F675" w14:textId="4856AA66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311,6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56AF30" w14:textId="3FD3D9A8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D46096" w:rsidRPr="001017E6" w14:paraId="114972A9" w14:textId="77777777" w:rsidTr="008B56D3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D52520" w14:textId="3D51CA43" w:rsidR="00D46096" w:rsidRPr="001017E6" w:rsidRDefault="00D46096" w:rsidP="00D46096">
            <w:pPr>
              <w:ind w:firstLine="284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Пакистан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FE18DC" w14:textId="05C94A14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19,6</w:t>
            </w:r>
          </w:p>
        </w:tc>
        <w:tc>
          <w:tcPr>
            <w:tcW w:w="67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0CA0C4" w14:textId="162B9DA9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28047CE" w14:textId="224C1F4F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4FAA6A" w14:textId="5D59D50A" w:rsidR="00D46096" w:rsidRPr="001017E6" w:rsidRDefault="00D46096" w:rsidP="00D4609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</w:tbl>
    <w:p w14:paraId="7D4E9650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</w:p>
    <w:p w14:paraId="4AE966E2" w14:textId="77777777" w:rsidR="001017E6" w:rsidRPr="001017E6" w:rsidRDefault="001017E6" w:rsidP="00D46096">
      <w:pPr>
        <w:pageBreakBefore/>
        <w:jc w:val="right"/>
        <w:rPr>
          <w:sz w:val="22"/>
          <w:szCs w:val="22"/>
          <w:lang w:eastAsia="ru-RU"/>
        </w:rPr>
      </w:pPr>
      <w:proofErr w:type="spellStart"/>
      <w:r w:rsidRPr="001017E6">
        <w:rPr>
          <w:sz w:val="22"/>
          <w:szCs w:val="22"/>
          <w:lang w:eastAsia="ru-RU"/>
        </w:rPr>
        <w:lastRenderedPageBreak/>
        <w:t>уландысы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177"/>
        <w:gridCol w:w="1227"/>
        <w:gridCol w:w="1236"/>
        <w:gridCol w:w="1238"/>
        <w:gridCol w:w="1227"/>
      </w:tblGrid>
      <w:tr w:rsidR="001017E6" w:rsidRPr="001017E6" w14:paraId="1C7788CB" w14:textId="77777777" w:rsidTr="00D960F5">
        <w:trPr>
          <w:trHeight w:val="444"/>
        </w:trPr>
        <w:tc>
          <w:tcPr>
            <w:tcW w:w="22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1CD4A0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13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5E6E0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Импорт</w:t>
            </w:r>
          </w:p>
        </w:tc>
        <w:tc>
          <w:tcPr>
            <w:tcW w:w="135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6F6D0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Экспорт</w:t>
            </w:r>
          </w:p>
        </w:tc>
      </w:tr>
      <w:tr w:rsidR="001017E6" w:rsidRPr="001017E6" w14:paraId="1547EA16" w14:textId="77777777" w:rsidTr="00D960F5">
        <w:trPr>
          <w:trHeight w:val="421"/>
        </w:trPr>
        <w:tc>
          <w:tcPr>
            <w:tcW w:w="22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97B5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CAE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CCD93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75466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984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</w:tr>
      <w:tr w:rsidR="001017E6" w:rsidRPr="001017E6" w14:paraId="3CD53C26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31ECA84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Корея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Республикасы</w:t>
            </w:r>
            <w:proofErr w:type="spellEnd"/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4BF0D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1432,5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F63152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1452,4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2EBFE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17,1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785A34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54853B4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714C7A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Сингапур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8FD9E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A68CB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14,0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9712B9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A2E56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CA7D8ED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BFD059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Тайвань (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Кытай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провинциясы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>)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A8A366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7915B51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116,1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E691567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670E9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C5E5E87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39D1AB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Таиланд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2D513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168,6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92228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1,6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440DB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CF939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58FE0C1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5D23F4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Турция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39295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2854,9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F40FC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7273,6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0E14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23C02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1CDDE262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BAE0941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Филиппины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A5E4D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49115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82,5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2A9B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8AA006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20D3BA0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428C37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Шри-Ланка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09DFD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4,5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8DC137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1575,6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E495F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59689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7F29D79F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B51E65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Жапония</w:t>
            </w:r>
            <w:proofErr w:type="spellEnd"/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5C0E8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5792,0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A5A15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8063,8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2A5F4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107,0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9682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175,0</w:t>
            </w:r>
          </w:p>
        </w:tc>
      </w:tr>
      <w:tr w:rsidR="001017E6" w:rsidRPr="001017E6" w14:paraId="7B5CDE67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41F5F0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АМЕРИКА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849F6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32791,1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E2FFA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47575,9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76184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185,1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8E7CF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168,8</w:t>
            </w:r>
          </w:p>
        </w:tc>
      </w:tr>
      <w:tr w:rsidR="001017E6" w:rsidRPr="001017E6" w14:paraId="4A137802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CD0AFB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Бразилия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92B18E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56,2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5660D1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146,2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11CCC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0EAC85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9CB2FF0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EFC17D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Венесуэла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DEB8C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26327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1,9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F5BD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E7AD85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6FD4C6B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FB0752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Доминикан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Республикасы</w:t>
            </w:r>
            <w:proofErr w:type="spellEnd"/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54954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F093D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30,0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65B73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33883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43A8A01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6985AD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Канада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3A31C3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2205,4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93DFAE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3137,8</w:t>
            </w:r>
          </w:p>
        </w:tc>
        <w:tc>
          <w:tcPr>
            <w:tcW w:w="67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F8E7E2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19,0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E4A27D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0,3</w:t>
            </w:r>
          </w:p>
        </w:tc>
      </w:tr>
      <w:tr w:rsidR="001017E6" w:rsidRPr="001017E6" w14:paraId="4D3C91C7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6D2997A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Колумбия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56DCB3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5D90C5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10,6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87DC49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1ACD24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2504DF94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B165DF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Коста-Рика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9DE90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7,8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401F3F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8,8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F9CBB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09C63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0EE9B48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701F6D3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Мексика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66D02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2956,9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04B1C7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2141,7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ED318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453AD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08256A11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C7B87A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АКШ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FCF74F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27563,7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A898F2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42097,7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005083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166,1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1D67D6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168,5</w:t>
            </w:r>
          </w:p>
        </w:tc>
      </w:tr>
      <w:tr w:rsidR="001017E6" w:rsidRPr="001017E6" w14:paraId="064DB4F6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62C22E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Эквадор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C0146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DCC93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1,2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20AD4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A47CA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7C578CD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E23E2A2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АФРИКА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1BA539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15,6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24BF1D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133,4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C4827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CEF622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16,5</w:t>
            </w:r>
          </w:p>
        </w:tc>
      </w:tr>
      <w:tr w:rsidR="001017E6" w:rsidRPr="001017E6" w14:paraId="0309C3A8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DB83374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Кения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9AC0F6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5,3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1E94C58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48,6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22C7E6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5BAD08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5534FDF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A3BCE7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b/>
                <w:i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Кот-д Ивуар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92BE97" w14:textId="77777777" w:rsidR="001017E6" w:rsidRPr="001017E6" w:rsidRDefault="001017E6" w:rsidP="001017E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A67B14" w14:textId="77777777" w:rsidR="001017E6" w:rsidRPr="001017E6" w:rsidRDefault="001017E6" w:rsidP="001017E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CC6809" w14:textId="77777777" w:rsidR="001017E6" w:rsidRPr="001017E6" w:rsidRDefault="001017E6" w:rsidP="001017E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9BFFCD5" w14:textId="77777777" w:rsidR="001017E6" w:rsidRPr="001017E6" w:rsidRDefault="001017E6" w:rsidP="001017E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4D95F3EF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82BE558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Тунис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0A37D0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E0BEE0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B800C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002918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989FE7E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BBF663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Түштүк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Африка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1E7F04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9,8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9F9DC7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82,0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B80B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FD500B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16,5</w:t>
            </w:r>
          </w:p>
        </w:tc>
      </w:tr>
      <w:tr w:rsidR="001017E6" w:rsidRPr="001017E6" w14:paraId="1AC73C01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DF50B93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АВСТРАЛИЯ И ОКЕАНИЯ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CCA048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112,9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1BBDAE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228,6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C487694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F9F8B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31,2</w:t>
            </w:r>
          </w:p>
        </w:tc>
      </w:tr>
      <w:tr w:rsidR="001017E6" w:rsidRPr="001017E6" w14:paraId="6B681782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55BCB1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b/>
                <w:i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Австралия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C34B355" w14:textId="77777777" w:rsidR="001017E6" w:rsidRPr="001017E6" w:rsidRDefault="001017E6" w:rsidP="001017E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68,6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D0A656" w14:textId="77777777" w:rsidR="001017E6" w:rsidRPr="001017E6" w:rsidRDefault="001017E6" w:rsidP="001017E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216,8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89FEA4" w14:textId="77777777" w:rsidR="001017E6" w:rsidRPr="001017E6" w:rsidRDefault="001017E6" w:rsidP="001017E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FACBC4" w14:textId="77777777" w:rsidR="001017E6" w:rsidRPr="001017E6" w:rsidRDefault="001017E6" w:rsidP="001017E6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31,2</w:t>
            </w:r>
          </w:p>
        </w:tc>
      </w:tr>
      <w:tr w:rsidR="001017E6" w:rsidRPr="001017E6" w14:paraId="014F6C58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5AD96E" w14:textId="77777777" w:rsidR="001017E6" w:rsidRPr="001017E6" w:rsidRDefault="001017E6" w:rsidP="001017E6">
            <w:pPr>
              <w:framePr w:hSpace="180" w:wrap="around" w:vAnchor="text" w:hAnchor="text" w:y="1"/>
              <w:ind w:firstLine="426"/>
              <w:suppressOverlap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Жаны Зеландия</w:t>
            </w:r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540689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44,3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8B8ABC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11,8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564DC1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B050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F1978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3618C4E5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FC0BF6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Аныкталбаган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ѳлкѳ</w:t>
            </w:r>
            <w:proofErr w:type="spellEnd"/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63CBB7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8AE74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D7405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0CB661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3,2</w:t>
            </w:r>
          </w:p>
        </w:tc>
      </w:tr>
      <w:tr w:rsidR="001017E6" w:rsidRPr="001017E6" w14:paraId="0678ED0B" w14:textId="77777777" w:rsidTr="00D46096">
        <w:tc>
          <w:tcPr>
            <w:tcW w:w="22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649AC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Аныкталбаган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ѳлкѳ</w:t>
            </w:r>
            <w:proofErr w:type="spellEnd"/>
          </w:p>
        </w:tc>
        <w:tc>
          <w:tcPr>
            <w:tcW w:w="6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854C6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D22F6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6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0ECEB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6,5</w:t>
            </w:r>
          </w:p>
        </w:tc>
        <w:tc>
          <w:tcPr>
            <w:tcW w:w="6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3DA1E6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3,2</w:t>
            </w:r>
          </w:p>
        </w:tc>
      </w:tr>
    </w:tbl>
    <w:p w14:paraId="682A7578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p w14:paraId="3FE95875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p w14:paraId="75F34E80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Ысык-Кѳл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облусунун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аймактар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боюнча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тышкы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соодасы</w:t>
      </w:r>
      <w:proofErr w:type="spellEnd"/>
    </w:p>
    <w:p w14:paraId="12178814" w14:textId="77777777" w:rsidR="001017E6" w:rsidRPr="001017E6" w:rsidRDefault="001017E6" w:rsidP="001017E6">
      <w:pPr>
        <w:rPr>
          <w:i/>
          <w:sz w:val="18"/>
          <w:szCs w:val="18"/>
          <w:lang w:eastAsia="ru-RU"/>
        </w:rPr>
      </w:pPr>
      <w:r w:rsidRPr="001017E6">
        <w:rPr>
          <w:i/>
          <w:sz w:val="18"/>
          <w:szCs w:val="18"/>
          <w:lang w:eastAsia="ru-RU"/>
        </w:rPr>
        <w:t>(январь –</w:t>
      </w:r>
      <w:r w:rsidRPr="001017E6">
        <w:rPr>
          <w:i/>
          <w:sz w:val="18"/>
          <w:szCs w:val="18"/>
          <w:lang w:val="ky-KG" w:eastAsia="ru-RU"/>
        </w:rPr>
        <w:t>июнь</w:t>
      </w:r>
      <w:r w:rsidRPr="001017E6">
        <w:rPr>
          <w:i/>
          <w:sz w:val="18"/>
          <w:szCs w:val="18"/>
          <w:lang w:eastAsia="ru-RU"/>
        </w:rPr>
        <w:t xml:space="preserve">, </w:t>
      </w:r>
      <w:proofErr w:type="spellStart"/>
      <w:proofErr w:type="gramStart"/>
      <w:r w:rsidRPr="001017E6">
        <w:rPr>
          <w:i/>
          <w:sz w:val="18"/>
          <w:szCs w:val="18"/>
          <w:lang w:eastAsia="ru-RU"/>
        </w:rPr>
        <w:t>тыс.долларов</w:t>
      </w:r>
      <w:proofErr w:type="spellEnd"/>
      <w:proofErr w:type="gramEnd"/>
      <w:r w:rsidRPr="001017E6">
        <w:rPr>
          <w:i/>
          <w:sz w:val="18"/>
          <w:szCs w:val="18"/>
          <w:lang w:eastAsia="ru-RU"/>
        </w:rPr>
        <w:t>)</w:t>
      </w:r>
    </w:p>
    <w:p w14:paraId="2BCC193F" w14:textId="77777777" w:rsidR="001017E6" w:rsidRPr="001017E6" w:rsidRDefault="001017E6" w:rsidP="001017E6">
      <w:pPr>
        <w:rPr>
          <w:sz w:val="10"/>
          <w:szCs w:val="1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1"/>
        <w:gridCol w:w="1526"/>
        <w:gridCol w:w="1524"/>
        <w:gridCol w:w="1817"/>
        <w:gridCol w:w="1737"/>
      </w:tblGrid>
      <w:tr w:rsidR="001017E6" w:rsidRPr="001017E6" w14:paraId="56B1ED41" w14:textId="77777777" w:rsidTr="00D960F5">
        <w:trPr>
          <w:trHeight w:val="551"/>
        </w:trPr>
        <w:tc>
          <w:tcPr>
            <w:tcW w:w="1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F13F48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36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58C3D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b/>
                <w:b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Ѳз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ара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жана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сырткы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сооданын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жүгүртүүлүшүнүн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кѳлѳмү</w:t>
            </w:r>
            <w:proofErr w:type="spellEnd"/>
          </w:p>
        </w:tc>
      </w:tr>
      <w:tr w:rsidR="001017E6" w:rsidRPr="001017E6" w14:paraId="1A366A56" w14:textId="77777777" w:rsidTr="002632AF">
        <w:trPr>
          <w:trHeight w:val="265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E7C270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1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B04C7" w14:textId="77777777" w:rsidR="001017E6" w:rsidRPr="001017E6" w:rsidRDefault="001017E6" w:rsidP="001017E6">
            <w:pPr>
              <w:jc w:val="center"/>
              <w:rPr>
                <w:b/>
                <w:bCs/>
                <w:color w:val="FF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Бардыгы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>-</w:t>
            </w:r>
            <w:r w:rsidRPr="001017E6">
              <w:rPr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АКШнын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доллар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9301B6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ѳткѳн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жылдын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мезгилине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карата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пайыз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B59588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аймактар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боюнча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соода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жүгүртүүнүн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жалпы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кѳлѳмгѳ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%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үлүшү</w:t>
            </w:r>
            <w:proofErr w:type="spellEnd"/>
          </w:p>
        </w:tc>
      </w:tr>
      <w:tr w:rsidR="001017E6" w:rsidRPr="001017E6" w14:paraId="6A0D576F" w14:textId="77777777" w:rsidTr="002632AF">
        <w:trPr>
          <w:trHeight w:val="265"/>
        </w:trPr>
        <w:tc>
          <w:tcPr>
            <w:tcW w:w="1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A163F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440C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26F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12080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8C1B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6F6AD279" w14:textId="77777777" w:rsidTr="002632AF">
        <w:trPr>
          <w:trHeight w:val="284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E02D1F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F2FB20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259057,5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3CDF0D1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207700,5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9C4AD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124,7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EF9D1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1017E6" w:rsidRPr="001017E6" w14:paraId="7D7CFB65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19589A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768F4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25463,8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77886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13554,6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4B94F2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187,9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41D922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9,83</w:t>
            </w:r>
          </w:p>
        </w:tc>
      </w:tr>
      <w:tr w:rsidR="001017E6" w:rsidRPr="001017E6" w14:paraId="4960071C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C53CFD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C193F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147803,9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05583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158309,1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B96548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93,4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13495B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57,05</w:t>
            </w:r>
          </w:p>
        </w:tc>
      </w:tr>
      <w:tr w:rsidR="001017E6" w:rsidRPr="001017E6" w14:paraId="5BB5F8EE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3FDAC85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D01AA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58222,8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B9B0B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13300,3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62270D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437,8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50400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22,47</w:t>
            </w:r>
          </w:p>
        </w:tc>
      </w:tr>
      <w:tr w:rsidR="001017E6" w:rsidRPr="001017E6" w14:paraId="53DD8087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F1BA3DE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Чолпон-Ата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6A719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2436,1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945DB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7804,7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DCD1C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31,2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67DED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1017E6" w:rsidRPr="001017E6" w14:paraId="31259CC4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989661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CDF13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1259,1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AA924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2787,0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BAB7C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2A705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0,49</w:t>
            </w:r>
          </w:p>
        </w:tc>
      </w:tr>
      <w:tr w:rsidR="001017E6" w:rsidRPr="001017E6" w14:paraId="0B543799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AFBE426" w14:textId="77777777" w:rsidR="001017E6" w:rsidRPr="001017E6" w:rsidRDefault="001017E6" w:rsidP="001017E6">
            <w:pPr>
              <w:framePr w:hSpace="180" w:wrap="around" w:vAnchor="text" w:hAnchor="text" w:y="1"/>
              <w:tabs>
                <w:tab w:val="left" w:pos="993"/>
              </w:tabs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6C413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6224,3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00F031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3420,0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AF786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182,0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FBCF8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2,40</w:t>
            </w:r>
          </w:p>
        </w:tc>
      </w:tr>
      <w:tr w:rsidR="001017E6" w:rsidRPr="001017E6" w14:paraId="5568FC05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8E590BF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EEB0A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12816,5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4FBB22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13380,1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EEB14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95,8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13B73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4,95</w:t>
            </w:r>
          </w:p>
        </w:tc>
      </w:tr>
      <w:tr w:rsidR="001017E6" w:rsidRPr="001017E6" w14:paraId="67A21A84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91E77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327C1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7267,1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0704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2949,4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70246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246,4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1E1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2,81</w:t>
            </w:r>
          </w:p>
        </w:tc>
      </w:tr>
    </w:tbl>
    <w:p w14:paraId="50E026F9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p w14:paraId="42440350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p w14:paraId="309443FD" w14:textId="77777777" w:rsidR="001017E6" w:rsidRPr="001017E6" w:rsidRDefault="001017E6" w:rsidP="00D960F5">
      <w:pPr>
        <w:pageBreakBefore/>
        <w:jc w:val="right"/>
        <w:rPr>
          <w:sz w:val="22"/>
          <w:szCs w:val="22"/>
          <w:lang w:eastAsia="ru-RU"/>
        </w:rPr>
      </w:pPr>
      <w:proofErr w:type="spellStart"/>
      <w:r w:rsidRPr="001017E6">
        <w:rPr>
          <w:sz w:val="22"/>
          <w:szCs w:val="22"/>
          <w:lang w:eastAsia="ru-RU"/>
        </w:rPr>
        <w:lastRenderedPageBreak/>
        <w:t>уландысы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1"/>
        <w:gridCol w:w="1526"/>
        <w:gridCol w:w="1524"/>
        <w:gridCol w:w="1817"/>
        <w:gridCol w:w="1737"/>
      </w:tblGrid>
      <w:tr w:rsidR="001017E6" w:rsidRPr="001017E6" w14:paraId="2F234B56" w14:textId="77777777" w:rsidTr="002632AF">
        <w:trPr>
          <w:trHeight w:val="304"/>
        </w:trPr>
        <w:tc>
          <w:tcPr>
            <w:tcW w:w="1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010E9C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36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A5E60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Экспорт</w:t>
            </w:r>
          </w:p>
        </w:tc>
      </w:tr>
      <w:tr w:rsidR="001017E6" w:rsidRPr="001017E6" w14:paraId="3EA39B81" w14:textId="77777777" w:rsidTr="00D960F5">
        <w:trPr>
          <w:trHeight w:val="420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0E0080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1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1BA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Бардыгы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АКШнын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доллар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D061FC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ѳткѳн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жылдын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мезгилине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карата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пайыз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8BE45C" w14:textId="77777777" w:rsidR="00D960F5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аймактар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боюнча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соода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жүгүртүүнүн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жалпы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кѳлѳмгѳ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</w:p>
          <w:p w14:paraId="1F4BEBD9" w14:textId="46AB5941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%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үлүшү</w:t>
            </w:r>
            <w:proofErr w:type="spellEnd"/>
          </w:p>
        </w:tc>
      </w:tr>
      <w:tr w:rsidR="001017E6" w:rsidRPr="001017E6" w14:paraId="315215FC" w14:textId="77777777" w:rsidTr="002632AF">
        <w:trPr>
          <w:trHeight w:val="265"/>
        </w:trPr>
        <w:tc>
          <w:tcPr>
            <w:tcW w:w="1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7C21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3D6C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3738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BBDD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DAFE7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43A18903" w14:textId="77777777" w:rsidTr="002632AF">
        <w:trPr>
          <w:trHeight w:val="284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5223FBC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DF3EB4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22794,5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9711A4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13813,8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8C6F4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165,0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595170A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1017E6" w:rsidRPr="001017E6" w14:paraId="7D1C7E58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1222A4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C7AC4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12305,2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29945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4594,7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2D627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267,8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274F5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53,98</w:t>
            </w:r>
          </w:p>
        </w:tc>
      </w:tr>
      <w:tr w:rsidR="001017E6" w:rsidRPr="001017E6" w14:paraId="5D7B4ECA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27F4D2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E80A1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8722,4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D6BF4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7171,3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57430B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121,6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57D282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38,27</w:t>
            </w:r>
          </w:p>
        </w:tc>
      </w:tr>
      <w:tr w:rsidR="001017E6" w:rsidRPr="001017E6" w14:paraId="24C14FEA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8A92BE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2C6A6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82,9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3FBA4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280,2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7E47D9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29,6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3B3689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0,36</w:t>
            </w:r>
          </w:p>
        </w:tc>
      </w:tr>
      <w:tr w:rsidR="001017E6" w:rsidRPr="001017E6" w14:paraId="6D811697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72387AB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Чолпон-Ата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91885C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CD141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11,4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CF1C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9176A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1017E6" w:rsidRPr="001017E6" w14:paraId="6FCD002B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4C94B9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F2260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10,1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4AA4D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236,8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703CC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4,3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D96A3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0,04</w:t>
            </w:r>
          </w:p>
        </w:tc>
      </w:tr>
      <w:tr w:rsidR="001017E6" w:rsidRPr="001017E6" w14:paraId="3328D486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8C6E4E" w14:textId="77777777" w:rsidR="001017E6" w:rsidRPr="001017E6" w:rsidRDefault="001017E6" w:rsidP="001017E6">
            <w:pPr>
              <w:framePr w:hSpace="180" w:wrap="around" w:vAnchor="text" w:hAnchor="text" w:y="1"/>
              <w:tabs>
                <w:tab w:val="left" w:pos="993"/>
              </w:tabs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470636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432,4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6A241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547,5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9BE935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79,0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27565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1,90</w:t>
            </w:r>
          </w:p>
        </w:tc>
      </w:tr>
      <w:tr w:rsidR="001017E6" w:rsidRPr="001017E6" w14:paraId="11DEDD89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06DEEFF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76901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1228,6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81B77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871,3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26726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141,0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4345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5,39</w:t>
            </w:r>
          </w:p>
        </w:tc>
      </w:tr>
      <w:tr w:rsidR="001017E6" w:rsidRPr="001017E6" w14:paraId="7DA4FDF0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E596FB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DDD63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12,9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704E0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112,0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6D5B8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11,5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CF16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0,06</w:t>
            </w:r>
          </w:p>
        </w:tc>
      </w:tr>
    </w:tbl>
    <w:p w14:paraId="7562566C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p w14:paraId="589A615F" w14:textId="77777777" w:rsidR="001017E6" w:rsidRPr="001017E6" w:rsidRDefault="001017E6" w:rsidP="001017E6">
      <w:pPr>
        <w:jc w:val="right"/>
        <w:rPr>
          <w:sz w:val="22"/>
          <w:szCs w:val="22"/>
          <w:lang w:eastAsia="ru-RU"/>
        </w:rPr>
      </w:pPr>
      <w:proofErr w:type="spellStart"/>
      <w:r w:rsidRPr="001017E6">
        <w:rPr>
          <w:sz w:val="22"/>
          <w:szCs w:val="22"/>
          <w:lang w:eastAsia="ru-RU"/>
        </w:rPr>
        <w:t>уландысы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01"/>
        <w:gridCol w:w="1526"/>
        <w:gridCol w:w="1524"/>
        <w:gridCol w:w="1817"/>
        <w:gridCol w:w="1737"/>
      </w:tblGrid>
      <w:tr w:rsidR="001017E6" w:rsidRPr="001017E6" w14:paraId="738F41EC" w14:textId="77777777" w:rsidTr="002632AF">
        <w:trPr>
          <w:trHeight w:val="304"/>
        </w:trPr>
        <w:tc>
          <w:tcPr>
            <w:tcW w:w="13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966855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362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D5127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Импорт</w:t>
            </w:r>
          </w:p>
        </w:tc>
      </w:tr>
      <w:tr w:rsidR="001017E6" w:rsidRPr="001017E6" w14:paraId="5322EC42" w14:textId="77777777" w:rsidTr="002632AF">
        <w:trPr>
          <w:trHeight w:val="265"/>
        </w:trPr>
        <w:tc>
          <w:tcPr>
            <w:tcW w:w="1373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E0E522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1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3207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Бардыгы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-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АКШнын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миң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доллар</w:t>
            </w:r>
          </w:p>
        </w:tc>
        <w:tc>
          <w:tcPr>
            <w:tcW w:w="99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C26522" w14:textId="77777777" w:rsidR="001017E6" w:rsidRPr="001017E6" w:rsidRDefault="001017E6" w:rsidP="001017E6">
            <w:pPr>
              <w:jc w:val="center"/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ѳткѳн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жылдын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мезгилине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карата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пайыз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менен</w:t>
            </w:r>
            <w:proofErr w:type="spellEnd"/>
          </w:p>
        </w:tc>
        <w:tc>
          <w:tcPr>
            <w:tcW w:w="9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1A2BC3" w14:textId="77777777" w:rsidR="00D960F5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аймактар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боюнча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соода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жүгүртүүнүн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жалпы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кѳлѳмгѳ</w:t>
            </w:r>
            <w:proofErr w:type="spellEnd"/>
          </w:p>
          <w:p w14:paraId="2FAE7749" w14:textId="2FC47DC8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%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менен</w:t>
            </w:r>
            <w:proofErr w:type="spellEnd"/>
            <w:r w:rsidRPr="001017E6">
              <w:rPr>
                <w:b/>
                <w:bCs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sz w:val="18"/>
                <w:szCs w:val="18"/>
                <w:lang w:eastAsia="ru-RU"/>
              </w:rPr>
              <w:t>үлүшү</w:t>
            </w:r>
            <w:proofErr w:type="spellEnd"/>
          </w:p>
        </w:tc>
      </w:tr>
      <w:tr w:rsidR="001017E6" w:rsidRPr="001017E6" w14:paraId="3C1CE4C9" w14:textId="77777777" w:rsidTr="002632AF">
        <w:trPr>
          <w:trHeight w:val="265"/>
        </w:trPr>
        <w:tc>
          <w:tcPr>
            <w:tcW w:w="13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E776A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81CB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3429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99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F9E02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95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DA12C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1017E6" w:rsidRPr="001017E6" w14:paraId="34010A16" w14:textId="77777777" w:rsidTr="002632AF">
        <w:trPr>
          <w:trHeight w:val="284"/>
        </w:trPr>
        <w:tc>
          <w:tcPr>
            <w:tcW w:w="137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B81B7A8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A6F6A31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236263,0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49C28E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193886,7</w:t>
            </w:r>
          </w:p>
        </w:tc>
        <w:tc>
          <w:tcPr>
            <w:tcW w:w="99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B972A9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121,9</w:t>
            </w:r>
          </w:p>
        </w:tc>
        <w:tc>
          <w:tcPr>
            <w:tcW w:w="95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70BC9F" w14:textId="77777777" w:rsidR="001017E6" w:rsidRPr="001017E6" w:rsidRDefault="001017E6" w:rsidP="001017E6">
            <w:pPr>
              <w:jc w:val="center"/>
              <w:rPr>
                <w:b/>
                <w:bCs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100,00</w:t>
            </w:r>
          </w:p>
        </w:tc>
      </w:tr>
      <w:tr w:rsidR="001017E6" w:rsidRPr="001017E6" w14:paraId="358FAA44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6ECBE2B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34838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13158,6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B5583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8959,9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C06209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146,9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21D9FF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5,57</w:t>
            </w:r>
          </w:p>
        </w:tc>
      </w:tr>
      <w:tr w:rsidR="001017E6" w:rsidRPr="001017E6" w14:paraId="6A7EFA35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383C81F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1A129C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139081,5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CD5D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151137,8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787565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92,0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08966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58,87</w:t>
            </w:r>
          </w:p>
        </w:tc>
      </w:tr>
      <w:tr w:rsidR="001017E6" w:rsidRPr="001017E6" w14:paraId="208286B9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451A8B5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C1FF5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58139,9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C6DB9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13020,1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87C9C7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446,5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8C9D7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24,61</w:t>
            </w:r>
          </w:p>
        </w:tc>
      </w:tr>
      <w:tr w:rsidR="001017E6" w:rsidRPr="001017E6" w14:paraId="38F4CBFF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A773788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   Чолпон-Ата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A9A2B7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2436,1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81F3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7793,3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F5B171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31,3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49165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0,00</w:t>
            </w:r>
          </w:p>
        </w:tc>
      </w:tr>
      <w:tr w:rsidR="001017E6" w:rsidRPr="001017E6" w14:paraId="18E746CB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42CECE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8046E2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1249,0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02CCA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2550,2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F71C72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49,0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AF234F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0,53</w:t>
            </w:r>
          </w:p>
        </w:tc>
      </w:tr>
      <w:tr w:rsidR="001017E6" w:rsidRPr="001017E6" w14:paraId="482DDC39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B93A9C4" w14:textId="77777777" w:rsidR="001017E6" w:rsidRPr="001017E6" w:rsidRDefault="001017E6" w:rsidP="001017E6">
            <w:pPr>
              <w:framePr w:hSpace="180" w:wrap="around" w:vAnchor="text" w:hAnchor="text" w:y="1"/>
              <w:tabs>
                <w:tab w:val="left" w:pos="993"/>
              </w:tabs>
              <w:suppressOverlap/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E4C41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5791,9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441C0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2872,5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F4C2E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201,6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8E65A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2,45</w:t>
            </w:r>
          </w:p>
        </w:tc>
      </w:tr>
      <w:tr w:rsidR="001017E6" w:rsidRPr="001017E6" w14:paraId="352FDC81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6650B3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A329C4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11587,9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2A1FA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12508,8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B16CEB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92,6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50613B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4,90</w:t>
            </w:r>
          </w:p>
        </w:tc>
      </w:tr>
      <w:tr w:rsidR="001017E6" w:rsidRPr="001017E6" w14:paraId="05EAD229" w14:textId="77777777" w:rsidTr="002632AF">
        <w:trPr>
          <w:trHeight w:val="284"/>
        </w:trPr>
        <w:tc>
          <w:tcPr>
            <w:tcW w:w="13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2B061A" w14:textId="77777777" w:rsidR="001017E6" w:rsidRPr="001017E6" w:rsidRDefault="001017E6" w:rsidP="001017E6">
            <w:pPr>
              <w:framePr w:hSpace="180" w:wrap="around" w:vAnchor="text" w:hAnchor="text" w:y="1"/>
              <w:suppressOverlap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5C0A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7254,2</w:t>
            </w:r>
          </w:p>
        </w:tc>
        <w:tc>
          <w:tcPr>
            <w:tcW w:w="8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BA84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2837,4</w:t>
            </w:r>
          </w:p>
        </w:tc>
        <w:tc>
          <w:tcPr>
            <w:tcW w:w="99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339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255,7</w:t>
            </w:r>
          </w:p>
        </w:tc>
        <w:tc>
          <w:tcPr>
            <w:tcW w:w="9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01ECE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3,07</w:t>
            </w:r>
          </w:p>
        </w:tc>
      </w:tr>
    </w:tbl>
    <w:p w14:paraId="437150A5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bookmarkEnd w:id="169"/>
    <w:bookmarkEnd w:id="170"/>
    <w:bookmarkEnd w:id="171"/>
    <w:bookmarkEnd w:id="172"/>
    <w:bookmarkEnd w:id="173"/>
    <w:bookmarkEnd w:id="174"/>
    <w:bookmarkEnd w:id="175"/>
    <w:bookmarkEnd w:id="176"/>
    <w:bookmarkEnd w:id="177"/>
    <w:bookmarkEnd w:id="178"/>
    <w:bookmarkEnd w:id="179"/>
    <w:p w14:paraId="6D2FA1E8" w14:textId="77777777" w:rsidR="001017E6" w:rsidRPr="001017E6" w:rsidRDefault="001017E6" w:rsidP="001017E6">
      <w:pPr>
        <w:keepNext/>
        <w:outlineLvl w:val="1"/>
        <w:rPr>
          <w:b/>
          <w:bCs/>
          <w:color w:val="000000"/>
          <w:sz w:val="22"/>
          <w:szCs w:val="22"/>
          <w:lang w:eastAsia="ru-RU"/>
        </w:rPr>
      </w:pP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Облустагы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катталган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тѳрѳлгѳндѳрдүн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,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ѳлгѳндѳрдүн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саны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жана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коэффициенттери</w:t>
      </w:r>
      <w:proofErr w:type="spellEnd"/>
    </w:p>
    <w:p w14:paraId="5763248F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Cs w:val="24"/>
          <w:lang w:eastAsia="ru-RU"/>
        </w:rPr>
        <w:t xml:space="preserve"> </w:t>
      </w:r>
      <w:proofErr w:type="gramStart"/>
      <w:r w:rsidRPr="001017E6">
        <w:rPr>
          <w:i/>
          <w:iCs/>
          <w:color w:val="000000"/>
          <w:sz w:val="18"/>
          <w:szCs w:val="18"/>
          <w:lang w:eastAsia="ru-RU"/>
        </w:rPr>
        <w:t>( январь</w:t>
      </w:r>
      <w:proofErr w:type="gramEnd"/>
      <w:r w:rsidRPr="001017E6">
        <w:rPr>
          <w:i/>
          <w:iCs/>
          <w:color w:val="000000"/>
          <w:sz w:val="18"/>
          <w:szCs w:val="18"/>
          <w:lang w:eastAsia="ru-RU"/>
        </w:rPr>
        <w:t xml:space="preserve">-июль) </w:t>
      </w:r>
    </w:p>
    <w:p w14:paraId="117E75B7" w14:textId="77777777" w:rsidR="001017E6" w:rsidRPr="001017E6" w:rsidRDefault="001017E6" w:rsidP="001017E6">
      <w:pPr>
        <w:jc w:val="center"/>
        <w:rPr>
          <w:color w:val="000000"/>
          <w:sz w:val="10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00"/>
        <w:gridCol w:w="1034"/>
        <w:gridCol w:w="1036"/>
        <w:gridCol w:w="1034"/>
        <w:gridCol w:w="861"/>
        <w:gridCol w:w="1274"/>
        <w:gridCol w:w="1266"/>
      </w:tblGrid>
      <w:tr w:rsidR="001017E6" w:rsidRPr="001017E6" w14:paraId="68174343" w14:textId="77777777" w:rsidTr="00D960F5">
        <w:trPr>
          <w:cantSplit/>
          <w:trHeight w:val="276"/>
        </w:trPr>
        <w:tc>
          <w:tcPr>
            <w:tcW w:w="143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B76B94F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8" w:type="pct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54AFDEA5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Саны (адам)</w:t>
            </w:r>
          </w:p>
        </w:tc>
        <w:tc>
          <w:tcPr>
            <w:tcW w:w="1369" w:type="pct"/>
            <w:gridSpan w:val="2"/>
            <w:vMerge w:val="restart"/>
            <w:tcBorders>
              <w:left w:val="nil"/>
            </w:tcBorders>
            <w:vAlign w:val="center"/>
          </w:tcPr>
          <w:p w14:paraId="030E9A4A" w14:textId="5158298C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Калктын</w:t>
            </w:r>
            <w:proofErr w:type="spellEnd"/>
            <w:r w:rsidR="00D960F5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1000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адамына</w:t>
            </w:r>
            <w:proofErr w:type="spellEnd"/>
          </w:p>
          <w:p w14:paraId="6241B4B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алгандагы</w:t>
            </w:r>
            <w:proofErr w:type="spellEnd"/>
          </w:p>
          <w:p w14:paraId="0DBEB44A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(промилле)</w:t>
            </w:r>
          </w:p>
        </w:tc>
      </w:tr>
      <w:tr w:rsidR="001017E6" w:rsidRPr="001017E6" w14:paraId="41B2E3C2" w14:textId="77777777" w:rsidTr="00D960F5">
        <w:trPr>
          <w:cantSplit/>
          <w:trHeight w:val="276"/>
        </w:trPr>
        <w:tc>
          <w:tcPr>
            <w:tcW w:w="14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7C4D03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198" w:type="pct"/>
            <w:gridSpan w:val="4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A3469B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69" w:type="pct"/>
            <w:gridSpan w:val="2"/>
            <w:vMerge/>
            <w:tcBorders>
              <w:left w:val="nil"/>
            </w:tcBorders>
            <w:vAlign w:val="center"/>
          </w:tcPr>
          <w:p w14:paraId="18D86BF9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D960F5" w:rsidRPr="001017E6" w14:paraId="12BCA34A" w14:textId="77777777" w:rsidTr="00D960F5">
        <w:trPr>
          <w:cantSplit/>
          <w:trHeight w:val="314"/>
        </w:trPr>
        <w:tc>
          <w:tcPr>
            <w:tcW w:w="14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D85B14" w14:textId="77777777" w:rsidR="00D960F5" w:rsidRPr="001017E6" w:rsidRDefault="00D960F5" w:rsidP="00D960F5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47" w:type="pct"/>
            <w:gridSpan w:val="2"/>
            <w:tcBorders>
              <w:top w:val="nil"/>
              <w:left w:val="nil"/>
            </w:tcBorders>
            <w:vAlign w:val="center"/>
          </w:tcPr>
          <w:p w14:paraId="352ABA53" w14:textId="77777777" w:rsidR="00D960F5" w:rsidRPr="001017E6" w:rsidRDefault="00D960F5" w:rsidP="00D960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Тѳрѳлгѳндѳр</w:t>
            </w:r>
            <w:proofErr w:type="spellEnd"/>
          </w:p>
        </w:tc>
        <w:tc>
          <w:tcPr>
            <w:tcW w:w="1051" w:type="pct"/>
            <w:gridSpan w:val="2"/>
            <w:tcBorders>
              <w:top w:val="nil"/>
            </w:tcBorders>
            <w:vAlign w:val="center"/>
          </w:tcPr>
          <w:p w14:paraId="433AD480" w14:textId="77777777" w:rsidR="00D960F5" w:rsidRPr="001017E6" w:rsidRDefault="00D960F5" w:rsidP="00D960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Ѳлгѳндѳр</w:t>
            </w:r>
            <w:proofErr w:type="spellEnd"/>
          </w:p>
        </w:tc>
        <w:tc>
          <w:tcPr>
            <w:tcW w:w="669" w:type="pct"/>
            <w:tcBorders>
              <w:top w:val="nil"/>
              <w:left w:val="nil"/>
            </w:tcBorders>
            <w:vAlign w:val="center"/>
          </w:tcPr>
          <w:p w14:paraId="42F6FDE1" w14:textId="177E7F7E" w:rsidR="00D960F5" w:rsidRPr="001017E6" w:rsidRDefault="00D960F5" w:rsidP="00D960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Тѳрѳлгѳндѳр</w:t>
            </w:r>
            <w:proofErr w:type="spellEnd"/>
          </w:p>
        </w:tc>
        <w:tc>
          <w:tcPr>
            <w:tcW w:w="700" w:type="pct"/>
            <w:tcBorders>
              <w:top w:val="nil"/>
            </w:tcBorders>
            <w:vAlign w:val="center"/>
          </w:tcPr>
          <w:p w14:paraId="1876703D" w14:textId="3CE4BF5F" w:rsidR="00D960F5" w:rsidRPr="001017E6" w:rsidRDefault="00D960F5" w:rsidP="00D960F5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Ѳлгѳндѳр</w:t>
            </w:r>
            <w:proofErr w:type="spellEnd"/>
          </w:p>
        </w:tc>
      </w:tr>
      <w:tr w:rsidR="001017E6" w:rsidRPr="001017E6" w14:paraId="4B9FD569" w14:textId="77777777" w:rsidTr="00D960F5">
        <w:trPr>
          <w:cantSplit/>
          <w:trHeight w:val="387"/>
        </w:trPr>
        <w:tc>
          <w:tcPr>
            <w:tcW w:w="143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0FA2A" w14:textId="77777777" w:rsidR="001017E6" w:rsidRPr="001017E6" w:rsidRDefault="001017E6" w:rsidP="001017E6">
            <w:pPr>
              <w:jc w:val="center"/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3" w:type="pct"/>
            <w:tcBorders>
              <w:left w:val="nil"/>
              <w:bottom w:val="single" w:sz="4" w:space="0" w:color="auto"/>
            </w:tcBorders>
            <w:vAlign w:val="center"/>
          </w:tcPr>
          <w:p w14:paraId="111A0483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74" w:type="pct"/>
            <w:tcBorders>
              <w:bottom w:val="single" w:sz="4" w:space="0" w:color="auto"/>
            </w:tcBorders>
            <w:vAlign w:val="center"/>
          </w:tcPr>
          <w:p w14:paraId="2E2BD49B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73" w:type="pct"/>
            <w:tcBorders>
              <w:bottom w:val="single" w:sz="4" w:space="0" w:color="auto"/>
            </w:tcBorders>
            <w:vAlign w:val="center"/>
          </w:tcPr>
          <w:p w14:paraId="62880EEE" w14:textId="77777777" w:rsidR="001017E6" w:rsidRPr="001017E6" w:rsidRDefault="001017E6" w:rsidP="001017E6">
            <w:pPr>
              <w:ind w:right="-121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478" w:type="pct"/>
            <w:tcBorders>
              <w:bottom w:val="single" w:sz="4" w:space="0" w:color="auto"/>
            </w:tcBorders>
            <w:vAlign w:val="center"/>
          </w:tcPr>
          <w:p w14:paraId="18B1AB63" w14:textId="77777777" w:rsidR="001017E6" w:rsidRPr="001017E6" w:rsidRDefault="001017E6" w:rsidP="001017E6">
            <w:pPr>
              <w:ind w:right="-121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69" w:type="pct"/>
            <w:tcBorders>
              <w:bottom w:val="single" w:sz="4" w:space="0" w:color="auto"/>
            </w:tcBorders>
            <w:vAlign w:val="center"/>
          </w:tcPr>
          <w:p w14:paraId="7308B028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00" w:type="pct"/>
            <w:tcBorders>
              <w:bottom w:val="single" w:sz="4" w:space="0" w:color="auto"/>
            </w:tcBorders>
            <w:vAlign w:val="center"/>
          </w:tcPr>
          <w:p w14:paraId="2F5ADB6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78730859" w14:textId="77777777" w:rsidTr="00D960F5">
        <w:trPr>
          <w:trHeight w:val="284"/>
        </w:trPr>
        <w:tc>
          <w:tcPr>
            <w:tcW w:w="14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DCAF290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DC85AD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5604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A521D3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5654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B3672B6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1796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42DB7367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1766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7E7149A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17,5</w:t>
            </w:r>
          </w:p>
        </w:tc>
        <w:tc>
          <w:tcPr>
            <w:tcW w:w="70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770E3E2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5,5</w:t>
            </w:r>
          </w:p>
        </w:tc>
      </w:tr>
      <w:tr w:rsidR="001017E6" w:rsidRPr="001017E6" w14:paraId="127AE024" w14:textId="77777777" w:rsidTr="00D960F5">
        <w:trPr>
          <w:trHeight w:val="284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01448B9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Шаар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36CDE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1490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286EC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1783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2C619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540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A99FD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86528C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17,2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D982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5,4</w:t>
            </w:r>
          </w:p>
        </w:tc>
      </w:tr>
      <w:tr w:rsidR="001017E6" w:rsidRPr="001017E6" w14:paraId="13FCE447" w14:textId="77777777" w:rsidTr="00D960F5">
        <w:trPr>
          <w:trHeight w:val="284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F5827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Айыл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9A202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4114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D1A3E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3871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8AE13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EEC93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1208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CA9C20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17,4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8492B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5,4</w:t>
            </w:r>
          </w:p>
        </w:tc>
      </w:tr>
      <w:tr w:rsidR="001017E6" w:rsidRPr="001017E6" w14:paraId="5B5DEF65" w14:textId="77777777" w:rsidTr="00D960F5">
        <w:trPr>
          <w:trHeight w:val="284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CE25F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92B0E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724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89A18D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AB6BD8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F92A9D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88A218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18,9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35071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5,1</w:t>
            </w:r>
          </w:p>
        </w:tc>
      </w:tr>
      <w:tr w:rsidR="001017E6" w:rsidRPr="001017E6" w14:paraId="2D393B92" w14:textId="77777777" w:rsidTr="00D960F5">
        <w:trPr>
          <w:trHeight w:val="284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DB5E11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8807D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526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A0B11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503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B5D8B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C47511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FE1E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14,8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D270A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5,9</w:t>
            </w:r>
          </w:p>
        </w:tc>
      </w:tr>
      <w:tr w:rsidR="001017E6" w:rsidRPr="001017E6" w14:paraId="46791484" w14:textId="77777777" w:rsidTr="00D960F5">
        <w:trPr>
          <w:trHeight w:val="284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7AF15A7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2DE515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842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5E2DD0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735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B473E3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72BE0C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228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95A65A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18,0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BFA256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5,9</w:t>
            </w:r>
          </w:p>
        </w:tc>
      </w:tr>
      <w:tr w:rsidR="001017E6" w:rsidRPr="001017E6" w14:paraId="03B1836E" w14:textId="77777777" w:rsidTr="00D960F5">
        <w:trPr>
          <w:trHeight w:val="284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E14E5C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C06E6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1057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B58D84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1146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A6D50A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314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EBB764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330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8B62FD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18,8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055B94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5,4</w:t>
            </w:r>
          </w:p>
        </w:tc>
      </w:tr>
      <w:tr w:rsidR="001017E6" w:rsidRPr="001017E6" w14:paraId="03C7469F" w14:textId="77777777" w:rsidTr="00D960F5">
        <w:trPr>
          <w:trHeight w:val="284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C0BD400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D0D0F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1012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1ECE90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921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B450A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88665B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321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6F9EC6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15,4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CEF4F6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5,4</w:t>
            </w:r>
          </w:p>
        </w:tc>
      </w:tr>
      <w:tr w:rsidR="001017E6" w:rsidRPr="001017E6" w14:paraId="2349D490" w14:textId="77777777" w:rsidTr="00D960F5">
        <w:trPr>
          <w:trHeight w:val="284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EECE774" w14:textId="77777777" w:rsidR="001017E6" w:rsidRPr="001017E6" w:rsidRDefault="001017E6" w:rsidP="001017E6">
            <w:pPr>
              <w:ind w:right="-186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Чолпон-Ата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1780EA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240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5D606E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D3087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F9449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C9B3B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16,7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FF6EC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5,1</w:t>
            </w:r>
          </w:p>
        </w:tc>
      </w:tr>
      <w:tr w:rsidR="001017E6" w:rsidRPr="001017E6" w14:paraId="5590299D" w14:textId="77777777" w:rsidTr="00D960F5">
        <w:trPr>
          <w:trHeight w:val="284"/>
        </w:trPr>
        <w:tc>
          <w:tcPr>
            <w:tcW w:w="14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26C4CF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FD253F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661</w:t>
            </w:r>
          </w:p>
        </w:tc>
        <w:tc>
          <w:tcPr>
            <w:tcW w:w="574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2ECCEB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655</w:t>
            </w:r>
          </w:p>
        </w:tc>
        <w:tc>
          <w:tcPr>
            <w:tcW w:w="573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C389D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8CCA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204</w:t>
            </w:r>
          </w:p>
        </w:tc>
        <w:tc>
          <w:tcPr>
            <w:tcW w:w="669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3FEF4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19,3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0CB628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6,0</w:t>
            </w:r>
          </w:p>
        </w:tc>
      </w:tr>
      <w:tr w:rsidR="001017E6" w:rsidRPr="001017E6" w14:paraId="05EEC968" w14:textId="77777777" w:rsidTr="00D960F5">
        <w:trPr>
          <w:trHeight w:val="284"/>
        </w:trPr>
        <w:tc>
          <w:tcPr>
            <w:tcW w:w="14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951F1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E93F3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782</w:t>
            </w:r>
          </w:p>
        </w:tc>
        <w:tc>
          <w:tcPr>
            <w:tcW w:w="5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B622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679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61099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val="en-US"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AECF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207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22395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15,7</w:t>
            </w:r>
          </w:p>
        </w:tc>
        <w:tc>
          <w:tcPr>
            <w:tcW w:w="7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FDB3F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4,8</w:t>
            </w:r>
          </w:p>
        </w:tc>
      </w:tr>
    </w:tbl>
    <w:p w14:paraId="34B13BC0" w14:textId="77777777" w:rsidR="001017E6" w:rsidRPr="001017E6" w:rsidRDefault="001017E6" w:rsidP="001017E6">
      <w:pPr>
        <w:rPr>
          <w:color w:val="000000"/>
          <w:sz w:val="24"/>
          <w:szCs w:val="24"/>
          <w:lang w:eastAsia="ru-RU"/>
        </w:rPr>
      </w:pPr>
    </w:p>
    <w:p w14:paraId="631F8DB3" w14:textId="77777777" w:rsidR="001017E6" w:rsidRPr="001017E6" w:rsidRDefault="001017E6" w:rsidP="00D16DDF">
      <w:pPr>
        <w:keepNext/>
        <w:pageBreakBefore/>
        <w:spacing w:before="240" w:after="60"/>
        <w:outlineLvl w:val="1"/>
        <w:rPr>
          <w:b/>
          <w:bCs/>
          <w:color w:val="000000"/>
          <w:sz w:val="22"/>
          <w:szCs w:val="22"/>
          <w:lang w:eastAsia="ru-RU"/>
        </w:rPr>
      </w:pPr>
      <w:bookmarkStart w:id="180" w:name="_Toc166641356"/>
      <w:bookmarkStart w:id="181" w:name="_Toc166647808"/>
      <w:bookmarkStart w:id="182" w:name="_Toc166647920"/>
      <w:bookmarkStart w:id="183" w:name="_Toc188156665"/>
      <w:bookmarkStart w:id="184" w:name="_Toc188157042"/>
      <w:bookmarkStart w:id="185" w:name="_Toc258853424"/>
      <w:bookmarkStart w:id="186" w:name="_Toc258853975"/>
      <w:bookmarkStart w:id="187" w:name="_Toc266437263"/>
      <w:bookmarkStart w:id="188" w:name="_Toc266438416"/>
      <w:bookmarkStart w:id="189" w:name="_Toc298162561"/>
      <w:bookmarkStart w:id="190" w:name="_Toc347148763"/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lastRenderedPageBreak/>
        <w:t>Облустагы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калктын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миграциясынын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жалпы</w:t>
      </w:r>
      <w:proofErr w:type="spellEnd"/>
      <w:r w:rsidRPr="001017E6">
        <w:rPr>
          <w:b/>
          <w:bCs/>
          <w:color w:val="000000"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color w:val="000000"/>
          <w:sz w:val="22"/>
          <w:szCs w:val="22"/>
          <w:lang w:eastAsia="ru-RU"/>
        </w:rPr>
        <w:t>жыйынтыгы</w:t>
      </w:r>
      <w:proofErr w:type="spellEnd"/>
    </w:p>
    <w:p w14:paraId="4C8BF0CE" w14:textId="77777777" w:rsidR="001017E6" w:rsidRPr="001017E6" w:rsidRDefault="001017E6" w:rsidP="001017E6">
      <w:pPr>
        <w:rPr>
          <w:i/>
          <w:iCs/>
          <w:color w:val="000000"/>
          <w:sz w:val="18"/>
          <w:szCs w:val="18"/>
          <w:lang w:eastAsia="ru-RU"/>
        </w:rPr>
      </w:pPr>
      <w:r w:rsidRPr="001017E6">
        <w:rPr>
          <w:i/>
          <w:iCs/>
          <w:color w:val="000000"/>
          <w:sz w:val="18"/>
          <w:szCs w:val="18"/>
          <w:lang w:eastAsia="ru-RU"/>
        </w:rPr>
        <w:t>(январь-июль)</w:t>
      </w:r>
    </w:p>
    <w:p w14:paraId="2FA1F471" w14:textId="77777777" w:rsidR="001017E6" w:rsidRPr="001017E6" w:rsidRDefault="001017E6" w:rsidP="001017E6">
      <w:pPr>
        <w:jc w:val="center"/>
        <w:rPr>
          <w:i/>
          <w:iCs/>
          <w:color w:val="000000"/>
          <w:sz w:val="10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9"/>
        <w:gridCol w:w="1202"/>
        <w:gridCol w:w="1202"/>
        <w:gridCol w:w="1204"/>
        <w:gridCol w:w="1178"/>
        <w:gridCol w:w="1300"/>
        <w:gridCol w:w="1300"/>
      </w:tblGrid>
      <w:tr w:rsidR="001017E6" w:rsidRPr="001017E6" w14:paraId="1FE2C9CC" w14:textId="77777777" w:rsidTr="002632AF">
        <w:trPr>
          <w:cantSplit/>
        </w:trPr>
        <w:tc>
          <w:tcPr>
            <w:tcW w:w="944" w:type="pct"/>
            <w:vMerge w:val="restart"/>
          </w:tcPr>
          <w:p w14:paraId="732B523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20" w:type="pct"/>
            <w:gridSpan w:val="2"/>
            <w:vAlign w:val="center"/>
          </w:tcPr>
          <w:p w14:paraId="5FFDE68A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Келгендердин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саны</w:t>
            </w:r>
          </w:p>
        </w:tc>
        <w:tc>
          <w:tcPr>
            <w:tcW w:w="1308" w:type="pct"/>
            <w:gridSpan w:val="2"/>
            <w:tcBorders>
              <w:bottom w:val="single" w:sz="4" w:space="0" w:color="auto"/>
            </w:tcBorders>
            <w:vAlign w:val="center"/>
          </w:tcPr>
          <w:p w14:paraId="2A821EF7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Кеткендердин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саны</w:t>
            </w:r>
          </w:p>
        </w:tc>
        <w:tc>
          <w:tcPr>
            <w:tcW w:w="1428" w:type="pct"/>
            <w:gridSpan w:val="2"/>
            <w:tcBorders>
              <w:bottom w:val="single" w:sz="4" w:space="0" w:color="auto"/>
            </w:tcBorders>
            <w:vAlign w:val="center"/>
          </w:tcPr>
          <w:p w14:paraId="5CEAB39C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Миграциялык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ѳсүү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(+),</w:t>
            </w:r>
          </w:p>
          <w:p w14:paraId="32F94542" w14:textId="77777777" w:rsidR="001017E6" w:rsidRPr="001017E6" w:rsidRDefault="001017E6" w:rsidP="001017E6">
            <w:pPr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кетүү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агымы</w:t>
            </w:r>
            <w:proofErr w:type="spellEnd"/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 xml:space="preserve"> (-)</w:t>
            </w:r>
          </w:p>
        </w:tc>
      </w:tr>
      <w:tr w:rsidR="001017E6" w:rsidRPr="001017E6" w14:paraId="2F88096A" w14:textId="77777777" w:rsidTr="00D16DDF">
        <w:trPr>
          <w:trHeight w:val="356"/>
        </w:trPr>
        <w:tc>
          <w:tcPr>
            <w:tcW w:w="944" w:type="pct"/>
            <w:vMerge/>
            <w:tcBorders>
              <w:bottom w:val="nil"/>
            </w:tcBorders>
            <w:vAlign w:val="center"/>
          </w:tcPr>
          <w:p w14:paraId="5A646243" w14:textId="77777777" w:rsidR="001017E6" w:rsidRPr="001017E6" w:rsidRDefault="001017E6" w:rsidP="001017E6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660" w:type="pct"/>
            <w:tcBorders>
              <w:bottom w:val="single" w:sz="4" w:space="0" w:color="auto"/>
            </w:tcBorders>
            <w:vAlign w:val="center"/>
          </w:tcPr>
          <w:p w14:paraId="581A854C" w14:textId="77777777" w:rsidR="001017E6" w:rsidRPr="001017E6" w:rsidRDefault="001017E6" w:rsidP="001017E6">
            <w:pPr>
              <w:ind w:left="-131" w:right="-126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60" w:type="pct"/>
            <w:tcBorders>
              <w:bottom w:val="single" w:sz="4" w:space="0" w:color="auto"/>
            </w:tcBorders>
            <w:vAlign w:val="center"/>
          </w:tcPr>
          <w:p w14:paraId="0C78901A" w14:textId="77777777" w:rsidR="001017E6" w:rsidRPr="001017E6" w:rsidRDefault="001017E6" w:rsidP="001017E6">
            <w:pPr>
              <w:ind w:left="-131" w:right="-126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6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CE09C" w14:textId="77777777" w:rsidR="001017E6" w:rsidRPr="001017E6" w:rsidRDefault="001017E6" w:rsidP="001017E6">
            <w:pPr>
              <w:ind w:left="-131" w:right="-91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64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165C3" w14:textId="77777777" w:rsidR="001017E6" w:rsidRPr="001017E6" w:rsidRDefault="001017E6" w:rsidP="001017E6">
            <w:pPr>
              <w:ind w:left="-131" w:right="-91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9C04E" w14:textId="77777777" w:rsidR="001017E6" w:rsidRPr="001017E6" w:rsidRDefault="001017E6" w:rsidP="001017E6">
            <w:pPr>
              <w:ind w:left="-131" w:right="-49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361B4" w14:textId="77777777" w:rsidR="001017E6" w:rsidRPr="001017E6" w:rsidRDefault="001017E6" w:rsidP="001017E6">
            <w:pPr>
              <w:ind w:left="-131" w:right="-49"/>
              <w:jc w:val="center"/>
              <w:rPr>
                <w:b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color w:val="000000"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2F127BD2" w14:textId="77777777" w:rsidTr="002632AF">
        <w:trPr>
          <w:trHeight w:val="284"/>
        </w:trPr>
        <w:tc>
          <w:tcPr>
            <w:tcW w:w="9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DDE4E1" w14:textId="77777777" w:rsidR="001017E6" w:rsidRPr="001017E6" w:rsidRDefault="001017E6" w:rsidP="001017E6">
            <w:pPr>
              <w:rPr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Мигрант-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тардын</w:t>
            </w:r>
            <w:proofErr w:type="spellEnd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bCs/>
                <w:color w:val="000000"/>
                <w:sz w:val="18"/>
                <w:szCs w:val="18"/>
                <w:lang w:eastAsia="ru-RU"/>
              </w:rPr>
              <w:t>баардыгы</w:t>
            </w:r>
            <w:proofErr w:type="spellEnd"/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BA23626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2474</w:t>
            </w:r>
          </w:p>
        </w:tc>
        <w:tc>
          <w:tcPr>
            <w:tcW w:w="660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904224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3686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EA4BD49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3810</w:t>
            </w:r>
          </w:p>
        </w:tc>
        <w:tc>
          <w:tcPr>
            <w:tcW w:w="647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0FE872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4168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F93400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-1336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F0C1F1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bCs/>
                <w:sz w:val="18"/>
                <w:szCs w:val="18"/>
                <w:lang w:eastAsia="ru-RU"/>
              </w:rPr>
              <w:t>-482</w:t>
            </w:r>
          </w:p>
        </w:tc>
      </w:tr>
      <w:tr w:rsidR="001017E6" w:rsidRPr="001017E6" w14:paraId="01AB0B53" w14:textId="77777777" w:rsidTr="002632AF">
        <w:trPr>
          <w:trHeight w:val="284"/>
        </w:trPr>
        <w:tc>
          <w:tcPr>
            <w:tcW w:w="9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324EA6C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анын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ичинде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>: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A4227D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6FF77F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1AAFBA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678602B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B235C1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6915D0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</w:tr>
      <w:tr w:rsidR="001017E6" w:rsidRPr="001017E6" w14:paraId="7A951601" w14:textId="77777777" w:rsidTr="002632AF">
        <w:trPr>
          <w:trHeight w:val="284"/>
        </w:trPr>
        <w:tc>
          <w:tcPr>
            <w:tcW w:w="9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9DE1598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ичиндеги</w:t>
            </w:r>
            <w:proofErr w:type="spellEnd"/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EF22A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1255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C11B85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2048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3ED8A5E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1255</w:t>
            </w: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861B51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2048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76DC85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9AC85C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</w:t>
            </w:r>
          </w:p>
        </w:tc>
      </w:tr>
      <w:tr w:rsidR="001017E6" w:rsidRPr="001017E6" w14:paraId="6AF01350" w14:textId="77777777" w:rsidTr="002632AF">
        <w:trPr>
          <w:trHeight w:val="284"/>
        </w:trPr>
        <w:tc>
          <w:tcPr>
            <w:tcW w:w="9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47A281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Облустар</w:t>
            </w:r>
            <w:proofErr w:type="spellEnd"/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аралык</w:t>
            </w:r>
            <w:proofErr w:type="spellEnd"/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1D60BA6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950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22DC805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1337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0033C7B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2486</w:t>
            </w: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D82AAD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2082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78E0429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-1536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4E6745D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-754</w:t>
            </w:r>
          </w:p>
        </w:tc>
      </w:tr>
      <w:tr w:rsidR="001017E6" w:rsidRPr="001017E6" w14:paraId="2A59F63C" w14:textId="77777777" w:rsidTr="002632AF">
        <w:trPr>
          <w:trHeight w:val="284"/>
        </w:trPr>
        <w:tc>
          <w:tcPr>
            <w:tcW w:w="9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1D0B6" w14:textId="77777777" w:rsidR="001017E6" w:rsidRPr="001017E6" w:rsidRDefault="001017E6" w:rsidP="001017E6">
            <w:pPr>
              <w:rPr>
                <w:color w:val="000000"/>
                <w:sz w:val="18"/>
                <w:szCs w:val="18"/>
                <w:lang w:eastAsia="ru-RU"/>
              </w:rPr>
            </w:pPr>
            <w:r w:rsidRPr="001017E6">
              <w:rPr>
                <w:color w:val="000000"/>
                <w:sz w:val="18"/>
                <w:szCs w:val="18"/>
                <w:lang w:eastAsia="ru-RU"/>
              </w:rPr>
              <w:t xml:space="preserve">Эл </w:t>
            </w:r>
            <w:proofErr w:type="spellStart"/>
            <w:r w:rsidRPr="001017E6">
              <w:rPr>
                <w:color w:val="000000"/>
                <w:sz w:val="18"/>
                <w:szCs w:val="18"/>
                <w:lang w:eastAsia="ru-RU"/>
              </w:rPr>
              <w:t>аралык</w:t>
            </w:r>
            <w:proofErr w:type="spellEnd"/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50984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269</w:t>
            </w:r>
          </w:p>
        </w:tc>
        <w:tc>
          <w:tcPr>
            <w:tcW w:w="6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EEC48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301</w:t>
            </w:r>
          </w:p>
        </w:tc>
        <w:tc>
          <w:tcPr>
            <w:tcW w:w="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F6DFC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6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F4134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95B01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200</w:t>
            </w:r>
          </w:p>
        </w:tc>
        <w:tc>
          <w:tcPr>
            <w:tcW w:w="71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9230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263</w:t>
            </w:r>
          </w:p>
        </w:tc>
      </w:tr>
    </w:tbl>
    <w:p w14:paraId="753D6A4A" w14:textId="77777777" w:rsidR="001017E6" w:rsidRPr="001017E6" w:rsidRDefault="001017E6" w:rsidP="004F7A8A">
      <w:pPr>
        <w:rPr>
          <w:color w:val="000000"/>
          <w:sz w:val="24"/>
          <w:szCs w:val="24"/>
          <w:lang w:eastAsia="ru-RU"/>
        </w:rPr>
      </w:pPr>
    </w:p>
    <w:p w14:paraId="502380A9" w14:textId="77777777" w:rsidR="001017E6" w:rsidRPr="001017E6" w:rsidRDefault="001017E6" w:rsidP="004F7A8A">
      <w:pPr>
        <w:rPr>
          <w:color w:val="000000"/>
          <w:sz w:val="24"/>
          <w:szCs w:val="24"/>
          <w:lang w:eastAsia="ru-RU"/>
        </w:rPr>
      </w:pPr>
    </w:p>
    <w:p w14:paraId="7D0BA86F" w14:textId="77777777" w:rsidR="001017E6" w:rsidRPr="001017E6" w:rsidRDefault="001017E6" w:rsidP="004F7A8A">
      <w:pPr>
        <w:keepNext/>
        <w:outlineLvl w:val="1"/>
        <w:rPr>
          <w:b/>
          <w:bCs/>
          <w:sz w:val="22"/>
          <w:szCs w:val="22"/>
          <w:lang w:eastAsia="ru-RU"/>
        </w:rPr>
      </w:pPr>
      <w:proofErr w:type="spellStart"/>
      <w:r w:rsidRPr="001017E6">
        <w:rPr>
          <w:b/>
          <w:bCs/>
          <w:sz w:val="22"/>
          <w:szCs w:val="22"/>
          <w:lang w:eastAsia="ru-RU"/>
        </w:rPr>
        <w:t>Облустагы</w:t>
      </w:r>
      <w:proofErr w:type="spellEnd"/>
      <w:r w:rsidRPr="001017E6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sz w:val="22"/>
          <w:szCs w:val="22"/>
          <w:lang w:eastAsia="ru-RU"/>
        </w:rPr>
        <w:t>катталган</w:t>
      </w:r>
      <w:proofErr w:type="spellEnd"/>
      <w:r w:rsidRPr="001017E6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sz w:val="22"/>
          <w:szCs w:val="22"/>
          <w:lang w:eastAsia="ru-RU"/>
        </w:rPr>
        <w:t>никелердин</w:t>
      </w:r>
      <w:proofErr w:type="spellEnd"/>
      <w:r w:rsidRPr="001017E6">
        <w:rPr>
          <w:b/>
          <w:bCs/>
          <w:sz w:val="22"/>
          <w:szCs w:val="22"/>
          <w:lang w:eastAsia="ru-RU"/>
        </w:rPr>
        <w:t xml:space="preserve">, </w:t>
      </w:r>
      <w:proofErr w:type="spellStart"/>
      <w:r w:rsidRPr="001017E6">
        <w:rPr>
          <w:b/>
          <w:bCs/>
          <w:sz w:val="22"/>
          <w:szCs w:val="22"/>
          <w:lang w:eastAsia="ru-RU"/>
        </w:rPr>
        <w:t>ажырашуулардын</w:t>
      </w:r>
      <w:proofErr w:type="spellEnd"/>
      <w:r w:rsidRPr="001017E6">
        <w:rPr>
          <w:b/>
          <w:bCs/>
          <w:sz w:val="22"/>
          <w:szCs w:val="22"/>
          <w:lang w:eastAsia="ru-RU"/>
        </w:rPr>
        <w:t xml:space="preserve"> саны </w:t>
      </w:r>
      <w:proofErr w:type="spellStart"/>
      <w:r w:rsidRPr="001017E6">
        <w:rPr>
          <w:b/>
          <w:bCs/>
          <w:sz w:val="22"/>
          <w:szCs w:val="22"/>
          <w:lang w:eastAsia="ru-RU"/>
        </w:rPr>
        <w:t>жана</w:t>
      </w:r>
      <w:proofErr w:type="spellEnd"/>
      <w:r w:rsidRPr="001017E6">
        <w:rPr>
          <w:b/>
          <w:bCs/>
          <w:sz w:val="22"/>
          <w:szCs w:val="22"/>
          <w:lang w:eastAsia="ru-RU"/>
        </w:rPr>
        <w:t xml:space="preserve"> </w:t>
      </w:r>
      <w:proofErr w:type="spellStart"/>
      <w:r w:rsidRPr="001017E6">
        <w:rPr>
          <w:b/>
          <w:bCs/>
          <w:sz w:val="22"/>
          <w:szCs w:val="22"/>
          <w:lang w:eastAsia="ru-RU"/>
        </w:rPr>
        <w:t>коэффициенттери</w:t>
      </w:r>
      <w:proofErr w:type="spellEnd"/>
    </w:p>
    <w:p w14:paraId="4349B0BF" w14:textId="77777777" w:rsidR="001017E6" w:rsidRPr="001017E6" w:rsidRDefault="001017E6" w:rsidP="001017E6">
      <w:pPr>
        <w:rPr>
          <w:i/>
          <w:iCs/>
          <w:sz w:val="18"/>
          <w:szCs w:val="18"/>
          <w:lang w:eastAsia="ru-RU"/>
        </w:rPr>
      </w:pPr>
      <w:r w:rsidRPr="001017E6">
        <w:rPr>
          <w:i/>
          <w:iCs/>
          <w:sz w:val="18"/>
          <w:szCs w:val="18"/>
          <w:lang w:eastAsia="ru-RU"/>
        </w:rPr>
        <w:t>(январь-июль)</w:t>
      </w:r>
    </w:p>
    <w:p w14:paraId="7D0E6421" w14:textId="77777777" w:rsidR="001017E6" w:rsidRPr="001017E6" w:rsidRDefault="001017E6" w:rsidP="001017E6">
      <w:pPr>
        <w:rPr>
          <w:color w:val="FF0000"/>
          <w:sz w:val="10"/>
          <w:szCs w:val="24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9"/>
        <w:gridCol w:w="1031"/>
        <w:gridCol w:w="1031"/>
        <w:gridCol w:w="925"/>
        <w:gridCol w:w="925"/>
        <w:gridCol w:w="1306"/>
        <w:gridCol w:w="1198"/>
      </w:tblGrid>
      <w:tr w:rsidR="001017E6" w:rsidRPr="001017E6" w14:paraId="163A4C35" w14:textId="77777777" w:rsidTr="00241A23">
        <w:trPr>
          <w:cantSplit/>
          <w:trHeight w:val="612"/>
        </w:trPr>
        <w:tc>
          <w:tcPr>
            <w:tcW w:w="1477" w:type="pct"/>
            <w:vMerge w:val="restart"/>
            <w:vAlign w:val="center"/>
          </w:tcPr>
          <w:p w14:paraId="2C24308A" w14:textId="77777777" w:rsidR="001017E6" w:rsidRPr="001017E6" w:rsidRDefault="001017E6" w:rsidP="001017E6">
            <w:pPr>
              <w:jc w:val="center"/>
              <w:rPr>
                <w:color w:val="FF0000"/>
                <w:szCs w:val="24"/>
                <w:lang w:eastAsia="ru-RU"/>
              </w:rPr>
            </w:pPr>
          </w:p>
        </w:tc>
        <w:tc>
          <w:tcPr>
            <w:tcW w:w="2148" w:type="pct"/>
            <w:gridSpan w:val="4"/>
            <w:vAlign w:val="center"/>
          </w:tcPr>
          <w:p w14:paraId="0366DD00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Саны (адам)</w:t>
            </w:r>
          </w:p>
        </w:tc>
        <w:tc>
          <w:tcPr>
            <w:tcW w:w="1375" w:type="pct"/>
            <w:gridSpan w:val="2"/>
            <w:vAlign w:val="center"/>
          </w:tcPr>
          <w:p w14:paraId="53822BBD" w14:textId="1C9F17C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Калктын</w:t>
            </w:r>
            <w:proofErr w:type="spellEnd"/>
            <w:r w:rsidR="004F7A8A">
              <w:rPr>
                <w:b/>
                <w:sz w:val="18"/>
                <w:szCs w:val="18"/>
                <w:lang w:eastAsia="ru-RU"/>
              </w:rPr>
              <w:t xml:space="preserve"> </w:t>
            </w:r>
            <w:r w:rsidRPr="001017E6">
              <w:rPr>
                <w:b/>
                <w:sz w:val="18"/>
                <w:szCs w:val="18"/>
                <w:lang w:eastAsia="ru-RU"/>
              </w:rPr>
              <w:t xml:space="preserve">1000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адамына</w:t>
            </w:r>
            <w:proofErr w:type="spellEnd"/>
          </w:p>
          <w:p w14:paraId="43D4D27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алгандагы</w:t>
            </w:r>
            <w:proofErr w:type="spellEnd"/>
          </w:p>
          <w:p w14:paraId="569B132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(промилле)</w:t>
            </w:r>
          </w:p>
        </w:tc>
      </w:tr>
      <w:tr w:rsidR="001017E6" w:rsidRPr="001017E6" w14:paraId="3BD23B1F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A57F5" w14:textId="77777777" w:rsidR="001017E6" w:rsidRPr="001017E6" w:rsidRDefault="001017E6" w:rsidP="001017E6">
            <w:pPr>
              <w:jc w:val="center"/>
              <w:rPr>
                <w:color w:val="FF0000"/>
                <w:szCs w:val="24"/>
                <w:lang w:eastAsia="ru-RU"/>
              </w:rPr>
            </w:pPr>
          </w:p>
        </w:tc>
        <w:tc>
          <w:tcPr>
            <w:tcW w:w="113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75D2F84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Никелешүү</w:t>
            </w:r>
            <w:proofErr w:type="spellEnd"/>
          </w:p>
        </w:tc>
        <w:tc>
          <w:tcPr>
            <w:tcW w:w="1016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F4A8CF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Ажырашуу</w:t>
            </w:r>
            <w:proofErr w:type="spellEnd"/>
          </w:p>
        </w:tc>
        <w:tc>
          <w:tcPr>
            <w:tcW w:w="717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20FCB61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Никелешүү</w:t>
            </w:r>
            <w:proofErr w:type="spellEnd"/>
          </w:p>
        </w:tc>
        <w:tc>
          <w:tcPr>
            <w:tcW w:w="65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19E330C2" w14:textId="6E86B5C8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Ажырашуу</w:t>
            </w:r>
            <w:proofErr w:type="spellEnd"/>
          </w:p>
        </w:tc>
      </w:tr>
      <w:tr w:rsidR="001017E6" w:rsidRPr="001017E6" w14:paraId="37E8ECF8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348"/>
        </w:trPr>
        <w:tc>
          <w:tcPr>
            <w:tcW w:w="147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2FA64" w14:textId="77777777" w:rsidR="001017E6" w:rsidRPr="001017E6" w:rsidRDefault="001017E6" w:rsidP="001017E6">
            <w:pPr>
              <w:jc w:val="center"/>
              <w:rPr>
                <w:color w:val="FF0000"/>
                <w:szCs w:val="24"/>
                <w:lang w:eastAsia="ru-RU"/>
              </w:rPr>
            </w:pP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97E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66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71C875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81935C" w14:textId="77777777" w:rsidR="001017E6" w:rsidRPr="001017E6" w:rsidRDefault="001017E6" w:rsidP="001017E6">
            <w:pPr>
              <w:ind w:right="-108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2025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FF2071" w14:textId="77777777" w:rsidR="001017E6" w:rsidRPr="001017E6" w:rsidRDefault="001017E6" w:rsidP="001017E6">
            <w:pPr>
              <w:ind w:right="-121"/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7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8C57CE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  <w:tc>
          <w:tcPr>
            <w:tcW w:w="6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1161FC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2026</w:t>
            </w:r>
          </w:p>
        </w:tc>
      </w:tr>
      <w:tr w:rsidR="001017E6" w:rsidRPr="001017E6" w14:paraId="5B8F8587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7DD7B98F" w14:textId="77777777" w:rsidR="001017E6" w:rsidRPr="001017E6" w:rsidRDefault="001017E6" w:rsidP="001017E6">
            <w:pPr>
              <w:rPr>
                <w:b/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Облус</w:t>
            </w:r>
            <w:proofErr w:type="spellEnd"/>
            <w:r w:rsidRPr="001017E6">
              <w:rPr>
                <w:b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1017E6">
              <w:rPr>
                <w:b/>
                <w:sz w:val="18"/>
                <w:szCs w:val="18"/>
                <w:lang w:eastAsia="ru-RU"/>
              </w:rPr>
              <w:t>боюнча</w:t>
            </w:r>
            <w:proofErr w:type="spellEnd"/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57F6B07D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1912</w:t>
            </w:r>
          </w:p>
        </w:tc>
        <w:tc>
          <w:tcPr>
            <w:tcW w:w="56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DDD89E5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1839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26FFF1E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851</w:t>
            </w:r>
          </w:p>
        </w:tc>
        <w:tc>
          <w:tcPr>
            <w:tcW w:w="5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3F01158" w14:textId="77777777" w:rsidR="001017E6" w:rsidRPr="001017E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1017E6">
              <w:rPr>
                <w:b/>
                <w:sz w:val="18"/>
                <w:szCs w:val="18"/>
                <w:lang w:eastAsia="ru-RU"/>
              </w:rPr>
              <w:t>790</w:t>
            </w:r>
          </w:p>
        </w:tc>
        <w:tc>
          <w:tcPr>
            <w:tcW w:w="71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BD6426B" w14:textId="77777777" w:rsidR="001017E6" w:rsidRPr="00232C7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232C76">
              <w:rPr>
                <w:b/>
                <w:sz w:val="18"/>
                <w:szCs w:val="18"/>
                <w:lang w:eastAsia="ru-RU"/>
              </w:rPr>
              <w:t>5,6</w:t>
            </w:r>
          </w:p>
        </w:tc>
        <w:tc>
          <w:tcPr>
            <w:tcW w:w="6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5BF00D4" w14:textId="77777777" w:rsidR="001017E6" w:rsidRPr="00232C76" w:rsidRDefault="001017E6" w:rsidP="001017E6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232C76">
              <w:rPr>
                <w:b/>
                <w:sz w:val="18"/>
                <w:szCs w:val="18"/>
                <w:lang w:eastAsia="ru-RU"/>
              </w:rPr>
              <w:t>2,4</w:t>
            </w:r>
          </w:p>
        </w:tc>
      </w:tr>
      <w:tr w:rsidR="001017E6" w:rsidRPr="001017E6" w14:paraId="5323BB3A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0274F2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Шаар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54D26C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459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BD5895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463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A02C1E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6D6431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277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4D99B3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4,4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B241AC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2,6</w:t>
            </w:r>
          </w:p>
        </w:tc>
      </w:tr>
      <w:tr w:rsidR="001017E6" w:rsidRPr="001017E6" w14:paraId="29FF82AD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CD27AB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Айыл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1BB4FE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1453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F4D69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1376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0DA1761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556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BFD5F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513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F80CDA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6,2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B5F81B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</w:tr>
      <w:tr w:rsidR="001017E6" w:rsidRPr="001017E6" w14:paraId="216B9C74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A44E7BC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Каракол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07AFCA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208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3C497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209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DB6B8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144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4B8888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131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659D01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3,9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E9125F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2,4</w:t>
            </w:r>
          </w:p>
        </w:tc>
      </w:tr>
      <w:tr w:rsidR="001017E6" w:rsidRPr="001017E6" w14:paraId="7AEB3584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85DC88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Балыкчы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E2102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160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B9345D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167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BEC465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108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253642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436F3C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4,9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32120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2,7</w:t>
            </w:r>
          </w:p>
        </w:tc>
      </w:tr>
      <w:tr w:rsidR="001017E6" w:rsidRPr="001017E6" w14:paraId="6E51F224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70FD2B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Ак-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Суу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5AD29F9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256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F2FF6A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261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E15F2D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B11958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CA1D56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6,4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783975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</w:tr>
      <w:tr w:rsidR="001017E6" w:rsidRPr="001017E6" w14:paraId="76291A9E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C353DA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Жети-Ѳгүз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874A6F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400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352FB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369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975246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165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E0151F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155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3B32BF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6,1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BAA0FB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2,5</w:t>
            </w:r>
          </w:p>
        </w:tc>
      </w:tr>
      <w:tr w:rsidR="001017E6" w:rsidRPr="001017E6" w14:paraId="090E2EF1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1EF2273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Ысык-Кѳл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E0963C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366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945A680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342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117B3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124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9B059B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139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6EF44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5,7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49D7E9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</w:tr>
      <w:tr w:rsidR="001017E6" w:rsidRPr="001017E6" w14:paraId="1D1A6D22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02B7CFE" w14:textId="77777777" w:rsidR="001017E6" w:rsidRPr="001017E6" w:rsidRDefault="001017E6" w:rsidP="001017E6">
            <w:pPr>
              <w:ind w:right="-186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 xml:space="preserve">   Чолпон-Ата </w:t>
            </w:r>
            <w:proofErr w:type="spellStart"/>
            <w:r w:rsidRPr="001017E6">
              <w:rPr>
                <w:sz w:val="18"/>
                <w:szCs w:val="18"/>
                <w:lang w:eastAsia="ru-RU"/>
              </w:rPr>
              <w:t>шаары</w:t>
            </w:r>
            <w:proofErr w:type="spellEnd"/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F66BA8C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30F4F0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D5769F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D888823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9DB800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5,5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4CB7A2A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3,3</w:t>
            </w:r>
          </w:p>
        </w:tc>
      </w:tr>
      <w:tr w:rsidR="001017E6" w:rsidRPr="001017E6" w14:paraId="569A6009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19D97CF5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Тоң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79B810B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566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33B26C1F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229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EAB50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135</w:t>
            </w:r>
          </w:p>
        </w:tc>
        <w:tc>
          <w:tcPr>
            <w:tcW w:w="50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D2FD097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717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5E622525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6,7</w:t>
            </w:r>
          </w:p>
        </w:tc>
        <w:tc>
          <w:tcPr>
            <w:tcW w:w="658" w:type="pct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637D2AE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</w:tr>
      <w:tr w:rsidR="001017E6" w:rsidRPr="001017E6" w14:paraId="6F6A3EBE" w14:textId="77777777" w:rsidTr="00241A2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8"/>
        </w:trPr>
        <w:tc>
          <w:tcPr>
            <w:tcW w:w="147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6318CD" w14:textId="77777777" w:rsidR="001017E6" w:rsidRPr="001017E6" w:rsidRDefault="001017E6" w:rsidP="001017E6">
            <w:pPr>
              <w:rPr>
                <w:sz w:val="18"/>
                <w:szCs w:val="18"/>
                <w:lang w:eastAsia="ru-RU"/>
              </w:rPr>
            </w:pPr>
            <w:proofErr w:type="spellStart"/>
            <w:r w:rsidRPr="001017E6">
              <w:rPr>
                <w:sz w:val="18"/>
                <w:szCs w:val="18"/>
                <w:lang w:eastAsia="ru-RU"/>
              </w:rPr>
              <w:t>Түп</w:t>
            </w:r>
            <w:proofErr w:type="spellEnd"/>
            <w:r w:rsidRPr="001017E6">
              <w:rPr>
                <w:sz w:val="18"/>
                <w:szCs w:val="18"/>
                <w:lang w:eastAsia="ru-RU"/>
              </w:rPr>
              <w:t xml:space="preserve"> району</w:t>
            </w:r>
          </w:p>
        </w:tc>
        <w:tc>
          <w:tcPr>
            <w:tcW w:w="5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BB6104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278</w:t>
            </w:r>
          </w:p>
        </w:tc>
        <w:tc>
          <w:tcPr>
            <w:tcW w:w="5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5A9B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C0A4D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50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3F062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101</w:t>
            </w:r>
          </w:p>
        </w:tc>
        <w:tc>
          <w:tcPr>
            <w:tcW w:w="7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19B338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6,0</w:t>
            </w:r>
          </w:p>
        </w:tc>
        <w:tc>
          <w:tcPr>
            <w:tcW w:w="6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D6076" w14:textId="77777777" w:rsidR="001017E6" w:rsidRPr="001017E6" w:rsidRDefault="001017E6" w:rsidP="001017E6">
            <w:pPr>
              <w:jc w:val="center"/>
              <w:rPr>
                <w:sz w:val="18"/>
                <w:szCs w:val="18"/>
                <w:lang w:eastAsia="ru-RU"/>
              </w:rPr>
            </w:pPr>
            <w:r w:rsidRPr="001017E6">
              <w:rPr>
                <w:sz w:val="18"/>
                <w:szCs w:val="18"/>
                <w:lang w:eastAsia="ru-RU"/>
              </w:rPr>
              <w:t>2,3</w:t>
            </w:r>
          </w:p>
        </w:tc>
      </w:tr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</w:tbl>
    <w:p w14:paraId="59F601D9" w14:textId="77777777" w:rsidR="001017E6" w:rsidRPr="001017E6" w:rsidRDefault="001017E6" w:rsidP="001017E6">
      <w:pPr>
        <w:rPr>
          <w:sz w:val="24"/>
          <w:szCs w:val="24"/>
          <w:lang w:eastAsia="ru-RU"/>
        </w:rPr>
      </w:pPr>
    </w:p>
    <w:sectPr w:rsidR="001017E6" w:rsidRPr="001017E6" w:rsidSect="00CC2185">
      <w:footerReference w:type="default" r:id="rId9"/>
      <w:pgSz w:w="11906" w:h="16838"/>
      <w:pgMar w:top="1276" w:right="991" w:bottom="1276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3CC243" w14:textId="77777777" w:rsidR="00CE6066" w:rsidRDefault="00CE6066" w:rsidP="004636CF">
      <w:r>
        <w:separator/>
      </w:r>
    </w:p>
  </w:endnote>
  <w:endnote w:type="continuationSeparator" w:id="0">
    <w:p w14:paraId="5FD92F95" w14:textId="77777777" w:rsidR="00CE6066" w:rsidRDefault="00CE6066" w:rsidP="004636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Krg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5722917"/>
      <w:docPartObj>
        <w:docPartGallery w:val="Page Numbers (Bottom of Page)"/>
        <w:docPartUnique/>
      </w:docPartObj>
    </w:sdtPr>
    <w:sdtContent>
      <w:p w14:paraId="4D881AF0" w14:textId="7E7ED6F3" w:rsidR="004636CF" w:rsidRDefault="004636CF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7682D0A" w14:textId="77777777" w:rsidR="004636CF" w:rsidRDefault="004636C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9BC40" w14:textId="77777777" w:rsidR="00CE6066" w:rsidRDefault="00CE6066" w:rsidP="004636CF">
      <w:r>
        <w:separator/>
      </w:r>
    </w:p>
  </w:footnote>
  <w:footnote w:type="continuationSeparator" w:id="0">
    <w:p w14:paraId="292EF030" w14:textId="77777777" w:rsidR="00CE6066" w:rsidRDefault="00CE6066" w:rsidP="004636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95AAC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17111AE"/>
    <w:multiLevelType w:val="singleLevel"/>
    <w:tmpl w:val="C42A237E"/>
    <w:lvl w:ilvl="0">
      <w:start w:val="2"/>
      <w:numFmt w:val="bullet"/>
      <w:lvlText w:val="-"/>
      <w:lvlJc w:val="left"/>
      <w:pPr>
        <w:tabs>
          <w:tab w:val="num" w:pos="450"/>
        </w:tabs>
        <w:ind w:left="450" w:hanging="360"/>
      </w:pPr>
      <w:rPr>
        <w:rFonts w:hint="default"/>
      </w:rPr>
    </w:lvl>
  </w:abstractNum>
  <w:abstractNum w:abstractNumId="2" w15:restartNumberingAfterBreak="0">
    <w:nsid w:val="73501571"/>
    <w:multiLevelType w:val="hybridMultilevel"/>
    <w:tmpl w:val="8E90B2BE"/>
    <w:lvl w:ilvl="0" w:tplc="AF7253A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5784909">
    <w:abstractNumId w:val="1"/>
  </w:num>
  <w:num w:numId="2" w16cid:durableId="1873030607">
    <w:abstractNumId w:val="0"/>
  </w:num>
  <w:num w:numId="3" w16cid:durableId="2248052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17E6"/>
    <w:rsid w:val="001017E6"/>
    <w:rsid w:val="001660A8"/>
    <w:rsid w:val="00232C76"/>
    <w:rsid w:val="00241A23"/>
    <w:rsid w:val="002632AF"/>
    <w:rsid w:val="00296DD6"/>
    <w:rsid w:val="002D62A7"/>
    <w:rsid w:val="00312859"/>
    <w:rsid w:val="003719C3"/>
    <w:rsid w:val="0037212A"/>
    <w:rsid w:val="00433747"/>
    <w:rsid w:val="004636CF"/>
    <w:rsid w:val="004B5E90"/>
    <w:rsid w:val="004F7A8A"/>
    <w:rsid w:val="0057031E"/>
    <w:rsid w:val="006217A4"/>
    <w:rsid w:val="006B3781"/>
    <w:rsid w:val="006D6429"/>
    <w:rsid w:val="006F7E62"/>
    <w:rsid w:val="007032C8"/>
    <w:rsid w:val="00711923"/>
    <w:rsid w:val="00724373"/>
    <w:rsid w:val="00815D11"/>
    <w:rsid w:val="00834FF5"/>
    <w:rsid w:val="00896412"/>
    <w:rsid w:val="008B5C3E"/>
    <w:rsid w:val="008C0AA8"/>
    <w:rsid w:val="009B15D8"/>
    <w:rsid w:val="00B97701"/>
    <w:rsid w:val="00BA4D5E"/>
    <w:rsid w:val="00C07056"/>
    <w:rsid w:val="00C25FB6"/>
    <w:rsid w:val="00C86F31"/>
    <w:rsid w:val="00CC2185"/>
    <w:rsid w:val="00CD29C1"/>
    <w:rsid w:val="00CE6066"/>
    <w:rsid w:val="00D16DDF"/>
    <w:rsid w:val="00D46096"/>
    <w:rsid w:val="00D960F5"/>
    <w:rsid w:val="00E2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F569DD3"/>
  <w15:chartTrackingRefBased/>
  <w15:docId w15:val="{04AC64A0-FEDB-41CE-BC06-5741EDE63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KG" w:eastAsia="ru-K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1">
    <w:name w:val="heading 1"/>
    <w:basedOn w:val="a"/>
    <w:next w:val="a"/>
    <w:link w:val="10"/>
    <w:qFormat/>
    <w:rsid w:val="001017E6"/>
    <w:pPr>
      <w:keepNext/>
      <w:outlineLvl w:val="0"/>
    </w:pPr>
    <w:rPr>
      <w:b/>
      <w:lang w:eastAsia="ru-RU"/>
    </w:rPr>
  </w:style>
  <w:style w:type="paragraph" w:styleId="2">
    <w:name w:val="heading 2"/>
    <w:basedOn w:val="a"/>
    <w:next w:val="a"/>
    <w:link w:val="20"/>
    <w:qFormat/>
    <w:rsid w:val="001017E6"/>
    <w:pPr>
      <w:keepNext/>
      <w:jc w:val="center"/>
      <w:outlineLvl w:val="1"/>
    </w:pPr>
    <w:rPr>
      <w:b/>
      <w:lang w:eastAsia="ru-RU"/>
    </w:rPr>
  </w:style>
  <w:style w:type="paragraph" w:styleId="3">
    <w:name w:val="heading 3"/>
    <w:basedOn w:val="a"/>
    <w:next w:val="a"/>
    <w:link w:val="30"/>
    <w:qFormat/>
    <w:rsid w:val="001017E6"/>
    <w:pPr>
      <w:keepNext/>
      <w:ind w:left="-108" w:right="-108"/>
      <w:outlineLvl w:val="2"/>
    </w:pPr>
    <w:rPr>
      <w:b/>
      <w:sz w:val="17"/>
      <w:lang w:eastAsia="ru-RU"/>
    </w:rPr>
  </w:style>
  <w:style w:type="paragraph" w:styleId="4">
    <w:name w:val="heading 4"/>
    <w:basedOn w:val="a"/>
    <w:next w:val="a"/>
    <w:link w:val="40"/>
    <w:qFormat/>
    <w:rsid w:val="001017E6"/>
    <w:pPr>
      <w:keepNext/>
      <w:outlineLvl w:val="3"/>
    </w:pPr>
    <w:rPr>
      <w:b/>
      <w:sz w:val="19"/>
      <w:szCs w:val="24"/>
      <w:lang w:eastAsia="ru-RU"/>
    </w:rPr>
  </w:style>
  <w:style w:type="paragraph" w:styleId="5">
    <w:name w:val="heading 5"/>
    <w:basedOn w:val="a"/>
    <w:next w:val="a"/>
    <w:link w:val="50"/>
    <w:qFormat/>
    <w:rsid w:val="001017E6"/>
    <w:pPr>
      <w:keepNext/>
      <w:ind w:left="-57"/>
      <w:outlineLvl w:val="4"/>
    </w:pPr>
    <w:rPr>
      <w:b/>
      <w:bCs/>
      <w:sz w:val="22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1017E6"/>
    <w:pPr>
      <w:keepNext/>
      <w:outlineLvl w:val="5"/>
    </w:pPr>
    <w:rPr>
      <w:b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1017E6"/>
    <w:pPr>
      <w:keepNext/>
      <w:outlineLvl w:val="6"/>
    </w:pPr>
    <w:rPr>
      <w:rFonts w:ascii="Times New Roman Krg" w:hAnsi="Times New Roman Krg"/>
      <w:b/>
      <w:bCs/>
      <w:color w:val="FF0000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1017E6"/>
    <w:pPr>
      <w:keepNext/>
      <w:spacing w:line="360" w:lineRule="auto"/>
      <w:ind w:left="-108" w:right="-108"/>
      <w:outlineLvl w:val="7"/>
    </w:pPr>
    <w:rPr>
      <w:b/>
      <w:bCs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1017E6"/>
    <w:pPr>
      <w:keepNext/>
      <w:jc w:val="center"/>
      <w:outlineLvl w:val="8"/>
    </w:pPr>
    <w:rPr>
      <w:sz w:val="4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017E6"/>
    <w:rPr>
      <w:b/>
      <w:lang w:val="ru-RU" w:eastAsia="ru-RU"/>
    </w:rPr>
  </w:style>
  <w:style w:type="character" w:customStyle="1" w:styleId="20">
    <w:name w:val="Заголовок 2 Знак"/>
    <w:basedOn w:val="a0"/>
    <w:link w:val="2"/>
    <w:rsid w:val="001017E6"/>
    <w:rPr>
      <w:b/>
      <w:lang w:val="ru-RU" w:eastAsia="ru-RU"/>
    </w:rPr>
  </w:style>
  <w:style w:type="character" w:customStyle="1" w:styleId="30">
    <w:name w:val="Заголовок 3 Знак"/>
    <w:basedOn w:val="a0"/>
    <w:link w:val="3"/>
    <w:rsid w:val="001017E6"/>
    <w:rPr>
      <w:b/>
      <w:sz w:val="17"/>
      <w:lang w:val="ru-RU" w:eastAsia="ru-RU"/>
    </w:rPr>
  </w:style>
  <w:style w:type="character" w:customStyle="1" w:styleId="40">
    <w:name w:val="Заголовок 4 Знак"/>
    <w:basedOn w:val="a0"/>
    <w:link w:val="4"/>
    <w:rsid w:val="001017E6"/>
    <w:rPr>
      <w:b/>
      <w:sz w:val="19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1017E6"/>
    <w:rPr>
      <w:b/>
      <w:bCs/>
      <w:sz w:val="22"/>
      <w:szCs w:val="24"/>
      <w:lang w:val="ru-RU" w:eastAsia="ru-RU"/>
    </w:rPr>
  </w:style>
  <w:style w:type="character" w:customStyle="1" w:styleId="60">
    <w:name w:val="Заголовок 6 Знак"/>
    <w:basedOn w:val="a0"/>
    <w:link w:val="6"/>
    <w:rsid w:val="001017E6"/>
    <w:rPr>
      <w:b/>
      <w:szCs w:val="24"/>
      <w:lang w:val="ru-RU" w:eastAsia="ru-RU"/>
    </w:rPr>
  </w:style>
  <w:style w:type="character" w:customStyle="1" w:styleId="70">
    <w:name w:val="Заголовок 7 Знак"/>
    <w:basedOn w:val="a0"/>
    <w:link w:val="7"/>
    <w:rsid w:val="001017E6"/>
    <w:rPr>
      <w:rFonts w:ascii="Times New Roman Krg" w:hAnsi="Times New Roman Krg"/>
      <w:b/>
      <w:bCs/>
      <w:color w:val="FF0000"/>
      <w:szCs w:val="24"/>
      <w:lang w:val="ru-RU" w:eastAsia="ru-RU"/>
    </w:rPr>
  </w:style>
  <w:style w:type="character" w:customStyle="1" w:styleId="80">
    <w:name w:val="Заголовок 8 Знак"/>
    <w:basedOn w:val="a0"/>
    <w:link w:val="8"/>
    <w:rsid w:val="001017E6"/>
    <w:rPr>
      <w:b/>
      <w:bCs/>
      <w:szCs w:val="24"/>
      <w:lang w:val="ru-RU" w:eastAsia="ru-RU"/>
    </w:rPr>
  </w:style>
  <w:style w:type="character" w:customStyle="1" w:styleId="90">
    <w:name w:val="Заголовок 9 Знак"/>
    <w:basedOn w:val="a0"/>
    <w:link w:val="9"/>
    <w:rsid w:val="001017E6"/>
    <w:rPr>
      <w:sz w:val="40"/>
      <w:szCs w:val="24"/>
      <w:lang w:val="ru-RU" w:eastAsia="ru-RU"/>
    </w:rPr>
  </w:style>
  <w:style w:type="numbering" w:customStyle="1" w:styleId="11">
    <w:name w:val="Нет списка1"/>
    <w:next w:val="a2"/>
    <w:uiPriority w:val="99"/>
    <w:semiHidden/>
    <w:unhideWhenUsed/>
    <w:rsid w:val="001017E6"/>
  </w:style>
  <w:style w:type="paragraph" w:customStyle="1" w:styleId="a3">
    <w:basedOn w:val="a"/>
    <w:next w:val="a4"/>
    <w:qFormat/>
    <w:rsid w:val="001017E6"/>
    <w:pPr>
      <w:jc w:val="center"/>
    </w:pPr>
    <w:rPr>
      <w:b/>
      <w:sz w:val="24"/>
      <w:lang w:eastAsia="ru-RU"/>
    </w:rPr>
  </w:style>
  <w:style w:type="paragraph" w:customStyle="1" w:styleId="12">
    <w:name w:val="Обычный1"/>
    <w:rsid w:val="001017E6"/>
    <w:pPr>
      <w:widowControl w:val="0"/>
    </w:pPr>
    <w:rPr>
      <w:snapToGrid w:val="0"/>
      <w:lang w:val="ru-RU" w:eastAsia="ru-RU"/>
    </w:rPr>
  </w:style>
  <w:style w:type="paragraph" w:styleId="21">
    <w:name w:val="toc 2"/>
    <w:basedOn w:val="a"/>
    <w:next w:val="a"/>
    <w:autoRedefine/>
    <w:uiPriority w:val="39"/>
    <w:rsid w:val="001017E6"/>
    <w:pPr>
      <w:tabs>
        <w:tab w:val="right" w:leader="dot" w:pos="7380"/>
      </w:tabs>
      <w:ind w:left="240" w:right="-81"/>
    </w:pPr>
    <w:rPr>
      <w:bCs/>
      <w:smallCaps/>
      <w:noProof/>
      <w:color w:val="FF0000"/>
      <w:sz w:val="22"/>
      <w:szCs w:val="22"/>
      <w:lang w:eastAsia="ru-RU"/>
    </w:rPr>
  </w:style>
  <w:style w:type="character" w:styleId="a5">
    <w:name w:val="Hyperlink"/>
    <w:uiPriority w:val="99"/>
    <w:rsid w:val="001017E6"/>
    <w:rPr>
      <w:color w:val="0000FF"/>
      <w:u w:val="single"/>
    </w:rPr>
  </w:style>
  <w:style w:type="paragraph" w:styleId="13">
    <w:name w:val="toc 1"/>
    <w:basedOn w:val="a"/>
    <w:next w:val="a"/>
    <w:autoRedefine/>
    <w:semiHidden/>
    <w:rsid w:val="001017E6"/>
    <w:pPr>
      <w:framePr w:hSpace="180" w:wrap="around" w:vAnchor="text" w:hAnchor="text" w:y="1"/>
      <w:tabs>
        <w:tab w:val="center" w:pos="388"/>
      </w:tabs>
      <w:ind w:left="240" w:right="-81"/>
      <w:suppressOverlap/>
    </w:pPr>
    <w:rPr>
      <w:rFonts w:ascii="Times New Roman Krg" w:hAnsi="Times New Roman Krg"/>
      <w:bCs/>
      <w:noProof/>
      <w:color w:val="000000"/>
      <w:szCs w:val="24"/>
      <w:lang w:eastAsia="ru-RU"/>
    </w:rPr>
  </w:style>
  <w:style w:type="paragraph" w:customStyle="1" w:styleId="14">
    <w:name w:val="оглавление 1"/>
    <w:basedOn w:val="a"/>
    <w:next w:val="a"/>
    <w:autoRedefine/>
    <w:rsid w:val="001017E6"/>
    <w:pPr>
      <w:jc w:val="center"/>
    </w:pPr>
    <w:rPr>
      <w:szCs w:val="24"/>
      <w:lang w:eastAsia="ru-RU"/>
    </w:rPr>
  </w:style>
  <w:style w:type="paragraph" w:styleId="22">
    <w:name w:val="Body Text Indent 2"/>
    <w:basedOn w:val="a"/>
    <w:link w:val="23"/>
    <w:semiHidden/>
    <w:rsid w:val="001017E6"/>
    <w:pPr>
      <w:ind w:left="-57"/>
      <w:jc w:val="center"/>
    </w:pPr>
    <w:rPr>
      <w:rFonts w:ascii="Times New Roman Krg" w:hAnsi="Times New Roman Krg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semiHidden/>
    <w:rsid w:val="001017E6"/>
    <w:rPr>
      <w:rFonts w:ascii="Times New Roman Krg" w:hAnsi="Times New Roman Krg"/>
      <w:szCs w:val="24"/>
      <w:lang w:val="ru-RU" w:eastAsia="ru-RU"/>
    </w:rPr>
  </w:style>
  <w:style w:type="paragraph" w:styleId="a6">
    <w:name w:val="Body Text"/>
    <w:basedOn w:val="a"/>
    <w:link w:val="a7"/>
    <w:semiHidden/>
    <w:rsid w:val="001017E6"/>
    <w:pPr>
      <w:jc w:val="center"/>
    </w:pPr>
    <w:rPr>
      <w:lang w:eastAsia="ru-RU"/>
    </w:rPr>
  </w:style>
  <w:style w:type="character" w:customStyle="1" w:styleId="a7">
    <w:name w:val="Основной текст Знак"/>
    <w:basedOn w:val="a0"/>
    <w:link w:val="a6"/>
    <w:semiHidden/>
    <w:rsid w:val="001017E6"/>
    <w:rPr>
      <w:lang w:val="ru-RU" w:eastAsia="ru-RU"/>
    </w:rPr>
  </w:style>
  <w:style w:type="paragraph" w:styleId="31">
    <w:name w:val="Body Text 3"/>
    <w:basedOn w:val="a"/>
    <w:link w:val="32"/>
    <w:semiHidden/>
    <w:rsid w:val="001017E6"/>
    <w:pPr>
      <w:jc w:val="right"/>
    </w:pPr>
    <w:rPr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semiHidden/>
    <w:rsid w:val="001017E6"/>
    <w:rPr>
      <w:sz w:val="24"/>
      <w:szCs w:val="24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1017E6"/>
    <w:rPr>
      <w:rFonts w:ascii="Tahoma" w:hAnsi="Tahoma" w:cs="Tahoma"/>
      <w:sz w:val="16"/>
      <w:szCs w:val="16"/>
      <w:lang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sid w:val="001017E6"/>
    <w:rPr>
      <w:rFonts w:ascii="Tahoma" w:hAnsi="Tahoma" w:cs="Tahoma"/>
      <w:sz w:val="16"/>
      <w:szCs w:val="16"/>
      <w:lang w:val="ru-RU" w:eastAsia="ru-RU"/>
    </w:rPr>
  </w:style>
  <w:style w:type="paragraph" w:styleId="a4">
    <w:name w:val="Title"/>
    <w:basedOn w:val="a"/>
    <w:next w:val="a"/>
    <w:link w:val="aa"/>
    <w:uiPriority w:val="10"/>
    <w:qFormat/>
    <w:rsid w:val="001017E6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a">
    <w:name w:val="Заголовок Знак"/>
    <w:basedOn w:val="a0"/>
    <w:link w:val="a4"/>
    <w:uiPriority w:val="10"/>
    <w:rsid w:val="001017E6"/>
    <w:rPr>
      <w:rFonts w:asciiTheme="majorHAnsi" w:eastAsiaTheme="majorEastAsia" w:hAnsiTheme="majorHAnsi" w:cstheme="majorBidi"/>
      <w:b/>
      <w:bCs/>
      <w:kern w:val="28"/>
      <w:sz w:val="32"/>
      <w:szCs w:val="32"/>
      <w:lang w:val="ru-RU"/>
    </w:rPr>
  </w:style>
  <w:style w:type="paragraph" w:styleId="ab">
    <w:name w:val="header"/>
    <w:basedOn w:val="a"/>
    <w:link w:val="ac"/>
    <w:uiPriority w:val="99"/>
    <w:unhideWhenUsed/>
    <w:rsid w:val="004636CF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4636CF"/>
    <w:rPr>
      <w:lang w:val="ru-RU"/>
    </w:rPr>
  </w:style>
  <w:style w:type="paragraph" w:styleId="ad">
    <w:name w:val="footer"/>
    <w:basedOn w:val="a"/>
    <w:link w:val="ae"/>
    <w:uiPriority w:val="99"/>
    <w:unhideWhenUsed/>
    <w:rsid w:val="004636CF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4636CF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2;&#1086;&#1080;%20&#1076;&#1086;&#1082;&#1091;&#1084;&#1077;&#1085;&#1090;&#1099;\VERSTKA\&#1042;&#1077;&#1088;&#1089;&#1090;&#1082;&#1072;-5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Верстка-5</Template>
  <TotalTime>277</TotalTime>
  <Pages>19</Pages>
  <Words>5252</Words>
  <Characters>29939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Orlov Alexander Ivanovich</dc:creator>
  <cp:keywords/>
  <cp:lastModifiedBy>ikobl stat2</cp:lastModifiedBy>
  <cp:revision>36</cp:revision>
  <cp:lastPrinted>2026-09-18T04:13:00Z</cp:lastPrinted>
  <dcterms:created xsi:type="dcterms:W3CDTF">2026-09-17T10:21:00Z</dcterms:created>
  <dcterms:modified xsi:type="dcterms:W3CDTF">2026-09-18T07:27:00Z</dcterms:modified>
</cp:coreProperties>
</file>