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9" w:type="pct"/>
        <w:tblLook w:val="0000" w:firstRow="0" w:lastRow="0" w:firstColumn="0" w:lastColumn="0" w:noHBand="0" w:noVBand="0"/>
      </w:tblPr>
      <w:tblGrid>
        <w:gridCol w:w="2135"/>
        <w:gridCol w:w="6796"/>
      </w:tblGrid>
      <w:tr w:rsidR="000F046D" w:rsidRPr="001017E6" w14:paraId="72002685" w14:textId="77777777" w:rsidTr="000F046D">
        <w:trPr>
          <w:trHeight w:val="326"/>
        </w:trPr>
        <w:tc>
          <w:tcPr>
            <w:tcW w:w="1195" w:type="pct"/>
            <w:vMerge w:val="restart"/>
            <w:vAlign w:val="center"/>
          </w:tcPr>
          <w:p w14:paraId="6B906961" w14:textId="23C80547" w:rsidR="000F046D" w:rsidRPr="001017E6" w:rsidRDefault="000F046D" w:rsidP="001017E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017E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FE4A6" wp14:editId="4B7F3C0D">
                  <wp:extent cx="9429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5" w:type="pct"/>
          </w:tcPr>
          <w:p w14:paraId="5DCA9009" w14:textId="77777777" w:rsidR="000F046D" w:rsidRPr="000F046D" w:rsidRDefault="000F046D" w:rsidP="000F046D">
            <w:pPr>
              <w:ind w:left="-123"/>
              <w:jc w:val="center"/>
              <w:rPr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0F046D">
              <w:rPr>
                <w:b/>
                <w:bCs/>
                <w:color w:val="000000"/>
                <w:sz w:val="36"/>
                <w:szCs w:val="36"/>
                <w:lang w:eastAsia="ru-RU"/>
              </w:rPr>
              <w:t>Национальный статистический комитет</w:t>
            </w:r>
          </w:p>
          <w:p w14:paraId="2B885673" w14:textId="77777777" w:rsidR="000F046D" w:rsidRPr="000F046D" w:rsidRDefault="000F046D" w:rsidP="000F046D">
            <w:pPr>
              <w:ind w:right="-111"/>
              <w:jc w:val="center"/>
              <w:rPr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0F046D">
              <w:rPr>
                <w:b/>
                <w:bCs/>
                <w:color w:val="000000"/>
                <w:sz w:val="36"/>
                <w:szCs w:val="36"/>
                <w:lang w:eastAsia="ru-RU"/>
              </w:rPr>
              <w:t xml:space="preserve"> Кыргызской Республики</w:t>
            </w:r>
          </w:p>
          <w:p w14:paraId="1E27A560" w14:textId="7F0E2C68" w:rsidR="000F046D" w:rsidRPr="001017E6" w:rsidRDefault="000F046D" w:rsidP="001017E6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0F046D" w:rsidRPr="001017E6" w14:paraId="72BA34CF" w14:textId="77777777" w:rsidTr="000F046D">
        <w:trPr>
          <w:trHeight w:val="326"/>
        </w:trPr>
        <w:tc>
          <w:tcPr>
            <w:tcW w:w="1195" w:type="pct"/>
            <w:vMerge/>
            <w:tcBorders>
              <w:bottom w:val="nil"/>
            </w:tcBorders>
            <w:vAlign w:val="center"/>
          </w:tcPr>
          <w:p w14:paraId="3921C473" w14:textId="77777777" w:rsidR="000F046D" w:rsidRPr="001017E6" w:rsidRDefault="000F046D" w:rsidP="001017E6">
            <w:pPr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05" w:type="pct"/>
            <w:tcBorders>
              <w:bottom w:val="nil"/>
            </w:tcBorders>
          </w:tcPr>
          <w:p w14:paraId="5F7A5275" w14:textId="19500CFF" w:rsidR="000F046D" w:rsidRPr="000F046D" w:rsidRDefault="000F046D" w:rsidP="001017E6">
            <w:pPr>
              <w:jc w:val="center"/>
              <w:rPr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0F046D">
              <w:rPr>
                <w:b/>
                <w:color w:val="000000"/>
                <w:sz w:val="32"/>
                <w:szCs w:val="32"/>
                <w:lang w:eastAsia="ru-RU"/>
              </w:rPr>
              <w:t>Каракольское</w:t>
            </w:r>
            <w:proofErr w:type="spellEnd"/>
            <w:r w:rsidRPr="000F046D">
              <w:rPr>
                <w:b/>
                <w:color w:val="000000"/>
                <w:sz w:val="32"/>
                <w:szCs w:val="32"/>
                <w:lang w:eastAsia="ru-RU"/>
              </w:rPr>
              <w:t xml:space="preserve"> городское управление статистики</w:t>
            </w:r>
          </w:p>
        </w:tc>
      </w:tr>
    </w:tbl>
    <w:p w14:paraId="6C88CF06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577B13B0" w14:textId="77777777" w:rsid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77272208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B7F72D4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A9DB6DB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E4D61FF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DF97819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E07D4DD" w14:textId="17192C27" w:rsidR="000F046D" w:rsidRPr="000F046D" w:rsidRDefault="000F046D" w:rsidP="001017E6">
      <w:pPr>
        <w:jc w:val="center"/>
        <w:rPr>
          <w:b/>
          <w:bCs/>
          <w:color w:val="000000"/>
          <w:sz w:val="52"/>
          <w:szCs w:val="52"/>
          <w:lang w:eastAsia="ru-RU"/>
        </w:rPr>
      </w:pPr>
      <w:r w:rsidRPr="000F046D">
        <w:rPr>
          <w:b/>
          <w:bCs/>
          <w:color w:val="000000"/>
          <w:sz w:val="52"/>
          <w:szCs w:val="52"/>
          <w:lang w:eastAsia="ru-RU"/>
        </w:rPr>
        <w:t>2026</w:t>
      </w:r>
    </w:p>
    <w:p w14:paraId="40FC917F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E70B404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714B6E9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419515DF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36EC4B0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0BE04742" w14:textId="77777777" w:rsidR="000F046D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2DE9662F" w14:textId="77777777" w:rsidR="000F046D" w:rsidRPr="001017E6" w:rsidRDefault="000F046D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2BAEA04" w14:textId="77777777" w:rsidR="000F046D" w:rsidRPr="001017E6" w:rsidRDefault="000F046D" w:rsidP="000F046D">
      <w:pPr>
        <w:keepNext/>
        <w:jc w:val="center"/>
        <w:outlineLvl w:val="8"/>
        <w:rPr>
          <w:color w:val="000000"/>
          <w:sz w:val="44"/>
          <w:szCs w:val="44"/>
          <w:lang w:eastAsia="ru-RU"/>
        </w:rPr>
      </w:pPr>
      <w:r w:rsidRPr="001017E6">
        <w:rPr>
          <w:b/>
          <w:bCs/>
          <w:color w:val="000000"/>
          <w:sz w:val="44"/>
          <w:szCs w:val="44"/>
          <w:lang w:eastAsia="ru-RU"/>
        </w:rPr>
        <w:t>Иссык-Кульская область и районы</w:t>
      </w:r>
    </w:p>
    <w:p w14:paraId="37B093F0" w14:textId="77777777" w:rsidR="000F046D" w:rsidRPr="001017E6" w:rsidRDefault="000F046D" w:rsidP="000F046D">
      <w:pPr>
        <w:rPr>
          <w:b/>
          <w:color w:val="000000"/>
          <w:sz w:val="32"/>
          <w:lang w:eastAsia="ru-RU"/>
        </w:rPr>
      </w:pPr>
    </w:p>
    <w:p w14:paraId="0C283B07" w14:textId="77777777" w:rsidR="000F046D" w:rsidRPr="001017E6" w:rsidRDefault="000F046D" w:rsidP="000F046D">
      <w:pPr>
        <w:jc w:val="center"/>
        <w:rPr>
          <w:b/>
          <w:color w:val="000000"/>
          <w:sz w:val="32"/>
          <w:lang w:eastAsia="ru-RU"/>
        </w:rPr>
      </w:pPr>
      <w:r w:rsidRPr="001017E6">
        <w:rPr>
          <w:bCs/>
          <w:color w:val="000000"/>
          <w:sz w:val="32"/>
          <w:lang w:eastAsia="ru-RU"/>
        </w:rPr>
        <w:t>Статистический</w:t>
      </w:r>
      <w:r w:rsidRPr="001017E6">
        <w:rPr>
          <w:b/>
          <w:color w:val="000000"/>
          <w:sz w:val="32"/>
          <w:lang w:eastAsia="ru-RU"/>
        </w:rPr>
        <w:t xml:space="preserve"> </w:t>
      </w:r>
      <w:r w:rsidRPr="001017E6">
        <w:rPr>
          <w:bCs/>
          <w:color w:val="000000"/>
          <w:sz w:val="32"/>
          <w:lang w:eastAsia="ru-RU"/>
        </w:rPr>
        <w:t>бюллетень №</w:t>
      </w:r>
      <w:r w:rsidRPr="001017E6">
        <w:rPr>
          <w:bCs/>
          <w:color w:val="000000"/>
          <w:sz w:val="32"/>
          <w:lang w:val="ky-KG" w:eastAsia="ru-RU"/>
        </w:rPr>
        <w:t>8</w:t>
      </w:r>
    </w:p>
    <w:p w14:paraId="2BD6D5DE" w14:textId="77777777" w:rsidR="001017E6" w:rsidRPr="001017E6" w:rsidRDefault="001017E6" w:rsidP="001017E6">
      <w:pPr>
        <w:keepNext/>
        <w:jc w:val="center"/>
        <w:outlineLvl w:val="8"/>
        <w:rPr>
          <w:b/>
          <w:bCs/>
          <w:color w:val="000000"/>
          <w:sz w:val="32"/>
          <w:szCs w:val="32"/>
          <w:lang w:eastAsia="ru-RU"/>
        </w:rPr>
      </w:pPr>
    </w:p>
    <w:p w14:paraId="6BD76735" w14:textId="1553C706" w:rsidR="001017E6" w:rsidRPr="001017E6" w:rsidRDefault="001017E6" w:rsidP="001017E6">
      <w:pPr>
        <w:keepNext/>
        <w:jc w:val="center"/>
        <w:outlineLvl w:val="8"/>
        <w:rPr>
          <w:b/>
          <w:bCs/>
          <w:color w:val="000000"/>
          <w:sz w:val="50"/>
          <w:szCs w:val="24"/>
          <w:lang w:eastAsia="ru-RU"/>
        </w:rPr>
      </w:pPr>
      <w:r w:rsidRPr="001017E6">
        <w:rPr>
          <w:b/>
          <w:noProof/>
          <w:color w:val="000000"/>
          <w:sz w:val="40"/>
          <w:szCs w:val="24"/>
          <w:lang w:eastAsia="ru-RU"/>
        </w:rPr>
        <w:drawing>
          <wp:inline distT="0" distB="0" distL="0" distR="0" wp14:anchorId="0493646A" wp14:editId="0C15BCDE">
            <wp:extent cx="4698488" cy="3571875"/>
            <wp:effectExtent l="0" t="0" r="6985" b="0"/>
            <wp:docPr id="2" name="Рисунок 5" descr="http://schoolboguslav3.at.ua/image/2015/zv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schoolboguslav3.at.ua/image/2015/zvi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524" cy="357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F59FC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8539"/>
      </w:tblGrid>
      <w:tr w:rsidR="001017E6" w:rsidRPr="001017E6" w14:paraId="3E38FD5F" w14:textId="77777777" w:rsidTr="0017452D">
        <w:tc>
          <w:tcPr>
            <w:tcW w:w="8539" w:type="dxa"/>
          </w:tcPr>
          <w:p w14:paraId="461567B9" w14:textId="77777777" w:rsidR="001017E6" w:rsidRPr="001017E6" w:rsidRDefault="001017E6" w:rsidP="002F076C">
            <w:pPr>
              <w:pageBreakBefore/>
              <w:jc w:val="center"/>
              <w:rPr>
                <w:b/>
                <w:color w:val="000000"/>
                <w:sz w:val="36"/>
                <w:szCs w:val="36"/>
                <w:lang w:eastAsia="ru-RU"/>
              </w:rPr>
            </w:pPr>
            <w:r w:rsidRPr="001017E6">
              <w:rPr>
                <w:b/>
                <w:color w:val="000000"/>
                <w:sz w:val="36"/>
                <w:szCs w:val="36"/>
                <w:lang w:eastAsia="ru-RU"/>
              </w:rPr>
              <w:lastRenderedPageBreak/>
              <w:t>Национальный статистический комитет Кыргызской Республики</w:t>
            </w:r>
          </w:p>
        </w:tc>
      </w:tr>
    </w:tbl>
    <w:p w14:paraId="2B5D0532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8539"/>
      </w:tblGrid>
      <w:tr w:rsidR="001017E6" w:rsidRPr="001017E6" w14:paraId="06EAF82D" w14:textId="77777777" w:rsidTr="0017452D">
        <w:tc>
          <w:tcPr>
            <w:tcW w:w="8539" w:type="dxa"/>
          </w:tcPr>
          <w:p w14:paraId="537864AF" w14:textId="77777777" w:rsidR="0017452D" w:rsidRDefault="001017E6" w:rsidP="00A40421">
            <w:pPr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32"/>
                <w:szCs w:val="32"/>
                <w:lang w:eastAsia="ru-RU"/>
              </w:rPr>
              <w:t>Каракольское</w:t>
            </w:r>
            <w:proofErr w:type="spellEnd"/>
            <w:r w:rsidRPr="001017E6">
              <w:rPr>
                <w:b/>
                <w:color w:val="000000"/>
                <w:sz w:val="32"/>
                <w:szCs w:val="32"/>
                <w:lang w:eastAsia="ru-RU"/>
              </w:rPr>
              <w:t xml:space="preserve"> городское управление </w:t>
            </w:r>
          </w:p>
          <w:p w14:paraId="69F8C002" w14:textId="4CBB653D" w:rsidR="001017E6" w:rsidRPr="001017E6" w:rsidRDefault="001017E6" w:rsidP="00A40421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1017E6">
              <w:rPr>
                <w:b/>
                <w:color w:val="000000"/>
                <w:sz w:val="32"/>
                <w:szCs w:val="32"/>
                <w:lang w:eastAsia="ru-RU"/>
              </w:rPr>
              <w:t>статистики</w:t>
            </w:r>
          </w:p>
        </w:tc>
      </w:tr>
    </w:tbl>
    <w:p w14:paraId="7F3F9BF4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464ED607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975A415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12495CB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43935042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057AC0B5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13F933B" w14:textId="77777777" w:rsid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FAB058B" w14:textId="77777777" w:rsidR="00207107" w:rsidRDefault="00207107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AA14CCB" w14:textId="77777777" w:rsidR="00207107" w:rsidRDefault="00207107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B15E3EB" w14:textId="77777777" w:rsidR="00207107" w:rsidRDefault="00207107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2827CDAB" w14:textId="77777777" w:rsidR="00207107" w:rsidRPr="001017E6" w:rsidRDefault="00207107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0F00101C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076B534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351233C1" w14:textId="77777777" w:rsidR="001017E6" w:rsidRPr="001017E6" w:rsidRDefault="001017E6" w:rsidP="001017E6">
      <w:pPr>
        <w:keepNext/>
        <w:jc w:val="center"/>
        <w:outlineLvl w:val="8"/>
        <w:rPr>
          <w:b/>
          <w:bCs/>
          <w:color w:val="000000"/>
          <w:sz w:val="22"/>
          <w:szCs w:val="22"/>
          <w:lang w:eastAsia="ru-RU"/>
        </w:rPr>
      </w:pPr>
    </w:p>
    <w:p w14:paraId="16583EDE" w14:textId="77777777" w:rsidR="001017E6" w:rsidRPr="00207107" w:rsidRDefault="001017E6" w:rsidP="001017E6">
      <w:pPr>
        <w:keepNext/>
        <w:jc w:val="center"/>
        <w:outlineLvl w:val="8"/>
        <w:rPr>
          <w:b/>
          <w:bCs/>
          <w:color w:val="000000"/>
          <w:sz w:val="52"/>
          <w:szCs w:val="52"/>
          <w:lang w:eastAsia="ru-RU"/>
        </w:rPr>
      </w:pPr>
      <w:r w:rsidRPr="00207107">
        <w:rPr>
          <w:b/>
          <w:bCs/>
          <w:color w:val="000000"/>
          <w:sz w:val="52"/>
          <w:szCs w:val="52"/>
          <w:lang w:eastAsia="ru-RU"/>
        </w:rPr>
        <w:t>Иссык-Кульская область и районы</w:t>
      </w:r>
    </w:p>
    <w:p w14:paraId="527096A0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444F5902" w14:textId="77777777" w:rsidR="001017E6" w:rsidRPr="00207107" w:rsidRDefault="001017E6" w:rsidP="001017E6">
      <w:pPr>
        <w:jc w:val="center"/>
        <w:rPr>
          <w:b/>
          <w:color w:val="000000"/>
          <w:sz w:val="44"/>
          <w:szCs w:val="44"/>
          <w:lang w:val="ky-KG" w:eastAsia="ru-RU"/>
        </w:rPr>
      </w:pPr>
      <w:r w:rsidRPr="00207107">
        <w:rPr>
          <w:b/>
          <w:color w:val="000000"/>
          <w:sz w:val="44"/>
          <w:szCs w:val="44"/>
          <w:lang w:eastAsia="ru-RU"/>
        </w:rPr>
        <w:t>Статистический бюллетень №</w:t>
      </w:r>
      <w:r w:rsidRPr="00207107">
        <w:rPr>
          <w:b/>
          <w:color w:val="000000"/>
          <w:sz w:val="44"/>
          <w:szCs w:val="44"/>
          <w:lang w:val="ky-KG" w:eastAsia="ru-RU"/>
        </w:rPr>
        <w:t>8</w:t>
      </w:r>
    </w:p>
    <w:p w14:paraId="3316763F" w14:textId="77777777" w:rsidR="001017E6" w:rsidRPr="001017E6" w:rsidRDefault="001017E6" w:rsidP="001017E6">
      <w:pPr>
        <w:rPr>
          <w:b/>
          <w:color w:val="000000"/>
          <w:sz w:val="32"/>
          <w:lang w:eastAsia="ru-RU"/>
        </w:rPr>
      </w:pPr>
    </w:p>
    <w:p w14:paraId="7FC32487" w14:textId="77777777" w:rsidR="001017E6" w:rsidRPr="00207107" w:rsidRDefault="001017E6" w:rsidP="001017E6">
      <w:pPr>
        <w:jc w:val="center"/>
        <w:rPr>
          <w:color w:val="000000"/>
          <w:sz w:val="36"/>
          <w:szCs w:val="36"/>
          <w:lang w:eastAsia="ru-RU"/>
        </w:rPr>
      </w:pPr>
      <w:r w:rsidRPr="00207107">
        <w:rPr>
          <w:b/>
          <w:color w:val="000000"/>
          <w:sz w:val="36"/>
          <w:szCs w:val="36"/>
          <w:lang w:eastAsia="ru-RU"/>
        </w:rPr>
        <w:t>месячная публикация</w:t>
      </w:r>
    </w:p>
    <w:p w14:paraId="7C5D407B" w14:textId="77777777" w:rsidR="001017E6" w:rsidRPr="001017E6" w:rsidRDefault="001017E6" w:rsidP="001017E6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207FAF30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5D708BB1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41ABFB8A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7DDDA8BB" w14:textId="77777777" w:rsid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0AA39A14" w14:textId="77777777" w:rsidR="00207107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4C8EA8C8" w14:textId="77777777" w:rsidR="00207107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D00737F" w14:textId="77777777" w:rsidR="00207107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73D9E34" w14:textId="77777777" w:rsidR="00207107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D6FA2FE" w14:textId="77777777" w:rsidR="00207107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6CE3485D" w14:textId="77777777" w:rsidR="00207107" w:rsidRPr="001017E6" w:rsidRDefault="00207107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B9F18B4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61837426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0B0BCFF1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5F3506DF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0558D4E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D1A9937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4074AF71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577B616F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355C1EE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  <w:r w:rsidRPr="001017E6">
        <w:rPr>
          <w:b/>
          <w:color w:val="000000"/>
          <w:sz w:val="24"/>
          <w:szCs w:val="24"/>
          <w:lang w:eastAsia="ru-RU"/>
        </w:rPr>
        <w:t>________________________________________</w:t>
      </w:r>
    </w:p>
    <w:p w14:paraId="7BFDA2CC" w14:textId="77777777" w:rsidR="001017E6" w:rsidRPr="00207107" w:rsidRDefault="001017E6" w:rsidP="001017E6">
      <w:pPr>
        <w:jc w:val="center"/>
        <w:rPr>
          <w:color w:val="000000"/>
          <w:sz w:val="28"/>
          <w:szCs w:val="28"/>
          <w:lang w:eastAsia="ru-RU"/>
        </w:rPr>
      </w:pPr>
      <w:proofErr w:type="spellStart"/>
      <w:r w:rsidRPr="00207107">
        <w:rPr>
          <w:b/>
          <w:color w:val="000000"/>
          <w:sz w:val="28"/>
          <w:szCs w:val="28"/>
          <w:lang w:eastAsia="ru-RU"/>
        </w:rPr>
        <w:t>г.Каракол</w:t>
      </w:r>
      <w:proofErr w:type="spellEnd"/>
      <w:r w:rsidRPr="00207107">
        <w:rPr>
          <w:b/>
          <w:color w:val="000000"/>
          <w:sz w:val="28"/>
          <w:szCs w:val="28"/>
          <w:lang w:eastAsia="ru-RU"/>
        </w:rPr>
        <w:t xml:space="preserve"> 2026 год</w:t>
      </w:r>
    </w:p>
    <w:p w14:paraId="38988DE7" w14:textId="77777777" w:rsidR="001017E6" w:rsidRPr="00207107" w:rsidRDefault="001017E6" w:rsidP="00207107">
      <w:pPr>
        <w:pageBreakBefore/>
        <w:ind w:left="709"/>
        <w:jc w:val="both"/>
        <w:outlineLvl w:val="0"/>
        <w:rPr>
          <w:b/>
          <w:i/>
          <w:color w:val="000000"/>
          <w:sz w:val="22"/>
          <w:szCs w:val="22"/>
          <w:lang w:eastAsia="ru-RU"/>
        </w:rPr>
      </w:pPr>
      <w:bookmarkStart w:id="0" w:name="_Toc243104871"/>
      <w:bookmarkStart w:id="1" w:name="_Toc251340049"/>
      <w:bookmarkStart w:id="2" w:name="_Toc251340359"/>
      <w:bookmarkStart w:id="3" w:name="_Toc258853427"/>
      <w:bookmarkStart w:id="4" w:name="_Toc258853978"/>
      <w:bookmarkStart w:id="5" w:name="_Toc266437267"/>
      <w:bookmarkStart w:id="6" w:name="_Toc266438420"/>
      <w:bookmarkStart w:id="7" w:name="_Toc274562284"/>
      <w:bookmarkStart w:id="8" w:name="_Toc274562492"/>
      <w:bookmarkStart w:id="9" w:name="_Toc274562968"/>
      <w:bookmarkStart w:id="10" w:name="_Toc282591943"/>
      <w:bookmarkStart w:id="11" w:name="_Toc282592347"/>
      <w:bookmarkStart w:id="12" w:name="_Toc290283308"/>
      <w:bookmarkStart w:id="13" w:name="_Toc290283714"/>
      <w:bookmarkStart w:id="14" w:name="_Toc298162398"/>
      <w:bookmarkStart w:id="15" w:name="_Toc298162564"/>
      <w:bookmarkStart w:id="16" w:name="_Toc347148767"/>
      <w:r w:rsidRPr="00207107">
        <w:rPr>
          <w:b/>
          <w:i/>
          <w:color w:val="000000"/>
          <w:sz w:val="22"/>
          <w:szCs w:val="22"/>
          <w:lang w:eastAsia="ru-RU"/>
        </w:rPr>
        <w:lastRenderedPageBreak/>
        <w:t>Иссык-Кульская область и районы</w:t>
      </w:r>
    </w:p>
    <w:p w14:paraId="4F88A0B9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478AAFD3" w14:textId="77777777" w:rsidR="001017E6" w:rsidRPr="00207107" w:rsidRDefault="001017E6" w:rsidP="001017E6">
      <w:pPr>
        <w:ind w:left="708" w:right="-1"/>
        <w:jc w:val="both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 xml:space="preserve">Редакционный Совет: </w:t>
      </w:r>
    </w:p>
    <w:p w14:paraId="2E880A98" w14:textId="77777777" w:rsidR="001017E6" w:rsidRPr="00207107" w:rsidRDefault="001017E6" w:rsidP="001017E6">
      <w:pPr>
        <w:ind w:left="708" w:right="-1"/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284"/>
        <w:gridCol w:w="3260"/>
      </w:tblGrid>
      <w:tr w:rsidR="001017E6" w:rsidRPr="00207107" w14:paraId="093B4A24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0B3400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Председатель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6A21E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11622A1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Искатов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У.Т.</w:t>
            </w:r>
          </w:p>
        </w:tc>
      </w:tr>
      <w:tr w:rsidR="001017E6" w:rsidRPr="00207107" w14:paraId="17BF8918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97FDC7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Члены: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EF85B2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EE8E5AB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Эсентаева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Г.Ш.</w:t>
            </w:r>
          </w:p>
        </w:tc>
      </w:tr>
      <w:tr w:rsidR="001017E6" w:rsidRPr="00207107" w14:paraId="575B98BF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FB2B7F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C06F72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8026C2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Дамир </w:t>
            </w: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кызы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Венера</w:t>
            </w:r>
          </w:p>
        </w:tc>
      </w:tr>
      <w:tr w:rsidR="001017E6" w:rsidRPr="00207107" w14:paraId="4B57FC63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FFC108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9D5474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BBDCC6B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Намазбеков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Н.А.</w:t>
            </w:r>
          </w:p>
        </w:tc>
      </w:tr>
      <w:tr w:rsidR="001017E6" w:rsidRPr="00207107" w14:paraId="7EEC66D7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7A41CD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3B152A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FA7AEDF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Даниярова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Ы.К.</w:t>
            </w:r>
          </w:p>
        </w:tc>
      </w:tr>
      <w:tr w:rsidR="001017E6" w:rsidRPr="00207107" w14:paraId="21981B32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325166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69834D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9DF2B98" w14:textId="77777777" w:rsidR="001017E6" w:rsidRPr="00207107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07107">
              <w:rPr>
                <w:color w:val="000000"/>
                <w:sz w:val="22"/>
                <w:szCs w:val="22"/>
                <w:lang w:eastAsia="ru-RU"/>
              </w:rPr>
              <w:t>Касымбекова</w:t>
            </w:r>
            <w:proofErr w:type="spellEnd"/>
            <w:r w:rsidRPr="00207107">
              <w:rPr>
                <w:color w:val="000000"/>
                <w:sz w:val="22"/>
                <w:szCs w:val="22"/>
                <w:lang w:eastAsia="ru-RU"/>
              </w:rPr>
              <w:t xml:space="preserve"> Ж.Т.</w:t>
            </w:r>
          </w:p>
        </w:tc>
      </w:tr>
    </w:tbl>
    <w:p w14:paraId="635810BF" w14:textId="77777777" w:rsidR="001017E6" w:rsidRPr="00207107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</w:p>
    <w:p w14:paraId="44876972" w14:textId="77777777" w:rsidR="001017E6" w:rsidRPr="00207107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</w:p>
    <w:p w14:paraId="19E51022" w14:textId="77777777" w:rsidR="001017E6" w:rsidRPr="00207107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Для информации, связанной с этой публикацией, обращайтесь:</w:t>
      </w:r>
    </w:p>
    <w:p w14:paraId="03A8BA67" w14:textId="77777777" w:rsidR="001017E6" w:rsidRPr="00207107" w:rsidRDefault="001017E6" w:rsidP="001017E6">
      <w:pPr>
        <w:ind w:left="1134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 xml:space="preserve">по адресу: </w:t>
      </w:r>
      <w:proofErr w:type="spellStart"/>
      <w:r w:rsidRPr="00207107">
        <w:rPr>
          <w:color w:val="000000"/>
          <w:sz w:val="22"/>
          <w:szCs w:val="22"/>
          <w:lang w:eastAsia="ru-RU"/>
        </w:rPr>
        <w:t>г.Каракол</w:t>
      </w:r>
      <w:proofErr w:type="spellEnd"/>
      <w:proofErr w:type="gramStart"/>
      <w:r w:rsidRPr="00207107">
        <w:rPr>
          <w:color w:val="000000"/>
          <w:sz w:val="22"/>
          <w:szCs w:val="22"/>
          <w:lang w:eastAsia="ru-RU"/>
        </w:rPr>
        <w:t>,  ул.Кутманалиева</w:t>
      </w:r>
      <w:proofErr w:type="gramEnd"/>
      <w:r w:rsidRPr="00207107">
        <w:rPr>
          <w:color w:val="000000"/>
          <w:sz w:val="22"/>
          <w:szCs w:val="22"/>
          <w:lang w:eastAsia="ru-RU"/>
        </w:rPr>
        <w:t xml:space="preserve">,114 </w:t>
      </w:r>
    </w:p>
    <w:p w14:paraId="7B03B0EB" w14:textId="77777777" w:rsidR="001017E6" w:rsidRPr="00207107" w:rsidRDefault="001017E6" w:rsidP="001017E6">
      <w:pPr>
        <w:ind w:left="1134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телефон (0 3922) 5-24-73. факс: (0 3922) 5-29-34</w:t>
      </w:r>
      <w:r w:rsidRPr="00207107">
        <w:rPr>
          <w:i/>
          <w:color w:val="000000"/>
          <w:sz w:val="22"/>
          <w:szCs w:val="22"/>
          <w:lang w:eastAsia="ru-RU"/>
        </w:rPr>
        <w:t>;</w:t>
      </w:r>
      <w:r w:rsidRPr="00207107">
        <w:rPr>
          <w:color w:val="000000"/>
          <w:sz w:val="22"/>
          <w:szCs w:val="22"/>
          <w:lang w:eastAsia="ru-RU"/>
        </w:rPr>
        <w:t xml:space="preserve"> </w:t>
      </w:r>
      <w:r w:rsidRPr="00207107">
        <w:rPr>
          <w:color w:val="000000"/>
          <w:sz w:val="22"/>
          <w:szCs w:val="22"/>
          <w:lang w:eastAsia="ru-RU"/>
        </w:rPr>
        <w:br/>
      </w:r>
      <w:r w:rsidRPr="00207107">
        <w:rPr>
          <w:color w:val="000000"/>
          <w:sz w:val="22"/>
          <w:szCs w:val="22"/>
          <w:lang w:val="en-US" w:eastAsia="ru-RU"/>
        </w:rPr>
        <w:t>e</w:t>
      </w:r>
      <w:r w:rsidRPr="00207107">
        <w:rPr>
          <w:color w:val="000000"/>
          <w:sz w:val="22"/>
          <w:szCs w:val="22"/>
          <w:lang w:eastAsia="ru-RU"/>
        </w:rPr>
        <w:t>-</w:t>
      </w:r>
      <w:r w:rsidRPr="00207107">
        <w:rPr>
          <w:color w:val="000000"/>
          <w:sz w:val="22"/>
          <w:szCs w:val="22"/>
          <w:lang w:val="en-US" w:eastAsia="ru-RU"/>
        </w:rPr>
        <w:t>mail</w:t>
      </w:r>
      <w:r w:rsidRPr="00207107">
        <w:rPr>
          <w:color w:val="000000"/>
          <w:sz w:val="22"/>
          <w:szCs w:val="22"/>
          <w:lang w:eastAsia="ru-RU"/>
        </w:rPr>
        <w:t xml:space="preserve">: </w:t>
      </w:r>
      <w:proofErr w:type="spellStart"/>
      <w:r w:rsidRPr="00207107">
        <w:rPr>
          <w:color w:val="000000"/>
          <w:sz w:val="22"/>
          <w:szCs w:val="22"/>
          <w:lang w:val="en-US" w:eastAsia="ru-RU"/>
        </w:rPr>
        <w:t>issykkul</w:t>
      </w:r>
      <w:proofErr w:type="spellEnd"/>
      <w:r w:rsidRPr="00207107">
        <w:rPr>
          <w:color w:val="000000"/>
          <w:sz w:val="22"/>
          <w:szCs w:val="22"/>
          <w:lang w:eastAsia="ru-RU"/>
        </w:rPr>
        <w:t>@</w:t>
      </w:r>
      <w:r w:rsidRPr="00207107">
        <w:rPr>
          <w:color w:val="000000"/>
          <w:sz w:val="22"/>
          <w:szCs w:val="22"/>
          <w:lang w:val="en-US" w:eastAsia="ru-RU"/>
        </w:rPr>
        <w:t>stat</w:t>
      </w:r>
      <w:r w:rsidRPr="00207107">
        <w:rPr>
          <w:color w:val="000000"/>
          <w:sz w:val="22"/>
          <w:szCs w:val="22"/>
          <w:lang w:eastAsia="ru-RU"/>
        </w:rPr>
        <w:t>.</w:t>
      </w:r>
      <w:r w:rsidRPr="00207107">
        <w:rPr>
          <w:color w:val="000000"/>
          <w:sz w:val="22"/>
          <w:szCs w:val="22"/>
          <w:lang w:val="en-US" w:eastAsia="ru-RU"/>
        </w:rPr>
        <w:t>kg</w:t>
      </w:r>
    </w:p>
    <w:p w14:paraId="57A72DB7" w14:textId="77777777" w:rsidR="001017E6" w:rsidRPr="00207107" w:rsidRDefault="001017E6" w:rsidP="001017E6">
      <w:pPr>
        <w:ind w:left="1474"/>
        <w:rPr>
          <w:color w:val="000000"/>
          <w:sz w:val="22"/>
          <w:szCs w:val="22"/>
          <w:lang w:eastAsia="ru-RU"/>
        </w:rPr>
      </w:pPr>
      <w:proofErr w:type="spellStart"/>
      <w:r w:rsidRPr="00207107">
        <w:rPr>
          <w:color w:val="000000"/>
          <w:sz w:val="22"/>
          <w:szCs w:val="22"/>
          <w:lang w:eastAsia="ru-RU"/>
        </w:rPr>
        <w:t>Каракольское</w:t>
      </w:r>
      <w:proofErr w:type="spellEnd"/>
      <w:r w:rsidRPr="00207107">
        <w:rPr>
          <w:color w:val="000000"/>
          <w:sz w:val="22"/>
          <w:szCs w:val="22"/>
          <w:lang w:eastAsia="ru-RU"/>
        </w:rPr>
        <w:t xml:space="preserve"> городское  управление статистики</w:t>
      </w:r>
    </w:p>
    <w:p w14:paraId="4391B98B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4887F132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223CF3FE" w14:textId="77777777" w:rsidR="001017E6" w:rsidRPr="00207107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В предлагаемой публикации содержится информация, характеризующая социально-экономическое развитие Иссык-Кульской области Кыргызской Республики</w:t>
      </w:r>
      <w:r w:rsidRPr="00207107">
        <w:rPr>
          <w:b/>
          <w:i/>
          <w:color w:val="000000"/>
          <w:sz w:val="22"/>
          <w:szCs w:val="22"/>
          <w:lang w:eastAsia="ru-RU"/>
        </w:rPr>
        <w:t xml:space="preserve"> </w:t>
      </w:r>
      <w:r w:rsidRPr="00207107">
        <w:rPr>
          <w:color w:val="000000"/>
          <w:sz w:val="22"/>
          <w:szCs w:val="22"/>
          <w:lang w:eastAsia="ru-RU"/>
        </w:rPr>
        <w:t>за январь-август 2026 года</w:t>
      </w:r>
    </w:p>
    <w:p w14:paraId="17690F2C" w14:textId="77777777" w:rsidR="001017E6" w:rsidRPr="00207107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</w:p>
    <w:p w14:paraId="3477D1CB" w14:textId="77777777" w:rsidR="001017E6" w:rsidRPr="00207107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Тираж: 6 экз.</w:t>
      </w:r>
    </w:p>
    <w:p w14:paraId="73B8252C" w14:textId="77777777" w:rsidR="001017E6" w:rsidRPr="00207107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</w:p>
    <w:p w14:paraId="7A76ED4F" w14:textId="77777777" w:rsidR="001017E6" w:rsidRPr="00207107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Публикация имеется также на магнитных носителях.</w:t>
      </w:r>
    </w:p>
    <w:p w14:paraId="3F7AF84B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6B94342E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2FA2A7DF" w14:textId="77777777" w:rsidR="001017E6" w:rsidRPr="00207107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Пользователи при использовании данных официальной статистики и соответствующих метаданных обязаны ссылаться на их источник (ст.30 Закона Кыргызской Республики об официальной статистике).</w:t>
      </w:r>
    </w:p>
    <w:p w14:paraId="0E0EE3DE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6C48648F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3046A288" w14:textId="77777777" w:rsidR="001017E6" w:rsidRPr="00207107" w:rsidRDefault="001017E6" w:rsidP="001017E6">
      <w:pPr>
        <w:ind w:right="-1" w:firstLine="709"/>
        <w:jc w:val="both"/>
        <w:outlineLvl w:val="0"/>
        <w:rPr>
          <w:b/>
          <w:color w:val="000000"/>
          <w:sz w:val="22"/>
          <w:szCs w:val="22"/>
          <w:lang w:eastAsia="ru-RU"/>
        </w:rPr>
      </w:pPr>
      <w:r w:rsidRPr="00207107">
        <w:rPr>
          <w:b/>
          <w:color w:val="000000"/>
          <w:sz w:val="22"/>
          <w:szCs w:val="22"/>
          <w:lang w:eastAsia="ru-RU"/>
        </w:rPr>
        <w:t>Условные знаки:</w:t>
      </w:r>
    </w:p>
    <w:p w14:paraId="20D61A7E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tbl>
      <w:tblPr>
        <w:tblW w:w="7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6813"/>
      </w:tblGrid>
      <w:tr w:rsidR="001017E6" w:rsidRPr="00207107" w14:paraId="18BFCC07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0C31A81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67DCB2AF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явление отсутствует;</w:t>
            </w:r>
          </w:p>
        </w:tc>
      </w:tr>
      <w:tr w:rsidR="001017E6" w:rsidRPr="00207107" w14:paraId="3765D636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102E3F7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...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36F02FC8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данных не имеется;</w:t>
            </w:r>
          </w:p>
        </w:tc>
      </w:tr>
      <w:tr w:rsidR="001017E6" w:rsidRPr="00207107" w14:paraId="015305B8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8D7A531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63E91EE4" w14:textId="77777777" w:rsidR="001017E6" w:rsidRPr="00207107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07107">
              <w:rPr>
                <w:color w:val="000000"/>
                <w:sz w:val="22"/>
                <w:szCs w:val="22"/>
                <w:lang w:eastAsia="ru-RU"/>
              </w:rPr>
              <w:t>незначительная величина</w:t>
            </w:r>
          </w:p>
        </w:tc>
      </w:tr>
    </w:tbl>
    <w:p w14:paraId="690F251B" w14:textId="77777777" w:rsidR="001017E6" w:rsidRPr="00207107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050F5EAC" w14:textId="77777777" w:rsidR="001017E6" w:rsidRPr="00207107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Незначительные расхождения итога от суммы слагаемых объясняются округлением данных.</w:t>
      </w:r>
    </w:p>
    <w:p w14:paraId="39AF8D9A" w14:textId="77777777" w:rsidR="001017E6" w:rsidRPr="00207107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</w:p>
    <w:p w14:paraId="1ED831BA" w14:textId="77777777" w:rsidR="001017E6" w:rsidRPr="00207107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r w:rsidRPr="00207107">
        <w:rPr>
          <w:color w:val="000000"/>
          <w:sz w:val="22"/>
          <w:szCs w:val="22"/>
          <w:lang w:eastAsia="ru-RU"/>
        </w:rPr>
        <w:t>В отдельных случаях сумма показателей на районном (городском) уровне не равняется итогу в целом по области.</w:t>
      </w:r>
    </w:p>
    <w:p w14:paraId="66F86BCF" w14:textId="77777777" w:rsidR="001017E6" w:rsidRPr="001017E6" w:rsidRDefault="001017E6" w:rsidP="001017E6">
      <w:pPr>
        <w:ind w:right="-1" w:firstLine="709"/>
        <w:jc w:val="both"/>
        <w:outlineLvl w:val="0"/>
        <w:rPr>
          <w:color w:val="000000"/>
          <w:sz w:val="18"/>
          <w:szCs w:val="24"/>
          <w:lang w:eastAsia="ru-RU"/>
        </w:rPr>
      </w:pPr>
    </w:p>
    <w:p w14:paraId="634CC9BA" w14:textId="77777777" w:rsidR="001017E6" w:rsidRPr="001017E6" w:rsidRDefault="001017E6" w:rsidP="001017E6">
      <w:pPr>
        <w:ind w:right="-1" w:firstLine="709"/>
        <w:jc w:val="both"/>
        <w:outlineLvl w:val="0"/>
        <w:rPr>
          <w:color w:val="000000"/>
          <w:sz w:val="18"/>
          <w:szCs w:val="24"/>
          <w:lang w:eastAsia="ru-RU"/>
        </w:rPr>
      </w:pPr>
    </w:p>
    <w:p w14:paraId="13E3C322" w14:textId="77777777" w:rsidR="001017E6" w:rsidRPr="001017E6" w:rsidRDefault="001017E6" w:rsidP="001017E6">
      <w:pPr>
        <w:ind w:right="-1" w:firstLine="709"/>
        <w:jc w:val="both"/>
        <w:outlineLvl w:val="0"/>
        <w:rPr>
          <w:color w:val="000000"/>
          <w:sz w:val="18"/>
          <w:szCs w:val="24"/>
          <w:lang w:eastAsia="ru-RU"/>
        </w:rPr>
      </w:pPr>
    </w:p>
    <w:p w14:paraId="23C1ABAC" w14:textId="77777777" w:rsidR="001017E6" w:rsidRPr="001017E6" w:rsidRDefault="001017E6" w:rsidP="001017E6">
      <w:pPr>
        <w:ind w:right="-1" w:firstLine="709"/>
        <w:jc w:val="both"/>
        <w:outlineLvl w:val="0"/>
        <w:rPr>
          <w:color w:val="000000"/>
          <w:sz w:val="18"/>
          <w:szCs w:val="24"/>
          <w:lang w:eastAsia="ru-RU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57E3A16D" w14:textId="77777777" w:rsidR="001017E6" w:rsidRPr="001017E6" w:rsidRDefault="001017E6" w:rsidP="001017E6">
      <w:pPr>
        <w:keepNext/>
        <w:spacing w:before="240" w:after="60"/>
        <w:jc w:val="center"/>
        <w:outlineLvl w:val="1"/>
        <w:rPr>
          <w:b/>
          <w:sz w:val="22"/>
          <w:szCs w:val="22"/>
          <w:lang w:eastAsia="ru-RU"/>
        </w:rPr>
      </w:pPr>
    </w:p>
    <w:p w14:paraId="52B4B86D" w14:textId="77777777" w:rsidR="001017E6" w:rsidRPr="00EF13AB" w:rsidRDefault="001017E6" w:rsidP="00207107">
      <w:pPr>
        <w:keepNext/>
        <w:pageBreakBefore/>
        <w:spacing w:before="240" w:after="60"/>
        <w:jc w:val="center"/>
        <w:outlineLvl w:val="1"/>
        <w:rPr>
          <w:b/>
          <w:sz w:val="22"/>
          <w:szCs w:val="22"/>
          <w:lang w:eastAsia="ru-RU"/>
        </w:rPr>
      </w:pPr>
      <w:r w:rsidRPr="00EF13AB">
        <w:rPr>
          <w:b/>
          <w:sz w:val="22"/>
          <w:szCs w:val="22"/>
          <w:lang w:eastAsia="ru-RU"/>
        </w:rPr>
        <w:lastRenderedPageBreak/>
        <w:t>С О Д Е Р Ж А Н И Е</w:t>
      </w:r>
    </w:p>
    <w:p w14:paraId="7A1401AA" w14:textId="77777777" w:rsidR="001017E6" w:rsidRPr="00EF13AB" w:rsidRDefault="001017E6" w:rsidP="001017E6">
      <w:pPr>
        <w:ind w:right="-81"/>
        <w:rPr>
          <w:b/>
          <w:bCs/>
          <w:noProof/>
          <w:snapToGrid w:val="0"/>
          <w:sz w:val="22"/>
          <w:szCs w:val="22"/>
          <w:lang w:eastAsia="ru-RU"/>
        </w:rPr>
      </w:pPr>
      <w:r w:rsidRPr="00EF13AB">
        <w:rPr>
          <w:b/>
          <w:bCs/>
          <w:snapToGrid w:val="0"/>
          <w:sz w:val="22"/>
          <w:szCs w:val="22"/>
          <w:lang w:eastAsia="ru-RU"/>
        </w:rPr>
        <w:t xml:space="preserve">I. Реальный сектор </w:t>
      </w:r>
      <w:r w:rsidRPr="00EF13AB">
        <w:rPr>
          <w:b/>
          <w:bCs/>
          <w:sz w:val="22"/>
          <w:szCs w:val="22"/>
          <w:lang w:eastAsia="ru-RU"/>
        </w:rPr>
        <w:fldChar w:fldCharType="begin"/>
      </w:r>
      <w:r w:rsidRPr="00EF13AB">
        <w:rPr>
          <w:b/>
          <w:bCs/>
          <w:sz w:val="22"/>
          <w:szCs w:val="22"/>
          <w:lang w:eastAsia="ru-RU"/>
        </w:rPr>
        <w:instrText xml:space="preserve"> TOC \o "1-3" \h \z </w:instrText>
      </w:r>
      <w:r w:rsidRPr="00EF13AB">
        <w:rPr>
          <w:b/>
          <w:bCs/>
          <w:sz w:val="22"/>
          <w:szCs w:val="22"/>
          <w:lang w:eastAsia="ru-RU"/>
        </w:rPr>
        <w:fldChar w:fldCharType="separate"/>
      </w:r>
    </w:p>
    <w:p w14:paraId="6C90CF51" w14:textId="77777777" w:rsidR="001017E6" w:rsidRPr="00EF13AB" w:rsidRDefault="001017E6" w:rsidP="001017E6">
      <w:pPr>
        <w:tabs>
          <w:tab w:val="right" w:leader="dot" w:pos="7380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</w:p>
    <w:p w14:paraId="0A6E3A4F" w14:textId="77777777" w:rsidR="001017E6" w:rsidRPr="00EF13AB" w:rsidRDefault="001017E6" w:rsidP="001017E6">
      <w:pPr>
        <w:tabs>
          <w:tab w:val="right" w:leader="dot" w:pos="7380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Промышленность</w:t>
      </w:r>
    </w:p>
    <w:p w14:paraId="41BFA11F" w14:textId="68773C35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70" w:history="1">
        <w:r w:rsidRPr="00EF13AB">
          <w:rPr>
            <w:smallCaps/>
            <w:noProof/>
            <w:sz w:val="22"/>
            <w:szCs w:val="22"/>
            <w:lang w:eastAsia="ru-RU"/>
          </w:rPr>
          <w:t>Объем промышленной продукции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5</w:t>
        </w:r>
      </w:hyperlink>
    </w:p>
    <w:p w14:paraId="6F94F37B" w14:textId="74EDEFEB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71" w:history="1">
        <w:r w:rsidRPr="00EF13AB">
          <w:rPr>
            <w:smallCaps/>
            <w:noProof/>
            <w:sz w:val="22"/>
            <w:szCs w:val="22"/>
            <w:lang w:eastAsia="ru-RU"/>
          </w:rPr>
          <w:t xml:space="preserve">Объем промышленной продукции (товаров, услуг)                    </w:t>
        </w:r>
        <w:r w:rsidR="00EF13AB">
          <w:rPr>
            <w:smallCaps/>
            <w:noProof/>
            <w:sz w:val="22"/>
            <w:szCs w:val="22"/>
            <w:lang w:eastAsia="ru-RU"/>
          </w:rPr>
          <w:t xml:space="preserve">                                             </w:t>
        </w:r>
        <w:r w:rsidRPr="00EF13AB">
          <w:rPr>
            <w:smallCaps/>
            <w:noProof/>
            <w:sz w:val="22"/>
            <w:szCs w:val="22"/>
            <w:lang w:eastAsia="ru-RU"/>
          </w:rPr>
          <w:t xml:space="preserve">                      по видам экономической деятельности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5</w:t>
        </w:r>
      </w:hyperlink>
    </w:p>
    <w:p w14:paraId="404DB1FD" w14:textId="226E522F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72" w:history="1">
        <w:r w:rsidRPr="00EF13AB">
          <w:rPr>
            <w:smallCaps/>
            <w:noProof/>
            <w:sz w:val="22"/>
            <w:szCs w:val="22"/>
            <w:lang w:eastAsia="ru-RU"/>
          </w:rPr>
          <w:t>Производство основных видов промышленной продукции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6</w:t>
        </w:r>
      </w:hyperlink>
    </w:p>
    <w:p w14:paraId="7FB21DEF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</w:p>
    <w:p w14:paraId="6F3350A8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Сельское хозяйство</w:t>
      </w:r>
    </w:p>
    <w:p w14:paraId="1EAA4088" w14:textId="7E880FEB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73" w:history="1">
        <w:r w:rsidRPr="00EF13AB">
          <w:rPr>
            <w:smallCaps/>
            <w:noProof/>
            <w:sz w:val="22"/>
            <w:szCs w:val="22"/>
            <w:lang w:eastAsia="ru-RU"/>
          </w:rPr>
          <w:t>Производство основных продуктов животноводства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8</w:t>
        </w:r>
      </w:hyperlink>
    </w:p>
    <w:p w14:paraId="047A72DB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</w:p>
    <w:p w14:paraId="6895000A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Капитальное строительство</w:t>
      </w:r>
      <w:r w:rsidRPr="00EF13AB">
        <w:rPr>
          <w:bCs/>
          <w:caps/>
          <w:smallCaps/>
          <w:noProof/>
          <w:sz w:val="22"/>
          <w:szCs w:val="22"/>
          <w:lang w:eastAsia="ru-RU"/>
        </w:rPr>
        <w:t xml:space="preserve"> </w:t>
      </w:r>
    </w:p>
    <w:p w14:paraId="372F8096" w14:textId="5100CB92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89" w:history="1">
        <w:r w:rsidRPr="00EF13AB">
          <w:rPr>
            <w:smallCaps/>
            <w:noProof/>
            <w:sz w:val="22"/>
            <w:szCs w:val="22"/>
            <w:lang w:eastAsia="ru-RU"/>
          </w:rPr>
          <w:t>Использование инвестиций в основной капитал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9</w:t>
        </w:r>
      </w:hyperlink>
    </w:p>
    <w:p w14:paraId="3464C51F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EF13AB">
        <w:rPr>
          <w:smallCaps/>
          <w:noProof/>
          <w:sz w:val="22"/>
          <w:szCs w:val="22"/>
          <w:lang w:eastAsia="ru-RU"/>
        </w:rPr>
        <w:fldChar w:fldCharType="begin"/>
      </w:r>
      <w:r w:rsidRPr="00EF13AB">
        <w:rPr>
          <w:smallCaps/>
          <w:noProof/>
          <w:sz w:val="22"/>
          <w:szCs w:val="22"/>
          <w:lang w:eastAsia="ru-RU"/>
        </w:rPr>
        <w:instrText xml:space="preserve"> HYPERLINK \l "_Toc347148782" </w:instrText>
      </w:r>
      <w:r w:rsidRPr="00EF13AB">
        <w:rPr>
          <w:smallCaps/>
          <w:noProof/>
          <w:sz w:val="22"/>
          <w:szCs w:val="22"/>
          <w:lang w:eastAsia="ru-RU"/>
        </w:rPr>
      </w:r>
      <w:r w:rsidRPr="00EF13AB">
        <w:rPr>
          <w:smallCaps/>
          <w:noProof/>
          <w:sz w:val="22"/>
          <w:szCs w:val="22"/>
          <w:lang w:eastAsia="ru-RU"/>
        </w:rPr>
        <w:fldChar w:fldCharType="separate"/>
      </w:r>
      <w:r w:rsidRPr="00EF13AB">
        <w:rPr>
          <w:smallCaps/>
          <w:noProof/>
          <w:sz w:val="22"/>
          <w:szCs w:val="22"/>
          <w:lang w:eastAsia="ru-RU"/>
        </w:rPr>
        <w:t xml:space="preserve">Ввод в действие и использование инвестиций в основной </w:t>
      </w:r>
    </w:p>
    <w:p w14:paraId="18EB0CCE" w14:textId="7A324B40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EF13AB">
        <w:rPr>
          <w:smallCaps/>
          <w:noProof/>
          <w:sz w:val="22"/>
          <w:szCs w:val="22"/>
          <w:lang w:eastAsia="ru-RU"/>
        </w:rPr>
        <w:t>капитал в индивидуальном жилищном строительстве</w:t>
      </w:r>
      <w:r w:rsidRPr="00EF13AB">
        <w:rPr>
          <w:smallCaps/>
          <w:noProof/>
          <w:webHidden/>
          <w:sz w:val="22"/>
          <w:szCs w:val="22"/>
          <w:lang w:eastAsia="ru-RU"/>
        </w:rPr>
        <w:tab/>
      </w:r>
      <w:r w:rsidR="00A317C1">
        <w:rPr>
          <w:smallCaps/>
          <w:noProof/>
          <w:webHidden/>
          <w:sz w:val="22"/>
          <w:szCs w:val="22"/>
          <w:lang w:eastAsia="ru-RU"/>
        </w:rPr>
        <w:t>9</w:t>
      </w:r>
      <w:r w:rsidRPr="00EF13AB">
        <w:rPr>
          <w:smallCaps/>
          <w:noProof/>
          <w:sz w:val="22"/>
          <w:szCs w:val="22"/>
          <w:lang w:eastAsia="ru-RU"/>
        </w:rPr>
        <w:fldChar w:fldCharType="end"/>
      </w:r>
    </w:p>
    <w:p w14:paraId="0C570CD0" w14:textId="5476ED9E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82" w:history="1">
        <w:r w:rsidRPr="00EF13AB">
          <w:rPr>
            <w:smallCaps/>
            <w:noProof/>
            <w:sz w:val="22"/>
            <w:szCs w:val="22"/>
            <w:lang w:eastAsia="ru-RU"/>
          </w:rPr>
          <w:t xml:space="preserve">Выполнение объема подрядных работ строительных      </w:t>
        </w:r>
        <w:r w:rsidR="00EF13AB">
          <w:rPr>
            <w:smallCaps/>
            <w:noProof/>
            <w:sz w:val="22"/>
            <w:szCs w:val="22"/>
            <w:lang w:eastAsia="ru-RU"/>
          </w:rPr>
          <w:t xml:space="preserve">                                                    </w:t>
        </w:r>
        <w:r w:rsidRPr="00EF13AB">
          <w:rPr>
            <w:smallCaps/>
            <w:noProof/>
            <w:sz w:val="22"/>
            <w:szCs w:val="22"/>
            <w:lang w:eastAsia="ru-RU"/>
          </w:rPr>
          <w:t xml:space="preserve">      организаций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10</w:t>
        </w:r>
      </w:hyperlink>
    </w:p>
    <w:p w14:paraId="0293301A" w14:textId="2919CC21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  <w:hyperlink w:anchor="_Toc347148783" w:history="1">
        <w:r w:rsidRPr="00EF13AB">
          <w:rPr>
            <w:smallCaps/>
            <w:noProof/>
            <w:sz w:val="22"/>
            <w:szCs w:val="22"/>
            <w:lang w:eastAsia="ru-RU"/>
          </w:rPr>
          <w:t xml:space="preserve">Выполнение объема подрядных работ по капитальному            </w:t>
        </w:r>
        <w:r w:rsidR="00EF13AB">
          <w:rPr>
            <w:smallCaps/>
            <w:noProof/>
            <w:sz w:val="22"/>
            <w:szCs w:val="22"/>
            <w:lang w:eastAsia="ru-RU"/>
          </w:rPr>
          <w:t xml:space="preserve">                                                </w:t>
        </w:r>
        <w:r w:rsidRPr="00EF13AB">
          <w:rPr>
            <w:smallCaps/>
            <w:noProof/>
            <w:sz w:val="22"/>
            <w:szCs w:val="22"/>
            <w:lang w:val="en-US" w:eastAsia="ru-RU"/>
          </w:rPr>
          <w:t xml:space="preserve">    </w:t>
        </w:r>
        <w:r w:rsidRPr="00EF13AB">
          <w:rPr>
            <w:smallCaps/>
            <w:noProof/>
            <w:sz w:val="22"/>
            <w:szCs w:val="22"/>
            <w:lang w:eastAsia="ru-RU"/>
          </w:rPr>
          <w:t xml:space="preserve">              и текущему ремонту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10</w:t>
        </w:r>
      </w:hyperlink>
    </w:p>
    <w:p w14:paraId="63A9132F" w14:textId="77777777" w:rsidR="001017E6" w:rsidRPr="00EF13AB" w:rsidRDefault="001017E6" w:rsidP="00207107">
      <w:pPr>
        <w:tabs>
          <w:tab w:val="right" w:leader="dot" w:pos="9072"/>
        </w:tabs>
        <w:rPr>
          <w:sz w:val="22"/>
          <w:szCs w:val="22"/>
          <w:lang w:eastAsia="ru-RU"/>
        </w:rPr>
      </w:pPr>
    </w:p>
    <w:p w14:paraId="6851E5B0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/>
          <w:b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Транспорт и связь</w:t>
      </w:r>
    </w:p>
    <w:p w14:paraId="28E58C32" w14:textId="7ACF307D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85" w:history="1">
        <w:r w:rsidRPr="00EF13AB">
          <w:rPr>
            <w:smallCaps/>
            <w:noProof/>
            <w:sz w:val="22"/>
            <w:szCs w:val="22"/>
            <w:lang w:eastAsia="ru-RU"/>
          </w:rPr>
          <w:t>Основные показатели транспорта и связи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11</w:t>
        </w:r>
      </w:hyperlink>
    </w:p>
    <w:p w14:paraId="09402C4A" w14:textId="5DEEBEC4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86" w:history="1">
        <w:r w:rsidRPr="00EF13AB">
          <w:rPr>
            <w:smallCaps/>
            <w:noProof/>
            <w:sz w:val="22"/>
            <w:szCs w:val="22"/>
            <w:lang w:eastAsia="ru-RU"/>
          </w:rPr>
          <w:t>Работа автотранспорта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7DEFC95A" w14:textId="32D0ABFB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87" w:history="1">
        <w:r w:rsidRPr="00EF13AB">
          <w:rPr>
            <w:smallCaps/>
            <w:noProof/>
            <w:sz w:val="22"/>
            <w:szCs w:val="22"/>
            <w:lang w:eastAsia="ru-RU"/>
          </w:rPr>
          <w:t>Основные показатели работы предприятий автомобильного транспорта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11</w:t>
        </w:r>
      </w:hyperlink>
    </w:p>
    <w:p w14:paraId="730C83EB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</w:p>
    <w:p w14:paraId="422DC2E3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отребительский рынок</w:t>
      </w:r>
    </w:p>
    <w:p w14:paraId="709A4352" w14:textId="0CFEBADA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0" w:history="1">
        <w:r w:rsidRPr="00EF13AB">
          <w:rPr>
            <w:smallCaps/>
            <w:noProof/>
            <w:sz w:val="22"/>
            <w:szCs w:val="22"/>
            <w:lang w:eastAsia="ru-RU"/>
          </w:rPr>
          <w:t xml:space="preserve">Общий объем розничного товарооборота, включая         </w:t>
        </w:r>
        <w:r w:rsidR="000A791C">
          <w:rPr>
            <w:smallCaps/>
            <w:noProof/>
            <w:sz w:val="22"/>
            <w:szCs w:val="22"/>
            <w:lang w:eastAsia="ru-RU"/>
          </w:rPr>
          <w:t xml:space="preserve">                                             </w:t>
        </w:r>
        <w:r w:rsidRPr="00EF13AB">
          <w:rPr>
            <w:smallCaps/>
            <w:noProof/>
            <w:sz w:val="22"/>
            <w:szCs w:val="22"/>
            <w:lang w:eastAsia="ru-RU"/>
          </w:rPr>
          <w:t xml:space="preserve">      общественное питание,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12</w:t>
        </w:r>
      </w:hyperlink>
    </w:p>
    <w:p w14:paraId="69159E38" w14:textId="3AC91F20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1" w:history="1">
        <w:r w:rsidRPr="00EF13AB">
          <w:rPr>
            <w:smallCaps/>
            <w:noProof/>
            <w:sz w:val="22"/>
            <w:szCs w:val="22"/>
            <w:lang w:eastAsia="ru-RU"/>
          </w:rPr>
          <w:t>Розничный товарооборот, включая общественное питание по районам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12</w:t>
        </w:r>
      </w:hyperlink>
    </w:p>
    <w:p w14:paraId="7D63A6E0" w14:textId="3165F29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2" w:history="1">
        <w:r w:rsidRPr="00EF13AB">
          <w:rPr>
            <w:smallCaps/>
            <w:noProof/>
            <w:sz w:val="22"/>
            <w:szCs w:val="22"/>
            <w:lang w:eastAsia="ru-RU"/>
          </w:rPr>
          <w:t>Объемы оказанных рыночных услуг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12</w:t>
        </w:r>
      </w:hyperlink>
    </w:p>
    <w:p w14:paraId="7305EC16" w14:textId="77777777" w:rsidR="001017E6" w:rsidRPr="00EF13AB" w:rsidRDefault="001017E6" w:rsidP="00207107">
      <w:pPr>
        <w:tabs>
          <w:tab w:val="right" w:leader="dot" w:pos="9072"/>
        </w:tabs>
        <w:rPr>
          <w:sz w:val="22"/>
          <w:szCs w:val="22"/>
          <w:lang w:eastAsia="ru-RU"/>
        </w:rPr>
      </w:pPr>
    </w:p>
    <w:p w14:paraId="453F0CFD" w14:textId="77777777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Рынок труда</w:t>
      </w:r>
    </w:p>
    <w:p w14:paraId="1EE22FA3" w14:textId="77777777" w:rsidR="001017E6" w:rsidRPr="00EF13AB" w:rsidRDefault="001017E6" w:rsidP="00207107">
      <w:pPr>
        <w:tabs>
          <w:tab w:val="right" w:leader="dot" w:pos="9072"/>
        </w:tabs>
        <w:ind w:firstLine="240"/>
        <w:rPr>
          <w:smallCaps/>
          <w:noProof/>
          <w:sz w:val="22"/>
          <w:szCs w:val="22"/>
          <w:lang w:eastAsia="ru-RU"/>
        </w:rPr>
      </w:pPr>
    </w:p>
    <w:p w14:paraId="664A3F01" w14:textId="7EFF8165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4" w:history="1">
        <w:r w:rsidRPr="00EF13AB">
          <w:rPr>
            <w:smallCaps/>
            <w:noProof/>
            <w:sz w:val="22"/>
            <w:szCs w:val="22"/>
            <w:lang w:eastAsia="ru-RU"/>
          </w:rPr>
          <w:t>Среднемесячная заработная плата одного работника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495FEB72" w14:textId="1F8FB3A1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4" w:history="1">
        <w:r w:rsidRPr="00EF13AB">
          <w:rPr>
            <w:smallCaps/>
            <w:noProof/>
            <w:sz w:val="22"/>
            <w:szCs w:val="22"/>
            <w:lang w:eastAsia="ru-RU"/>
          </w:rPr>
          <w:t>Задолженность  по  выплате заработной платы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7FD84555" w14:textId="205D34DC" w:rsidR="001017E6" w:rsidRPr="00EF13AB" w:rsidRDefault="001017E6" w:rsidP="00207107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5" w:history="1">
        <w:r w:rsidRPr="00EF13AB">
          <w:rPr>
            <w:smallCaps/>
            <w:noProof/>
            <w:sz w:val="22"/>
            <w:szCs w:val="22"/>
            <w:lang w:eastAsia="ru-RU"/>
          </w:rPr>
          <w:t>Зарегистрированные  безработные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55A6229C" w14:textId="77777777" w:rsidR="001017E6" w:rsidRPr="00EF13AB" w:rsidRDefault="001017E6" w:rsidP="001017E6">
      <w:pPr>
        <w:tabs>
          <w:tab w:val="right" w:leader="dot" w:pos="7380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</w:p>
    <w:p w14:paraId="618AA5BE" w14:textId="77777777" w:rsidR="001017E6" w:rsidRPr="00EF13AB" w:rsidRDefault="001017E6" w:rsidP="001017E6">
      <w:pPr>
        <w:tabs>
          <w:tab w:val="right" w:leader="dot" w:pos="7380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>Цены</w:t>
      </w:r>
    </w:p>
    <w:p w14:paraId="1F055985" w14:textId="1495A060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smallCaps/>
            <w:noProof/>
            <w:sz w:val="22"/>
            <w:szCs w:val="22"/>
            <w:lang w:eastAsia="ru-RU"/>
          </w:rPr>
          <w:t>Индекс потребительских цен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2B480195" w14:textId="77777777" w:rsidR="001017E6" w:rsidRPr="00EF13AB" w:rsidRDefault="001017E6" w:rsidP="000A791C">
      <w:pPr>
        <w:tabs>
          <w:tab w:val="right" w:leader="dot" w:pos="9072"/>
        </w:tabs>
        <w:ind w:right="-81"/>
        <w:rPr>
          <w:b/>
          <w:bCs/>
          <w:snapToGrid w:val="0"/>
          <w:sz w:val="22"/>
          <w:szCs w:val="22"/>
          <w:lang w:eastAsia="ru-RU"/>
        </w:rPr>
      </w:pPr>
    </w:p>
    <w:p w14:paraId="047188CD" w14:textId="77777777" w:rsidR="001017E6" w:rsidRPr="00EF13AB" w:rsidRDefault="001017E6" w:rsidP="000A791C">
      <w:pPr>
        <w:tabs>
          <w:tab w:val="right" w:leader="dot" w:pos="9072"/>
        </w:tabs>
        <w:ind w:right="-81"/>
        <w:rPr>
          <w:b/>
          <w:bCs/>
          <w:snapToGrid w:val="0"/>
          <w:sz w:val="22"/>
          <w:szCs w:val="22"/>
          <w:lang w:eastAsia="ru-RU"/>
        </w:rPr>
      </w:pPr>
      <w:r w:rsidRPr="00EF13AB">
        <w:rPr>
          <w:b/>
          <w:bCs/>
          <w:snapToGrid w:val="0"/>
          <w:sz w:val="22"/>
          <w:szCs w:val="22"/>
          <w:lang w:eastAsia="ru-RU"/>
        </w:rPr>
        <w:t>II. Внешний сектор</w:t>
      </w:r>
    </w:p>
    <w:p w14:paraId="1299C185" w14:textId="77777777" w:rsidR="001017E6" w:rsidRPr="00EF13AB" w:rsidRDefault="001017E6" w:rsidP="000A791C">
      <w:pPr>
        <w:tabs>
          <w:tab w:val="right" w:leader="dot" w:pos="9072"/>
        </w:tabs>
        <w:ind w:right="-81"/>
        <w:rPr>
          <w:b/>
          <w:bCs/>
          <w:snapToGrid w:val="0"/>
          <w:sz w:val="22"/>
          <w:szCs w:val="22"/>
          <w:lang w:eastAsia="ru-RU"/>
        </w:rPr>
      </w:pPr>
    </w:p>
    <w:p w14:paraId="2FA1C2C4" w14:textId="13BE89A1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smallCaps/>
            <w:noProof/>
            <w:sz w:val="22"/>
            <w:szCs w:val="22"/>
            <w:lang w:eastAsia="ru-RU"/>
          </w:rPr>
          <w:t>Товарная структура экспорта и импорта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6BB99C90" w14:textId="641288C6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smallCaps/>
            <w:noProof/>
            <w:sz w:val="22"/>
            <w:szCs w:val="22"/>
            <w:lang w:eastAsia="ru-RU"/>
          </w:rPr>
          <w:t>Внешняя торговля Иссык-Кульской области по странам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16</w:t>
        </w:r>
      </w:hyperlink>
    </w:p>
    <w:p w14:paraId="4AB82577" w14:textId="247A5E5E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smallCaps/>
            <w:noProof/>
            <w:sz w:val="22"/>
            <w:szCs w:val="22"/>
            <w:lang w:eastAsia="ru-RU"/>
          </w:rPr>
          <w:t>Внешняя торговля Иссык-Кульской области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17</w:t>
        </w:r>
      </w:hyperlink>
    </w:p>
    <w:p w14:paraId="3D5715BA" w14:textId="77777777" w:rsidR="001017E6" w:rsidRPr="00EF13AB" w:rsidRDefault="001017E6" w:rsidP="000A791C">
      <w:pPr>
        <w:tabs>
          <w:tab w:val="right" w:leader="dot" w:pos="9072"/>
        </w:tabs>
        <w:ind w:right="-81"/>
        <w:rPr>
          <w:b/>
          <w:bCs/>
          <w:snapToGrid w:val="0"/>
          <w:sz w:val="22"/>
          <w:szCs w:val="22"/>
          <w:lang w:eastAsia="ru-RU"/>
        </w:rPr>
      </w:pPr>
    </w:p>
    <w:p w14:paraId="50E958C3" w14:textId="77777777" w:rsidR="001017E6" w:rsidRPr="00EF13AB" w:rsidRDefault="001017E6" w:rsidP="000A791C">
      <w:pPr>
        <w:tabs>
          <w:tab w:val="right" w:leader="dot" w:pos="9072"/>
        </w:tabs>
        <w:ind w:right="-81"/>
        <w:rPr>
          <w:snapToGrid w:val="0"/>
          <w:sz w:val="22"/>
          <w:szCs w:val="22"/>
          <w:lang w:eastAsia="ru-RU"/>
        </w:rPr>
      </w:pPr>
      <w:r w:rsidRPr="00EF13AB">
        <w:rPr>
          <w:b/>
          <w:bCs/>
          <w:snapToGrid w:val="0"/>
          <w:sz w:val="22"/>
          <w:szCs w:val="22"/>
          <w:lang w:eastAsia="ru-RU"/>
        </w:rPr>
        <w:t>II. Социальный сектор</w:t>
      </w:r>
    </w:p>
    <w:p w14:paraId="22FF02AA" w14:textId="77777777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i/>
          <w:i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 xml:space="preserve">    </w:t>
      </w:r>
    </w:p>
    <w:p w14:paraId="2C15F4B9" w14:textId="520FCA2F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EF13AB">
        <w:rPr>
          <w:bCs/>
          <w:i/>
          <w:iCs/>
          <w:smallCaps/>
          <w:noProof/>
          <w:sz w:val="22"/>
          <w:szCs w:val="22"/>
          <w:lang w:eastAsia="ru-RU"/>
        </w:rPr>
        <w:t xml:space="preserve"> </w:t>
      </w:r>
      <w:hyperlink w:anchor="_Toc347148798" w:history="1">
        <w:r w:rsidRPr="00EF13AB">
          <w:rPr>
            <w:smallCaps/>
            <w:noProof/>
            <w:sz w:val="22"/>
            <w:szCs w:val="22"/>
            <w:lang w:eastAsia="ru-RU"/>
          </w:rPr>
          <w:t xml:space="preserve">Число родившихся, умерших и общие коэффициенты      </w:t>
        </w:r>
        <w:r w:rsidR="000A791C">
          <w:rPr>
            <w:smallCaps/>
            <w:noProof/>
            <w:sz w:val="22"/>
            <w:szCs w:val="22"/>
            <w:lang w:eastAsia="ru-RU"/>
          </w:rPr>
          <w:t xml:space="preserve">                                                  </w:t>
        </w:r>
        <w:r w:rsidRPr="00EF13AB">
          <w:rPr>
            <w:smallCaps/>
            <w:noProof/>
            <w:sz w:val="22"/>
            <w:szCs w:val="22"/>
            <w:lang w:eastAsia="ru-RU"/>
          </w:rPr>
          <w:t xml:space="preserve">    рождаемости и смертности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18</w:t>
        </w:r>
      </w:hyperlink>
    </w:p>
    <w:p w14:paraId="615A2330" w14:textId="3942A627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bCs/>
            <w:smallCaps/>
            <w:noProof/>
            <w:sz w:val="22"/>
            <w:szCs w:val="22"/>
            <w:lang w:eastAsia="ru-RU"/>
          </w:rPr>
          <w:t>Общие итоги миграции населения по потокам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19</w:t>
        </w:r>
      </w:hyperlink>
    </w:p>
    <w:p w14:paraId="5A04DB4D" w14:textId="679D5081" w:rsidR="001017E6" w:rsidRPr="00EF13AB" w:rsidRDefault="001017E6" w:rsidP="000A791C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96" w:history="1">
        <w:r w:rsidRPr="00EF13AB">
          <w:rPr>
            <w:bCs/>
            <w:smallCaps/>
            <w:noProof/>
            <w:sz w:val="22"/>
            <w:szCs w:val="22"/>
            <w:lang w:eastAsia="ru-RU"/>
          </w:rPr>
          <w:t xml:space="preserve">Число зарегистрированных браков, разводов и общие коэффициенты </w:t>
        </w:r>
        <w:r w:rsidR="000A791C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</w:t>
        </w:r>
        <w:r w:rsidRPr="00EF13AB">
          <w:rPr>
            <w:bCs/>
            <w:smallCaps/>
            <w:noProof/>
            <w:sz w:val="22"/>
            <w:szCs w:val="22"/>
            <w:lang w:eastAsia="ru-RU"/>
          </w:rPr>
          <w:t>брачности и разводимости по территории</w:t>
        </w:r>
        <w:r w:rsidRPr="00EF13AB">
          <w:rPr>
            <w:bCs/>
            <w:smallCaps/>
            <w:noProof/>
            <w:webHidden/>
            <w:sz w:val="22"/>
            <w:szCs w:val="22"/>
            <w:lang w:eastAsia="ru-RU"/>
          </w:rPr>
          <w:tab/>
        </w:r>
        <w:r w:rsidR="00A317C1">
          <w:rPr>
            <w:bCs/>
            <w:smallCaps/>
            <w:noProof/>
            <w:webHidden/>
            <w:sz w:val="22"/>
            <w:szCs w:val="22"/>
            <w:lang w:eastAsia="ru-RU"/>
          </w:rPr>
          <w:t>19</w:t>
        </w:r>
      </w:hyperlink>
    </w:p>
    <w:p w14:paraId="075E0446" w14:textId="77777777" w:rsidR="001017E6" w:rsidRPr="00EF13AB" w:rsidRDefault="001017E6" w:rsidP="001017E6">
      <w:pPr>
        <w:tabs>
          <w:tab w:val="right" w:leader="dot" w:pos="7380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802" w:history="1"/>
    </w:p>
    <w:p w14:paraId="3CD6A91A" w14:textId="77777777" w:rsidR="001017E6" w:rsidRPr="001017E6" w:rsidRDefault="001017E6" w:rsidP="001017E6">
      <w:pPr>
        <w:ind w:right="-81"/>
        <w:jc w:val="center"/>
        <w:rPr>
          <w:color w:val="000000"/>
          <w:szCs w:val="24"/>
          <w:lang w:eastAsia="ru-RU"/>
        </w:rPr>
      </w:pPr>
      <w:r w:rsidRPr="00EF13AB">
        <w:rPr>
          <w:b/>
          <w:bCs/>
          <w:sz w:val="22"/>
          <w:szCs w:val="22"/>
          <w:lang w:eastAsia="ru-RU"/>
        </w:rPr>
        <w:fldChar w:fldCharType="end"/>
      </w:r>
    </w:p>
    <w:p w14:paraId="122222B7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5C294717" w14:textId="77777777" w:rsidR="001017E6" w:rsidRPr="001017E6" w:rsidRDefault="001017E6" w:rsidP="001017E6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bookmarkStart w:id="17" w:name="_Toc514233025"/>
      <w:bookmarkStart w:id="18" w:name="_Toc32378681"/>
      <w:bookmarkStart w:id="19" w:name="_Toc32379037"/>
      <w:bookmarkStart w:id="20" w:name="_Toc127181478"/>
      <w:bookmarkStart w:id="21" w:name="_Toc219622365"/>
      <w:bookmarkStart w:id="22" w:name="_Toc219622420"/>
      <w:bookmarkStart w:id="23" w:name="_Toc251340050"/>
      <w:bookmarkStart w:id="24" w:name="_Toc251340360"/>
      <w:bookmarkStart w:id="25" w:name="_Toc266437268"/>
      <w:bookmarkStart w:id="26" w:name="_Toc266438421"/>
      <w:bookmarkStart w:id="27" w:name="_Toc298162399"/>
      <w:bookmarkStart w:id="28" w:name="_Toc298162565"/>
      <w:bookmarkStart w:id="29" w:name="_Toc347148770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Объем промышленной продукции по территори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1017E6">
        <w:rPr>
          <w:b/>
          <w:bCs/>
          <w:color w:val="000000"/>
          <w:sz w:val="22"/>
          <w:szCs w:val="22"/>
          <w:lang w:eastAsia="ru-RU"/>
        </w:rPr>
        <w:t>и</w:t>
      </w:r>
      <w:bookmarkEnd w:id="27"/>
      <w:bookmarkEnd w:id="28"/>
      <w:bookmarkEnd w:id="29"/>
    </w:p>
    <w:p w14:paraId="36992B47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(млн. сом)</w:t>
      </w:r>
    </w:p>
    <w:p w14:paraId="2D1E082E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45"/>
        <w:gridCol w:w="1215"/>
        <w:gridCol w:w="1366"/>
        <w:gridCol w:w="1215"/>
        <w:gridCol w:w="1364"/>
      </w:tblGrid>
      <w:tr w:rsidR="001017E6" w:rsidRPr="001017E6" w14:paraId="1729314C" w14:textId="77777777" w:rsidTr="00C51318">
        <w:trPr>
          <w:cantSplit/>
          <w:trHeight w:val="408"/>
        </w:trPr>
        <w:tc>
          <w:tcPr>
            <w:tcW w:w="2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C87D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1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B5E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D36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3713F322" w14:textId="77777777" w:rsidTr="00C51318">
        <w:trPr>
          <w:cantSplit/>
          <w:trHeight w:val="555"/>
        </w:trPr>
        <w:tc>
          <w:tcPr>
            <w:tcW w:w="21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54F57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59D3A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19D6C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518F1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EA8C4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5050D8AD" w14:textId="77777777" w:rsidTr="00C51318">
        <w:trPr>
          <w:cantSplit/>
          <w:trHeight w:val="284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631E85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5C968C83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13388,4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699604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84171,2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50F1960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9598,7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F4D375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90359,1</w:t>
            </w:r>
          </w:p>
        </w:tc>
      </w:tr>
      <w:tr w:rsidR="001017E6" w:rsidRPr="001017E6" w14:paraId="2D3E1B60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95373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7344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1957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51A0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912B7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296A2B5E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ACF7DC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>-  без услуг по передачи и распределению электроэнергии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00AD7F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13011,1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FE3D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81074,3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8B687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9139,3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329A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86834,5</w:t>
            </w:r>
          </w:p>
        </w:tc>
      </w:tr>
      <w:tr w:rsidR="001017E6" w:rsidRPr="001017E6" w14:paraId="7D9C8DDF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0E727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том числе районы: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4922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CB02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F51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7E4E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30BE9984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FB942D" w14:textId="77777777" w:rsidR="001017E6" w:rsidRPr="001017E6" w:rsidRDefault="001017E6" w:rsidP="001017E6">
            <w:pPr>
              <w:rPr>
                <w:b/>
                <w:i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Суйский</w:t>
            </w:r>
            <w:proofErr w:type="spellEnd"/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43707F6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D4726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588,9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35A70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5631B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653,6</w:t>
            </w:r>
          </w:p>
        </w:tc>
      </w:tr>
      <w:tr w:rsidR="001017E6" w:rsidRPr="001017E6" w14:paraId="442249C7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143AD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-Огузский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7222146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12439,5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76C75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78084,2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CAD09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8286,8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B1053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82567,8</w:t>
            </w:r>
          </w:p>
        </w:tc>
      </w:tr>
      <w:tr w:rsidR="001017E6" w:rsidRPr="001017E6" w14:paraId="5396FCD3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752A9C" w14:textId="77777777" w:rsidR="001017E6" w:rsidRPr="001017E6" w:rsidRDefault="001017E6" w:rsidP="001017E6">
            <w:pPr>
              <w:rPr>
                <w:i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i/>
                <w:color w:val="000000"/>
                <w:sz w:val="18"/>
                <w:szCs w:val="18"/>
                <w:lang w:eastAsia="ru-RU"/>
              </w:rPr>
              <w:t>- услуг без Кумтора и услуг электроэнергии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13F0A247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157,0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8E3E29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985,5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F35F7F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275,6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A3523E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1817,8</w:t>
            </w:r>
          </w:p>
        </w:tc>
      </w:tr>
      <w:tr w:rsidR="001017E6" w:rsidRPr="001017E6" w14:paraId="3431BD24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6DFE7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Иссык-Кульский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30C931CB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88028D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720,6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D6B1D7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281,3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715E0B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1258,6</w:t>
            </w:r>
          </w:p>
        </w:tc>
      </w:tr>
      <w:tr w:rsidR="001017E6" w:rsidRPr="001017E6" w14:paraId="51CD8A41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31CC3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Тонский</w:t>
            </w:r>
            <w:proofErr w:type="spellEnd"/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587363E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67,8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CC17D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332,2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BB702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81,2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CAEC0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421,8</w:t>
            </w:r>
          </w:p>
        </w:tc>
      </w:tr>
      <w:tr w:rsidR="001017E6" w:rsidRPr="001017E6" w14:paraId="61A7D214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3DC4EA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Тюпский</w:t>
            </w:r>
            <w:proofErr w:type="spellEnd"/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3DB8350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73,6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D7163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475,6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7C69E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F719D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549,6</w:t>
            </w:r>
          </w:p>
        </w:tc>
      </w:tr>
      <w:tr w:rsidR="001017E6" w:rsidRPr="001017E6" w14:paraId="38F326DD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333C34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0E99892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399,8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2F9D8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2963,7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BAD6E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556,0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D4133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3978,3</w:t>
            </w:r>
          </w:p>
        </w:tc>
      </w:tr>
      <w:tr w:rsidR="001017E6" w:rsidRPr="001017E6" w14:paraId="2ADB2D04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26B0F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>-  без услуг электроэнергии</w:t>
            </w:r>
          </w:p>
        </w:tc>
        <w:tc>
          <w:tcPr>
            <w:tcW w:w="667" w:type="pct"/>
            <w:tcBorders>
              <w:right w:val="single" w:sz="4" w:space="0" w:color="auto"/>
            </w:tcBorders>
            <w:vAlign w:val="bottom"/>
          </w:tcPr>
          <w:p w14:paraId="5E60EF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199,8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DB16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1195,7</w:t>
            </w:r>
          </w:p>
        </w:tc>
        <w:tc>
          <w:tcPr>
            <w:tcW w:w="6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07C1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302,5</w:t>
            </w:r>
          </w:p>
        </w:tc>
        <w:tc>
          <w:tcPr>
            <w:tcW w:w="7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85B0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1960,3</w:t>
            </w:r>
          </w:p>
        </w:tc>
      </w:tr>
      <w:tr w:rsidR="001017E6" w:rsidRPr="001017E6" w14:paraId="6CDF0C44" w14:textId="77777777" w:rsidTr="00C51318">
        <w:trPr>
          <w:cantSplit/>
          <w:trHeight w:val="284"/>
        </w:trPr>
        <w:tc>
          <w:tcPr>
            <w:tcW w:w="21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AB5D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67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3FDD1B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186,5</w:t>
            </w:r>
          </w:p>
        </w:tc>
        <w:tc>
          <w:tcPr>
            <w:tcW w:w="7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33B8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1006,0</w:t>
            </w:r>
          </w:p>
        </w:tc>
        <w:tc>
          <w:tcPr>
            <w:tcW w:w="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0D44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182,4</w:t>
            </w:r>
          </w:p>
        </w:tc>
        <w:tc>
          <w:tcPr>
            <w:tcW w:w="7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DC22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929,4</w:t>
            </w:r>
          </w:p>
        </w:tc>
      </w:tr>
    </w:tbl>
    <w:p w14:paraId="43E67754" w14:textId="77777777" w:rsid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30" w:name="_Toc127181480"/>
      <w:bookmarkStart w:id="31" w:name="_Toc219622366"/>
      <w:bookmarkStart w:id="32" w:name="_Toc219622421"/>
      <w:bookmarkStart w:id="33" w:name="_Toc251340051"/>
      <w:bookmarkStart w:id="34" w:name="_Toc251340361"/>
      <w:bookmarkStart w:id="35" w:name="_Toc266437269"/>
      <w:bookmarkStart w:id="36" w:name="_Toc266438422"/>
      <w:bookmarkStart w:id="37" w:name="_Toc298162400"/>
      <w:bookmarkStart w:id="38" w:name="_Toc298162566"/>
      <w:bookmarkStart w:id="39" w:name="_Toc347148771"/>
      <w:bookmarkStart w:id="40" w:name="_Toc32378683"/>
      <w:bookmarkStart w:id="41" w:name="_Toc32379039"/>
    </w:p>
    <w:p w14:paraId="1FA33942" w14:textId="77777777" w:rsidR="00C51318" w:rsidRPr="001017E6" w:rsidRDefault="00C51318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7B7C9745" w14:textId="77777777" w:rsidR="001017E6" w:rsidRPr="001017E6" w:rsidRDefault="001017E6" w:rsidP="001017E6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Объем промышленной продукции (товаров, услуг) по видам экономической деятельности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5C43663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(млн. сом)</w:t>
      </w:r>
    </w:p>
    <w:p w14:paraId="03676BC7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bookmarkEnd w:id="40"/>
    <w:bookmarkEnd w:id="4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8"/>
        <w:gridCol w:w="1194"/>
        <w:gridCol w:w="1195"/>
        <w:gridCol w:w="1195"/>
        <w:gridCol w:w="1193"/>
      </w:tblGrid>
      <w:tr w:rsidR="001017E6" w:rsidRPr="001017E6" w14:paraId="475589AE" w14:textId="77777777" w:rsidTr="00C51318">
        <w:trPr>
          <w:cantSplit/>
          <w:trHeight w:val="358"/>
        </w:trPr>
        <w:tc>
          <w:tcPr>
            <w:tcW w:w="2377" w:type="pct"/>
            <w:vMerge w:val="restart"/>
          </w:tcPr>
          <w:p w14:paraId="319E75D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pct"/>
            <w:gridSpan w:val="2"/>
            <w:tcBorders>
              <w:bottom w:val="single" w:sz="4" w:space="0" w:color="auto"/>
            </w:tcBorders>
            <w:vAlign w:val="center"/>
          </w:tcPr>
          <w:p w14:paraId="271C0DC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311" w:type="pct"/>
            <w:gridSpan w:val="2"/>
            <w:tcBorders>
              <w:bottom w:val="single" w:sz="4" w:space="0" w:color="auto"/>
            </w:tcBorders>
            <w:vAlign w:val="center"/>
          </w:tcPr>
          <w:p w14:paraId="7A486B9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29439D43" w14:textId="77777777" w:rsidTr="00C51318">
        <w:trPr>
          <w:cantSplit/>
          <w:trHeight w:val="548"/>
        </w:trPr>
        <w:tc>
          <w:tcPr>
            <w:tcW w:w="237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8FA6A9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F9820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FF12B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7D3F0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8063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0DD16E15" w14:textId="77777777" w:rsidTr="00C51318">
        <w:trPr>
          <w:cantSplit/>
          <w:trHeight w:val="284"/>
        </w:trPr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4E40A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Промышленность - всего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ADD1F29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13388,4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0014555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84171,2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CD94C2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9598,7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8D0D03C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90359,1</w:t>
            </w:r>
          </w:p>
        </w:tc>
      </w:tr>
      <w:tr w:rsidR="001017E6" w:rsidRPr="001017E6" w14:paraId="3E222473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78DEC4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val="en-US" w:eastAsia="ru-RU"/>
              </w:rPr>
              <w:t>I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>.  Добыча полезных ископаемых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06D57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158,5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378B3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767,1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E4D9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199,3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7914D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1501,7</w:t>
            </w:r>
          </w:p>
        </w:tc>
      </w:tr>
      <w:tr w:rsidR="001017E6" w:rsidRPr="001017E6" w14:paraId="5D07B690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DD122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 Добыча каменного угля и бурого   угля (лигнита)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0EAC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FE68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EE6C3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BA88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05E404E3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F3885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- Добыча прочих металлических руд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C1EC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136,7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984A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5E76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E283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1274,4</w:t>
            </w:r>
          </w:p>
        </w:tc>
      </w:tr>
      <w:tr w:rsidR="001017E6" w:rsidRPr="001017E6" w14:paraId="114C96CF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9C202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 Добыча прочих полезных ископаемых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8B42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8409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161,5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642F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7E108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227,3</w:t>
            </w:r>
          </w:p>
        </w:tc>
      </w:tr>
      <w:tr w:rsidR="001017E6" w:rsidRPr="001017E6" w14:paraId="5D40E15F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424A88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bCs/>
                <w:sz w:val="18"/>
                <w:szCs w:val="18"/>
                <w:lang w:val="en-US" w:eastAsia="ru-RU"/>
              </w:rPr>
              <w:t>II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>.  Обрабатывающее производство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321A41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12785,1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25D0BC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79848,5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C57AB6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8721,5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017DB9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84540,8</w:t>
            </w:r>
          </w:p>
        </w:tc>
      </w:tr>
      <w:tr w:rsidR="001017E6" w:rsidRPr="001017E6" w14:paraId="6D562E6E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12D81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пищевых продуктов (включая напитки)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F80D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254,6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1FFF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1629,2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9F692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326,4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9111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2093,4</w:t>
            </w:r>
          </w:p>
        </w:tc>
      </w:tr>
      <w:tr w:rsidR="001017E6" w:rsidRPr="001017E6" w14:paraId="16CB1039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015C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Текстильное производство; производство одежды и обуви, кожи и прочих кожаных изделий 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8FD7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5C2D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308,2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4249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0D50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197,6</w:t>
            </w:r>
          </w:p>
        </w:tc>
      </w:tr>
      <w:tr w:rsidR="001017E6" w:rsidRPr="001017E6" w14:paraId="5E385760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3A14B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деревянных и бумажных изделий; полиграфическая деятельность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39077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E15F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23,6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9107C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77FD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18,0</w:t>
            </w:r>
          </w:p>
        </w:tc>
      </w:tr>
      <w:tr w:rsidR="001017E6" w:rsidRPr="001017E6" w14:paraId="3B90A387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7CE846" w14:textId="77777777" w:rsidR="001017E6" w:rsidRPr="001017E6" w:rsidRDefault="001017E6" w:rsidP="001017E6">
            <w:pPr>
              <w:rPr>
                <w:color w:val="C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химической продукции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E79C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6E70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DAA7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4AB8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</w:tr>
      <w:tr w:rsidR="001017E6" w:rsidRPr="001017E6" w14:paraId="054B6484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DE4BA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резиновых и пластмассовых изделий, прочих не металлических минеральных продуктов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9094F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330,3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2EBD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1915,7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2E56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521,5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B5AA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2740,5</w:t>
            </w:r>
          </w:p>
        </w:tc>
      </w:tr>
      <w:tr w:rsidR="001017E6" w:rsidRPr="001017E6" w14:paraId="410D9CEF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5BD0D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основных металлов и готовых металлических изделий, кроме машин и оборудования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681E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12113,5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5A7C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75815,9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5A2C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7810,0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6DE5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79271,3</w:t>
            </w:r>
          </w:p>
        </w:tc>
      </w:tr>
      <w:tr w:rsidR="001017E6" w:rsidRPr="001017E6" w14:paraId="6CB0560A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7075D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электронного и оптического оборудования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648C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81E3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0985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4AA5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51,4</w:t>
            </w:r>
          </w:p>
        </w:tc>
      </w:tr>
      <w:tr w:rsidR="001017E6" w:rsidRPr="001017E6" w14:paraId="65FA9437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E1A68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Производство электрического оборудования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BE94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58F3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91B1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5BC0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11,0</w:t>
            </w:r>
          </w:p>
        </w:tc>
      </w:tr>
      <w:tr w:rsidR="001017E6" w:rsidRPr="001017E6" w14:paraId="65F53BC2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15021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Прочие производства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FEB6E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BA8C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BBAE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1B28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157,2</w:t>
            </w:r>
          </w:p>
        </w:tc>
      </w:tr>
      <w:tr w:rsidR="001017E6" w:rsidRPr="001017E6" w14:paraId="7684A022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026E6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val="en-US" w:eastAsia="ru-RU"/>
              </w:rPr>
              <w:t>III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. Обеспечение электроэнергией, газом и паром 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53031E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410,9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AB8698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3325,2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572FE3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626,3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D4F9EC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4010,0</w:t>
            </w:r>
          </w:p>
        </w:tc>
      </w:tr>
      <w:tr w:rsidR="001017E6" w:rsidRPr="001017E6" w14:paraId="64768CBE" w14:textId="77777777" w:rsidTr="00C5131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02A8B" w14:textId="77777777" w:rsidR="001017E6" w:rsidRPr="001017E6" w:rsidRDefault="001017E6" w:rsidP="001017E6">
            <w:pPr>
              <w:ind w:left="-57" w:right="-118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IV. Водоснабжение, очистка обработка отходов и получение вторичного сырья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6CE970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4470D0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230,4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A8B09C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51,6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8C0A5E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306,6</w:t>
            </w:r>
          </w:p>
        </w:tc>
      </w:tr>
    </w:tbl>
    <w:p w14:paraId="330231A3" w14:textId="77777777" w:rsidR="001017E6" w:rsidRPr="001017E6" w:rsidRDefault="001017E6" w:rsidP="001017E6">
      <w:pPr>
        <w:rPr>
          <w:color w:val="000000"/>
          <w:szCs w:val="24"/>
          <w:lang w:eastAsia="ru-RU"/>
        </w:rPr>
      </w:pPr>
    </w:p>
    <w:p w14:paraId="7637012B" w14:textId="0B421D75" w:rsidR="001017E6" w:rsidRDefault="001017E6" w:rsidP="00152CC3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42" w:name="_Toc514233029"/>
      <w:bookmarkStart w:id="43" w:name="_Toc19335527"/>
      <w:bookmarkStart w:id="44" w:name="_Toc19335659"/>
      <w:bookmarkStart w:id="45" w:name="_Toc32378704"/>
      <w:bookmarkStart w:id="46" w:name="_Toc32379060"/>
      <w:bookmarkStart w:id="47" w:name="_Toc66702876"/>
      <w:bookmarkStart w:id="48" w:name="_Toc72028354"/>
      <w:bookmarkStart w:id="49" w:name="_Toc85083702"/>
      <w:bookmarkStart w:id="50" w:name="_Toc98223579"/>
      <w:bookmarkStart w:id="51" w:name="_Toc100735379"/>
      <w:bookmarkStart w:id="52" w:name="_Toc100740038"/>
      <w:bookmarkStart w:id="53" w:name="_Toc127181481"/>
      <w:bookmarkStart w:id="54" w:name="_Toc219622367"/>
      <w:bookmarkStart w:id="55" w:name="_Toc219622422"/>
      <w:bookmarkStart w:id="56" w:name="_Toc251340052"/>
      <w:bookmarkStart w:id="57" w:name="_Toc251340362"/>
      <w:bookmarkStart w:id="58" w:name="_Toc266437270"/>
      <w:bookmarkStart w:id="59" w:name="_Toc266438423"/>
      <w:bookmarkStart w:id="60" w:name="_Toc298162401"/>
      <w:bookmarkStart w:id="61" w:name="_Toc298162567"/>
      <w:bookmarkStart w:id="62" w:name="_Toc347148772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 xml:space="preserve">Производство основных </w:t>
      </w:r>
      <w:r w:rsidR="00152CC3" w:rsidRPr="001017E6">
        <w:rPr>
          <w:b/>
          <w:bCs/>
          <w:color w:val="000000"/>
          <w:sz w:val="22"/>
          <w:szCs w:val="22"/>
          <w:lang w:eastAsia="ru-RU"/>
        </w:rPr>
        <w:t>видов</w:t>
      </w:r>
      <w:r w:rsidRPr="001017E6">
        <w:rPr>
          <w:b/>
          <w:bCs/>
          <w:color w:val="000000"/>
          <w:sz w:val="22"/>
          <w:szCs w:val="22"/>
          <w:lang w:eastAsia="ru-RU"/>
        </w:rPr>
        <w:t xml:space="preserve"> промышленной </w:t>
      </w:r>
      <w:bookmarkStart w:id="63" w:name="_Toc514233030"/>
      <w:bookmarkEnd w:id="42"/>
      <w:r w:rsidRPr="001017E6">
        <w:rPr>
          <w:b/>
          <w:bCs/>
          <w:color w:val="000000"/>
          <w:sz w:val="22"/>
          <w:szCs w:val="22"/>
          <w:lang w:eastAsia="ru-RU"/>
        </w:rPr>
        <w:t>продукции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608AF0ED" w14:textId="77777777" w:rsidR="00152CC3" w:rsidRPr="00152CC3" w:rsidRDefault="00152CC3" w:rsidP="00152CC3">
      <w:pPr>
        <w:keepNext/>
        <w:outlineLvl w:val="1"/>
        <w:rPr>
          <w:b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7"/>
        <w:gridCol w:w="1134"/>
        <w:gridCol w:w="1419"/>
        <w:gridCol w:w="1278"/>
        <w:gridCol w:w="1167"/>
      </w:tblGrid>
      <w:tr w:rsidR="001017E6" w:rsidRPr="001017E6" w14:paraId="2B18E8E2" w14:textId="77777777" w:rsidTr="004962E6">
        <w:trPr>
          <w:cantSplit/>
          <w:trHeight w:val="475"/>
        </w:trPr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4CF5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036593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ед.</w:t>
            </w:r>
          </w:p>
          <w:p w14:paraId="1D5C5C85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изм</w:t>
            </w:r>
          </w:p>
        </w:tc>
        <w:tc>
          <w:tcPr>
            <w:tcW w:w="1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622EC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869FC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71AC3DAD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% к </w:t>
            </w:r>
          </w:p>
          <w:p w14:paraId="77C7126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1FBB49F0" w14:textId="77777777" w:rsidTr="004962E6">
        <w:trPr>
          <w:cantSplit/>
          <w:trHeight w:val="423"/>
        </w:trPr>
        <w:tc>
          <w:tcPr>
            <w:tcW w:w="2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F14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2B92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5BAD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DB4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28E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2A390B6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0471D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Уголь каменный и лигнит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8515F3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A7F33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29E94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65AE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923BA1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6776E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D0A61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80356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E0FC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03CA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046FD4E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6117D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Руды и концентраты оловянные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F9D727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BFDEF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955,8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DA785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1171,8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48433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122,6</w:t>
            </w:r>
          </w:p>
        </w:tc>
      </w:tr>
      <w:tr w:rsidR="001017E6" w:rsidRPr="001017E6" w14:paraId="542450C0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063E5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B4F168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9DD28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371,0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A1BA1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DD22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33,9</w:t>
            </w:r>
          </w:p>
        </w:tc>
      </w:tr>
      <w:tr w:rsidR="001017E6" w:rsidRPr="001017E6" w14:paraId="69D4F2DF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AB82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B6B6C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8F0CF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584,8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F158A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1046,1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3523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178,9</w:t>
            </w:r>
          </w:p>
        </w:tc>
      </w:tr>
      <w:tr w:rsidR="001017E6" w:rsidRPr="001017E6" w14:paraId="39CD0931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6436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Мясо и пищевые субпродукты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03CF6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399E1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42,1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24D6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0C7C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52,3</w:t>
            </w:r>
          </w:p>
        </w:tc>
      </w:tr>
      <w:tr w:rsidR="001017E6" w:rsidRPr="001017E6" w14:paraId="34D5AFCB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665D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DE60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1E20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C37F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FAB3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95,2</w:t>
            </w:r>
          </w:p>
        </w:tc>
      </w:tr>
      <w:tr w:rsidR="001017E6" w:rsidRPr="001017E6" w14:paraId="3556BDF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5BBA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D36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D0AE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D0B8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9BE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61A307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35346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Масло растительное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E7F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4A0CC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9D67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14,5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062DD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FE4013A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1C2A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5686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7938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87C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2906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58AC86C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00A14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F6C6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CF25D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B11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0B536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65F44B4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7875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Молоко обработанное жидкое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4FDF9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4236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75,6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3908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274,2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5EB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3,6р</w:t>
            </w:r>
          </w:p>
        </w:tc>
      </w:tr>
      <w:tr w:rsidR="001017E6" w:rsidRPr="001017E6" w14:paraId="38C290A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BAD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E32B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3D75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DAE83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C73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100,4</w:t>
            </w:r>
          </w:p>
        </w:tc>
      </w:tr>
      <w:tr w:rsidR="001017E6" w:rsidRPr="001017E6" w14:paraId="0AF8834C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43E1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E057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657B2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3272D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C7CB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118,3</w:t>
            </w:r>
          </w:p>
        </w:tc>
      </w:tr>
      <w:tr w:rsidR="001017E6" w:rsidRPr="001017E6" w14:paraId="0B5127B7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1AAC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91D95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C47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50C8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192,8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3618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6F5F78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D43F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Масло сливочное всех типов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616B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31D06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727,1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14F78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887,1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8D66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122,0</w:t>
            </w:r>
          </w:p>
        </w:tc>
      </w:tr>
      <w:tr w:rsidR="001017E6" w:rsidRPr="001017E6" w14:paraId="06069D34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59BD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71C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73254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304,0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6B1E1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226,9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E42D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74,6</w:t>
            </w:r>
          </w:p>
        </w:tc>
      </w:tr>
      <w:tr w:rsidR="001017E6" w:rsidRPr="001017E6" w14:paraId="6F246E97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993B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53D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847BA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25,5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8801E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25,8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D745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101,2</w:t>
            </w:r>
          </w:p>
        </w:tc>
      </w:tr>
      <w:tr w:rsidR="001017E6" w:rsidRPr="001017E6" w14:paraId="6F2AA9C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379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8BE9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9412E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397,6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A6DBF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634,3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0C88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159,5</w:t>
            </w:r>
          </w:p>
        </w:tc>
      </w:tr>
      <w:tr w:rsidR="001017E6" w:rsidRPr="001017E6" w14:paraId="681582B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C122D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29E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6B1D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4A95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830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C980A9A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448E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Сыр всех типов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C7B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DC0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1602,2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1F7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1752,6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399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109,4</w:t>
            </w:r>
          </w:p>
        </w:tc>
      </w:tr>
      <w:tr w:rsidR="001017E6" w:rsidRPr="001017E6" w14:paraId="0810D2E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B7A3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C08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1FB6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9CD8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623,0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1F26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81,4</w:t>
            </w:r>
          </w:p>
        </w:tc>
      </w:tr>
      <w:tr w:rsidR="001017E6" w:rsidRPr="001017E6" w14:paraId="0BC160D4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78869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04D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686F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E499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09A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145,3</w:t>
            </w:r>
          </w:p>
        </w:tc>
      </w:tr>
      <w:tr w:rsidR="001017E6" w:rsidRPr="001017E6" w14:paraId="1A9D4EDB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C69F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96D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936E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336,5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FC65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356,7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744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</w:tr>
      <w:tr w:rsidR="001017E6" w:rsidRPr="001017E6" w14:paraId="7961E73A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6F09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994B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BA4C7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493,7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13C53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763,3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2EA4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154,6</w:t>
            </w:r>
          </w:p>
        </w:tc>
      </w:tr>
      <w:tr w:rsidR="001017E6" w:rsidRPr="001017E6" w14:paraId="0A7064E7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0829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E07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010D5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6983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37E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150,0</w:t>
            </w:r>
          </w:p>
        </w:tc>
      </w:tr>
      <w:tr w:rsidR="001017E6" w:rsidRPr="001017E6" w14:paraId="1AE487A6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BB61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Мука из </w:t>
            </w:r>
            <w:proofErr w:type="gramStart"/>
            <w:r w:rsidRPr="001017E6">
              <w:rPr>
                <w:b/>
                <w:sz w:val="18"/>
                <w:szCs w:val="18"/>
                <w:lang w:eastAsia="ru-RU"/>
              </w:rPr>
              <w:t>зерновых  культур</w:t>
            </w:r>
            <w:proofErr w:type="gramEnd"/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5E8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1637C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8809,1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673BC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10034,9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D947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113,9</w:t>
            </w:r>
          </w:p>
        </w:tc>
      </w:tr>
      <w:tr w:rsidR="001017E6" w:rsidRPr="001017E6" w14:paraId="39657FB3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4A18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68B8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C42D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02D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B88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99,2</w:t>
            </w:r>
          </w:p>
        </w:tc>
      </w:tr>
      <w:tr w:rsidR="001017E6" w:rsidRPr="001017E6" w14:paraId="6C6E61E6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F9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7C9D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5700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BF7A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F7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58,0</w:t>
            </w:r>
          </w:p>
        </w:tc>
      </w:tr>
      <w:tr w:rsidR="001017E6" w:rsidRPr="001017E6" w14:paraId="07B0995E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EB44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814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48C3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2186,2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8C8F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2321,0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F72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106,2</w:t>
            </w:r>
          </w:p>
        </w:tc>
      </w:tr>
      <w:tr w:rsidR="001017E6" w:rsidRPr="001017E6" w14:paraId="5417088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85C44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865D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8F0F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6473,0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F0366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6716,4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62DF2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02A771E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EC91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5F5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7A21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723FE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855,8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A5D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B54F607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8AF9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Хлеб свежий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4E8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484F4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3083,5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158AD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3217,6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B46B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2CEC631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F6E0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D6D7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C72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340,8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90BC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EA2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79,7</w:t>
            </w:r>
          </w:p>
        </w:tc>
      </w:tr>
      <w:tr w:rsidR="001017E6" w:rsidRPr="001017E6" w14:paraId="14BA7BFD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F803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758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4B19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124,1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0F2E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141,5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C2B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114,0</w:t>
            </w:r>
          </w:p>
        </w:tc>
      </w:tr>
      <w:tr w:rsidR="001017E6" w:rsidRPr="001017E6" w14:paraId="01520BBC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35C5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A88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F3B8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F2CC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174,7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4B2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105,6</w:t>
            </w:r>
          </w:p>
        </w:tc>
      </w:tr>
      <w:tr w:rsidR="001017E6" w:rsidRPr="001017E6" w14:paraId="2195DE43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8CED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2DF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7795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9F567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5F0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101,5</w:t>
            </w:r>
          </w:p>
        </w:tc>
      </w:tr>
      <w:tr w:rsidR="001017E6" w:rsidRPr="001017E6" w14:paraId="524DBE57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C80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CC0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8A0B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593,1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F8DF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2D2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104,6</w:t>
            </w:r>
          </w:p>
        </w:tc>
      </w:tr>
      <w:tr w:rsidR="001017E6" w:rsidRPr="001017E6" w14:paraId="5D952E38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BEE7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823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83B8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1059,8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38D8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1105,4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D320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1FD55C2A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B087D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17DB4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E0112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697,0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FE9F7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799,0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388F1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114,6</w:t>
            </w:r>
          </w:p>
        </w:tc>
      </w:tr>
      <w:tr w:rsidR="001017E6" w:rsidRPr="001017E6" w14:paraId="1D0453E8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D7AB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Кондитерские изделия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8C46B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B441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213,4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35EC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233,2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307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109,3</w:t>
            </w:r>
          </w:p>
        </w:tc>
      </w:tr>
      <w:tr w:rsidR="001017E6" w:rsidRPr="001017E6" w14:paraId="43F3FC7A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3B5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6822F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2D3D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99B4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A2ADD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56,2</w:t>
            </w:r>
          </w:p>
        </w:tc>
      </w:tr>
      <w:tr w:rsidR="001017E6" w:rsidRPr="001017E6" w14:paraId="24AC3A75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9B95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7794D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B531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436F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1DCF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111,8</w:t>
            </w:r>
          </w:p>
        </w:tc>
      </w:tr>
      <w:tr w:rsidR="001017E6" w:rsidRPr="001017E6" w14:paraId="7F706238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B5F8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C0998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28E0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3428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13D2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109,9</w:t>
            </w:r>
          </w:p>
        </w:tc>
      </w:tr>
      <w:tr w:rsidR="001017E6" w:rsidRPr="001017E6" w14:paraId="5C140F15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50DA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napToGrid w:val="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napToGrid w:val="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AB87B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A432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3547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F8B3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2BBF44AE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3860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97584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6DFA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31FC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E9D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109,7</w:t>
            </w:r>
          </w:p>
        </w:tc>
      </w:tr>
      <w:tr w:rsidR="001017E6" w:rsidRPr="001017E6" w14:paraId="478E39BE" w14:textId="77777777" w:rsidTr="00152CC3">
        <w:trPr>
          <w:trHeight w:val="79"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A9E47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6F1AF" w14:textId="77777777" w:rsidR="001017E6" w:rsidRPr="001017E6" w:rsidRDefault="001017E6" w:rsidP="00152C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82874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8DDF8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33,7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C430B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140,4</w:t>
            </w:r>
          </w:p>
        </w:tc>
      </w:tr>
      <w:tr w:rsidR="001017E6" w:rsidRPr="001017E6" w14:paraId="71F94813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A16B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Воды минеральные и негазированные, неподслащенные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5A15A" w14:textId="77777777" w:rsidR="001017E6" w:rsidRPr="001017E6" w:rsidRDefault="001017E6" w:rsidP="00152CC3">
            <w:pPr>
              <w:ind w:left="-108" w:right="-108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т. литр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1BC8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F11311" w14:textId="77777777" w:rsidR="001017E6" w:rsidRPr="00152CC3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52CC3">
              <w:rPr>
                <w:b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7538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80,5</w:t>
            </w:r>
          </w:p>
        </w:tc>
      </w:tr>
      <w:tr w:rsidR="001017E6" w:rsidRPr="001017E6" w14:paraId="4695E4BA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EFB6A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FC463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EDCA4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50A9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48F2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1017E6" w:rsidRPr="001017E6" w14:paraId="2B519883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4879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190E8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A0D5D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3896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F61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80,5</w:t>
            </w:r>
          </w:p>
        </w:tc>
      </w:tr>
      <w:tr w:rsidR="001017E6" w:rsidRPr="001017E6" w14:paraId="1B5A4214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49B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Безалкогольные напитки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DC7E04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т. литр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DB47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475,2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4E2B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154,3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EE8B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32,5</w:t>
            </w:r>
          </w:p>
        </w:tc>
      </w:tr>
      <w:tr w:rsidR="001017E6" w:rsidRPr="001017E6" w14:paraId="32BA35AD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5BB80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170D38" w14:textId="77777777" w:rsidR="001017E6" w:rsidRPr="001017E6" w:rsidRDefault="001017E6" w:rsidP="00152CC3">
            <w:pPr>
              <w:ind w:left="-57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2F09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469,4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B4A32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147,9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E2ED6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31,5</w:t>
            </w:r>
          </w:p>
        </w:tc>
      </w:tr>
      <w:tr w:rsidR="001017E6" w:rsidRPr="001017E6" w14:paraId="22EBA4CB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9FC9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C4FC1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9C4E3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7284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3FE2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110,3</w:t>
            </w:r>
          </w:p>
        </w:tc>
      </w:tr>
      <w:tr w:rsidR="001017E6" w:rsidRPr="001017E6" w14:paraId="4B3982A5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DB1B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Свитеры, джемперы, пуловеры, кардиганы, жилеты и изделия аналогичные трикотажные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37E5F8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7E13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CAFF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BEBB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128,1</w:t>
            </w:r>
          </w:p>
        </w:tc>
      </w:tr>
      <w:tr w:rsidR="001017E6" w:rsidRPr="001017E6" w14:paraId="68320B3E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5D5B8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sz w:val="18"/>
                <w:szCs w:val="18"/>
                <w:lang w:eastAsia="ru-RU"/>
              </w:rPr>
              <w:t>,г.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4F59F" w14:textId="77777777" w:rsidR="001017E6" w:rsidRPr="001017E6" w:rsidRDefault="001017E6" w:rsidP="00152CC3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7F9F5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0FB60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C5F41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128,1</w:t>
            </w:r>
          </w:p>
        </w:tc>
      </w:tr>
      <w:tr w:rsidR="001017E6" w:rsidRPr="001017E6" w14:paraId="1E1914F7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E6312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Одежда верхняя, кроме трикотажной, мужская или для мальчиков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F860A9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A115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66985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CD39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27979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2C64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41,8</w:t>
            </w:r>
          </w:p>
        </w:tc>
      </w:tr>
      <w:tr w:rsidR="001017E6" w:rsidRPr="001017E6" w14:paraId="5C273953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6089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57AC6" w14:textId="77777777" w:rsidR="001017E6" w:rsidRPr="001017E6" w:rsidRDefault="001017E6" w:rsidP="00152CC3">
            <w:pPr>
              <w:ind w:left="-57" w:right="-61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3F4E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50702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79FE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F4F0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3,9</w:t>
            </w:r>
          </w:p>
        </w:tc>
      </w:tr>
      <w:tr w:rsidR="001017E6" w:rsidRPr="001017E6" w14:paraId="42505CCD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CEFC1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90CFE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64269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16283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286EA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29DEA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159,7</w:t>
            </w:r>
          </w:p>
        </w:tc>
      </w:tr>
      <w:tr w:rsidR="001017E6" w:rsidRPr="001017E6" w14:paraId="483D84B0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5090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8223D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6700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5802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926BC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14:paraId="70A35C19" w14:textId="77777777" w:rsidR="00152CC3" w:rsidRDefault="00152CC3"/>
    <w:p w14:paraId="3C91F0C1" w14:textId="6916F5E4" w:rsidR="00152CC3" w:rsidRPr="00152CC3" w:rsidRDefault="00152CC3" w:rsidP="004962E6">
      <w:pPr>
        <w:pageBreakBefore/>
        <w:jc w:val="right"/>
        <w:rPr>
          <w:sz w:val="22"/>
          <w:szCs w:val="22"/>
        </w:rPr>
      </w:pPr>
      <w:r w:rsidRPr="00152CC3">
        <w:rPr>
          <w:sz w:val="22"/>
          <w:szCs w:val="22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7"/>
        <w:gridCol w:w="1134"/>
        <w:gridCol w:w="1419"/>
        <w:gridCol w:w="1278"/>
        <w:gridCol w:w="1167"/>
      </w:tblGrid>
      <w:tr w:rsidR="00391142" w:rsidRPr="001017E6" w14:paraId="556DCECC" w14:textId="77777777" w:rsidTr="004962E6">
        <w:trPr>
          <w:trHeight w:val="459"/>
        </w:trPr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F288A" w14:textId="77777777" w:rsidR="00391142" w:rsidRPr="001017E6" w:rsidRDefault="00391142" w:rsidP="0039114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FA9FE" w14:textId="77777777" w:rsidR="00391142" w:rsidRPr="001017E6" w:rsidRDefault="00391142" w:rsidP="00391142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ед.</w:t>
            </w:r>
          </w:p>
          <w:p w14:paraId="28C2E377" w14:textId="513975C6" w:rsidR="00391142" w:rsidRPr="001017E6" w:rsidRDefault="00391142" w:rsidP="00391142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изм</w:t>
            </w:r>
          </w:p>
        </w:tc>
        <w:tc>
          <w:tcPr>
            <w:tcW w:w="1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C3953" w14:textId="75DBD1AE" w:rsidR="00391142" w:rsidRPr="001017E6" w:rsidRDefault="00391142" w:rsidP="00391142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1912F" w14:textId="77777777" w:rsidR="00391142" w:rsidRPr="001017E6" w:rsidRDefault="00391142" w:rsidP="00391142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01FB5E71" w14:textId="77777777" w:rsidR="00391142" w:rsidRPr="001017E6" w:rsidRDefault="00391142" w:rsidP="00391142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% к </w:t>
            </w:r>
          </w:p>
          <w:p w14:paraId="359FFB05" w14:textId="2362C887" w:rsidR="00391142" w:rsidRPr="001017E6" w:rsidRDefault="00391142" w:rsidP="00391142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391142" w:rsidRPr="001017E6" w14:paraId="6054FAD6" w14:textId="77777777" w:rsidTr="004962E6">
        <w:trPr>
          <w:trHeight w:val="395"/>
        </w:trPr>
        <w:tc>
          <w:tcPr>
            <w:tcW w:w="2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C350" w14:textId="77777777" w:rsidR="00391142" w:rsidRPr="001017E6" w:rsidRDefault="00391142" w:rsidP="0039114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BA1E" w14:textId="77777777" w:rsidR="00391142" w:rsidRPr="001017E6" w:rsidRDefault="00391142" w:rsidP="00391142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D3A8" w14:textId="0D07FF84" w:rsidR="00391142" w:rsidRPr="001017E6" w:rsidRDefault="00391142" w:rsidP="00391142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CE2A" w14:textId="4C28C0DF" w:rsidR="00391142" w:rsidRPr="001017E6" w:rsidRDefault="00391142" w:rsidP="00391142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FDF1" w14:textId="77777777" w:rsidR="00391142" w:rsidRPr="001017E6" w:rsidRDefault="00391142" w:rsidP="00391142">
            <w:pPr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0AFEB3EF" w14:textId="77777777" w:rsidTr="00152CC3"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18343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Одежда верхняя, кроме трикотажной, женская или для девочек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9831D7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CFBB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51873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1189E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45497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E5190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87,7</w:t>
            </w:r>
          </w:p>
        </w:tc>
      </w:tr>
      <w:tr w:rsidR="001017E6" w:rsidRPr="001017E6" w14:paraId="7974B0FB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991B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90F85" w14:textId="77777777" w:rsidR="001017E6" w:rsidRPr="001017E6" w:rsidRDefault="001017E6" w:rsidP="00152CC3">
            <w:pPr>
              <w:ind w:left="-57" w:right="-61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8557E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223,0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8B0D8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935D7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776DEFB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B693D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21597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13191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29983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B5B1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4722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53B7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15,7</w:t>
            </w:r>
          </w:p>
        </w:tc>
      </w:tr>
      <w:tr w:rsidR="001017E6" w:rsidRPr="001017E6" w14:paraId="708A69BB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5171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42B11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D517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E8BC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A1B4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031DEAE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7120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BBAB5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46B0F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00778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F5866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CB3DE03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89B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49D6E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38474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8794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1318C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9176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A9732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7AFC2984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8E51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89E0E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B479F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B7F4B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9399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34C1D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в44,5р</w:t>
            </w:r>
          </w:p>
        </w:tc>
      </w:tr>
      <w:tr w:rsidR="001017E6" w:rsidRPr="001017E6" w14:paraId="313D3A59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1AEC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2BE66F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3402B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12662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5A2BB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22200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4C96A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175,3</w:t>
            </w:r>
          </w:p>
        </w:tc>
      </w:tr>
      <w:tr w:rsidR="001017E6" w:rsidRPr="001017E6" w14:paraId="356AFBE6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4377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Лесоматериалы, продольно распиленные или расколотые (деловая древесина и пиломатериалы)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005626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5D7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12376,0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4819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10874,9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0B7A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87,9</w:t>
            </w:r>
          </w:p>
        </w:tc>
      </w:tr>
      <w:tr w:rsidR="001017E6" w:rsidRPr="001017E6" w14:paraId="3F1F66CF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E88D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545C0" w14:textId="77777777" w:rsidR="001017E6" w:rsidRPr="001017E6" w:rsidRDefault="001017E6" w:rsidP="00152CC3">
            <w:pPr>
              <w:ind w:left="-57" w:right="-61"/>
              <w:jc w:val="center"/>
              <w:rPr>
                <w:b/>
                <w:bCs/>
                <w:sz w:val="18"/>
                <w:szCs w:val="18"/>
                <w:vertAlign w:val="superscript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B1AAD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2819,2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F30C7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1835,0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2D4E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65,1</w:t>
            </w:r>
          </w:p>
        </w:tc>
      </w:tr>
      <w:tr w:rsidR="001017E6" w:rsidRPr="001017E6" w14:paraId="376B62B9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7DD7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78534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E02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504,2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3182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517,0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CDD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102,5</w:t>
            </w:r>
          </w:p>
        </w:tc>
      </w:tr>
      <w:tr w:rsidR="001017E6" w:rsidRPr="001017E6" w14:paraId="54C521CE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72E1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03538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B691C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02DFA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4BB0A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EF16C86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EB09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90851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80CA2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6105,0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D7A23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6298,9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7606D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103,2</w:t>
            </w:r>
          </w:p>
        </w:tc>
      </w:tr>
      <w:tr w:rsidR="001017E6" w:rsidRPr="001017E6" w14:paraId="3EB8DFF6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DD4BC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148A4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3CA7A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77C1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2224,0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61605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75,5</w:t>
            </w:r>
          </w:p>
        </w:tc>
      </w:tr>
      <w:tr w:rsidR="001017E6" w:rsidRPr="001017E6" w14:paraId="2996761E" w14:textId="77777777" w:rsidTr="00152CC3"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74C6C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FB3F32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45F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B1E8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3BDCE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1334E25F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D11AB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Известь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FAE3B4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FE48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334D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424A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3A2196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D039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0AB93" w14:textId="77777777" w:rsidR="001017E6" w:rsidRPr="001017E6" w:rsidRDefault="001017E6" w:rsidP="00152CC3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304E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7F542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D28C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ABFC86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B49C3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Конструкции строительные сборные из бетона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D8EA9B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тонн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ACF7E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12173,8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AE35B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18306,8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4FE2E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150,4</w:t>
            </w:r>
          </w:p>
        </w:tc>
      </w:tr>
      <w:tr w:rsidR="001017E6" w:rsidRPr="001017E6" w14:paraId="34EE4B99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78CCA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4FDEFD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A4BD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584,8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CD00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3244,5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54A4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в5,5р</w:t>
            </w:r>
          </w:p>
        </w:tc>
      </w:tr>
      <w:tr w:rsidR="001017E6" w:rsidRPr="001017E6" w14:paraId="6573C60B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D6F7F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F367DE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E47E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E044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3A2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104,0</w:t>
            </w:r>
          </w:p>
        </w:tc>
      </w:tr>
      <w:tr w:rsidR="001017E6" w:rsidRPr="001017E6" w14:paraId="5A5F0365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18B0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089F9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A19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1516,1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27BF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3179,6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B0E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в2,1р</w:t>
            </w:r>
          </w:p>
        </w:tc>
      </w:tr>
      <w:tr w:rsidR="001017E6" w:rsidRPr="001017E6" w14:paraId="5D8393C6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2187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1D18A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1097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9959,3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8E8A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11764,6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C5E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118,1</w:t>
            </w:r>
          </w:p>
        </w:tc>
      </w:tr>
      <w:tr w:rsidR="001017E6" w:rsidRPr="001017E6" w14:paraId="6E881B0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C90AA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Бетон товарный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AAFFA4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тонн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1DEEE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208158,2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63C45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98699,5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08AC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47,4</w:t>
            </w:r>
          </w:p>
        </w:tc>
      </w:tr>
      <w:tr w:rsidR="001017E6" w:rsidRPr="001017E6" w14:paraId="0CEE59E6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82B52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6DC8D5" w14:textId="77777777" w:rsidR="001017E6" w:rsidRPr="001017E6" w:rsidRDefault="001017E6" w:rsidP="00152CC3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BE577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4148,8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2F348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3899,5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EB18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94,0</w:t>
            </w:r>
          </w:p>
        </w:tc>
      </w:tr>
      <w:tr w:rsidR="001017E6" w:rsidRPr="001017E6" w14:paraId="715DC5B0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B80C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88434A" w14:textId="77777777" w:rsidR="001017E6" w:rsidRPr="001017E6" w:rsidRDefault="001017E6" w:rsidP="00152CC3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8A1E0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B01DC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9815,9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3826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EEA72E9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5D3D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4CD652" w14:textId="77777777" w:rsidR="001017E6" w:rsidRPr="001017E6" w:rsidRDefault="001017E6" w:rsidP="00152CC3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C6BAE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2629,0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FC920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20119,6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AB7D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в7,6р</w:t>
            </w:r>
          </w:p>
        </w:tc>
      </w:tr>
      <w:tr w:rsidR="001017E6" w:rsidRPr="001017E6" w14:paraId="553AD53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7585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15F493" w14:textId="77777777" w:rsidR="001017E6" w:rsidRPr="001017E6" w:rsidRDefault="001017E6" w:rsidP="00152CC3">
            <w:pPr>
              <w:ind w:left="-114" w:right="-74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5490D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201380,4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5F92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64864,5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40D9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32,2</w:t>
            </w:r>
          </w:p>
        </w:tc>
      </w:tr>
      <w:tr w:rsidR="001017E6" w:rsidRPr="001017E6" w14:paraId="0EBF01CB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36E8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Мебель 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8359E6" w14:textId="77777777" w:rsidR="001017E6" w:rsidRPr="001017E6" w:rsidRDefault="001017E6" w:rsidP="00152CC3">
            <w:pPr>
              <w:ind w:left="-114" w:right="-74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тыс. сом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1CC33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80379,5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7AF09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106122,2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C031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132,0</w:t>
            </w:r>
          </w:p>
        </w:tc>
      </w:tr>
      <w:tr w:rsidR="001017E6" w:rsidRPr="001017E6" w14:paraId="78B69CF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46EF5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119F45" w14:textId="77777777" w:rsidR="001017E6" w:rsidRPr="001017E6" w:rsidRDefault="001017E6" w:rsidP="00152CC3">
            <w:pPr>
              <w:ind w:left="-114" w:right="-74"/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17F3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876,0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7BC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724,2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BFE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82,7</w:t>
            </w:r>
          </w:p>
        </w:tc>
      </w:tr>
      <w:tr w:rsidR="001017E6" w:rsidRPr="001017E6" w14:paraId="3578444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0C6F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CADF1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39DE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4219,3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2165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16337,1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800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в3,9р</w:t>
            </w:r>
          </w:p>
        </w:tc>
      </w:tr>
      <w:tr w:rsidR="001017E6" w:rsidRPr="001017E6" w14:paraId="355E044F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05BD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2F3CB6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38FF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4465,1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AF25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2589,0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EA6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58,0</w:t>
            </w:r>
          </w:p>
        </w:tc>
      </w:tr>
      <w:tr w:rsidR="001017E6" w:rsidRPr="001017E6" w14:paraId="12ADCB9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8180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E8966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8A0B9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5065,0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EA50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5243,6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794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103,5</w:t>
            </w:r>
          </w:p>
        </w:tc>
      </w:tr>
      <w:tr w:rsidR="001017E6" w:rsidRPr="001017E6" w14:paraId="146BB9CA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8374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1E377A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43072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61944,1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7565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76847,3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71B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124,1</w:t>
            </w:r>
          </w:p>
        </w:tc>
      </w:tr>
      <w:tr w:rsidR="001017E6" w:rsidRPr="001017E6" w14:paraId="245D05A1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345D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5AF935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1757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3810,0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8941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4381,0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0594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115,0</w:t>
            </w:r>
          </w:p>
        </w:tc>
      </w:tr>
      <w:tr w:rsidR="001017E6" w:rsidRPr="001017E6" w14:paraId="0C84937A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ADC45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Теплоэнергия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52D336" w14:textId="77777777" w:rsidR="001017E6" w:rsidRPr="001017E6" w:rsidRDefault="001017E6" w:rsidP="00152CC3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гкал</w:t>
            </w:r>
            <w:proofErr w:type="spellEnd"/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7DBDF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EEB16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40,6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17DCF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101,2</w:t>
            </w:r>
          </w:p>
        </w:tc>
      </w:tr>
      <w:tr w:rsidR="001017E6" w:rsidRPr="001017E6" w14:paraId="6F94F4A7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1A552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1D551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172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384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8CE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97,4</w:t>
            </w:r>
          </w:p>
        </w:tc>
      </w:tr>
      <w:tr w:rsidR="001017E6" w:rsidRPr="001017E6" w14:paraId="79D3992E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A8C2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F73C8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9A1A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BC0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CEA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569CBF8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86B9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34D061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2B067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4967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2C4D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99,1</w:t>
            </w:r>
          </w:p>
        </w:tc>
      </w:tr>
      <w:tr w:rsidR="001017E6" w:rsidRPr="001017E6" w14:paraId="7853715E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6BB2AB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Вода природная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23F28" w14:textId="77777777" w:rsidR="001017E6" w:rsidRPr="001017E6" w:rsidRDefault="001017E6" w:rsidP="00152CC3">
            <w:pPr>
              <w:ind w:left="-57" w:right="-61"/>
              <w:jc w:val="center"/>
              <w:rPr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тыс. м</w:t>
            </w:r>
            <w:r w:rsidRPr="001017E6">
              <w:rPr>
                <w:b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DD71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11350,0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18D6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14898,5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AB8E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131,3</w:t>
            </w:r>
          </w:p>
        </w:tc>
      </w:tr>
      <w:tr w:rsidR="001017E6" w:rsidRPr="001017E6" w14:paraId="09545681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116F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BBADB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4C40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574,4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4C5E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477,7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931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83,2</w:t>
            </w:r>
          </w:p>
        </w:tc>
      </w:tr>
      <w:tr w:rsidR="001017E6" w:rsidRPr="001017E6" w14:paraId="022B062D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7485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FE5C8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4F2D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3722,1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8708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7454,0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6873B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в2,0р</w:t>
            </w:r>
          </w:p>
        </w:tc>
      </w:tr>
      <w:tr w:rsidR="001017E6" w:rsidRPr="001017E6" w14:paraId="6065050C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989AA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1DC40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B5D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678,1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CF0D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993,3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39E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146,5</w:t>
            </w:r>
          </w:p>
        </w:tc>
      </w:tr>
      <w:tr w:rsidR="001017E6" w:rsidRPr="001017E6" w14:paraId="4DFD70E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F8F7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0074D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14CF7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68E9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428,1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AB7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87,6</w:t>
            </w:r>
          </w:p>
        </w:tc>
      </w:tr>
      <w:tr w:rsidR="001017E6" w:rsidRPr="001017E6" w14:paraId="21446118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14E6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8A4C6A" w14:textId="77777777" w:rsidR="001017E6" w:rsidRPr="001017E6" w:rsidRDefault="001017E6" w:rsidP="00152CC3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A26D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A3B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4222,4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9CC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91,3</w:t>
            </w:r>
          </w:p>
        </w:tc>
      </w:tr>
      <w:tr w:rsidR="001017E6" w:rsidRPr="001017E6" w14:paraId="4C6652D2" w14:textId="77777777" w:rsidTr="00152CC3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93F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Балыкчи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023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BF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1262,5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16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1323,0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3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104,8</w:t>
            </w:r>
          </w:p>
        </w:tc>
      </w:tr>
    </w:tbl>
    <w:p w14:paraId="0C842460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4474216F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36337FC2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70B9068C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053D173C" w14:textId="77777777" w:rsidR="001017E6" w:rsidRPr="001017E6" w:rsidRDefault="001017E6" w:rsidP="001017E6">
      <w:pPr>
        <w:keepNext/>
        <w:spacing w:before="240" w:after="60"/>
        <w:outlineLvl w:val="1"/>
        <w:rPr>
          <w:b/>
          <w:bCs/>
          <w:color w:val="000000"/>
          <w:sz w:val="24"/>
          <w:lang w:eastAsia="ru-RU"/>
        </w:rPr>
      </w:pPr>
      <w:bookmarkStart w:id="64" w:name="_Toc514233034"/>
      <w:bookmarkStart w:id="65" w:name="_Toc48100711"/>
      <w:bookmarkStart w:id="66" w:name="_Toc72028357"/>
      <w:bookmarkStart w:id="67" w:name="_Toc100735381"/>
      <w:bookmarkStart w:id="68" w:name="_Toc100740040"/>
      <w:bookmarkStart w:id="69" w:name="_Toc166572174"/>
      <w:bookmarkStart w:id="70" w:name="_Toc166647817"/>
      <w:bookmarkStart w:id="71" w:name="_Toc166647929"/>
      <w:bookmarkStart w:id="72" w:name="_Toc251340053"/>
      <w:bookmarkStart w:id="73" w:name="_Toc251340363"/>
      <w:bookmarkStart w:id="74" w:name="_Toc258853431"/>
      <w:bookmarkStart w:id="75" w:name="_Toc258853982"/>
      <w:bookmarkStart w:id="76" w:name="_Toc298162402"/>
      <w:bookmarkStart w:id="77" w:name="_Toc298162568"/>
    </w:p>
    <w:p w14:paraId="13B0FB58" w14:textId="77777777" w:rsidR="001017E6" w:rsidRPr="001017E6" w:rsidRDefault="001017E6" w:rsidP="001017E6">
      <w:pPr>
        <w:keepNext/>
        <w:spacing w:before="240" w:after="60"/>
        <w:outlineLvl w:val="1"/>
        <w:rPr>
          <w:b/>
          <w:bCs/>
          <w:color w:val="000000"/>
          <w:sz w:val="24"/>
          <w:lang w:eastAsia="ru-RU"/>
        </w:rPr>
      </w:pPr>
    </w:p>
    <w:p w14:paraId="07A70855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2DF7628C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068C5B25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51915C74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6F11AE49" w14:textId="77777777" w:rsidR="001017E6" w:rsidRPr="001017E6" w:rsidRDefault="001017E6" w:rsidP="004B2FCC">
      <w:pPr>
        <w:keepNext/>
        <w:pageBreakBefore/>
        <w:outlineLvl w:val="1"/>
        <w:rPr>
          <w:b/>
          <w:color w:val="000000"/>
          <w:sz w:val="22"/>
          <w:szCs w:val="22"/>
          <w:lang w:eastAsia="ru-RU"/>
        </w:rPr>
      </w:pPr>
      <w:bookmarkStart w:id="78" w:name="_Toc34714877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Производство основных продуктов животноводства по территории</w:t>
      </w:r>
      <w:bookmarkEnd w:id="78"/>
    </w:p>
    <w:p w14:paraId="14581F28" w14:textId="77777777" w:rsidR="001017E6" w:rsidRPr="001017E6" w:rsidRDefault="001017E6" w:rsidP="001017E6">
      <w:pPr>
        <w:ind w:right="42"/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 xml:space="preserve">(на 1 </w:t>
      </w:r>
      <w:r w:rsidRPr="001017E6">
        <w:rPr>
          <w:i/>
          <w:iCs/>
          <w:color w:val="000000"/>
          <w:sz w:val="18"/>
          <w:szCs w:val="18"/>
          <w:lang w:val="ky-KG" w:eastAsia="ru-RU"/>
        </w:rPr>
        <w:t>сентября</w:t>
      </w:r>
      <w:r w:rsidRPr="001017E6">
        <w:rPr>
          <w:i/>
          <w:iCs/>
          <w:color w:val="000000"/>
          <w:sz w:val="18"/>
          <w:szCs w:val="18"/>
          <w:lang w:eastAsia="ru-RU"/>
        </w:rPr>
        <w:t>; все категории хозяйств)</w:t>
      </w:r>
    </w:p>
    <w:p w14:paraId="13B00618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461"/>
        <w:gridCol w:w="1581"/>
        <w:gridCol w:w="1355"/>
        <w:gridCol w:w="1355"/>
        <w:gridCol w:w="1353"/>
      </w:tblGrid>
      <w:tr w:rsidR="001017E6" w:rsidRPr="001017E6" w14:paraId="464DD3EE" w14:textId="77777777" w:rsidTr="00241A23">
        <w:trPr>
          <w:cantSplit/>
          <w:trHeight w:val="723"/>
        </w:trPr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681E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2B48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A402D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2026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EF376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539ED686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% к</w:t>
            </w:r>
          </w:p>
          <w:p w14:paraId="0F98B8A9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2025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E709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2026 </w:t>
            </w:r>
          </w:p>
          <w:p w14:paraId="64DC3496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+;   - к</w:t>
            </w:r>
          </w:p>
          <w:p w14:paraId="6EDA431E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5A56D21E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C81905" w14:textId="77777777" w:rsidR="001017E6" w:rsidRPr="001017E6" w:rsidRDefault="001017E6" w:rsidP="001017E6">
            <w:pPr>
              <w:keepNext/>
              <w:outlineLvl w:val="0"/>
              <w:rPr>
                <w:b/>
                <w:color w:val="000000"/>
                <w:sz w:val="18"/>
                <w:szCs w:val="18"/>
                <w:lang w:eastAsia="ru-RU"/>
              </w:rPr>
            </w:pPr>
            <w:bookmarkStart w:id="79" w:name="_Toc258853432"/>
            <w:bookmarkStart w:id="80" w:name="_Toc258853983"/>
            <w:bookmarkStart w:id="81" w:name="_Toc298162403"/>
            <w:bookmarkStart w:id="82" w:name="_Toc298162569"/>
            <w:bookmarkStart w:id="83" w:name="_Toc347148774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МЯСО (в живой </w:t>
            </w: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массе)   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- тонн-</w:t>
            </w:r>
            <w:bookmarkEnd w:id="79"/>
            <w:bookmarkEnd w:id="80"/>
            <w:bookmarkEnd w:id="81"/>
            <w:bookmarkEnd w:id="82"/>
            <w:bookmarkEnd w:id="83"/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749A3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4C780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A4CAA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FE5D8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75467B10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C7AD14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68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47AC7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46460,2</w:t>
            </w:r>
          </w:p>
        </w:tc>
        <w:tc>
          <w:tcPr>
            <w:tcW w:w="74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B0F12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51868,2</w:t>
            </w:r>
          </w:p>
        </w:tc>
        <w:tc>
          <w:tcPr>
            <w:tcW w:w="74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14D4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111,6</w:t>
            </w:r>
          </w:p>
        </w:tc>
        <w:tc>
          <w:tcPr>
            <w:tcW w:w="74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9E4EE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5408</w:t>
            </w:r>
          </w:p>
        </w:tc>
      </w:tr>
      <w:tr w:rsidR="001017E6" w:rsidRPr="001017E6" w14:paraId="69B8BCD1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EC120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7C11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6626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B355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6805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AA6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30BC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</w:t>
            </w:r>
          </w:p>
        </w:tc>
      </w:tr>
      <w:tr w:rsidR="001017E6" w:rsidRPr="001017E6" w14:paraId="453A304C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30927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6EBD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9086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758A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9293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61FA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CE45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</w:t>
            </w:r>
          </w:p>
        </w:tc>
      </w:tr>
      <w:tr w:rsidR="001017E6" w:rsidRPr="001017E6" w14:paraId="0320766D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5BB3E4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111B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16674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5235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20806,4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E568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DE88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4132,4</w:t>
            </w:r>
          </w:p>
        </w:tc>
      </w:tr>
      <w:tr w:rsidR="001017E6" w:rsidRPr="001017E6" w14:paraId="26AC3D82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6BF5C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BFFC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C2B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653,5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5877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DA7A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6,5</w:t>
            </w:r>
          </w:p>
        </w:tc>
      </w:tr>
      <w:tr w:rsidR="001017E6" w:rsidRPr="001017E6" w14:paraId="5537EA3B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C06DA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3BA0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6450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C7F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6575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275D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3BD3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</w:t>
            </w:r>
          </w:p>
        </w:tc>
      </w:tr>
      <w:tr w:rsidR="001017E6" w:rsidRPr="001017E6" w14:paraId="710DEE53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21C614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B8D5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6275,2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E8CF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6398,5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690E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6BFE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123,3</w:t>
            </w:r>
          </w:p>
        </w:tc>
      </w:tr>
      <w:tr w:rsidR="001017E6" w:rsidRPr="001017E6" w14:paraId="725D0919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7CD0D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6507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EAE2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07E9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8989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</w:t>
            </w:r>
          </w:p>
        </w:tc>
      </w:tr>
      <w:tr w:rsidR="001017E6" w:rsidRPr="001017E6" w14:paraId="216EAFED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330AE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352A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BB15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1168,3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3534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30EF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619,3</w:t>
            </w:r>
          </w:p>
        </w:tc>
      </w:tr>
      <w:tr w:rsidR="001017E6" w:rsidRPr="001017E6" w14:paraId="75E2664D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5FEB3E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МОЛОКО,   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-тонн-</w:t>
            </w:r>
          </w:p>
        </w:tc>
        <w:tc>
          <w:tcPr>
            <w:tcW w:w="868" w:type="pct"/>
            <w:tcBorders>
              <w:left w:val="nil"/>
            </w:tcBorders>
            <w:vAlign w:val="bottom"/>
          </w:tcPr>
          <w:p w14:paraId="30D082B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32799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nil"/>
            </w:tcBorders>
            <w:vAlign w:val="bottom"/>
          </w:tcPr>
          <w:p w14:paraId="0D70A0E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D8A29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6EE5294B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7B83F3" w14:textId="77777777" w:rsidR="001017E6" w:rsidRPr="001017E6" w:rsidRDefault="001017E6" w:rsidP="001017E6">
            <w:pPr>
              <w:keepNext/>
              <w:outlineLvl w:val="0"/>
              <w:rPr>
                <w:b/>
                <w:color w:val="000000"/>
                <w:sz w:val="18"/>
                <w:szCs w:val="18"/>
                <w:lang w:eastAsia="ru-RU"/>
              </w:rPr>
            </w:pPr>
            <w:bookmarkStart w:id="84" w:name="_Toc298162404"/>
            <w:bookmarkStart w:id="85" w:name="_Toc298162570"/>
            <w:bookmarkStart w:id="86" w:name="_Toc347148775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  <w:bookmarkEnd w:id="84"/>
            <w:bookmarkEnd w:id="85"/>
            <w:bookmarkEnd w:id="86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1AB0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191704,3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8A729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196874,9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B2FA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3ED10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5170,6</w:t>
            </w:r>
          </w:p>
        </w:tc>
      </w:tr>
      <w:tr w:rsidR="001017E6" w:rsidRPr="001017E6" w14:paraId="12F5887A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6E0DE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18CA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38379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2F0A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40682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9F52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2080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2303</w:t>
            </w:r>
          </w:p>
        </w:tc>
      </w:tr>
      <w:tr w:rsidR="001017E6" w:rsidRPr="001017E6" w14:paraId="323739F4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816E2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6B08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55789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4298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56691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F2CA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51F5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902</w:t>
            </w:r>
          </w:p>
        </w:tc>
      </w:tr>
      <w:tr w:rsidR="001017E6" w:rsidRPr="001017E6" w14:paraId="01A1F99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B71C7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CC88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30858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9E87D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31845,8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CD68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3DD8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987,8</w:t>
            </w:r>
          </w:p>
        </w:tc>
      </w:tr>
      <w:tr w:rsidR="001017E6" w:rsidRPr="001017E6" w14:paraId="31D40B76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F20514" w14:textId="77777777" w:rsidR="001017E6" w:rsidRPr="001017E6" w:rsidRDefault="001017E6" w:rsidP="001017E6">
            <w:pPr>
              <w:ind w:firstLine="36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B9B2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047C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3700,6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2294E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B856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1017E6" w:rsidRPr="001017E6" w14:paraId="36540F37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C883E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7863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22786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7BA29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22910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184F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BA04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</w:tr>
      <w:tr w:rsidR="001017E6" w:rsidRPr="001017E6" w14:paraId="4F19B325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D87AE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F107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37728,3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B4E4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38440,1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BF96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08A7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711,8</w:t>
            </w:r>
          </w:p>
        </w:tc>
      </w:tr>
      <w:tr w:rsidR="001017E6" w:rsidRPr="001017E6" w14:paraId="404BE83D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FA663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3002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D5384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4428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C38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7388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</w:t>
            </w:r>
          </w:p>
        </w:tc>
      </w:tr>
      <w:tr w:rsidR="001017E6" w:rsidRPr="001017E6" w14:paraId="4DE6570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194EC4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EF90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1827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88E8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1878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3C41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A2E2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</w:t>
            </w:r>
          </w:p>
        </w:tc>
      </w:tr>
      <w:tr w:rsidR="001017E6" w:rsidRPr="001017E6" w14:paraId="73375B9E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A6B052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ЯЙЦА,   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  -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тыс.шт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.-</w:t>
            </w:r>
          </w:p>
        </w:tc>
        <w:tc>
          <w:tcPr>
            <w:tcW w:w="868" w:type="pct"/>
            <w:tcBorders>
              <w:left w:val="nil"/>
            </w:tcBorders>
            <w:vAlign w:val="bottom"/>
          </w:tcPr>
          <w:p w14:paraId="4DC6F36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74D0C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nil"/>
            </w:tcBorders>
            <w:vAlign w:val="bottom"/>
          </w:tcPr>
          <w:p w14:paraId="7079F64C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EAAE8F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24AFD948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C2BB07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8DD47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28402,8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1D63D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40284,6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8B7A2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141,8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D9341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11881,8</w:t>
            </w:r>
          </w:p>
        </w:tc>
      </w:tr>
      <w:tr w:rsidR="001017E6" w:rsidRPr="001017E6" w14:paraId="1423A9F6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2F55D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FD7C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4571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AFD1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4855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FFE17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7A1F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284</w:t>
            </w:r>
          </w:p>
        </w:tc>
      </w:tr>
      <w:tr w:rsidR="001017E6" w:rsidRPr="001017E6" w14:paraId="7B251367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3C00B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F3FE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6372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7305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6634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AB36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4BE8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262</w:t>
            </w:r>
          </w:p>
        </w:tc>
      </w:tr>
      <w:tr w:rsidR="001017E6" w:rsidRPr="001017E6" w14:paraId="4157B96C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6660B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9A00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0CB1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13420,4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3DB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252,0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28B9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8094,4</w:t>
            </w:r>
          </w:p>
        </w:tc>
      </w:tr>
      <w:tr w:rsidR="001017E6" w:rsidRPr="001017E6" w14:paraId="3597DB40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7130BC" w14:textId="77777777" w:rsidR="001017E6" w:rsidRPr="001017E6" w:rsidRDefault="001017E6" w:rsidP="001017E6">
            <w:pPr>
              <w:ind w:firstLine="24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6787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C9B0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7B85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CBE1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-123</w:t>
            </w:r>
          </w:p>
        </w:tc>
      </w:tr>
      <w:tr w:rsidR="001017E6" w:rsidRPr="001017E6" w14:paraId="7DB9FA9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C2EC9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FBE5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1354,8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A60E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1BF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95E6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24,2</w:t>
            </w:r>
          </w:p>
        </w:tc>
      </w:tr>
      <w:tr w:rsidR="001017E6" w:rsidRPr="001017E6" w14:paraId="05415C8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D0925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8AA8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6009,4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69B7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6114,6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AAC6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8213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105,2</w:t>
            </w:r>
          </w:p>
        </w:tc>
      </w:tr>
      <w:tr w:rsidR="001017E6" w:rsidRPr="001017E6" w14:paraId="25C354E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8887C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CEC9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270A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D0A78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B787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2EBFF850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9E1C4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B0C1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3936,6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D5B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7047,6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CE333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90B0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3111</w:t>
            </w:r>
          </w:p>
        </w:tc>
      </w:tr>
      <w:tr w:rsidR="001017E6" w:rsidRPr="001017E6" w14:paraId="740B7D30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A5D102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Шерсть,   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   -тонн-</w:t>
            </w:r>
          </w:p>
        </w:tc>
        <w:tc>
          <w:tcPr>
            <w:tcW w:w="868" w:type="pct"/>
            <w:tcBorders>
              <w:left w:val="nil"/>
            </w:tcBorders>
            <w:vAlign w:val="bottom"/>
          </w:tcPr>
          <w:p w14:paraId="154FF93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17A0D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nil"/>
            </w:tcBorders>
            <w:vAlign w:val="bottom"/>
          </w:tcPr>
          <w:p w14:paraId="7D835D3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9B9E0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0C199117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CE8F2C" w14:textId="77777777" w:rsidR="001017E6" w:rsidRPr="001017E6" w:rsidRDefault="001017E6" w:rsidP="001017E6">
            <w:pPr>
              <w:keepNext/>
              <w:outlineLvl w:val="0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578B3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83823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2006,6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26256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76DD6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19,6</w:t>
            </w:r>
          </w:p>
        </w:tc>
      </w:tr>
      <w:tr w:rsidR="001017E6" w:rsidRPr="001017E6" w14:paraId="0C05BE01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DFE7D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CCE2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2728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343,6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97A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EEB0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1017E6" w:rsidRPr="001017E6" w14:paraId="1EBDBC0C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56DA4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0156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527,4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5A6B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E563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24C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4,6</w:t>
            </w:r>
          </w:p>
        </w:tc>
      </w:tr>
      <w:tr w:rsidR="001017E6" w:rsidRPr="001017E6" w14:paraId="03818120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E3E8A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6250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BBD5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310,2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08E4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3B21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4,2</w:t>
            </w:r>
          </w:p>
        </w:tc>
      </w:tr>
      <w:tr w:rsidR="001017E6" w:rsidRPr="001017E6" w14:paraId="7C447FCF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4356B5" w14:textId="77777777" w:rsidR="001017E6" w:rsidRPr="001017E6" w:rsidRDefault="001017E6" w:rsidP="001017E6">
            <w:pPr>
              <w:ind w:firstLine="36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622C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4F47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69C9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6463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66FBB9D6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E81BA9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7A1F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09DF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C784E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4271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</w:t>
            </w:r>
          </w:p>
        </w:tc>
      </w:tr>
      <w:tr w:rsidR="001017E6" w:rsidRPr="001017E6" w14:paraId="6D0C84C8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152A5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0574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65E8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341,8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9B00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7D39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2,2</w:t>
            </w:r>
          </w:p>
        </w:tc>
      </w:tr>
      <w:tr w:rsidR="001017E6" w:rsidRPr="001017E6" w14:paraId="20A8EA81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4EDAE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2FA4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CE8B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D2F5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1299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148302EB" w14:textId="77777777" w:rsidTr="004B2FCC">
        <w:trPr>
          <w:cantSplit/>
          <w:trHeight w:val="284"/>
        </w:trPr>
        <w:tc>
          <w:tcPr>
            <w:tcW w:w="19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907A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701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202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820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077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</w:tbl>
    <w:p w14:paraId="0113B556" w14:textId="77777777" w:rsidR="001017E6" w:rsidRPr="001017E6" w:rsidRDefault="001017E6" w:rsidP="001017E6">
      <w:pPr>
        <w:keepNext/>
        <w:spacing w:before="240" w:after="60"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87" w:name="_Toc347148780"/>
      <w:bookmarkStart w:id="88" w:name="_Toc16577864"/>
      <w:bookmarkStart w:id="89" w:name="_Toc19335538"/>
      <w:bookmarkStart w:id="90" w:name="_Toc19335670"/>
      <w:bookmarkStart w:id="91" w:name="_Toc61835648"/>
      <w:bookmarkStart w:id="92" w:name="_Toc72028361"/>
      <w:bookmarkStart w:id="93" w:name="_Toc100735385"/>
      <w:bookmarkStart w:id="94" w:name="_Toc100740044"/>
      <w:bookmarkStart w:id="95" w:name="_Toc127181484"/>
      <w:bookmarkStart w:id="96" w:name="_Toc166572177"/>
      <w:bookmarkStart w:id="97" w:name="_Toc166647820"/>
      <w:bookmarkStart w:id="98" w:name="_Toc166647932"/>
      <w:bookmarkStart w:id="99" w:name="_Toc219622372"/>
      <w:bookmarkStart w:id="100" w:name="_Toc219622427"/>
      <w:bookmarkStart w:id="101" w:name="_Toc232305481"/>
      <w:bookmarkStart w:id="102" w:name="_Toc258853436"/>
      <w:bookmarkStart w:id="103" w:name="_Toc258853987"/>
      <w:bookmarkStart w:id="104" w:name="_Toc266437279"/>
      <w:bookmarkStart w:id="105" w:name="_Toc266438432"/>
      <w:bookmarkStart w:id="106" w:name="_Toc298162411"/>
      <w:bookmarkStart w:id="107" w:name="_Toc298162577"/>
      <w:bookmarkStart w:id="108" w:name="_Toc347148782"/>
      <w:bookmarkStart w:id="109" w:name="_Toc258853439"/>
      <w:bookmarkStart w:id="110" w:name="_Toc258853990"/>
      <w:bookmarkStart w:id="111" w:name="_Toc261341723"/>
      <w:bookmarkStart w:id="112" w:name="_Toc263759417"/>
      <w:bookmarkStart w:id="113" w:name="_Toc263764768"/>
      <w:bookmarkStart w:id="114" w:name="_Toc266437282"/>
      <w:bookmarkStart w:id="115" w:name="_Toc266438435"/>
      <w:bookmarkStart w:id="116" w:name="_Toc298162414"/>
      <w:bookmarkStart w:id="117" w:name="_Toc298162580"/>
      <w:bookmarkStart w:id="118" w:name="_Toc347148785"/>
    </w:p>
    <w:p w14:paraId="6C204E0D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2E5F3034" w14:textId="77777777" w:rsidR="001017E6" w:rsidRPr="001017E6" w:rsidRDefault="001017E6" w:rsidP="004B2FCC">
      <w:pPr>
        <w:keepNext/>
        <w:pageBreakBefore/>
        <w:spacing w:before="240" w:after="60"/>
        <w:outlineLvl w:val="1"/>
        <w:rPr>
          <w:b/>
          <w:sz w:val="22"/>
          <w:szCs w:val="22"/>
          <w:lang w:eastAsia="ru-RU"/>
        </w:rPr>
      </w:pPr>
      <w:r w:rsidRPr="001017E6">
        <w:rPr>
          <w:b/>
          <w:bCs/>
          <w:sz w:val="22"/>
          <w:szCs w:val="22"/>
          <w:lang w:eastAsia="ru-RU"/>
        </w:rPr>
        <w:lastRenderedPageBreak/>
        <w:t xml:space="preserve">Использование инвестиций в основной капитал </w:t>
      </w:r>
    </w:p>
    <w:p w14:paraId="14C8F410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(январь-август; по фактической стоимости тысяч сомов)</w:t>
      </w:r>
    </w:p>
    <w:p w14:paraId="7C47D3FD" w14:textId="77777777" w:rsidR="001017E6" w:rsidRPr="004B2FCC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8"/>
        <w:gridCol w:w="1224"/>
        <w:gridCol w:w="1641"/>
        <w:gridCol w:w="878"/>
        <w:gridCol w:w="1216"/>
        <w:gridCol w:w="1302"/>
        <w:gridCol w:w="1143"/>
      </w:tblGrid>
      <w:tr w:rsidR="001017E6" w:rsidRPr="001017E6" w14:paraId="78F3F0CE" w14:textId="77777777" w:rsidTr="004B2FCC">
        <w:trPr>
          <w:cantSplit/>
        </w:trPr>
        <w:tc>
          <w:tcPr>
            <w:tcW w:w="1111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A9C8A5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27522ED" w14:textId="0045B443" w:rsidR="001017E6" w:rsidRPr="001017E6" w:rsidRDefault="001017E6" w:rsidP="001017E6">
            <w:pPr>
              <w:ind w:left="-70" w:right="-8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Использовано инвестиций в основной капитал</w:t>
            </w:r>
          </w:p>
        </w:tc>
        <w:tc>
          <w:tcPr>
            <w:tcW w:w="3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8B5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финансируемые за счёт:</w:t>
            </w:r>
          </w:p>
        </w:tc>
      </w:tr>
      <w:tr w:rsidR="001017E6" w:rsidRPr="001017E6" w14:paraId="2970E64E" w14:textId="77777777" w:rsidTr="004B2FCC">
        <w:trPr>
          <w:cantSplit/>
          <w:trHeight w:val="1120"/>
        </w:trPr>
        <w:tc>
          <w:tcPr>
            <w:tcW w:w="1111" w:type="pct"/>
            <w:vMerge/>
            <w:tcBorders>
              <w:left w:val="single" w:sz="6" w:space="0" w:color="auto"/>
              <w:bottom w:val="nil"/>
            </w:tcBorders>
            <w:vAlign w:val="center"/>
          </w:tcPr>
          <w:p w14:paraId="416A0B5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1C42EAC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38D3" w14:textId="62CD9E06" w:rsidR="001017E6" w:rsidRPr="001017E6" w:rsidRDefault="001017E6" w:rsidP="001017E6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Республиканского бюджета (включая средств на чрез</w:t>
            </w:r>
            <w:r w:rsidR="004B2FCC">
              <w:rPr>
                <w:b/>
                <w:color w:val="000000"/>
                <w:sz w:val="18"/>
                <w:szCs w:val="18"/>
                <w:lang w:eastAsia="ru-RU"/>
              </w:rPr>
              <w:t>вычайные ситуации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0A5" w14:textId="05342EF0" w:rsidR="001017E6" w:rsidRPr="001017E6" w:rsidRDefault="001017E6" w:rsidP="001017E6">
            <w:pPr>
              <w:ind w:left="-29"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70330" w14:textId="2B1778B1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Средств предпри</w:t>
            </w:r>
            <w:r w:rsidR="004B2FCC">
              <w:rPr>
                <w:b/>
                <w:color w:val="000000"/>
                <w:sz w:val="18"/>
                <w:szCs w:val="18"/>
                <w:lang w:eastAsia="ru-RU"/>
              </w:rPr>
              <w:t>я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тий и организаций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21996" w14:textId="3E7DED80" w:rsidR="001017E6" w:rsidRPr="001017E6" w:rsidRDefault="001017E6" w:rsidP="001017E6">
            <w:pPr>
              <w:ind w:right="-2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Иностранного кредита</w:t>
            </w:r>
          </w:p>
        </w:tc>
        <w:tc>
          <w:tcPr>
            <w:tcW w:w="64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C5E78" w14:textId="12BC38AB" w:rsidR="001017E6" w:rsidRPr="001017E6" w:rsidRDefault="001017E6" w:rsidP="001017E6">
            <w:pPr>
              <w:ind w:left="-81" w:right="-2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Прямые иностранные инвестиции</w:t>
            </w:r>
          </w:p>
        </w:tc>
      </w:tr>
      <w:tr w:rsidR="001017E6" w:rsidRPr="001017E6" w14:paraId="1EE6AD27" w14:textId="77777777" w:rsidTr="00241A23">
        <w:trPr>
          <w:cantSplit/>
          <w:trHeight w:val="318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40077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26B44DD" w14:textId="77777777" w:rsidR="001017E6" w:rsidRPr="001017E6" w:rsidRDefault="001017E6" w:rsidP="004B2FCC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2037936.2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83D83AA" w14:textId="77777777" w:rsidR="001017E6" w:rsidRPr="001017E6" w:rsidRDefault="001017E6" w:rsidP="004B2FCC">
            <w:pPr>
              <w:ind w:left="-136" w:right="-115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9189069,1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AF0DF22" w14:textId="77777777" w:rsidR="001017E6" w:rsidRPr="001017E6" w:rsidRDefault="001017E6" w:rsidP="004B2FCC">
            <w:pPr>
              <w:ind w:left="-16" w:right="-115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476858,4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5ACF50A" w14:textId="77777777" w:rsidR="001017E6" w:rsidRPr="001017E6" w:rsidRDefault="001017E6" w:rsidP="004B2FCC">
            <w:pPr>
              <w:ind w:left="-57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val="en-US" w:eastAsia="ru-RU"/>
              </w:rPr>
              <w:t>18984322.8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7416ABC" w14:textId="77777777" w:rsidR="001017E6" w:rsidRPr="001017E6" w:rsidRDefault="001017E6" w:rsidP="004B2FCC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1606080,1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3A86990" w14:textId="77777777" w:rsidR="001017E6" w:rsidRPr="001017E6" w:rsidRDefault="001017E6" w:rsidP="004B2FCC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5994330,6</w:t>
            </w:r>
          </w:p>
        </w:tc>
      </w:tr>
      <w:tr w:rsidR="001017E6" w:rsidRPr="001017E6" w14:paraId="66D00DB8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8D841E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5A12294C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4440815,1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05C71D82" w14:textId="77777777" w:rsidR="001017E6" w:rsidRPr="001017E6" w:rsidRDefault="001017E6" w:rsidP="004B2FCC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2070996,1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42C3AFFC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26930,0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68433362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605045,7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75171276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91633,6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112C2D3C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973792,6</w:t>
            </w:r>
          </w:p>
        </w:tc>
      </w:tr>
      <w:tr w:rsidR="001017E6" w:rsidRPr="001017E6" w14:paraId="766217AA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AB2B2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7FA352CD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6288086.6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37AC884C" w14:textId="77777777" w:rsidR="001017E6" w:rsidRPr="001017E6" w:rsidRDefault="001017E6" w:rsidP="004B2FCC">
            <w:pPr>
              <w:ind w:left="-13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887072,0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70F58EF8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22053,5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177AA540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4253055.7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5722441E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705492,0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89C11C2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2B4648D1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32CCF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33ED20E1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</w:t>
            </w:r>
            <w:r w:rsidRPr="001017E6">
              <w:rPr>
                <w:sz w:val="18"/>
                <w:szCs w:val="18"/>
                <w:lang w:val="en-US" w:eastAsia="ru-RU"/>
              </w:rPr>
              <w:t>95266.5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2B131DB9" w14:textId="77777777" w:rsidR="001017E6" w:rsidRPr="001017E6" w:rsidRDefault="001017E6" w:rsidP="004B2FCC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1981845,4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17680EB6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294246,4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0E09210E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2648060,6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0F45CDC3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396386,7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03F363BF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5020538,0</w:t>
            </w:r>
          </w:p>
        </w:tc>
      </w:tr>
      <w:tr w:rsidR="001017E6" w:rsidRPr="001017E6" w14:paraId="0F521F3F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6436C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1995E9ED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1290899,0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273BF214" w14:textId="77777777" w:rsidR="001017E6" w:rsidRPr="001017E6" w:rsidRDefault="001017E6" w:rsidP="004B2FCC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316209,9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41C2BFF5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947,0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674AF9E9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720602,9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42624CAA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84799,3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023FA9C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4C76946B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856EE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05FD7F66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1039649,6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690D24D9" w14:textId="77777777" w:rsidR="001017E6" w:rsidRPr="001017E6" w:rsidRDefault="001017E6" w:rsidP="004B2FCC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405887,6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384B8CE6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456914E4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37947,5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6B5357A7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260123,8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77567FED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7F01F19B" w14:textId="77777777" w:rsidTr="00241A23">
        <w:trPr>
          <w:cantSplit/>
          <w:trHeight w:val="318"/>
        </w:trPr>
        <w:tc>
          <w:tcPr>
            <w:tcW w:w="111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8A74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3EA764C1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4651527,3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36D11F0C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2380947,4</w:t>
            </w:r>
          </w:p>
        </w:tc>
        <w:tc>
          <w:tcPr>
            <w:tcW w:w="462" w:type="pct"/>
            <w:tcBorders>
              <w:left w:val="nil"/>
              <w:right w:val="single" w:sz="4" w:space="0" w:color="auto"/>
            </w:tcBorders>
            <w:vAlign w:val="bottom"/>
          </w:tcPr>
          <w:p w14:paraId="0FA0EE86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45000,0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2BEB3205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529813,9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78EAAB27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67644,7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DB4DFFE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0C55B7D8" w14:textId="77777777" w:rsidTr="00241A23">
        <w:trPr>
          <w:cantSplit/>
          <w:trHeight w:val="319"/>
        </w:trPr>
        <w:tc>
          <w:tcPr>
            <w:tcW w:w="11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EBB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9F33C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1691692,1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51112" w14:textId="77777777" w:rsidR="001017E6" w:rsidRPr="001017E6" w:rsidRDefault="001017E6" w:rsidP="004B2FCC">
            <w:pPr>
              <w:ind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1146440,7</w:t>
            </w:r>
          </w:p>
        </w:tc>
        <w:tc>
          <w:tcPr>
            <w:tcW w:w="462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CDC4B" w14:textId="77777777" w:rsidR="001017E6" w:rsidRPr="001017E6" w:rsidRDefault="001017E6" w:rsidP="004B2FCC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87681,5</w:t>
            </w:r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C13A4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189796,5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DA7815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64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DA0FC" w14:textId="77777777" w:rsidR="001017E6" w:rsidRPr="001017E6" w:rsidRDefault="001017E6" w:rsidP="004B2FCC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</w:tbl>
    <w:p w14:paraId="4F7A9A35" w14:textId="77777777" w:rsidR="001017E6" w:rsidRPr="001017E6" w:rsidRDefault="001017E6" w:rsidP="001017E6">
      <w:pPr>
        <w:jc w:val="center"/>
        <w:rPr>
          <w:color w:val="000000"/>
          <w:sz w:val="18"/>
          <w:szCs w:val="18"/>
          <w:lang w:eastAsia="ru-RU"/>
        </w:rPr>
      </w:pPr>
    </w:p>
    <w:p w14:paraId="2D7ABAB2" w14:textId="77777777" w:rsidR="001017E6" w:rsidRPr="001017E6" w:rsidRDefault="001017E6" w:rsidP="001017E6">
      <w:pPr>
        <w:jc w:val="center"/>
        <w:rPr>
          <w:color w:val="000000"/>
          <w:sz w:val="18"/>
          <w:szCs w:val="18"/>
          <w:lang w:eastAsia="ru-RU"/>
        </w:rPr>
      </w:pPr>
    </w:p>
    <w:p w14:paraId="58591787" w14:textId="77777777" w:rsidR="001017E6" w:rsidRPr="001017E6" w:rsidRDefault="001017E6" w:rsidP="001017E6">
      <w:pPr>
        <w:jc w:val="right"/>
        <w:rPr>
          <w:color w:val="000000"/>
          <w:sz w:val="22"/>
          <w:szCs w:val="22"/>
          <w:lang w:eastAsia="ru-RU"/>
        </w:rPr>
      </w:pPr>
      <w:r w:rsidRPr="001017E6">
        <w:rPr>
          <w:color w:val="000000"/>
          <w:sz w:val="22"/>
          <w:szCs w:val="22"/>
          <w:lang w:eastAsia="ru-RU"/>
        </w:rPr>
        <w:t xml:space="preserve">                                                                                               продолжение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1"/>
        <w:gridCol w:w="1311"/>
        <w:gridCol w:w="1198"/>
        <w:gridCol w:w="1354"/>
        <w:gridCol w:w="1365"/>
        <w:gridCol w:w="1363"/>
      </w:tblGrid>
      <w:tr w:rsidR="001017E6" w:rsidRPr="001017E6" w14:paraId="575A511C" w14:textId="77777777" w:rsidTr="00F23C40">
        <w:trPr>
          <w:cantSplit/>
        </w:trPr>
        <w:tc>
          <w:tcPr>
            <w:tcW w:w="1379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CE8803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A69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финансируемые за счет:</w:t>
            </w:r>
          </w:p>
        </w:tc>
        <w:tc>
          <w:tcPr>
            <w:tcW w:w="750" w:type="pct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3E826B7C" w14:textId="77777777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Объем</w:t>
            </w:r>
          </w:p>
          <w:p w14:paraId="5152FAA5" w14:textId="2DF15BAC" w:rsidR="001017E6" w:rsidRPr="001017E6" w:rsidRDefault="001017E6" w:rsidP="00DD32DF">
            <w:pPr>
              <w:ind w:left="-70"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подрядных</w:t>
            </w:r>
          </w:p>
          <w:p w14:paraId="77667AD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работ</w:t>
            </w:r>
          </w:p>
          <w:p w14:paraId="318336F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53B8C" w14:textId="6871EFC4" w:rsidR="001017E6" w:rsidRPr="001017E6" w:rsidRDefault="001017E6" w:rsidP="00DD32DF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Оборуд</w:t>
            </w:r>
            <w:r w:rsidR="00DD32DF">
              <w:rPr>
                <w:b/>
                <w:sz w:val="18"/>
                <w:szCs w:val="18"/>
                <w:lang w:eastAsia="ru-RU"/>
              </w:rPr>
              <w:t xml:space="preserve">ования </w:t>
            </w:r>
            <w:r w:rsidRPr="001017E6">
              <w:rPr>
                <w:b/>
                <w:sz w:val="18"/>
                <w:szCs w:val="18"/>
                <w:lang w:eastAsia="ru-RU"/>
              </w:rPr>
              <w:t>инструменты</w:t>
            </w:r>
            <w:r w:rsidR="00DD32DF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sz w:val="18"/>
                <w:szCs w:val="18"/>
                <w:lang w:eastAsia="ru-RU"/>
              </w:rPr>
              <w:t>инвент</w:t>
            </w:r>
            <w:r w:rsidR="00DD32DF">
              <w:rPr>
                <w:b/>
                <w:sz w:val="18"/>
                <w:szCs w:val="18"/>
                <w:lang w:eastAsia="ru-RU"/>
              </w:rPr>
              <w:t>арь</w:t>
            </w:r>
          </w:p>
        </w:tc>
      </w:tr>
      <w:tr w:rsidR="001017E6" w:rsidRPr="001017E6" w14:paraId="4A1A93EB" w14:textId="77777777" w:rsidTr="00F23C40">
        <w:trPr>
          <w:cantSplit/>
          <w:trHeight w:val="1286"/>
        </w:trPr>
        <w:tc>
          <w:tcPr>
            <w:tcW w:w="1379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3EE6848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77E5D9" w14:textId="5A3DC9B0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Иностранных</w:t>
            </w:r>
          </w:p>
          <w:p w14:paraId="0EB97A65" w14:textId="0F6F4E84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грантов и гуманитарной помощи</w:t>
            </w:r>
          </w:p>
        </w:tc>
        <w:tc>
          <w:tcPr>
            <w:tcW w:w="658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7C992FE2" w14:textId="77777777" w:rsidR="001017E6" w:rsidRPr="001017E6" w:rsidRDefault="001017E6" w:rsidP="001017E6">
            <w:pPr>
              <w:ind w:left="-70" w:right="-70" w:firstLine="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Кредита банка (резидента КР)</w:t>
            </w:r>
          </w:p>
        </w:tc>
        <w:tc>
          <w:tcPr>
            <w:tcW w:w="744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1BCEDDFA" w14:textId="77777777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Средств</w:t>
            </w:r>
          </w:p>
          <w:p w14:paraId="5FB4C132" w14:textId="14B2E469" w:rsidR="001017E6" w:rsidRPr="001017E6" w:rsidRDefault="00DD32DF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</w:t>
            </w:r>
            <w:r w:rsidR="001017E6" w:rsidRPr="001017E6">
              <w:rPr>
                <w:b/>
                <w:sz w:val="18"/>
                <w:szCs w:val="18"/>
                <w:lang w:eastAsia="ru-RU"/>
              </w:rPr>
              <w:t>аселен</w:t>
            </w:r>
            <w:r>
              <w:rPr>
                <w:b/>
                <w:sz w:val="18"/>
                <w:szCs w:val="18"/>
                <w:lang w:eastAsia="ru-RU"/>
              </w:rPr>
              <w:t xml:space="preserve">ия </w:t>
            </w:r>
            <w:r w:rsidR="001017E6" w:rsidRPr="001017E6">
              <w:rPr>
                <w:b/>
                <w:sz w:val="18"/>
                <w:szCs w:val="18"/>
                <w:lang w:eastAsia="ru-RU"/>
              </w:rPr>
              <w:t>и др</w:t>
            </w:r>
            <w:r>
              <w:rPr>
                <w:b/>
                <w:sz w:val="18"/>
                <w:szCs w:val="18"/>
                <w:lang w:eastAsia="ru-RU"/>
              </w:rPr>
              <w:t>угих</w:t>
            </w:r>
          </w:p>
          <w:p w14:paraId="346477B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средств</w:t>
            </w:r>
          </w:p>
        </w:tc>
        <w:tc>
          <w:tcPr>
            <w:tcW w:w="750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0D50F46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0BB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74F96E34" w14:textId="77777777" w:rsidTr="00F23C40">
        <w:trPr>
          <w:cantSplit/>
          <w:trHeight w:val="301"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A984CC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119" w:name="_Toc203293974"/>
            <w:bookmarkStart w:id="120" w:name="_Toc203294575"/>
            <w:bookmarkStart w:id="121" w:name="_Toc203295148"/>
            <w:bookmarkStart w:id="122" w:name="_Toc211313279"/>
            <w:bookmarkStart w:id="123" w:name="_Toc211313637"/>
            <w:bookmarkStart w:id="124" w:name="_Toc219622370"/>
            <w:bookmarkStart w:id="125" w:name="_Toc219622425"/>
            <w:bookmarkStart w:id="126" w:name="_Toc251340057"/>
            <w:bookmarkStart w:id="127" w:name="_Toc251340367"/>
            <w:bookmarkStart w:id="128" w:name="_Toc258853434"/>
            <w:bookmarkStart w:id="129" w:name="_Toc258853985"/>
            <w:bookmarkStart w:id="130" w:name="_Toc266437276"/>
            <w:bookmarkStart w:id="131" w:name="_Toc266438429"/>
            <w:bookmarkStart w:id="132" w:name="_Toc298162408"/>
            <w:bookmarkStart w:id="133" w:name="_Toc298162574"/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</w:p>
        </w:tc>
        <w:tc>
          <w:tcPr>
            <w:tcW w:w="72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A586B9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803922,7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234B0E" w14:textId="77777777" w:rsidR="001017E6" w:rsidRPr="001017E6" w:rsidRDefault="001017E6" w:rsidP="001017E6">
            <w:pPr>
              <w:ind w:left="-70"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1593548,9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032676" w14:textId="77777777" w:rsidR="001017E6" w:rsidRPr="001017E6" w:rsidRDefault="001017E6" w:rsidP="001017E6">
            <w:pPr>
              <w:ind w:left="-70"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34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49803.6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9E7568F" w14:textId="77777777" w:rsidR="001017E6" w:rsidRPr="001017E6" w:rsidRDefault="001017E6" w:rsidP="001017E6">
            <w:pPr>
              <w:ind w:left="-57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3</w:t>
            </w:r>
            <w:r w:rsidRPr="001017E6">
              <w:rPr>
                <w:b/>
                <w:sz w:val="18"/>
                <w:szCs w:val="18"/>
                <w:lang w:eastAsia="ru-RU"/>
              </w:rPr>
              <w:t>5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9</w:t>
            </w:r>
            <w:r w:rsidRPr="001017E6">
              <w:rPr>
                <w:b/>
                <w:sz w:val="18"/>
                <w:szCs w:val="18"/>
                <w:lang w:eastAsia="ru-RU"/>
              </w:rPr>
              <w:t>00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1</w:t>
            </w:r>
            <w:r w:rsidRPr="001017E6">
              <w:rPr>
                <w:b/>
                <w:sz w:val="18"/>
                <w:szCs w:val="18"/>
                <w:lang w:eastAsia="ru-RU"/>
              </w:rPr>
              <w:t>5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.0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AF06FAE" w14:textId="77777777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val="en-US" w:eastAsia="ru-RU"/>
              </w:rPr>
              <w:t>5953772.5</w:t>
            </w:r>
          </w:p>
        </w:tc>
      </w:tr>
      <w:tr w:rsidR="001017E6" w:rsidRPr="001017E6" w14:paraId="59D98D2A" w14:textId="77777777" w:rsidTr="00F23C40">
        <w:trPr>
          <w:cantSplit/>
          <w:trHeight w:val="301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05B4CF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15F61C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171892,8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B6EA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440947,0</w:t>
            </w: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4FC9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59577,3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48F9F2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2533992,0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37EB52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1739677,2</w:t>
            </w:r>
          </w:p>
        </w:tc>
      </w:tr>
      <w:tr w:rsidR="001017E6" w:rsidRPr="001017E6" w14:paraId="43CD1735" w14:textId="77777777" w:rsidTr="00F23C40">
        <w:trPr>
          <w:cantSplit/>
          <w:trHeight w:val="302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096525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2579EA9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289683,8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29C539" w14:textId="77777777" w:rsidR="001017E6" w:rsidRPr="001017E6" w:rsidRDefault="001017E6" w:rsidP="001017E6">
            <w:pPr>
              <w:ind w:left="-70" w:right="-7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800D26" w14:textId="77777777" w:rsidR="001017E6" w:rsidRPr="001017E6" w:rsidRDefault="001017E6" w:rsidP="001017E6">
            <w:pPr>
              <w:ind w:left="-70" w:right="-70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130729,6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2D8544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4614763.0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6CACFF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464797.5</w:t>
            </w:r>
          </w:p>
        </w:tc>
      </w:tr>
      <w:tr w:rsidR="001017E6" w:rsidRPr="001017E6" w14:paraId="77962A58" w14:textId="77777777" w:rsidTr="00F23C40">
        <w:trPr>
          <w:cantSplit/>
          <w:trHeight w:val="301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001B4E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55244B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5E9D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521916,8</w:t>
            </w: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CB9CE0" w14:textId="77777777" w:rsidR="001017E6" w:rsidRPr="001017E6" w:rsidRDefault="001017E6" w:rsidP="001017E6">
            <w:pPr>
              <w:ind w:right="-133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</w:t>
            </w:r>
            <w:r w:rsidRPr="001017E6">
              <w:rPr>
                <w:sz w:val="18"/>
                <w:szCs w:val="18"/>
                <w:lang w:val="en-US" w:eastAsia="ru-RU"/>
              </w:rPr>
              <w:t>32272.6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124DEB29" w14:textId="77777777" w:rsidR="001017E6" w:rsidRPr="001017E6" w:rsidRDefault="001017E6" w:rsidP="001017E6">
            <w:pPr>
              <w:ind w:left="-57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</w:t>
            </w:r>
            <w:r w:rsidRPr="001017E6">
              <w:rPr>
                <w:sz w:val="18"/>
                <w:szCs w:val="18"/>
                <w:lang w:val="en-US" w:eastAsia="ru-RU"/>
              </w:rPr>
              <w:t>64129.2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524336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2357510,5</w:t>
            </w:r>
          </w:p>
        </w:tc>
      </w:tr>
      <w:tr w:rsidR="001017E6" w:rsidRPr="001017E6" w14:paraId="4D644B78" w14:textId="77777777" w:rsidTr="00F23C40">
        <w:trPr>
          <w:cantSplit/>
          <w:trHeight w:val="301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E3707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6E5DB6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1362</w:t>
            </w:r>
            <w:r w:rsidRPr="001017E6">
              <w:rPr>
                <w:sz w:val="18"/>
                <w:szCs w:val="18"/>
                <w:lang w:val="en-US" w:eastAsia="ru-RU"/>
              </w:rPr>
              <w:t>0</w:t>
            </w:r>
            <w:r w:rsidRPr="001017E6">
              <w:rPr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3429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39A1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154719,1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76069E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1218233,1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7709C8A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56007,3</w:t>
            </w:r>
          </w:p>
        </w:tc>
      </w:tr>
      <w:tr w:rsidR="001017E6" w:rsidRPr="001017E6" w14:paraId="65A2D823" w14:textId="77777777" w:rsidTr="00F23C40">
        <w:trPr>
          <w:cantSplit/>
          <w:trHeight w:val="302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B0247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4F73DC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207725,3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D80F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DC65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127965,4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4B21AF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791357,9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664E51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17578,0</w:t>
            </w:r>
          </w:p>
        </w:tc>
      </w:tr>
      <w:tr w:rsidR="001017E6" w:rsidRPr="001017E6" w14:paraId="3CD5F89F" w14:textId="77777777" w:rsidTr="00F23C40">
        <w:trPr>
          <w:cantSplit/>
          <w:trHeight w:val="301"/>
        </w:trPr>
        <w:tc>
          <w:tcPr>
            <w:tcW w:w="13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4AA90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720" w:type="pct"/>
            <w:tcBorders>
              <w:left w:val="nil"/>
              <w:right w:val="single" w:sz="4" w:space="0" w:color="auto"/>
            </w:tcBorders>
            <w:vAlign w:val="bottom"/>
          </w:tcPr>
          <w:p w14:paraId="52445E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FC24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606600,0</w:t>
            </w:r>
          </w:p>
        </w:tc>
        <w:tc>
          <w:tcPr>
            <w:tcW w:w="7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1570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1021521,3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20908E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4405334,9</w:t>
            </w:r>
          </w:p>
        </w:tc>
        <w:tc>
          <w:tcPr>
            <w:tcW w:w="750" w:type="pct"/>
            <w:tcBorders>
              <w:left w:val="nil"/>
              <w:right w:val="single" w:sz="4" w:space="0" w:color="auto"/>
            </w:tcBorders>
            <w:vAlign w:val="bottom"/>
          </w:tcPr>
          <w:p w14:paraId="64AF86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128507,0</w:t>
            </w:r>
          </w:p>
        </w:tc>
      </w:tr>
      <w:tr w:rsidR="001017E6" w:rsidRPr="001017E6" w14:paraId="5567111B" w14:textId="77777777" w:rsidTr="00F23C40">
        <w:trPr>
          <w:cantSplit/>
          <w:trHeight w:val="302"/>
        </w:trPr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FBCE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720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F05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121000,0</w:t>
            </w:r>
          </w:p>
        </w:tc>
        <w:tc>
          <w:tcPr>
            <w:tcW w:w="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769A0" w14:textId="77777777" w:rsidR="001017E6" w:rsidRPr="001017E6" w:rsidRDefault="001017E6" w:rsidP="001017E6">
            <w:pPr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24085,1</w:t>
            </w:r>
          </w:p>
        </w:tc>
        <w:tc>
          <w:tcPr>
            <w:tcW w:w="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BCF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123018,3</w:t>
            </w:r>
          </w:p>
        </w:tc>
        <w:tc>
          <w:tcPr>
            <w:tcW w:w="750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0D4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1262204,3</w:t>
            </w:r>
          </w:p>
        </w:tc>
        <w:tc>
          <w:tcPr>
            <w:tcW w:w="750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14B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189695,0</w:t>
            </w:r>
          </w:p>
        </w:tc>
      </w:tr>
    </w:tbl>
    <w:p w14:paraId="6E0813C5" w14:textId="77777777" w:rsidR="001017E6" w:rsidRPr="001017E6" w:rsidRDefault="001017E6" w:rsidP="004B2FCC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46EB5A09" w14:textId="77777777" w:rsidR="001017E6" w:rsidRPr="001017E6" w:rsidRDefault="001017E6" w:rsidP="004B2FCC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4DE9F3A5" w14:textId="77777777" w:rsidR="001017E6" w:rsidRPr="001017E6" w:rsidRDefault="001017E6" w:rsidP="004B2FCC">
      <w:pPr>
        <w:keepNext/>
        <w:outlineLvl w:val="1"/>
        <w:rPr>
          <w:b/>
          <w:i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Ввод в действие и использование инвестиций в основной капитал в индивидуальном жилищном строительстве в территориальном разрезе</w:t>
      </w:r>
      <w:bookmarkEnd w:id="87"/>
      <w:r w:rsidRPr="001017E6">
        <w:rPr>
          <w:b/>
          <w:bCs/>
          <w:i/>
          <w:color w:val="000000"/>
          <w:sz w:val="22"/>
          <w:szCs w:val="22"/>
          <w:lang w:eastAsia="ru-RU"/>
        </w:rPr>
        <w:t xml:space="preserve"> </w:t>
      </w:r>
    </w:p>
    <w:p w14:paraId="2334DBC2" w14:textId="09A4D9F7" w:rsidR="001017E6" w:rsidRPr="001017E6" w:rsidRDefault="001017E6" w:rsidP="004B2FCC">
      <w:pPr>
        <w:rPr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(январь-август; по фактической стоимости, тыс. сом)</w:t>
      </w:r>
    </w:p>
    <w:p w14:paraId="3DDF5AA6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9"/>
        <w:gridCol w:w="1455"/>
        <w:gridCol w:w="1318"/>
        <w:gridCol w:w="1588"/>
        <w:gridCol w:w="1655"/>
      </w:tblGrid>
      <w:tr w:rsidR="001017E6" w:rsidRPr="001017E6" w14:paraId="0928049C" w14:textId="77777777" w:rsidTr="00241A23">
        <w:trPr>
          <w:cantSplit/>
        </w:trPr>
        <w:tc>
          <w:tcPr>
            <w:tcW w:w="1696" w:type="pct"/>
            <w:vMerge w:val="restart"/>
          </w:tcPr>
          <w:p w14:paraId="3CA55C7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23" w:type="pct"/>
            <w:gridSpan w:val="2"/>
            <w:vAlign w:val="center"/>
          </w:tcPr>
          <w:p w14:paraId="2ED9D425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Введено в действие</w:t>
            </w:r>
          </w:p>
          <w:p w14:paraId="75AC53C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872" w:type="pct"/>
            <w:vMerge w:val="restart"/>
            <w:vAlign w:val="center"/>
          </w:tcPr>
          <w:p w14:paraId="6F16C5F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57B4A7DC" w14:textId="77777777" w:rsidR="001017E6" w:rsidRPr="001017E6" w:rsidRDefault="001017E6" w:rsidP="001017E6">
            <w:pPr>
              <w:ind w:left="-84" w:right="-165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% к </w:t>
            </w:r>
          </w:p>
          <w:p w14:paraId="48987FC2" w14:textId="77777777" w:rsidR="001017E6" w:rsidRPr="001017E6" w:rsidRDefault="001017E6" w:rsidP="001017E6">
            <w:pPr>
              <w:ind w:left="-84" w:right="-165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09" w:type="pct"/>
            <w:vMerge w:val="restart"/>
            <w:vAlign w:val="center"/>
          </w:tcPr>
          <w:p w14:paraId="1D6A1157" w14:textId="77777777" w:rsidR="001017E6" w:rsidRPr="001017E6" w:rsidRDefault="001017E6" w:rsidP="001017E6">
            <w:pPr>
              <w:ind w:right="-62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Инвестиции в основной </w:t>
            </w: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капитал  (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 сом)</w:t>
            </w:r>
          </w:p>
        </w:tc>
      </w:tr>
      <w:tr w:rsidR="001017E6" w:rsidRPr="001017E6" w14:paraId="0A84AAFA" w14:textId="77777777" w:rsidTr="00241A23">
        <w:trPr>
          <w:cantSplit/>
          <w:trHeight w:val="276"/>
        </w:trPr>
        <w:tc>
          <w:tcPr>
            <w:tcW w:w="1696" w:type="pct"/>
            <w:vMerge/>
          </w:tcPr>
          <w:p w14:paraId="5F458B8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9" w:type="pct"/>
            <w:vMerge w:val="restart"/>
            <w:vAlign w:val="center"/>
          </w:tcPr>
          <w:p w14:paraId="0A0645A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23" w:type="pct"/>
            <w:vMerge w:val="restart"/>
            <w:vAlign w:val="center"/>
          </w:tcPr>
          <w:p w14:paraId="2DAB1DC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72" w:type="pct"/>
            <w:vMerge/>
          </w:tcPr>
          <w:p w14:paraId="18A2AD7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9" w:type="pct"/>
            <w:vMerge/>
          </w:tcPr>
          <w:p w14:paraId="33E59B5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367E7E1F" w14:textId="77777777" w:rsidTr="00241A23">
        <w:trPr>
          <w:cantSplit/>
          <w:trHeight w:val="276"/>
        </w:trPr>
        <w:tc>
          <w:tcPr>
            <w:tcW w:w="1696" w:type="pct"/>
            <w:vMerge/>
          </w:tcPr>
          <w:p w14:paraId="1E9FFAE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9" w:type="pct"/>
            <w:vMerge/>
          </w:tcPr>
          <w:p w14:paraId="7A69780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/>
          </w:tcPr>
          <w:p w14:paraId="3B2FD93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2" w:type="pct"/>
            <w:vMerge/>
          </w:tcPr>
          <w:p w14:paraId="35AD50A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9" w:type="pct"/>
            <w:vMerge/>
          </w:tcPr>
          <w:p w14:paraId="54FAD9B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1DFA8F34" w14:textId="77777777" w:rsidTr="004B2FCC">
        <w:trPr>
          <w:cantSplit/>
          <w:trHeight w:val="207"/>
        </w:trPr>
        <w:tc>
          <w:tcPr>
            <w:tcW w:w="1696" w:type="pct"/>
            <w:vMerge/>
            <w:tcBorders>
              <w:bottom w:val="nil"/>
            </w:tcBorders>
          </w:tcPr>
          <w:p w14:paraId="2DB939C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9" w:type="pct"/>
            <w:vMerge/>
            <w:tcBorders>
              <w:bottom w:val="single" w:sz="4" w:space="0" w:color="auto"/>
            </w:tcBorders>
          </w:tcPr>
          <w:p w14:paraId="35EABBA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/>
            <w:tcBorders>
              <w:bottom w:val="single" w:sz="4" w:space="0" w:color="auto"/>
            </w:tcBorders>
          </w:tcPr>
          <w:p w14:paraId="092D8ACD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2" w:type="pct"/>
            <w:vMerge/>
            <w:tcBorders>
              <w:bottom w:val="single" w:sz="4" w:space="0" w:color="auto"/>
            </w:tcBorders>
          </w:tcPr>
          <w:p w14:paraId="3332967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9" w:type="pct"/>
            <w:vMerge/>
            <w:tcBorders>
              <w:bottom w:val="single" w:sz="4" w:space="0" w:color="auto"/>
            </w:tcBorders>
          </w:tcPr>
          <w:p w14:paraId="36C4263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68746759" w14:textId="77777777" w:rsidTr="00241A23">
        <w:trPr>
          <w:trHeight w:val="274"/>
        </w:trPr>
        <w:tc>
          <w:tcPr>
            <w:tcW w:w="1696" w:type="pct"/>
            <w:tcBorders>
              <w:bottom w:val="nil"/>
              <w:right w:val="single" w:sz="4" w:space="0" w:color="auto"/>
            </w:tcBorders>
            <w:vAlign w:val="bottom"/>
          </w:tcPr>
          <w:p w14:paraId="30549076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134" w:name="_Toc266437278"/>
            <w:bookmarkStart w:id="135" w:name="_Toc266438431"/>
            <w:bookmarkStart w:id="136" w:name="_Toc298162410"/>
            <w:bookmarkStart w:id="137" w:name="_Toc298162576"/>
            <w:bookmarkStart w:id="138" w:name="_Toc347148781"/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  <w:bookmarkEnd w:id="134"/>
            <w:bookmarkEnd w:id="135"/>
            <w:bookmarkEnd w:id="136"/>
            <w:bookmarkEnd w:id="137"/>
            <w:bookmarkEnd w:id="138"/>
          </w:p>
        </w:tc>
        <w:tc>
          <w:tcPr>
            <w:tcW w:w="799" w:type="pct"/>
            <w:tcBorders>
              <w:bottom w:val="nil"/>
            </w:tcBorders>
            <w:vAlign w:val="bottom"/>
          </w:tcPr>
          <w:p w14:paraId="3736DF2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58263</w:t>
            </w:r>
          </w:p>
        </w:tc>
        <w:tc>
          <w:tcPr>
            <w:tcW w:w="723" w:type="pct"/>
            <w:tcBorders>
              <w:bottom w:val="nil"/>
            </w:tcBorders>
            <w:vAlign w:val="bottom"/>
          </w:tcPr>
          <w:p w14:paraId="4F1B9E4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46312</w:t>
            </w:r>
          </w:p>
        </w:tc>
        <w:tc>
          <w:tcPr>
            <w:tcW w:w="872" w:type="pct"/>
            <w:tcBorders>
              <w:bottom w:val="nil"/>
            </w:tcBorders>
            <w:vAlign w:val="bottom"/>
          </w:tcPr>
          <w:p w14:paraId="7194E69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909" w:type="pct"/>
            <w:tcBorders>
              <w:bottom w:val="nil"/>
            </w:tcBorders>
            <w:vAlign w:val="bottom"/>
          </w:tcPr>
          <w:p w14:paraId="785ED09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749084,3</w:t>
            </w:r>
          </w:p>
        </w:tc>
      </w:tr>
      <w:tr w:rsidR="001017E6" w:rsidRPr="001017E6" w14:paraId="0A1DA5E6" w14:textId="77777777" w:rsidTr="00241A23">
        <w:trPr>
          <w:trHeight w:val="274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4ADBA57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27D282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7724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51F2F0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3549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7011F7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45,9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7C5CAB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1017E6" w:rsidRPr="001017E6" w14:paraId="5D82EBC1" w14:textId="77777777" w:rsidTr="00241A23">
        <w:trPr>
          <w:trHeight w:val="274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E720FBE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68D2C5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9935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78FAA1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7935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4202A6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79,9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7ABA70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130529,6</w:t>
            </w:r>
          </w:p>
        </w:tc>
      </w:tr>
      <w:tr w:rsidR="001017E6" w:rsidRPr="001017E6" w14:paraId="0B2962BA" w14:textId="77777777" w:rsidTr="00241A23">
        <w:trPr>
          <w:trHeight w:val="275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29B2BDA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15EDEA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9442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6346C2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6488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2C9C7E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68,7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0A9B84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106726,8</w:t>
            </w:r>
          </w:p>
        </w:tc>
      </w:tr>
      <w:tr w:rsidR="001017E6" w:rsidRPr="001017E6" w14:paraId="0E958765" w14:textId="77777777" w:rsidTr="00241A23">
        <w:trPr>
          <w:trHeight w:val="274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DBD208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6B95EC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9107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71A3B3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9023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302C2B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297F2A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148421,4</w:t>
            </w:r>
          </w:p>
        </w:tc>
      </w:tr>
      <w:tr w:rsidR="001017E6" w:rsidRPr="001017E6" w14:paraId="74F1269E" w14:textId="77777777" w:rsidTr="00241A23">
        <w:trPr>
          <w:trHeight w:val="274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977DEE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26AFC4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5581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4005AD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4995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34EDD3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22D232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82165,4</w:t>
            </w:r>
          </w:p>
        </w:tc>
      </w:tr>
      <w:tr w:rsidR="001017E6" w:rsidRPr="001017E6" w14:paraId="6C01AF6A" w14:textId="77777777" w:rsidTr="00241A23">
        <w:trPr>
          <w:trHeight w:val="274"/>
        </w:trPr>
        <w:tc>
          <w:tcPr>
            <w:tcW w:w="169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26370C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799" w:type="pct"/>
            <w:tcBorders>
              <w:top w:val="nil"/>
              <w:bottom w:val="nil"/>
            </w:tcBorders>
            <w:vAlign w:val="bottom"/>
          </w:tcPr>
          <w:p w14:paraId="1BEBA7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13328</w:t>
            </w:r>
          </w:p>
        </w:tc>
        <w:tc>
          <w:tcPr>
            <w:tcW w:w="723" w:type="pct"/>
            <w:tcBorders>
              <w:top w:val="nil"/>
              <w:bottom w:val="nil"/>
            </w:tcBorders>
            <w:vAlign w:val="bottom"/>
          </w:tcPr>
          <w:p w14:paraId="3A7E9A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9894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bottom"/>
          </w:tcPr>
          <w:p w14:paraId="25F642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74,2</w:t>
            </w:r>
          </w:p>
        </w:tc>
        <w:tc>
          <w:tcPr>
            <w:tcW w:w="909" w:type="pct"/>
            <w:tcBorders>
              <w:top w:val="nil"/>
              <w:bottom w:val="nil"/>
            </w:tcBorders>
            <w:vAlign w:val="bottom"/>
          </w:tcPr>
          <w:p w14:paraId="735A587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150023,7</w:t>
            </w:r>
          </w:p>
        </w:tc>
      </w:tr>
      <w:tr w:rsidR="001017E6" w:rsidRPr="001017E6" w14:paraId="68FB3434" w14:textId="77777777" w:rsidTr="00241A23">
        <w:trPr>
          <w:trHeight w:val="275"/>
        </w:trPr>
        <w:tc>
          <w:tcPr>
            <w:tcW w:w="169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3670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799" w:type="pct"/>
            <w:tcBorders>
              <w:top w:val="nil"/>
              <w:bottom w:val="single" w:sz="4" w:space="0" w:color="auto"/>
            </w:tcBorders>
            <w:vAlign w:val="bottom"/>
          </w:tcPr>
          <w:p w14:paraId="588432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3146</w:t>
            </w:r>
          </w:p>
        </w:tc>
        <w:tc>
          <w:tcPr>
            <w:tcW w:w="723" w:type="pct"/>
            <w:tcBorders>
              <w:top w:val="nil"/>
              <w:bottom w:val="single" w:sz="4" w:space="0" w:color="auto"/>
            </w:tcBorders>
            <w:vAlign w:val="bottom"/>
          </w:tcPr>
          <w:p w14:paraId="628724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4428</w:t>
            </w:r>
          </w:p>
        </w:tc>
        <w:tc>
          <w:tcPr>
            <w:tcW w:w="872" w:type="pct"/>
            <w:tcBorders>
              <w:top w:val="nil"/>
              <w:bottom w:val="single" w:sz="4" w:space="0" w:color="auto"/>
            </w:tcBorders>
            <w:vAlign w:val="bottom"/>
          </w:tcPr>
          <w:p w14:paraId="757FBA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140,7</w:t>
            </w:r>
          </w:p>
        </w:tc>
        <w:tc>
          <w:tcPr>
            <w:tcW w:w="909" w:type="pct"/>
            <w:tcBorders>
              <w:top w:val="nil"/>
              <w:bottom w:val="single" w:sz="4" w:space="0" w:color="auto"/>
            </w:tcBorders>
            <w:vAlign w:val="bottom"/>
          </w:tcPr>
          <w:p w14:paraId="401B0E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72840,1</w:t>
            </w:r>
          </w:p>
        </w:tc>
      </w:tr>
    </w:tbl>
    <w:p w14:paraId="080E8BA8" w14:textId="77777777" w:rsidR="001017E6" w:rsidRPr="001017E6" w:rsidRDefault="001017E6" w:rsidP="001017E6">
      <w:pPr>
        <w:jc w:val="center"/>
        <w:rPr>
          <w:color w:val="000000"/>
          <w:sz w:val="18"/>
          <w:szCs w:val="18"/>
          <w:lang w:eastAsia="ru-RU"/>
        </w:rPr>
      </w:pPr>
    </w:p>
    <w:p w14:paraId="5B6F186F" w14:textId="43C1EAE6" w:rsidR="001017E6" w:rsidRPr="006505BD" w:rsidRDefault="006505BD" w:rsidP="005B24DE">
      <w:pPr>
        <w:pageBreakBefore/>
        <w:jc w:val="right"/>
        <w:rPr>
          <w:color w:val="000000"/>
          <w:sz w:val="22"/>
          <w:szCs w:val="22"/>
          <w:lang w:eastAsia="ru-RU"/>
        </w:rPr>
      </w:pPr>
      <w:r w:rsidRPr="006505BD">
        <w:rPr>
          <w:color w:val="000000"/>
          <w:sz w:val="22"/>
          <w:szCs w:val="22"/>
          <w:lang w:eastAsia="ru-RU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7"/>
        <w:gridCol w:w="1169"/>
        <w:gridCol w:w="1427"/>
        <w:gridCol w:w="1249"/>
        <w:gridCol w:w="1292"/>
        <w:gridCol w:w="1211"/>
      </w:tblGrid>
      <w:tr w:rsidR="001017E6" w:rsidRPr="001017E6" w14:paraId="70E80F79" w14:textId="77777777" w:rsidTr="006505BD">
        <w:trPr>
          <w:cantSplit/>
          <w:trHeight w:val="304"/>
        </w:trPr>
        <w:tc>
          <w:tcPr>
            <w:tcW w:w="1563" w:type="pct"/>
            <w:vMerge w:val="restart"/>
          </w:tcPr>
          <w:p w14:paraId="5009372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37" w:type="pct"/>
            <w:gridSpan w:val="5"/>
            <w:vAlign w:val="center"/>
          </w:tcPr>
          <w:p w14:paraId="0C95FBC3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Финансируемые за счёт</w:t>
            </w:r>
          </w:p>
        </w:tc>
      </w:tr>
      <w:tr w:rsidR="001017E6" w:rsidRPr="001017E6" w14:paraId="0BE37650" w14:textId="77777777" w:rsidTr="006505BD">
        <w:trPr>
          <w:cantSplit/>
          <w:trHeight w:val="377"/>
        </w:trPr>
        <w:tc>
          <w:tcPr>
            <w:tcW w:w="1563" w:type="pct"/>
            <w:vMerge/>
          </w:tcPr>
          <w:p w14:paraId="11A6988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pct"/>
            <w:gridSpan w:val="2"/>
            <w:vAlign w:val="center"/>
          </w:tcPr>
          <w:p w14:paraId="3F3671BF" w14:textId="2DCD05C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Республик</w:t>
            </w:r>
            <w:r w:rsidR="00B376F2">
              <w:rPr>
                <w:b/>
                <w:color w:val="000000"/>
                <w:sz w:val="18"/>
                <w:szCs w:val="18"/>
                <w:lang w:eastAsia="ru-RU"/>
              </w:rPr>
              <w:t>анского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бюджета</w:t>
            </w:r>
          </w:p>
        </w:tc>
        <w:tc>
          <w:tcPr>
            <w:tcW w:w="735" w:type="pct"/>
            <w:vMerge w:val="restart"/>
            <w:vAlign w:val="center"/>
          </w:tcPr>
          <w:p w14:paraId="26B68C2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Местного бюджета</w:t>
            </w:r>
          </w:p>
        </w:tc>
        <w:tc>
          <w:tcPr>
            <w:tcW w:w="736" w:type="pct"/>
            <w:vMerge w:val="restart"/>
            <w:vAlign w:val="center"/>
          </w:tcPr>
          <w:p w14:paraId="4B3D6FC6" w14:textId="127E2F6F" w:rsidR="001017E6" w:rsidRPr="001017E6" w:rsidRDefault="001017E6" w:rsidP="00B376F2">
            <w:pPr>
              <w:ind w:right="-7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Средств пред</w:t>
            </w:r>
            <w:r w:rsidR="00B376F2">
              <w:rPr>
                <w:b/>
                <w:color w:val="000000"/>
                <w:sz w:val="18"/>
                <w:szCs w:val="18"/>
                <w:lang w:eastAsia="ru-RU"/>
              </w:rPr>
              <w:t xml:space="preserve">приятий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 организаций</w:t>
            </w:r>
          </w:p>
        </w:tc>
        <w:tc>
          <w:tcPr>
            <w:tcW w:w="736" w:type="pct"/>
            <w:vMerge w:val="restart"/>
            <w:vAlign w:val="center"/>
          </w:tcPr>
          <w:p w14:paraId="0EF5EAC1" w14:textId="77777777" w:rsidR="001017E6" w:rsidRPr="001017E6" w:rsidRDefault="001017E6" w:rsidP="001017E6">
            <w:pPr>
              <w:ind w:left="-54" w:right="-10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Средств населения</w:t>
            </w:r>
          </w:p>
          <w:p w14:paraId="0B3BB034" w14:textId="77777777" w:rsidR="001017E6" w:rsidRPr="001017E6" w:rsidRDefault="001017E6" w:rsidP="001017E6">
            <w:pPr>
              <w:ind w:left="-54" w:right="-10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 других средств</w:t>
            </w:r>
          </w:p>
        </w:tc>
      </w:tr>
      <w:tr w:rsidR="001017E6" w:rsidRPr="001017E6" w14:paraId="34E5A30E" w14:textId="77777777" w:rsidTr="00B376F2">
        <w:trPr>
          <w:cantSplit/>
          <w:trHeight w:val="1022"/>
        </w:trPr>
        <w:tc>
          <w:tcPr>
            <w:tcW w:w="1563" w:type="pct"/>
            <w:vMerge/>
            <w:tcBorders>
              <w:bottom w:val="nil"/>
            </w:tcBorders>
          </w:tcPr>
          <w:p w14:paraId="303E901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1" w:type="pct"/>
            <w:tcBorders>
              <w:bottom w:val="nil"/>
            </w:tcBorders>
            <w:vAlign w:val="center"/>
          </w:tcPr>
          <w:p w14:paraId="6B2B731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38" w:type="pct"/>
            <w:tcBorders>
              <w:bottom w:val="nil"/>
            </w:tcBorders>
            <w:vAlign w:val="center"/>
          </w:tcPr>
          <w:p w14:paraId="5FC268B4" w14:textId="548C0632" w:rsidR="001017E6" w:rsidRPr="001017E6" w:rsidRDefault="006505BD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и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з них чрез</w:t>
            </w:r>
            <w:r>
              <w:rPr>
                <w:b/>
                <w:color w:val="000000"/>
                <w:sz w:val="18"/>
                <w:szCs w:val="18"/>
                <w:lang w:eastAsia="ru-RU"/>
              </w:rPr>
              <w:t>вычайные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ситуации</w:t>
            </w:r>
          </w:p>
        </w:tc>
        <w:tc>
          <w:tcPr>
            <w:tcW w:w="735" w:type="pct"/>
            <w:vMerge/>
            <w:tcBorders>
              <w:bottom w:val="nil"/>
            </w:tcBorders>
          </w:tcPr>
          <w:p w14:paraId="40379DE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6" w:type="pct"/>
            <w:vMerge/>
            <w:tcBorders>
              <w:bottom w:val="nil"/>
            </w:tcBorders>
          </w:tcPr>
          <w:p w14:paraId="30B2737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6" w:type="pct"/>
            <w:vMerge/>
            <w:tcBorders>
              <w:bottom w:val="single" w:sz="4" w:space="0" w:color="auto"/>
            </w:tcBorders>
          </w:tcPr>
          <w:p w14:paraId="4903E14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570B7B41" w14:textId="77777777" w:rsidTr="00241A23">
        <w:trPr>
          <w:trHeight w:val="274"/>
        </w:trPr>
        <w:tc>
          <w:tcPr>
            <w:tcW w:w="1563" w:type="pct"/>
            <w:tcBorders>
              <w:bottom w:val="nil"/>
            </w:tcBorders>
            <w:vAlign w:val="bottom"/>
          </w:tcPr>
          <w:p w14:paraId="68AD1026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691" w:type="pct"/>
            <w:tcBorders>
              <w:bottom w:val="nil"/>
            </w:tcBorders>
            <w:vAlign w:val="bottom"/>
          </w:tcPr>
          <w:p w14:paraId="5251674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bottom w:val="nil"/>
            </w:tcBorders>
            <w:vAlign w:val="bottom"/>
          </w:tcPr>
          <w:p w14:paraId="17F3269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bottom w:val="nil"/>
            </w:tcBorders>
            <w:vAlign w:val="bottom"/>
          </w:tcPr>
          <w:p w14:paraId="661B6F7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bottom w:val="nil"/>
              <w:right w:val="single" w:sz="4" w:space="0" w:color="auto"/>
            </w:tcBorders>
            <w:vAlign w:val="bottom"/>
          </w:tcPr>
          <w:p w14:paraId="45907D4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14:paraId="5321E99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749084,3</w:t>
            </w:r>
          </w:p>
        </w:tc>
      </w:tr>
      <w:tr w:rsidR="001017E6" w:rsidRPr="001017E6" w14:paraId="77A2D030" w14:textId="77777777" w:rsidTr="00241A23">
        <w:trPr>
          <w:trHeight w:val="274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6E84634C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67E250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7024C1E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4D30B9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154CE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0D830D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1017E6" w:rsidRPr="001017E6" w14:paraId="59B7D460" w14:textId="77777777" w:rsidTr="00241A23">
        <w:trPr>
          <w:trHeight w:val="274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3C19B3A1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410CFA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29F051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03638D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D470F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4A2DCA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130529,6</w:t>
            </w:r>
          </w:p>
        </w:tc>
      </w:tr>
      <w:tr w:rsidR="001017E6" w:rsidRPr="001017E6" w14:paraId="1B15C0CC" w14:textId="77777777" w:rsidTr="00241A23">
        <w:trPr>
          <w:trHeight w:val="275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7C5B5B3C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57C810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3128E4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08E05E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2A795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1227C7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106726,8</w:t>
            </w:r>
          </w:p>
        </w:tc>
      </w:tr>
      <w:tr w:rsidR="001017E6" w:rsidRPr="001017E6" w14:paraId="5A6191C1" w14:textId="77777777" w:rsidTr="00241A23">
        <w:trPr>
          <w:trHeight w:val="274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2C92143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7B1DA3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3B2756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6F279F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E0E45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647E3F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148421,4</w:t>
            </w:r>
          </w:p>
        </w:tc>
      </w:tr>
      <w:tr w:rsidR="001017E6" w:rsidRPr="001017E6" w14:paraId="25410D81" w14:textId="77777777" w:rsidTr="00241A23">
        <w:trPr>
          <w:trHeight w:val="274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6C21787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5B1882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565C8E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37CE49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FE195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0C25E7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82165,4</w:t>
            </w:r>
          </w:p>
        </w:tc>
      </w:tr>
      <w:tr w:rsidR="001017E6" w:rsidRPr="001017E6" w14:paraId="5180E061" w14:textId="77777777" w:rsidTr="00241A23">
        <w:trPr>
          <w:trHeight w:val="274"/>
        </w:trPr>
        <w:tc>
          <w:tcPr>
            <w:tcW w:w="1563" w:type="pct"/>
            <w:tcBorders>
              <w:top w:val="nil"/>
              <w:bottom w:val="nil"/>
            </w:tcBorders>
            <w:vAlign w:val="bottom"/>
          </w:tcPr>
          <w:p w14:paraId="4BAFE3B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91" w:type="pct"/>
            <w:tcBorders>
              <w:top w:val="nil"/>
              <w:bottom w:val="nil"/>
            </w:tcBorders>
            <w:vAlign w:val="bottom"/>
          </w:tcPr>
          <w:p w14:paraId="35C05C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nil"/>
            </w:tcBorders>
            <w:vAlign w:val="bottom"/>
          </w:tcPr>
          <w:p w14:paraId="2FB971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nil"/>
            </w:tcBorders>
            <w:vAlign w:val="bottom"/>
          </w:tcPr>
          <w:p w14:paraId="7830C7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25D4E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5089CC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150023,7</w:t>
            </w:r>
          </w:p>
        </w:tc>
      </w:tr>
      <w:tr w:rsidR="001017E6" w:rsidRPr="001017E6" w14:paraId="4ED64275" w14:textId="77777777" w:rsidTr="00241A23">
        <w:trPr>
          <w:trHeight w:val="275"/>
        </w:trPr>
        <w:tc>
          <w:tcPr>
            <w:tcW w:w="1563" w:type="pct"/>
            <w:tcBorders>
              <w:top w:val="nil"/>
              <w:bottom w:val="single" w:sz="4" w:space="0" w:color="auto"/>
            </w:tcBorders>
            <w:vAlign w:val="bottom"/>
          </w:tcPr>
          <w:p w14:paraId="582CD90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91" w:type="pct"/>
            <w:tcBorders>
              <w:top w:val="nil"/>
              <w:bottom w:val="single" w:sz="4" w:space="0" w:color="auto"/>
            </w:tcBorders>
            <w:vAlign w:val="bottom"/>
          </w:tcPr>
          <w:p w14:paraId="4B8EE2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bottom w:val="single" w:sz="4" w:space="0" w:color="auto"/>
            </w:tcBorders>
            <w:vAlign w:val="bottom"/>
          </w:tcPr>
          <w:p w14:paraId="4382AD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  <w:vAlign w:val="bottom"/>
          </w:tcPr>
          <w:p w14:paraId="074876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31D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vAlign w:val="center"/>
          </w:tcPr>
          <w:p w14:paraId="66B1D2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72840,1</w:t>
            </w:r>
          </w:p>
        </w:tc>
      </w:tr>
    </w:tbl>
    <w:p w14:paraId="1C9DD97C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  <w:bookmarkStart w:id="139" w:name="_Toc251340059"/>
      <w:bookmarkStart w:id="140" w:name="_Toc251340369"/>
    </w:p>
    <w:p w14:paraId="6EAD3280" w14:textId="77777777" w:rsidR="001017E6" w:rsidRPr="001017E6" w:rsidRDefault="001017E6" w:rsidP="001017E6">
      <w:pPr>
        <w:keepNext/>
        <w:spacing w:before="240" w:after="60"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 xml:space="preserve">Выполнение объема подрядных </w:t>
      </w:r>
      <w:bookmarkStart w:id="141" w:name="_Toc16577865"/>
      <w:r w:rsidRPr="001017E6">
        <w:rPr>
          <w:b/>
          <w:bCs/>
          <w:color w:val="000000"/>
          <w:sz w:val="22"/>
          <w:szCs w:val="22"/>
          <w:lang w:eastAsia="ru-RU"/>
        </w:rPr>
        <w:t>работ</w:t>
      </w:r>
      <w:bookmarkStart w:id="142" w:name="_Toc19335539"/>
      <w:bookmarkStart w:id="143" w:name="_Toc19335671"/>
      <w:r w:rsidRPr="001017E6">
        <w:rPr>
          <w:b/>
          <w:bCs/>
          <w:color w:val="000000"/>
          <w:sz w:val="22"/>
          <w:szCs w:val="22"/>
          <w:lang w:eastAsia="ru-RU"/>
        </w:rPr>
        <w:t xml:space="preserve"> строительных организаций по территори</w:t>
      </w:r>
      <w:bookmarkEnd w:id="141"/>
      <w:bookmarkEnd w:id="142"/>
      <w:bookmarkEnd w:id="143"/>
      <w:r w:rsidRPr="001017E6">
        <w:rPr>
          <w:b/>
          <w:bCs/>
          <w:color w:val="000000"/>
          <w:sz w:val="22"/>
          <w:szCs w:val="22"/>
          <w:lang w:eastAsia="ru-RU"/>
        </w:rPr>
        <w:t>и</w:t>
      </w:r>
      <w:bookmarkEnd w:id="139"/>
      <w:bookmarkEnd w:id="140"/>
    </w:p>
    <w:p w14:paraId="05774B25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(январь-август по фактической стоимости; тысяч сомов)</w:t>
      </w:r>
    </w:p>
    <w:p w14:paraId="4C8A7A9F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3"/>
        <w:gridCol w:w="2246"/>
        <w:gridCol w:w="1556"/>
        <w:gridCol w:w="2204"/>
      </w:tblGrid>
      <w:tr w:rsidR="001017E6" w:rsidRPr="001017E6" w14:paraId="367A8DAD" w14:textId="77777777" w:rsidTr="00241A23">
        <w:trPr>
          <w:cantSplit/>
        </w:trPr>
        <w:tc>
          <w:tcPr>
            <w:tcW w:w="1700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778EF7B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1234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0F00A22" w14:textId="65DDE814" w:rsidR="00B376F2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Стоимость выполненных подрядных работ по заключенным</w:t>
            </w:r>
            <w:r w:rsidR="00B376F2">
              <w:rPr>
                <w:b/>
                <w:color w:val="000000"/>
                <w:sz w:val="18"/>
                <w:szCs w:val="18"/>
                <w:lang w:eastAsia="ru-RU"/>
              </w:rPr>
              <w:t xml:space="preserve"> д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оговорам</w:t>
            </w:r>
          </w:p>
          <w:p w14:paraId="6D4C8430" w14:textId="0D1D3B68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67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780592" w14:textId="6CCAFEDD" w:rsidR="001017E6" w:rsidRPr="001017E6" w:rsidRDefault="00B376F2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в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том числе выполнено собственными силами</w:t>
            </w:r>
          </w:p>
        </w:tc>
      </w:tr>
      <w:tr w:rsidR="001017E6" w:rsidRPr="001017E6" w14:paraId="26204C05" w14:textId="77777777" w:rsidTr="00241A23">
        <w:trPr>
          <w:cantSplit/>
          <w:trHeight w:val="1167"/>
        </w:trPr>
        <w:tc>
          <w:tcPr>
            <w:tcW w:w="1700" w:type="pct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169A054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DCA6AE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43DC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С Е Г О:</w:t>
            </w:r>
          </w:p>
        </w:tc>
        <w:tc>
          <w:tcPr>
            <w:tcW w:w="1212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5C394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из них: новое строительство;</w:t>
            </w:r>
          </w:p>
          <w:p w14:paraId="490CF60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реконструкция расширение,</w:t>
            </w:r>
          </w:p>
          <w:p w14:paraId="114884EE" w14:textId="5CD57D42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техперевооруж</w:t>
            </w:r>
            <w:r w:rsidR="00B376F2">
              <w:rPr>
                <w:b/>
                <w:color w:val="000000"/>
                <w:sz w:val="18"/>
                <w:szCs w:val="18"/>
                <w:lang w:eastAsia="ru-RU"/>
              </w:rPr>
              <w:t>ение</w:t>
            </w:r>
          </w:p>
        </w:tc>
      </w:tr>
      <w:tr w:rsidR="001017E6" w:rsidRPr="001017E6" w14:paraId="2F084A75" w14:textId="77777777" w:rsidTr="00241A23">
        <w:trPr>
          <w:trHeight w:val="284"/>
        </w:trPr>
        <w:tc>
          <w:tcPr>
            <w:tcW w:w="17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112014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0864F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3967406,7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15954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3902693,4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0C4D8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1559376,3</w:t>
            </w:r>
          </w:p>
        </w:tc>
      </w:tr>
      <w:tr w:rsidR="001017E6" w:rsidRPr="001017E6" w14:paraId="22F4D2BA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1D265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55E9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507317,0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E6B9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507317,0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74BF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233939,9</w:t>
            </w:r>
          </w:p>
        </w:tc>
      </w:tr>
      <w:tr w:rsidR="001017E6" w:rsidRPr="001017E6" w14:paraId="3174CF54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44F04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C3A5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511356,3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BC45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511356,3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B770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89795,5</w:t>
            </w:r>
          </w:p>
        </w:tc>
      </w:tr>
      <w:tr w:rsidR="001017E6" w:rsidRPr="001017E6" w14:paraId="3829A9B7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42941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3746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504708,4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899C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504708,4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4A9B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234173,9</w:t>
            </w:r>
          </w:p>
        </w:tc>
      </w:tr>
      <w:tr w:rsidR="001017E6" w:rsidRPr="001017E6" w14:paraId="5DA82F33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60B35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CCCC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809774,4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D2DC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809774,4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6429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234138,2</w:t>
            </w:r>
          </w:p>
        </w:tc>
      </w:tr>
      <w:tr w:rsidR="001017E6" w:rsidRPr="001017E6" w14:paraId="1155657E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279EC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031D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607381,5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9620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550821,7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5A96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257927,2</w:t>
            </w:r>
          </w:p>
        </w:tc>
      </w:tr>
      <w:tr w:rsidR="001017E6" w:rsidRPr="001017E6" w14:paraId="3DFA18AC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23594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123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24F61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667737,8</w:t>
            </w:r>
          </w:p>
        </w:tc>
        <w:tc>
          <w:tcPr>
            <w:tcW w:w="85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0105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659584,3</w:t>
            </w: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372E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334858,7</w:t>
            </w:r>
          </w:p>
        </w:tc>
      </w:tr>
      <w:tr w:rsidR="001017E6" w:rsidRPr="001017E6" w14:paraId="04835A0E" w14:textId="77777777" w:rsidTr="00241A23">
        <w:trPr>
          <w:trHeight w:val="284"/>
        </w:trPr>
        <w:tc>
          <w:tcPr>
            <w:tcW w:w="17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1609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г.Балыкчи</w:t>
            </w:r>
            <w:proofErr w:type="spellEnd"/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26B9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359131,3</w:t>
            </w:r>
          </w:p>
        </w:tc>
        <w:tc>
          <w:tcPr>
            <w:tcW w:w="8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6AD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359131,3</w:t>
            </w:r>
          </w:p>
        </w:tc>
        <w:tc>
          <w:tcPr>
            <w:tcW w:w="12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843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174542,9</w:t>
            </w:r>
          </w:p>
        </w:tc>
      </w:tr>
    </w:tbl>
    <w:p w14:paraId="3E226D8E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  <w:bookmarkStart w:id="144" w:name="_Toc514233038"/>
      <w:bookmarkStart w:id="145" w:name="_Toc16577866"/>
      <w:bookmarkStart w:id="146" w:name="_Toc19335540"/>
      <w:bookmarkStart w:id="147" w:name="_Toc19335672"/>
      <w:bookmarkStart w:id="148" w:name="_Toc61835649"/>
    </w:p>
    <w:p w14:paraId="49D1A957" w14:textId="77777777" w:rsidR="001017E6" w:rsidRPr="001017E6" w:rsidRDefault="001017E6" w:rsidP="001017E6">
      <w:pPr>
        <w:keepNext/>
        <w:spacing w:before="240" w:after="60"/>
        <w:outlineLvl w:val="1"/>
        <w:rPr>
          <w:b/>
          <w:color w:val="000000"/>
          <w:sz w:val="22"/>
          <w:szCs w:val="22"/>
          <w:lang w:eastAsia="ru-RU"/>
        </w:rPr>
      </w:pPr>
      <w:bookmarkStart w:id="149" w:name="_Toc72028362"/>
      <w:bookmarkStart w:id="150" w:name="_Toc100735386"/>
      <w:bookmarkStart w:id="151" w:name="_Toc100740045"/>
      <w:bookmarkStart w:id="152" w:name="_Toc127181485"/>
      <w:bookmarkStart w:id="153" w:name="_Toc166572178"/>
      <w:bookmarkStart w:id="154" w:name="_Toc166647821"/>
      <w:bookmarkStart w:id="155" w:name="_Toc166647933"/>
      <w:bookmarkStart w:id="156" w:name="_Toc219622373"/>
      <w:bookmarkStart w:id="157" w:name="_Toc219622428"/>
      <w:bookmarkStart w:id="158" w:name="_Toc232305482"/>
      <w:bookmarkStart w:id="159" w:name="_Toc251340060"/>
      <w:bookmarkStart w:id="160" w:name="_Toc251340370"/>
      <w:r w:rsidRPr="001017E6">
        <w:rPr>
          <w:b/>
          <w:bCs/>
          <w:color w:val="000000"/>
          <w:sz w:val="22"/>
          <w:szCs w:val="22"/>
          <w:lang w:eastAsia="ru-RU"/>
        </w:rPr>
        <w:t>Выполнение объема подрядных работ</w:t>
      </w:r>
      <w:bookmarkStart w:id="161" w:name="_Toc514233039"/>
      <w:bookmarkStart w:id="162" w:name="_Toc16577867"/>
      <w:bookmarkStart w:id="163" w:name="_Toc19335541"/>
      <w:bookmarkStart w:id="164" w:name="_Toc19335673"/>
      <w:bookmarkEnd w:id="144"/>
      <w:bookmarkEnd w:id="145"/>
      <w:bookmarkEnd w:id="146"/>
      <w:bookmarkEnd w:id="147"/>
      <w:r w:rsidRPr="001017E6">
        <w:rPr>
          <w:b/>
          <w:bCs/>
          <w:color w:val="000000"/>
          <w:sz w:val="22"/>
          <w:szCs w:val="22"/>
          <w:lang w:eastAsia="ru-RU"/>
        </w:rPr>
        <w:t xml:space="preserve"> по капитальному и текущему ремонту</w:t>
      </w:r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0B5A56C2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(январь-август по фактической стоимости; тысяч сомов)</w:t>
      </w:r>
    </w:p>
    <w:p w14:paraId="23BF1663" w14:textId="77777777" w:rsidR="001017E6" w:rsidRPr="001017E6" w:rsidRDefault="001017E6" w:rsidP="001017E6">
      <w:pPr>
        <w:rPr>
          <w:iCs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11"/>
        <w:gridCol w:w="1802"/>
        <w:gridCol w:w="1580"/>
        <w:gridCol w:w="1228"/>
        <w:gridCol w:w="1378"/>
      </w:tblGrid>
      <w:tr w:rsidR="001017E6" w:rsidRPr="001017E6" w14:paraId="21700153" w14:textId="77777777" w:rsidTr="005B24DE">
        <w:trPr>
          <w:cantSplit/>
          <w:trHeight w:val="344"/>
        </w:trPr>
        <w:tc>
          <w:tcPr>
            <w:tcW w:w="1710" w:type="pct"/>
            <w:vMerge w:val="restart"/>
          </w:tcPr>
          <w:p w14:paraId="74CA997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90" w:type="pct"/>
            <w:gridSpan w:val="4"/>
            <w:vAlign w:val="center"/>
          </w:tcPr>
          <w:p w14:paraId="1B6F8C8F" w14:textId="308D9159" w:rsidR="001017E6" w:rsidRPr="001017E6" w:rsidRDefault="005B24DE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И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з объёма подрядных работ, выполненных собственными силами</w:t>
            </w:r>
          </w:p>
        </w:tc>
      </w:tr>
      <w:tr w:rsidR="001017E6" w:rsidRPr="001017E6" w14:paraId="12097A18" w14:textId="77777777" w:rsidTr="005B24DE">
        <w:trPr>
          <w:cantSplit/>
          <w:trHeight w:val="967"/>
        </w:trPr>
        <w:tc>
          <w:tcPr>
            <w:tcW w:w="1710" w:type="pct"/>
            <w:vMerge/>
            <w:tcBorders>
              <w:bottom w:val="single" w:sz="4" w:space="0" w:color="auto"/>
            </w:tcBorders>
          </w:tcPr>
          <w:p w14:paraId="60EF898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pct"/>
            <w:tcBorders>
              <w:bottom w:val="single" w:sz="4" w:space="0" w:color="auto"/>
            </w:tcBorders>
            <w:vAlign w:val="center"/>
          </w:tcPr>
          <w:p w14:paraId="607C82C5" w14:textId="05332B51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Капитальный</w:t>
            </w:r>
          </w:p>
          <w:p w14:paraId="23B1A14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ремонт всего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14:paraId="7084CEDF" w14:textId="2CEEEAD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том числе кап</w:t>
            </w:r>
            <w:r w:rsidR="005B24DE">
              <w:rPr>
                <w:b/>
                <w:color w:val="000000"/>
                <w:sz w:val="18"/>
                <w:szCs w:val="18"/>
                <w:lang w:eastAsia="ru-RU"/>
              </w:rPr>
              <w:t>итальный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ремонт зданий и сооружений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vAlign w:val="center"/>
          </w:tcPr>
          <w:p w14:paraId="6A208B96" w14:textId="77777777" w:rsidR="005B24DE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Текущий ремонт</w:t>
            </w:r>
          </w:p>
          <w:p w14:paraId="3201360D" w14:textId="64B40B40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всего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73836012" w14:textId="77777777" w:rsidR="001017E6" w:rsidRPr="001017E6" w:rsidRDefault="001017E6" w:rsidP="001017E6">
            <w:pPr>
              <w:ind w:left="-108" w:right="-10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том числе: зданий и сооружений</w:t>
            </w:r>
          </w:p>
        </w:tc>
      </w:tr>
      <w:tr w:rsidR="001017E6" w:rsidRPr="001017E6" w14:paraId="3DD44FCC" w14:textId="77777777" w:rsidTr="005B24DE">
        <w:trPr>
          <w:trHeight w:val="284"/>
        </w:trPr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9D9F66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165" w:name="_Toc127181486"/>
            <w:bookmarkStart w:id="166" w:name="_Toc166572179"/>
            <w:bookmarkStart w:id="167" w:name="_Toc166647822"/>
            <w:bookmarkStart w:id="168" w:name="_Toc166647934"/>
            <w:bookmarkStart w:id="169" w:name="_Toc219622374"/>
            <w:bookmarkStart w:id="170" w:name="_Toc219622429"/>
            <w:bookmarkStart w:id="171" w:name="_Toc232305483"/>
            <w:bookmarkStart w:id="172" w:name="_Toc251340061"/>
            <w:bookmarkStart w:id="173" w:name="_Toc251340371"/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F8B3C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1612896,3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154A6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1612896,3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D365D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730420,9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F6096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730420,9</w:t>
            </w:r>
          </w:p>
        </w:tc>
      </w:tr>
      <w:tr w:rsidR="001017E6" w:rsidRPr="001017E6" w14:paraId="77C01B64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061D9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AA64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140262,8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D5CE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140262,8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650AB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133114,3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5833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133114,3</w:t>
            </w:r>
          </w:p>
        </w:tc>
      </w:tr>
      <w:tr w:rsidR="001017E6" w:rsidRPr="001017E6" w14:paraId="07DC1EFB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E7CEF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FC2C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385496,6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38A9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385496,6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CB48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36064,3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A833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36064,2</w:t>
            </w:r>
          </w:p>
        </w:tc>
      </w:tr>
      <w:tr w:rsidR="001017E6" w:rsidRPr="001017E6" w14:paraId="5EF42B7A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9D328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A8AA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162052,0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957C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162052,0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D919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108482,5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BDA87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108482,5</w:t>
            </w:r>
          </w:p>
        </w:tc>
      </w:tr>
      <w:tr w:rsidR="001017E6" w:rsidRPr="001017E6" w14:paraId="75159323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34D0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21F9B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462497,6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7535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462497,6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86B2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113138,6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68A1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113138,6</w:t>
            </w:r>
          </w:p>
        </w:tc>
      </w:tr>
      <w:tr w:rsidR="001017E6" w:rsidRPr="001017E6" w14:paraId="34985544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BAA45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3F9C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178036,1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7361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178036,1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6D50B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114858,5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BE46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114858,5</w:t>
            </w:r>
          </w:p>
        </w:tc>
      </w:tr>
      <w:tr w:rsidR="001017E6" w:rsidRPr="001017E6" w14:paraId="0D0655D2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0BEEC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D39F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180065,5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9EE5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180065,5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CFE6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144660,1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B8B5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144660,1</w:t>
            </w:r>
          </w:p>
        </w:tc>
      </w:tr>
      <w:tr w:rsidR="001017E6" w:rsidRPr="001017E6" w14:paraId="5BFD6864" w14:textId="77777777" w:rsidTr="005B24DE">
        <w:trPr>
          <w:trHeight w:val="284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6FF3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944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104485,7</w:t>
            </w:r>
          </w:p>
        </w:tc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D68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104485,7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0E6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80102,7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050E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80102,7</w:t>
            </w:r>
          </w:p>
        </w:tc>
      </w:tr>
    </w:tbl>
    <w:p w14:paraId="239AAB6E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p w14:paraId="5F4D64DB" w14:textId="77777777" w:rsidR="001017E6" w:rsidRPr="001017E6" w:rsidRDefault="001017E6" w:rsidP="007E5E76">
      <w:pPr>
        <w:keepNext/>
        <w:pageBreakBefore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 xml:space="preserve">Основные </w:t>
      </w:r>
      <w:bookmarkStart w:id="174" w:name="_Toc514233041"/>
      <w:r w:rsidRPr="001017E6">
        <w:rPr>
          <w:b/>
          <w:bCs/>
          <w:color w:val="000000"/>
          <w:sz w:val="22"/>
          <w:szCs w:val="22"/>
          <w:lang w:eastAsia="ru-RU"/>
        </w:rPr>
        <w:t>показатели транспорта и связи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74"/>
      <w:r w:rsidRPr="001017E6">
        <w:rPr>
          <w:b/>
          <w:color w:val="000000"/>
          <w:sz w:val="22"/>
          <w:szCs w:val="22"/>
          <w:lang w:eastAsia="ru-RU"/>
        </w:rPr>
        <w:t xml:space="preserve"> </w:t>
      </w:r>
    </w:p>
    <w:p w14:paraId="37230D2F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(январь-август)</w:t>
      </w:r>
    </w:p>
    <w:p w14:paraId="56BDA5EE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9"/>
        <w:gridCol w:w="1434"/>
        <w:gridCol w:w="1434"/>
        <w:gridCol w:w="1572"/>
      </w:tblGrid>
      <w:tr w:rsidR="001017E6" w:rsidRPr="001017E6" w14:paraId="49C69E5F" w14:textId="77777777" w:rsidTr="007E5E76">
        <w:trPr>
          <w:cantSplit/>
          <w:trHeight w:val="403"/>
        </w:trPr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44937DD8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94F8DE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C03A6D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A8F5A0" w14:textId="78D863E2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  <w:r w:rsidR="007E5E7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% к </w:t>
            </w:r>
          </w:p>
          <w:p w14:paraId="28E3E4A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3B5F64A6" w14:textId="77777777" w:rsidTr="00241A23">
        <w:trPr>
          <w:trHeight w:val="272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B690F4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Перевозка грузов всеми видами транспорта – </w:t>
            </w:r>
            <w:proofErr w:type="gram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всего,   </w:t>
            </w:r>
            <w:proofErr w:type="gram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 тыс. тонн: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E3D6C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1920,6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B4617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0C211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114,8</w:t>
            </w:r>
          </w:p>
        </w:tc>
      </w:tr>
      <w:tr w:rsidR="001017E6" w:rsidRPr="001017E6" w14:paraId="6289235B" w14:textId="77777777" w:rsidTr="00241A23">
        <w:trPr>
          <w:trHeight w:val="272"/>
        </w:trPr>
        <w:tc>
          <w:tcPr>
            <w:tcW w:w="256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A50B9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в том числе: - автомобильным    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BAB7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ru-KG"/>
              </w:rPr>
              <w:t>1920,6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EE8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86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CFC3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114,8</w:t>
            </w:r>
          </w:p>
        </w:tc>
      </w:tr>
      <w:tr w:rsidR="001017E6" w:rsidRPr="001017E6" w14:paraId="31420C94" w14:textId="77777777" w:rsidTr="00241A23">
        <w:trPr>
          <w:trHeight w:val="272"/>
        </w:trPr>
        <w:tc>
          <w:tcPr>
            <w:tcW w:w="256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1E567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                 - водным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E6F4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42CA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4E5C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5DF7325" w14:textId="77777777" w:rsidTr="00241A23">
        <w:trPr>
          <w:trHeight w:val="272"/>
        </w:trPr>
        <w:tc>
          <w:tcPr>
            <w:tcW w:w="2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964CE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Пассажирооборот  автомобильного</w:t>
            </w:r>
            <w:proofErr w:type="gram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транспорта:  тыс.</w:t>
            </w:r>
            <w:proofErr w:type="gram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пассажир. км.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D00E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266079,6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8CED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303199,7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348D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114,0</w:t>
            </w:r>
          </w:p>
        </w:tc>
      </w:tr>
    </w:tbl>
    <w:p w14:paraId="78512E00" w14:textId="77777777" w:rsidR="001017E6" w:rsidRPr="00AE4182" w:rsidRDefault="001017E6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75" w:name="_Toc514233043"/>
      <w:bookmarkStart w:id="176" w:name="_Toc48100726"/>
      <w:bookmarkStart w:id="177" w:name="_Toc72028365"/>
      <w:bookmarkStart w:id="178" w:name="_Toc100735389"/>
      <w:bookmarkStart w:id="179" w:name="_Toc100740048"/>
      <w:bookmarkStart w:id="180" w:name="_Toc127181488"/>
      <w:bookmarkStart w:id="181" w:name="_Toc166572181"/>
      <w:bookmarkStart w:id="182" w:name="_Toc166647824"/>
      <w:bookmarkStart w:id="183" w:name="_Toc166647936"/>
      <w:bookmarkStart w:id="184" w:name="_Toc219622376"/>
      <w:bookmarkStart w:id="185" w:name="_Toc219622431"/>
      <w:bookmarkStart w:id="186" w:name="_Toc232305486"/>
      <w:bookmarkStart w:id="187" w:name="_Toc258853440"/>
      <w:bookmarkStart w:id="188" w:name="_Toc258853991"/>
      <w:bookmarkStart w:id="189" w:name="_Toc261341724"/>
      <w:bookmarkStart w:id="190" w:name="_Toc263759418"/>
      <w:bookmarkStart w:id="191" w:name="_Toc263764769"/>
      <w:bookmarkStart w:id="192" w:name="_Toc266437283"/>
      <w:bookmarkStart w:id="193" w:name="_Toc266438436"/>
      <w:bookmarkStart w:id="194" w:name="_Toc298162415"/>
      <w:bookmarkStart w:id="195" w:name="_Toc298162581"/>
      <w:bookmarkStart w:id="196" w:name="_Toc347148786"/>
    </w:p>
    <w:p w14:paraId="383C2719" w14:textId="77777777" w:rsidR="00AE4182" w:rsidRPr="00AE4182" w:rsidRDefault="00AE4182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5D5EB4DA" w14:textId="77777777" w:rsidR="001017E6" w:rsidRPr="001017E6" w:rsidRDefault="001017E6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Работа автотранспорта по территории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54CFCF8" w14:textId="77777777" w:rsidR="001017E6" w:rsidRPr="001017E6" w:rsidRDefault="001017E6" w:rsidP="007E5E7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(январь-август)</w:t>
      </w:r>
    </w:p>
    <w:p w14:paraId="45916D8A" w14:textId="77777777" w:rsidR="001017E6" w:rsidRPr="001017E6" w:rsidRDefault="001017E6" w:rsidP="007E5E7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1121"/>
        <w:gridCol w:w="1114"/>
        <w:gridCol w:w="1077"/>
        <w:gridCol w:w="1243"/>
        <w:gridCol w:w="1228"/>
        <w:gridCol w:w="1035"/>
      </w:tblGrid>
      <w:tr w:rsidR="001017E6" w:rsidRPr="001017E6" w14:paraId="718132B4" w14:textId="77777777" w:rsidTr="00241A23">
        <w:trPr>
          <w:cantSplit/>
          <w:trHeight w:val="276"/>
        </w:trPr>
        <w:tc>
          <w:tcPr>
            <w:tcW w:w="1253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72430DB" w14:textId="77777777" w:rsidR="001017E6" w:rsidRPr="001017E6" w:rsidRDefault="001017E6" w:rsidP="007E5E7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8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27326B6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Перевезено грузов - всего</w:t>
            </w:r>
          </w:p>
          <w:p w14:paraId="56A0F659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автотранспортом</w:t>
            </w:r>
          </w:p>
          <w:p w14:paraId="78179330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592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B7696FE" w14:textId="77777777" w:rsidR="001017E6" w:rsidRPr="001017E6" w:rsidRDefault="001017E6" w:rsidP="007E5E76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4F8B602B" w14:textId="77777777" w:rsidR="001017E6" w:rsidRPr="001017E6" w:rsidRDefault="001017E6" w:rsidP="007E5E76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</w:t>
            </w: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%  к</w:t>
            </w:r>
            <w:proofErr w:type="gramEnd"/>
          </w:p>
          <w:p w14:paraId="30F53FEB" w14:textId="77777777" w:rsidR="001017E6" w:rsidRPr="001017E6" w:rsidRDefault="001017E6" w:rsidP="007E5E76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2025</w:t>
            </w:r>
          </w:p>
        </w:tc>
        <w:tc>
          <w:tcPr>
            <w:tcW w:w="1358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BA1DC3C" w14:textId="77777777" w:rsidR="001017E6" w:rsidRPr="001017E6" w:rsidRDefault="001017E6" w:rsidP="007E5E76">
            <w:pPr>
              <w:ind w:left="-70"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Пассажирооборот автотранспортом</w:t>
            </w:r>
          </w:p>
          <w:p w14:paraId="1B8AB6AD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тыс.пасс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.км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8ECC43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083EEFC6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в % к 2025</w:t>
            </w:r>
          </w:p>
        </w:tc>
      </w:tr>
      <w:tr w:rsidR="001017E6" w:rsidRPr="001017E6" w14:paraId="440503B4" w14:textId="77777777" w:rsidTr="00AE4182">
        <w:trPr>
          <w:cantSplit/>
          <w:trHeight w:val="449"/>
        </w:trPr>
        <w:tc>
          <w:tcPr>
            <w:tcW w:w="1253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048310F1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8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32D903E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left w:val="single" w:sz="6" w:space="0" w:color="auto"/>
            </w:tcBorders>
            <w:vAlign w:val="center"/>
          </w:tcPr>
          <w:p w14:paraId="7603782E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8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E267EDC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DDAB65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4B5E613F" w14:textId="77777777" w:rsidTr="00AE4182">
        <w:trPr>
          <w:cantSplit/>
          <w:trHeight w:val="377"/>
        </w:trPr>
        <w:tc>
          <w:tcPr>
            <w:tcW w:w="1253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0F6BEB35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A2B096D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12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01564C7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92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FC7F963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5B735A9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0928769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619A04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716178C9" w14:textId="77777777" w:rsidTr="00241A23">
        <w:trPr>
          <w:trHeight w:val="27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C586E6" w14:textId="77777777" w:rsidR="001017E6" w:rsidRPr="001017E6" w:rsidRDefault="001017E6" w:rsidP="007E5E76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D51DA9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1920,6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DFE330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1B9FF3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D3FC41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266079,6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810E53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303199,7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0F4F4A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114,0</w:t>
            </w:r>
          </w:p>
        </w:tc>
      </w:tr>
      <w:tr w:rsidR="001017E6" w:rsidRPr="001017E6" w14:paraId="640E39C5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63ABFC" w14:textId="77777777" w:rsidR="001017E6" w:rsidRPr="001017E6" w:rsidRDefault="001017E6" w:rsidP="007E5E76">
            <w:pPr>
              <w:jc w:val="both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C9AADA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0AC51E7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DCEC331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022F216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7AE142E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C48E88E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5729228E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CB1E86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B5EB9FE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237,1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C1231C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237,8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10C2D01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B27626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19941,6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0F781A9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20791,8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235DB41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732EF595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1F940A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67F1BC0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761,7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5585F9A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955,3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588264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08F224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37976,9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E23B3FE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27158,4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BD172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71,5</w:t>
            </w:r>
          </w:p>
        </w:tc>
      </w:tr>
      <w:tr w:rsidR="001017E6" w:rsidRPr="001017E6" w14:paraId="219EB25C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9045F8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8D92A37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E3541D7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291,3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C2BC859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6B1BFBE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56451,0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C15CBD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56738,7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B38EB11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51288848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2D3C53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270323D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5443230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4464816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748360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11642,0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84C9F2D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11820,5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E8360E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101,5</w:t>
            </w:r>
          </w:p>
        </w:tc>
      </w:tr>
      <w:tr w:rsidR="001017E6" w:rsidRPr="001017E6" w14:paraId="5D4FAFA6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010541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13352F3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90200ED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CEA7D5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AD6FBD3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17350,5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4878E3E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16717,4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68AA08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96,4</w:t>
            </w:r>
          </w:p>
        </w:tc>
      </w:tr>
      <w:tr w:rsidR="001017E6" w:rsidRPr="001017E6" w14:paraId="767B8372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125CBA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C7C3B37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164,8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4F87930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165,0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B4DCF7F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31E29A9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9748,5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730E8CD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9761,9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5FC0F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</w:tr>
      <w:tr w:rsidR="001017E6" w:rsidRPr="001017E6" w14:paraId="13BECC34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6EAEF0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03A1736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286,8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994D5B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297,9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73974A0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23BEC6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74978,3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E9E45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112017,7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AE8E5A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149,4</w:t>
            </w:r>
          </w:p>
        </w:tc>
      </w:tr>
      <w:tr w:rsidR="001017E6" w:rsidRPr="001017E6" w14:paraId="5C822430" w14:textId="77777777" w:rsidTr="00241A23">
        <w:trPr>
          <w:trHeight w:val="272"/>
        </w:trPr>
        <w:tc>
          <w:tcPr>
            <w:tcW w:w="12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C9187" w14:textId="77777777" w:rsidR="001017E6" w:rsidRPr="001017E6" w:rsidRDefault="001017E6" w:rsidP="007E5E76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7A916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126,3</w:t>
            </w:r>
          </w:p>
        </w:tc>
        <w:tc>
          <w:tcPr>
            <w:tcW w:w="6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E579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148,1</w:t>
            </w:r>
          </w:p>
        </w:tc>
        <w:tc>
          <w:tcPr>
            <w:tcW w:w="5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2B78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117,3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6E1E6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49632,8</w:t>
            </w:r>
          </w:p>
        </w:tc>
        <w:tc>
          <w:tcPr>
            <w:tcW w:w="6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0F11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60013,8</w:t>
            </w:r>
          </w:p>
        </w:tc>
        <w:tc>
          <w:tcPr>
            <w:tcW w:w="5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FE933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120,9</w:t>
            </w:r>
          </w:p>
        </w:tc>
      </w:tr>
    </w:tbl>
    <w:p w14:paraId="47BF901C" w14:textId="77777777" w:rsidR="001017E6" w:rsidRDefault="001017E6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97" w:name="_Toc48100727"/>
      <w:bookmarkStart w:id="198" w:name="_Toc72028366"/>
      <w:bookmarkStart w:id="199" w:name="_Toc100735390"/>
      <w:bookmarkStart w:id="200" w:name="_Toc100740049"/>
      <w:bookmarkStart w:id="201" w:name="_Toc127181489"/>
      <w:bookmarkStart w:id="202" w:name="_Toc166572182"/>
      <w:bookmarkStart w:id="203" w:name="_Toc166647825"/>
      <w:bookmarkStart w:id="204" w:name="_Toc166647937"/>
      <w:bookmarkStart w:id="205" w:name="_Toc219622377"/>
      <w:bookmarkStart w:id="206" w:name="_Toc219622432"/>
      <w:bookmarkStart w:id="207" w:name="_Toc232305487"/>
      <w:bookmarkStart w:id="208" w:name="_Toc258853441"/>
      <w:bookmarkStart w:id="209" w:name="_Toc258853992"/>
      <w:bookmarkStart w:id="210" w:name="_Toc261341725"/>
      <w:bookmarkStart w:id="211" w:name="_Toc263759419"/>
      <w:bookmarkStart w:id="212" w:name="_Toc263764770"/>
      <w:bookmarkStart w:id="213" w:name="_Toc266437284"/>
      <w:bookmarkStart w:id="214" w:name="_Toc266438437"/>
      <w:bookmarkStart w:id="215" w:name="_Toc298162416"/>
      <w:bookmarkStart w:id="216" w:name="_Toc298162582"/>
      <w:bookmarkStart w:id="217" w:name="_Toc347148787"/>
    </w:p>
    <w:p w14:paraId="02D272BE" w14:textId="77777777" w:rsidR="00AE4182" w:rsidRPr="001017E6" w:rsidRDefault="00AE4182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1B0867B4" w14:textId="77777777" w:rsidR="001017E6" w:rsidRPr="001017E6" w:rsidRDefault="001017E6" w:rsidP="007E5E7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Основные показатели работы предприятий автомобильного транспорта</w:t>
      </w:r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</w:p>
    <w:p w14:paraId="2C7F1C97" w14:textId="77777777" w:rsidR="001017E6" w:rsidRPr="001017E6" w:rsidRDefault="001017E6" w:rsidP="007E5E76">
      <w:pPr>
        <w:rPr>
          <w:i/>
          <w:iCs/>
          <w:color w:val="000000"/>
          <w:sz w:val="18"/>
          <w:szCs w:val="18"/>
          <w:lang w:eastAsia="ru-RU"/>
        </w:rPr>
      </w:pPr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>( январь</w:t>
      </w:r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>-август)</w:t>
      </w:r>
    </w:p>
    <w:p w14:paraId="2378892D" w14:textId="77777777" w:rsidR="001017E6" w:rsidRPr="001017E6" w:rsidRDefault="001017E6" w:rsidP="007E5E7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4"/>
        <w:gridCol w:w="1265"/>
        <w:gridCol w:w="1441"/>
        <w:gridCol w:w="1439"/>
      </w:tblGrid>
      <w:tr w:rsidR="001017E6" w:rsidRPr="001017E6" w14:paraId="416D0E32" w14:textId="77777777" w:rsidTr="007E5E76">
        <w:trPr>
          <w:cantSplit/>
          <w:trHeight w:val="703"/>
        </w:trPr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2333F4A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30FDFB5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3061D2F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9A8CA2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601206BB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% к</w:t>
            </w:r>
          </w:p>
          <w:p w14:paraId="2E9912A5" w14:textId="77777777" w:rsidR="001017E6" w:rsidRPr="001017E6" w:rsidRDefault="001017E6" w:rsidP="007E5E7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0FB950CE" w14:textId="77777777" w:rsidTr="00AE4182">
        <w:trPr>
          <w:trHeight w:val="189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7F8DA6" w14:textId="62D54966" w:rsidR="001017E6" w:rsidRPr="001017E6" w:rsidRDefault="001017E6" w:rsidP="007E5E76">
            <w:pPr>
              <w:keepNext/>
              <w:ind w:left="-57"/>
              <w:outlineLvl w:val="4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Перевезено грузов, всего по области</w:t>
            </w:r>
            <w:r w:rsidR="007E5E7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- тыс. тонн 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69E655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655,0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B61A3A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818,2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190A9F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124,9</w:t>
            </w:r>
          </w:p>
        </w:tc>
      </w:tr>
      <w:tr w:rsidR="001017E6" w:rsidRPr="001017E6" w14:paraId="3D6FED27" w14:textId="77777777" w:rsidTr="007E5E76">
        <w:trPr>
          <w:trHeight w:val="272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5D968C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655D0A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654,2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AF1CD9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797,0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F2B75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121,8</w:t>
            </w:r>
          </w:p>
        </w:tc>
      </w:tr>
      <w:tr w:rsidR="001017E6" w:rsidRPr="001017E6" w14:paraId="4B3FF201" w14:textId="77777777" w:rsidTr="007E5E76">
        <w:trPr>
          <w:trHeight w:val="272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E9D0A1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F573B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64713F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5941DA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3CA8C4F" w14:textId="77777777" w:rsidTr="007E5E76">
        <w:trPr>
          <w:trHeight w:val="272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33F7D6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B7C707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5B1BCE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467384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26,5 р</w:t>
            </w:r>
          </w:p>
        </w:tc>
      </w:tr>
      <w:tr w:rsidR="001017E6" w:rsidRPr="001017E6" w14:paraId="1705EE98" w14:textId="77777777" w:rsidTr="007E5E76">
        <w:trPr>
          <w:trHeight w:val="176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75881E" w14:textId="51EF8EA7" w:rsidR="001017E6" w:rsidRPr="001017E6" w:rsidRDefault="001017E6" w:rsidP="007E5E7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Грузооборот- </w:t>
            </w: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всего,  </w:t>
            </w:r>
            <w:r w:rsidR="007E5E7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End"/>
            <w:r w:rsidR="007E5E7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                   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тыс.т</w:t>
            </w:r>
            <w:proofErr w:type="spellEnd"/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/км</w:t>
            </w: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F3C36F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3094,2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9D5FAD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4377,6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6C4E55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141,5</w:t>
            </w:r>
          </w:p>
        </w:tc>
      </w:tr>
      <w:tr w:rsidR="001017E6" w:rsidRPr="001017E6" w14:paraId="36BBC403" w14:textId="77777777" w:rsidTr="007E5E76"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9EFD48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67989C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2815,9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567043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4062,5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1DA125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144,3</w:t>
            </w:r>
          </w:p>
        </w:tc>
      </w:tr>
      <w:tr w:rsidR="001017E6" w:rsidRPr="001017E6" w14:paraId="5707BB75" w14:textId="77777777" w:rsidTr="007E5E76"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5B6A13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014394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8A5516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EF2268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D34FBE4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</w:tcBorders>
            <w:vAlign w:val="bottom"/>
          </w:tcPr>
          <w:p w14:paraId="5EAF62E0" w14:textId="77777777" w:rsidR="001017E6" w:rsidRPr="001017E6" w:rsidRDefault="001017E6" w:rsidP="007E5E7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95" w:type="pct"/>
            <w:tcBorders>
              <w:top w:val="nil"/>
              <w:bottom w:val="nil"/>
            </w:tcBorders>
            <w:vAlign w:val="bottom"/>
          </w:tcPr>
          <w:p w14:paraId="0971106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278,3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518E2D62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315,1</w:t>
            </w:r>
          </w:p>
        </w:tc>
        <w:tc>
          <w:tcPr>
            <w:tcW w:w="791" w:type="pct"/>
            <w:tcBorders>
              <w:top w:val="nil"/>
              <w:bottom w:val="nil"/>
            </w:tcBorders>
            <w:vAlign w:val="bottom"/>
          </w:tcPr>
          <w:p w14:paraId="566FE1C4" w14:textId="77777777" w:rsidR="001017E6" w:rsidRPr="001017E6" w:rsidRDefault="001017E6" w:rsidP="007E5E7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113,2</w:t>
            </w:r>
          </w:p>
        </w:tc>
      </w:tr>
      <w:tr w:rsidR="001017E6" w:rsidRPr="001017E6" w14:paraId="61B633E4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tcBorders>
              <w:top w:val="nil"/>
            </w:tcBorders>
            <w:vAlign w:val="bottom"/>
          </w:tcPr>
          <w:p w14:paraId="14B00B95" w14:textId="77777777" w:rsidR="001017E6" w:rsidRPr="001017E6" w:rsidRDefault="001017E6" w:rsidP="007E5E7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Перевезено пассажиров автобусами –</w:t>
            </w: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 (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тыс. человек) </w:t>
            </w:r>
          </w:p>
        </w:tc>
        <w:tc>
          <w:tcPr>
            <w:tcW w:w="695" w:type="pct"/>
            <w:tcBorders>
              <w:top w:val="nil"/>
            </w:tcBorders>
            <w:vAlign w:val="bottom"/>
          </w:tcPr>
          <w:p w14:paraId="40B91DFC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1039,3</w:t>
            </w:r>
          </w:p>
        </w:tc>
        <w:tc>
          <w:tcPr>
            <w:tcW w:w="792" w:type="pct"/>
            <w:tcBorders>
              <w:top w:val="nil"/>
            </w:tcBorders>
            <w:vAlign w:val="bottom"/>
          </w:tcPr>
          <w:p w14:paraId="18C011A2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4187,4</w:t>
            </w:r>
          </w:p>
        </w:tc>
        <w:tc>
          <w:tcPr>
            <w:tcW w:w="791" w:type="pct"/>
            <w:tcBorders>
              <w:top w:val="nil"/>
            </w:tcBorders>
            <w:vAlign w:val="bottom"/>
          </w:tcPr>
          <w:p w14:paraId="1B713976" w14:textId="77777777" w:rsidR="001017E6" w:rsidRPr="001017E6" w:rsidRDefault="001017E6" w:rsidP="007E5E7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4,0 р</w:t>
            </w:r>
          </w:p>
        </w:tc>
      </w:tr>
      <w:tr w:rsidR="001017E6" w:rsidRPr="001017E6" w14:paraId="0215C4D5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vAlign w:val="bottom"/>
          </w:tcPr>
          <w:p w14:paraId="25F18B5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95" w:type="pct"/>
            <w:vAlign w:val="bottom"/>
          </w:tcPr>
          <w:p w14:paraId="3E7C71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792" w:type="pct"/>
            <w:vAlign w:val="bottom"/>
          </w:tcPr>
          <w:p w14:paraId="4713CD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126,1</w:t>
            </w:r>
          </w:p>
        </w:tc>
        <w:tc>
          <w:tcPr>
            <w:tcW w:w="791" w:type="pct"/>
            <w:vAlign w:val="bottom"/>
          </w:tcPr>
          <w:p w14:paraId="5DC24D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125,2</w:t>
            </w:r>
          </w:p>
        </w:tc>
      </w:tr>
      <w:tr w:rsidR="001017E6" w:rsidRPr="001017E6" w14:paraId="2297D9B5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vAlign w:val="bottom"/>
          </w:tcPr>
          <w:p w14:paraId="182CCAB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95" w:type="pct"/>
            <w:vAlign w:val="bottom"/>
          </w:tcPr>
          <w:p w14:paraId="09689B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vAlign w:val="bottom"/>
          </w:tcPr>
          <w:p w14:paraId="0D1BCA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vAlign w:val="bottom"/>
          </w:tcPr>
          <w:p w14:paraId="7E3DC4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5B378B3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vAlign w:val="bottom"/>
          </w:tcPr>
          <w:p w14:paraId="3687AF4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695" w:type="pct"/>
            <w:vAlign w:val="bottom"/>
          </w:tcPr>
          <w:p w14:paraId="0E5BE4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vAlign w:val="bottom"/>
          </w:tcPr>
          <w:p w14:paraId="766B13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vAlign w:val="bottom"/>
          </w:tcPr>
          <w:p w14:paraId="04E80F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F891BFD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vAlign w:val="bottom"/>
          </w:tcPr>
          <w:p w14:paraId="612A589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95" w:type="pct"/>
            <w:vAlign w:val="bottom"/>
          </w:tcPr>
          <w:p w14:paraId="3094C8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792" w:type="pct"/>
            <w:vAlign w:val="bottom"/>
          </w:tcPr>
          <w:p w14:paraId="56D54E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791" w:type="pct"/>
            <w:vAlign w:val="bottom"/>
          </w:tcPr>
          <w:p w14:paraId="502E69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52,8</w:t>
            </w:r>
          </w:p>
        </w:tc>
      </w:tr>
      <w:tr w:rsidR="001017E6" w:rsidRPr="001017E6" w14:paraId="197ED642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722" w:type="pct"/>
            <w:tcBorders>
              <w:bottom w:val="nil"/>
            </w:tcBorders>
            <w:vAlign w:val="bottom"/>
          </w:tcPr>
          <w:p w14:paraId="6A037AE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95" w:type="pct"/>
            <w:tcBorders>
              <w:bottom w:val="nil"/>
            </w:tcBorders>
            <w:vAlign w:val="bottom"/>
          </w:tcPr>
          <w:p w14:paraId="228F8A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315,3</w:t>
            </w:r>
          </w:p>
        </w:tc>
        <w:tc>
          <w:tcPr>
            <w:tcW w:w="792" w:type="pct"/>
            <w:tcBorders>
              <w:bottom w:val="nil"/>
            </w:tcBorders>
            <w:vAlign w:val="bottom"/>
          </w:tcPr>
          <w:p w14:paraId="77C2FC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3847,8</w:t>
            </w:r>
          </w:p>
        </w:tc>
        <w:tc>
          <w:tcPr>
            <w:tcW w:w="791" w:type="pct"/>
            <w:tcBorders>
              <w:bottom w:val="nil"/>
            </w:tcBorders>
            <w:vAlign w:val="bottom"/>
          </w:tcPr>
          <w:p w14:paraId="0E5978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12,2 р</w:t>
            </w:r>
          </w:p>
        </w:tc>
      </w:tr>
      <w:tr w:rsidR="001017E6" w:rsidRPr="001017E6" w14:paraId="3503830F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1EE744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3EE7F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605,7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A44A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204,2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CB84A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33,7</w:t>
            </w:r>
          </w:p>
        </w:tc>
      </w:tr>
      <w:tr w:rsidR="001017E6" w:rsidRPr="001017E6" w14:paraId="3B1835B6" w14:textId="77777777" w:rsidTr="00AE41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33"/>
        </w:trPr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2C7ABF1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Пассажирооборот – всего, </w:t>
            </w:r>
            <w:proofErr w:type="spellStart"/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тыс.пасс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.км</w:t>
            </w:r>
            <w:proofErr w:type="spellEnd"/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11C200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52351,4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069B5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139193,4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B81514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2,7 р</w:t>
            </w:r>
          </w:p>
        </w:tc>
      </w:tr>
      <w:tr w:rsidR="001017E6" w:rsidRPr="001017E6" w14:paraId="1F2D053D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AD158F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C4DD6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23136,6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2B4B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11537,2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50D02B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49,9</w:t>
            </w:r>
          </w:p>
        </w:tc>
      </w:tr>
      <w:tr w:rsidR="001017E6" w:rsidRPr="001017E6" w14:paraId="5A54AD6F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D2EACD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2A93F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FB75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6E06A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CA398C7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D8E6AA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B9EF8D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BC23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8AC7F7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68F63F4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B28F73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DA1BD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1760,1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E3FF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925,0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5CAF7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52,6</w:t>
            </w:r>
          </w:p>
        </w:tc>
      </w:tr>
      <w:tr w:rsidR="001017E6" w:rsidRPr="001017E6" w14:paraId="5A2A621A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5FA745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695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44EDC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15754,8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821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106860,1</w:t>
            </w:r>
          </w:p>
        </w:tc>
        <w:tc>
          <w:tcPr>
            <w:tcW w:w="791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BB92E1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678,3</w:t>
            </w:r>
          </w:p>
        </w:tc>
      </w:tr>
      <w:tr w:rsidR="001017E6" w:rsidRPr="001017E6" w14:paraId="5F273D89" w14:textId="77777777" w:rsidTr="007E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72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2644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95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EA4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11699,9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D5A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19871,1</w:t>
            </w:r>
          </w:p>
        </w:tc>
        <w:tc>
          <w:tcPr>
            <w:tcW w:w="79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70F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169,8</w:t>
            </w:r>
          </w:p>
        </w:tc>
      </w:tr>
    </w:tbl>
    <w:p w14:paraId="7F70A4D4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  <w:bookmarkStart w:id="218" w:name="_Toc514233045"/>
      <w:bookmarkStart w:id="219" w:name="_Toc48100728"/>
      <w:bookmarkStart w:id="220" w:name="_Toc72028367"/>
      <w:bookmarkStart w:id="221" w:name="_Toc100735391"/>
      <w:bookmarkStart w:id="222" w:name="_Toc100740050"/>
      <w:bookmarkStart w:id="223" w:name="_Toc127181490"/>
      <w:bookmarkStart w:id="224" w:name="_Toc166572183"/>
      <w:bookmarkStart w:id="225" w:name="_Toc166647826"/>
      <w:bookmarkStart w:id="226" w:name="_Toc166647938"/>
      <w:bookmarkStart w:id="227" w:name="_Toc219622378"/>
      <w:bookmarkStart w:id="228" w:name="_Toc219622433"/>
      <w:bookmarkStart w:id="229" w:name="_Toc232305488"/>
      <w:bookmarkStart w:id="230" w:name="_Toc258853442"/>
      <w:bookmarkStart w:id="231" w:name="_Toc258853993"/>
      <w:bookmarkStart w:id="232" w:name="_Toc261341726"/>
      <w:bookmarkStart w:id="233" w:name="_Toc263759420"/>
      <w:bookmarkStart w:id="234" w:name="_Toc263764771"/>
    </w:p>
    <w:p w14:paraId="0C8929C2" w14:textId="77777777" w:rsidR="00005EB9" w:rsidRDefault="001017E6" w:rsidP="00005EB9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235" w:name="_Toc166572185"/>
      <w:bookmarkStart w:id="236" w:name="_Toc166647828"/>
      <w:bookmarkStart w:id="237" w:name="_Toc166647940"/>
      <w:bookmarkStart w:id="238" w:name="_Toc248036256"/>
      <w:bookmarkStart w:id="239" w:name="_Toc251340067"/>
      <w:bookmarkStart w:id="240" w:name="_Toc251340377"/>
      <w:bookmarkStart w:id="241" w:name="_Toc298162419"/>
      <w:bookmarkStart w:id="242" w:name="_Toc298162585"/>
      <w:bookmarkStart w:id="243" w:name="_Toc347148790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Общий объем розничного товарооборота,</w:t>
      </w:r>
      <w:bookmarkStart w:id="244" w:name="_Toc514233062"/>
      <w:bookmarkStart w:id="245" w:name="_Toc516626322"/>
      <w:r w:rsidRPr="001017E6">
        <w:rPr>
          <w:b/>
          <w:bCs/>
          <w:color w:val="000000"/>
          <w:sz w:val="22"/>
          <w:szCs w:val="22"/>
          <w:lang w:eastAsia="ru-RU"/>
        </w:rPr>
        <w:t xml:space="preserve"> включая общественное питание,</w:t>
      </w:r>
      <w:bookmarkStart w:id="246" w:name="_Toc514233063"/>
      <w:bookmarkStart w:id="247" w:name="_Toc516626323"/>
      <w:bookmarkEnd w:id="244"/>
      <w:bookmarkEnd w:id="245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bookmarkStart w:id="248" w:name="_Toc48100735"/>
    </w:p>
    <w:p w14:paraId="6130861B" w14:textId="2BF5B763" w:rsidR="001017E6" w:rsidRPr="001017E6" w:rsidRDefault="001017E6" w:rsidP="00005EB9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 xml:space="preserve">по </w:t>
      </w:r>
      <w:bookmarkEnd w:id="235"/>
      <w:bookmarkEnd w:id="236"/>
      <w:bookmarkEnd w:id="237"/>
      <w:bookmarkEnd w:id="246"/>
      <w:bookmarkEnd w:id="247"/>
      <w:bookmarkEnd w:id="248"/>
      <w:r w:rsidRPr="001017E6">
        <w:rPr>
          <w:b/>
          <w:bCs/>
          <w:color w:val="000000"/>
          <w:sz w:val="22"/>
          <w:szCs w:val="22"/>
          <w:lang w:eastAsia="ru-RU"/>
        </w:rPr>
        <w:t>территории</w:t>
      </w:r>
      <w:bookmarkEnd w:id="238"/>
      <w:bookmarkEnd w:id="239"/>
      <w:bookmarkEnd w:id="240"/>
      <w:bookmarkEnd w:id="241"/>
      <w:bookmarkEnd w:id="242"/>
      <w:bookmarkEnd w:id="243"/>
    </w:p>
    <w:p w14:paraId="1D959872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 xml:space="preserve">(январь-август; </w:t>
      </w:r>
      <w:proofErr w:type="spellStart"/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>тыс.сом</w:t>
      </w:r>
      <w:proofErr w:type="spellEnd"/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0F0610B4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3"/>
        <w:gridCol w:w="1331"/>
        <w:gridCol w:w="1279"/>
        <w:gridCol w:w="1210"/>
        <w:gridCol w:w="1316"/>
      </w:tblGrid>
      <w:tr w:rsidR="001017E6" w:rsidRPr="001017E6" w14:paraId="1CB67ED8" w14:textId="77777777" w:rsidTr="0067109E">
        <w:trPr>
          <w:cantSplit/>
          <w:trHeight w:val="686"/>
        </w:trPr>
        <w:tc>
          <w:tcPr>
            <w:tcW w:w="2227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6BB813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258DAD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52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CF7AD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40" w:type="pct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D35D7E" w14:textId="7FFE47D4" w:rsidR="001017E6" w:rsidRPr="001017E6" w:rsidRDefault="001017E6" w:rsidP="00C342F2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процентах к соответствующему периоду 2025года</w:t>
            </w:r>
          </w:p>
        </w:tc>
      </w:tr>
      <w:tr w:rsidR="001017E6" w:rsidRPr="001017E6" w14:paraId="4CFD5C19" w14:textId="77777777" w:rsidTr="0067109E">
        <w:trPr>
          <w:cantSplit/>
          <w:trHeight w:val="751"/>
        </w:trPr>
        <w:tc>
          <w:tcPr>
            <w:tcW w:w="2227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02CF6A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7FFBB8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2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CB5B0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1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C70F68A" w14:textId="28B45E90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фактич</w:t>
            </w:r>
            <w:r w:rsidR="00C342F2">
              <w:rPr>
                <w:b/>
                <w:color w:val="000000"/>
                <w:sz w:val="18"/>
                <w:szCs w:val="18"/>
                <w:lang w:eastAsia="ru-RU"/>
              </w:rPr>
              <w:t>еских</w:t>
            </w:r>
          </w:p>
          <w:p w14:paraId="34AEC66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ценах</w:t>
            </w:r>
          </w:p>
        </w:tc>
        <w:tc>
          <w:tcPr>
            <w:tcW w:w="649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2FFF2994" w14:textId="144B5C22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сопост</w:t>
            </w:r>
            <w:r w:rsidR="00C342F2">
              <w:rPr>
                <w:b/>
                <w:color w:val="000000"/>
                <w:sz w:val="18"/>
                <w:szCs w:val="18"/>
                <w:lang w:eastAsia="ru-RU"/>
              </w:rPr>
              <w:t>авимых</w:t>
            </w:r>
          </w:p>
          <w:p w14:paraId="6AEACE68" w14:textId="77777777" w:rsidR="001017E6" w:rsidRPr="001017E6" w:rsidRDefault="001017E6" w:rsidP="001017E6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ценах</w:t>
            </w:r>
          </w:p>
        </w:tc>
      </w:tr>
      <w:tr w:rsidR="001017E6" w:rsidRPr="001017E6" w14:paraId="5D727604" w14:textId="77777777" w:rsidTr="00241A23">
        <w:trPr>
          <w:trHeight w:val="272"/>
        </w:trPr>
        <w:tc>
          <w:tcPr>
            <w:tcW w:w="2227" w:type="pct"/>
            <w:tcBorders>
              <w:left w:val="single" w:sz="6" w:space="0" w:color="auto"/>
              <w:right w:val="single" w:sz="4" w:space="0" w:color="auto"/>
            </w:tcBorders>
          </w:tcPr>
          <w:p w14:paraId="2EC30FB6" w14:textId="05BA4E83" w:rsidR="001017E6" w:rsidRPr="001017E6" w:rsidRDefault="001017E6" w:rsidP="001017E6">
            <w:pPr>
              <w:rPr>
                <w:szCs w:val="24"/>
                <w:lang w:eastAsia="ru-RU"/>
              </w:rPr>
            </w:pPr>
            <w:r w:rsidRPr="001017E6">
              <w:rPr>
                <w:szCs w:val="24"/>
                <w:lang w:eastAsia="ru-RU"/>
              </w:rPr>
              <w:t>Через все каналы реализации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3E90C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24434564</w:t>
            </w:r>
            <w:r w:rsidRPr="001017E6">
              <w:rPr>
                <w:b/>
                <w:bCs/>
                <w:color w:val="000000"/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745366D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29545860,9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45D16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120,9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27F6C82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105,5</w:t>
            </w:r>
          </w:p>
        </w:tc>
      </w:tr>
      <w:tr w:rsidR="001017E6" w:rsidRPr="001017E6" w14:paraId="4782596E" w14:textId="77777777" w:rsidTr="00241A23">
        <w:trPr>
          <w:trHeight w:val="272"/>
        </w:trPr>
        <w:tc>
          <w:tcPr>
            <w:tcW w:w="2227" w:type="pct"/>
            <w:tcBorders>
              <w:left w:val="single" w:sz="6" w:space="0" w:color="auto"/>
              <w:right w:val="single" w:sz="4" w:space="0" w:color="auto"/>
            </w:tcBorders>
          </w:tcPr>
          <w:p w14:paraId="5945ADB1" w14:textId="1A3BDDD7" w:rsidR="001017E6" w:rsidRPr="001017E6" w:rsidRDefault="001017E6" w:rsidP="00C342F2">
            <w:pPr>
              <w:rPr>
                <w:szCs w:val="24"/>
                <w:lang w:eastAsia="ru-RU"/>
              </w:rPr>
            </w:pPr>
            <w:r w:rsidRPr="001017E6">
              <w:rPr>
                <w:szCs w:val="24"/>
                <w:lang w:eastAsia="ru-RU"/>
              </w:rPr>
              <w:t>в т.ч. по официально зарегистрированным предприятиям</w:t>
            </w:r>
          </w:p>
        </w:tc>
        <w:tc>
          <w:tcPr>
            <w:tcW w:w="78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253F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14540046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52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D0AE0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17533704,9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4E648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120,6</w:t>
            </w:r>
          </w:p>
        </w:tc>
        <w:tc>
          <w:tcPr>
            <w:tcW w:w="64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B730B3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105,2</w:t>
            </w:r>
          </w:p>
        </w:tc>
      </w:tr>
      <w:tr w:rsidR="001017E6" w:rsidRPr="001017E6" w14:paraId="7ED98C36" w14:textId="77777777" w:rsidTr="00241A23">
        <w:trPr>
          <w:trHeight w:val="272"/>
        </w:trPr>
        <w:tc>
          <w:tcPr>
            <w:tcW w:w="2227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ADB4FD" w14:textId="77777777" w:rsidR="001017E6" w:rsidRPr="001017E6" w:rsidRDefault="001017E6" w:rsidP="001017E6">
            <w:pPr>
              <w:rPr>
                <w:szCs w:val="24"/>
                <w:lang w:eastAsia="ru-RU"/>
              </w:rPr>
            </w:pPr>
            <w:r w:rsidRPr="001017E6">
              <w:rPr>
                <w:szCs w:val="24"/>
                <w:lang w:eastAsia="ru-RU"/>
              </w:rPr>
              <w:t>Рынки продовольственные, вещевые и смешанные</w:t>
            </w:r>
          </w:p>
        </w:tc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53A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9894518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442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12012156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914E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121,4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4792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105,9</w:t>
            </w:r>
          </w:p>
        </w:tc>
      </w:tr>
    </w:tbl>
    <w:p w14:paraId="7AE4DDCA" w14:textId="77777777" w:rsidR="001017E6" w:rsidRDefault="001017E6" w:rsidP="0067109E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249" w:name="_Toc248036257"/>
      <w:bookmarkStart w:id="250" w:name="_Toc251340068"/>
      <w:bookmarkStart w:id="251" w:name="_Toc251340378"/>
      <w:bookmarkStart w:id="252" w:name="_Toc298162420"/>
      <w:bookmarkStart w:id="253" w:name="_Toc298162586"/>
      <w:bookmarkStart w:id="254" w:name="_Toc347148791"/>
    </w:p>
    <w:p w14:paraId="6BD48E3C" w14:textId="77777777" w:rsidR="0067109E" w:rsidRPr="001017E6" w:rsidRDefault="0067109E" w:rsidP="0067109E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391D770F" w14:textId="77777777" w:rsidR="001017E6" w:rsidRPr="001017E6" w:rsidRDefault="001017E6" w:rsidP="0067109E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Розничный товарооборот, включая общественное питание, по районам</w:t>
      </w:r>
      <w:bookmarkEnd w:id="249"/>
      <w:bookmarkEnd w:id="250"/>
      <w:bookmarkEnd w:id="251"/>
      <w:bookmarkEnd w:id="252"/>
      <w:bookmarkEnd w:id="253"/>
      <w:bookmarkEnd w:id="254"/>
    </w:p>
    <w:p w14:paraId="3A6D4AD9" w14:textId="57629D0E" w:rsidR="001017E6" w:rsidRPr="001017E6" w:rsidRDefault="001017E6" w:rsidP="0067109E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 через все каналы реализации; тыс. сом)</w:t>
      </w:r>
    </w:p>
    <w:p w14:paraId="0DDD3CDA" w14:textId="77777777" w:rsidR="001017E6" w:rsidRPr="001017E6" w:rsidRDefault="001017E6" w:rsidP="0067109E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427"/>
        <w:gridCol w:w="1427"/>
        <w:gridCol w:w="1427"/>
        <w:gridCol w:w="1607"/>
      </w:tblGrid>
      <w:tr w:rsidR="001017E6" w:rsidRPr="001017E6" w14:paraId="3F2DCB2D" w14:textId="77777777" w:rsidTr="0067109E">
        <w:trPr>
          <w:trHeight w:val="665"/>
        </w:trPr>
        <w:tc>
          <w:tcPr>
            <w:tcW w:w="1765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7B743EC0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3598377F" w14:textId="77777777" w:rsidR="001017E6" w:rsidRPr="001017E6" w:rsidRDefault="001017E6" w:rsidP="0067109E">
            <w:pPr>
              <w:ind w:left="-398" w:firstLine="39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8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B95E4C5" w14:textId="77777777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CC7191" w14:textId="1C2E311B" w:rsidR="001017E6" w:rsidRPr="001017E6" w:rsidRDefault="001017E6" w:rsidP="0067109E">
            <w:pPr>
              <w:ind w:right="-25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процентах к соответствующему периоду</w:t>
            </w:r>
            <w:r w:rsidR="0067109E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 года</w:t>
            </w:r>
          </w:p>
        </w:tc>
      </w:tr>
      <w:tr w:rsidR="001017E6" w:rsidRPr="001017E6" w14:paraId="01C13CB4" w14:textId="77777777" w:rsidTr="0067109E">
        <w:trPr>
          <w:trHeight w:val="671"/>
        </w:trPr>
        <w:tc>
          <w:tcPr>
            <w:tcW w:w="1765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5AD84ECB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3753AC98" w14:textId="77777777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0111DCF" w14:textId="77777777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A9938E" w14:textId="1D4167B4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фактич</w:t>
            </w:r>
            <w:r w:rsidR="0067109E">
              <w:rPr>
                <w:b/>
                <w:color w:val="000000"/>
                <w:sz w:val="18"/>
                <w:szCs w:val="18"/>
                <w:lang w:eastAsia="ru-RU"/>
              </w:rPr>
              <w:t xml:space="preserve">еских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ценах</w:t>
            </w:r>
          </w:p>
        </w:tc>
        <w:tc>
          <w:tcPr>
            <w:tcW w:w="88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A6EC" w14:textId="7E44A7BD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сопост</w:t>
            </w:r>
            <w:r w:rsidR="0067109E">
              <w:rPr>
                <w:b/>
                <w:color w:val="000000"/>
                <w:sz w:val="18"/>
                <w:szCs w:val="18"/>
                <w:lang w:eastAsia="ru-RU"/>
              </w:rPr>
              <w:t>авимых</w:t>
            </w:r>
          </w:p>
          <w:p w14:paraId="04A67ACA" w14:textId="77777777" w:rsidR="001017E6" w:rsidRPr="001017E6" w:rsidRDefault="001017E6" w:rsidP="0067109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ценах</w:t>
            </w:r>
          </w:p>
        </w:tc>
      </w:tr>
      <w:tr w:rsidR="001017E6" w:rsidRPr="001017E6" w14:paraId="325678BB" w14:textId="77777777" w:rsidTr="00241A23">
        <w:trPr>
          <w:trHeight w:val="284"/>
        </w:trPr>
        <w:tc>
          <w:tcPr>
            <w:tcW w:w="176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6D426409" w14:textId="77777777" w:rsidR="001017E6" w:rsidRPr="001017E6" w:rsidRDefault="001017E6" w:rsidP="0067109E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 по</w:t>
            </w:r>
            <w:proofErr w:type="gram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области: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049247" w14:textId="77777777" w:rsidR="001017E6" w:rsidRPr="001017E6" w:rsidRDefault="001017E6" w:rsidP="0067109E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24434564</w:t>
            </w:r>
            <w:r w:rsidRPr="001017E6">
              <w:rPr>
                <w:b/>
                <w:bCs/>
                <w:color w:val="000000"/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56C72A6" w14:textId="77777777" w:rsidR="001017E6" w:rsidRPr="001017E6" w:rsidRDefault="001017E6" w:rsidP="0067109E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29545860,9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7747BC" w14:textId="77777777" w:rsidR="001017E6" w:rsidRPr="001017E6" w:rsidRDefault="001017E6" w:rsidP="0067109E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120,9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707D3D5" w14:textId="77777777" w:rsidR="001017E6" w:rsidRPr="001017E6" w:rsidRDefault="001017E6" w:rsidP="0067109E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105,5</w:t>
            </w:r>
          </w:p>
        </w:tc>
      </w:tr>
      <w:tr w:rsidR="001017E6" w:rsidRPr="001017E6" w14:paraId="6018DD66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A627C6B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F4BF095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1253541,1</w:t>
            </w:r>
          </w:p>
        </w:tc>
        <w:tc>
          <w:tcPr>
            <w:tcW w:w="7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4F596A8E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1446204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59AF1D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88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F9FCA18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213B8F16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4F27470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469B31F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1509593,6</w:t>
            </w:r>
          </w:p>
        </w:tc>
        <w:tc>
          <w:tcPr>
            <w:tcW w:w="7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76097C35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1888650,2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EEF630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88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E676FDF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108,9</w:t>
            </w:r>
          </w:p>
        </w:tc>
      </w:tr>
      <w:tr w:rsidR="001017E6" w:rsidRPr="001017E6" w14:paraId="31CC2A77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04ED0701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43253D5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8608187,4</w:t>
            </w:r>
          </w:p>
        </w:tc>
        <w:tc>
          <w:tcPr>
            <w:tcW w:w="7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9C6DB22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10297080,3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D18F81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119,6</w:t>
            </w:r>
          </w:p>
        </w:tc>
        <w:tc>
          <w:tcPr>
            <w:tcW w:w="88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E7B0DC5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104,5</w:t>
            </w:r>
          </w:p>
        </w:tc>
      </w:tr>
      <w:tr w:rsidR="001017E6" w:rsidRPr="001017E6" w14:paraId="685DDDE8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0085E04A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784" w:type="pct"/>
            <w:tcBorders>
              <w:top w:val="nil"/>
              <w:left w:val="nil"/>
              <w:right w:val="nil"/>
            </w:tcBorders>
            <w:vAlign w:val="bottom"/>
          </w:tcPr>
          <w:p w14:paraId="2AFA2E2E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ky-KG"/>
              </w:rPr>
            </w:pPr>
            <w:r w:rsidRPr="001017E6">
              <w:rPr>
                <w:sz w:val="18"/>
                <w:szCs w:val="18"/>
                <w:lang w:eastAsia="ru-RU"/>
              </w:rPr>
              <w:t>4118538,2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ACA767F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6355140,8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30DF09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114,4</w:t>
            </w:r>
          </w:p>
        </w:tc>
        <w:tc>
          <w:tcPr>
            <w:tcW w:w="88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1E925DA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134,9</w:t>
            </w:r>
          </w:p>
        </w:tc>
      </w:tr>
      <w:tr w:rsidR="001017E6" w:rsidRPr="001017E6" w14:paraId="5CF59413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7416F295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654527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838858,7</w:t>
            </w:r>
          </w:p>
        </w:tc>
        <w:tc>
          <w:tcPr>
            <w:tcW w:w="784" w:type="pct"/>
            <w:tcBorders>
              <w:left w:val="nil"/>
              <w:right w:val="single" w:sz="4" w:space="0" w:color="auto"/>
            </w:tcBorders>
            <w:vAlign w:val="bottom"/>
          </w:tcPr>
          <w:p w14:paraId="5B1AA8EE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1000542,1</w:t>
            </w:r>
          </w:p>
        </w:tc>
        <w:tc>
          <w:tcPr>
            <w:tcW w:w="78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CFA268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119,3</w:t>
            </w:r>
          </w:p>
        </w:tc>
        <w:tc>
          <w:tcPr>
            <w:tcW w:w="882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096317E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520B3119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43E8CEB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EB10269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796261,5</w:t>
            </w:r>
          </w:p>
        </w:tc>
        <w:tc>
          <w:tcPr>
            <w:tcW w:w="7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7B67DB0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986812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00B967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123,9</w:t>
            </w:r>
          </w:p>
        </w:tc>
        <w:tc>
          <w:tcPr>
            <w:tcW w:w="88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9D596E9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107,7</w:t>
            </w:r>
          </w:p>
        </w:tc>
      </w:tr>
      <w:tr w:rsidR="001017E6" w:rsidRPr="001017E6" w14:paraId="248F2286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12677EBA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7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75559A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ru-KG"/>
              </w:rPr>
            </w:pPr>
            <w:r w:rsidRPr="001017E6">
              <w:rPr>
                <w:sz w:val="18"/>
                <w:szCs w:val="18"/>
                <w:lang w:eastAsia="ru-RU"/>
              </w:rPr>
              <w:t>7374516,4</w:t>
            </w:r>
          </w:p>
        </w:tc>
        <w:tc>
          <w:tcPr>
            <w:tcW w:w="784" w:type="pct"/>
            <w:tcBorders>
              <w:left w:val="nil"/>
              <w:right w:val="single" w:sz="4" w:space="0" w:color="auto"/>
            </w:tcBorders>
            <w:vAlign w:val="bottom"/>
          </w:tcPr>
          <w:p w14:paraId="5B61B8FB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8863508,2</w:t>
            </w:r>
          </w:p>
        </w:tc>
        <w:tc>
          <w:tcPr>
            <w:tcW w:w="78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024C53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120,2</w:t>
            </w:r>
          </w:p>
        </w:tc>
        <w:tc>
          <w:tcPr>
            <w:tcW w:w="882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636EF82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1017E6" w:rsidRPr="001017E6" w14:paraId="5731367A" w14:textId="77777777" w:rsidTr="00241A23">
        <w:trPr>
          <w:trHeight w:val="284"/>
        </w:trPr>
        <w:tc>
          <w:tcPr>
            <w:tcW w:w="1765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C2F6B" w14:textId="77777777" w:rsidR="001017E6" w:rsidRPr="001017E6" w:rsidRDefault="001017E6" w:rsidP="0067109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7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3F351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val="ru-KG"/>
              </w:rPr>
            </w:pPr>
            <w:r w:rsidRPr="001017E6">
              <w:rPr>
                <w:sz w:val="18"/>
                <w:szCs w:val="18"/>
                <w:lang w:eastAsia="ru-RU"/>
              </w:rPr>
              <w:t>4053605,6</w:t>
            </w:r>
          </w:p>
        </w:tc>
        <w:tc>
          <w:tcPr>
            <w:tcW w:w="784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A1CED" w14:textId="77777777" w:rsidR="001017E6" w:rsidRPr="001017E6" w:rsidRDefault="001017E6" w:rsidP="0067109E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5063064,1</w:t>
            </w:r>
          </w:p>
        </w:tc>
        <w:tc>
          <w:tcPr>
            <w:tcW w:w="7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749A45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124,9</w:t>
            </w:r>
          </w:p>
        </w:tc>
        <w:tc>
          <w:tcPr>
            <w:tcW w:w="88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4F31AA" w14:textId="77777777" w:rsidR="001017E6" w:rsidRPr="001017E6" w:rsidRDefault="001017E6" w:rsidP="0067109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108,5</w:t>
            </w:r>
          </w:p>
        </w:tc>
      </w:tr>
    </w:tbl>
    <w:p w14:paraId="460AA6B3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255" w:name="_Toc298162421"/>
      <w:bookmarkStart w:id="256" w:name="_Toc298162587"/>
      <w:bookmarkStart w:id="257" w:name="_Toc347148792"/>
    </w:p>
    <w:p w14:paraId="21A9F732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107D0EA9" w14:textId="77777777" w:rsidR="001017E6" w:rsidRPr="001017E6" w:rsidRDefault="001017E6" w:rsidP="001017E6">
      <w:pPr>
        <w:keepNext/>
        <w:outlineLvl w:val="1"/>
        <w:rPr>
          <w:b/>
          <w:i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Объемы оказанных рыночных услуг (без торговли, гостиниц и ресторанов) по территории</w:t>
      </w:r>
      <w:bookmarkEnd w:id="255"/>
      <w:bookmarkEnd w:id="256"/>
      <w:bookmarkEnd w:id="257"/>
    </w:p>
    <w:p w14:paraId="28A8268A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>( январь</w:t>
      </w:r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>-август; тыс. сомов)</w:t>
      </w:r>
    </w:p>
    <w:p w14:paraId="55DB3800" w14:textId="77777777" w:rsidR="001017E6" w:rsidRPr="001017E6" w:rsidRDefault="001017E6" w:rsidP="001017E6">
      <w:pPr>
        <w:rPr>
          <w:i/>
          <w:iCs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127"/>
        <w:gridCol w:w="1300"/>
        <w:gridCol w:w="1258"/>
        <w:gridCol w:w="1619"/>
        <w:gridCol w:w="1801"/>
      </w:tblGrid>
      <w:tr w:rsidR="001017E6" w:rsidRPr="001017E6" w14:paraId="304C2A63" w14:textId="77777777" w:rsidTr="0067109E">
        <w:trPr>
          <w:trHeight w:val="692"/>
        </w:trPr>
        <w:tc>
          <w:tcPr>
            <w:tcW w:w="1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36D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6E1C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Рыночные услуги в фактических ценах</w:t>
            </w:r>
          </w:p>
        </w:tc>
        <w:tc>
          <w:tcPr>
            <w:tcW w:w="187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9E205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В процентах к соответствующему периоду 2025 года  </w:t>
            </w:r>
          </w:p>
        </w:tc>
      </w:tr>
      <w:tr w:rsidR="001017E6" w:rsidRPr="001017E6" w14:paraId="141E26CA" w14:textId="77777777" w:rsidTr="0067109E">
        <w:trPr>
          <w:trHeight w:val="702"/>
        </w:trPr>
        <w:tc>
          <w:tcPr>
            <w:tcW w:w="1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DDF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7FC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E0AB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BEC2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фактических ценах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12FC" w14:textId="2AE3EE47" w:rsidR="001017E6" w:rsidRPr="001017E6" w:rsidRDefault="001017E6" w:rsidP="001017E6">
            <w:pPr>
              <w:ind w:left="-11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 сопоставимых ценах</w:t>
            </w:r>
          </w:p>
        </w:tc>
      </w:tr>
      <w:tr w:rsidR="001017E6" w:rsidRPr="001017E6" w14:paraId="248E4FAE" w14:textId="77777777" w:rsidTr="00241A23">
        <w:trPr>
          <w:trHeight w:val="284"/>
        </w:trPr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C2D3A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bookmarkStart w:id="258" w:name="_Toc243104890"/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  <w:bookmarkEnd w:id="258"/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3F417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5322783,1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9BFD6E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6678268,4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FA4909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125,5</w:t>
            </w:r>
          </w:p>
        </w:tc>
        <w:tc>
          <w:tcPr>
            <w:tcW w:w="9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74B086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115,2</w:t>
            </w:r>
          </w:p>
        </w:tc>
      </w:tr>
      <w:tr w:rsidR="001017E6" w:rsidRPr="001017E6" w14:paraId="54A59CB9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938E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C0E3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240123,9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DCF43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292083,2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91BA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121,6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AB7B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111,7</w:t>
            </w:r>
          </w:p>
        </w:tc>
      </w:tr>
      <w:tr w:rsidR="001017E6" w:rsidRPr="001017E6" w14:paraId="30F13B57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7A530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0FE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823208,6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C05A2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924220,3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505C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112,3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06A4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103,1</w:t>
            </w:r>
          </w:p>
        </w:tc>
      </w:tr>
      <w:tr w:rsidR="001017E6" w:rsidRPr="001017E6" w14:paraId="0C791330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7E3C8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-Кульский район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4CF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1034862,0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08FD1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1698921,0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E148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164,2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95CA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150,8</w:t>
            </w:r>
          </w:p>
        </w:tc>
      </w:tr>
      <w:tr w:rsidR="001017E6" w:rsidRPr="001017E6" w14:paraId="770D5AD0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E1C3D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222F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547448,8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8ABD6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1025287,5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9131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187,3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1C12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172,0</w:t>
            </w:r>
          </w:p>
        </w:tc>
      </w:tr>
      <w:tr w:rsidR="001017E6" w:rsidRPr="001017E6" w14:paraId="0C150ABF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61E14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0C93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338240,5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94905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376052,6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733D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1462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102,1</w:t>
            </w:r>
          </w:p>
        </w:tc>
      </w:tr>
      <w:tr w:rsidR="001017E6" w:rsidRPr="001017E6" w14:paraId="0CB9F9AF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A073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03D4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327130,3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34E9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371597,8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1B6D9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113,6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483F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6DBFE105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AC67A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11F4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1808593,1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E527E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2124139,1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37CD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C2AE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107,8</w:t>
            </w:r>
          </w:p>
        </w:tc>
      </w:tr>
      <w:tr w:rsidR="001017E6" w:rsidRPr="001017E6" w14:paraId="79CB0939" w14:textId="77777777" w:rsidTr="00241A23">
        <w:trPr>
          <w:trHeight w:val="284"/>
        </w:trPr>
        <w:tc>
          <w:tcPr>
            <w:tcW w:w="1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771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DE4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750624,7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BB98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891254,4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38B4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118,7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356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109,0</w:t>
            </w:r>
          </w:p>
        </w:tc>
      </w:tr>
    </w:tbl>
    <w:p w14:paraId="7D2DD8E6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259" w:name="_Toc298162422"/>
      <w:bookmarkStart w:id="260" w:name="_Toc298162588"/>
      <w:bookmarkStart w:id="261" w:name="_Toc347148793"/>
    </w:p>
    <w:p w14:paraId="62E6DFDF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4E2752A4" w14:textId="6C50B31E" w:rsidR="001017E6" w:rsidRPr="001017E6" w:rsidRDefault="001017E6" w:rsidP="0067109E">
      <w:pPr>
        <w:keepNext/>
        <w:pageBreakBefore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Среднемесячная заработная плата одного работника</w:t>
      </w:r>
      <w:bookmarkEnd w:id="259"/>
      <w:bookmarkEnd w:id="260"/>
      <w:bookmarkEnd w:id="261"/>
    </w:p>
    <w:p w14:paraId="559A353E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 xml:space="preserve">   (сомов)</w:t>
      </w:r>
    </w:p>
    <w:p w14:paraId="17F9794C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1400"/>
        <w:gridCol w:w="1471"/>
        <w:gridCol w:w="1477"/>
        <w:gridCol w:w="1470"/>
      </w:tblGrid>
      <w:tr w:rsidR="001017E6" w:rsidRPr="001017E6" w14:paraId="7FF842C6" w14:textId="77777777" w:rsidTr="00005EB9">
        <w:trPr>
          <w:cantSplit/>
          <w:trHeight w:val="124"/>
        </w:trPr>
        <w:tc>
          <w:tcPr>
            <w:tcW w:w="1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AF100E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7D2C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42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F345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250B0B18" w14:textId="77777777" w:rsidTr="00005EB9">
        <w:trPr>
          <w:cantSplit/>
          <w:trHeight w:val="184"/>
        </w:trPr>
        <w:tc>
          <w:tcPr>
            <w:tcW w:w="1805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269D4A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D075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0286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8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B5C1A" w14:textId="69509AA5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r w:rsidR="00005EB9">
              <w:rPr>
                <w:b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8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9130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</w:tr>
      <w:tr w:rsidR="001017E6" w:rsidRPr="001017E6" w14:paraId="7F95664E" w14:textId="77777777" w:rsidTr="00241A23">
        <w:trPr>
          <w:cantSplit/>
          <w:trHeight w:val="284"/>
        </w:trPr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B5699E" w14:textId="77777777" w:rsidR="001017E6" w:rsidRPr="001017E6" w:rsidRDefault="001017E6" w:rsidP="001017E6">
            <w:pPr>
              <w:spacing w:before="100" w:beforeAutospacing="1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19A5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46308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AA70B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50991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8B3F5E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58969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AED605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60046</w:t>
            </w:r>
          </w:p>
        </w:tc>
      </w:tr>
      <w:tr w:rsidR="001017E6" w:rsidRPr="001017E6" w14:paraId="1B5995C3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82BED7" w14:textId="77777777" w:rsidR="001017E6" w:rsidRPr="001017E6" w:rsidRDefault="001017E6" w:rsidP="001017E6">
            <w:pPr>
              <w:spacing w:before="100" w:beforeAutospacing="1"/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Без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Кумторского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горнорудного предприятия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0055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30198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3A90A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34699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CC6F0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42357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CB110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42670</w:t>
            </w:r>
          </w:p>
        </w:tc>
      </w:tr>
      <w:tr w:rsidR="001017E6" w:rsidRPr="001017E6" w14:paraId="723C7970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3073F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9D89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30220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864D5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31599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5165C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41728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B9A00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41508</w:t>
            </w:r>
          </w:p>
        </w:tc>
      </w:tr>
      <w:tr w:rsidR="001017E6" w:rsidRPr="001017E6" w14:paraId="7D0B3CA6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0BC28A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2DD8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106101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6A7DF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109330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6FE78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119176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118AE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122562</w:t>
            </w:r>
          </w:p>
        </w:tc>
      </w:tr>
      <w:tr w:rsidR="001017E6" w:rsidRPr="001017E6" w14:paraId="32CB7BFB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229FFF" w14:textId="77777777" w:rsidR="001017E6" w:rsidRPr="001017E6" w:rsidRDefault="001017E6" w:rsidP="001017E6">
            <w:pPr>
              <w:spacing w:before="100" w:beforeAutospacing="1"/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Без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Кумторского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горнорудного предприятия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0BE7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27068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78E53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29357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FDD84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37528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5EF43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38005</w:t>
            </w:r>
          </w:p>
        </w:tc>
      </w:tr>
      <w:tr w:rsidR="001017E6" w:rsidRPr="001017E6" w14:paraId="3074C766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602726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AF6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30342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B8462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36339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674AE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42811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B1AE3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43336</w:t>
            </w:r>
          </w:p>
        </w:tc>
      </w:tr>
      <w:tr w:rsidR="001017E6" w:rsidRPr="001017E6" w14:paraId="3D97EF90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126B0D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 г.   Чолпон-Ата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180C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32789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62ED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39778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CF615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45733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D731A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46076</w:t>
            </w:r>
          </w:p>
        </w:tc>
      </w:tr>
      <w:tr w:rsidR="001017E6" w:rsidRPr="001017E6" w14:paraId="1D0B3C49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CE4DBE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9311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31497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2DFD2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34796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549B8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46802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DE666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47171</w:t>
            </w:r>
          </w:p>
        </w:tc>
      </w:tr>
      <w:tr w:rsidR="001017E6" w:rsidRPr="001017E6" w14:paraId="10EFF617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147F34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0E10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25284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A6B6E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26629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C33CB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36066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FE1EC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35904</w:t>
            </w:r>
          </w:p>
        </w:tc>
      </w:tr>
      <w:tr w:rsidR="001017E6" w:rsidRPr="001017E6" w14:paraId="5BBF3B9C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08780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B2DB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30956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B594C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37558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1890B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43326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73DBA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43983</w:t>
            </w:r>
          </w:p>
        </w:tc>
      </w:tr>
      <w:tr w:rsidR="001017E6" w:rsidRPr="001017E6" w14:paraId="0B5C3F0E" w14:textId="77777777" w:rsidTr="00241A23">
        <w:trPr>
          <w:cantSplit/>
          <w:trHeight w:val="284"/>
        </w:trPr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EBF9D" w14:textId="77777777" w:rsidR="001017E6" w:rsidRPr="001017E6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E9D21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35113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E617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41135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E4EFA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47705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8958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47817</w:t>
            </w:r>
          </w:p>
        </w:tc>
      </w:tr>
    </w:tbl>
    <w:p w14:paraId="5AF2E6F1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262" w:name="_Toc298162423"/>
      <w:bookmarkStart w:id="263" w:name="_Toc298162589"/>
      <w:bookmarkStart w:id="264" w:name="_Toc347148794"/>
    </w:p>
    <w:p w14:paraId="33928EAF" w14:textId="3117DB40" w:rsidR="001017E6" w:rsidRPr="001017E6" w:rsidRDefault="001017E6" w:rsidP="001017E6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Задолженность по выплате заработной платы</w:t>
      </w:r>
      <w:bookmarkEnd w:id="262"/>
      <w:bookmarkEnd w:id="263"/>
      <w:bookmarkEnd w:id="264"/>
    </w:p>
    <w:p w14:paraId="18788EF7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</w:t>
      </w:r>
      <w:proofErr w:type="spellStart"/>
      <w:proofErr w:type="gramStart"/>
      <w:r w:rsidRPr="001017E6">
        <w:rPr>
          <w:i/>
          <w:color w:val="000000"/>
          <w:sz w:val="18"/>
          <w:szCs w:val="18"/>
          <w:lang w:eastAsia="ru-RU"/>
        </w:rPr>
        <w:t>тыс.сомов</w:t>
      </w:r>
      <w:proofErr w:type="spellEnd"/>
      <w:proofErr w:type="gramEnd"/>
      <w:r w:rsidRPr="001017E6">
        <w:rPr>
          <w:i/>
          <w:color w:val="000000"/>
          <w:sz w:val="18"/>
          <w:szCs w:val="18"/>
          <w:lang w:eastAsia="ru-RU"/>
        </w:rPr>
        <w:t>)</w:t>
      </w:r>
    </w:p>
    <w:p w14:paraId="641166D4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7"/>
        <w:gridCol w:w="1582"/>
        <w:gridCol w:w="1464"/>
        <w:gridCol w:w="1462"/>
        <w:gridCol w:w="1460"/>
      </w:tblGrid>
      <w:tr w:rsidR="001017E6" w:rsidRPr="001017E6" w14:paraId="5C84622A" w14:textId="77777777" w:rsidTr="00005EB9">
        <w:trPr>
          <w:cantSplit/>
          <w:trHeight w:val="152"/>
        </w:trPr>
        <w:tc>
          <w:tcPr>
            <w:tcW w:w="17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2CFB3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C31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41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74AF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6D162CAC" w14:textId="77777777" w:rsidTr="00005EB9">
        <w:trPr>
          <w:cantSplit/>
          <w:trHeight w:val="227"/>
        </w:trPr>
        <w:tc>
          <w:tcPr>
            <w:tcW w:w="1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6BD13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573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  <w:tc>
          <w:tcPr>
            <w:tcW w:w="8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FE17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8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9099D" w14:textId="4AA4DFF6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r w:rsidR="00005EB9">
              <w:rPr>
                <w:b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8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2AA2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</w:tr>
      <w:tr w:rsidR="001017E6" w:rsidRPr="001017E6" w14:paraId="4669F802" w14:textId="77777777" w:rsidTr="00241A23">
        <w:trPr>
          <w:cantSplit/>
          <w:trHeight w:val="284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CBD85" w14:textId="77777777" w:rsidR="001017E6" w:rsidRPr="00005EB9" w:rsidRDefault="001017E6" w:rsidP="001017E6">
            <w:pPr>
              <w:spacing w:before="100" w:beforeAutospacing="1"/>
              <w:rPr>
                <w:b/>
                <w:sz w:val="18"/>
                <w:szCs w:val="18"/>
                <w:lang w:eastAsia="ru-RU"/>
              </w:rPr>
            </w:pPr>
            <w:r w:rsidRPr="00005EB9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BF54B0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005EB9">
              <w:rPr>
                <w:b/>
                <w:sz w:val="18"/>
                <w:szCs w:val="18"/>
                <w:lang w:eastAsia="ru-RU"/>
              </w:rPr>
              <w:t>485,8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208E58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005EB9">
              <w:rPr>
                <w:b/>
                <w:bCs/>
                <w:sz w:val="18"/>
                <w:szCs w:val="18"/>
                <w:lang w:eastAsia="ru-RU"/>
              </w:rPr>
              <w:t>401,4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001BED5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005EB9">
              <w:rPr>
                <w:b/>
                <w:sz w:val="18"/>
                <w:szCs w:val="18"/>
                <w:lang w:eastAsia="ru-RU"/>
              </w:rPr>
              <w:t>1649,1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E02A467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005EB9">
              <w:rPr>
                <w:b/>
                <w:sz w:val="18"/>
                <w:szCs w:val="18"/>
                <w:lang w:eastAsia="ru-RU"/>
              </w:rPr>
              <w:t>1241,0</w:t>
            </w:r>
          </w:p>
        </w:tc>
      </w:tr>
      <w:tr w:rsidR="001017E6" w:rsidRPr="001017E6" w14:paraId="2D7284AB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5C307A" w14:textId="77777777" w:rsidR="001017E6" w:rsidRPr="00005EB9" w:rsidRDefault="001017E6" w:rsidP="001017E6">
            <w:pPr>
              <w:spacing w:before="100" w:beforeAutospacing="1"/>
              <w:rPr>
                <w:i/>
                <w:sz w:val="18"/>
                <w:szCs w:val="18"/>
                <w:lang w:eastAsia="ru-RU"/>
              </w:rPr>
            </w:pPr>
            <w:r w:rsidRPr="00005EB9">
              <w:rPr>
                <w:i/>
                <w:sz w:val="18"/>
                <w:szCs w:val="18"/>
                <w:lang w:eastAsia="ru-RU"/>
              </w:rPr>
              <w:t xml:space="preserve">Без </w:t>
            </w:r>
            <w:proofErr w:type="spellStart"/>
            <w:r w:rsidRPr="00005EB9">
              <w:rPr>
                <w:i/>
                <w:sz w:val="18"/>
                <w:szCs w:val="18"/>
                <w:lang w:eastAsia="ru-RU"/>
              </w:rPr>
              <w:t>Кумторского</w:t>
            </w:r>
            <w:proofErr w:type="spellEnd"/>
            <w:r w:rsidRPr="00005EB9">
              <w:rPr>
                <w:i/>
                <w:sz w:val="18"/>
                <w:szCs w:val="18"/>
                <w:lang w:eastAsia="ru-RU"/>
              </w:rPr>
              <w:t xml:space="preserve"> горнорудного предприятия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BCAAA9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EBF646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53D662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5470A6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66282C89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587156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005EB9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005EB9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0A238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256,4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5C1E1A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FBAA88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387,1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C9EA24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277,0</w:t>
            </w:r>
          </w:p>
        </w:tc>
      </w:tr>
      <w:tr w:rsidR="001017E6" w:rsidRPr="001017E6" w14:paraId="128B2530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416C39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005EB9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005EB9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E18221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49E109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4B0730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931,2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5F8C03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873,0</w:t>
            </w:r>
          </w:p>
        </w:tc>
      </w:tr>
      <w:tr w:rsidR="001017E6" w:rsidRPr="001017E6" w14:paraId="71902FF7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1E4A98" w14:textId="77777777" w:rsidR="001017E6" w:rsidRPr="00005EB9" w:rsidRDefault="001017E6" w:rsidP="001017E6">
            <w:pPr>
              <w:spacing w:before="100" w:beforeAutospacing="1"/>
              <w:rPr>
                <w:i/>
                <w:sz w:val="18"/>
                <w:szCs w:val="18"/>
                <w:lang w:eastAsia="ru-RU"/>
              </w:rPr>
            </w:pPr>
            <w:r w:rsidRPr="00005EB9">
              <w:rPr>
                <w:i/>
                <w:sz w:val="18"/>
                <w:szCs w:val="18"/>
                <w:lang w:eastAsia="ru-RU"/>
              </w:rPr>
              <w:t xml:space="preserve">Без </w:t>
            </w:r>
            <w:proofErr w:type="spellStart"/>
            <w:r w:rsidRPr="00005EB9">
              <w:rPr>
                <w:i/>
                <w:sz w:val="18"/>
                <w:szCs w:val="18"/>
                <w:lang w:eastAsia="ru-RU"/>
              </w:rPr>
              <w:t>Кумторского</w:t>
            </w:r>
            <w:proofErr w:type="spellEnd"/>
            <w:r w:rsidRPr="00005EB9">
              <w:rPr>
                <w:i/>
                <w:sz w:val="18"/>
                <w:szCs w:val="18"/>
                <w:lang w:eastAsia="ru-RU"/>
              </w:rPr>
              <w:t xml:space="preserve"> горнорудного предприятия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20B735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214E30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C14A6C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50F9E9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165EE91C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8D0C25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17B332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25124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2FB2F7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193,8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F15BE4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44,0</w:t>
            </w:r>
          </w:p>
        </w:tc>
      </w:tr>
      <w:tr w:rsidR="001017E6" w:rsidRPr="001017E6" w14:paraId="00E66C17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1A240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 xml:space="preserve">       г.   Чолпон-Ата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5A4B3C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0542C4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DF50B7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84B89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23,0</w:t>
            </w:r>
          </w:p>
        </w:tc>
      </w:tr>
      <w:tr w:rsidR="001017E6" w:rsidRPr="001017E6" w14:paraId="4F769746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CD4D01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005EB9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005EB9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0FDE01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C4AC03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07B095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0DEE2A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74735CF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96465A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005EB9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005EB9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15B015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10D0BF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25154A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AE92EB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3,0</w:t>
            </w:r>
          </w:p>
        </w:tc>
      </w:tr>
      <w:tr w:rsidR="001017E6" w:rsidRPr="001017E6" w14:paraId="40B5075A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E82A62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005EB9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AE9F76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282BA3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144,6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1EE7C7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AE95C9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1017E6" w:rsidRPr="001017E6" w14:paraId="276488FD" w14:textId="77777777" w:rsidTr="00241A23">
        <w:trPr>
          <w:cantSplit/>
          <w:trHeight w:val="284"/>
        </w:trPr>
        <w:tc>
          <w:tcPr>
            <w:tcW w:w="1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7DE89" w14:textId="77777777" w:rsidR="001017E6" w:rsidRPr="00005EB9" w:rsidRDefault="001017E6" w:rsidP="001017E6">
            <w:pPr>
              <w:spacing w:before="100" w:beforeAutospacing="1"/>
              <w:rPr>
                <w:sz w:val="18"/>
                <w:szCs w:val="18"/>
                <w:lang w:eastAsia="ru-RU"/>
              </w:rPr>
            </w:pPr>
            <w:proofErr w:type="spellStart"/>
            <w:r w:rsidRPr="00005EB9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11B9E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3AF8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EBE2E8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72,0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CBB91" w14:textId="77777777" w:rsidR="001017E6" w:rsidRPr="00005EB9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005EB9">
              <w:rPr>
                <w:bCs/>
                <w:sz w:val="18"/>
                <w:szCs w:val="18"/>
                <w:lang w:eastAsia="ru-RU"/>
              </w:rPr>
              <w:t>24,0</w:t>
            </w:r>
          </w:p>
        </w:tc>
      </w:tr>
    </w:tbl>
    <w:p w14:paraId="56E8072F" w14:textId="77777777" w:rsidR="001017E6" w:rsidRPr="001017E6" w:rsidRDefault="001017E6" w:rsidP="00005EB9">
      <w:pPr>
        <w:rPr>
          <w:color w:val="000000"/>
          <w:sz w:val="18"/>
          <w:szCs w:val="18"/>
          <w:lang w:eastAsia="ru-RU"/>
        </w:rPr>
      </w:pPr>
    </w:p>
    <w:p w14:paraId="1E687589" w14:textId="77777777" w:rsidR="001017E6" w:rsidRPr="001017E6" w:rsidRDefault="001017E6" w:rsidP="00005EB9">
      <w:pPr>
        <w:keepNext/>
        <w:outlineLvl w:val="1"/>
        <w:rPr>
          <w:b/>
          <w:i/>
          <w:iCs/>
          <w:color w:val="000000"/>
          <w:sz w:val="22"/>
          <w:szCs w:val="22"/>
          <w:lang w:eastAsia="ru-RU"/>
        </w:rPr>
      </w:pPr>
      <w:bookmarkStart w:id="265" w:name="_Toc298162424"/>
      <w:bookmarkStart w:id="266" w:name="_Toc298162590"/>
      <w:bookmarkStart w:id="267" w:name="_Toc347148795"/>
      <w:proofErr w:type="gramStart"/>
      <w:r w:rsidRPr="001017E6">
        <w:rPr>
          <w:b/>
          <w:bCs/>
          <w:color w:val="000000"/>
          <w:sz w:val="22"/>
          <w:szCs w:val="22"/>
          <w:lang w:eastAsia="ru-RU"/>
        </w:rPr>
        <w:t>Зарегистрированные  безработные</w:t>
      </w:r>
      <w:bookmarkEnd w:id="265"/>
      <w:bookmarkEnd w:id="266"/>
      <w:bookmarkEnd w:id="267"/>
      <w:proofErr w:type="gramEnd"/>
    </w:p>
    <w:p w14:paraId="2871CBFB" w14:textId="77777777" w:rsidR="001017E6" w:rsidRPr="001017E6" w:rsidRDefault="001017E6" w:rsidP="00005EB9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(человек)</w:t>
      </w:r>
    </w:p>
    <w:p w14:paraId="30AB3367" w14:textId="77777777" w:rsidR="001017E6" w:rsidRPr="001017E6" w:rsidRDefault="001017E6" w:rsidP="00005EB9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1524"/>
        <w:gridCol w:w="1524"/>
        <w:gridCol w:w="1524"/>
        <w:gridCol w:w="1522"/>
      </w:tblGrid>
      <w:tr w:rsidR="001017E6" w:rsidRPr="001017E6" w14:paraId="2A9A61AF" w14:textId="77777777" w:rsidTr="00005EB9">
        <w:trPr>
          <w:cantSplit/>
          <w:trHeight w:val="210"/>
        </w:trPr>
        <w:tc>
          <w:tcPr>
            <w:tcW w:w="16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FBA61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DEB69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51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D029E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5F479A7D" w14:textId="77777777" w:rsidTr="00005EB9">
        <w:trPr>
          <w:cantSplit/>
          <w:trHeight w:val="413"/>
        </w:trPr>
        <w:tc>
          <w:tcPr>
            <w:tcW w:w="16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23AD5" w14:textId="77777777" w:rsidR="001017E6" w:rsidRPr="001017E6" w:rsidRDefault="001017E6" w:rsidP="001017E6">
            <w:pPr>
              <w:ind w:right="2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7E96E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2D1BD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52304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r w:rsidRPr="001017E6">
              <w:rPr>
                <w:b/>
                <w:sz w:val="18"/>
                <w:szCs w:val="18"/>
                <w:lang w:val="ky-KG" w:eastAsia="ru-RU"/>
              </w:rPr>
              <w:t>июнь</w:t>
            </w:r>
          </w:p>
        </w:tc>
        <w:tc>
          <w:tcPr>
            <w:tcW w:w="8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D24BF" w14:textId="77777777" w:rsidR="001017E6" w:rsidRPr="001017E6" w:rsidRDefault="001017E6" w:rsidP="00005EB9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4D09CE53" w14:textId="77777777" w:rsidTr="00241A23">
        <w:trPr>
          <w:cantSplit/>
          <w:trHeight w:val="220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FE84DA" w14:textId="77777777" w:rsidR="001017E6" w:rsidRPr="001017E6" w:rsidRDefault="001017E6" w:rsidP="001017E6">
            <w:pPr>
              <w:spacing w:before="100" w:beforeAutospacing="1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3B781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2078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79C19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2055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05D95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2139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708E2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2069</w:t>
            </w:r>
          </w:p>
        </w:tc>
      </w:tr>
      <w:tr w:rsidR="001017E6" w:rsidRPr="001017E6" w14:paraId="41BCB59A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3D186D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DED2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2B6A5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9BA71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65A6C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244</w:t>
            </w:r>
          </w:p>
        </w:tc>
      </w:tr>
      <w:tr w:rsidR="001017E6" w:rsidRPr="001017E6" w14:paraId="4E3427F6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8FB872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A3F6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2189A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AAF78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E7D06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223</w:t>
            </w:r>
          </w:p>
        </w:tc>
      </w:tr>
      <w:tr w:rsidR="001017E6" w:rsidRPr="001017E6" w14:paraId="527B5776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EDE91A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1451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75576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A7E14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7AB4E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453</w:t>
            </w:r>
          </w:p>
        </w:tc>
      </w:tr>
      <w:tr w:rsidR="001017E6" w:rsidRPr="001017E6" w14:paraId="17031CF2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D73DA1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   г. Чолпон-Ата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643B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52552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99BC4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D95E4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31</w:t>
            </w:r>
          </w:p>
        </w:tc>
      </w:tr>
      <w:tr w:rsidR="001017E6" w:rsidRPr="001017E6" w14:paraId="288C3F8A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7A1E4B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E90D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C309FA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627E8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9C198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291</w:t>
            </w:r>
          </w:p>
        </w:tc>
      </w:tr>
      <w:tr w:rsidR="001017E6" w:rsidRPr="001017E6" w14:paraId="5061AC07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6E4F66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E8D3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0F279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6F8FD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EE3B3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305</w:t>
            </w:r>
          </w:p>
        </w:tc>
      </w:tr>
      <w:tr w:rsidR="001017E6" w:rsidRPr="001017E6" w14:paraId="59CD52A5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1171AB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4280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57878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F6A0E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6ADF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417</w:t>
            </w:r>
          </w:p>
        </w:tc>
      </w:tr>
      <w:tr w:rsidR="001017E6" w:rsidRPr="001017E6" w14:paraId="70D8FE3C" w14:textId="77777777" w:rsidTr="00241A23">
        <w:trPr>
          <w:cantSplit/>
          <w:trHeight w:val="284"/>
        </w:trPr>
        <w:tc>
          <w:tcPr>
            <w:tcW w:w="1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86353" w14:textId="77777777" w:rsidR="001017E6" w:rsidRPr="001017E6" w:rsidRDefault="001017E6" w:rsidP="001017E6">
            <w:pPr>
              <w:spacing w:before="100" w:beforeAutospacing="1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749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572D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7F8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2984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136</w:t>
            </w:r>
          </w:p>
        </w:tc>
      </w:tr>
    </w:tbl>
    <w:p w14:paraId="4F9E3C35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</w:p>
    <w:p w14:paraId="21E6921B" w14:textId="77777777" w:rsidR="001017E6" w:rsidRPr="001017E6" w:rsidRDefault="001017E6" w:rsidP="002F076C">
      <w:pPr>
        <w:keepNext/>
        <w:pageBreakBefore/>
        <w:spacing w:before="240" w:after="60"/>
        <w:outlineLvl w:val="1"/>
        <w:rPr>
          <w:b/>
          <w:color w:val="000000"/>
          <w:sz w:val="22"/>
          <w:szCs w:val="22"/>
          <w:lang w:eastAsia="ru-RU"/>
        </w:rPr>
      </w:pPr>
      <w:bookmarkStart w:id="268" w:name="_Toc514233069"/>
      <w:bookmarkStart w:id="269" w:name="_Toc516626327"/>
      <w:bookmarkStart w:id="270" w:name="_Toc19335562"/>
      <w:bookmarkStart w:id="271" w:name="_Toc19335694"/>
      <w:bookmarkStart w:id="272" w:name="_Toc72028379"/>
      <w:bookmarkStart w:id="273" w:name="_Toc100735400"/>
      <w:bookmarkStart w:id="274" w:name="_Toc100740059"/>
      <w:bookmarkStart w:id="275" w:name="_Toc166572191"/>
      <w:bookmarkStart w:id="276" w:name="_Toc166647834"/>
      <w:bookmarkStart w:id="277" w:name="_Toc166647946"/>
      <w:bookmarkStart w:id="278" w:name="_Toc219622387"/>
      <w:bookmarkStart w:id="279" w:name="_Toc219622442"/>
      <w:bookmarkStart w:id="280" w:name="_Toc224468289"/>
      <w:bookmarkStart w:id="281" w:name="_Toc271703470"/>
      <w:bookmarkStart w:id="282" w:name="_Toc298162425"/>
      <w:bookmarkStart w:id="283" w:name="_Toc298162591"/>
      <w:bookmarkStart w:id="284" w:name="_Toc347148796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Индекс</w:t>
      </w:r>
      <w:bookmarkStart w:id="285" w:name="_Toc514233070"/>
      <w:bookmarkStart w:id="286" w:name="_Toc516626328"/>
      <w:bookmarkEnd w:id="268"/>
      <w:bookmarkEnd w:id="269"/>
      <w:r w:rsidRPr="001017E6">
        <w:rPr>
          <w:b/>
          <w:bCs/>
          <w:color w:val="000000"/>
          <w:sz w:val="22"/>
          <w:szCs w:val="22"/>
          <w:lang w:eastAsia="ru-RU"/>
        </w:rPr>
        <w:t xml:space="preserve"> потребительских цен</w:t>
      </w:r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</w:p>
    <w:p w14:paraId="257FDF17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(в процентах)</w:t>
      </w:r>
    </w:p>
    <w:p w14:paraId="359E418F" w14:textId="77777777" w:rsidR="001017E6" w:rsidRPr="001017E6" w:rsidRDefault="001017E6" w:rsidP="001017E6">
      <w:pPr>
        <w:rPr>
          <w:iCs/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8"/>
        <w:gridCol w:w="1052"/>
        <w:gridCol w:w="1054"/>
        <w:gridCol w:w="1203"/>
        <w:gridCol w:w="1052"/>
      </w:tblGrid>
      <w:tr w:rsidR="001017E6" w:rsidRPr="001017E6" w14:paraId="1156F784" w14:textId="77777777" w:rsidTr="0040438B">
        <w:trPr>
          <w:cantSplit/>
          <w:trHeight w:val="347"/>
        </w:trPr>
        <w:tc>
          <w:tcPr>
            <w:tcW w:w="2604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1345DA6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75D0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2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8D2AC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7B167588" w14:textId="77777777" w:rsidTr="0040438B">
        <w:trPr>
          <w:cantSplit/>
          <w:trHeight w:val="140"/>
        </w:trPr>
        <w:tc>
          <w:tcPr>
            <w:tcW w:w="2604" w:type="pct"/>
            <w:vMerge/>
            <w:tcBorders>
              <w:left w:val="single" w:sz="6" w:space="0" w:color="auto"/>
            </w:tcBorders>
          </w:tcPr>
          <w:p w14:paraId="50622D1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679BCC" w14:textId="77777777" w:rsidR="001017E6" w:rsidRPr="001017E6" w:rsidRDefault="001017E6" w:rsidP="001017E6">
            <w:pPr>
              <w:ind w:left="-127" w:right="-84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D0CAE8" w14:textId="77777777" w:rsidR="001017E6" w:rsidRPr="001017E6" w:rsidRDefault="001017E6" w:rsidP="001017E6">
            <w:pPr>
              <w:ind w:left="-127" w:right="-84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051268" w14:textId="77777777" w:rsidR="001017E6" w:rsidRPr="001017E6" w:rsidRDefault="001017E6" w:rsidP="001017E6">
            <w:pPr>
              <w:ind w:left="-56" w:right="-70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7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9FD760" w14:textId="77777777" w:rsidR="001017E6" w:rsidRPr="001017E6" w:rsidRDefault="001017E6" w:rsidP="001017E6">
            <w:pPr>
              <w:ind w:left="-56" w:right="-70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</w:tr>
      <w:tr w:rsidR="001017E6" w:rsidRPr="001017E6" w14:paraId="7528DA5E" w14:textId="77777777" w:rsidTr="00241A23">
        <w:trPr>
          <w:cantSplit/>
          <w:trHeight w:val="272"/>
        </w:trPr>
        <w:tc>
          <w:tcPr>
            <w:tcW w:w="2604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27A7E5AF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 товары и платные услуги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23270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114,9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9D9AE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4B611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D951E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109,5</w:t>
            </w:r>
          </w:p>
        </w:tc>
      </w:tr>
      <w:tr w:rsidR="001017E6" w:rsidRPr="001017E6" w14:paraId="7B14797F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B4E503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Пищевые продукты и безалкогольные         напитки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6848C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112,7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BD3C0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112,2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BB5DAA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91EBE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107,8</w:t>
            </w:r>
          </w:p>
        </w:tc>
      </w:tr>
      <w:tr w:rsidR="001017E6" w:rsidRPr="001017E6" w14:paraId="4B5A9F69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B86094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Алкогольные напитки, табачные изделия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1DCF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BC35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5ECA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8487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107,7</w:t>
            </w:r>
          </w:p>
        </w:tc>
      </w:tr>
      <w:tr w:rsidR="001017E6" w:rsidRPr="001017E6" w14:paraId="1B9EB997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EA2541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sz w:val="18"/>
                <w:szCs w:val="18"/>
                <w:lang w:eastAsia="ru-RU"/>
              </w:rPr>
              <w:t>Непродовольственные  товары</w:t>
            </w:r>
            <w:proofErr w:type="gramEnd"/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81B5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109,9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2193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109,6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345B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9C13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106,4</w:t>
            </w:r>
          </w:p>
        </w:tc>
      </w:tr>
      <w:tr w:rsidR="001017E6" w:rsidRPr="001017E6" w14:paraId="3ACE8AB3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342862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Платные услуги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2298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53C2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120,8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4E29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A44A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</w:tr>
      <w:tr w:rsidR="001017E6" w:rsidRPr="001017E6" w14:paraId="00364144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0ABDB0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Хлеб, хлебобулочные изделия и крупы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FD97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107,3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A4E1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6A76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5EAD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</w:tr>
      <w:tr w:rsidR="001017E6" w:rsidRPr="001017E6" w14:paraId="5BEA356F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C72852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Мясо 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6AEC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120,4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00EA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3433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A548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</w:tr>
      <w:tr w:rsidR="001017E6" w:rsidRPr="001017E6" w14:paraId="119870C8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4310BEA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Рыба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6F43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775A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116,9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DE01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EE57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109,8</w:t>
            </w:r>
          </w:p>
        </w:tc>
      </w:tr>
      <w:tr w:rsidR="001017E6" w:rsidRPr="001017E6" w14:paraId="4B0D957D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02B5E8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Молочные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изделия  сыр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и  яйца</w:t>
            </w:r>
            <w:proofErr w:type="gramEnd"/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D651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103A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909E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2720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107,9</w:t>
            </w:r>
          </w:p>
        </w:tc>
      </w:tr>
      <w:tr w:rsidR="001017E6" w:rsidRPr="001017E6" w14:paraId="5424C0B9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32CACA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Масла и жиры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E897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116,1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06B0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115,1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BD29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F63A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107,2</w:t>
            </w:r>
          </w:p>
        </w:tc>
      </w:tr>
      <w:tr w:rsidR="001017E6" w:rsidRPr="001017E6" w14:paraId="5B5F017F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1026A9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Фрукты и овощи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BF5C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497E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109,8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989A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6EF9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92,1</w:t>
            </w:r>
          </w:p>
        </w:tc>
      </w:tr>
      <w:tr w:rsidR="001017E6" w:rsidRPr="001017E6" w14:paraId="1D52C881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6C94F0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Сахар,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джем,  мед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 шоколад и конфеты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E8F2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B815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27D1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AB57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106,7</w:t>
            </w:r>
          </w:p>
        </w:tc>
      </w:tr>
      <w:tr w:rsidR="001017E6" w:rsidRPr="001017E6" w14:paraId="3870F57B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0BE2CF9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sz w:val="18"/>
                <w:szCs w:val="18"/>
                <w:lang w:eastAsia="ru-RU"/>
              </w:rPr>
              <w:t>Безалкогольные  напитки</w:t>
            </w:r>
            <w:proofErr w:type="gramEnd"/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275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9CB8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249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B817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110,0</w:t>
            </w:r>
          </w:p>
        </w:tc>
      </w:tr>
      <w:tr w:rsidR="001017E6" w:rsidRPr="001017E6" w14:paraId="30DB774E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0863A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Алкогольные напитки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8EE4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118,6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E38C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8E43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C732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107,0</w:t>
            </w:r>
          </w:p>
        </w:tc>
      </w:tr>
      <w:tr w:rsidR="001017E6" w:rsidRPr="001017E6" w14:paraId="22169718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E7CC3D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Табачные изделия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163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122,9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FD24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119,6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6199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573E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110,5</w:t>
            </w:r>
          </w:p>
        </w:tc>
      </w:tr>
      <w:tr w:rsidR="001017E6" w:rsidRPr="001017E6" w14:paraId="71EE65E1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7AF2AA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Одежда и обувь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03B4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3F44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2478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41FF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105,8</w:t>
            </w:r>
          </w:p>
        </w:tc>
      </w:tr>
      <w:tr w:rsidR="001017E6" w:rsidRPr="001017E6" w14:paraId="2E3215F9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1C7536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Жилищные услуги, вода,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электроэнергия,  газ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и другие виды топлива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D8BC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BE28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111,3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23A6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87F8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104,9</w:t>
            </w:r>
          </w:p>
        </w:tc>
      </w:tr>
      <w:tr w:rsidR="001017E6" w:rsidRPr="001017E6" w14:paraId="211A2A0A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281AB8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Предметы домашнего обихода, бытовая техника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9E2B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E8E5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C8BE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3227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104,0</w:t>
            </w:r>
          </w:p>
        </w:tc>
      </w:tr>
      <w:tr w:rsidR="001017E6" w:rsidRPr="001017E6" w14:paraId="1820A718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03CB782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Здравоохранение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CE5F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3421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117,6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F13D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CFAC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113,3</w:t>
            </w:r>
          </w:p>
        </w:tc>
      </w:tr>
      <w:tr w:rsidR="001017E6" w:rsidRPr="001017E6" w14:paraId="2F11F57B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7B6FE6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49FE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B242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109,1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B333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BA17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115,7</w:t>
            </w:r>
          </w:p>
        </w:tc>
      </w:tr>
      <w:tr w:rsidR="001017E6" w:rsidRPr="001017E6" w14:paraId="208E6E18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F03414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Связь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EC39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69B5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55E4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3BB4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</w:tr>
      <w:tr w:rsidR="001017E6" w:rsidRPr="001017E6" w14:paraId="76E7EEA9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1322592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Организация отдыха и культурных   мероприятий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C1E2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116,5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1202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114,7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FD74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6FE6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112,9</w:t>
            </w:r>
          </w:p>
        </w:tc>
      </w:tr>
      <w:tr w:rsidR="001017E6" w:rsidRPr="001017E6" w14:paraId="24718508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ABBCE6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E9BC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114,9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E023E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115,8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CD2A7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E29B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</w:tr>
      <w:tr w:rsidR="001017E6" w:rsidRPr="001017E6" w14:paraId="30F56EC7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20954F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Рестораны и гостиницы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0DE9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142,3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B7C5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140,1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25A0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8F42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135,7</w:t>
            </w:r>
          </w:p>
        </w:tc>
      </w:tr>
      <w:tr w:rsidR="001017E6" w:rsidRPr="001017E6" w14:paraId="3030FF0D" w14:textId="77777777" w:rsidTr="00241A23">
        <w:trPr>
          <w:cantSplit/>
          <w:trHeight w:val="272"/>
        </w:trPr>
        <w:tc>
          <w:tcPr>
            <w:tcW w:w="26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78DD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Разные товары и услуги</w:t>
            </w:r>
          </w:p>
        </w:tc>
        <w:tc>
          <w:tcPr>
            <w:tcW w:w="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8C71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122,3</w:t>
            </w:r>
          </w:p>
        </w:tc>
        <w:tc>
          <w:tcPr>
            <w:tcW w:w="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9DB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128,4</w:t>
            </w:r>
          </w:p>
        </w:tc>
        <w:tc>
          <w:tcPr>
            <w:tcW w:w="6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B0F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768E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115,4</w:t>
            </w:r>
          </w:p>
        </w:tc>
      </w:tr>
    </w:tbl>
    <w:p w14:paraId="62B55CFA" w14:textId="77777777" w:rsidR="001017E6" w:rsidRPr="001017E6" w:rsidRDefault="001017E6" w:rsidP="001017E6">
      <w:pPr>
        <w:rPr>
          <w:color w:val="000000"/>
          <w:sz w:val="18"/>
          <w:szCs w:val="18"/>
          <w:vertAlign w:val="superscript"/>
          <w:lang w:eastAsia="ru-RU"/>
        </w:rPr>
      </w:pPr>
    </w:p>
    <w:p w14:paraId="62BCD90E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  <w:r w:rsidRPr="001017E6">
        <w:rPr>
          <w:color w:val="000000"/>
          <w:sz w:val="18"/>
          <w:szCs w:val="18"/>
          <w:vertAlign w:val="superscript"/>
          <w:lang w:eastAsia="ru-RU"/>
        </w:rPr>
        <w:t>1</w:t>
      </w:r>
      <w:r w:rsidRPr="001017E6">
        <w:rPr>
          <w:color w:val="000000"/>
          <w:sz w:val="18"/>
          <w:szCs w:val="18"/>
          <w:lang w:eastAsia="ru-RU"/>
        </w:rPr>
        <w:t xml:space="preserve"> – К предыдущему месяцу</w:t>
      </w:r>
    </w:p>
    <w:p w14:paraId="01DFE00E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  <w:r w:rsidRPr="001017E6">
        <w:rPr>
          <w:color w:val="000000"/>
          <w:sz w:val="18"/>
          <w:szCs w:val="18"/>
          <w:vertAlign w:val="superscript"/>
          <w:lang w:eastAsia="ru-RU"/>
        </w:rPr>
        <w:t>2</w:t>
      </w:r>
      <w:r w:rsidRPr="001017E6">
        <w:rPr>
          <w:color w:val="000000"/>
          <w:sz w:val="18"/>
          <w:szCs w:val="18"/>
          <w:lang w:eastAsia="ru-RU"/>
        </w:rPr>
        <w:t xml:space="preserve"> – К декабрю предыдущего года</w:t>
      </w:r>
    </w:p>
    <w:p w14:paraId="04A33721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</w:p>
    <w:p w14:paraId="41B86E7F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  <w:bookmarkStart w:id="287" w:name="_Toc237660637"/>
      <w:bookmarkStart w:id="288" w:name="_Toc254858662"/>
      <w:bookmarkStart w:id="289" w:name="_Toc300582612"/>
      <w:bookmarkStart w:id="290" w:name="_Toc324248381"/>
      <w:bookmarkStart w:id="291" w:name="_Toc324248788"/>
    </w:p>
    <w:p w14:paraId="5B73D055" w14:textId="77777777" w:rsidR="001017E6" w:rsidRPr="001017E6" w:rsidRDefault="001017E6" w:rsidP="001017E6">
      <w:pPr>
        <w:rPr>
          <w:rFonts w:eastAsia="Calibri"/>
          <w:b/>
          <w:sz w:val="22"/>
          <w:szCs w:val="22"/>
          <w:lang w:eastAsia="en-US"/>
        </w:rPr>
      </w:pPr>
      <w:r w:rsidRPr="001017E6">
        <w:rPr>
          <w:rFonts w:eastAsia="Calibri"/>
          <w:b/>
          <w:sz w:val="22"/>
          <w:szCs w:val="22"/>
          <w:lang w:eastAsia="en-US"/>
        </w:rPr>
        <w:t xml:space="preserve">Товарная структура экспорта и импорта </w:t>
      </w:r>
    </w:p>
    <w:p w14:paraId="050C30B0" w14:textId="77777777" w:rsidR="001017E6" w:rsidRPr="001017E6" w:rsidRDefault="001017E6" w:rsidP="001017E6">
      <w:pPr>
        <w:tabs>
          <w:tab w:val="left" w:pos="657"/>
        </w:tabs>
        <w:rPr>
          <w:rFonts w:eastAsia="Calibri"/>
          <w:sz w:val="18"/>
          <w:szCs w:val="18"/>
          <w:lang w:eastAsia="en-US"/>
        </w:rPr>
      </w:pPr>
      <w:r w:rsidRPr="001017E6">
        <w:rPr>
          <w:rFonts w:eastAsia="Calibri"/>
          <w:sz w:val="18"/>
          <w:szCs w:val="18"/>
          <w:lang w:eastAsia="en-US"/>
        </w:rPr>
        <w:t>(январь-</w:t>
      </w:r>
      <w:proofErr w:type="gramStart"/>
      <w:r w:rsidRPr="001017E6">
        <w:rPr>
          <w:rFonts w:eastAsia="Calibri"/>
          <w:sz w:val="18"/>
          <w:szCs w:val="18"/>
          <w:lang w:val="ky-KG" w:eastAsia="en-US"/>
        </w:rPr>
        <w:t>июнь</w:t>
      </w:r>
      <w:r w:rsidRPr="001017E6">
        <w:rPr>
          <w:rFonts w:eastAsia="Calibri"/>
          <w:sz w:val="18"/>
          <w:szCs w:val="18"/>
          <w:lang w:eastAsia="en-US"/>
        </w:rPr>
        <w:t xml:space="preserve">  тыс.</w:t>
      </w:r>
      <w:proofErr w:type="gramEnd"/>
      <w:r w:rsidRPr="001017E6">
        <w:rPr>
          <w:rFonts w:eastAsia="Calibri"/>
          <w:sz w:val="18"/>
          <w:szCs w:val="18"/>
          <w:lang w:eastAsia="en-US"/>
        </w:rPr>
        <w:t xml:space="preserve"> долларов)</w:t>
      </w:r>
    </w:p>
    <w:p w14:paraId="3FB48151" w14:textId="77777777" w:rsidR="001017E6" w:rsidRPr="001017E6" w:rsidRDefault="001017E6" w:rsidP="001017E6">
      <w:pPr>
        <w:tabs>
          <w:tab w:val="left" w:pos="657"/>
        </w:tabs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98"/>
        <w:gridCol w:w="993"/>
        <w:gridCol w:w="1134"/>
        <w:gridCol w:w="992"/>
        <w:gridCol w:w="888"/>
      </w:tblGrid>
      <w:tr w:rsidR="001017E6" w:rsidRPr="001017E6" w14:paraId="1C3BAFE8" w14:textId="77777777" w:rsidTr="0040438B">
        <w:trPr>
          <w:trHeight w:val="311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1CEC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682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3D6F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59BD1324" w14:textId="77777777" w:rsidTr="0040438B">
        <w:trPr>
          <w:trHeight w:val="407"/>
        </w:trPr>
        <w:tc>
          <w:tcPr>
            <w:tcW w:w="5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824C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F94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C14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3B7C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121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660CA07B" w14:textId="77777777" w:rsidTr="0040438B">
        <w:trPr>
          <w:trHeight w:val="30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2ACA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3A51A3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5AB448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193886,7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AC2EE60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33F7F8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13813,8</w:t>
            </w:r>
          </w:p>
        </w:tc>
      </w:tr>
      <w:tr w:rsidR="001017E6" w:rsidRPr="001017E6" w14:paraId="14AD819C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765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Живые животные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896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C4A7F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06C9B9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9A39F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D5080DB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F3D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Мясо и пищевые мясные субпродукты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0497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4772,1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92E11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70F6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82,9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BDA4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B168778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2CF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Рыба и ракообразные моллюски, и другие водные беспозвоночные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06170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AD9DA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8658D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D0B71B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6B836C1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E8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Молоко и молочные продукты; яйца птиц; мед натуральный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7D662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C4F95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19DDB7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984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F936C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2269,6</w:t>
            </w:r>
          </w:p>
        </w:tc>
      </w:tr>
      <w:tr w:rsidR="001017E6" w:rsidRPr="001017E6" w14:paraId="0D9C2D37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739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Продукты животного происхождения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751E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1619,9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179E9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42C49B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15E91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6ED71D8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553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Живые деревья и другие растения; луковицы, корни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F6298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634,9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A4F3F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731351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5CE505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19,1</w:t>
            </w:r>
          </w:p>
        </w:tc>
      </w:tr>
      <w:tr w:rsidR="001017E6" w:rsidRPr="001017E6" w14:paraId="3D5CA150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73E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Овощи и некоторые съедобные корнеплоды картофель.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ACA90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1716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DC72C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2B962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17,2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2C44E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C64C882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55EC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Съедобные плоды и орехи; корки цитрусовых культур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30AE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AC4A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C502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0,1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0881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31,2</w:t>
            </w:r>
          </w:p>
        </w:tc>
      </w:tr>
      <w:tr w:rsidR="001017E6" w:rsidRPr="001017E6" w14:paraId="21D7A954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EF35" w14:textId="404E24F2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Кофе, чай, мате и пряности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217E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0946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E08A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3CE9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D0E2974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7B85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Масличные семена и плоды; лекарственные растения;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867C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722CA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273F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103,3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CB87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17E6" w:rsidRPr="001017E6" w14:paraId="1D31BB76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9525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Жиры и масла растительного происхождения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B959C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653,5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B616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8F41E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E041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4094EB8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5C5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Сахар и кондитерские изделия из сахара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0FBA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7230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5CAA02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96DCA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BBA0EB5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DD08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Какао и продукты из него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D64D5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6121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3DB68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2,4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904B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8,2</w:t>
            </w:r>
          </w:p>
        </w:tc>
      </w:tr>
      <w:tr w:rsidR="001017E6" w:rsidRPr="001017E6" w14:paraId="13DAEAA7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17F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Изделия из зерна хлебных злаков, зерновые хлеба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4BFD6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3007,8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45572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2396,5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2C200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4D53EE6" w14:textId="7A058996" w:rsidR="00DC0456" w:rsidRPr="001017E6" w:rsidRDefault="001017E6" w:rsidP="00DC045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14:paraId="22BA4012" w14:textId="77777777" w:rsidR="00DC0456" w:rsidRDefault="00DC0456"/>
    <w:p w14:paraId="7AB5016B" w14:textId="3AC3E039" w:rsidR="00DC0456" w:rsidRDefault="00DC0456" w:rsidP="00DC0456">
      <w:pPr>
        <w:jc w:val="right"/>
      </w:pPr>
      <w:r>
        <w:lastRenderedPageBreak/>
        <w:t>продолжение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8"/>
        <w:gridCol w:w="993"/>
        <w:gridCol w:w="1134"/>
        <w:gridCol w:w="992"/>
        <w:gridCol w:w="888"/>
      </w:tblGrid>
      <w:tr w:rsidR="00DC0456" w:rsidRPr="001017E6" w14:paraId="083E9C13" w14:textId="77777777" w:rsidTr="00997846">
        <w:trPr>
          <w:trHeight w:val="331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4DB32ED" w14:textId="77777777" w:rsidR="00DC0456" w:rsidRPr="001017E6" w:rsidRDefault="00DC0456" w:rsidP="00DC045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6809" w14:textId="578D081D" w:rsidR="00DC0456" w:rsidRPr="001017E6" w:rsidRDefault="00DC0456" w:rsidP="00DC045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383A8" w14:textId="587D2C0E" w:rsidR="00DC0456" w:rsidRPr="001017E6" w:rsidRDefault="00DC0456" w:rsidP="00DC045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DC0456" w:rsidRPr="001017E6" w14:paraId="2307CC9A" w14:textId="77777777" w:rsidTr="00997846">
        <w:trPr>
          <w:trHeight w:val="279"/>
        </w:trPr>
        <w:tc>
          <w:tcPr>
            <w:tcW w:w="5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E96C9" w14:textId="77777777" w:rsidR="00DC0456" w:rsidRPr="001017E6" w:rsidRDefault="00DC0456" w:rsidP="00DC045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8146" w14:textId="48336624" w:rsidR="00DC0456" w:rsidRPr="001017E6" w:rsidRDefault="00DC0456" w:rsidP="00DC045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359E" w14:textId="76E24293" w:rsidR="00DC0456" w:rsidRPr="001017E6" w:rsidRDefault="00DC0456" w:rsidP="00DC045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4CA69" w14:textId="6120F6E3" w:rsidR="00DC0456" w:rsidRPr="001017E6" w:rsidRDefault="00DC0456" w:rsidP="00DC045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5FA15" w14:textId="48AC5B79" w:rsidR="00DC0456" w:rsidRPr="001017E6" w:rsidRDefault="00DC0456" w:rsidP="00DC045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5E8208CE" w14:textId="77777777" w:rsidTr="00DC0456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8CE20" w14:textId="10EC3AD3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Продукты переработки овощей, плодов, орехов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88A1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95DCA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4000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F72B4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16,8</w:t>
            </w:r>
          </w:p>
        </w:tc>
      </w:tr>
      <w:tr w:rsidR="001017E6" w:rsidRPr="001017E6" w14:paraId="7844AFD7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9CE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Прочие разные пищевые продукты, остатки и отходы пищевкусовой промышленности, шеллак природный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C924FD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2360,2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CBF2D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5EDCD8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0,8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4B067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D6298CE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C16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Алкогольные и безалкогольные напитки и уксус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7AF884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CC747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C95DB24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04C0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F99B44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ECA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Табак и промышленные заменители табака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5EB5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65E7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732C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06CF9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7509C3F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70A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Соль; сера; земли и камень; штукатурные материалы, известь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3D3E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1117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98F0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4946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2FB57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109A55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01D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Руды, шлаки и зола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5D7C1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6ECEB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6FDBB3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11343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05152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3070,9</w:t>
            </w:r>
          </w:p>
        </w:tc>
      </w:tr>
      <w:tr w:rsidR="001017E6" w:rsidRPr="001017E6" w14:paraId="334CAD44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9574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Топливо минеральное, нефть и продукты их перегонки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35C94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32944,9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7B97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41001,3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F1373D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850800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265,7</w:t>
            </w:r>
          </w:p>
        </w:tc>
      </w:tr>
      <w:tr w:rsidR="001017E6" w:rsidRPr="001017E6" w14:paraId="5D10B9EE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F9FD4E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Продукты неорганической химии, органические химические соединения, прочие химические продукты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B896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14614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6E2B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15323,9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A812DC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122,7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C5F33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587E97C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9D2C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Фармацевтические продукты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D7E4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187,9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6C86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6387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C409B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C4D825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4E54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Удобрения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ACCD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8556,4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5779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8937,4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4CE18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9E98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9EED40E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895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Экстракты дубильные или красильные; красители, пигменты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B37C1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50044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6434C3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ED058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45CD13B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03E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Эфирные масла; парфюмерные, косметические и туалетные средства и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мыла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и белковые вещества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83FD6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1993,7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9CF50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71694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16,5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FE1CC0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1017E6" w:rsidRPr="001017E6" w14:paraId="3DC44C70" w14:textId="77777777" w:rsidTr="0040438B">
        <w:trPr>
          <w:trHeight w:val="255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65456F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Взрывчатые вещества пиротехнические изделия 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9864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2085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551D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1713,1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55F799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C9761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008F379C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EB536B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Пластмассы и изделия из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них;  каучук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и резиновые изделия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01A02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5584,8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6A4B3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ED5573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27,6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9800D6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84,3</w:t>
            </w:r>
          </w:p>
        </w:tc>
      </w:tr>
      <w:tr w:rsidR="001017E6" w:rsidRPr="001017E6" w14:paraId="3BE265C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155139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Изделия из кожи, дорожные принадлежности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DC8ED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60F2C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94DEF7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DE817B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1017E6" w:rsidRPr="001017E6" w14:paraId="57034355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767CF3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Древесина и изделия из нее; бумага и картон; печатные книги, газет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4851E1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551,6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E0195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D3824C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DE78C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5C9EED30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F8E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Хлопок, шелк, лен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6ACA3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DDAC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A1E4E8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883A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6F67B6CF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36A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Химические нити, химические штапельные волокна вата, войлок и нетканые материалы, ткани из шерстяной пряжи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82C9C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707,9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A83CA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D092AA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3B69B1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259AF849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290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Ковры и прочие текстильные напольные покрытия, текстильные материалы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7B8E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296,1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1829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BF7977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7AC9C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4BEBB87D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D61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Одежда и принадлежности одежды, трикотажные, одежды текстильные, спец. ткани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A84A4D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232,4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375D0B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DF92637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1033,9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A3C072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2125,8</w:t>
            </w:r>
          </w:p>
        </w:tc>
      </w:tr>
      <w:tr w:rsidR="001017E6" w:rsidRPr="001017E6" w14:paraId="56FC9BFC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D11724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Прочие готовые текстильные изделия и их части, прочие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раст.текстил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>.волокна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бум.пряжа</w:t>
            </w:r>
            <w:proofErr w:type="spellEnd"/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трикат.полотно</w:t>
            </w:r>
            <w:proofErr w:type="spellEnd"/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маш.и</w:t>
            </w:r>
            <w:proofErr w:type="spellEnd"/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ручной вязки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59994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594A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D975B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190,2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29B9DA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240,9</w:t>
            </w:r>
          </w:p>
        </w:tc>
      </w:tr>
      <w:tr w:rsidR="001017E6" w:rsidRPr="001017E6" w14:paraId="327112A8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3F8FDE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Обувь гетры и аналогичные изделия, обувь прочая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32055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05080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011810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A90DCB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</w:tr>
      <w:tr w:rsidR="001017E6" w:rsidRPr="001017E6" w14:paraId="36F3E0B3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6E5824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Обработанные перья пух и изделия из перьев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C305E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C6464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A83306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5E540C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77A68F95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4FFFFE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Головные уборы и их части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0928B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6AFE1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1A2B8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A9A97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3AB36DE5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BDF448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Изделия из камня, гипса, цемента, асбеста и подобных материалов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55FE7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10C1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AD844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5CA3D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6E10D2E8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08BCFA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Керамические изделия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A9C4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E57C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BDADF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6B0F7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3EB13CAF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7804F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Стекло и изделия из него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636D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5EF0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F2E9A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9E12E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1017E6" w:rsidRPr="001017E6" w14:paraId="0F4D47FC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071DEB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Жемчуг, драгоценные или полудрагоценные камни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7AD8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CA80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DA096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4C7C7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28EAB830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2CF383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Черные металлы изделия из черных металлов, </w:t>
            </w:r>
            <w:proofErr w:type="gramStart"/>
            <w:r w:rsidRPr="001017E6">
              <w:rPr>
                <w:color w:val="000000"/>
                <w:sz w:val="18"/>
                <w:szCs w:val="18"/>
                <w:lang w:eastAsia="ru-RU"/>
              </w:rPr>
              <w:t>медь,  алюминий</w:t>
            </w:r>
            <w:proofErr w:type="gram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свинец, цинк, никель и изделия из них, металлокерамика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2AC22C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21420,2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BFA1E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2B32B2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E8B814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11,7</w:t>
            </w:r>
          </w:p>
        </w:tc>
      </w:tr>
      <w:tr w:rsidR="001017E6" w:rsidRPr="001017E6" w14:paraId="3AE1335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FA8E2E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Инструмент, ножевые изделия, ложки, вилки из недрагоценных металлов и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прочие  изделие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>из  недрагоценных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 металлов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158D1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D3592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D1092F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FE337D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780D7B89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7BE9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Реакторы ядерные, котлы, оборудование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AC2E6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68185,7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7CBF9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70525,6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CCE069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6654,8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6DF1AA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2667,3</w:t>
            </w:r>
          </w:p>
        </w:tc>
      </w:tr>
      <w:tr w:rsidR="001017E6" w:rsidRPr="001017E6" w14:paraId="24E02A2D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84929E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Электрические машины, оборудование и механизмы разные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DA96B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D4724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3995,7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30BD1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ED24CF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59,4</w:t>
            </w:r>
          </w:p>
        </w:tc>
      </w:tr>
      <w:tr w:rsidR="001017E6" w:rsidRPr="001017E6" w14:paraId="0F53B390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6BED6E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Железнодорожные локомотивы, контейнера</w:t>
            </w:r>
          </w:p>
        </w:tc>
        <w:tc>
          <w:tcPr>
            <w:tcW w:w="993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2246BAC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207,6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0E79196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226,4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56CF359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139,1</w:t>
            </w:r>
          </w:p>
        </w:tc>
        <w:tc>
          <w:tcPr>
            <w:tcW w:w="888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6648BBA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96</w:t>
            </w:r>
          </w:p>
        </w:tc>
      </w:tr>
      <w:tr w:rsidR="001017E6" w:rsidRPr="001017E6" w14:paraId="43333C17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91C502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Средства наземного транспорта, тракторы, автомобили легковые, прицепы и полуприцепы, суда, лодки и другие плавучие средства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3B2AB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E2FD8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8993,7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24394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2010,5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9B5EC3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2760,1</w:t>
            </w:r>
          </w:p>
        </w:tc>
      </w:tr>
      <w:bookmarkEnd w:id="287"/>
      <w:bookmarkEnd w:id="288"/>
      <w:bookmarkEnd w:id="289"/>
      <w:bookmarkEnd w:id="290"/>
      <w:bookmarkEnd w:id="291"/>
      <w:tr w:rsidR="0040438B" w:rsidRPr="001017E6" w14:paraId="3C7F0C0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77A7F70" w14:textId="63D92C5C" w:rsidR="0040438B" w:rsidRPr="001017E6" w:rsidRDefault="0040438B" w:rsidP="0040438B">
            <w:pPr>
              <w:rPr>
                <w:sz w:val="18"/>
                <w:szCs w:val="18"/>
                <w:lang w:eastAsia="ru-RU"/>
              </w:rPr>
            </w:pPr>
            <w:r w:rsidRPr="00A360C5">
              <w:rPr>
                <w:sz w:val="18"/>
                <w:szCs w:val="18"/>
              </w:rPr>
              <w:t>Летательные аппараты, космические аппараты, их части</w:t>
            </w:r>
          </w:p>
        </w:tc>
        <w:tc>
          <w:tcPr>
            <w:tcW w:w="9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77CEE4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48ED8C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4CE0334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5DB896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40438B" w:rsidRPr="001017E6" w14:paraId="7B158A61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0FDA24A" w14:textId="1D87BC7C" w:rsidR="0040438B" w:rsidRPr="001017E6" w:rsidRDefault="0040438B" w:rsidP="0040438B">
            <w:pPr>
              <w:rPr>
                <w:sz w:val="18"/>
                <w:szCs w:val="18"/>
                <w:lang w:eastAsia="ru-RU"/>
              </w:rPr>
            </w:pPr>
            <w:r w:rsidRPr="00A360C5">
              <w:rPr>
                <w:sz w:val="18"/>
                <w:szCs w:val="18"/>
              </w:rPr>
              <w:t>Часы и их части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47D5BC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7DF7A04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3358DACC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72CE9ACC" w14:textId="77777777" w:rsidR="0040438B" w:rsidRPr="001017E6" w:rsidRDefault="0040438B" w:rsidP="0040438B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40438B" w:rsidRPr="001017E6" w14:paraId="222F97F1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46A9843" w14:textId="7B56AC92" w:rsidR="0040438B" w:rsidRPr="001017E6" w:rsidRDefault="0040438B" w:rsidP="0040438B">
            <w:pPr>
              <w:rPr>
                <w:sz w:val="18"/>
                <w:szCs w:val="18"/>
                <w:lang w:eastAsia="ru-RU"/>
              </w:rPr>
            </w:pPr>
            <w:r w:rsidRPr="00A360C5">
              <w:rPr>
                <w:sz w:val="18"/>
                <w:szCs w:val="18"/>
              </w:rPr>
              <w:t>Инструменты и аппараты оптические, фотографические, измерительные и контрольные приборы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6000E9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18145,2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0F9175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E4C12C9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779AEB1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44,2</w:t>
            </w:r>
          </w:p>
        </w:tc>
      </w:tr>
      <w:tr w:rsidR="0040438B" w:rsidRPr="001017E6" w14:paraId="671ED556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E4B1A6" w14:textId="472760D6" w:rsidR="0040438B" w:rsidRPr="001017E6" w:rsidRDefault="0040438B" w:rsidP="0040438B">
            <w:pPr>
              <w:rPr>
                <w:sz w:val="18"/>
                <w:szCs w:val="18"/>
                <w:lang w:eastAsia="ru-RU"/>
              </w:rPr>
            </w:pPr>
            <w:r w:rsidRPr="00A360C5">
              <w:rPr>
                <w:sz w:val="18"/>
                <w:szCs w:val="18"/>
              </w:rPr>
              <w:t>Мебель, матрацы и прочая ее части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7FF084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3ACF2B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42A8EF3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FBAAA29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23,3</w:t>
            </w:r>
          </w:p>
        </w:tc>
      </w:tr>
      <w:tr w:rsidR="0040438B" w:rsidRPr="001017E6" w14:paraId="6278D4BA" w14:textId="77777777" w:rsidTr="0040438B">
        <w:trPr>
          <w:trHeight w:val="20"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B3A8E" w14:textId="4CBADF10" w:rsidR="0040438B" w:rsidRPr="001017E6" w:rsidRDefault="0040438B" w:rsidP="0040438B">
            <w:pPr>
              <w:rPr>
                <w:sz w:val="18"/>
                <w:szCs w:val="18"/>
                <w:lang w:eastAsia="ru-RU"/>
              </w:rPr>
            </w:pPr>
            <w:r w:rsidRPr="00A360C5">
              <w:rPr>
                <w:sz w:val="18"/>
                <w:szCs w:val="18"/>
              </w:rPr>
              <w:t>Разные промышленные товары, произведения искусства и предметы коллекционирования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322C28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D4DAD0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DB4722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12,7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44E101" w14:textId="77777777" w:rsidR="0040438B" w:rsidRPr="001017E6" w:rsidRDefault="0040438B" w:rsidP="0040438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14,1</w:t>
            </w:r>
          </w:p>
        </w:tc>
      </w:tr>
    </w:tbl>
    <w:p w14:paraId="5085DD07" w14:textId="77777777" w:rsidR="001017E6" w:rsidRPr="001017E6" w:rsidRDefault="001017E6" w:rsidP="001017E6">
      <w:pPr>
        <w:rPr>
          <w:bCs/>
          <w:sz w:val="18"/>
          <w:szCs w:val="18"/>
          <w:lang w:eastAsia="ru-RU"/>
        </w:rPr>
      </w:pPr>
    </w:p>
    <w:p w14:paraId="3A7D403E" w14:textId="77777777" w:rsidR="001017E6" w:rsidRPr="001017E6" w:rsidRDefault="001017E6" w:rsidP="001017E6">
      <w:pPr>
        <w:rPr>
          <w:bCs/>
          <w:sz w:val="18"/>
          <w:szCs w:val="18"/>
          <w:lang w:eastAsia="ru-RU"/>
        </w:rPr>
      </w:pPr>
      <w:r w:rsidRPr="001017E6">
        <w:rPr>
          <w:bCs/>
          <w:sz w:val="18"/>
          <w:szCs w:val="18"/>
          <w:lang w:eastAsia="ru-RU"/>
        </w:rPr>
        <w:t xml:space="preserve">В итоговой сумме включены </w:t>
      </w:r>
      <w:proofErr w:type="gramStart"/>
      <w:r w:rsidRPr="001017E6">
        <w:rPr>
          <w:bCs/>
          <w:sz w:val="18"/>
          <w:szCs w:val="18"/>
          <w:lang w:eastAsia="ru-RU"/>
        </w:rPr>
        <w:t>товары</w:t>
      </w:r>
      <w:proofErr w:type="gramEnd"/>
      <w:r w:rsidRPr="001017E6">
        <w:rPr>
          <w:bCs/>
          <w:sz w:val="18"/>
          <w:szCs w:val="18"/>
          <w:lang w:eastAsia="ru-RU"/>
        </w:rPr>
        <w:t xml:space="preserve"> представляющие закрытую информацию.           </w:t>
      </w:r>
    </w:p>
    <w:p w14:paraId="7216572C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5E1B2C38" w14:textId="77777777" w:rsidR="001017E6" w:rsidRPr="001017E6" w:rsidRDefault="001017E6" w:rsidP="00997846">
      <w:pPr>
        <w:keepNext/>
        <w:pageBreakBefore/>
        <w:outlineLvl w:val="1"/>
        <w:rPr>
          <w:b/>
          <w:bCs/>
          <w:sz w:val="22"/>
          <w:szCs w:val="22"/>
          <w:lang w:eastAsia="ru-RU"/>
        </w:rPr>
      </w:pPr>
      <w:r w:rsidRPr="001017E6">
        <w:rPr>
          <w:b/>
          <w:bCs/>
          <w:sz w:val="22"/>
          <w:szCs w:val="22"/>
          <w:lang w:eastAsia="ru-RU"/>
        </w:rPr>
        <w:lastRenderedPageBreak/>
        <w:t>Внешняя торговля Иссык-Кульской области по странам</w:t>
      </w:r>
    </w:p>
    <w:p w14:paraId="537C3649" w14:textId="77777777" w:rsidR="001017E6" w:rsidRPr="001017E6" w:rsidRDefault="001017E6" w:rsidP="001017E6">
      <w:pPr>
        <w:rPr>
          <w:bCs/>
          <w:i/>
          <w:iCs/>
          <w:sz w:val="18"/>
          <w:szCs w:val="18"/>
          <w:lang w:eastAsia="ru-RU"/>
        </w:rPr>
      </w:pPr>
      <w:proofErr w:type="gramStart"/>
      <w:r w:rsidRPr="001017E6">
        <w:rPr>
          <w:bCs/>
          <w:i/>
          <w:iCs/>
          <w:sz w:val="18"/>
          <w:szCs w:val="18"/>
          <w:lang w:eastAsia="ru-RU"/>
        </w:rPr>
        <w:t>( январь</w:t>
      </w:r>
      <w:proofErr w:type="gramEnd"/>
      <w:r w:rsidRPr="001017E6">
        <w:rPr>
          <w:bCs/>
          <w:i/>
          <w:iCs/>
          <w:sz w:val="18"/>
          <w:szCs w:val="18"/>
          <w:lang w:eastAsia="ru-RU"/>
        </w:rPr>
        <w:t>-март, тыс. долларов)</w:t>
      </w:r>
    </w:p>
    <w:p w14:paraId="5F3B7578" w14:textId="77777777" w:rsidR="001017E6" w:rsidRPr="001017E6" w:rsidRDefault="001017E6" w:rsidP="001017E6">
      <w:pPr>
        <w:rPr>
          <w:bCs/>
          <w:sz w:val="10"/>
          <w:szCs w:val="10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9"/>
        <w:gridCol w:w="1320"/>
        <w:gridCol w:w="1324"/>
        <w:gridCol w:w="1244"/>
        <w:gridCol w:w="1238"/>
      </w:tblGrid>
      <w:tr w:rsidR="001017E6" w:rsidRPr="001017E6" w14:paraId="2844BF63" w14:textId="77777777" w:rsidTr="00775222">
        <w:trPr>
          <w:cantSplit/>
          <w:trHeight w:val="278"/>
        </w:trPr>
        <w:tc>
          <w:tcPr>
            <w:tcW w:w="2185" w:type="pct"/>
            <w:vMerge w:val="restart"/>
          </w:tcPr>
          <w:p w14:paraId="07166C7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452" w:type="pct"/>
            <w:gridSpan w:val="2"/>
            <w:tcBorders>
              <w:bottom w:val="single" w:sz="4" w:space="0" w:color="auto"/>
            </w:tcBorders>
            <w:vAlign w:val="center"/>
          </w:tcPr>
          <w:p w14:paraId="024BCBF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363" w:type="pct"/>
            <w:gridSpan w:val="2"/>
            <w:tcBorders>
              <w:bottom w:val="single" w:sz="4" w:space="0" w:color="auto"/>
            </w:tcBorders>
            <w:vAlign w:val="center"/>
          </w:tcPr>
          <w:p w14:paraId="30DCF8E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1B021AF7" w14:textId="77777777" w:rsidTr="00241A23">
        <w:trPr>
          <w:cantSplit/>
          <w:trHeight w:val="406"/>
        </w:trPr>
        <w:tc>
          <w:tcPr>
            <w:tcW w:w="2185" w:type="pct"/>
            <w:vMerge/>
            <w:tcBorders>
              <w:bottom w:val="single" w:sz="4" w:space="0" w:color="auto"/>
            </w:tcBorders>
          </w:tcPr>
          <w:p w14:paraId="706EF5C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CC8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C530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92B1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740E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536766B1" w14:textId="77777777" w:rsidTr="00241A23">
        <w:trPr>
          <w:trHeight w:val="20"/>
        </w:trPr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133EC" w14:textId="77777777" w:rsidR="001017E6" w:rsidRPr="001017E6" w:rsidRDefault="001017E6" w:rsidP="001017E6">
            <w:pPr>
              <w:widowControl w:val="0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C1B570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5A2EDA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193886,7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C43EA2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A393BC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13813,8</w:t>
            </w:r>
          </w:p>
        </w:tc>
      </w:tr>
      <w:tr w:rsidR="001017E6" w:rsidRPr="001017E6" w14:paraId="17CF9362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DB7482" w14:textId="77777777" w:rsidR="001017E6" w:rsidRPr="001017E6" w:rsidRDefault="001017E6" w:rsidP="001017E6">
            <w:pPr>
              <w:widowControl w:val="0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1181C2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ABC3D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193886,6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5238B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B13874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13813,8</w:t>
            </w:r>
          </w:p>
        </w:tc>
      </w:tr>
      <w:tr w:rsidR="001017E6" w:rsidRPr="001017E6" w14:paraId="34156A86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5D6E5" w14:textId="77777777" w:rsidR="001017E6" w:rsidRPr="001017E6" w:rsidRDefault="001017E6" w:rsidP="001017E6">
            <w:pPr>
              <w:widowControl w:val="0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Страны СНГ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21BCD3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67504,4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55B5E2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75538,7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2F60A9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2124,8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9C311F" w14:textId="77777777" w:rsidR="001017E6" w:rsidRPr="001017E6" w:rsidRDefault="001017E6" w:rsidP="001017E6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4736,3</w:t>
            </w:r>
          </w:p>
        </w:tc>
      </w:tr>
      <w:tr w:rsidR="001017E6" w:rsidRPr="001017E6" w14:paraId="04275580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A45E9D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Страны ЕАЭС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CE6EE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61323,9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813A6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65830,8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AB75B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1896,9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D09D1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4657,9</w:t>
            </w:r>
          </w:p>
        </w:tc>
      </w:tr>
      <w:tr w:rsidR="001017E6" w:rsidRPr="001017E6" w14:paraId="137C4AF4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07B051" w14:textId="77777777" w:rsidR="001017E6" w:rsidRPr="001017E6" w:rsidRDefault="001017E6" w:rsidP="001017E6">
            <w:pPr>
              <w:widowControl w:val="0"/>
              <w:ind w:firstLine="426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Беларусь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0402B1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2383,8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E83676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1543,6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E37DD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17,9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201CF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A1063F5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542392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Казахстан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E562F8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21292,0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29025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8772,6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30C34B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797,3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0E4A5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960,2</w:t>
            </w:r>
          </w:p>
        </w:tc>
      </w:tr>
      <w:tr w:rsidR="001017E6" w:rsidRPr="001017E6" w14:paraId="118562E7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D79BED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85987C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37648,1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37882B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55514,6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F992A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1081,7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5394EF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3697,7</w:t>
            </w:r>
          </w:p>
        </w:tc>
      </w:tr>
      <w:tr w:rsidR="001017E6" w:rsidRPr="001017E6" w14:paraId="465D1E99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2FF5BC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Страны вне ЕАЭС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F30184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6180,6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E0517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9707,9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65F88E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227,9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FD3814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78,3</w:t>
            </w:r>
          </w:p>
        </w:tc>
      </w:tr>
      <w:tr w:rsidR="001017E6" w:rsidRPr="001017E6" w14:paraId="0F6CFE24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6BAA6C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Азербайджан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5DF15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FBE732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E13657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EE84E4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22,2</w:t>
            </w:r>
          </w:p>
        </w:tc>
      </w:tr>
      <w:tr w:rsidR="001017E6" w:rsidRPr="001017E6" w14:paraId="45440C38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5E605A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Молдова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33C28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478DBE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5893D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3ED37C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EBBC77C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95A7D1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Таджикистан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53F736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3F96E0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8BFB6C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3935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6BCD041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E0E2F3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Узбекистан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6F4457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2122,3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9DA30F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3161,6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854E0A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227,9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0FBC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56,1</w:t>
            </w:r>
          </w:p>
        </w:tc>
      </w:tr>
      <w:tr w:rsidR="001017E6" w:rsidRPr="001017E6" w14:paraId="7CC4153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8E36F6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Украина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F640C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4053,2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DCA65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6513,5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A5AB5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16BF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ACA07A2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6F59EB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ЕВРОПА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D94BFD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31588,6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4E48E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23969,6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00E58A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8640,3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72C3B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5594,8</w:t>
            </w:r>
          </w:p>
        </w:tc>
      </w:tr>
      <w:tr w:rsidR="001017E6" w:rsidRPr="001017E6" w14:paraId="6AAFC8D5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93C3BE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Австрия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C92D76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994,4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E1CEBF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431,9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C56F26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45BE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9,1</w:t>
            </w:r>
          </w:p>
        </w:tc>
      </w:tr>
      <w:tr w:rsidR="001017E6" w:rsidRPr="001017E6" w14:paraId="7B073DF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88E1C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Албания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30B63D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CC3BEB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238695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EEBE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F7D48C1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E19C46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Бельгия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351E64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5610,9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DBD0ED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4849,3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ACB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8522,2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8C9D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5558,3</w:t>
            </w:r>
          </w:p>
        </w:tc>
      </w:tr>
      <w:tr w:rsidR="001017E6" w:rsidRPr="001017E6" w14:paraId="4DD04B99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5D03D6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Босния и Герцеговина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68D59F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D82D65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266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776A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311A5C8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F0FF61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Болгария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81FB11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8971F4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548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20EC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3C18082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11DA47" w14:textId="77777777" w:rsidR="001017E6" w:rsidRPr="001017E6" w:rsidRDefault="001017E6" w:rsidP="001017E6">
            <w:pPr>
              <w:widowControl w:val="0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Венгрия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F8991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7D6D38" w14:textId="77777777" w:rsidR="001017E6" w:rsidRPr="001017E6" w:rsidRDefault="001017E6" w:rsidP="001017E6">
            <w:pPr>
              <w:widowControl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394,1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3EC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2912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1,0</w:t>
            </w:r>
          </w:p>
        </w:tc>
      </w:tr>
      <w:tr w:rsidR="001017E6" w:rsidRPr="001017E6" w14:paraId="5031492F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6BC183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Германия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EB809B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7819,0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B16EC2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6858,5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F2F3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74C1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7,5</w:t>
            </w:r>
          </w:p>
        </w:tc>
      </w:tr>
      <w:tr w:rsidR="001017E6" w:rsidRPr="001017E6" w14:paraId="01C7F75B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D1748E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Греция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713551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173414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3599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0632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E67F9AD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691607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Дания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7EFEB0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73,5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FD5EF4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0BF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39F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481089E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E2358C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Ирландия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CEB37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86F07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D835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5DD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147F7C5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344FC4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Испания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E4FF27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1D32B1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2387,2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2E7A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3538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84434EB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F93455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Италия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596CB6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2057,8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AC2EB3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2496,7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8865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5CB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E914427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AED1D8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Латвия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B52755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B2B5E2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855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23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E4FAFB7" w14:textId="77777777" w:rsidTr="00B5593B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F0919E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Литва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0F2135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170,4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79BAAE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B89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D855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0216B1D" w14:textId="77777777" w:rsidTr="00B5593B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150500" w14:textId="77777777" w:rsidR="001017E6" w:rsidRPr="001017E6" w:rsidRDefault="001017E6" w:rsidP="001017E6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Мальта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6DC538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339E42" w14:textId="77777777" w:rsidR="001017E6" w:rsidRPr="001017E6" w:rsidRDefault="001017E6" w:rsidP="001017E6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B04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CD1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535D8CFD" w14:textId="77777777" w:rsidTr="00B5593B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EA87FD" w14:textId="54A246C4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Нидерланды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6FACA9" w14:textId="70819F9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3564,8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3F8844" w14:textId="37D58F7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1068,8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B8461" w14:textId="16EDE06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F23163" w14:textId="3EC6F29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775222" w:rsidRPr="001017E6" w14:paraId="244BF450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1AED25" w14:textId="71563C09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Норвегия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086136" w14:textId="144A1EA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61401" w14:textId="7A86D06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A5DD5" w14:textId="20F5A9D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E6456" w14:textId="0B80FCA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B392E66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434C82" w14:textId="6E69C6A5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Польша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B02E6" w14:textId="6AF68D5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1578,9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0B0C11" w14:textId="0F98537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153,5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AD234" w14:textId="61C7AE0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BEC931" w14:textId="446B8D7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9CDC151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7F2FFD" w14:textId="6D2003E5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Португалия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0D6C1" w14:textId="00426254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B556B" w14:textId="0DC2E6F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8E9A1" w14:textId="092453C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76D6D" w14:textId="51AEAF4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500E8EB4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850E28" w14:textId="3587D6E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Румыния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7D097E" w14:textId="374B1A6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1173,3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E2155D" w14:textId="573FCE4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A94E2" w14:textId="45D89DB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E84EF" w14:textId="2226F98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02EE6D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83BEF7" w14:textId="4C3F828A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Словакия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41DDE1" w14:textId="3B7FC17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E9B38B" w14:textId="2F2D200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994D1" w14:textId="7132C92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EEE0A" w14:textId="445B5C0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00B12626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D92F0A" w14:textId="7FE6F679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Словения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EE56AA" w14:textId="5A8A700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7FB544" w14:textId="0BF97260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9AEC4" w14:textId="7BA5839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296D4" w14:textId="17B568CF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5A820649" w14:textId="77777777" w:rsidTr="00890DFA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E4BE5" w14:textId="25828EEA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Соединенное Королевство (Великобритания)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225CD8" w14:textId="1CB165F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792,7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509D58" w14:textId="5CA0E4E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970,5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B0E867" w14:textId="237B6D8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D06A12" w14:textId="5124CF0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13,4</w:t>
            </w:r>
          </w:p>
        </w:tc>
      </w:tr>
      <w:tr w:rsidR="00775222" w:rsidRPr="001017E6" w14:paraId="5B247ED7" w14:textId="77777777" w:rsidTr="00890DFA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63B3E6" w14:textId="0C27C964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Финляндия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F97491" w14:textId="6D65C67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4348,3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F9BBCF" w14:textId="747C75F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283,9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A6EBF0" w14:textId="65C736F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B613DA" w14:textId="2694634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0,1</w:t>
            </w:r>
          </w:p>
        </w:tc>
      </w:tr>
      <w:tr w:rsidR="00775222" w:rsidRPr="001017E6" w14:paraId="776B8CA6" w14:textId="77777777" w:rsidTr="00890DFA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DCFBA6" w14:textId="25B20B9D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AEF609" w14:textId="3A7457E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216BF2" w14:textId="1C5E33C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2631,0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36F0FD" w14:textId="64F45B5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C7FE17" w14:textId="0D60E57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1,8</w:t>
            </w:r>
          </w:p>
        </w:tc>
      </w:tr>
      <w:tr w:rsidR="00775222" w:rsidRPr="001017E6" w14:paraId="25768805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09D1BE" w14:textId="59508775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Чешская Республика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C01D53" w14:textId="0169834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31AE94" w14:textId="47DED4B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032ACC" w14:textId="4A9490EF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DB571" w14:textId="4088F53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B6A2294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E796F" w14:textId="613346D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Швеция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C57969" w14:textId="0732AC5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1077,5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F5BB4" w14:textId="3E0A121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DE8D4" w14:textId="2365EF8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9B7B9" w14:textId="18A3C83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7FA9F9A4" w14:textId="77777777" w:rsidTr="00890DFA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8DA447" w14:textId="5E44D792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Швейцария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E4045F" w14:textId="120EE3F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887C6B" w14:textId="604C521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19C86C" w14:textId="6AF65AF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AAFE1" w14:textId="080D171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CC3AA65" w14:textId="77777777" w:rsidTr="00890DFA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303370" w14:textId="793C9BC2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Эстония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321346" w14:textId="253054B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1A3820" w14:textId="4A2ED86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E7F957" w14:textId="0230E52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57703" w14:textId="28D3B4B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FF8CD45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23DA3" w14:textId="0EEFA02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АЗИЯ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237D3E" w14:textId="19DEA77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104250,3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888412" w14:textId="0DCAFBB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46440,4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3F8A7F" w14:textId="3F26C91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11837,8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B0E973" w14:textId="4DFD95B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3263,1</w:t>
            </w:r>
          </w:p>
        </w:tc>
      </w:tr>
      <w:tr w:rsidR="00775222" w:rsidRPr="001017E6" w14:paraId="103D61DC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0D69B8" w14:textId="14657688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Бангладеш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9D8420" w14:textId="13810C3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E26FA8" w14:textId="58BE2E0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E24410" w14:textId="12F9E95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A1750" w14:textId="187A6E8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AED2E44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BCA3F" w14:textId="2BEFE1ED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Вьетнам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ACC58" w14:textId="2CBB1E9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4E36AA" w14:textId="2192148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940AC6" w14:textId="7C2A27F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E20CD" w14:textId="784B9C3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7F9FBFBF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895AE1" w14:textId="07B515CB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Грузия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02322" w14:textId="4911D38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00AE70" w14:textId="4BEDBB0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0C56C" w14:textId="7A2C466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285B2" w14:textId="0F96590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4A8BE05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D6AD1" w14:textId="15E23996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Израиль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D78947" w14:textId="22C7F36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BA28DB" w14:textId="6BD0997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E4D66" w14:textId="3C9B6FA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AC14DB" w14:textId="321706D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11,2</w:t>
            </w:r>
          </w:p>
        </w:tc>
      </w:tr>
      <w:tr w:rsidR="00775222" w:rsidRPr="001017E6" w14:paraId="02354AB7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DC89CE" w14:textId="386EA0FA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Индия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FA011" w14:textId="0722711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1794,3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CC8C50" w14:textId="4F5A144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1298,8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F8E43" w14:textId="4DC941E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178D5" w14:textId="3CF2581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AD187A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749CD9" w14:textId="382B53E3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Индонезия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1D699" w14:textId="713DEEE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82740B" w14:textId="7002D9A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AA6FE9" w14:textId="38659FE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4140A" w14:textId="2DB3797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230A79D8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236972" w14:textId="5946C3CF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Иран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91202B" w14:textId="0AD2BB4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8BDEE0" w14:textId="5167A640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1F544" w14:textId="1061D11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B0CE5" w14:textId="139E87F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A5FE82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843C7B" w14:textId="43D3D6B1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Камбоджа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10F474" w14:textId="30E01FB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7EE1B4" w14:textId="212D7A0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58EE2" w14:textId="68AF7AD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73B6F" w14:textId="2F088690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2A5776F5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B465DC" w14:textId="751F10D6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Катар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B46145" w14:textId="43D5C95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45E53" w14:textId="7B9AFD14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A349DB" w14:textId="03EBD19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516C6" w14:textId="08D55CD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7900337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B5B65A" w14:textId="7C58422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Китай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17270" w14:textId="60EFCBE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91742,2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30010F" w14:textId="6A6D699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26053,2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A59C81" w14:textId="0279243F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11401,9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1C49A" w14:textId="7C703C8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3070,8</w:t>
            </w:r>
          </w:p>
        </w:tc>
      </w:tr>
      <w:tr w:rsidR="00775222" w:rsidRPr="001017E6" w14:paraId="26539819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1BDF9F" w14:textId="78D0123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Малайзия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5E77E2" w14:textId="6157B7D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29D784" w14:textId="7D34E10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DC88E" w14:textId="70A9207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43D51D" w14:textId="234FFA3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B191C15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B5FF53" w14:textId="4E3E8FE8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Монголия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110C63" w14:textId="51238A2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1507E9" w14:textId="5B77CFF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D363C" w14:textId="1E71E96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76654D" w14:textId="1313265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6,1</w:t>
            </w:r>
          </w:p>
        </w:tc>
      </w:tr>
      <w:tr w:rsidR="00775222" w:rsidRPr="001017E6" w14:paraId="4BC20DFE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00C8FF" w14:textId="60B304B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Объединенные Арабские Эмираты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2BD53F" w14:textId="4EC7C46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A0C055" w14:textId="60C695E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FF4CAD" w14:textId="3D71D41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311,6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D73D8" w14:textId="52E2B5B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EC2B94F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6DA925" w14:textId="5E625099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Пакистан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FEC7A9" w14:textId="7CBAE7F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3E625A" w14:textId="29625F54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500D3C" w14:textId="3DEFD69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87810" w14:textId="3507ED6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7C24ADC1" w14:textId="77777777" w:rsidTr="009F2FB6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A06E34" w14:textId="0C2AF85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Республика Корея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B09DA7" w14:textId="6784C68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1432,5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9CE48F" w14:textId="6BC08B4B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1452,4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F93A6F" w14:textId="54ACB82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17,1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39129" w14:textId="012280F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159EA5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711C0F" w14:textId="23BA9624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Сингапур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4E5C98" w14:textId="481EBA1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42F17C" w14:textId="5DD5257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6F9B6" w14:textId="550AE4A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6A8E3" w14:textId="1DF2AAC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0812F0E3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D2BFF1" w14:textId="3EAE98FD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sz w:val="18"/>
                <w:szCs w:val="18"/>
                <w:lang w:eastAsia="ru-RU"/>
              </w:rPr>
              <w:t>Тайвань(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>провинция Китай)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1A5CEF" w14:textId="4B3005D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6C3B9B" w14:textId="0C5DD4F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769AD" w14:textId="06BFCDD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DC672" w14:textId="074971B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36522FF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0BF12D" w14:textId="279CA944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Таиланд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302A48" w14:textId="40164E20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2EB50" w14:textId="32BFF2D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A5021" w14:textId="08D444C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0C354" w14:textId="525F46E1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</w:tbl>
    <w:p w14:paraId="46F6AEF6" w14:textId="77777777" w:rsidR="00775222" w:rsidRDefault="00775222"/>
    <w:p w14:paraId="31417D72" w14:textId="6F868C25" w:rsidR="00775222" w:rsidRPr="00775222" w:rsidRDefault="00775222" w:rsidP="002F076C">
      <w:pPr>
        <w:pageBreakBefore/>
        <w:jc w:val="right"/>
        <w:rPr>
          <w:sz w:val="22"/>
          <w:szCs w:val="22"/>
        </w:rPr>
      </w:pPr>
      <w:r w:rsidRPr="00775222">
        <w:rPr>
          <w:sz w:val="22"/>
          <w:szCs w:val="22"/>
        </w:rPr>
        <w:lastRenderedPageBreak/>
        <w:t>продолжение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9"/>
        <w:gridCol w:w="1320"/>
        <w:gridCol w:w="1324"/>
        <w:gridCol w:w="1244"/>
        <w:gridCol w:w="1238"/>
      </w:tblGrid>
      <w:tr w:rsidR="00775222" w:rsidRPr="001017E6" w14:paraId="16BDDD9F" w14:textId="77777777" w:rsidTr="00775222">
        <w:trPr>
          <w:trHeight w:val="410"/>
        </w:trPr>
        <w:tc>
          <w:tcPr>
            <w:tcW w:w="21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62E3F5" w14:textId="7777777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CA9A" w14:textId="0E4E504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2867" w14:textId="6D6A97D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775222" w:rsidRPr="001017E6" w14:paraId="0E85D7D3" w14:textId="77777777" w:rsidTr="00775222">
        <w:trPr>
          <w:trHeight w:val="416"/>
        </w:trPr>
        <w:tc>
          <w:tcPr>
            <w:tcW w:w="21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C8F03" w14:textId="7777777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35BE" w14:textId="0347E9A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70BA" w14:textId="78DB069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339C" w14:textId="059838F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CFAC" w14:textId="3BCEBE3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775222" w:rsidRPr="001017E6" w14:paraId="2EB74640" w14:textId="77777777" w:rsidTr="00790331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555D4D" w14:textId="1268CBF4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Турция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E918A8" w14:textId="59650EE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2854,9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63BC05" w14:textId="14F8CA4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7273,6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1079A" w14:textId="27748E90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D551E" w14:textId="3D8DE77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2E77650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E8CD54" w14:textId="07F52F6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Филиппины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19C66F" w14:textId="64272E5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DE9600" w14:textId="4E2ACAB4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D3347" w14:textId="5AAF2D3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14E3E4" w14:textId="0D6657F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289FFA3C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058F2C" w14:textId="2A48A4E6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Шри-Ланка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26E6B" w14:textId="3FEAD80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62B3C4" w14:textId="2F6F7C6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1575,6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76F8C" w14:textId="630399A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F3423" w14:textId="1C29DA7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06C8CC70" w14:textId="77777777" w:rsidTr="00790331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59960D" w14:textId="0CAF797A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Япония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DE544D" w14:textId="42D3FA2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5792,0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54F73E" w14:textId="5930E39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8063,8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9E0D98" w14:textId="4398ED61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C54AA" w14:textId="5CD778E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175,0</w:t>
            </w:r>
          </w:p>
        </w:tc>
      </w:tr>
      <w:tr w:rsidR="00775222" w:rsidRPr="001017E6" w14:paraId="4143D55B" w14:textId="77777777" w:rsidTr="00790331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7FB72" w14:textId="5147225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АМЕРИКА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25F3EC" w14:textId="30FE5D2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32791,1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0B5E5B" w14:textId="29491F7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47575,9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2F96AE" w14:textId="7549518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185,1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B4984F" w14:textId="18C98974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168,8</w:t>
            </w:r>
          </w:p>
        </w:tc>
      </w:tr>
      <w:tr w:rsidR="00775222" w:rsidRPr="001017E6" w14:paraId="3F4EB30D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E5C96B" w14:textId="06AADFB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Бразилия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6CD01B" w14:textId="6455284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788B87" w14:textId="31F6F97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D8D37" w14:textId="6ACE3E7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6F4248" w14:textId="053F90C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382D37C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A2EB35" w14:textId="72A226FD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Венесуэла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26400D" w14:textId="51BEAC0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73E680" w14:textId="1ADB372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E83AE" w14:textId="66E0ABF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E997B" w14:textId="5432DF4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4B535D0B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67991" w14:textId="3EAD775F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Доминиканская Республика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C27210" w14:textId="1FC94EA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9EA71B" w14:textId="08DB400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D81BC" w14:textId="5E33FA7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6FBB7" w14:textId="0B1CDB10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0CC95701" w14:textId="77777777" w:rsidTr="00790331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9CD614" w14:textId="6D0CA5E3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Канада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CDAD35" w14:textId="1944F4B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2205,4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7AB27B" w14:textId="056C14A1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3137,8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1DE590" w14:textId="1E600E4D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FC86B9" w14:textId="6611611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</w:tr>
      <w:tr w:rsidR="00775222" w:rsidRPr="001017E6" w14:paraId="09B2FE4E" w14:textId="77777777" w:rsidTr="00790331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F2CF81" w14:textId="43C65CE9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Колумбия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0F3425" w14:textId="2BE7414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5056B2" w14:textId="61BFB9B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1AA9AD" w14:textId="1345D1BF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C48D6" w14:textId="788C3B70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7035A90A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393298" w14:textId="36D13A9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Коста-Рика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56C9DC" w14:textId="13C172E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8AD230" w14:textId="7F6286D2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E7067" w14:textId="01DB243F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AE7A6" w14:textId="4F0A456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255F745" w14:textId="77777777" w:rsidTr="00241A23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1DF3B1" w14:textId="581542F5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Мексика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1A6BA5" w14:textId="42B686DF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2956,9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08870" w14:textId="6F60F8F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2141,7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EFA7E" w14:textId="763D1C4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C8A64" w14:textId="2172171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40559156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390EE7" w14:textId="30EBFA9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США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FDAA28" w14:textId="67F824C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27563,7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758C49" w14:textId="35A8B90B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42097,7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93987F" w14:textId="24CFBC6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166,1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4E2105" w14:textId="507B9A5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168,5</w:t>
            </w:r>
          </w:p>
        </w:tc>
      </w:tr>
      <w:tr w:rsidR="00775222" w:rsidRPr="001017E6" w14:paraId="35DDFB17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1B30DF" w14:textId="30DD4DDB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Эквадор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2EAF89" w14:textId="3500984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10CA0E" w14:textId="72DE03A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41FCC" w14:textId="4A3FECAC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4D577" w14:textId="116760D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454601A0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E79E57" w14:textId="064C338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АФРИКА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B23D3C" w14:textId="346166B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E3E12B" w14:textId="17AE8A8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133,4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1F535" w14:textId="1E0551E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68A9C7" w14:textId="4D238F2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16,5</w:t>
            </w:r>
          </w:p>
        </w:tc>
      </w:tr>
      <w:tr w:rsidR="00775222" w:rsidRPr="001017E6" w14:paraId="2E9D18A9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5FB19" w14:textId="68379BE7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7EC454" w14:textId="3864CF13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E809D" w14:textId="0E68E3C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8E66B" w14:textId="68F7BF0E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C797A" w14:textId="036973E6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1BA92136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5A64EA" w14:textId="7F900309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Кот-д Ивуар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DE35C8" w14:textId="52D1713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20C27" w14:textId="47F1626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90D7C" w14:textId="125933A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7154D" w14:textId="031F81E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21F54B41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5F2322" w14:textId="6AC68A6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Тунис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D39F99" w14:textId="5DB7657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9E9F07" w14:textId="5FBC2F84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79F7E" w14:textId="5177B803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BE7759" w14:textId="78DB3BD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6AF62881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B82338" w14:textId="0D942890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Южная Африка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2BD530" w14:textId="07E4D44A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9E74F9" w14:textId="70B0C24B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A2277" w14:textId="481AA5EA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08F6F0" w14:textId="415BE6C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16,5</w:t>
            </w:r>
          </w:p>
        </w:tc>
      </w:tr>
      <w:tr w:rsidR="00775222" w:rsidRPr="001017E6" w14:paraId="1F8552A8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9DD742" w14:textId="7DB1929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АВСТРАЛИЯ И ОКЕАНИЯ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57BEE5" w14:textId="2052C34B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430858" w14:textId="221ACC85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228,6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3F7CE" w14:textId="7924CD9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665987" w14:textId="13F06B2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31,2</w:t>
            </w:r>
          </w:p>
        </w:tc>
      </w:tr>
      <w:tr w:rsidR="00775222" w:rsidRPr="001017E6" w14:paraId="1F775B33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42972E" w14:textId="094AB745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Австралия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E8445" w14:textId="12658339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153820" w14:textId="5B67DB2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216,8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6F8BE" w14:textId="3A503367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51780D" w14:textId="31D0B908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31,2</w:t>
            </w:r>
          </w:p>
        </w:tc>
      </w:tr>
      <w:tr w:rsidR="00775222" w:rsidRPr="001017E6" w14:paraId="18F543F8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01FDA9" w14:textId="2F572DB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Новая Зеландия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6D07B2" w14:textId="3E829097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CD268E" w14:textId="31F1BE08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D0F32" w14:textId="22141632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4CC383" w14:textId="77A4351B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775222" w:rsidRPr="001017E6" w14:paraId="53781CA5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5AE858" w14:textId="71964ECE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НЕОПРЕДЕЛЕННЫЙ КОНТИНЕНТ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905269" w14:textId="2E5A3ABC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B642D6" w14:textId="568C088D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2EEA86" w14:textId="5530E34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E80E45" w14:textId="4F8C4E1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3,2</w:t>
            </w:r>
          </w:p>
        </w:tc>
      </w:tr>
      <w:tr w:rsidR="00775222" w:rsidRPr="001017E6" w14:paraId="7A7F153B" w14:textId="77777777" w:rsidTr="00775222">
        <w:trPr>
          <w:trHeight w:val="20"/>
        </w:trPr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27A52" w14:textId="549CE21B" w:rsidR="00775222" w:rsidRPr="001017E6" w:rsidRDefault="00775222" w:rsidP="00775222">
            <w:pPr>
              <w:widowControl w:val="0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Неопределенная страна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B995F" w14:textId="219B1B86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79578" w14:textId="567BA4DE" w:rsidR="00775222" w:rsidRPr="001017E6" w:rsidRDefault="00775222" w:rsidP="00775222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E1323" w14:textId="6070B389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CC00" w14:textId="5EA47545" w:rsidR="00775222" w:rsidRPr="001017E6" w:rsidRDefault="00775222" w:rsidP="00775222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3,2</w:t>
            </w:r>
          </w:p>
        </w:tc>
      </w:tr>
    </w:tbl>
    <w:p w14:paraId="268D4E81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  <w:bookmarkStart w:id="292" w:name="_Toc48100731"/>
      <w:bookmarkStart w:id="293" w:name="_Toc64192705"/>
      <w:bookmarkStart w:id="294" w:name="_Toc66702894"/>
      <w:bookmarkStart w:id="295" w:name="_Toc100735394"/>
      <w:bookmarkStart w:id="296" w:name="_Toc100740053"/>
      <w:bookmarkStart w:id="297" w:name="_Toc127181499"/>
      <w:bookmarkStart w:id="298" w:name="_Toc243104896"/>
      <w:bookmarkStart w:id="299" w:name="_Toc251340074"/>
      <w:bookmarkStart w:id="300" w:name="_Toc251340384"/>
      <w:bookmarkStart w:id="301" w:name="_Toc298162427"/>
      <w:bookmarkStart w:id="302" w:name="_Toc298162593"/>
      <w:bookmarkStart w:id="303" w:name="_Toc347148798"/>
    </w:p>
    <w:p w14:paraId="16097EA3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054BE98B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Внешняя торговля Иссык-Кульской области по территории</w:t>
      </w:r>
    </w:p>
    <w:p w14:paraId="4C4B210F" w14:textId="77777777" w:rsidR="001017E6" w:rsidRPr="001017E6" w:rsidRDefault="001017E6" w:rsidP="001017E6">
      <w:pPr>
        <w:rPr>
          <w:i/>
          <w:sz w:val="18"/>
          <w:szCs w:val="18"/>
          <w:lang w:eastAsia="ru-RU"/>
        </w:rPr>
      </w:pPr>
      <w:r w:rsidRPr="001017E6">
        <w:rPr>
          <w:i/>
          <w:sz w:val="18"/>
          <w:szCs w:val="18"/>
          <w:lang w:eastAsia="ru-RU"/>
        </w:rPr>
        <w:t>(январь –</w:t>
      </w:r>
      <w:r w:rsidRPr="001017E6">
        <w:rPr>
          <w:i/>
          <w:sz w:val="18"/>
          <w:szCs w:val="18"/>
          <w:lang w:val="ky-KG" w:eastAsia="ru-RU"/>
        </w:rPr>
        <w:t>июль</w:t>
      </w:r>
      <w:r w:rsidRPr="001017E6">
        <w:rPr>
          <w:i/>
          <w:sz w:val="18"/>
          <w:szCs w:val="18"/>
          <w:lang w:eastAsia="ru-RU"/>
        </w:rPr>
        <w:t xml:space="preserve">, </w:t>
      </w:r>
      <w:proofErr w:type="spellStart"/>
      <w:proofErr w:type="gramStart"/>
      <w:r w:rsidRPr="001017E6">
        <w:rPr>
          <w:i/>
          <w:sz w:val="18"/>
          <w:szCs w:val="18"/>
          <w:lang w:eastAsia="ru-RU"/>
        </w:rPr>
        <w:t>тыс.долларов</w:t>
      </w:r>
      <w:proofErr w:type="spellEnd"/>
      <w:proofErr w:type="gramEnd"/>
      <w:r w:rsidRPr="001017E6">
        <w:rPr>
          <w:i/>
          <w:sz w:val="18"/>
          <w:szCs w:val="18"/>
          <w:lang w:eastAsia="ru-RU"/>
        </w:rPr>
        <w:t>)</w:t>
      </w:r>
    </w:p>
    <w:p w14:paraId="794012B0" w14:textId="77777777" w:rsidR="001017E6" w:rsidRPr="001017E6" w:rsidRDefault="001017E6" w:rsidP="001017E6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1"/>
        <w:gridCol w:w="1526"/>
        <w:gridCol w:w="1524"/>
        <w:gridCol w:w="1817"/>
        <w:gridCol w:w="1737"/>
      </w:tblGrid>
      <w:tr w:rsidR="001017E6" w:rsidRPr="001017E6" w14:paraId="7E8C310D" w14:textId="77777777" w:rsidTr="00241A23">
        <w:trPr>
          <w:trHeight w:val="304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9ECC4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D460" w14:textId="309DE7CB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Объем обо</w:t>
            </w:r>
            <w:r w:rsidR="00775222">
              <w:rPr>
                <w:b/>
                <w:bCs/>
                <w:sz w:val="18"/>
                <w:szCs w:val="18"/>
                <w:lang w:eastAsia="ru-RU"/>
              </w:rPr>
              <w:t>р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>о</w:t>
            </w:r>
            <w:r w:rsidR="00775222">
              <w:rPr>
                <w:b/>
                <w:bCs/>
                <w:sz w:val="18"/>
                <w:szCs w:val="18"/>
                <w:lang w:eastAsia="ru-RU"/>
              </w:rPr>
              <w:t>т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>а внешней и взаимной торговли</w:t>
            </w:r>
          </w:p>
        </w:tc>
      </w:tr>
      <w:tr w:rsidR="001017E6" w:rsidRPr="001017E6" w14:paraId="5FEBF32D" w14:textId="77777777" w:rsidTr="00241A23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2B92E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047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тыс. долларов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3DCAB" w14:textId="34D22E1D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% к соответствующему периоду предыдущего года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55AD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удельный вес региона в общем объеме товарооборота, в процентах</w:t>
            </w:r>
          </w:p>
        </w:tc>
      </w:tr>
      <w:tr w:rsidR="001017E6" w:rsidRPr="001017E6" w14:paraId="422361ED" w14:textId="77777777" w:rsidTr="00241A23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015A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CB2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D7D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B3B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491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9"/>
        <w:gridCol w:w="1526"/>
        <w:gridCol w:w="1524"/>
        <w:gridCol w:w="1817"/>
        <w:gridCol w:w="1737"/>
      </w:tblGrid>
      <w:tr w:rsidR="001017E6" w:rsidRPr="001017E6" w14:paraId="4AE670C2" w14:textId="77777777" w:rsidTr="00D03633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709CE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53F778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259057,5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D8247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207700,5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FBE79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124,7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EF3C3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54F2CA49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80ADB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9483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25463,8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760C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13554,6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BB40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187,9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9BB1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9,83</w:t>
            </w:r>
          </w:p>
        </w:tc>
      </w:tr>
      <w:tr w:rsidR="001017E6" w:rsidRPr="001017E6" w14:paraId="0B3C8DEC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473FF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6EB5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147803,9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2AAC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158309,1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271A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93,4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1E30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57,05</w:t>
            </w:r>
          </w:p>
        </w:tc>
      </w:tr>
      <w:tr w:rsidR="001017E6" w:rsidRPr="001017E6" w14:paraId="790EB9A0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1D4C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-Кульский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1C46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58222,8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CE935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13300,3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F725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437,8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77E8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22,47</w:t>
            </w:r>
          </w:p>
        </w:tc>
      </w:tr>
      <w:tr w:rsidR="001017E6" w:rsidRPr="001017E6" w14:paraId="0FEA7619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F42D1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723F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2436,1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ED30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7804,7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7CCC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ACD1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6F21784A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C1657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5E4B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1259,1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84C7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2787,0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EBEE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3B54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0,49</w:t>
            </w:r>
          </w:p>
        </w:tc>
      </w:tr>
      <w:tr w:rsidR="001017E6" w:rsidRPr="001017E6" w14:paraId="624660AE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10984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AFD8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6224,3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0064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3420,0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15E3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182,0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82A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2,40</w:t>
            </w:r>
          </w:p>
        </w:tc>
      </w:tr>
      <w:tr w:rsidR="001017E6" w:rsidRPr="001017E6" w14:paraId="3A6ED041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F7E92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B82C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12816,5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9F42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13380,1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B6E0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95,8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DE83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4,95</w:t>
            </w:r>
          </w:p>
        </w:tc>
      </w:tr>
      <w:tr w:rsidR="001017E6" w:rsidRPr="001017E6" w14:paraId="1818DA9A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814D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57E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7267,1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196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2949,4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6EE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246,4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B8C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2,81</w:t>
            </w:r>
          </w:p>
        </w:tc>
      </w:tr>
    </w:tbl>
    <w:p w14:paraId="0C86FC46" w14:textId="77777777" w:rsidR="001017E6" w:rsidRPr="001017E6" w:rsidRDefault="001017E6" w:rsidP="001017E6">
      <w:pPr>
        <w:rPr>
          <w:sz w:val="10"/>
          <w:szCs w:val="10"/>
          <w:lang w:val="ky-KG" w:eastAsia="ru-RU"/>
        </w:rPr>
      </w:pPr>
    </w:p>
    <w:p w14:paraId="3188B0FE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63FAD684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2904626B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28405BE5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48121C6F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79D9A9A9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2E4EA258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19B6DDD1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17685838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190D2627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287D566C" w14:textId="77777777" w:rsidR="001017E6" w:rsidRPr="001017E6" w:rsidRDefault="001017E6" w:rsidP="00775222">
      <w:pPr>
        <w:pageBreakBefore/>
        <w:jc w:val="right"/>
        <w:rPr>
          <w:sz w:val="22"/>
          <w:szCs w:val="22"/>
          <w:lang w:eastAsia="ru-RU"/>
        </w:rPr>
      </w:pPr>
      <w:r w:rsidRPr="001017E6">
        <w:rPr>
          <w:sz w:val="22"/>
          <w:szCs w:val="22"/>
          <w:lang w:eastAsia="ru-RU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1507"/>
        <w:gridCol w:w="1507"/>
        <w:gridCol w:w="1768"/>
        <w:gridCol w:w="1842"/>
      </w:tblGrid>
      <w:tr w:rsidR="001017E6" w:rsidRPr="001017E6" w14:paraId="1FD66B42" w14:textId="77777777" w:rsidTr="00241A23">
        <w:trPr>
          <w:trHeight w:val="284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9462C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F72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355B9376" w14:textId="77777777" w:rsidTr="00241A23">
        <w:trPr>
          <w:trHeight w:val="284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D7447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B58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тыс. долларов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C3332" w14:textId="393A2BD3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% к соответствующему периоду предыдущего года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4F5E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удельный вес региона в общем объеме товарооборота, в процентах</w:t>
            </w:r>
          </w:p>
        </w:tc>
      </w:tr>
      <w:tr w:rsidR="001017E6" w:rsidRPr="001017E6" w14:paraId="39647A08" w14:textId="77777777" w:rsidTr="00241A23">
        <w:trPr>
          <w:trHeight w:val="284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F434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3CA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346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1E4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4E9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0"/>
        <w:gridCol w:w="1526"/>
        <w:gridCol w:w="1526"/>
        <w:gridCol w:w="1692"/>
        <w:gridCol w:w="1861"/>
      </w:tblGrid>
      <w:tr w:rsidR="001017E6" w:rsidRPr="001017E6" w14:paraId="37CD66B4" w14:textId="77777777" w:rsidTr="00241A23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AA6A0F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AB3A38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95695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13813,8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F69BF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165,0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C98A5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256225AA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E9D04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E8C3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12305,2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9A77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4594,7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F6EC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C8AB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53,98</w:t>
            </w:r>
          </w:p>
        </w:tc>
      </w:tr>
      <w:tr w:rsidR="001017E6" w:rsidRPr="001017E6" w14:paraId="09B4ADFA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4BA44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EB0A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8722,4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1197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7171,3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DF93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121,6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EC6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38,27</w:t>
            </w:r>
          </w:p>
        </w:tc>
      </w:tr>
      <w:tr w:rsidR="001017E6" w:rsidRPr="001017E6" w14:paraId="71154408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8308B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-Кульский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F142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A307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280,2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6FFA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E6FA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0,36</w:t>
            </w:r>
          </w:p>
        </w:tc>
      </w:tr>
      <w:tr w:rsidR="001017E6" w:rsidRPr="001017E6" w14:paraId="39F58080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DFD48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E90E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0F8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8756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17ED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1D7BC6E4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4F8D9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F77A3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18C8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236,8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1CB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7B62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0,04</w:t>
            </w:r>
          </w:p>
        </w:tc>
      </w:tr>
      <w:tr w:rsidR="001017E6" w:rsidRPr="001017E6" w14:paraId="2F060ECE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89E3C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F355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432,4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2503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547,5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1338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6ECE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1,90</w:t>
            </w:r>
          </w:p>
        </w:tc>
      </w:tr>
      <w:tr w:rsidR="001017E6" w:rsidRPr="001017E6" w14:paraId="18FCB4DC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72B61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C0BE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1228,6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69DF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871,3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B2AA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141,0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2B3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5,39</w:t>
            </w:r>
          </w:p>
        </w:tc>
      </w:tr>
      <w:tr w:rsidR="001017E6" w:rsidRPr="001017E6" w14:paraId="56CBD894" w14:textId="77777777" w:rsidTr="00241A2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30CC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F2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377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112,0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741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879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0,06</w:t>
            </w:r>
          </w:p>
        </w:tc>
      </w:tr>
    </w:tbl>
    <w:p w14:paraId="788896AA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2B08F005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  <w:r w:rsidRPr="001017E6">
        <w:rPr>
          <w:sz w:val="22"/>
          <w:szCs w:val="22"/>
          <w:lang w:eastAsia="ru-RU"/>
        </w:rPr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1507"/>
        <w:gridCol w:w="1507"/>
        <w:gridCol w:w="1768"/>
        <w:gridCol w:w="1842"/>
      </w:tblGrid>
      <w:tr w:rsidR="001017E6" w:rsidRPr="001017E6" w14:paraId="278177CE" w14:textId="77777777" w:rsidTr="00241A23">
        <w:trPr>
          <w:trHeight w:val="304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CB7D3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E27B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</w:tr>
      <w:tr w:rsidR="001017E6" w:rsidRPr="001017E6" w14:paraId="4304CC7D" w14:textId="77777777" w:rsidTr="00241A23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DDBA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4F0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тыс. долларов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7D1CD" w14:textId="07B00058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% к соответствующему периоду предыдущего года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894E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удельный вес региона в общем объеме товарооборота, в процентах</w:t>
            </w:r>
          </w:p>
        </w:tc>
      </w:tr>
      <w:tr w:rsidR="001017E6" w:rsidRPr="001017E6" w14:paraId="351B5EA3" w14:textId="77777777" w:rsidTr="00241A23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B359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324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8D1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778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524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9"/>
        <w:gridCol w:w="1526"/>
        <w:gridCol w:w="1526"/>
        <w:gridCol w:w="1691"/>
        <w:gridCol w:w="1861"/>
      </w:tblGrid>
      <w:tr w:rsidR="001017E6" w:rsidRPr="001017E6" w14:paraId="6EBD167B" w14:textId="77777777" w:rsidTr="00D03633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0A5BD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671618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B6600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193886,7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8E3E3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F67A4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2D9008C6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46B1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5D15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13158,6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0794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8959,9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DC99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146,9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E8A8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5,57</w:t>
            </w:r>
          </w:p>
        </w:tc>
      </w:tr>
      <w:tr w:rsidR="001017E6" w:rsidRPr="001017E6" w14:paraId="3CF8F28D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AD599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53B3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139081,5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07E8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151137,8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8101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92,0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32E1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58,87</w:t>
            </w:r>
          </w:p>
        </w:tc>
      </w:tr>
      <w:tr w:rsidR="001017E6" w:rsidRPr="001017E6" w14:paraId="29FD4D7B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7DE6F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-Кульский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1145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58139,9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9A8D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13020,1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3B09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FAC8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24,61</w:t>
            </w:r>
          </w:p>
        </w:tc>
      </w:tr>
      <w:tr w:rsidR="001017E6" w:rsidRPr="001017E6" w14:paraId="6E6B9FCC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922AA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7BCA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2436,1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1FC4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7793,3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C2853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7E89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2AD2EE9F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DE369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E130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1249,0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98D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2550,2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8510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49,0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C6C7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0,53</w:t>
            </w:r>
          </w:p>
        </w:tc>
      </w:tr>
      <w:tr w:rsidR="001017E6" w:rsidRPr="001017E6" w14:paraId="51782319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19204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F922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5791,9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A5FF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2872,5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5134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201,6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5524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2,45</w:t>
            </w:r>
          </w:p>
        </w:tc>
      </w:tr>
      <w:tr w:rsidR="001017E6" w:rsidRPr="001017E6" w14:paraId="3A3E659A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74A3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176C3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11587,9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A0197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12508,8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FE5B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1492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4,90</w:t>
            </w:r>
          </w:p>
        </w:tc>
      </w:tr>
      <w:tr w:rsidR="001017E6" w:rsidRPr="001017E6" w14:paraId="75706A3C" w14:textId="77777777" w:rsidTr="00D03633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8A8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C39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7254,2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AEF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2837,4</w:t>
            </w:r>
          </w:p>
        </w:tc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7C6D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255,7</w:t>
            </w:r>
          </w:p>
        </w:tc>
        <w:tc>
          <w:tcPr>
            <w:tcW w:w="1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48A0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3,07</w:t>
            </w:r>
          </w:p>
        </w:tc>
      </w:tr>
    </w:tbl>
    <w:p w14:paraId="38D24D61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76EF5D7F" w14:textId="77777777" w:rsidR="001017E6" w:rsidRPr="001017E6" w:rsidRDefault="001017E6" w:rsidP="001017E6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>Число родившихся, умерших и общие коэффициенты рождаемости и смертности по территории</w:t>
      </w:r>
    </w:p>
    <w:p w14:paraId="57E2DA7B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 xml:space="preserve">(за январь-июль) </w:t>
      </w:r>
    </w:p>
    <w:p w14:paraId="34E47893" w14:textId="77777777" w:rsidR="001017E6" w:rsidRPr="001017E6" w:rsidRDefault="001017E6" w:rsidP="001017E6">
      <w:pPr>
        <w:jc w:val="center"/>
        <w:rPr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8"/>
        <w:gridCol w:w="923"/>
        <w:gridCol w:w="1043"/>
        <w:gridCol w:w="1041"/>
        <w:gridCol w:w="868"/>
        <w:gridCol w:w="1231"/>
        <w:gridCol w:w="1271"/>
      </w:tblGrid>
      <w:tr w:rsidR="001017E6" w:rsidRPr="001017E6" w14:paraId="69325B50" w14:textId="77777777" w:rsidTr="00B5593B">
        <w:trPr>
          <w:trHeight w:val="207"/>
        </w:trPr>
        <w:tc>
          <w:tcPr>
            <w:tcW w:w="14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27BB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32" w:type="pct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80ECED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Число (человек)</w:t>
            </w:r>
          </w:p>
        </w:tc>
        <w:tc>
          <w:tcPr>
            <w:tcW w:w="1369" w:type="pct"/>
            <w:gridSpan w:val="2"/>
            <w:vMerge w:val="restart"/>
            <w:tcBorders>
              <w:left w:val="nil"/>
            </w:tcBorders>
            <w:vAlign w:val="center"/>
          </w:tcPr>
          <w:p w14:paraId="4D0E2AF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На 1000 человек</w:t>
            </w:r>
          </w:p>
          <w:p w14:paraId="3392608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населения</w:t>
            </w:r>
          </w:p>
          <w:p w14:paraId="118CFF7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(промилле)</w:t>
            </w:r>
          </w:p>
        </w:tc>
      </w:tr>
      <w:tr w:rsidR="001017E6" w:rsidRPr="001017E6" w14:paraId="7CFFB3A2" w14:textId="77777777" w:rsidTr="00B5593B">
        <w:trPr>
          <w:trHeight w:val="207"/>
        </w:trPr>
        <w:tc>
          <w:tcPr>
            <w:tcW w:w="14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E6046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32" w:type="pct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38BF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9" w:type="pct"/>
            <w:gridSpan w:val="2"/>
            <w:vMerge/>
            <w:tcBorders>
              <w:left w:val="nil"/>
            </w:tcBorders>
            <w:vAlign w:val="center"/>
          </w:tcPr>
          <w:p w14:paraId="045CF3C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B5593B" w:rsidRPr="001017E6" w14:paraId="7C543CCA" w14:textId="77777777" w:rsidTr="00B5593B">
        <w:trPr>
          <w:trHeight w:val="20"/>
        </w:trPr>
        <w:tc>
          <w:tcPr>
            <w:tcW w:w="14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9B5877" w14:textId="77777777" w:rsidR="00B5593B" w:rsidRPr="001017E6" w:rsidRDefault="00B5593B" w:rsidP="00B5593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2" w:type="pct"/>
            <w:gridSpan w:val="2"/>
            <w:tcBorders>
              <w:top w:val="nil"/>
              <w:left w:val="nil"/>
            </w:tcBorders>
            <w:vAlign w:val="center"/>
          </w:tcPr>
          <w:p w14:paraId="7A9DCEEE" w14:textId="77777777" w:rsidR="00B5593B" w:rsidRPr="001017E6" w:rsidRDefault="00B5593B" w:rsidP="00B5593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Родившихся</w:t>
            </w:r>
          </w:p>
        </w:tc>
        <w:tc>
          <w:tcPr>
            <w:tcW w:w="1051" w:type="pct"/>
            <w:gridSpan w:val="2"/>
            <w:tcBorders>
              <w:top w:val="nil"/>
            </w:tcBorders>
            <w:vAlign w:val="center"/>
          </w:tcPr>
          <w:p w14:paraId="13186A7D" w14:textId="77777777" w:rsidR="00B5593B" w:rsidRPr="001017E6" w:rsidRDefault="00B5593B" w:rsidP="00B5593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Умерших</w:t>
            </w:r>
          </w:p>
        </w:tc>
        <w:tc>
          <w:tcPr>
            <w:tcW w:w="669" w:type="pct"/>
            <w:tcBorders>
              <w:top w:val="nil"/>
              <w:left w:val="nil"/>
            </w:tcBorders>
            <w:vAlign w:val="center"/>
          </w:tcPr>
          <w:p w14:paraId="2AB9F1C9" w14:textId="70872553" w:rsidR="00B5593B" w:rsidRPr="001017E6" w:rsidRDefault="00B5593B" w:rsidP="00B5593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Родившихся</w:t>
            </w:r>
          </w:p>
        </w:tc>
        <w:tc>
          <w:tcPr>
            <w:tcW w:w="700" w:type="pct"/>
            <w:tcBorders>
              <w:top w:val="nil"/>
            </w:tcBorders>
            <w:vAlign w:val="center"/>
          </w:tcPr>
          <w:p w14:paraId="3A7D8496" w14:textId="7511D5A1" w:rsidR="00B5593B" w:rsidRPr="001017E6" w:rsidRDefault="00B5593B" w:rsidP="00B5593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Умерших</w:t>
            </w:r>
          </w:p>
        </w:tc>
      </w:tr>
      <w:tr w:rsidR="001017E6" w:rsidRPr="001017E6" w14:paraId="12006BC2" w14:textId="77777777" w:rsidTr="00B5593B">
        <w:trPr>
          <w:trHeight w:val="20"/>
        </w:trPr>
        <w:tc>
          <w:tcPr>
            <w:tcW w:w="1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0A7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tcBorders>
              <w:left w:val="nil"/>
              <w:bottom w:val="single" w:sz="4" w:space="0" w:color="auto"/>
            </w:tcBorders>
            <w:vAlign w:val="center"/>
          </w:tcPr>
          <w:p w14:paraId="7777657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3A7BCE0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3A9C006B" w14:textId="77777777" w:rsidR="001017E6" w:rsidRPr="001017E6" w:rsidRDefault="001017E6" w:rsidP="001017E6">
            <w:pPr>
              <w:ind w:right="-121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0DC8D7D9" w14:textId="77777777" w:rsidR="001017E6" w:rsidRPr="001017E6" w:rsidRDefault="001017E6" w:rsidP="001017E6">
            <w:pPr>
              <w:ind w:right="-121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center"/>
          </w:tcPr>
          <w:p w14:paraId="6D0D648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14:paraId="35D6F1A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41C53E6F" w14:textId="77777777" w:rsidTr="00B5593B">
        <w:trPr>
          <w:trHeight w:val="284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32A2C8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 с е г о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29B9A0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5604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672359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5654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67FFE7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1796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752C03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1766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CA446C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53B5F5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5,5</w:t>
            </w:r>
          </w:p>
        </w:tc>
      </w:tr>
      <w:tr w:rsidR="001017E6" w:rsidRPr="001017E6" w14:paraId="737B0A14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F8FA2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 о р о д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A144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1490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D7FF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7390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83F4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47D6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0C0D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68350B02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3E847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 е л о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6CDC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4114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4CD8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3871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16E4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47D5D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E46C4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1BD1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608A8ABC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F42D2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7450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38DF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E9E3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D949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E27DA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FBBC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</w:tr>
      <w:tr w:rsidR="001017E6" w:rsidRPr="001017E6" w14:paraId="70E5CF21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F93DB7" w14:textId="77777777" w:rsidR="001017E6" w:rsidRPr="001017E6" w:rsidRDefault="001017E6" w:rsidP="001017E6">
            <w:pPr>
              <w:ind w:right="-225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C173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6B07D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1996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B672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5516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4B90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5,9</w:t>
            </w:r>
          </w:p>
        </w:tc>
      </w:tr>
      <w:tr w:rsidR="001017E6" w:rsidRPr="001017E6" w14:paraId="4DC4F71C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48103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A2BE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842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7CFB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735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D5EE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3223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8C08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3F91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5,9</w:t>
            </w:r>
          </w:p>
        </w:tc>
      </w:tr>
      <w:tr w:rsidR="001017E6" w:rsidRPr="001017E6" w14:paraId="0CE55F61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48D5C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3DD6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5281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462E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76B8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9DE3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27C6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5A5E2907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88B55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A2F3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5119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51B6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C75B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01C45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D5DB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4189ACEA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58DE6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в т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 xml:space="preserve">ч 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г.Чолпон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>-Ата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595F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AEA7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4B58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7C77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FE98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3F2C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</w:tr>
      <w:tr w:rsidR="001017E6" w:rsidRPr="001017E6" w14:paraId="09338570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BB5DD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0C74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CBDF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452D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EFA0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F02B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B350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6,0</w:t>
            </w:r>
          </w:p>
        </w:tc>
      </w:tr>
      <w:tr w:rsidR="001017E6" w:rsidRPr="001017E6" w14:paraId="6F36C170" w14:textId="77777777" w:rsidTr="00B5593B">
        <w:trPr>
          <w:trHeight w:val="28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2D32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BB8B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6BC1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B1D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D01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FA5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93D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4,8</w:t>
            </w:r>
          </w:p>
        </w:tc>
      </w:tr>
    </w:tbl>
    <w:p w14:paraId="1D33F8B3" w14:textId="77777777" w:rsidR="001017E6" w:rsidRPr="001017E6" w:rsidRDefault="001017E6" w:rsidP="00B5593B">
      <w:pPr>
        <w:keepNext/>
        <w:pageBreakBefore/>
        <w:spacing w:before="240" w:after="60"/>
        <w:outlineLvl w:val="1"/>
        <w:rPr>
          <w:color w:val="000000"/>
          <w:sz w:val="22"/>
          <w:szCs w:val="22"/>
          <w:lang w:eastAsia="ru-RU"/>
        </w:rPr>
      </w:pPr>
      <w:bookmarkStart w:id="304" w:name="_Toc251340075"/>
      <w:bookmarkStart w:id="305" w:name="_Toc251340385"/>
      <w:bookmarkStart w:id="306" w:name="_Toc298162428"/>
      <w:bookmarkStart w:id="307" w:name="_Toc298162594"/>
      <w:bookmarkStart w:id="308" w:name="_Toc347148799"/>
      <w:bookmarkStart w:id="309" w:name="_Toc48100732"/>
      <w:bookmarkStart w:id="310" w:name="_Toc64192706"/>
      <w:bookmarkStart w:id="311" w:name="_Toc66702895"/>
      <w:bookmarkStart w:id="312" w:name="_Toc100735395"/>
      <w:bookmarkStart w:id="313" w:name="_Toc100740054"/>
      <w:bookmarkStart w:id="314" w:name="_Toc127181500"/>
      <w:bookmarkStart w:id="315" w:name="_Toc243104898"/>
      <w:bookmarkStart w:id="316" w:name="_Toc251340076"/>
      <w:bookmarkStart w:id="317" w:name="_Toc251340386"/>
      <w:bookmarkStart w:id="318" w:name="_Toc298162429"/>
      <w:bookmarkStart w:id="319" w:name="_Toc298162595"/>
      <w:bookmarkStart w:id="320" w:name="_Toc347148800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Общие итоги миграции населения по потокам</w:t>
      </w:r>
      <w:bookmarkEnd w:id="304"/>
      <w:bookmarkEnd w:id="305"/>
      <w:bookmarkEnd w:id="306"/>
      <w:bookmarkEnd w:id="307"/>
      <w:bookmarkEnd w:id="308"/>
    </w:p>
    <w:p w14:paraId="6DD8AE29" w14:textId="77777777" w:rsidR="001017E6" w:rsidRPr="001017E6" w:rsidRDefault="001017E6" w:rsidP="001017E6">
      <w:pPr>
        <w:rPr>
          <w:bCs/>
          <w:i/>
          <w:iCs/>
          <w:color w:val="000000"/>
          <w:sz w:val="18"/>
          <w:szCs w:val="18"/>
          <w:lang w:eastAsia="ru-RU"/>
        </w:rPr>
      </w:pPr>
      <w:proofErr w:type="gramStart"/>
      <w:r w:rsidRPr="001017E6">
        <w:rPr>
          <w:bCs/>
          <w:i/>
          <w:iCs/>
          <w:color w:val="000000"/>
          <w:sz w:val="18"/>
          <w:szCs w:val="18"/>
          <w:lang w:eastAsia="ru-RU"/>
        </w:rPr>
        <w:t>( январь</w:t>
      </w:r>
      <w:proofErr w:type="gramEnd"/>
      <w:r w:rsidRPr="001017E6">
        <w:rPr>
          <w:bCs/>
          <w:i/>
          <w:iCs/>
          <w:color w:val="000000"/>
          <w:sz w:val="18"/>
          <w:szCs w:val="18"/>
          <w:lang w:eastAsia="ru-RU"/>
        </w:rPr>
        <w:t>-июль</w:t>
      </w:r>
      <w:r w:rsidRPr="001017E6">
        <w:rPr>
          <w:i/>
          <w:iCs/>
          <w:color w:val="000000"/>
          <w:sz w:val="18"/>
          <w:szCs w:val="18"/>
          <w:lang w:eastAsia="ru-RU"/>
        </w:rPr>
        <w:t>;</w:t>
      </w:r>
      <w:r w:rsidRPr="001017E6">
        <w:rPr>
          <w:bCs/>
          <w:i/>
          <w:iCs/>
          <w:color w:val="000000"/>
          <w:sz w:val="18"/>
          <w:szCs w:val="18"/>
          <w:lang w:eastAsia="ru-RU"/>
        </w:rPr>
        <w:t xml:space="preserve"> человек)</w:t>
      </w:r>
    </w:p>
    <w:p w14:paraId="2C9E5182" w14:textId="77777777" w:rsidR="001017E6" w:rsidRPr="001017E6" w:rsidRDefault="001017E6" w:rsidP="001017E6">
      <w:pPr>
        <w:jc w:val="center"/>
        <w:rPr>
          <w:bCs/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1201"/>
        <w:gridCol w:w="1031"/>
        <w:gridCol w:w="1031"/>
        <w:gridCol w:w="1031"/>
        <w:gridCol w:w="1031"/>
        <w:gridCol w:w="1202"/>
      </w:tblGrid>
      <w:tr w:rsidR="001017E6" w:rsidRPr="001017E6" w14:paraId="2F516CD3" w14:textId="77777777" w:rsidTr="00241A23">
        <w:trPr>
          <w:cantSplit/>
        </w:trPr>
        <w:tc>
          <w:tcPr>
            <w:tcW w:w="1416" w:type="pct"/>
            <w:vMerge w:val="restart"/>
          </w:tcPr>
          <w:p w14:paraId="50A9B06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6" w:type="pct"/>
            <w:gridSpan w:val="2"/>
            <w:vAlign w:val="center"/>
          </w:tcPr>
          <w:p w14:paraId="18E0765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Число прибывших</w:t>
            </w:r>
          </w:p>
        </w:tc>
        <w:tc>
          <w:tcPr>
            <w:tcW w:w="1132" w:type="pct"/>
            <w:gridSpan w:val="2"/>
            <w:vAlign w:val="center"/>
          </w:tcPr>
          <w:p w14:paraId="7629DB0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Число выбывших</w:t>
            </w:r>
          </w:p>
        </w:tc>
        <w:tc>
          <w:tcPr>
            <w:tcW w:w="1227" w:type="pct"/>
            <w:gridSpan w:val="2"/>
            <w:tcBorders>
              <w:bottom w:val="single" w:sz="4" w:space="0" w:color="auto"/>
            </w:tcBorders>
            <w:vAlign w:val="center"/>
          </w:tcPr>
          <w:p w14:paraId="3EC45E1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Миграционный прирост, отток </w:t>
            </w:r>
          </w:p>
          <w:p w14:paraId="0E5A0A7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(+)        (-)</w:t>
            </w:r>
          </w:p>
        </w:tc>
      </w:tr>
      <w:tr w:rsidR="001017E6" w:rsidRPr="001017E6" w14:paraId="2C515F6B" w14:textId="77777777" w:rsidTr="00241A23">
        <w:trPr>
          <w:cantSplit/>
          <w:trHeight w:val="284"/>
        </w:trPr>
        <w:tc>
          <w:tcPr>
            <w:tcW w:w="1416" w:type="pct"/>
            <w:vMerge/>
            <w:tcBorders>
              <w:bottom w:val="nil"/>
            </w:tcBorders>
          </w:tcPr>
          <w:p w14:paraId="61C8A774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EDF2" w14:textId="77777777" w:rsidR="001017E6" w:rsidRPr="001017E6" w:rsidRDefault="001017E6" w:rsidP="001017E6">
            <w:pPr>
              <w:ind w:left="-131" w:right="-126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50D3" w14:textId="77777777" w:rsidR="001017E6" w:rsidRPr="001017E6" w:rsidRDefault="001017E6" w:rsidP="001017E6">
            <w:pPr>
              <w:ind w:left="-131" w:right="-126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AEC7" w14:textId="77777777" w:rsidR="001017E6" w:rsidRPr="001017E6" w:rsidRDefault="001017E6" w:rsidP="001017E6">
            <w:pPr>
              <w:ind w:left="-131" w:right="-9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F982" w14:textId="77777777" w:rsidR="001017E6" w:rsidRPr="001017E6" w:rsidRDefault="001017E6" w:rsidP="001017E6">
            <w:pPr>
              <w:ind w:left="-131" w:right="-9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DBC0" w14:textId="77777777" w:rsidR="001017E6" w:rsidRPr="001017E6" w:rsidRDefault="001017E6" w:rsidP="001017E6">
            <w:pPr>
              <w:ind w:left="-131" w:right="-4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2154" w14:textId="77777777" w:rsidR="001017E6" w:rsidRPr="001017E6" w:rsidRDefault="001017E6" w:rsidP="001017E6">
            <w:pPr>
              <w:ind w:left="-131" w:right="-4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64EB0AFF" w14:textId="77777777" w:rsidTr="00241A23">
        <w:trPr>
          <w:cantSplit/>
          <w:trHeight w:val="284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C665C9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Всего мигрантов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3BA8A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2474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C230A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3686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D1B88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3810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A0296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4168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60DD2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-1336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12379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-482</w:t>
            </w:r>
          </w:p>
        </w:tc>
      </w:tr>
      <w:tr w:rsidR="001017E6" w:rsidRPr="001017E6" w14:paraId="0591B944" w14:textId="77777777" w:rsidTr="00241A23">
        <w:trPr>
          <w:cantSplit/>
          <w:trHeight w:val="284"/>
        </w:trPr>
        <w:tc>
          <w:tcPr>
            <w:tcW w:w="1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11B77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в.т.ч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. по потокам миграции: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B95B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F1775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C05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EE78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F4A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60E0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3921B918" w14:textId="77777777" w:rsidTr="00241A23">
        <w:trPr>
          <w:cantSplit/>
          <w:trHeight w:val="284"/>
        </w:trPr>
        <w:tc>
          <w:tcPr>
            <w:tcW w:w="1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7D179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Внутриобластная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FF6E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2F98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F2153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25B4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8A8F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B231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1E34834" w14:textId="77777777" w:rsidTr="00241A23">
        <w:trPr>
          <w:cantSplit/>
          <w:trHeight w:val="284"/>
        </w:trPr>
        <w:tc>
          <w:tcPr>
            <w:tcW w:w="1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68D2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Межобластная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2318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6215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1337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E4F2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2486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581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2082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E819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-1536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205E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-754</w:t>
            </w:r>
          </w:p>
        </w:tc>
      </w:tr>
      <w:tr w:rsidR="001017E6" w:rsidRPr="001017E6" w14:paraId="1C6CC588" w14:textId="77777777" w:rsidTr="00241A23">
        <w:trPr>
          <w:cantSplit/>
          <w:trHeight w:val="28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D48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Внешняя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6F1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02B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331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31D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9B7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F03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263</w:t>
            </w:r>
          </w:p>
        </w:tc>
      </w:tr>
    </w:tbl>
    <w:p w14:paraId="75418F33" w14:textId="77777777" w:rsidR="001017E6" w:rsidRPr="001017E6" w:rsidRDefault="001017E6" w:rsidP="001017E6">
      <w:pPr>
        <w:rPr>
          <w:sz w:val="24"/>
          <w:szCs w:val="24"/>
          <w:lang w:val="ky-KG" w:eastAsia="ru-RU"/>
        </w:rPr>
      </w:pPr>
    </w:p>
    <w:p w14:paraId="6F1F8D50" w14:textId="77777777" w:rsidR="001017E6" w:rsidRPr="001017E6" w:rsidRDefault="001017E6" w:rsidP="001017E6">
      <w:pPr>
        <w:keepNext/>
        <w:outlineLvl w:val="1"/>
        <w:rPr>
          <w:b/>
          <w:bCs/>
          <w:sz w:val="22"/>
          <w:szCs w:val="22"/>
          <w:lang w:eastAsia="ru-RU"/>
        </w:rPr>
      </w:pPr>
    </w:p>
    <w:p w14:paraId="287D2495" w14:textId="3ECBE41E" w:rsidR="001017E6" w:rsidRPr="001017E6" w:rsidRDefault="001017E6" w:rsidP="001017E6">
      <w:pPr>
        <w:keepNext/>
        <w:outlineLvl w:val="1"/>
        <w:rPr>
          <w:b/>
          <w:sz w:val="22"/>
          <w:szCs w:val="22"/>
          <w:lang w:eastAsia="ru-RU"/>
        </w:rPr>
      </w:pPr>
      <w:r w:rsidRPr="001017E6">
        <w:rPr>
          <w:b/>
          <w:bCs/>
          <w:sz w:val="22"/>
          <w:szCs w:val="22"/>
          <w:lang w:eastAsia="ru-RU"/>
        </w:rPr>
        <w:t>Число зарегистрированных браков, разводов и общие коэффициенты брачности и разводимости по территории</w:t>
      </w:r>
    </w:p>
    <w:p w14:paraId="63F13EF8" w14:textId="77777777" w:rsidR="001017E6" w:rsidRPr="001017E6" w:rsidRDefault="001017E6" w:rsidP="001017E6">
      <w:pPr>
        <w:rPr>
          <w:bCs/>
          <w:i/>
          <w:iCs/>
          <w:sz w:val="18"/>
          <w:szCs w:val="18"/>
          <w:lang w:eastAsia="ru-RU"/>
        </w:rPr>
      </w:pPr>
      <w:r w:rsidRPr="001017E6">
        <w:rPr>
          <w:bCs/>
          <w:i/>
          <w:iCs/>
          <w:sz w:val="18"/>
          <w:szCs w:val="18"/>
          <w:lang w:eastAsia="ru-RU"/>
        </w:rPr>
        <w:t>(январь--июль</w:t>
      </w:r>
      <w:r w:rsidRPr="001017E6">
        <w:rPr>
          <w:i/>
          <w:iCs/>
          <w:sz w:val="18"/>
          <w:szCs w:val="18"/>
          <w:lang w:eastAsia="ru-RU"/>
        </w:rPr>
        <w:t>)</w:t>
      </w:r>
    </w:p>
    <w:p w14:paraId="39099DF0" w14:textId="77777777" w:rsidR="001017E6" w:rsidRPr="001017E6" w:rsidRDefault="001017E6" w:rsidP="001017E6">
      <w:pPr>
        <w:rPr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1031"/>
        <w:gridCol w:w="1031"/>
        <w:gridCol w:w="925"/>
        <w:gridCol w:w="925"/>
        <w:gridCol w:w="1306"/>
        <w:gridCol w:w="1198"/>
      </w:tblGrid>
      <w:tr w:rsidR="001017E6" w:rsidRPr="001017E6" w14:paraId="1E95F34A" w14:textId="77777777" w:rsidTr="00241A23">
        <w:trPr>
          <w:cantSplit/>
          <w:trHeight w:val="612"/>
        </w:trPr>
        <w:tc>
          <w:tcPr>
            <w:tcW w:w="1477" w:type="pct"/>
            <w:vMerge w:val="restart"/>
            <w:vAlign w:val="center"/>
          </w:tcPr>
          <w:p w14:paraId="40FCE4F7" w14:textId="77777777" w:rsidR="001017E6" w:rsidRPr="001017E6" w:rsidRDefault="001017E6" w:rsidP="001017E6">
            <w:pPr>
              <w:jc w:val="center"/>
              <w:rPr>
                <w:szCs w:val="24"/>
                <w:lang w:eastAsia="ru-RU"/>
              </w:rPr>
            </w:pPr>
          </w:p>
        </w:tc>
        <w:tc>
          <w:tcPr>
            <w:tcW w:w="2148" w:type="pct"/>
            <w:gridSpan w:val="4"/>
            <w:vAlign w:val="center"/>
          </w:tcPr>
          <w:p w14:paraId="40E8BD55" w14:textId="2EFB203A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Ч И С Л О (единиц)</w:t>
            </w:r>
          </w:p>
        </w:tc>
        <w:tc>
          <w:tcPr>
            <w:tcW w:w="1375" w:type="pct"/>
            <w:gridSpan w:val="2"/>
            <w:vAlign w:val="center"/>
          </w:tcPr>
          <w:p w14:paraId="3BB44B6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На 1000 человек населения</w:t>
            </w:r>
          </w:p>
          <w:p w14:paraId="0EBDB35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(промилле)</w:t>
            </w:r>
          </w:p>
        </w:tc>
      </w:tr>
      <w:tr w:rsidR="001017E6" w:rsidRPr="001017E6" w14:paraId="5CC3ABF4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19D2" w14:textId="77777777" w:rsidR="001017E6" w:rsidRPr="001017E6" w:rsidRDefault="001017E6" w:rsidP="001017E6">
            <w:pPr>
              <w:jc w:val="center"/>
              <w:rPr>
                <w:szCs w:val="24"/>
                <w:lang w:eastAsia="ru-RU"/>
              </w:rPr>
            </w:pPr>
          </w:p>
        </w:tc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2997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Браков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6D7D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Разводов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72B92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Браков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F3704E5" w14:textId="77777777" w:rsidR="001017E6" w:rsidRPr="001017E6" w:rsidRDefault="001017E6" w:rsidP="001017E6">
            <w:pPr>
              <w:ind w:left="-61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Разводов</w:t>
            </w:r>
          </w:p>
        </w:tc>
      </w:tr>
      <w:tr w:rsidR="001017E6" w:rsidRPr="001017E6" w14:paraId="1A198A46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A13B" w14:textId="77777777" w:rsidR="001017E6" w:rsidRPr="001017E6" w:rsidRDefault="001017E6" w:rsidP="001017E6">
            <w:pPr>
              <w:jc w:val="center"/>
              <w:rPr>
                <w:szCs w:val="24"/>
                <w:lang w:eastAsia="ru-RU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3C5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9E6CC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5347" w14:textId="77777777" w:rsidR="001017E6" w:rsidRPr="001017E6" w:rsidRDefault="001017E6" w:rsidP="001017E6">
            <w:pPr>
              <w:ind w:right="-121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7B916" w14:textId="77777777" w:rsidR="001017E6" w:rsidRPr="001017E6" w:rsidRDefault="001017E6" w:rsidP="001017E6">
            <w:pPr>
              <w:ind w:right="-121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4693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5563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1A6947FA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DA506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В с е г о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4C843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1912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7946A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1839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97C37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3192E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790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DE75E0" w14:textId="77777777" w:rsidR="001017E6" w:rsidRPr="00B5593B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5593B">
              <w:rPr>
                <w:b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5CDBCF" w14:textId="77777777" w:rsidR="001017E6" w:rsidRPr="00B5593B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B5593B">
              <w:rPr>
                <w:b/>
                <w:sz w:val="18"/>
                <w:szCs w:val="18"/>
                <w:lang w:eastAsia="ru-RU"/>
              </w:rPr>
              <w:t>2,4</w:t>
            </w:r>
          </w:p>
        </w:tc>
      </w:tr>
      <w:tr w:rsidR="001017E6" w:rsidRPr="001017E6" w14:paraId="1E53676B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FB090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Город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9534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030A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C1CB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A567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8B98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7025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2,6</w:t>
            </w:r>
          </w:p>
        </w:tc>
      </w:tr>
      <w:tr w:rsidR="001017E6" w:rsidRPr="001017E6" w14:paraId="73961961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B33E0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Село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604B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1453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497B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1881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25D2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FFA2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FEDDF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1ECAF640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589778" w14:textId="77777777" w:rsidR="001017E6" w:rsidRPr="001017E6" w:rsidRDefault="001017E6" w:rsidP="001017E6">
            <w:pPr>
              <w:ind w:right="-14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B7D2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22A8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A74C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3783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AB00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2E14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</w:t>
            </w:r>
          </w:p>
        </w:tc>
      </w:tr>
      <w:tr w:rsidR="001017E6" w:rsidRPr="001017E6" w14:paraId="177C46A3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55AE6B" w14:textId="77777777" w:rsidR="001017E6" w:rsidRPr="001017E6" w:rsidRDefault="001017E6" w:rsidP="001017E6">
            <w:pPr>
              <w:ind w:right="-141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112F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54C8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A666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B2A8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F23E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545C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</w:tr>
      <w:tr w:rsidR="001017E6" w:rsidRPr="001017E6" w14:paraId="2F3D5363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AE8A5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FE35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5645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A921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6F38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E2E2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103E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212921FE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B4C97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A1C5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23AA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4099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4ECF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6F94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9BC6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2,5</w:t>
            </w:r>
          </w:p>
        </w:tc>
      </w:tr>
      <w:tr w:rsidR="001017E6" w:rsidRPr="001017E6" w14:paraId="35FFB704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09E3F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7B5A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510C3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4F3E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2352E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2F3C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3BA3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386D7117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1CE22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в т </w:t>
            </w:r>
            <w:proofErr w:type="gramStart"/>
            <w:r w:rsidRPr="001017E6">
              <w:rPr>
                <w:sz w:val="18"/>
                <w:szCs w:val="18"/>
                <w:lang w:eastAsia="ru-RU"/>
              </w:rPr>
              <w:t xml:space="preserve">ч 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г.Чолпон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>-Ата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1CD9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DF02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6EBA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EABD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674D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18A48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3,3</w:t>
            </w:r>
          </w:p>
        </w:tc>
      </w:tr>
      <w:tr w:rsidR="001017E6" w:rsidRPr="001017E6" w14:paraId="77102E5A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985E3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633C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0835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0507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F09C3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A6C3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94A8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5C84A558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4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F315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416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061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29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E5C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12D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0A3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</w:tbl>
    <w:p w14:paraId="67C816E7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sectPr w:rsidR="001017E6" w:rsidRPr="001017E6" w:rsidSect="00207107">
      <w:footerReference w:type="default" r:id="rId9"/>
      <w:pgSz w:w="11906" w:h="16838"/>
      <w:pgMar w:top="1135" w:right="991" w:bottom="1135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6F117" w14:textId="77777777" w:rsidR="00E02EB0" w:rsidRDefault="00E02EB0" w:rsidP="00152CC3">
      <w:r>
        <w:separator/>
      </w:r>
    </w:p>
  </w:endnote>
  <w:endnote w:type="continuationSeparator" w:id="0">
    <w:p w14:paraId="39D9AEDA" w14:textId="77777777" w:rsidR="00E02EB0" w:rsidRDefault="00E02EB0" w:rsidP="0015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Krg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9760872"/>
      <w:docPartObj>
        <w:docPartGallery w:val="Page Numbers (Bottom of Page)"/>
        <w:docPartUnique/>
      </w:docPartObj>
    </w:sdtPr>
    <w:sdtContent>
      <w:p w14:paraId="1822CCF4" w14:textId="276FA8DE" w:rsidR="00152CC3" w:rsidRDefault="00152C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2E885A" w14:textId="77777777" w:rsidR="00152CC3" w:rsidRDefault="00152CC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93CC" w14:textId="77777777" w:rsidR="00E02EB0" w:rsidRDefault="00E02EB0" w:rsidP="00152CC3">
      <w:r>
        <w:separator/>
      </w:r>
    </w:p>
  </w:footnote>
  <w:footnote w:type="continuationSeparator" w:id="0">
    <w:p w14:paraId="591DB3A4" w14:textId="77777777" w:rsidR="00E02EB0" w:rsidRDefault="00E02EB0" w:rsidP="00152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5A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7111AE"/>
    <w:multiLevelType w:val="singleLevel"/>
    <w:tmpl w:val="C42A237E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2" w15:restartNumberingAfterBreak="0">
    <w:nsid w:val="73501571"/>
    <w:multiLevelType w:val="hybridMultilevel"/>
    <w:tmpl w:val="8E90B2BE"/>
    <w:lvl w:ilvl="0" w:tplc="AF7253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5784909">
    <w:abstractNumId w:val="1"/>
  </w:num>
  <w:num w:numId="2" w16cid:durableId="1873030607">
    <w:abstractNumId w:val="0"/>
  </w:num>
  <w:num w:numId="3" w16cid:durableId="224805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E6"/>
    <w:rsid w:val="00005EB9"/>
    <w:rsid w:val="000A791C"/>
    <w:rsid w:val="000F046D"/>
    <w:rsid w:val="001017E6"/>
    <w:rsid w:val="00152CC3"/>
    <w:rsid w:val="0017452D"/>
    <w:rsid w:val="001E2F30"/>
    <w:rsid w:val="00207107"/>
    <w:rsid w:val="00241A23"/>
    <w:rsid w:val="002632AF"/>
    <w:rsid w:val="00296DD6"/>
    <w:rsid w:val="002F076C"/>
    <w:rsid w:val="00312859"/>
    <w:rsid w:val="00391142"/>
    <w:rsid w:val="0040438B"/>
    <w:rsid w:val="00424FB5"/>
    <w:rsid w:val="00433747"/>
    <w:rsid w:val="004401AC"/>
    <w:rsid w:val="004962E6"/>
    <w:rsid w:val="004B2FCC"/>
    <w:rsid w:val="005B24DE"/>
    <w:rsid w:val="006505BD"/>
    <w:rsid w:val="0067109E"/>
    <w:rsid w:val="00775222"/>
    <w:rsid w:val="007E5E76"/>
    <w:rsid w:val="00867325"/>
    <w:rsid w:val="00997846"/>
    <w:rsid w:val="00A317C1"/>
    <w:rsid w:val="00A40421"/>
    <w:rsid w:val="00A55FB3"/>
    <w:rsid w:val="00AE4182"/>
    <w:rsid w:val="00B376F2"/>
    <w:rsid w:val="00B5593B"/>
    <w:rsid w:val="00C342F2"/>
    <w:rsid w:val="00C51318"/>
    <w:rsid w:val="00DA2188"/>
    <w:rsid w:val="00DC0456"/>
    <w:rsid w:val="00DD32DF"/>
    <w:rsid w:val="00E02EB0"/>
    <w:rsid w:val="00EF13AB"/>
    <w:rsid w:val="00F23136"/>
    <w:rsid w:val="00F23C40"/>
    <w:rsid w:val="00F45D1A"/>
    <w:rsid w:val="00FD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69DD3"/>
  <w15:chartTrackingRefBased/>
  <w15:docId w15:val="{04AC64A0-FEDB-41CE-BC06-5741EDE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G" w:eastAsia="ru-K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qFormat/>
    <w:rsid w:val="001017E6"/>
    <w:pPr>
      <w:keepNext/>
      <w:outlineLvl w:val="0"/>
    </w:pPr>
    <w:rPr>
      <w:b/>
      <w:lang w:eastAsia="ru-RU"/>
    </w:rPr>
  </w:style>
  <w:style w:type="paragraph" w:styleId="2">
    <w:name w:val="heading 2"/>
    <w:basedOn w:val="a"/>
    <w:next w:val="a"/>
    <w:link w:val="20"/>
    <w:qFormat/>
    <w:rsid w:val="001017E6"/>
    <w:pPr>
      <w:keepNext/>
      <w:jc w:val="center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1017E6"/>
    <w:pPr>
      <w:keepNext/>
      <w:ind w:left="-108" w:right="-108"/>
      <w:outlineLvl w:val="2"/>
    </w:pPr>
    <w:rPr>
      <w:b/>
      <w:sz w:val="17"/>
      <w:lang w:eastAsia="ru-RU"/>
    </w:rPr>
  </w:style>
  <w:style w:type="paragraph" w:styleId="4">
    <w:name w:val="heading 4"/>
    <w:basedOn w:val="a"/>
    <w:next w:val="a"/>
    <w:link w:val="40"/>
    <w:qFormat/>
    <w:rsid w:val="001017E6"/>
    <w:pPr>
      <w:keepNext/>
      <w:outlineLvl w:val="3"/>
    </w:pPr>
    <w:rPr>
      <w:b/>
      <w:sz w:val="19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7E6"/>
    <w:pPr>
      <w:keepNext/>
      <w:ind w:left="-57"/>
      <w:outlineLvl w:val="4"/>
    </w:pPr>
    <w:rPr>
      <w:b/>
      <w:bCs/>
      <w:sz w:val="22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1017E6"/>
    <w:pPr>
      <w:keepNext/>
      <w:outlineLvl w:val="5"/>
    </w:pPr>
    <w:rPr>
      <w:b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017E6"/>
    <w:pPr>
      <w:keepNext/>
      <w:outlineLvl w:val="6"/>
    </w:pPr>
    <w:rPr>
      <w:rFonts w:ascii="Times New Roman Krg" w:hAnsi="Times New Roman Krg"/>
      <w:b/>
      <w:bCs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017E6"/>
    <w:pPr>
      <w:keepNext/>
      <w:spacing w:line="360" w:lineRule="auto"/>
      <w:ind w:left="-108" w:right="-108"/>
      <w:outlineLvl w:val="7"/>
    </w:pPr>
    <w:rPr>
      <w:b/>
      <w:bCs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7E6"/>
    <w:pPr>
      <w:keepNext/>
      <w:jc w:val="center"/>
      <w:outlineLvl w:val="8"/>
    </w:pPr>
    <w:rPr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E6"/>
    <w:rPr>
      <w:b/>
      <w:lang w:val="ru-RU" w:eastAsia="ru-RU"/>
    </w:rPr>
  </w:style>
  <w:style w:type="character" w:customStyle="1" w:styleId="20">
    <w:name w:val="Заголовок 2 Знак"/>
    <w:basedOn w:val="a0"/>
    <w:link w:val="2"/>
    <w:rsid w:val="001017E6"/>
    <w:rPr>
      <w:b/>
      <w:lang w:val="ru-RU" w:eastAsia="ru-RU"/>
    </w:rPr>
  </w:style>
  <w:style w:type="character" w:customStyle="1" w:styleId="30">
    <w:name w:val="Заголовок 3 Знак"/>
    <w:basedOn w:val="a0"/>
    <w:link w:val="3"/>
    <w:rsid w:val="001017E6"/>
    <w:rPr>
      <w:b/>
      <w:sz w:val="17"/>
      <w:lang w:val="ru-RU" w:eastAsia="ru-RU"/>
    </w:rPr>
  </w:style>
  <w:style w:type="character" w:customStyle="1" w:styleId="40">
    <w:name w:val="Заголовок 4 Знак"/>
    <w:basedOn w:val="a0"/>
    <w:link w:val="4"/>
    <w:rsid w:val="001017E6"/>
    <w:rPr>
      <w:b/>
      <w:sz w:val="19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017E6"/>
    <w:rPr>
      <w:b/>
      <w:bCs/>
      <w:sz w:val="22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rsid w:val="001017E6"/>
    <w:rPr>
      <w:b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rsid w:val="001017E6"/>
    <w:rPr>
      <w:rFonts w:ascii="Times New Roman Krg" w:hAnsi="Times New Roman Krg"/>
      <w:b/>
      <w:bCs/>
      <w:color w:val="FF0000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1017E6"/>
    <w:rPr>
      <w:b/>
      <w:bCs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rsid w:val="001017E6"/>
    <w:rPr>
      <w:sz w:val="40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7E6"/>
  </w:style>
  <w:style w:type="paragraph" w:customStyle="1" w:styleId="a3">
    <w:basedOn w:val="a"/>
    <w:next w:val="a4"/>
    <w:qFormat/>
    <w:rsid w:val="001017E6"/>
    <w:pPr>
      <w:jc w:val="center"/>
    </w:pPr>
    <w:rPr>
      <w:b/>
      <w:sz w:val="24"/>
      <w:lang w:eastAsia="ru-RU"/>
    </w:rPr>
  </w:style>
  <w:style w:type="paragraph" w:customStyle="1" w:styleId="12">
    <w:name w:val="Обычный1"/>
    <w:rsid w:val="001017E6"/>
    <w:pPr>
      <w:widowControl w:val="0"/>
    </w:pPr>
    <w:rPr>
      <w:snapToGrid w:val="0"/>
      <w:lang w:val="ru-RU" w:eastAsia="ru-RU"/>
    </w:rPr>
  </w:style>
  <w:style w:type="paragraph" w:styleId="21">
    <w:name w:val="toc 2"/>
    <w:basedOn w:val="a"/>
    <w:next w:val="a"/>
    <w:autoRedefine/>
    <w:uiPriority w:val="39"/>
    <w:rsid w:val="001017E6"/>
    <w:pPr>
      <w:tabs>
        <w:tab w:val="right" w:leader="dot" w:pos="7380"/>
      </w:tabs>
      <w:ind w:left="240" w:right="-81"/>
    </w:pPr>
    <w:rPr>
      <w:bCs/>
      <w:smallCaps/>
      <w:noProof/>
      <w:color w:val="FF0000"/>
      <w:sz w:val="22"/>
      <w:szCs w:val="22"/>
      <w:lang w:eastAsia="ru-RU"/>
    </w:rPr>
  </w:style>
  <w:style w:type="character" w:styleId="a5">
    <w:name w:val="Hyperlink"/>
    <w:uiPriority w:val="99"/>
    <w:rsid w:val="001017E6"/>
    <w:rPr>
      <w:color w:val="0000FF"/>
      <w:u w:val="single"/>
    </w:rPr>
  </w:style>
  <w:style w:type="paragraph" w:styleId="13">
    <w:name w:val="toc 1"/>
    <w:basedOn w:val="a"/>
    <w:next w:val="a"/>
    <w:autoRedefine/>
    <w:semiHidden/>
    <w:rsid w:val="001017E6"/>
    <w:pPr>
      <w:framePr w:hSpace="180" w:wrap="around" w:vAnchor="text" w:hAnchor="text" w:y="1"/>
      <w:tabs>
        <w:tab w:val="center" w:pos="388"/>
      </w:tabs>
      <w:ind w:left="240" w:right="-81"/>
      <w:suppressOverlap/>
    </w:pPr>
    <w:rPr>
      <w:rFonts w:ascii="Times New Roman Krg" w:hAnsi="Times New Roman Krg"/>
      <w:bCs/>
      <w:noProof/>
      <w:color w:val="000000"/>
      <w:szCs w:val="24"/>
      <w:lang w:eastAsia="ru-RU"/>
    </w:rPr>
  </w:style>
  <w:style w:type="paragraph" w:customStyle="1" w:styleId="14">
    <w:name w:val="оглавление 1"/>
    <w:basedOn w:val="a"/>
    <w:next w:val="a"/>
    <w:autoRedefine/>
    <w:rsid w:val="001017E6"/>
    <w:pPr>
      <w:jc w:val="center"/>
    </w:pPr>
    <w:rPr>
      <w:szCs w:val="24"/>
      <w:lang w:eastAsia="ru-RU"/>
    </w:rPr>
  </w:style>
  <w:style w:type="paragraph" w:styleId="22">
    <w:name w:val="Body Text Indent 2"/>
    <w:basedOn w:val="a"/>
    <w:link w:val="23"/>
    <w:semiHidden/>
    <w:rsid w:val="001017E6"/>
    <w:pPr>
      <w:ind w:left="-57"/>
      <w:jc w:val="center"/>
    </w:pPr>
    <w:rPr>
      <w:rFonts w:ascii="Times New Roman Krg" w:hAnsi="Times New Roman Krg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1017E6"/>
    <w:rPr>
      <w:rFonts w:ascii="Times New Roman Krg" w:hAnsi="Times New Roman Krg"/>
      <w:szCs w:val="24"/>
      <w:lang w:val="ru-RU" w:eastAsia="ru-RU"/>
    </w:rPr>
  </w:style>
  <w:style w:type="paragraph" w:styleId="a6">
    <w:name w:val="Body Text"/>
    <w:basedOn w:val="a"/>
    <w:link w:val="a7"/>
    <w:semiHidden/>
    <w:rsid w:val="001017E6"/>
    <w:pPr>
      <w:jc w:val="center"/>
    </w:pPr>
    <w:rPr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1017E6"/>
    <w:rPr>
      <w:lang w:val="ru-RU" w:eastAsia="ru-RU"/>
    </w:rPr>
  </w:style>
  <w:style w:type="paragraph" w:styleId="31">
    <w:name w:val="Body Text 3"/>
    <w:basedOn w:val="a"/>
    <w:link w:val="32"/>
    <w:semiHidden/>
    <w:rsid w:val="001017E6"/>
    <w:pPr>
      <w:jc w:val="right"/>
    </w:pPr>
    <w:rPr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1017E6"/>
    <w:rPr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1017E6"/>
    <w:rPr>
      <w:rFonts w:ascii="Tahom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1017E6"/>
    <w:rPr>
      <w:rFonts w:ascii="Tahoma" w:hAnsi="Tahoma" w:cs="Tahoma"/>
      <w:sz w:val="16"/>
      <w:szCs w:val="16"/>
      <w:lang w:val="ru-RU" w:eastAsia="ru-RU"/>
    </w:rPr>
  </w:style>
  <w:style w:type="paragraph" w:styleId="a4">
    <w:name w:val="Title"/>
    <w:basedOn w:val="a"/>
    <w:next w:val="a"/>
    <w:link w:val="aa"/>
    <w:uiPriority w:val="10"/>
    <w:qFormat/>
    <w:rsid w:val="001017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4"/>
    <w:uiPriority w:val="10"/>
    <w:rsid w:val="001017E6"/>
    <w:rPr>
      <w:rFonts w:asciiTheme="majorHAnsi" w:eastAsiaTheme="majorEastAsia" w:hAnsiTheme="majorHAnsi" w:cstheme="majorBidi"/>
      <w:b/>
      <w:bCs/>
      <w:kern w:val="28"/>
      <w:sz w:val="32"/>
      <w:szCs w:val="32"/>
      <w:lang w:val="ru-RU"/>
    </w:rPr>
  </w:style>
  <w:style w:type="paragraph" w:styleId="ab">
    <w:name w:val="header"/>
    <w:basedOn w:val="a"/>
    <w:link w:val="ac"/>
    <w:uiPriority w:val="99"/>
    <w:unhideWhenUsed/>
    <w:rsid w:val="00152CC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52CC3"/>
    <w:rPr>
      <w:lang w:val="ru-RU"/>
    </w:rPr>
  </w:style>
  <w:style w:type="paragraph" w:styleId="ad">
    <w:name w:val="footer"/>
    <w:basedOn w:val="a"/>
    <w:link w:val="ae"/>
    <w:uiPriority w:val="99"/>
    <w:unhideWhenUsed/>
    <w:rsid w:val="00152CC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2CC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VERSTKA\&#1042;&#1077;&#1088;&#1089;&#1090;&#1082;&#1072;-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Верстка-5</Template>
  <TotalTime>1</TotalTime>
  <Pages>19</Pages>
  <Words>5008</Words>
  <Characters>28552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Alexander Ivanovich</dc:creator>
  <cp:keywords/>
  <cp:lastModifiedBy>ikobl stat2</cp:lastModifiedBy>
  <cp:revision>2</cp:revision>
  <dcterms:created xsi:type="dcterms:W3CDTF">2026-09-18T10:02:00Z</dcterms:created>
  <dcterms:modified xsi:type="dcterms:W3CDTF">2026-09-18T10:02:00Z</dcterms:modified>
</cp:coreProperties>
</file>