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4821" w:type="pct"/>
        <w:tblLook w:val="0000" w:firstRow="0" w:lastRow="0" w:firstColumn="0" w:lastColumn="0" w:noHBand="0" w:noVBand="0"/>
      </w:tblPr>
      <w:tblGrid>
        <w:gridCol w:w="1693"/>
        <w:gridCol w:w="7096"/>
      </w:tblGrid>
      <w:tr w:rsidR="00934985" w:rsidRPr="00D60367" w14:paraId="5E89B5B9" w14:textId="77777777" w:rsidTr="00934985">
        <w:trPr>
          <w:cantSplit/>
          <w:trHeight w:val="326"/>
        </w:trPr>
        <w:tc>
          <w:tcPr>
            <w:tcW w:w="963" w:type="pct"/>
            <w:vMerge w:val="restart"/>
            <w:vAlign w:val="center"/>
          </w:tcPr>
          <w:p w14:paraId="3FC67118" w14:textId="21202BDF" w:rsidR="00934985" w:rsidRPr="00D60367" w:rsidRDefault="00934985" w:rsidP="00041FCD">
            <w:pPr>
              <w:rPr>
                <w:b/>
                <w:bCs/>
                <w:sz w:val="24"/>
                <w:szCs w:val="24"/>
                <w:lang w:eastAsia="ru-RU"/>
              </w:rPr>
            </w:pPr>
            <w:r w:rsidRPr="00D60367">
              <w:rPr>
                <w:noProof/>
                <w:sz w:val="24"/>
                <w:szCs w:val="24"/>
                <w:lang w:eastAsia="ru-RU"/>
              </w:rPr>
              <w:drawing>
                <wp:inline distT="0" distB="0" distL="0" distR="0" wp14:anchorId="67B3C03F" wp14:editId="6A3FCDBF">
                  <wp:extent cx="937895" cy="949960"/>
                  <wp:effectExtent l="0" t="0" r="0" b="0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37895" cy="9499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037" w:type="pct"/>
          </w:tcPr>
          <w:p w14:paraId="4572BDDA" w14:textId="77777777" w:rsidR="00934985" w:rsidRPr="00934985" w:rsidRDefault="00934985" w:rsidP="00041FCD">
            <w:pPr>
              <w:jc w:val="center"/>
              <w:rPr>
                <w:b/>
                <w:bCs/>
                <w:sz w:val="36"/>
                <w:szCs w:val="36"/>
                <w:lang w:eastAsia="ru-RU"/>
              </w:rPr>
            </w:pPr>
            <w:r w:rsidRPr="00934985">
              <w:rPr>
                <w:b/>
                <w:bCs/>
                <w:sz w:val="36"/>
                <w:szCs w:val="36"/>
                <w:lang w:eastAsia="ru-RU"/>
              </w:rPr>
              <w:t>Кыргыз Республикасынын</w:t>
            </w:r>
          </w:p>
          <w:p w14:paraId="6E70F205" w14:textId="6E80275B" w:rsidR="00934985" w:rsidRPr="00934985" w:rsidRDefault="00934985" w:rsidP="00041FCD">
            <w:pPr>
              <w:jc w:val="center"/>
              <w:rPr>
                <w:b/>
                <w:bCs/>
                <w:sz w:val="36"/>
                <w:szCs w:val="36"/>
                <w:lang w:eastAsia="ru-RU"/>
              </w:rPr>
            </w:pPr>
            <w:r w:rsidRPr="00934985">
              <w:rPr>
                <w:b/>
                <w:bCs/>
                <w:sz w:val="36"/>
                <w:szCs w:val="36"/>
                <w:lang w:eastAsia="ru-RU"/>
              </w:rPr>
              <w:t xml:space="preserve"> Улуттук статистика комитети</w:t>
            </w:r>
          </w:p>
          <w:p w14:paraId="7BC3D99C" w14:textId="77777777" w:rsidR="00934985" w:rsidRPr="00D60367" w:rsidRDefault="00934985" w:rsidP="00041FCD">
            <w:pPr>
              <w:jc w:val="center"/>
              <w:rPr>
                <w:b/>
                <w:bCs/>
                <w:sz w:val="24"/>
                <w:szCs w:val="24"/>
                <w:lang w:eastAsia="ru-RU"/>
              </w:rPr>
            </w:pPr>
          </w:p>
        </w:tc>
      </w:tr>
      <w:tr w:rsidR="00934985" w:rsidRPr="00D60367" w14:paraId="53A15B86" w14:textId="77777777" w:rsidTr="00934985">
        <w:trPr>
          <w:cantSplit/>
          <w:trHeight w:val="326"/>
        </w:trPr>
        <w:tc>
          <w:tcPr>
            <w:tcW w:w="963" w:type="pct"/>
            <w:vMerge/>
            <w:tcBorders>
              <w:bottom w:val="nil"/>
            </w:tcBorders>
          </w:tcPr>
          <w:p w14:paraId="71AB3C02" w14:textId="77777777" w:rsidR="00934985" w:rsidRPr="00D60367" w:rsidRDefault="00934985" w:rsidP="00041FCD">
            <w:pPr>
              <w:rPr>
                <w:b/>
                <w:sz w:val="24"/>
                <w:szCs w:val="24"/>
                <w:lang w:eastAsia="ru-RU"/>
              </w:rPr>
            </w:pPr>
          </w:p>
        </w:tc>
        <w:tc>
          <w:tcPr>
            <w:tcW w:w="4037" w:type="pct"/>
            <w:tcBorders>
              <w:bottom w:val="nil"/>
            </w:tcBorders>
          </w:tcPr>
          <w:p w14:paraId="0A8E0DE2" w14:textId="7E01AB97" w:rsidR="00934985" w:rsidRPr="00934985" w:rsidRDefault="00934985" w:rsidP="00041FCD">
            <w:pPr>
              <w:jc w:val="center"/>
              <w:rPr>
                <w:b/>
                <w:sz w:val="32"/>
                <w:szCs w:val="32"/>
                <w:lang w:eastAsia="ru-RU"/>
              </w:rPr>
            </w:pPr>
            <w:r w:rsidRPr="00934985">
              <w:rPr>
                <w:b/>
                <w:sz w:val="32"/>
                <w:szCs w:val="32"/>
                <w:lang w:eastAsia="ru-RU"/>
              </w:rPr>
              <w:t>Каракол шаардык статистика башкармалыгы</w:t>
            </w:r>
          </w:p>
        </w:tc>
      </w:tr>
    </w:tbl>
    <w:p w14:paraId="7040F6D9" w14:textId="77777777" w:rsidR="00D60367" w:rsidRPr="00D60367" w:rsidRDefault="00D60367" w:rsidP="00D60367">
      <w:pPr>
        <w:rPr>
          <w:sz w:val="24"/>
          <w:szCs w:val="24"/>
          <w:lang w:eastAsia="ru-RU"/>
        </w:rPr>
      </w:pPr>
    </w:p>
    <w:p w14:paraId="074AD481" w14:textId="77777777" w:rsidR="00D60367" w:rsidRPr="00D60367" w:rsidRDefault="00D60367" w:rsidP="00D60367">
      <w:pPr>
        <w:jc w:val="center"/>
        <w:rPr>
          <w:sz w:val="22"/>
          <w:szCs w:val="22"/>
          <w:lang w:eastAsia="ru-RU"/>
        </w:rPr>
      </w:pPr>
    </w:p>
    <w:p w14:paraId="5CC6FB1B" w14:textId="77777777" w:rsidR="00D60367" w:rsidRDefault="00D60367" w:rsidP="00D60367">
      <w:pPr>
        <w:jc w:val="center"/>
        <w:rPr>
          <w:sz w:val="22"/>
          <w:szCs w:val="22"/>
          <w:lang w:eastAsia="ru-RU"/>
        </w:rPr>
      </w:pPr>
    </w:p>
    <w:p w14:paraId="189045BF" w14:textId="77777777" w:rsidR="00934985" w:rsidRDefault="00934985" w:rsidP="00D60367">
      <w:pPr>
        <w:jc w:val="center"/>
        <w:rPr>
          <w:sz w:val="22"/>
          <w:szCs w:val="22"/>
          <w:lang w:eastAsia="ru-RU"/>
        </w:rPr>
      </w:pPr>
    </w:p>
    <w:p w14:paraId="329771EA" w14:textId="77777777" w:rsidR="00A55AD5" w:rsidRDefault="00A55AD5" w:rsidP="00D60367">
      <w:pPr>
        <w:jc w:val="center"/>
        <w:rPr>
          <w:sz w:val="22"/>
          <w:szCs w:val="22"/>
          <w:lang w:eastAsia="ru-RU"/>
        </w:rPr>
      </w:pPr>
    </w:p>
    <w:p w14:paraId="637F9C5A" w14:textId="77777777" w:rsidR="00934985" w:rsidRDefault="00934985" w:rsidP="00D60367">
      <w:pPr>
        <w:jc w:val="center"/>
        <w:rPr>
          <w:sz w:val="22"/>
          <w:szCs w:val="22"/>
          <w:lang w:eastAsia="ru-RU"/>
        </w:rPr>
      </w:pPr>
    </w:p>
    <w:p w14:paraId="16DC878C" w14:textId="77777777" w:rsidR="00934985" w:rsidRDefault="00934985" w:rsidP="00D60367">
      <w:pPr>
        <w:jc w:val="center"/>
        <w:rPr>
          <w:sz w:val="22"/>
          <w:szCs w:val="22"/>
          <w:lang w:eastAsia="ru-RU"/>
        </w:rPr>
      </w:pPr>
    </w:p>
    <w:p w14:paraId="729622ED" w14:textId="4C173876" w:rsidR="00934985" w:rsidRPr="00934985" w:rsidRDefault="00934985" w:rsidP="00D60367">
      <w:pPr>
        <w:jc w:val="center"/>
        <w:rPr>
          <w:b/>
          <w:bCs/>
          <w:sz w:val="52"/>
          <w:szCs w:val="52"/>
          <w:lang w:eastAsia="ru-RU"/>
        </w:rPr>
      </w:pPr>
      <w:r w:rsidRPr="00934985">
        <w:rPr>
          <w:b/>
          <w:bCs/>
          <w:sz w:val="52"/>
          <w:szCs w:val="52"/>
          <w:lang w:eastAsia="ru-RU"/>
        </w:rPr>
        <w:t>2026</w:t>
      </w:r>
    </w:p>
    <w:p w14:paraId="27083CAE" w14:textId="77777777" w:rsidR="00934985" w:rsidRDefault="00934985" w:rsidP="00D60367">
      <w:pPr>
        <w:jc w:val="center"/>
        <w:rPr>
          <w:sz w:val="22"/>
          <w:szCs w:val="22"/>
          <w:lang w:eastAsia="ru-RU"/>
        </w:rPr>
      </w:pPr>
    </w:p>
    <w:p w14:paraId="394FC57F" w14:textId="77777777" w:rsidR="00934985" w:rsidRDefault="00934985" w:rsidP="00D60367">
      <w:pPr>
        <w:jc w:val="center"/>
        <w:rPr>
          <w:sz w:val="22"/>
          <w:szCs w:val="22"/>
          <w:lang w:eastAsia="ru-RU"/>
        </w:rPr>
      </w:pPr>
    </w:p>
    <w:p w14:paraId="0E0F42B8" w14:textId="77777777" w:rsidR="00934985" w:rsidRDefault="00934985" w:rsidP="00D60367">
      <w:pPr>
        <w:jc w:val="center"/>
        <w:rPr>
          <w:sz w:val="22"/>
          <w:szCs w:val="22"/>
          <w:lang w:eastAsia="ru-RU"/>
        </w:rPr>
      </w:pPr>
    </w:p>
    <w:p w14:paraId="7D18AF60" w14:textId="77777777" w:rsidR="00934985" w:rsidRDefault="00934985" w:rsidP="00D60367">
      <w:pPr>
        <w:jc w:val="center"/>
        <w:rPr>
          <w:sz w:val="22"/>
          <w:szCs w:val="22"/>
          <w:lang w:eastAsia="ru-RU"/>
        </w:rPr>
      </w:pPr>
    </w:p>
    <w:p w14:paraId="6BF150AB" w14:textId="77777777" w:rsidR="00A55AD5" w:rsidRDefault="00A55AD5" w:rsidP="00D60367">
      <w:pPr>
        <w:jc w:val="center"/>
        <w:rPr>
          <w:sz w:val="22"/>
          <w:szCs w:val="22"/>
          <w:lang w:eastAsia="ru-RU"/>
        </w:rPr>
      </w:pPr>
    </w:p>
    <w:p w14:paraId="04974E0E" w14:textId="77777777" w:rsidR="00934985" w:rsidRDefault="00934985" w:rsidP="00D60367">
      <w:pPr>
        <w:jc w:val="center"/>
        <w:rPr>
          <w:sz w:val="22"/>
          <w:szCs w:val="22"/>
          <w:lang w:eastAsia="ru-RU"/>
        </w:rPr>
      </w:pPr>
    </w:p>
    <w:p w14:paraId="556C9358" w14:textId="77777777" w:rsidR="00934985" w:rsidRPr="00D60367" w:rsidRDefault="00934985" w:rsidP="00D60367">
      <w:pPr>
        <w:jc w:val="center"/>
        <w:rPr>
          <w:sz w:val="22"/>
          <w:szCs w:val="22"/>
          <w:lang w:eastAsia="ru-RU"/>
        </w:rPr>
      </w:pPr>
    </w:p>
    <w:p w14:paraId="589C1505" w14:textId="77777777" w:rsidR="00D60367" w:rsidRPr="00934985" w:rsidRDefault="00D60367" w:rsidP="00D60367">
      <w:pPr>
        <w:keepNext/>
        <w:jc w:val="center"/>
        <w:outlineLvl w:val="8"/>
        <w:rPr>
          <w:b/>
          <w:bCs/>
          <w:sz w:val="52"/>
          <w:szCs w:val="52"/>
          <w:lang w:eastAsia="ru-RU"/>
        </w:rPr>
      </w:pPr>
      <w:r w:rsidRPr="00934985">
        <w:rPr>
          <w:b/>
          <w:bCs/>
          <w:sz w:val="52"/>
          <w:szCs w:val="52"/>
          <w:lang w:eastAsia="ru-RU"/>
        </w:rPr>
        <w:t>Ысык-Кѳл облусу жана райондор</w:t>
      </w:r>
    </w:p>
    <w:p w14:paraId="76DF5554" w14:textId="77777777" w:rsidR="00D60367" w:rsidRPr="00D60367" w:rsidRDefault="00D60367" w:rsidP="00D60367">
      <w:pPr>
        <w:keepNext/>
        <w:jc w:val="center"/>
        <w:outlineLvl w:val="8"/>
        <w:rPr>
          <w:sz w:val="32"/>
          <w:szCs w:val="24"/>
          <w:lang w:eastAsia="ru-RU"/>
        </w:rPr>
      </w:pPr>
    </w:p>
    <w:p w14:paraId="70D962A9" w14:textId="77777777" w:rsidR="00D60367" w:rsidRDefault="00D60367" w:rsidP="00D60367">
      <w:pPr>
        <w:keepNext/>
        <w:jc w:val="center"/>
        <w:outlineLvl w:val="8"/>
        <w:rPr>
          <w:b/>
          <w:bCs/>
          <w:sz w:val="44"/>
          <w:szCs w:val="44"/>
          <w:lang w:eastAsia="ru-RU"/>
        </w:rPr>
      </w:pPr>
      <w:r w:rsidRPr="00934985">
        <w:rPr>
          <w:b/>
          <w:bCs/>
          <w:sz w:val="44"/>
          <w:szCs w:val="44"/>
          <w:lang w:eastAsia="ru-RU"/>
        </w:rPr>
        <w:t>Статистикалык бюллетень №7</w:t>
      </w:r>
    </w:p>
    <w:p w14:paraId="571691D6" w14:textId="77777777" w:rsidR="00934985" w:rsidRPr="00A55AD5" w:rsidRDefault="00934985" w:rsidP="00D60367">
      <w:pPr>
        <w:keepNext/>
        <w:jc w:val="center"/>
        <w:outlineLvl w:val="8"/>
        <w:rPr>
          <w:b/>
          <w:bCs/>
          <w:sz w:val="22"/>
          <w:szCs w:val="22"/>
          <w:lang w:eastAsia="ru-RU"/>
        </w:rPr>
      </w:pPr>
    </w:p>
    <w:p w14:paraId="5EAAE401" w14:textId="64487F67" w:rsidR="00D60367" w:rsidRPr="00D60367" w:rsidRDefault="00D60367" w:rsidP="00D60367">
      <w:pPr>
        <w:keepNext/>
        <w:jc w:val="center"/>
        <w:outlineLvl w:val="8"/>
        <w:rPr>
          <w:b/>
          <w:bCs/>
          <w:sz w:val="50"/>
          <w:szCs w:val="24"/>
          <w:lang w:eastAsia="ru-RU"/>
        </w:rPr>
      </w:pPr>
      <w:r w:rsidRPr="00D60367">
        <w:rPr>
          <w:b/>
          <w:noProof/>
          <w:sz w:val="40"/>
          <w:szCs w:val="24"/>
          <w:lang w:eastAsia="ru-RU"/>
        </w:rPr>
        <w:drawing>
          <wp:inline distT="0" distB="0" distL="0" distR="0" wp14:anchorId="75E30D7F" wp14:editId="4DB6A8DA">
            <wp:extent cx="5378932" cy="4073236"/>
            <wp:effectExtent l="0" t="0" r="0" b="3810"/>
            <wp:docPr id="2" name="Рисунок 5" descr="http://schoolboguslav3.at.ua/image/2015/zvi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" descr="http://schoolboguslav3.at.ua/image/2015/zvit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96976" cy="4086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843B99C" w14:textId="77777777" w:rsidR="00D60367" w:rsidRPr="00D60367" w:rsidRDefault="00D60367" w:rsidP="00D60367">
      <w:pPr>
        <w:jc w:val="center"/>
        <w:rPr>
          <w:szCs w:val="24"/>
          <w:lang w:eastAsia="ru-RU"/>
        </w:rPr>
      </w:pPr>
    </w:p>
    <w:p w14:paraId="593494AD" w14:textId="77777777" w:rsidR="00D60367" w:rsidRPr="00D60367" w:rsidRDefault="00D60367" w:rsidP="00D60367">
      <w:pPr>
        <w:jc w:val="center"/>
        <w:rPr>
          <w:szCs w:val="24"/>
          <w:lang w:eastAsia="ru-RU"/>
        </w:rPr>
      </w:pPr>
    </w:p>
    <w:tbl>
      <w:tblPr>
        <w:tblW w:w="5000" w:type="pct"/>
        <w:tblLook w:val="0000" w:firstRow="0" w:lastRow="0" w:firstColumn="0" w:lastColumn="0" w:noHBand="0" w:noVBand="0"/>
      </w:tblPr>
      <w:tblGrid>
        <w:gridCol w:w="9115"/>
      </w:tblGrid>
      <w:tr w:rsidR="00D60367" w:rsidRPr="00D60367" w14:paraId="0080DB60" w14:textId="77777777" w:rsidTr="00D5136F">
        <w:tc>
          <w:tcPr>
            <w:tcW w:w="5000" w:type="pct"/>
          </w:tcPr>
          <w:p w14:paraId="51388631" w14:textId="77777777" w:rsidR="00D60367" w:rsidRPr="00B8532A" w:rsidRDefault="00D60367" w:rsidP="00D60367">
            <w:pPr>
              <w:jc w:val="center"/>
              <w:rPr>
                <w:b/>
                <w:sz w:val="36"/>
                <w:szCs w:val="36"/>
                <w:lang w:eastAsia="ru-RU"/>
              </w:rPr>
            </w:pPr>
            <w:r w:rsidRPr="00B8532A">
              <w:rPr>
                <w:b/>
                <w:sz w:val="36"/>
                <w:szCs w:val="36"/>
                <w:lang w:eastAsia="ru-RU"/>
              </w:rPr>
              <w:lastRenderedPageBreak/>
              <w:t>Кыргыз Республикасынын</w:t>
            </w:r>
          </w:p>
        </w:tc>
      </w:tr>
      <w:tr w:rsidR="00D60367" w:rsidRPr="00D60367" w14:paraId="61CEA4DF" w14:textId="77777777" w:rsidTr="00D5136F">
        <w:tc>
          <w:tcPr>
            <w:tcW w:w="5000" w:type="pct"/>
          </w:tcPr>
          <w:p w14:paraId="6A6C8F9F" w14:textId="14C25F2B" w:rsidR="00D60367" w:rsidRPr="00B8532A" w:rsidRDefault="00D60367" w:rsidP="00D60367">
            <w:pPr>
              <w:jc w:val="center"/>
              <w:rPr>
                <w:b/>
                <w:sz w:val="36"/>
                <w:szCs w:val="36"/>
                <w:lang w:eastAsia="ru-RU"/>
              </w:rPr>
            </w:pPr>
            <w:r w:rsidRPr="00B8532A">
              <w:rPr>
                <w:b/>
                <w:sz w:val="36"/>
                <w:szCs w:val="36"/>
                <w:lang w:eastAsia="ru-RU"/>
              </w:rPr>
              <w:t>Улуттук статистика</w:t>
            </w:r>
            <w:r w:rsidR="00B8532A" w:rsidRPr="00B8532A">
              <w:rPr>
                <w:b/>
                <w:sz w:val="36"/>
                <w:szCs w:val="36"/>
                <w:lang w:eastAsia="ru-RU"/>
              </w:rPr>
              <w:t xml:space="preserve"> комитети</w:t>
            </w:r>
          </w:p>
        </w:tc>
      </w:tr>
      <w:tr w:rsidR="00D60367" w:rsidRPr="00D60367" w14:paraId="11EDB7C6" w14:textId="77777777" w:rsidTr="00D5136F">
        <w:tc>
          <w:tcPr>
            <w:tcW w:w="5000" w:type="pct"/>
          </w:tcPr>
          <w:p w14:paraId="4F97E9B5" w14:textId="72F373F2" w:rsidR="00D60367" w:rsidRPr="00D60367" w:rsidRDefault="00D60367" w:rsidP="00D60367">
            <w:pPr>
              <w:jc w:val="center"/>
              <w:rPr>
                <w:b/>
                <w:sz w:val="32"/>
                <w:szCs w:val="32"/>
                <w:lang w:eastAsia="ru-RU"/>
              </w:rPr>
            </w:pPr>
          </w:p>
        </w:tc>
      </w:tr>
      <w:tr w:rsidR="00D60367" w:rsidRPr="00D60367" w14:paraId="7F2958B2" w14:textId="77777777" w:rsidTr="00D5136F">
        <w:tc>
          <w:tcPr>
            <w:tcW w:w="5000" w:type="pct"/>
          </w:tcPr>
          <w:p w14:paraId="5F4F457B" w14:textId="20EEFBFA" w:rsidR="00D60367" w:rsidRPr="00B8532A" w:rsidRDefault="009F3FAE" w:rsidP="00D60367">
            <w:pPr>
              <w:jc w:val="center"/>
              <w:rPr>
                <w:b/>
                <w:sz w:val="32"/>
                <w:szCs w:val="32"/>
                <w:lang w:eastAsia="ru-RU"/>
              </w:rPr>
            </w:pPr>
            <w:r>
              <w:rPr>
                <w:b/>
                <w:sz w:val="32"/>
                <w:szCs w:val="32"/>
                <w:lang w:eastAsia="ru-RU"/>
              </w:rPr>
              <w:t>Каракол шаардык</w:t>
            </w:r>
            <w:r w:rsidR="00D60367" w:rsidRPr="00B8532A">
              <w:rPr>
                <w:b/>
                <w:sz w:val="32"/>
                <w:szCs w:val="32"/>
                <w:lang w:eastAsia="ru-RU"/>
              </w:rPr>
              <w:t xml:space="preserve"> статистика башкармалыгы</w:t>
            </w:r>
          </w:p>
        </w:tc>
      </w:tr>
    </w:tbl>
    <w:p w14:paraId="703C9CC6" w14:textId="77777777" w:rsidR="00D60367" w:rsidRPr="00D60367" w:rsidRDefault="00D60367" w:rsidP="00D60367">
      <w:pPr>
        <w:jc w:val="center"/>
        <w:rPr>
          <w:sz w:val="24"/>
          <w:szCs w:val="24"/>
          <w:lang w:eastAsia="ru-RU"/>
        </w:rPr>
      </w:pPr>
    </w:p>
    <w:p w14:paraId="6057385C" w14:textId="77777777" w:rsidR="00D60367" w:rsidRPr="00D60367" w:rsidRDefault="00D60367" w:rsidP="00D60367">
      <w:pPr>
        <w:jc w:val="center"/>
        <w:rPr>
          <w:sz w:val="24"/>
          <w:szCs w:val="24"/>
          <w:lang w:eastAsia="ru-RU"/>
        </w:rPr>
      </w:pPr>
    </w:p>
    <w:p w14:paraId="0D1A18F0" w14:textId="77777777" w:rsidR="00D60367" w:rsidRPr="00D60367" w:rsidRDefault="00D60367" w:rsidP="00D60367">
      <w:pPr>
        <w:jc w:val="center"/>
        <w:rPr>
          <w:sz w:val="24"/>
          <w:szCs w:val="24"/>
          <w:lang w:eastAsia="ru-RU"/>
        </w:rPr>
      </w:pPr>
    </w:p>
    <w:p w14:paraId="3D3B57CD" w14:textId="77777777" w:rsidR="00D60367" w:rsidRDefault="00D60367" w:rsidP="00D60367">
      <w:pPr>
        <w:jc w:val="center"/>
        <w:rPr>
          <w:sz w:val="24"/>
          <w:szCs w:val="24"/>
          <w:lang w:eastAsia="ru-RU"/>
        </w:rPr>
      </w:pPr>
    </w:p>
    <w:p w14:paraId="681E8317" w14:textId="77777777" w:rsidR="00B8532A" w:rsidRDefault="00B8532A" w:rsidP="00D60367">
      <w:pPr>
        <w:jc w:val="center"/>
        <w:rPr>
          <w:sz w:val="24"/>
          <w:szCs w:val="24"/>
          <w:lang w:eastAsia="ru-RU"/>
        </w:rPr>
      </w:pPr>
    </w:p>
    <w:p w14:paraId="5FDF7C3B" w14:textId="77777777" w:rsidR="00B8532A" w:rsidRDefault="00B8532A" w:rsidP="00D60367">
      <w:pPr>
        <w:jc w:val="center"/>
        <w:rPr>
          <w:sz w:val="24"/>
          <w:szCs w:val="24"/>
          <w:lang w:eastAsia="ru-RU"/>
        </w:rPr>
      </w:pPr>
    </w:p>
    <w:p w14:paraId="744B6C33" w14:textId="77777777" w:rsidR="00B8532A" w:rsidRDefault="00B8532A" w:rsidP="00D60367">
      <w:pPr>
        <w:jc w:val="center"/>
        <w:rPr>
          <w:sz w:val="24"/>
          <w:szCs w:val="24"/>
          <w:lang w:eastAsia="ru-RU"/>
        </w:rPr>
      </w:pPr>
    </w:p>
    <w:p w14:paraId="148F70B3" w14:textId="77777777" w:rsidR="00B8532A" w:rsidRDefault="00B8532A" w:rsidP="00D60367">
      <w:pPr>
        <w:jc w:val="center"/>
        <w:rPr>
          <w:sz w:val="24"/>
          <w:szCs w:val="24"/>
          <w:lang w:eastAsia="ru-RU"/>
        </w:rPr>
      </w:pPr>
    </w:p>
    <w:p w14:paraId="2EAEFD0C" w14:textId="77777777" w:rsidR="00B8532A" w:rsidRDefault="00B8532A" w:rsidP="00D60367">
      <w:pPr>
        <w:jc w:val="center"/>
        <w:rPr>
          <w:sz w:val="24"/>
          <w:szCs w:val="24"/>
          <w:lang w:eastAsia="ru-RU"/>
        </w:rPr>
      </w:pPr>
    </w:p>
    <w:p w14:paraId="72CE0C17" w14:textId="77777777" w:rsidR="00B8532A" w:rsidRDefault="00B8532A" w:rsidP="00D60367">
      <w:pPr>
        <w:jc w:val="center"/>
        <w:rPr>
          <w:sz w:val="24"/>
          <w:szCs w:val="24"/>
          <w:lang w:eastAsia="ru-RU"/>
        </w:rPr>
      </w:pPr>
    </w:p>
    <w:p w14:paraId="15DC4A98" w14:textId="77777777" w:rsidR="00B8532A" w:rsidRPr="00D60367" w:rsidRDefault="00B8532A" w:rsidP="00D60367">
      <w:pPr>
        <w:jc w:val="center"/>
        <w:rPr>
          <w:sz w:val="24"/>
          <w:szCs w:val="24"/>
          <w:lang w:eastAsia="ru-RU"/>
        </w:rPr>
      </w:pPr>
    </w:p>
    <w:p w14:paraId="28A4182F" w14:textId="77777777" w:rsidR="00D60367" w:rsidRPr="00D60367" w:rsidRDefault="00D60367" w:rsidP="00D60367">
      <w:pPr>
        <w:jc w:val="center"/>
        <w:rPr>
          <w:sz w:val="24"/>
          <w:szCs w:val="24"/>
          <w:lang w:eastAsia="ru-RU"/>
        </w:rPr>
      </w:pPr>
    </w:p>
    <w:p w14:paraId="3A408C34" w14:textId="77777777" w:rsidR="00D60367" w:rsidRPr="00D60367" w:rsidRDefault="00D60367" w:rsidP="00D60367">
      <w:pPr>
        <w:jc w:val="center"/>
        <w:rPr>
          <w:sz w:val="24"/>
          <w:szCs w:val="24"/>
          <w:lang w:eastAsia="ru-RU"/>
        </w:rPr>
      </w:pPr>
    </w:p>
    <w:p w14:paraId="594F8B85" w14:textId="77777777" w:rsidR="00D60367" w:rsidRPr="00D60367" w:rsidRDefault="00D60367" w:rsidP="00D60367">
      <w:pPr>
        <w:jc w:val="center"/>
        <w:rPr>
          <w:sz w:val="24"/>
          <w:szCs w:val="24"/>
          <w:lang w:eastAsia="ru-RU"/>
        </w:rPr>
      </w:pPr>
    </w:p>
    <w:p w14:paraId="5BA844FB" w14:textId="77777777" w:rsidR="00D60367" w:rsidRPr="00D60367" w:rsidRDefault="00D60367" w:rsidP="00D60367">
      <w:pPr>
        <w:jc w:val="center"/>
        <w:rPr>
          <w:sz w:val="24"/>
          <w:szCs w:val="24"/>
          <w:lang w:eastAsia="ru-RU"/>
        </w:rPr>
      </w:pPr>
    </w:p>
    <w:p w14:paraId="616B3EF4" w14:textId="77777777" w:rsidR="00D60367" w:rsidRPr="00D60367" w:rsidRDefault="00D60367" w:rsidP="00D60367">
      <w:pPr>
        <w:jc w:val="center"/>
        <w:rPr>
          <w:sz w:val="24"/>
          <w:szCs w:val="24"/>
          <w:lang w:eastAsia="ru-RU"/>
        </w:rPr>
      </w:pPr>
    </w:p>
    <w:p w14:paraId="6A5AF473" w14:textId="77777777" w:rsidR="00D60367" w:rsidRPr="00B8532A" w:rsidRDefault="00D60367" w:rsidP="00D60367">
      <w:pPr>
        <w:keepNext/>
        <w:jc w:val="center"/>
        <w:outlineLvl w:val="8"/>
        <w:rPr>
          <w:b/>
          <w:bCs/>
          <w:sz w:val="52"/>
          <w:szCs w:val="52"/>
          <w:lang w:eastAsia="ru-RU"/>
        </w:rPr>
      </w:pPr>
      <w:r w:rsidRPr="00B8532A">
        <w:rPr>
          <w:b/>
          <w:bCs/>
          <w:sz w:val="52"/>
          <w:szCs w:val="52"/>
          <w:lang w:eastAsia="ru-RU"/>
        </w:rPr>
        <w:t>Ысык-Кѳл облусу жана райондор</w:t>
      </w:r>
    </w:p>
    <w:p w14:paraId="3E60C980" w14:textId="77777777" w:rsidR="00D60367" w:rsidRPr="00D60367" w:rsidRDefault="00D60367" w:rsidP="00D60367">
      <w:pPr>
        <w:jc w:val="center"/>
        <w:rPr>
          <w:sz w:val="22"/>
          <w:szCs w:val="22"/>
          <w:lang w:eastAsia="ru-RU"/>
        </w:rPr>
      </w:pPr>
    </w:p>
    <w:p w14:paraId="221F18A8" w14:textId="77777777" w:rsidR="00D60367" w:rsidRPr="00D60367" w:rsidRDefault="00D60367" w:rsidP="00D60367">
      <w:pPr>
        <w:jc w:val="center"/>
        <w:rPr>
          <w:sz w:val="22"/>
          <w:szCs w:val="22"/>
          <w:lang w:eastAsia="ru-RU"/>
        </w:rPr>
      </w:pPr>
    </w:p>
    <w:p w14:paraId="1E01A0C0" w14:textId="77777777" w:rsidR="00D60367" w:rsidRPr="00B8532A" w:rsidRDefault="00D60367" w:rsidP="00D60367">
      <w:pPr>
        <w:jc w:val="center"/>
        <w:rPr>
          <w:b/>
          <w:sz w:val="44"/>
          <w:szCs w:val="44"/>
          <w:lang w:eastAsia="ru-RU"/>
        </w:rPr>
      </w:pPr>
      <w:r w:rsidRPr="00B8532A">
        <w:rPr>
          <w:b/>
          <w:sz w:val="44"/>
          <w:szCs w:val="44"/>
          <w:lang w:eastAsia="ru-RU"/>
        </w:rPr>
        <w:t>Статистикалык бюллетень №7</w:t>
      </w:r>
    </w:p>
    <w:p w14:paraId="3F80B6AC" w14:textId="77777777" w:rsidR="00D60367" w:rsidRPr="00D60367" w:rsidRDefault="00D60367" w:rsidP="00D60367">
      <w:pPr>
        <w:rPr>
          <w:b/>
          <w:sz w:val="32"/>
          <w:lang w:eastAsia="ru-RU"/>
        </w:rPr>
      </w:pPr>
    </w:p>
    <w:p w14:paraId="47ECC4EB" w14:textId="77777777" w:rsidR="00D60367" w:rsidRPr="00B8532A" w:rsidRDefault="00D60367" w:rsidP="00D60367">
      <w:pPr>
        <w:jc w:val="center"/>
        <w:rPr>
          <w:b/>
          <w:sz w:val="36"/>
          <w:szCs w:val="36"/>
          <w:lang w:eastAsia="ru-RU"/>
        </w:rPr>
      </w:pPr>
      <w:r w:rsidRPr="00B8532A">
        <w:rPr>
          <w:b/>
          <w:sz w:val="36"/>
          <w:szCs w:val="36"/>
          <w:lang w:eastAsia="ru-RU"/>
        </w:rPr>
        <w:t>айлык чыгарылыш</w:t>
      </w:r>
    </w:p>
    <w:p w14:paraId="614B3C71" w14:textId="77777777" w:rsidR="00D60367" w:rsidRPr="00D60367" w:rsidRDefault="00D60367" w:rsidP="00D60367">
      <w:pPr>
        <w:jc w:val="center"/>
        <w:rPr>
          <w:b/>
          <w:sz w:val="24"/>
          <w:szCs w:val="24"/>
          <w:lang w:eastAsia="ru-RU"/>
        </w:rPr>
      </w:pPr>
    </w:p>
    <w:p w14:paraId="1E5AA96C" w14:textId="77777777" w:rsidR="00D60367" w:rsidRPr="00D60367" w:rsidRDefault="00D60367" w:rsidP="00D60367">
      <w:pPr>
        <w:jc w:val="center"/>
        <w:rPr>
          <w:b/>
          <w:sz w:val="24"/>
          <w:szCs w:val="24"/>
          <w:lang w:eastAsia="ru-RU"/>
        </w:rPr>
      </w:pPr>
    </w:p>
    <w:p w14:paraId="17225D11" w14:textId="77777777" w:rsidR="00D60367" w:rsidRPr="00D60367" w:rsidRDefault="00D60367" w:rsidP="00D60367">
      <w:pPr>
        <w:jc w:val="center"/>
        <w:rPr>
          <w:b/>
          <w:sz w:val="24"/>
          <w:szCs w:val="24"/>
          <w:lang w:eastAsia="ru-RU"/>
        </w:rPr>
      </w:pPr>
    </w:p>
    <w:p w14:paraId="1C591DEF" w14:textId="77777777" w:rsidR="00D60367" w:rsidRPr="00D60367" w:rsidRDefault="00D60367" w:rsidP="00D60367">
      <w:pPr>
        <w:jc w:val="center"/>
        <w:rPr>
          <w:b/>
          <w:sz w:val="24"/>
          <w:szCs w:val="24"/>
          <w:lang w:eastAsia="ru-RU"/>
        </w:rPr>
      </w:pPr>
    </w:p>
    <w:p w14:paraId="21DE1B9D" w14:textId="77777777" w:rsidR="00D60367" w:rsidRPr="00D60367" w:rsidRDefault="00D60367" w:rsidP="00D60367">
      <w:pPr>
        <w:jc w:val="center"/>
        <w:rPr>
          <w:b/>
          <w:sz w:val="24"/>
          <w:szCs w:val="24"/>
          <w:lang w:eastAsia="ru-RU"/>
        </w:rPr>
      </w:pPr>
    </w:p>
    <w:p w14:paraId="60D61BF1" w14:textId="77777777" w:rsidR="00D60367" w:rsidRPr="00D60367" w:rsidRDefault="00D60367" w:rsidP="00D60367">
      <w:pPr>
        <w:jc w:val="center"/>
        <w:rPr>
          <w:b/>
          <w:sz w:val="24"/>
          <w:szCs w:val="24"/>
          <w:lang w:eastAsia="ru-RU"/>
        </w:rPr>
      </w:pPr>
    </w:p>
    <w:p w14:paraId="10FAD873" w14:textId="77777777" w:rsidR="00D60367" w:rsidRPr="00D60367" w:rsidRDefault="00D60367" w:rsidP="00D60367">
      <w:pPr>
        <w:jc w:val="both"/>
        <w:rPr>
          <w:b/>
          <w:sz w:val="24"/>
          <w:szCs w:val="24"/>
          <w:lang w:eastAsia="ru-RU"/>
        </w:rPr>
      </w:pPr>
    </w:p>
    <w:p w14:paraId="024E7CD6" w14:textId="77777777" w:rsidR="00D60367" w:rsidRPr="00D60367" w:rsidRDefault="00D60367" w:rsidP="00D60367">
      <w:pPr>
        <w:jc w:val="center"/>
        <w:rPr>
          <w:b/>
          <w:sz w:val="24"/>
          <w:szCs w:val="24"/>
          <w:lang w:eastAsia="ru-RU"/>
        </w:rPr>
      </w:pPr>
    </w:p>
    <w:p w14:paraId="1817D50B" w14:textId="77777777" w:rsidR="00D60367" w:rsidRPr="00D60367" w:rsidRDefault="00D60367" w:rsidP="00D60367">
      <w:pPr>
        <w:jc w:val="center"/>
        <w:rPr>
          <w:b/>
          <w:sz w:val="24"/>
          <w:szCs w:val="24"/>
          <w:lang w:eastAsia="ru-RU"/>
        </w:rPr>
      </w:pPr>
    </w:p>
    <w:p w14:paraId="6554BC6C" w14:textId="77777777" w:rsidR="00D60367" w:rsidRDefault="00D60367" w:rsidP="00D60367">
      <w:pPr>
        <w:jc w:val="center"/>
        <w:rPr>
          <w:b/>
          <w:sz w:val="24"/>
          <w:szCs w:val="24"/>
          <w:lang w:eastAsia="ru-RU"/>
        </w:rPr>
      </w:pPr>
    </w:p>
    <w:p w14:paraId="41765F87" w14:textId="77777777" w:rsidR="00B8532A" w:rsidRDefault="00B8532A" w:rsidP="00D60367">
      <w:pPr>
        <w:jc w:val="center"/>
        <w:rPr>
          <w:b/>
          <w:sz w:val="24"/>
          <w:szCs w:val="24"/>
          <w:lang w:eastAsia="ru-RU"/>
        </w:rPr>
      </w:pPr>
    </w:p>
    <w:p w14:paraId="0CB9CE32" w14:textId="77777777" w:rsidR="00B8532A" w:rsidRDefault="00B8532A" w:rsidP="00D60367">
      <w:pPr>
        <w:jc w:val="center"/>
        <w:rPr>
          <w:b/>
          <w:sz w:val="24"/>
          <w:szCs w:val="24"/>
          <w:lang w:eastAsia="ru-RU"/>
        </w:rPr>
      </w:pPr>
    </w:p>
    <w:p w14:paraId="4F29DFB2" w14:textId="77777777" w:rsidR="00B8532A" w:rsidRDefault="00B8532A" w:rsidP="00D60367">
      <w:pPr>
        <w:jc w:val="center"/>
        <w:rPr>
          <w:b/>
          <w:sz w:val="24"/>
          <w:szCs w:val="24"/>
          <w:lang w:eastAsia="ru-RU"/>
        </w:rPr>
      </w:pPr>
    </w:p>
    <w:p w14:paraId="4A419BC2" w14:textId="77777777" w:rsidR="00B8532A" w:rsidRDefault="00B8532A" w:rsidP="00D60367">
      <w:pPr>
        <w:jc w:val="center"/>
        <w:rPr>
          <w:b/>
          <w:sz w:val="24"/>
          <w:szCs w:val="24"/>
          <w:lang w:eastAsia="ru-RU"/>
        </w:rPr>
      </w:pPr>
    </w:p>
    <w:p w14:paraId="13A0EBDC" w14:textId="77777777" w:rsidR="00B8532A" w:rsidRPr="00D60367" w:rsidRDefault="00B8532A" w:rsidP="00D60367">
      <w:pPr>
        <w:jc w:val="center"/>
        <w:rPr>
          <w:b/>
          <w:sz w:val="24"/>
          <w:szCs w:val="24"/>
          <w:lang w:eastAsia="ru-RU"/>
        </w:rPr>
      </w:pPr>
    </w:p>
    <w:p w14:paraId="7ECD5944" w14:textId="77777777" w:rsidR="00D60367" w:rsidRPr="00D60367" w:rsidRDefault="00D60367" w:rsidP="00D60367">
      <w:pPr>
        <w:jc w:val="center"/>
        <w:rPr>
          <w:b/>
          <w:sz w:val="24"/>
          <w:szCs w:val="24"/>
          <w:lang w:eastAsia="ru-RU"/>
        </w:rPr>
      </w:pPr>
    </w:p>
    <w:p w14:paraId="26E68455" w14:textId="77777777" w:rsidR="00D60367" w:rsidRPr="00D60367" w:rsidRDefault="00D60367" w:rsidP="00D60367">
      <w:pPr>
        <w:jc w:val="center"/>
        <w:rPr>
          <w:b/>
          <w:sz w:val="24"/>
          <w:szCs w:val="24"/>
          <w:lang w:eastAsia="ru-RU"/>
        </w:rPr>
      </w:pPr>
    </w:p>
    <w:p w14:paraId="746F89D1" w14:textId="77777777" w:rsidR="00D60367" w:rsidRPr="00D60367" w:rsidRDefault="00D60367" w:rsidP="00D60367">
      <w:pPr>
        <w:jc w:val="center"/>
        <w:rPr>
          <w:b/>
          <w:sz w:val="24"/>
          <w:szCs w:val="24"/>
          <w:lang w:eastAsia="ru-RU"/>
        </w:rPr>
      </w:pPr>
    </w:p>
    <w:p w14:paraId="76070811" w14:textId="77777777" w:rsidR="00D60367" w:rsidRPr="00D60367" w:rsidRDefault="00D60367" w:rsidP="00D60367">
      <w:pPr>
        <w:jc w:val="center"/>
        <w:rPr>
          <w:b/>
          <w:sz w:val="24"/>
          <w:szCs w:val="24"/>
          <w:lang w:eastAsia="ru-RU"/>
        </w:rPr>
      </w:pPr>
    </w:p>
    <w:p w14:paraId="06CD58CF" w14:textId="77777777" w:rsidR="00D60367" w:rsidRPr="00D60367" w:rsidRDefault="00D60367" w:rsidP="00D60367">
      <w:pPr>
        <w:jc w:val="center"/>
        <w:rPr>
          <w:b/>
          <w:sz w:val="24"/>
          <w:szCs w:val="24"/>
          <w:lang w:eastAsia="ru-RU"/>
        </w:rPr>
      </w:pPr>
      <w:r w:rsidRPr="00D60367">
        <w:rPr>
          <w:b/>
          <w:sz w:val="24"/>
          <w:szCs w:val="24"/>
          <w:lang w:eastAsia="ru-RU"/>
        </w:rPr>
        <w:t>________________________________________</w:t>
      </w:r>
    </w:p>
    <w:p w14:paraId="0ED4AE95" w14:textId="77777777" w:rsidR="00D60367" w:rsidRPr="00B8532A" w:rsidRDefault="00D60367" w:rsidP="00D60367">
      <w:pPr>
        <w:jc w:val="center"/>
        <w:rPr>
          <w:sz w:val="28"/>
          <w:szCs w:val="28"/>
          <w:lang w:eastAsia="ru-RU"/>
        </w:rPr>
      </w:pPr>
      <w:r w:rsidRPr="00B8532A">
        <w:rPr>
          <w:b/>
          <w:sz w:val="28"/>
          <w:szCs w:val="28"/>
          <w:lang w:eastAsia="ru-RU"/>
        </w:rPr>
        <w:t>Каракол 2026 жыл</w:t>
      </w:r>
    </w:p>
    <w:p w14:paraId="23A268C5" w14:textId="77777777" w:rsidR="00D60367" w:rsidRPr="00A55AD5" w:rsidRDefault="00D60367" w:rsidP="00A55AD5">
      <w:pPr>
        <w:pageBreakBefore/>
        <w:ind w:left="709"/>
        <w:jc w:val="both"/>
        <w:outlineLvl w:val="0"/>
        <w:rPr>
          <w:b/>
          <w:i/>
          <w:sz w:val="22"/>
          <w:szCs w:val="22"/>
          <w:lang w:eastAsia="ru-RU"/>
        </w:rPr>
      </w:pPr>
      <w:bookmarkStart w:id="0" w:name="_Toc166640329"/>
      <w:bookmarkStart w:id="1" w:name="_Toc166641325"/>
      <w:r w:rsidRPr="00A55AD5">
        <w:rPr>
          <w:b/>
          <w:i/>
          <w:sz w:val="22"/>
          <w:szCs w:val="22"/>
          <w:lang w:eastAsia="ru-RU"/>
        </w:rPr>
        <w:lastRenderedPageBreak/>
        <w:t>Ысык-Кѳл облусу жана райондор</w:t>
      </w:r>
      <w:bookmarkEnd w:id="0"/>
      <w:bookmarkEnd w:id="1"/>
    </w:p>
    <w:p w14:paraId="289A114E" w14:textId="77777777" w:rsidR="00D60367" w:rsidRPr="00A55AD5" w:rsidRDefault="00D60367" w:rsidP="00D60367">
      <w:pPr>
        <w:ind w:right="-1"/>
        <w:jc w:val="both"/>
        <w:rPr>
          <w:sz w:val="22"/>
          <w:szCs w:val="22"/>
          <w:lang w:eastAsia="ru-RU"/>
        </w:rPr>
      </w:pPr>
    </w:p>
    <w:p w14:paraId="3996989B" w14:textId="77777777" w:rsidR="00D60367" w:rsidRPr="00A55AD5" w:rsidRDefault="00D60367" w:rsidP="00D60367">
      <w:pPr>
        <w:ind w:right="-1"/>
        <w:jc w:val="both"/>
        <w:rPr>
          <w:sz w:val="22"/>
          <w:szCs w:val="22"/>
          <w:lang w:eastAsia="ru-RU"/>
        </w:rPr>
      </w:pPr>
    </w:p>
    <w:p w14:paraId="61693FC8" w14:textId="77777777" w:rsidR="00D60367" w:rsidRPr="00A55AD5" w:rsidRDefault="00D60367" w:rsidP="00D60367">
      <w:pPr>
        <w:ind w:left="708" w:right="-1"/>
        <w:jc w:val="both"/>
        <w:rPr>
          <w:sz w:val="22"/>
          <w:szCs w:val="22"/>
          <w:lang w:eastAsia="ru-RU"/>
        </w:rPr>
      </w:pPr>
      <w:r w:rsidRPr="00A55AD5">
        <w:rPr>
          <w:sz w:val="22"/>
          <w:szCs w:val="22"/>
          <w:lang w:eastAsia="ru-RU"/>
        </w:rPr>
        <w:t xml:space="preserve">Редакциялык-басмалык Кенеш: </w:t>
      </w:r>
    </w:p>
    <w:p w14:paraId="1DC0D4D1" w14:textId="77777777" w:rsidR="00D60367" w:rsidRPr="00A55AD5" w:rsidRDefault="00D60367" w:rsidP="00D60367">
      <w:pPr>
        <w:ind w:left="708" w:right="-1"/>
        <w:jc w:val="both"/>
        <w:rPr>
          <w:sz w:val="22"/>
          <w:szCs w:val="22"/>
          <w:lang w:eastAsia="ru-RU"/>
        </w:rPr>
      </w:pPr>
    </w:p>
    <w:tbl>
      <w:tblPr>
        <w:tblW w:w="0" w:type="auto"/>
        <w:tblInd w:w="534" w:type="dxa"/>
        <w:tblLayout w:type="fixed"/>
        <w:tblLook w:val="0000" w:firstRow="0" w:lastRow="0" w:firstColumn="0" w:lastColumn="0" w:noHBand="0" w:noVBand="0"/>
      </w:tblPr>
      <w:tblGrid>
        <w:gridCol w:w="1984"/>
        <w:gridCol w:w="284"/>
        <w:gridCol w:w="3260"/>
      </w:tblGrid>
      <w:tr w:rsidR="00D60367" w:rsidRPr="00A55AD5" w14:paraId="1DAE3CC6" w14:textId="77777777" w:rsidTr="00BA1A6A"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14:paraId="09B124C1" w14:textId="77777777" w:rsidR="00D60367" w:rsidRPr="00A55AD5" w:rsidRDefault="00D60367" w:rsidP="00D60367">
            <w:pPr>
              <w:jc w:val="both"/>
              <w:rPr>
                <w:sz w:val="22"/>
                <w:szCs w:val="22"/>
                <w:lang w:eastAsia="ru-RU"/>
              </w:rPr>
            </w:pPr>
            <w:r w:rsidRPr="00A55AD5">
              <w:rPr>
                <w:sz w:val="22"/>
                <w:szCs w:val="22"/>
                <w:lang w:eastAsia="ru-RU"/>
              </w:rPr>
              <w:t>Кеңештин тѳрагасы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</w:tcPr>
          <w:p w14:paraId="6BDBB6E2" w14:textId="77777777" w:rsidR="00D60367" w:rsidRPr="00A55AD5" w:rsidRDefault="00D60367" w:rsidP="00D60367">
            <w:pPr>
              <w:jc w:val="both"/>
              <w:rPr>
                <w:sz w:val="22"/>
                <w:szCs w:val="22"/>
                <w:lang w:eastAsia="ru-RU"/>
              </w:rPr>
            </w:pPr>
            <w:r w:rsidRPr="00A55AD5">
              <w:rPr>
                <w:sz w:val="22"/>
                <w:szCs w:val="22"/>
                <w:lang w:eastAsia="ru-RU"/>
              </w:rPr>
              <w:t>-</w:t>
            </w:r>
          </w:p>
        </w:tc>
        <w:tc>
          <w:tcPr>
            <w:tcW w:w="3260" w:type="dxa"/>
            <w:tcBorders>
              <w:top w:val="nil"/>
              <w:left w:val="nil"/>
              <w:bottom w:val="nil"/>
              <w:right w:val="nil"/>
            </w:tcBorders>
          </w:tcPr>
          <w:p w14:paraId="6703F3D6" w14:textId="77777777" w:rsidR="00D60367" w:rsidRPr="00A55AD5" w:rsidRDefault="00D60367" w:rsidP="00D60367">
            <w:pPr>
              <w:jc w:val="both"/>
              <w:rPr>
                <w:sz w:val="22"/>
                <w:szCs w:val="22"/>
                <w:lang w:eastAsia="ru-RU"/>
              </w:rPr>
            </w:pPr>
            <w:r w:rsidRPr="00A55AD5">
              <w:rPr>
                <w:sz w:val="22"/>
                <w:szCs w:val="22"/>
                <w:lang w:eastAsia="ru-RU"/>
              </w:rPr>
              <w:t>Искатов У.Т.</w:t>
            </w:r>
          </w:p>
        </w:tc>
      </w:tr>
      <w:tr w:rsidR="00D60367" w:rsidRPr="00A55AD5" w14:paraId="0C77F787" w14:textId="77777777" w:rsidTr="00BA1A6A"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14:paraId="405E3E36" w14:textId="77777777" w:rsidR="00D60367" w:rsidRPr="00A55AD5" w:rsidRDefault="00D60367" w:rsidP="00D60367">
            <w:pPr>
              <w:jc w:val="both"/>
              <w:rPr>
                <w:sz w:val="22"/>
                <w:szCs w:val="22"/>
                <w:lang w:eastAsia="ru-RU"/>
              </w:rPr>
            </w:pPr>
            <w:r w:rsidRPr="00A55AD5">
              <w:rPr>
                <w:sz w:val="22"/>
                <w:szCs w:val="22"/>
                <w:lang w:eastAsia="ru-RU"/>
              </w:rPr>
              <w:t>Кеңештин мүчѳлѳрү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</w:tcPr>
          <w:p w14:paraId="7A8585FD" w14:textId="77777777" w:rsidR="00D60367" w:rsidRPr="00A55AD5" w:rsidRDefault="00D60367" w:rsidP="00D60367">
            <w:pPr>
              <w:jc w:val="both"/>
              <w:rPr>
                <w:sz w:val="22"/>
                <w:szCs w:val="22"/>
                <w:lang w:eastAsia="ru-RU"/>
              </w:rPr>
            </w:pPr>
            <w:r w:rsidRPr="00A55AD5">
              <w:rPr>
                <w:sz w:val="22"/>
                <w:szCs w:val="22"/>
                <w:lang w:eastAsia="ru-RU"/>
              </w:rPr>
              <w:t>-</w:t>
            </w:r>
          </w:p>
        </w:tc>
        <w:tc>
          <w:tcPr>
            <w:tcW w:w="3260" w:type="dxa"/>
            <w:tcBorders>
              <w:top w:val="nil"/>
              <w:left w:val="nil"/>
              <w:bottom w:val="nil"/>
              <w:right w:val="nil"/>
            </w:tcBorders>
          </w:tcPr>
          <w:p w14:paraId="6F723C15" w14:textId="77777777" w:rsidR="00D60367" w:rsidRPr="00A55AD5" w:rsidRDefault="00D60367" w:rsidP="00D60367">
            <w:pPr>
              <w:jc w:val="both"/>
              <w:rPr>
                <w:sz w:val="22"/>
                <w:szCs w:val="22"/>
                <w:lang w:eastAsia="ru-RU"/>
              </w:rPr>
            </w:pPr>
            <w:r w:rsidRPr="00A55AD5">
              <w:rPr>
                <w:sz w:val="22"/>
                <w:szCs w:val="22"/>
                <w:lang w:eastAsia="ru-RU"/>
              </w:rPr>
              <w:t>Эсентаева Г.Ш.</w:t>
            </w:r>
          </w:p>
        </w:tc>
      </w:tr>
      <w:tr w:rsidR="00D60367" w:rsidRPr="00A55AD5" w14:paraId="28BF7095" w14:textId="77777777" w:rsidTr="00BA1A6A"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14:paraId="715FC04B" w14:textId="77777777" w:rsidR="00D60367" w:rsidRPr="00A55AD5" w:rsidRDefault="00D60367" w:rsidP="00D60367">
            <w:pPr>
              <w:jc w:val="both"/>
              <w:rPr>
                <w:sz w:val="22"/>
                <w:szCs w:val="22"/>
                <w:lang w:eastAsia="ru-RU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</w:tcPr>
          <w:p w14:paraId="0160FDAD" w14:textId="77777777" w:rsidR="00D60367" w:rsidRPr="00A55AD5" w:rsidRDefault="00D60367" w:rsidP="00D60367">
            <w:pPr>
              <w:jc w:val="both"/>
              <w:rPr>
                <w:sz w:val="22"/>
                <w:szCs w:val="22"/>
                <w:lang w:eastAsia="ru-RU"/>
              </w:rPr>
            </w:pPr>
            <w:r w:rsidRPr="00A55AD5">
              <w:rPr>
                <w:sz w:val="22"/>
                <w:szCs w:val="22"/>
                <w:lang w:eastAsia="ru-RU"/>
              </w:rPr>
              <w:t>-</w:t>
            </w:r>
          </w:p>
        </w:tc>
        <w:tc>
          <w:tcPr>
            <w:tcW w:w="3260" w:type="dxa"/>
            <w:tcBorders>
              <w:top w:val="nil"/>
              <w:left w:val="nil"/>
              <w:bottom w:val="nil"/>
              <w:right w:val="nil"/>
            </w:tcBorders>
          </w:tcPr>
          <w:p w14:paraId="00F09637" w14:textId="77777777" w:rsidR="00D60367" w:rsidRPr="00A55AD5" w:rsidRDefault="00D60367" w:rsidP="00D60367">
            <w:pPr>
              <w:jc w:val="both"/>
              <w:rPr>
                <w:sz w:val="22"/>
                <w:szCs w:val="22"/>
                <w:lang w:eastAsia="ru-RU"/>
              </w:rPr>
            </w:pPr>
            <w:r w:rsidRPr="00A55AD5">
              <w:rPr>
                <w:sz w:val="22"/>
                <w:szCs w:val="22"/>
                <w:lang w:eastAsia="ru-RU"/>
              </w:rPr>
              <w:t>Касымбекова Ж.Т..</w:t>
            </w:r>
          </w:p>
        </w:tc>
      </w:tr>
      <w:tr w:rsidR="00D60367" w:rsidRPr="00A55AD5" w14:paraId="6AD58960" w14:textId="77777777" w:rsidTr="00BA1A6A"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14:paraId="534ED6BC" w14:textId="77777777" w:rsidR="00D60367" w:rsidRPr="00A55AD5" w:rsidRDefault="00D60367" w:rsidP="00D60367">
            <w:pPr>
              <w:jc w:val="both"/>
              <w:rPr>
                <w:sz w:val="22"/>
                <w:szCs w:val="22"/>
                <w:lang w:eastAsia="ru-RU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</w:tcPr>
          <w:p w14:paraId="1290CA3F" w14:textId="77777777" w:rsidR="00D60367" w:rsidRPr="00A55AD5" w:rsidRDefault="00D60367" w:rsidP="00D60367">
            <w:pPr>
              <w:jc w:val="both"/>
              <w:rPr>
                <w:sz w:val="22"/>
                <w:szCs w:val="22"/>
                <w:lang w:eastAsia="ru-RU"/>
              </w:rPr>
            </w:pPr>
            <w:r w:rsidRPr="00A55AD5">
              <w:rPr>
                <w:sz w:val="22"/>
                <w:szCs w:val="22"/>
                <w:lang w:eastAsia="ru-RU"/>
              </w:rPr>
              <w:t>-</w:t>
            </w:r>
          </w:p>
        </w:tc>
        <w:tc>
          <w:tcPr>
            <w:tcW w:w="3260" w:type="dxa"/>
            <w:tcBorders>
              <w:top w:val="nil"/>
              <w:left w:val="nil"/>
              <w:bottom w:val="nil"/>
              <w:right w:val="nil"/>
            </w:tcBorders>
          </w:tcPr>
          <w:p w14:paraId="57AB89E2" w14:textId="77777777" w:rsidR="00D60367" w:rsidRPr="00A55AD5" w:rsidRDefault="00D60367" w:rsidP="00D60367">
            <w:pPr>
              <w:jc w:val="both"/>
              <w:rPr>
                <w:sz w:val="22"/>
                <w:szCs w:val="22"/>
                <w:lang w:eastAsia="ru-RU"/>
              </w:rPr>
            </w:pPr>
            <w:r w:rsidRPr="00A55AD5">
              <w:rPr>
                <w:sz w:val="22"/>
                <w:szCs w:val="22"/>
                <w:lang w:eastAsia="ru-RU"/>
              </w:rPr>
              <w:t>Дамир кызы Венера</w:t>
            </w:r>
          </w:p>
        </w:tc>
      </w:tr>
      <w:tr w:rsidR="00D60367" w:rsidRPr="00A55AD5" w14:paraId="38CFEDB5" w14:textId="77777777" w:rsidTr="00BA1A6A"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14:paraId="1D0425C2" w14:textId="77777777" w:rsidR="00D60367" w:rsidRPr="00A55AD5" w:rsidRDefault="00D60367" w:rsidP="00D60367">
            <w:pPr>
              <w:jc w:val="both"/>
              <w:rPr>
                <w:sz w:val="22"/>
                <w:szCs w:val="22"/>
                <w:lang w:eastAsia="ru-RU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</w:tcPr>
          <w:p w14:paraId="43293CF2" w14:textId="77777777" w:rsidR="00D60367" w:rsidRPr="00A55AD5" w:rsidRDefault="00D60367" w:rsidP="00D60367">
            <w:pPr>
              <w:jc w:val="both"/>
              <w:rPr>
                <w:sz w:val="22"/>
                <w:szCs w:val="22"/>
                <w:lang w:eastAsia="ru-RU"/>
              </w:rPr>
            </w:pPr>
            <w:r w:rsidRPr="00A55AD5">
              <w:rPr>
                <w:sz w:val="22"/>
                <w:szCs w:val="22"/>
                <w:lang w:eastAsia="ru-RU"/>
              </w:rPr>
              <w:t>-</w:t>
            </w:r>
          </w:p>
        </w:tc>
        <w:tc>
          <w:tcPr>
            <w:tcW w:w="3260" w:type="dxa"/>
            <w:tcBorders>
              <w:top w:val="nil"/>
              <w:left w:val="nil"/>
              <w:bottom w:val="nil"/>
              <w:right w:val="nil"/>
            </w:tcBorders>
          </w:tcPr>
          <w:p w14:paraId="2013F5F8" w14:textId="77777777" w:rsidR="00D60367" w:rsidRPr="00A55AD5" w:rsidRDefault="00D60367" w:rsidP="00D60367">
            <w:pPr>
              <w:jc w:val="both"/>
              <w:rPr>
                <w:sz w:val="22"/>
                <w:szCs w:val="22"/>
                <w:lang w:eastAsia="ru-RU"/>
              </w:rPr>
            </w:pPr>
            <w:r w:rsidRPr="00A55AD5">
              <w:rPr>
                <w:sz w:val="22"/>
                <w:szCs w:val="22"/>
                <w:lang w:eastAsia="ru-RU"/>
              </w:rPr>
              <w:t>Намазбеков Н.А.</w:t>
            </w:r>
          </w:p>
        </w:tc>
      </w:tr>
      <w:tr w:rsidR="00D60367" w:rsidRPr="00A55AD5" w14:paraId="2ABFB26F" w14:textId="77777777" w:rsidTr="00BA1A6A"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14:paraId="1BDEFE97" w14:textId="77777777" w:rsidR="00D60367" w:rsidRPr="00A55AD5" w:rsidRDefault="00D60367" w:rsidP="00D60367">
            <w:pPr>
              <w:jc w:val="both"/>
              <w:rPr>
                <w:sz w:val="22"/>
                <w:szCs w:val="22"/>
                <w:lang w:eastAsia="ru-RU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</w:tcPr>
          <w:p w14:paraId="54D9A56B" w14:textId="77777777" w:rsidR="00D60367" w:rsidRPr="00A55AD5" w:rsidRDefault="00D60367" w:rsidP="00D60367">
            <w:pPr>
              <w:jc w:val="both"/>
              <w:rPr>
                <w:sz w:val="22"/>
                <w:szCs w:val="22"/>
                <w:lang w:eastAsia="ru-RU"/>
              </w:rPr>
            </w:pPr>
            <w:r w:rsidRPr="00A55AD5">
              <w:rPr>
                <w:sz w:val="22"/>
                <w:szCs w:val="22"/>
                <w:lang w:eastAsia="ru-RU"/>
              </w:rPr>
              <w:t>-</w:t>
            </w:r>
          </w:p>
        </w:tc>
        <w:tc>
          <w:tcPr>
            <w:tcW w:w="3260" w:type="dxa"/>
            <w:tcBorders>
              <w:top w:val="nil"/>
              <w:left w:val="nil"/>
              <w:bottom w:val="nil"/>
              <w:right w:val="nil"/>
            </w:tcBorders>
          </w:tcPr>
          <w:p w14:paraId="3CABED69" w14:textId="77777777" w:rsidR="00D60367" w:rsidRPr="00A55AD5" w:rsidRDefault="00D60367" w:rsidP="00D60367">
            <w:pPr>
              <w:jc w:val="both"/>
              <w:rPr>
                <w:sz w:val="22"/>
                <w:szCs w:val="22"/>
                <w:lang w:eastAsia="ru-RU"/>
              </w:rPr>
            </w:pPr>
            <w:r w:rsidRPr="00A55AD5">
              <w:rPr>
                <w:sz w:val="22"/>
                <w:szCs w:val="22"/>
                <w:lang w:eastAsia="ru-RU"/>
              </w:rPr>
              <w:t>Даниярова Р.К.</w:t>
            </w:r>
          </w:p>
        </w:tc>
      </w:tr>
    </w:tbl>
    <w:p w14:paraId="172D0546" w14:textId="77777777" w:rsidR="00D60367" w:rsidRPr="00A55AD5" w:rsidRDefault="00D60367" w:rsidP="00D60367">
      <w:pPr>
        <w:ind w:right="-1" w:firstLine="708"/>
        <w:jc w:val="both"/>
        <w:rPr>
          <w:sz w:val="22"/>
          <w:szCs w:val="22"/>
          <w:lang w:eastAsia="ru-RU"/>
        </w:rPr>
      </w:pPr>
    </w:p>
    <w:p w14:paraId="353003B4" w14:textId="77777777" w:rsidR="00D60367" w:rsidRPr="00A55AD5" w:rsidRDefault="00D60367" w:rsidP="00D60367">
      <w:pPr>
        <w:ind w:right="-1" w:firstLine="708"/>
        <w:jc w:val="both"/>
        <w:rPr>
          <w:sz w:val="22"/>
          <w:szCs w:val="22"/>
          <w:lang w:eastAsia="ru-RU"/>
        </w:rPr>
      </w:pPr>
    </w:p>
    <w:p w14:paraId="0E0AEFDA" w14:textId="77777777" w:rsidR="00D60367" w:rsidRPr="00A55AD5" w:rsidRDefault="00D60367" w:rsidP="00D60367">
      <w:pPr>
        <w:ind w:right="-1" w:firstLine="708"/>
        <w:jc w:val="both"/>
        <w:rPr>
          <w:sz w:val="22"/>
          <w:szCs w:val="22"/>
          <w:lang w:eastAsia="ru-RU"/>
        </w:rPr>
      </w:pPr>
    </w:p>
    <w:p w14:paraId="54A04168" w14:textId="77777777" w:rsidR="00D60367" w:rsidRPr="00A55AD5" w:rsidRDefault="00D60367" w:rsidP="00D60367">
      <w:pPr>
        <w:ind w:right="-1" w:firstLine="708"/>
        <w:jc w:val="both"/>
        <w:rPr>
          <w:sz w:val="22"/>
          <w:szCs w:val="22"/>
          <w:lang w:eastAsia="ru-RU"/>
        </w:rPr>
      </w:pPr>
      <w:r w:rsidRPr="00A55AD5">
        <w:rPr>
          <w:sz w:val="22"/>
          <w:szCs w:val="22"/>
          <w:lang w:eastAsia="ru-RU"/>
        </w:rPr>
        <w:t>Ушул басылмага байланыштуу суроолор болсо тѳмѳнкү дарекке кайрылыңыздар:</w:t>
      </w:r>
    </w:p>
    <w:p w14:paraId="22FA0A00" w14:textId="77777777" w:rsidR="00D60367" w:rsidRPr="00A55AD5" w:rsidRDefault="00D60367" w:rsidP="00D60367">
      <w:pPr>
        <w:ind w:left="1134"/>
        <w:rPr>
          <w:sz w:val="22"/>
          <w:szCs w:val="22"/>
          <w:lang w:eastAsia="ru-RU"/>
        </w:rPr>
      </w:pPr>
      <w:r w:rsidRPr="00A55AD5">
        <w:rPr>
          <w:sz w:val="22"/>
          <w:szCs w:val="22"/>
          <w:lang w:eastAsia="ru-RU"/>
        </w:rPr>
        <w:t>Каракол шаары,  Кутманалиева, кѳчѳсү, 114</w:t>
      </w:r>
    </w:p>
    <w:p w14:paraId="6D5E65F5" w14:textId="77777777" w:rsidR="00D60367" w:rsidRPr="00A55AD5" w:rsidRDefault="00D60367" w:rsidP="00D60367">
      <w:pPr>
        <w:ind w:left="1134"/>
        <w:rPr>
          <w:sz w:val="22"/>
          <w:szCs w:val="22"/>
          <w:lang w:eastAsia="ru-RU"/>
        </w:rPr>
      </w:pPr>
      <w:r w:rsidRPr="00A55AD5">
        <w:rPr>
          <w:sz w:val="22"/>
          <w:szCs w:val="22"/>
          <w:lang w:eastAsia="ru-RU"/>
        </w:rPr>
        <w:t>телефон (0 3922) 5-24-73. факс: (0 3922) 5-29-34</w:t>
      </w:r>
      <w:r w:rsidRPr="00A55AD5">
        <w:rPr>
          <w:i/>
          <w:sz w:val="22"/>
          <w:szCs w:val="22"/>
          <w:lang w:eastAsia="ru-RU"/>
        </w:rPr>
        <w:t>;</w:t>
      </w:r>
      <w:r w:rsidRPr="00A55AD5">
        <w:rPr>
          <w:sz w:val="22"/>
          <w:szCs w:val="22"/>
          <w:lang w:eastAsia="ru-RU"/>
        </w:rPr>
        <w:t xml:space="preserve"> </w:t>
      </w:r>
      <w:r w:rsidRPr="00A55AD5">
        <w:rPr>
          <w:sz w:val="22"/>
          <w:szCs w:val="22"/>
          <w:lang w:eastAsia="ru-RU"/>
        </w:rPr>
        <w:br/>
      </w:r>
      <w:r w:rsidRPr="00A55AD5">
        <w:rPr>
          <w:sz w:val="22"/>
          <w:szCs w:val="22"/>
          <w:lang w:val="en-US" w:eastAsia="ru-RU"/>
        </w:rPr>
        <w:t>e</w:t>
      </w:r>
      <w:r w:rsidRPr="00A55AD5">
        <w:rPr>
          <w:sz w:val="22"/>
          <w:szCs w:val="22"/>
          <w:lang w:eastAsia="ru-RU"/>
        </w:rPr>
        <w:t>-</w:t>
      </w:r>
      <w:r w:rsidRPr="00A55AD5">
        <w:rPr>
          <w:sz w:val="22"/>
          <w:szCs w:val="22"/>
          <w:lang w:val="en-US" w:eastAsia="ru-RU"/>
        </w:rPr>
        <w:t>mail</w:t>
      </w:r>
      <w:r w:rsidRPr="00A55AD5">
        <w:rPr>
          <w:sz w:val="22"/>
          <w:szCs w:val="22"/>
          <w:lang w:eastAsia="ru-RU"/>
        </w:rPr>
        <w:t xml:space="preserve">: </w:t>
      </w:r>
      <w:r w:rsidRPr="00A55AD5">
        <w:rPr>
          <w:sz w:val="22"/>
          <w:szCs w:val="22"/>
          <w:lang w:val="en-US" w:eastAsia="ru-RU"/>
        </w:rPr>
        <w:t>issykkul</w:t>
      </w:r>
      <w:r w:rsidRPr="00A55AD5">
        <w:rPr>
          <w:sz w:val="22"/>
          <w:szCs w:val="22"/>
          <w:lang w:eastAsia="ru-RU"/>
        </w:rPr>
        <w:t>@</w:t>
      </w:r>
      <w:r w:rsidRPr="00A55AD5">
        <w:rPr>
          <w:sz w:val="22"/>
          <w:szCs w:val="22"/>
          <w:lang w:val="en-US" w:eastAsia="ru-RU"/>
        </w:rPr>
        <w:t>stat</w:t>
      </w:r>
      <w:r w:rsidRPr="00A55AD5">
        <w:rPr>
          <w:sz w:val="22"/>
          <w:szCs w:val="22"/>
          <w:lang w:eastAsia="ru-RU"/>
        </w:rPr>
        <w:t>.</w:t>
      </w:r>
      <w:r w:rsidRPr="00A55AD5">
        <w:rPr>
          <w:sz w:val="22"/>
          <w:szCs w:val="22"/>
          <w:lang w:val="en-US" w:eastAsia="ru-RU"/>
        </w:rPr>
        <w:t>kg</w:t>
      </w:r>
    </w:p>
    <w:p w14:paraId="597A5E8A" w14:textId="77777777" w:rsidR="00D60367" w:rsidRPr="00A55AD5" w:rsidRDefault="00D60367" w:rsidP="00D60367">
      <w:pPr>
        <w:ind w:left="1474"/>
        <w:rPr>
          <w:sz w:val="22"/>
          <w:szCs w:val="22"/>
          <w:lang w:eastAsia="ru-RU"/>
        </w:rPr>
      </w:pPr>
      <w:r w:rsidRPr="00A55AD5">
        <w:rPr>
          <w:sz w:val="22"/>
          <w:szCs w:val="22"/>
          <w:lang w:eastAsia="ru-RU"/>
        </w:rPr>
        <w:t>Каракол шаардык статистика башкармасы</w:t>
      </w:r>
    </w:p>
    <w:p w14:paraId="4689BBC2" w14:textId="77777777" w:rsidR="00D60367" w:rsidRPr="00A55AD5" w:rsidRDefault="00D60367" w:rsidP="00D60367">
      <w:pPr>
        <w:ind w:right="-1"/>
        <w:jc w:val="both"/>
        <w:rPr>
          <w:sz w:val="22"/>
          <w:szCs w:val="22"/>
          <w:lang w:eastAsia="ru-RU"/>
        </w:rPr>
      </w:pPr>
    </w:p>
    <w:p w14:paraId="2CF4E356" w14:textId="77777777" w:rsidR="00D60367" w:rsidRPr="00A55AD5" w:rsidRDefault="00D60367" w:rsidP="00D60367">
      <w:pPr>
        <w:ind w:right="-1"/>
        <w:jc w:val="both"/>
        <w:rPr>
          <w:sz w:val="22"/>
          <w:szCs w:val="22"/>
          <w:lang w:eastAsia="ru-RU"/>
        </w:rPr>
      </w:pPr>
    </w:p>
    <w:p w14:paraId="49C21642" w14:textId="77777777" w:rsidR="00D60367" w:rsidRPr="00A55AD5" w:rsidRDefault="00D60367" w:rsidP="00D60367">
      <w:pPr>
        <w:ind w:right="-1" w:firstLine="709"/>
        <w:jc w:val="both"/>
        <w:rPr>
          <w:sz w:val="22"/>
          <w:szCs w:val="22"/>
          <w:lang w:eastAsia="ru-RU"/>
        </w:rPr>
      </w:pPr>
      <w:r w:rsidRPr="00A55AD5">
        <w:rPr>
          <w:sz w:val="22"/>
          <w:szCs w:val="22"/>
          <w:lang w:eastAsia="ru-RU"/>
        </w:rPr>
        <w:t xml:space="preserve">Кыргыз Республикасынын Ысык-Кѳл облусунун аймактар боюнча 2026 жылдын январь-июль айларынын социалдык-экономикалык абалын чагылдырат. </w:t>
      </w:r>
    </w:p>
    <w:p w14:paraId="35DCCEC6" w14:textId="77777777" w:rsidR="00D60367" w:rsidRPr="00A55AD5" w:rsidRDefault="00D60367" w:rsidP="00D60367">
      <w:pPr>
        <w:ind w:right="-1" w:firstLine="709"/>
        <w:jc w:val="both"/>
        <w:rPr>
          <w:sz w:val="22"/>
          <w:szCs w:val="22"/>
          <w:lang w:eastAsia="ru-RU"/>
        </w:rPr>
      </w:pPr>
    </w:p>
    <w:p w14:paraId="72F551E0" w14:textId="77777777" w:rsidR="00D60367" w:rsidRPr="00A55AD5" w:rsidRDefault="00D60367" w:rsidP="00D60367">
      <w:pPr>
        <w:ind w:right="-1" w:firstLine="709"/>
        <w:jc w:val="both"/>
        <w:rPr>
          <w:sz w:val="22"/>
          <w:szCs w:val="22"/>
          <w:lang w:eastAsia="ru-RU"/>
        </w:rPr>
      </w:pPr>
      <w:r w:rsidRPr="00A55AD5">
        <w:rPr>
          <w:sz w:val="22"/>
          <w:szCs w:val="22"/>
          <w:lang w:eastAsia="ru-RU"/>
        </w:rPr>
        <w:t>Тираж: 6 нуска.</w:t>
      </w:r>
    </w:p>
    <w:p w14:paraId="4852F74F" w14:textId="77777777" w:rsidR="00D60367" w:rsidRPr="00A55AD5" w:rsidRDefault="00D60367" w:rsidP="00D60367">
      <w:pPr>
        <w:ind w:right="-1" w:firstLine="709"/>
        <w:jc w:val="both"/>
        <w:rPr>
          <w:sz w:val="22"/>
          <w:szCs w:val="22"/>
          <w:lang w:eastAsia="ru-RU"/>
        </w:rPr>
      </w:pPr>
    </w:p>
    <w:p w14:paraId="31E67222" w14:textId="77777777" w:rsidR="00D60367" w:rsidRPr="00A55AD5" w:rsidRDefault="00D60367" w:rsidP="00D60367">
      <w:pPr>
        <w:ind w:right="-1" w:firstLine="709"/>
        <w:jc w:val="both"/>
        <w:outlineLvl w:val="0"/>
        <w:rPr>
          <w:sz w:val="22"/>
          <w:szCs w:val="22"/>
          <w:lang w:eastAsia="ru-RU"/>
        </w:rPr>
      </w:pPr>
      <w:bookmarkStart w:id="2" w:name="_Toc166640330"/>
      <w:bookmarkStart w:id="3" w:name="_Toc166641326"/>
      <w:r w:rsidRPr="00A55AD5">
        <w:rPr>
          <w:sz w:val="22"/>
          <w:szCs w:val="22"/>
          <w:lang w:eastAsia="ru-RU"/>
        </w:rPr>
        <w:t>Басылма магниттик дискеталарда да бар.</w:t>
      </w:r>
      <w:bookmarkEnd w:id="2"/>
      <w:bookmarkEnd w:id="3"/>
    </w:p>
    <w:p w14:paraId="70B5536C" w14:textId="77777777" w:rsidR="00D60367" w:rsidRPr="00A55AD5" w:rsidRDefault="00D60367" w:rsidP="00D60367">
      <w:pPr>
        <w:ind w:right="-1"/>
        <w:jc w:val="both"/>
        <w:rPr>
          <w:sz w:val="22"/>
          <w:szCs w:val="22"/>
          <w:lang w:eastAsia="ru-RU"/>
        </w:rPr>
      </w:pPr>
    </w:p>
    <w:p w14:paraId="774E449A" w14:textId="77777777" w:rsidR="00D60367" w:rsidRPr="00A55AD5" w:rsidRDefault="00D60367" w:rsidP="00D60367">
      <w:pPr>
        <w:ind w:right="-1"/>
        <w:jc w:val="both"/>
        <w:rPr>
          <w:sz w:val="22"/>
          <w:szCs w:val="22"/>
          <w:lang w:eastAsia="ru-RU"/>
        </w:rPr>
      </w:pPr>
    </w:p>
    <w:p w14:paraId="10AAB738" w14:textId="77777777" w:rsidR="00D60367" w:rsidRPr="00A55AD5" w:rsidRDefault="00D60367" w:rsidP="00D60367">
      <w:pPr>
        <w:ind w:right="-1" w:firstLine="709"/>
        <w:jc w:val="both"/>
        <w:outlineLvl w:val="0"/>
        <w:rPr>
          <w:sz w:val="22"/>
          <w:szCs w:val="22"/>
          <w:lang w:eastAsia="ru-RU"/>
        </w:rPr>
      </w:pPr>
      <w:r w:rsidRPr="00A55AD5">
        <w:rPr>
          <w:color w:val="333333"/>
          <w:sz w:val="22"/>
          <w:szCs w:val="22"/>
          <w:shd w:val="clear" w:color="auto" w:fill="FFFFFF"/>
          <w:lang w:eastAsia="ru-RU"/>
        </w:rPr>
        <w:t>Пайдалануучулар расмий статистиканын маалыматтарын жана тиешелүү метамаалыматтарды пайдаланууда алардын булагына шилтеме берүүгө милдеттүү. (“Расмий статистика жөнүндө” Кыргыз Республикасынын Мыйзамынын 30-беренеси).</w:t>
      </w:r>
    </w:p>
    <w:p w14:paraId="004388C9" w14:textId="77777777" w:rsidR="00D60367" w:rsidRPr="00A55AD5" w:rsidRDefault="00D60367" w:rsidP="00D60367">
      <w:pPr>
        <w:ind w:right="-1"/>
        <w:jc w:val="both"/>
        <w:rPr>
          <w:sz w:val="22"/>
          <w:szCs w:val="22"/>
          <w:lang w:eastAsia="ru-RU"/>
        </w:rPr>
      </w:pPr>
    </w:p>
    <w:p w14:paraId="39E3254B" w14:textId="77777777" w:rsidR="00D60367" w:rsidRPr="00A55AD5" w:rsidRDefault="00D60367" w:rsidP="00D60367">
      <w:pPr>
        <w:ind w:right="-1" w:firstLine="709"/>
        <w:jc w:val="both"/>
        <w:outlineLvl w:val="0"/>
        <w:rPr>
          <w:b/>
          <w:sz w:val="22"/>
          <w:szCs w:val="22"/>
          <w:lang w:eastAsia="ru-RU"/>
        </w:rPr>
      </w:pPr>
      <w:bookmarkStart w:id="4" w:name="_Toc166640331"/>
      <w:bookmarkStart w:id="5" w:name="_Toc166641327"/>
      <w:r w:rsidRPr="00A55AD5">
        <w:rPr>
          <w:b/>
          <w:sz w:val="22"/>
          <w:szCs w:val="22"/>
          <w:lang w:eastAsia="ru-RU"/>
        </w:rPr>
        <w:t>Шартуу белгилер:</w:t>
      </w:r>
      <w:bookmarkEnd w:id="4"/>
      <w:bookmarkEnd w:id="5"/>
    </w:p>
    <w:p w14:paraId="5A1A7068" w14:textId="77777777" w:rsidR="00D60367" w:rsidRPr="00A55AD5" w:rsidRDefault="00D60367" w:rsidP="00D60367">
      <w:pPr>
        <w:ind w:right="-1"/>
        <w:jc w:val="both"/>
        <w:rPr>
          <w:sz w:val="22"/>
          <w:szCs w:val="22"/>
          <w:lang w:eastAsia="ru-RU"/>
        </w:rPr>
      </w:pPr>
    </w:p>
    <w:tbl>
      <w:tblPr>
        <w:tblW w:w="745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37"/>
        <w:gridCol w:w="6813"/>
      </w:tblGrid>
      <w:tr w:rsidR="00D60367" w:rsidRPr="00A55AD5" w14:paraId="27C17EF7" w14:textId="77777777" w:rsidTr="00BA1A6A">
        <w:tc>
          <w:tcPr>
            <w:tcW w:w="637" w:type="dxa"/>
            <w:tcBorders>
              <w:top w:val="nil"/>
              <w:left w:val="nil"/>
              <w:bottom w:val="nil"/>
              <w:right w:val="nil"/>
            </w:tcBorders>
          </w:tcPr>
          <w:p w14:paraId="43573CEB" w14:textId="77777777" w:rsidR="00D60367" w:rsidRPr="00A55AD5" w:rsidRDefault="00D60367" w:rsidP="00D60367">
            <w:pPr>
              <w:ind w:right="-1"/>
              <w:jc w:val="both"/>
              <w:rPr>
                <w:sz w:val="22"/>
                <w:szCs w:val="22"/>
                <w:lang w:eastAsia="ru-RU"/>
              </w:rPr>
            </w:pPr>
            <w:r w:rsidRPr="00A55AD5">
              <w:rPr>
                <w:sz w:val="22"/>
                <w:szCs w:val="22"/>
                <w:lang w:eastAsia="ru-RU"/>
              </w:rPr>
              <w:t>-</w:t>
            </w:r>
          </w:p>
        </w:tc>
        <w:tc>
          <w:tcPr>
            <w:tcW w:w="6813" w:type="dxa"/>
            <w:tcBorders>
              <w:top w:val="nil"/>
              <w:left w:val="nil"/>
              <w:bottom w:val="nil"/>
              <w:right w:val="nil"/>
            </w:tcBorders>
          </w:tcPr>
          <w:p w14:paraId="04C8D5DF" w14:textId="77777777" w:rsidR="00D60367" w:rsidRPr="00A55AD5" w:rsidRDefault="00D60367" w:rsidP="00D60367">
            <w:pPr>
              <w:ind w:right="-1"/>
              <w:jc w:val="both"/>
              <w:rPr>
                <w:sz w:val="22"/>
                <w:szCs w:val="22"/>
                <w:lang w:eastAsia="ru-RU"/>
              </w:rPr>
            </w:pPr>
            <w:r w:rsidRPr="00A55AD5">
              <w:rPr>
                <w:sz w:val="22"/>
                <w:szCs w:val="22"/>
                <w:lang w:eastAsia="ru-RU"/>
              </w:rPr>
              <w:t>кубулуш болгон эмес;</w:t>
            </w:r>
          </w:p>
        </w:tc>
      </w:tr>
      <w:tr w:rsidR="00D60367" w:rsidRPr="00A55AD5" w14:paraId="217F2FA0" w14:textId="77777777" w:rsidTr="00BA1A6A">
        <w:tc>
          <w:tcPr>
            <w:tcW w:w="637" w:type="dxa"/>
            <w:tcBorders>
              <w:top w:val="nil"/>
              <w:left w:val="nil"/>
              <w:bottom w:val="nil"/>
              <w:right w:val="nil"/>
            </w:tcBorders>
          </w:tcPr>
          <w:p w14:paraId="453090FD" w14:textId="77777777" w:rsidR="00D60367" w:rsidRPr="00A55AD5" w:rsidRDefault="00D60367" w:rsidP="00D60367">
            <w:pPr>
              <w:ind w:right="-1"/>
              <w:jc w:val="both"/>
              <w:rPr>
                <w:sz w:val="22"/>
                <w:szCs w:val="22"/>
                <w:lang w:eastAsia="ru-RU"/>
              </w:rPr>
            </w:pPr>
            <w:r w:rsidRPr="00A55AD5">
              <w:rPr>
                <w:sz w:val="22"/>
                <w:szCs w:val="22"/>
                <w:lang w:eastAsia="ru-RU"/>
              </w:rPr>
              <w:t>...</w:t>
            </w:r>
          </w:p>
        </w:tc>
        <w:tc>
          <w:tcPr>
            <w:tcW w:w="6813" w:type="dxa"/>
            <w:tcBorders>
              <w:top w:val="nil"/>
              <w:left w:val="nil"/>
              <w:bottom w:val="nil"/>
              <w:right w:val="nil"/>
            </w:tcBorders>
          </w:tcPr>
          <w:p w14:paraId="733709C8" w14:textId="77777777" w:rsidR="00D60367" w:rsidRPr="00A55AD5" w:rsidRDefault="00D60367" w:rsidP="00D60367">
            <w:pPr>
              <w:ind w:right="-1"/>
              <w:jc w:val="both"/>
              <w:rPr>
                <w:sz w:val="22"/>
                <w:szCs w:val="22"/>
                <w:lang w:eastAsia="ru-RU"/>
              </w:rPr>
            </w:pPr>
            <w:r w:rsidRPr="00A55AD5">
              <w:rPr>
                <w:sz w:val="22"/>
                <w:szCs w:val="22"/>
                <w:lang w:eastAsia="ru-RU"/>
              </w:rPr>
              <w:t>маалымат жок;</w:t>
            </w:r>
          </w:p>
        </w:tc>
      </w:tr>
      <w:tr w:rsidR="00D60367" w:rsidRPr="00A55AD5" w14:paraId="2DF43443" w14:textId="77777777" w:rsidTr="00BA1A6A">
        <w:tc>
          <w:tcPr>
            <w:tcW w:w="637" w:type="dxa"/>
            <w:tcBorders>
              <w:top w:val="nil"/>
              <w:left w:val="nil"/>
              <w:bottom w:val="nil"/>
              <w:right w:val="nil"/>
            </w:tcBorders>
          </w:tcPr>
          <w:p w14:paraId="2752CB3E" w14:textId="77777777" w:rsidR="00D60367" w:rsidRPr="00A55AD5" w:rsidRDefault="00D60367" w:rsidP="00D60367">
            <w:pPr>
              <w:ind w:right="-1"/>
              <w:jc w:val="both"/>
              <w:rPr>
                <w:sz w:val="22"/>
                <w:szCs w:val="22"/>
                <w:lang w:eastAsia="ru-RU"/>
              </w:rPr>
            </w:pPr>
            <w:r w:rsidRPr="00A55AD5">
              <w:rPr>
                <w:sz w:val="22"/>
                <w:szCs w:val="22"/>
                <w:lang w:eastAsia="ru-RU"/>
              </w:rPr>
              <w:t>0,0</w:t>
            </w:r>
          </w:p>
        </w:tc>
        <w:tc>
          <w:tcPr>
            <w:tcW w:w="6813" w:type="dxa"/>
            <w:tcBorders>
              <w:top w:val="nil"/>
              <w:left w:val="nil"/>
              <w:bottom w:val="nil"/>
              <w:right w:val="nil"/>
            </w:tcBorders>
          </w:tcPr>
          <w:p w14:paraId="2E4BD341" w14:textId="77777777" w:rsidR="00D60367" w:rsidRPr="00A55AD5" w:rsidRDefault="00D60367" w:rsidP="00D60367">
            <w:pPr>
              <w:ind w:right="-1"/>
              <w:jc w:val="both"/>
              <w:rPr>
                <w:sz w:val="22"/>
                <w:szCs w:val="22"/>
                <w:lang w:eastAsia="ru-RU"/>
              </w:rPr>
            </w:pPr>
            <w:r w:rsidRPr="00A55AD5">
              <w:rPr>
                <w:sz w:val="22"/>
                <w:szCs w:val="22"/>
                <w:lang w:eastAsia="ru-RU"/>
              </w:rPr>
              <w:t>аябай кичине ѳлчѳм</w:t>
            </w:r>
          </w:p>
        </w:tc>
      </w:tr>
    </w:tbl>
    <w:p w14:paraId="0C85CB67" w14:textId="77777777" w:rsidR="00D60367" w:rsidRPr="00A55AD5" w:rsidRDefault="00D60367" w:rsidP="00D60367">
      <w:pPr>
        <w:ind w:right="-1"/>
        <w:jc w:val="both"/>
        <w:rPr>
          <w:sz w:val="22"/>
          <w:szCs w:val="22"/>
          <w:lang w:eastAsia="ru-RU"/>
        </w:rPr>
      </w:pPr>
    </w:p>
    <w:p w14:paraId="03D8F8D3" w14:textId="77777777" w:rsidR="00D60367" w:rsidRPr="00A55AD5" w:rsidRDefault="00D60367" w:rsidP="00D60367">
      <w:pPr>
        <w:ind w:right="-1" w:firstLine="709"/>
        <w:jc w:val="both"/>
        <w:outlineLvl w:val="0"/>
        <w:rPr>
          <w:sz w:val="22"/>
          <w:szCs w:val="22"/>
          <w:lang w:eastAsia="ru-RU"/>
        </w:rPr>
      </w:pPr>
      <w:r w:rsidRPr="00A55AD5">
        <w:rPr>
          <w:sz w:val="22"/>
          <w:szCs w:val="22"/>
          <w:lang w:eastAsia="ru-RU"/>
        </w:rPr>
        <w:t>Жыйынтыктын кошулган суммалардан бир азыраак айырмасы, алардын тегеректелиши менен түшүндүрүлѳт</w:t>
      </w:r>
    </w:p>
    <w:p w14:paraId="35CE784A" w14:textId="77777777" w:rsidR="00D60367" w:rsidRPr="00A55AD5" w:rsidRDefault="00D60367" w:rsidP="00D60367">
      <w:pPr>
        <w:ind w:right="-1" w:firstLine="709"/>
        <w:jc w:val="both"/>
        <w:outlineLvl w:val="0"/>
        <w:rPr>
          <w:sz w:val="22"/>
          <w:szCs w:val="22"/>
          <w:lang w:eastAsia="ru-RU"/>
        </w:rPr>
      </w:pPr>
    </w:p>
    <w:p w14:paraId="4CE98D38" w14:textId="77777777" w:rsidR="00D60367" w:rsidRPr="00A55AD5" w:rsidRDefault="00D60367" w:rsidP="00D60367">
      <w:pPr>
        <w:ind w:right="-1" w:firstLine="709"/>
        <w:jc w:val="both"/>
        <w:outlineLvl w:val="0"/>
        <w:rPr>
          <w:sz w:val="22"/>
          <w:szCs w:val="22"/>
          <w:lang w:eastAsia="ru-RU"/>
        </w:rPr>
      </w:pPr>
      <w:bookmarkStart w:id="6" w:name="_Toc166640333"/>
      <w:bookmarkStart w:id="7" w:name="_Toc166641329"/>
      <w:r w:rsidRPr="00A55AD5">
        <w:rPr>
          <w:sz w:val="22"/>
          <w:szCs w:val="22"/>
          <w:lang w:eastAsia="ru-RU"/>
        </w:rPr>
        <w:t xml:space="preserve">Айрым учурларда райондук (шаардык) деңгээлдеги кѳрсѳткүчтѳрдүн жыйынтыгы облустун жыйынтыгына дал келбейт. </w:t>
      </w:r>
      <w:bookmarkEnd w:id="6"/>
      <w:bookmarkEnd w:id="7"/>
    </w:p>
    <w:p w14:paraId="36DB6B1F" w14:textId="77777777" w:rsidR="00D60367" w:rsidRPr="00A55AD5" w:rsidRDefault="00D60367" w:rsidP="00D60367">
      <w:pPr>
        <w:jc w:val="center"/>
        <w:rPr>
          <w:sz w:val="22"/>
          <w:szCs w:val="22"/>
          <w:lang w:eastAsia="ru-RU"/>
        </w:rPr>
      </w:pPr>
    </w:p>
    <w:p w14:paraId="1AA94C92" w14:textId="77777777" w:rsidR="00D60367" w:rsidRPr="00D5136F" w:rsidRDefault="00D60367" w:rsidP="00D60367">
      <w:pPr>
        <w:jc w:val="center"/>
        <w:rPr>
          <w:sz w:val="24"/>
          <w:szCs w:val="24"/>
          <w:lang w:eastAsia="ru-RU"/>
        </w:rPr>
      </w:pPr>
    </w:p>
    <w:p w14:paraId="6BEB3B61" w14:textId="77777777" w:rsidR="00D60367" w:rsidRPr="00D60367" w:rsidRDefault="00D60367" w:rsidP="00D60367">
      <w:pPr>
        <w:jc w:val="center"/>
        <w:rPr>
          <w:sz w:val="24"/>
          <w:szCs w:val="24"/>
          <w:lang w:eastAsia="ru-RU"/>
        </w:rPr>
      </w:pPr>
    </w:p>
    <w:p w14:paraId="3A51D6E0" w14:textId="77777777" w:rsidR="00D60367" w:rsidRPr="00D60367" w:rsidRDefault="00D60367" w:rsidP="00D60367">
      <w:pPr>
        <w:jc w:val="center"/>
        <w:rPr>
          <w:sz w:val="24"/>
          <w:szCs w:val="24"/>
          <w:lang w:eastAsia="ru-RU"/>
        </w:rPr>
      </w:pPr>
    </w:p>
    <w:p w14:paraId="70AD12BC" w14:textId="77777777" w:rsidR="00D60367" w:rsidRPr="00D60367" w:rsidRDefault="00D60367" w:rsidP="00D60367">
      <w:pPr>
        <w:jc w:val="center"/>
        <w:rPr>
          <w:sz w:val="24"/>
          <w:szCs w:val="24"/>
          <w:lang w:eastAsia="ru-RU"/>
        </w:rPr>
      </w:pPr>
    </w:p>
    <w:p w14:paraId="3AB49B73" w14:textId="77777777" w:rsidR="00D60367" w:rsidRPr="00D60367" w:rsidRDefault="00D60367" w:rsidP="00D60367">
      <w:pPr>
        <w:jc w:val="center"/>
        <w:rPr>
          <w:sz w:val="24"/>
          <w:szCs w:val="24"/>
          <w:lang w:eastAsia="ru-RU"/>
        </w:rPr>
      </w:pPr>
    </w:p>
    <w:p w14:paraId="3DBC6D02" w14:textId="77777777" w:rsidR="00D60367" w:rsidRPr="00D60367" w:rsidRDefault="00D60367" w:rsidP="00D60367">
      <w:pPr>
        <w:jc w:val="center"/>
        <w:rPr>
          <w:sz w:val="22"/>
          <w:szCs w:val="22"/>
          <w:lang w:eastAsia="ru-RU"/>
        </w:rPr>
      </w:pPr>
    </w:p>
    <w:p w14:paraId="00AEC497" w14:textId="77777777" w:rsidR="00D60367" w:rsidRPr="00D60367" w:rsidRDefault="00D60367" w:rsidP="00A55AD5">
      <w:pPr>
        <w:pageBreakBefore/>
        <w:jc w:val="center"/>
        <w:rPr>
          <w:b/>
          <w:sz w:val="22"/>
          <w:szCs w:val="22"/>
          <w:lang w:eastAsia="ru-RU"/>
        </w:rPr>
      </w:pPr>
      <w:r w:rsidRPr="00D60367">
        <w:rPr>
          <w:b/>
          <w:sz w:val="22"/>
          <w:szCs w:val="22"/>
          <w:lang w:eastAsia="ru-RU"/>
        </w:rPr>
        <w:lastRenderedPageBreak/>
        <w:t>М А З М У Н У</w:t>
      </w:r>
    </w:p>
    <w:p w14:paraId="4BB886AF" w14:textId="77777777" w:rsidR="00D60367" w:rsidRPr="00A55AD5" w:rsidRDefault="00D60367" w:rsidP="00D60367">
      <w:pPr>
        <w:rPr>
          <w:b/>
          <w:bCs/>
          <w:noProof/>
          <w:snapToGrid w:val="0"/>
          <w:sz w:val="22"/>
          <w:szCs w:val="22"/>
          <w:lang w:eastAsia="ru-RU"/>
        </w:rPr>
      </w:pPr>
      <w:r w:rsidRPr="00D60367">
        <w:rPr>
          <w:b/>
          <w:bCs/>
          <w:snapToGrid w:val="0"/>
          <w:sz w:val="22"/>
          <w:szCs w:val="22"/>
          <w:lang w:eastAsia="ru-RU"/>
        </w:rPr>
        <w:t>I</w:t>
      </w:r>
      <w:r w:rsidRPr="00A55AD5">
        <w:rPr>
          <w:b/>
          <w:bCs/>
          <w:snapToGrid w:val="0"/>
          <w:sz w:val="22"/>
          <w:szCs w:val="22"/>
          <w:lang w:eastAsia="ru-RU"/>
        </w:rPr>
        <w:t xml:space="preserve">. Реалдуу сектор </w:t>
      </w:r>
      <w:r w:rsidRPr="00A55AD5">
        <w:rPr>
          <w:b/>
          <w:bCs/>
          <w:sz w:val="22"/>
          <w:szCs w:val="22"/>
          <w:lang w:eastAsia="ru-RU"/>
        </w:rPr>
        <w:fldChar w:fldCharType="begin"/>
      </w:r>
      <w:r w:rsidRPr="00A55AD5">
        <w:rPr>
          <w:b/>
          <w:bCs/>
          <w:sz w:val="22"/>
          <w:szCs w:val="22"/>
          <w:lang w:eastAsia="ru-RU"/>
        </w:rPr>
        <w:instrText xml:space="preserve"> TOC \o "1-3" \h \z </w:instrText>
      </w:r>
      <w:r w:rsidRPr="00A55AD5">
        <w:rPr>
          <w:b/>
          <w:bCs/>
          <w:sz w:val="22"/>
          <w:szCs w:val="22"/>
          <w:lang w:eastAsia="ru-RU"/>
        </w:rPr>
        <w:fldChar w:fldCharType="separate"/>
      </w:r>
    </w:p>
    <w:p w14:paraId="0113B967" w14:textId="77777777" w:rsidR="00D60367" w:rsidRPr="00A55AD5" w:rsidRDefault="00D60367" w:rsidP="00D60367">
      <w:pPr>
        <w:tabs>
          <w:tab w:val="right" w:leader="dot" w:pos="7371"/>
        </w:tabs>
        <w:ind w:left="240" w:right="-81"/>
        <w:rPr>
          <w:smallCaps/>
          <w:noProof/>
          <w:sz w:val="22"/>
          <w:szCs w:val="22"/>
          <w:lang w:eastAsia="ru-RU"/>
        </w:rPr>
      </w:pPr>
    </w:p>
    <w:p w14:paraId="6CBC4A7B" w14:textId="77777777" w:rsidR="00D60367" w:rsidRPr="00A55AD5" w:rsidRDefault="00D60367" w:rsidP="00A55AD5">
      <w:pPr>
        <w:tabs>
          <w:tab w:val="right" w:leader="dot" w:pos="8931"/>
        </w:tabs>
        <w:ind w:left="240" w:right="-81"/>
        <w:rPr>
          <w:smallCaps/>
          <w:noProof/>
          <w:sz w:val="22"/>
          <w:szCs w:val="22"/>
          <w:lang w:eastAsia="ru-RU"/>
        </w:rPr>
      </w:pPr>
      <w:r w:rsidRPr="00A55AD5">
        <w:rPr>
          <w:bCs/>
          <w:smallCaps/>
          <w:noProof/>
          <w:sz w:val="22"/>
          <w:szCs w:val="22"/>
          <w:lang w:eastAsia="ru-RU"/>
        </w:rPr>
        <w:fldChar w:fldCharType="begin"/>
      </w:r>
      <w:r w:rsidRPr="00A55AD5">
        <w:rPr>
          <w:bCs/>
          <w:smallCaps/>
          <w:noProof/>
          <w:sz w:val="22"/>
          <w:szCs w:val="22"/>
          <w:lang w:eastAsia="ru-RU"/>
        </w:rPr>
        <w:instrText xml:space="preserve"> HYPERLINK \l "_Toc347148739" </w:instrText>
      </w:r>
      <w:r w:rsidRPr="00A55AD5">
        <w:rPr>
          <w:bCs/>
          <w:smallCaps/>
          <w:noProof/>
          <w:sz w:val="22"/>
          <w:szCs w:val="22"/>
          <w:lang w:eastAsia="ru-RU"/>
        </w:rPr>
      </w:r>
      <w:r w:rsidRPr="00A55AD5">
        <w:rPr>
          <w:bCs/>
          <w:smallCaps/>
          <w:noProof/>
          <w:sz w:val="22"/>
          <w:szCs w:val="22"/>
          <w:lang w:eastAsia="ru-RU"/>
        </w:rPr>
        <w:fldChar w:fldCharType="separate"/>
      </w:r>
      <w:r w:rsidRPr="00A55AD5">
        <w:rPr>
          <w:smallCaps/>
          <w:noProof/>
          <w:sz w:val="22"/>
          <w:szCs w:val="22"/>
          <w:lang w:eastAsia="ru-RU"/>
        </w:rPr>
        <w:t xml:space="preserve">Менчиктин формасы жана түрлѳрү боюнча </w:t>
      </w:r>
    </w:p>
    <w:p w14:paraId="0E823504" w14:textId="77777777" w:rsidR="00D60367" w:rsidRPr="00A55AD5" w:rsidRDefault="00D60367" w:rsidP="00A55AD5">
      <w:pPr>
        <w:tabs>
          <w:tab w:val="right" w:leader="dot" w:pos="8931"/>
        </w:tabs>
        <w:ind w:left="240" w:right="-81"/>
        <w:rPr>
          <w:smallCaps/>
          <w:noProof/>
          <w:sz w:val="22"/>
          <w:szCs w:val="22"/>
          <w:lang w:eastAsia="ru-RU"/>
        </w:rPr>
      </w:pPr>
      <w:r w:rsidRPr="00A55AD5">
        <w:rPr>
          <w:smallCaps/>
          <w:noProof/>
          <w:sz w:val="22"/>
          <w:szCs w:val="22"/>
          <w:lang w:eastAsia="ru-RU"/>
        </w:rPr>
        <w:t xml:space="preserve">каттоодон ѳткѳн (юридикалык жактар) мекемелер, </w:t>
      </w:r>
    </w:p>
    <w:p w14:paraId="3438A1DC" w14:textId="0B1C2FE8" w:rsidR="00D60367" w:rsidRPr="00A55AD5" w:rsidRDefault="00D60367" w:rsidP="00A55AD5">
      <w:pPr>
        <w:tabs>
          <w:tab w:val="right" w:leader="dot" w:pos="8931"/>
        </w:tabs>
        <w:ind w:left="240" w:right="-81"/>
        <w:rPr>
          <w:bCs/>
          <w:smallCaps/>
          <w:noProof/>
          <w:sz w:val="22"/>
          <w:szCs w:val="22"/>
          <w:lang w:eastAsia="ru-RU"/>
        </w:rPr>
      </w:pPr>
      <w:r w:rsidRPr="00A55AD5">
        <w:rPr>
          <w:smallCaps/>
          <w:noProof/>
          <w:sz w:val="22"/>
          <w:szCs w:val="22"/>
          <w:lang w:eastAsia="ru-RU"/>
        </w:rPr>
        <w:t>уюмдар жана ишканалардын саны</w:t>
      </w:r>
      <w:r w:rsidRPr="00A55AD5">
        <w:rPr>
          <w:bCs/>
          <w:smallCaps/>
          <w:noProof/>
          <w:sz w:val="22"/>
          <w:szCs w:val="22"/>
          <w:lang w:eastAsia="ru-RU"/>
        </w:rPr>
        <w:t>..</w:t>
      </w:r>
      <w:r w:rsidRPr="00A55AD5">
        <w:rPr>
          <w:bCs/>
          <w:smallCaps/>
          <w:noProof/>
          <w:webHidden/>
          <w:sz w:val="22"/>
          <w:szCs w:val="22"/>
          <w:lang w:eastAsia="ru-RU"/>
        </w:rPr>
        <w:tab/>
      </w:r>
      <w:r w:rsidR="00367752">
        <w:rPr>
          <w:bCs/>
          <w:smallCaps/>
          <w:noProof/>
          <w:webHidden/>
          <w:sz w:val="22"/>
          <w:szCs w:val="22"/>
          <w:lang w:eastAsia="ru-RU"/>
        </w:rPr>
        <w:t>5</w:t>
      </w:r>
      <w:r w:rsidRPr="00A55AD5">
        <w:rPr>
          <w:bCs/>
          <w:smallCaps/>
          <w:noProof/>
          <w:sz w:val="22"/>
          <w:szCs w:val="22"/>
          <w:lang w:eastAsia="ru-RU"/>
        </w:rPr>
        <w:fldChar w:fldCharType="end"/>
      </w:r>
    </w:p>
    <w:p w14:paraId="7BA652BB" w14:textId="77777777" w:rsidR="00D60367" w:rsidRPr="00A55AD5" w:rsidRDefault="00D60367" w:rsidP="00A55AD5">
      <w:pPr>
        <w:tabs>
          <w:tab w:val="right" w:leader="dot" w:pos="8931"/>
        </w:tabs>
        <w:ind w:left="240" w:right="-81"/>
        <w:rPr>
          <w:smallCaps/>
          <w:noProof/>
          <w:sz w:val="22"/>
          <w:szCs w:val="22"/>
          <w:lang w:eastAsia="ru-RU"/>
        </w:rPr>
      </w:pPr>
      <w:r w:rsidRPr="00A55AD5">
        <w:rPr>
          <w:bCs/>
          <w:smallCaps/>
          <w:noProof/>
          <w:sz w:val="22"/>
          <w:szCs w:val="22"/>
          <w:lang w:eastAsia="ru-RU"/>
        </w:rPr>
        <w:fldChar w:fldCharType="begin"/>
      </w:r>
      <w:r w:rsidRPr="00A55AD5">
        <w:rPr>
          <w:bCs/>
          <w:smallCaps/>
          <w:noProof/>
          <w:sz w:val="22"/>
          <w:szCs w:val="22"/>
          <w:lang w:eastAsia="ru-RU"/>
        </w:rPr>
        <w:instrText xml:space="preserve"> HYPERLINK \l "_Toc347148739" </w:instrText>
      </w:r>
      <w:r w:rsidRPr="00A55AD5">
        <w:rPr>
          <w:bCs/>
          <w:smallCaps/>
          <w:noProof/>
          <w:sz w:val="22"/>
          <w:szCs w:val="22"/>
          <w:lang w:eastAsia="ru-RU"/>
        </w:rPr>
      </w:r>
      <w:r w:rsidRPr="00A55AD5">
        <w:rPr>
          <w:bCs/>
          <w:smallCaps/>
          <w:noProof/>
          <w:sz w:val="22"/>
          <w:szCs w:val="22"/>
          <w:lang w:eastAsia="ru-RU"/>
        </w:rPr>
        <w:fldChar w:fldCharType="separate"/>
      </w:r>
      <w:r w:rsidRPr="00A55AD5">
        <w:rPr>
          <w:smallCaps/>
          <w:noProof/>
          <w:sz w:val="22"/>
          <w:szCs w:val="22"/>
          <w:lang w:eastAsia="ru-RU"/>
        </w:rPr>
        <w:t xml:space="preserve">Менчиктин формасы жана түрлѳрү боюнча иштеген </w:t>
      </w:r>
    </w:p>
    <w:p w14:paraId="36C0B9A9" w14:textId="77777777" w:rsidR="00D60367" w:rsidRPr="00A55AD5" w:rsidRDefault="00D60367" w:rsidP="00A55AD5">
      <w:pPr>
        <w:tabs>
          <w:tab w:val="right" w:leader="dot" w:pos="8931"/>
        </w:tabs>
        <w:ind w:left="240" w:right="-81"/>
        <w:rPr>
          <w:smallCaps/>
          <w:noProof/>
          <w:sz w:val="22"/>
          <w:szCs w:val="22"/>
          <w:lang w:eastAsia="ru-RU"/>
        </w:rPr>
      </w:pPr>
      <w:r w:rsidRPr="00A55AD5">
        <w:rPr>
          <w:smallCaps/>
          <w:noProof/>
          <w:sz w:val="22"/>
          <w:szCs w:val="22"/>
          <w:lang w:eastAsia="ru-RU"/>
        </w:rPr>
        <w:t>(юридикалык жактар) мекемелер, уюмдар жана</w:t>
      </w:r>
    </w:p>
    <w:p w14:paraId="1A9F4743" w14:textId="1DFA7C44" w:rsidR="00D60367" w:rsidRPr="00A55AD5" w:rsidRDefault="00D60367" w:rsidP="00A55AD5">
      <w:pPr>
        <w:tabs>
          <w:tab w:val="right" w:leader="dot" w:pos="8931"/>
        </w:tabs>
        <w:ind w:left="240" w:right="-81"/>
        <w:rPr>
          <w:bCs/>
          <w:smallCaps/>
          <w:noProof/>
          <w:sz w:val="22"/>
          <w:szCs w:val="22"/>
          <w:lang w:eastAsia="ru-RU"/>
        </w:rPr>
      </w:pPr>
      <w:r w:rsidRPr="00A55AD5">
        <w:rPr>
          <w:smallCaps/>
          <w:noProof/>
          <w:sz w:val="22"/>
          <w:szCs w:val="22"/>
          <w:lang w:eastAsia="ru-RU"/>
        </w:rPr>
        <w:t xml:space="preserve"> ишканалардын саны</w:t>
      </w:r>
      <w:r w:rsidRPr="00A55AD5">
        <w:rPr>
          <w:bCs/>
          <w:smallCaps/>
          <w:noProof/>
          <w:sz w:val="22"/>
          <w:szCs w:val="22"/>
          <w:lang w:eastAsia="ru-RU"/>
        </w:rPr>
        <w:t>..</w:t>
      </w:r>
      <w:r w:rsidRPr="00A55AD5">
        <w:rPr>
          <w:bCs/>
          <w:smallCaps/>
          <w:noProof/>
          <w:webHidden/>
          <w:sz w:val="22"/>
          <w:szCs w:val="22"/>
          <w:lang w:eastAsia="ru-RU"/>
        </w:rPr>
        <w:tab/>
      </w:r>
      <w:r w:rsidR="00367752">
        <w:rPr>
          <w:bCs/>
          <w:smallCaps/>
          <w:noProof/>
          <w:webHidden/>
          <w:sz w:val="22"/>
          <w:szCs w:val="22"/>
          <w:lang w:eastAsia="ru-RU"/>
        </w:rPr>
        <w:t>6</w:t>
      </w:r>
      <w:r w:rsidRPr="00A55AD5">
        <w:rPr>
          <w:bCs/>
          <w:smallCaps/>
          <w:noProof/>
          <w:sz w:val="22"/>
          <w:szCs w:val="22"/>
          <w:lang w:eastAsia="ru-RU"/>
        </w:rPr>
        <w:fldChar w:fldCharType="end"/>
      </w:r>
    </w:p>
    <w:p w14:paraId="6B7D9806" w14:textId="77777777" w:rsidR="00D60367" w:rsidRPr="00A55AD5" w:rsidRDefault="00D60367" w:rsidP="00D60367">
      <w:pPr>
        <w:tabs>
          <w:tab w:val="right" w:leader="dot" w:pos="7371"/>
        </w:tabs>
        <w:ind w:left="240" w:right="-81"/>
        <w:rPr>
          <w:smallCaps/>
          <w:noProof/>
          <w:sz w:val="22"/>
          <w:szCs w:val="22"/>
          <w:lang w:eastAsia="ru-RU"/>
        </w:rPr>
      </w:pPr>
    </w:p>
    <w:p w14:paraId="4C3E1158" w14:textId="7B3ABC4B" w:rsidR="00D60367" w:rsidRDefault="00D60367" w:rsidP="00D60367">
      <w:pPr>
        <w:tabs>
          <w:tab w:val="right" w:leader="dot" w:pos="7371"/>
        </w:tabs>
        <w:ind w:left="240" w:right="-81"/>
        <w:rPr>
          <w:smallCaps/>
          <w:noProof/>
          <w:sz w:val="22"/>
          <w:szCs w:val="22"/>
          <w:lang w:eastAsia="ru-RU"/>
        </w:rPr>
      </w:pPr>
      <w:r w:rsidRPr="00A55AD5">
        <w:rPr>
          <w:i/>
          <w:iCs/>
          <w:smallCaps/>
          <w:noProof/>
          <w:sz w:val="22"/>
          <w:szCs w:val="22"/>
          <w:lang w:eastAsia="ru-RU"/>
        </w:rPr>
        <w:t xml:space="preserve"> Ѳнѳр жай</w:t>
      </w:r>
      <w:r w:rsidRPr="00A55AD5">
        <w:rPr>
          <w:smallCaps/>
          <w:noProof/>
          <w:sz w:val="22"/>
          <w:szCs w:val="22"/>
          <w:lang w:eastAsia="ru-RU"/>
        </w:rPr>
        <w:t xml:space="preserve">                                                                                                                                                                                </w:t>
      </w:r>
    </w:p>
    <w:p w14:paraId="58973960" w14:textId="1070E272" w:rsidR="00367752" w:rsidRPr="00A55AD5" w:rsidRDefault="00367752" w:rsidP="00367752">
      <w:pPr>
        <w:tabs>
          <w:tab w:val="right" w:leader="dot" w:pos="8931"/>
        </w:tabs>
        <w:ind w:left="240" w:right="-81"/>
        <w:rPr>
          <w:smallCaps/>
          <w:noProof/>
          <w:sz w:val="22"/>
          <w:szCs w:val="22"/>
          <w:lang w:eastAsia="ru-RU"/>
        </w:rPr>
      </w:pPr>
      <w:hyperlink w:anchor="_Toc347148752" w:history="1">
        <w:r>
          <w:rPr>
            <w:smallCaps/>
            <w:noProof/>
            <w:sz w:val="22"/>
            <w:szCs w:val="22"/>
            <w:lang w:eastAsia="ru-RU"/>
          </w:rPr>
          <w:t>Ѳ</w:t>
        </w:r>
        <w:r w:rsidRPr="00367752">
          <w:rPr>
            <w:smallCaps/>
            <w:noProof/>
            <w:sz w:val="22"/>
            <w:szCs w:val="22"/>
            <w:lang w:eastAsia="ru-RU"/>
          </w:rPr>
          <w:t>нѳр жай продукциясынын аймактар  боюнча кѳлѳм</w:t>
        </w:r>
        <w:r w:rsidRPr="00A55AD5">
          <w:rPr>
            <w:smallCaps/>
            <w:noProof/>
            <w:sz w:val="22"/>
            <w:szCs w:val="22"/>
            <w:lang w:eastAsia="ru-RU"/>
          </w:rPr>
          <w:t>ү</w:t>
        </w:r>
        <w:r w:rsidRPr="00A55AD5">
          <w:rPr>
            <w:smallCaps/>
            <w:noProof/>
            <w:webHidden/>
            <w:sz w:val="22"/>
            <w:szCs w:val="22"/>
            <w:lang w:eastAsia="ru-RU"/>
          </w:rPr>
          <w:tab/>
        </w:r>
        <w:r>
          <w:rPr>
            <w:smallCaps/>
            <w:noProof/>
            <w:webHidden/>
            <w:sz w:val="22"/>
            <w:szCs w:val="22"/>
            <w:lang w:eastAsia="ru-RU"/>
          </w:rPr>
          <w:t>7</w:t>
        </w:r>
      </w:hyperlink>
    </w:p>
    <w:p w14:paraId="3C810CFD" w14:textId="79821CA8" w:rsidR="00367752" w:rsidRPr="00A55AD5" w:rsidRDefault="001B40C6" w:rsidP="00367752">
      <w:pPr>
        <w:tabs>
          <w:tab w:val="right" w:leader="dot" w:pos="8931"/>
        </w:tabs>
        <w:ind w:left="240" w:right="-81"/>
        <w:rPr>
          <w:smallCaps/>
          <w:noProof/>
          <w:sz w:val="22"/>
          <w:szCs w:val="22"/>
          <w:lang w:eastAsia="ru-RU"/>
        </w:rPr>
      </w:pPr>
      <w:hyperlink w:anchor="_Toc347148752" w:history="1">
        <w:r>
          <w:rPr>
            <w:smallCaps/>
            <w:noProof/>
            <w:sz w:val="22"/>
            <w:szCs w:val="22"/>
            <w:lang w:eastAsia="ru-RU"/>
          </w:rPr>
          <w:t>Э</w:t>
        </w:r>
        <w:r w:rsidRPr="001B40C6">
          <w:rPr>
            <w:smallCaps/>
            <w:noProof/>
            <w:sz w:val="22"/>
            <w:szCs w:val="22"/>
            <w:lang w:eastAsia="ru-RU"/>
          </w:rPr>
          <w:t xml:space="preserve">кономикалык ишмердиктин түрлѳрү боюнча ѳнѳр жай </w:t>
        </w:r>
        <w:r>
          <w:rPr>
            <w:smallCaps/>
            <w:noProof/>
            <w:sz w:val="22"/>
            <w:szCs w:val="22"/>
            <w:lang w:eastAsia="ru-RU"/>
          </w:rPr>
          <w:t xml:space="preserve">                                           </w:t>
        </w:r>
        <w:r w:rsidRPr="001B40C6">
          <w:rPr>
            <w:smallCaps/>
            <w:noProof/>
            <w:sz w:val="22"/>
            <w:szCs w:val="22"/>
            <w:lang w:eastAsia="ru-RU"/>
          </w:rPr>
          <w:t>продукциялары</w:t>
        </w:r>
        <w:r>
          <w:rPr>
            <w:smallCaps/>
            <w:noProof/>
            <w:sz w:val="22"/>
            <w:szCs w:val="22"/>
            <w:lang w:eastAsia="ru-RU"/>
          </w:rPr>
          <w:t>н ѳндүрүү кѳлѳмүү</w:t>
        </w:r>
        <w:r w:rsidR="00367752" w:rsidRPr="00A55AD5">
          <w:rPr>
            <w:smallCaps/>
            <w:noProof/>
            <w:webHidden/>
            <w:sz w:val="22"/>
            <w:szCs w:val="22"/>
            <w:lang w:eastAsia="ru-RU"/>
          </w:rPr>
          <w:tab/>
        </w:r>
        <w:r>
          <w:rPr>
            <w:smallCaps/>
            <w:noProof/>
            <w:webHidden/>
            <w:sz w:val="22"/>
            <w:szCs w:val="22"/>
            <w:lang w:eastAsia="ru-RU"/>
          </w:rPr>
          <w:t>7</w:t>
        </w:r>
      </w:hyperlink>
    </w:p>
    <w:p w14:paraId="3DDC1C14" w14:textId="15ABEE88" w:rsidR="00367752" w:rsidRPr="00A55AD5" w:rsidRDefault="001B40C6" w:rsidP="00367752">
      <w:pPr>
        <w:tabs>
          <w:tab w:val="right" w:leader="dot" w:pos="8931"/>
        </w:tabs>
        <w:ind w:left="240" w:right="-81"/>
        <w:rPr>
          <w:smallCaps/>
          <w:noProof/>
          <w:sz w:val="22"/>
          <w:szCs w:val="22"/>
          <w:lang w:eastAsia="ru-RU"/>
        </w:rPr>
      </w:pPr>
      <w:hyperlink w:anchor="_Toc347148752" w:history="1">
        <w:r>
          <w:rPr>
            <w:smallCaps/>
            <w:noProof/>
            <w:sz w:val="22"/>
            <w:szCs w:val="22"/>
            <w:lang w:eastAsia="ru-RU"/>
          </w:rPr>
          <w:t>Ѳ</w:t>
        </w:r>
        <w:r w:rsidRPr="001B40C6">
          <w:rPr>
            <w:smallCaps/>
            <w:noProof/>
            <w:sz w:val="22"/>
            <w:szCs w:val="22"/>
            <w:lang w:eastAsia="ru-RU"/>
          </w:rPr>
          <w:t>нѳр жай продукцияларынын негизги түрлѳрүн ѳндүрү</w:t>
        </w:r>
        <w:r w:rsidR="00367752" w:rsidRPr="00A55AD5">
          <w:rPr>
            <w:smallCaps/>
            <w:noProof/>
            <w:sz w:val="22"/>
            <w:szCs w:val="22"/>
            <w:lang w:eastAsia="ru-RU"/>
          </w:rPr>
          <w:t>ү</w:t>
        </w:r>
        <w:r w:rsidR="00367752" w:rsidRPr="00A55AD5">
          <w:rPr>
            <w:smallCaps/>
            <w:noProof/>
            <w:webHidden/>
            <w:sz w:val="22"/>
            <w:szCs w:val="22"/>
            <w:lang w:eastAsia="ru-RU"/>
          </w:rPr>
          <w:tab/>
        </w:r>
        <w:r>
          <w:rPr>
            <w:smallCaps/>
            <w:noProof/>
            <w:webHidden/>
            <w:sz w:val="22"/>
            <w:szCs w:val="22"/>
            <w:lang w:eastAsia="ru-RU"/>
          </w:rPr>
          <w:t>8</w:t>
        </w:r>
      </w:hyperlink>
    </w:p>
    <w:p w14:paraId="0C7E78B5" w14:textId="1981DADB" w:rsidR="00D60367" w:rsidRPr="00A55AD5" w:rsidRDefault="00D60367" w:rsidP="00A55AD5">
      <w:pPr>
        <w:tabs>
          <w:tab w:val="right" w:leader="dot" w:pos="8931"/>
        </w:tabs>
        <w:ind w:left="240" w:right="-81"/>
        <w:rPr>
          <w:smallCaps/>
          <w:noProof/>
          <w:sz w:val="22"/>
          <w:szCs w:val="22"/>
          <w:lang w:eastAsia="ru-RU"/>
        </w:rPr>
      </w:pPr>
      <w:hyperlink w:anchor="_Toc347148740" w:history="1">
        <w:r w:rsidRPr="00A55AD5">
          <w:rPr>
            <w:bCs/>
            <w:smallCaps/>
            <w:noProof/>
            <w:sz w:val="22"/>
            <w:szCs w:val="22"/>
            <w:lang w:eastAsia="ru-RU"/>
          </w:rPr>
          <w:t xml:space="preserve">                                                                                                                                                                                                                                             </w:t>
        </w:r>
        <w:r w:rsidRPr="00A55AD5">
          <w:rPr>
            <w:bCs/>
            <w:i/>
            <w:iCs/>
            <w:smallCaps/>
            <w:noProof/>
            <w:sz w:val="22"/>
            <w:szCs w:val="22"/>
            <w:lang w:eastAsia="ru-RU"/>
          </w:rPr>
          <w:t xml:space="preserve"> Айыл ч</w:t>
        </w:r>
        <w:r w:rsidRPr="00A55AD5">
          <w:rPr>
            <w:i/>
            <w:iCs/>
            <w:smallCaps/>
            <w:noProof/>
            <w:sz w:val="22"/>
            <w:szCs w:val="22"/>
            <w:lang w:eastAsia="ru-RU"/>
          </w:rPr>
          <w:t>арб</w:t>
        </w:r>
        <w:r w:rsidRPr="00A55AD5">
          <w:rPr>
            <w:bCs/>
            <w:i/>
            <w:iCs/>
            <w:smallCaps/>
            <w:noProof/>
            <w:sz w:val="22"/>
            <w:szCs w:val="22"/>
            <w:lang w:eastAsia="ru-RU"/>
          </w:rPr>
          <w:t>а</w:t>
        </w:r>
        <w:r w:rsidRPr="00A55AD5">
          <w:rPr>
            <w:bCs/>
            <w:smallCaps/>
            <w:noProof/>
            <w:sz w:val="22"/>
            <w:szCs w:val="22"/>
            <w:lang w:eastAsia="ru-RU"/>
          </w:rPr>
          <w:t xml:space="preserve">                                                                                                                                                                                                                Ысык-Кѳл аймагы боюнча мал чарбачылыгынын негизги                                                   продуктыларын ѳндүрүү</w:t>
        </w:r>
        <w:r w:rsidRPr="00A55AD5">
          <w:rPr>
            <w:smallCaps/>
            <w:noProof/>
            <w:webHidden/>
            <w:sz w:val="22"/>
            <w:szCs w:val="22"/>
            <w:lang w:eastAsia="ru-RU"/>
          </w:rPr>
          <w:tab/>
          <w:t>..1</w:t>
        </w:r>
        <w:r w:rsidR="00367752">
          <w:rPr>
            <w:smallCaps/>
            <w:noProof/>
            <w:webHidden/>
            <w:sz w:val="22"/>
            <w:szCs w:val="22"/>
            <w:lang w:eastAsia="ru-RU"/>
          </w:rPr>
          <w:t>0</w:t>
        </w:r>
      </w:hyperlink>
    </w:p>
    <w:p w14:paraId="6AE96B61" w14:textId="77777777" w:rsidR="00D60367" w:rsidRPr="00A55AD5" w:rsidRDefault="00D60367" w:rsidP="00A55AD5">
      <w:pPr>
        <w:tabs>
          <w:tab w:val="right" w:leader="dot" w:pos="8931"/>
        </w:tabs>
        <w:ind w:left="240" w:right="-81"/>
        <w:rPr>
          <w:smallCaps/>
          <w:noProof/>
          <w:sz w:val="22"/>
          <w:szCs w:val="22"/>
          <w:lang w:eastAsia="ru-RU"/>
        </w:rPr>
      </w:pPr>
      <w:r w:rsidRPr="00A55AD5">
        <w:rPr>
          <w:smallCaps/>
          <w:noProof/>
          <w:sz w:val="22"/>
          <w:szCs w:val="22"/>
          <w:lang w:eastAsia="ru-RU"/>
        </w:rPr>
        <w:t xml:space="preserve"> </w:t>
      </w:r>
    </w:p>
    <w:p w14:paraId="1622626E" w14:textId="77777777" w:rsidR="001B40C6" w:rsidRDefault="00D60367" w:rsidP="00A55AD5">
      <w:pPr>
        <w:tabs>
          <w:tab w:val="right" w:leader="dot" w:pos="8931"/>
        </w:tabs>
        <w:ind w:left="240" w:right="-81"/>
        <w:rPr>
          <w:smallCaps/>
          <w:noProof/>
          <w:sz w:val="22"/>
          <w:szCs w:val="22"/>
          <w:lang w:eastAsia="ru-RU"/>
        </w:rPr>
      </w:pPr>
      <w:r w:rsidRPr="00A55AD5">
        <w:rPr>
          <w:i/>
          <w:iCs/>
          <w:smallCaps/>
          <w:noProof/>
          <w:sz w:val="22"/>
          <w:szCs w:val="22"/>
          <w:lang w:eastAsia="ru-RU"/>
        </w:rPr>
        <w:t>Курулуш</w:t>
      </w:r>
      <w:r w:rsidRPr="00A55AD5">
        <w:rPr>
          <w:smallCaps/>
          <w:noProof/>
          <w:sz w:val="22"/>
          <w:szCs w:val="22"/>
          <w:lang w:eastAsia="ru-RU"/>
        </w:rPr>
        <w:t xml:space="preserve">                                                                                                                                                                                 </w:t>
      </w:r>
    </w:p>
    <w:p w14:paraId="6DCAA3F3" w14:textId="77777777" w:rsidR="001B40C6" w:rsidRDefault="001B40C6" w:rsidP="00A55AD5">
      <w:pPr>
        <w:tabs>
          <w:tab w:val="right" w:leader="dot" w:pos="8931"/>
        </w:tabs>
        <w:ind w:left="240" w:right="-81"/>
        <w:rPr>
          <w:smallCaps/>
          <w:noProof/>
          <w:webHidden/>
          <w:sz w:val="22"/>
          <w:szCs w:val="22"/>
          <w:lang w:eastAsia="ru-RU"/>
        </w:rPr>
      </w:pPr>
      <w:r>
        <w:rPr>
          <w:smallCaps/>
          <w:noProof/>
          <w:sz w:val="22"/>
          <w:szCs w:val="22"/>
          <w:lang w:eastAsia="ru-RU"/>
        </w:rPr>
        <w:t>Н</w:t>
      </w:r>
      <w:r w:rsidRPr="001B40C6">
        <w:rPr>
          <w:smallCaps/>
          <w:noProof/>
          <w:sz w:val="22"/>
          <w:szCs w:val="22"/>
          <w:lang w:eastAsia="ru-RU"/>
        </w:rPr>
        <w:t>егизги капиталга болгон инвестициялар</w:t>
      </w:r>
      <w:r w:rsidRPr="001B40C6">
        <w:rPr>
          <w:smallCaps/>
          <w:noProof/>
          <w:webHidden/>
          <w:sz w:val="22"/>
          <w:szCs w:val="22"/>
          <w:lang w:eastAsia="ru-RU"/>
        </w:rPr>
        <w:tab/>
        <w:t>1</w:t>
      </w:r>
      <w:r>
        <w:rPr>
          <w:smallCaps/>
          <w:noProof/>
          <w:webHidden/>
          <w:sz w:val="22"/>
          <w:szCs w:val="22"/>
          <w:lang w:eastAsia="ru-RU"/>
        </w:rPr>
        <w:t>1</w:t>
      </w:r>
    </w:p>
    <w:p w14:paraId="1DCD3212" w14:textId="052FCACF" w:rsidR="001B40C6" w:rsidRDefault="001B40C6" w:rsidP="00A55AD5">
      <w:pPr>
        <w:tabs>
          <w:tab w:val="right" w:leader="dot" w:pos="8931"/>
        </w:tabs>
        <w:ind w:left="240" w:right="-81"/>
        <w:rPr>
          <w:smallCaps/>
          <w:noProof/>
          <w:sz w:val="22"/>
          <w:szCs w:val="22"/>
          <w:lang w:eastAsia="ru-RU"/>
        </w:rPr>
      </w:pPr>
      <w:r>
        <w:rPr>
          <w:smallCaps/>
          <w:noProof/>
          <w:sz w:val="22"/>
          <w:szCs w:val="22"/>
          <w:lang w:eastAsia="ru-RU"/>
        </w:rPr>
        <w:t>Ж</w:t>
      </w:r>
      <w:r w:rsidRPr="001B40C6">
        <w:rPr>
          <w:smallCaps/>
          <w:noProof/>
          <w:sz w:val="22"/>
          <w:szCs w:val="22"/>
          <w:lang w:eastAsia="ru-RU"/>
        </w:rPr>
        <w:t>еке турак үйлѳрдү пайдаланууга берүү</w:t>
      </w:r>
      <w:r w:rsidRPr="001B40C6">
        <w:rPr>
          <w:smallCaps/>
          <w:noProof/>
          <w:webHidden/>
          <w:sz w:val="22"/>
          <w:szCs w:val="22"/>
          <w:lang w:eastAsia="ru-RU"/>
        </w:rPr>
        <w:tab/>
        <w:t>11</w:t>
      </w:r>
    </w:p>
    <w:p w14:paraId="6E2574B6" w14:textId="34B23348" w:rsidR="001B40C6" w:rsidRDefault="00311AC6" w:rsidP="00A55AD5">
      <w:pPr>
        <w:tabs>
          <w:tab w:val="right" w:leader="dot" w:pos="8931"/>
        </w:tabs>
        <w:ind w:left="240" w:right="-81"/>
        <w:rPr>
          <w:smallCaps/>
          <w:noProof/>
          <w:sz w:val="22"/>
          <w:szCs w:val="22"/>
          <w:lang w:eastAsia="ru-RU"/>
        </w:rPr>
      </w:pPr>
      <w:r>
        <w:rPr>
          <w:smallCaps/>
          <w:noProof/>
          <w:sz w:val="22"/>
          <w:szCs w:val="22"/>
          <w:lang w:eastAsia="ru-RU"/>
        </w:rPr>
        <w:t>Ку</w:t>
      </w:r>
      <w:r w:rsidRPr="00311AC6">
        <w:rPr>
          <w:smallCaps/>
          <w:noProof/>
          <w:sz w:val="22"/>
          <w:szCs w:val="22"/>
          <w:lang w:eastAsia="ru-RU"/>
        </w:rPr>
        <w:t>рулуш уюмдарынын подряддык иштеринин аткарылыш</w:t>
      </w:r>
      <w:r>
        <w:rPr>
          <w:smallCaps/>
          <w:noProof/>
          <w:sz w:val="22"/>
          <w:szCs w:val="22"/>
          <w:lang w:eastAsia="ru-RU"/>
        </w:rPr>
        <w:t>ы</w:t>
      </w:r>
      <w:r w:rsidR="001B40C6" w:rsidRPr="001B40C6">
        <w:rPr>
          <w:smallCaps/>
          <w:noProof/>
          <w:webHidden/>
          <w:sz w:val="22"/>
          <w:szCs w:val="22"/>
          <w:lang w:eastAsia="ru-RU"/>
        </w:rPr>
        <w:tab/>
        <w:t>1</w:t>
      </w:r>
      <w:r w:rsidR="007407AD">
        <w:rPr>
          <w:smallCaps/>
          <w:noProof/>
          <w:webHidden/>
          <w:sz w:val="22"/>
          <w:szCs w:val="22"/>
          <w:lang w:eastAsia="ru-RU"/>
        </w:rPr>
        <w:t>2</w:t>
      </w:r>
    </w:p>
    <w:p w14:paraId="21A6380D" w14:textId="3AD3371D" w:rsidR="001B40C6" w:rsidRDefault="007407AD" w:rsidP="00A55AD5">
      <w:pPr>
        <w:tabs>
          <w:tab w:val="right" w:leader="dot" w:pos="8931"/>
        </w:tabs>
        <w:ind w:left="240" w:right="-81"/>
        <w:rPr>
          <w:smallCaps/>
          <w:noProof/>
          <w:sz w:val="22"/>
          <w:szCs w:val="22"/>
          <w:lang w:eastAsia="ru-RU"/>
        </w:rPr>
      </w:pPr>
      <w:r>
        <w:rPr>
          <w:smallCaps/>
          <w:noProof/>
          <w:sz w:val="22"/>
          <w:szCs w:val="22"/>
          <w:lang w:eastAsia="ru-RU"/>
        </w:rPr>
        <w:t>К</w:t>
      </w:r>
      <w:r w:rsidRPr="007407AD">
        <w:rPr>
          <w:smallCaps/>
          <w:noProof/>
          <w:sz w:val="22"/>
          <w:szCs w:val="22"/>
          <w:lang w:eastAsia="ru-RU"/>
        </w:rPr>
        <w:t>урулуш уюмдарынын подряддык иштеринин капиталдык оңдоо                                               жана күндѳлүк оңдоолорунун аткарылышы</w:t>
      </w:r>
      <w:r w:rsidR="001B40C6" w:rsidRPr="001B40C6">
        <w:rPr>
          <w:smallCaps/>
          <w:noProof/>
          <w:webHidden/>
          <w:sz w:val="22"/>
          <w:szCs w:val="22"/>
          <w:lang w:eastAsia="ru-RU"/>
        </w:rPr>
        <w:tab/>
        <w:t>1</w:t>
      </w:r>
      <w:r>
        <w:rPr>
          <w:smallCaps/>
          <w:noProof/>
          <w:webHidden/>
          <w:sz w:val="22"/>
          <w:szCs w:val="22"/>
          <w:lang w:eastAsia="ru-RU"/>
        </w:rPr>
        <w:t>2</w:t>
      </w:r>
    </w:p>
    <w:p w14:paraId="0B1AABB5" w14:textId="77777777" w:rsidR="001B40C6" w:rsidRDefault="001B40C6" w:rsidP="00A55AD5">
      <w:pPr>
        <w:tabs>
          <w:tab w:val="right" w:leader="dot" w:pos="8931"/>
        </w:tabs>
        <w:ind w:left="240" w:right="-81"/>
        <w:rPr>
          <w:smallCaps/>
          <w:noProof/>
          <w:sz w:val="22"/>
          <w:szCs w:val="22"/>
          <w:lang w:eastAsia="ru-RU"/>
        </w:rPr>
      </w:pPr>
    </w:p>
    <w:p w14:paraId="2C208238" w14:textId="77777777" w:rsidR="00D60367" w:rsidRPr="00A55AD5" w:rsidRDefault="00D60367" w:rsidP="00A55AD5">
      <w:pPr>
        <w:tabs>
          <w:tab w:val="right" w:leader="dot" w:pos="8931"/>
        </w:tabs>
        <w:ind w:left="240" w:right="-81"/>
        <w:rPr>
          <w:smallCaps/>
          <w:noProof/>
          <w:sz w:val="22"/>
          <w:szCs w:val="22"/>
          <w:lang w:eastAsia="ru-RU"/>
        </w:rPr>
      </w:pPr>
      <w:r w:rsidRPr="00A55AD5">
        <w:rPr>
          <w:i/>
          <w:iCs/>
          <w:smallCaps/>
          <w:noProof/>
          <w:sz w:val="22"/>
          <w:szCs w:val="22"/>
          <w:lang w:eastAsia="ru-RU"/>
        </w:rPr>
        <w:t>Транспорт жана байланыш</w:t>
      </w:r>
      <w:r w:rsidRPr="00A55AD5">
        <w:rPr>
          <w:smallCaps/>
          <w:noProof/>
          <w:sz w:val="22"/>
          <w:szCs w:val="22"/>
          <w:lang w:eastAsia="ru-RU"/>
        </w:rPr>
        <w:t xml:space="preserve"> </w:t>
      </w:r>
    </w:p>
    <w:p w14:paraId="76307901" w14:textId="15D0460A" w:rsidR="00D60367" w:rsidRPr="00A55AD5" w:rsidRDefault="00D60367" w:rsidP="00A55AD5">
      <w:pPr>
        <w:tabs>
          <w:tab w:val="right" w:leader="dot" w:pos="8931"/>
        </w:tabs>
        <w:ind w:left="240" w:right="-81"/>
        <w:rPr>
          <w:smallCaps/>
          <w:noProof/>
          <w:sz w:val="22"/>
          <w:szCs w:val="22"/>
          <w:lang w:eastAsia="ru-RU"/>
        </w:rPr>
      </w:pPr>
      <w:hyperlink w:anchor="_Toc347148752" w:history="1">
        <w:r w:rsidRPr="00A55AD5">
          <w:rPr>
            <w:smallCaps/>
            <w:noProof/>
            <w:sz w:val="22"/>
            <w:szCs w:val="22"/>
            <w:lang w:eastAsia="ru-RU"/>
          </w:rPr>
          <w:t>Транспорттун жана байланыштын кѳрсѳткүчтѳрү</w:t>
        </w:r>
        <w:r w:rsidRPr="00A55AD5">
          <w:rPr>
            <w:smallCaps/>
            <w:noProof/>
            <w:webHidden/>
            <w:sz w:val="22"/>
            <w:szCs w:val="22"/>
            <w:lang w:eastAsia="ru-RU"/>
          </w:rPr>
          <w:tab/>
          <w:t>1</w:t>
        </w:r>
        <w:r w:rsidR="00A5332A">
          <w:rPr>
            <w:smallCaps/>
            <w:noProof/>
            <w:webHidden/>
            <w:sz w:val="22"/>
            <w:szCs w:val="22"/>
            <w:lang w:eastAsia="ru-RU"/>
          </w:rPr>
          <w:t>3</w:t>
        </w:r>
      </w:hyperlink>
    </w:p>
    <w:p w14:paraId="3C9F1353" w14:textId="2AC3CC8B" w:rsidR="00D60367" w:rsidRPr="00A55AD5" w:rsidRDefault="00D60367" w:rsidP="00A55AD5">
      <w:pPr>
        <w:tabs>
          <w:tab w:val="right" w:leader="dot" w:pos="8931"/>
        </w:tabs>
        <w:ind w:left="240" w:right="-81"/>
        <w:rPr>
          <w:smallCaps/>
          <w:noProof/>
          <w:sz w:val="22"/>
          <w:szCs w:val="22"/>
          <w:lang w:eastAsia="ru-RU"/>
        </w:rPr>
      </w:pPr>
      <w:hyperlink w:anchor="_Toc347148749" w:history="1">
        <w:r w:rsidRPr="00A55AD5">
          <w:rPr>
            <w:bCs/>
            <w:smallCaps/>
            <w:noProof/>
            <w:sz w:val="22"/>
            <w:szCs w:val="22"/>
            <w:lang w:eastAsia="ru-RU"/>
          </w:rPr>
          <w:t>Аймактар боюнча автотранспорттун иш кѳлѳмү</w:t>
        </w:r>
        <w:r w:rsidRPr="00A55AD5">
          <w:rPr>
            <w:smallCaps/>
            <w:noProof/>
            <w:webHidden/>
            <w:sz w:val="22"/>
            <w:szCs w:val="22"/>
            <w:lang w:eastAsia="ru-RU"/>
          </w:rPr>
          <w:tab/>
          <w:t>1</w:t>
        </w:r>
        <w:r w:rsidR="00A5332A">
          <w:rPr>
            <w:smallCaps/>
            <w:noProof/>
            <w:webHidden/>
            <w:sz w:val="22"/>
            <w:szCs w:val="22"/>
            <w:lang w:eastAsia="ru-RU"/>
          </w:rPr>
          <w:t>3</w:t>
        </w:r>
      </w:hyperlink>
    </w:p>
    <w:p w14:paraId="3DB529A6" w14:textId="524C0471" w:rsidR="00D60367" w:rsidRPr="00A55AD5" w:rsidRDefault="00D60367" w:rsidP="00A55AD5">
      <w:pPr>
        <w:tabs>
          <w:tab w:val="right" w:leader="dot" w:pos="8931"/>
        </w:tabs>
        <w:ind w:left="240" w:right="-81"/>
        <w:rPr>
          <w:smallCaps/>
          <w:noProof/>
          <w:sz w:val="22"/>
          <w:szCs w:val="22"/>
          <w:lang w:eastAsia="ru-RU"/>
        </w:rPr>
      </w:pPr>
      <w:hyperlink w:anchor="_Toc347148750" w:history="1">
        <w:r w:rsidRPr="00A55AD5">
          <w:rPr>
            <w:bCs/>
            <w:smallCaps/>
            <w:noProof/>
            <w:sz w:val="22"/>
            <w:szCs w:val="22"/>
            <w:lang w:eastAsia="ru-RU"/>
          </w:rPr>
          <w:t>Автомобиль транспорттук ишканалардын ишинин негизги кѳрсѳткүчтѳрү</w:t>
        </w:r>
        <w:r w:rsidRPr="00A55AD5">
          <w:rPr>
            <w:smallCaps/>
            <w:noProof/>
            <w:webHidden/>
            <w:sz w:val="22"/>
            <w:szCs w:val="22"/>
            <w:lang w:eastAsia="ru-RU"/>
          </w:rPr>
          <w:tab/>
        </w:r>
        <w:r w:rsidR="00A5332A">
          <w:rPr>
            <w:smallCaps/>
            <w:noProof/>
            <w:webHidden/>
            <w:sz w:val="22"/>
            <w:szCs w:val="22"/>
            <w:lang w:eastAsia="ru-RU"/>
          </w:rPr>
          <w:t>13</w:t>
        </w:r>
      </w:hyperlink>
    </w:p>
    <w:p w14:paraId="5AD10104" w14:textId="36B4F161" w:rsidR="00D60367" w:rsidRPr="00A55AD5" w:rsidRDefault="00D60367" w:rsidP="00A55AD5">
      <w:pPr>
        <w:tabs>
          <w:tab w:val="right" w:leader="dot" w:pos="8931"/>
        </w:tabs>
        <w:ind w:left="240" w:right="-81"/>
        <w:rPr>
          <w:smallCaps/>
          <w:noProof/>
          <w:sz w:val="22"/>
          <w:szCs w:val="22"/>
          <w:lang w:eastAsia="ru-RU"/>
        </w:rPr>
      </w:pPr>
      <w:r w:rsidRPr="00A55AD5">
        <w:rPr>
          <w:smallCaps/>
          <w:noProof/>
          <w:sz w:val="22"/>
          <w:szCs w:val="22"/>
          <w:lang w:eastAsia="ru-RU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Pr="00A55AD5">
        <w:rPr>
          <w:i/>
          <w:iCs/>
          <w:smallCaps/>
          <w:noProof/>
          <w:sz w:val="22"/>
          <w:szCs w:val="22"/>
          <w:lang w:eastAsia="ru-RU"/>
        </w:rPr>
        <w:t>Керектелүүчү рыногу</w:t>
      </w:r>
      <w:hyperlink w:anchor="_Toc347148753" w:history="1">
        <w:r w:rsidRPr="00A55AD5">
          <w:rPr>
            <w:bCs/>
            <w:smallCaps/>
            <w:noProof/>
            <w:sz w:val="22"/>
            <w:szCs w:val="22"/>
            <w:lang w:eastAsia="ru-RU"/>
          </w:rPr>
          <w:t xml:space="preserve">                                                                                                                                                                                                                   Облус боюнча чекене соода жүгүртүүнүн жалпы кѳлѳмү,                                                        анын ичинде коомдук тамактануу жайлары</w:t>
        </w:r>
        <w:r w:rsidRPr="00A55AD5">
          <w:rPr>
            <w:smallCaps/>
            <w:noProof/>
            <w:webHidden/>
            <w:sz w:val="22"/>
            <w:szCs w:val="22"/>
            <w:lang w:eastAsia="ru-RU"/>
          </w:rPr>
          <w:tab/>
        </w:r>
        <w:r w:rsidR="009F7B65">
          <w:rPr>
            <w:smallCaps/>
            <w:noProof/>
            <w:webHidden/>
            <w:sz w:val="22"/>
            <w:szCs w:val="22"/>
            <w:lang w:eastAsia="ru-RU"/>
          </w:rPr>
          <w:t>14</w:t>
        </w:r>
      </w:hyperlink>
    </w:p>
    <w:p w14:paraId="1F20ECB1" w14:textId="2C9B4F41" w:rsidR="00D60367" w:rsidRPr="00A55AD5" w:rsidRDefault="00D60367" w:rsidP="00A55AD5">
      <w:pPr>
        <w:tabs>
          <w:tab w:val="right" w:leader="dot" w:pos="8931"/>
        </w:tabs>
        <w:ind w:left="240" w:right="-81"/>
        <w:rPr>
          <w:smallCaps/>
          <w:noProof/>
          <w:sz w:val="22"/>
          <w:szCs w:val="22"/>
          <w:lang w:eastAsia="ru-RU"/>
        </w:rPr>
      </w:pPr>
      <w:hyperlink w:anchor="_Toc347148754" w:history="1">
        <w:r w:rsidRPr="00A55AD5">
          <w:rPr>
            <w:bCs/>
            <w:smallCaps/>
            <w:noProof/>
            <w:sz w:val="22"/>
            <w:szCs w:val="22"/>
            <w:lang w:eastAsia="ru-RU"/>
          </w:rPr>
          <w:t>Чекене соода жүгүртүүнүн жалпы кѳлѳмү, анын ичинде                                                          коомдук тамактануу жайлары аймактар боюнча</w:t>
        </w:r>
        <w:r w:rsidRPr="00A55AD5">
          <w:rPr>
            <w:smallCaps/>
            <w:noProof/>
            <w:webHidden/>
            <w:sz w:val="22"/>
            <w:szCs w:val="22"/>
            <w:lang w:eastAsia="ru-RU"/>
          </w:rPr>
          <w:tab/>
        </w:r>
        <w:r w:rsidR="009F7B65">
          <w:rPr>
            <w:smallCaps/>
            <w:noProof/>
            <w:webHidden/>
            <w:sz w:val="22"/>
            <w:szCs w:val="22"/>
            <w:lang w:eastAsia="ru-RU"/>
          </w:rPr>
          <w:t>14</w:t>
        </w:r>
      </w:hyperlink>
    </w:p>
    <w:p w14:paraId="4D250DE7" w14:textId="7BB736BD" w:rsidR="00D60367" w:rsidRPr="00A55AD5" w:rsidRDefault="00D60367" w:rsidP="00A55AD5">
      <w:pPr>
        <w:tabs>
          <w:tab w:val="right" w:leader="dot" w:pos="8931"/>
        </w:tabs>
        <w:ind w:left="240" w:right="-81"/>
        <w:rPr>
          <w:smallCaps/>
          <w:noProof/>
          <w:sz w:val="22"/>
          <w:szCs w:val="22"/>
          <w:lang w:eastAsia="ru-RU"/>
        </w:rPr>
      </w:pPr>
      <w:hyperlink w:anchor="_Toc347148755" w:history="1">
        <w:r w:rsidRPr="00A55AD5">
          <w:rPr>
            <w:bCs/>
            <w:smallCaps/>
            <w:noProof/>
            <w:sz w:val="22"/>
            <w:szCs w:val="22"/>
            <w:lang w:eastAsia="ru-RU"/>
          </w:rPr>
          <w:t>Калкка кѳрсѳтүлгѳн акы тѳлѳнүүчү тейлѳѳ рыногунун кѳлѳмү</w:t>
        </w:r>
        <w:r w:rsidRPr="00A55AD5">
          <w:rPr>
            <w:smallCaps/>
            <w:noProof/>
            <w:webHidden/>
            <w:sz w:val="22"/>
            <w:szCs w:val="22"/>
            <w:lang w:eastAsia="ru-RU"/>
          </w:rPr>
          <w:tab/>
        </w:r>
        <w:r w:rsidR="009F7B65">
          <w:rPr>
            <w:smallCaps/>
            <w:noProof/>
            <w:webHidden/>
            <w:sz w:val="22"/>
            <w:szCs w:val="22"/>
            <w:lang w:eastAsia="ru-RU"/>
          </w:rPr>
          <w:t>14</w:t>
        </w:r>
      </w:hyperlink>
    </w:p>
    <w:p w14:paraId="21933B53" w14:textId="77777777" w:rsidR="00D60367" w:rsidRPr="00A55AD5" w:rsidRDefault="00D60367" w:rsidP="00A55AD5">
      <w:pPr>
        <w:framePr w:hSpace="180" w:wrap="around" w:vAnchor="text" w:hAnchor="text" w:y="1"/>
        <w:tabs>
          <w:tab w:val="center" w:pos="388"/>
          <w:tab w:val="right" w:leader="dot" w:pos="8931"/>
        </w:tabs>
        <w:ind w:left="240" w:right="-81"/>
        <w:suppressOverlap/>
        <w:rPr>
          <w:bCs/>
          <w:i/>
          <w:iCs/>
          <w:caps/>
          <w:smallCaps/>
          <w:noProof/>
          <w:sz w:val="22"/>
          <w:szCs w:val="22"/>
          <w:lang w:eastAsia="ru-RU"/>
        </w:rPr>
      </w:pPr>
    </w:p>
    <w:p w14:paraId="2857A1EA" w14:textId="77777777" w:rsidR="00D60367" w:rsidRPr="00A55AD5" w:rsidRDefault="00D60367" w:rsidP="00A55AD5">
      <w:pPr>
        <w:framePr w:hSpace="180" w:wrap="around" w:vAnchor="text" w:hAnchor="text" w:y="1"/>
        <w:tabs>
          <w:tab w:val="center" w:pos="388"/>
          <w:tab w:val="right" w:leader="dot" w:pos="8931"/>
        </w:tabs>
        <w:ind w:left="240" w:right="-81"/>
        <w:suppressOverlap/>
        <w:rPr>
          <w:smallCaps/>
          <w:noProof/>
          <w:sz w:val="22"/>
          <w:szCs w:val="22"/>
          <w:lang w:eastAsia="ru-RU"/>
        </w:rPr>
      </w:pPr>
      <w:r w:rsidRPr="00A55AD5">
        <w:rPr>
          <w:bCs/>
          <w:i/>
          <w:iCs/>
          <w:caps/>
          <w:smallCaps/>
          <w:noProof/>
          <w:sz w:val="22"/>
          <w:szCs w:val="22"/>
          <w:lang w:eastAsia="ru-RU"/>
        </w:rPr>
        <w:t xml:space="preserve">Эмгек рыногу                                                                                                                                                                                                   </w:t>
      </w:r>
    </w:p>
    <w:p w14:paraId="44EB61C7" w14:textId="2790E77A" w:rsidR="00D60367" w:rsidRPr="00A55AD5" w:rsidRDefault="00D60367" w:rsidP="00A55AD5">
      <w:pPr>
        <w:tabs>
          <w:tab w:val="right" w:leader="dot" w:pos="8931"/>
        </w:tabs>
        <w:ind w:left="240" w:right="-81"/>
        <w:rPr>
          <w:smallCaps/>
          <w:noProof/>
          <w:sz w:val="22"/>
          <w:szCs w:val="22"/>
          <w:lang w:eastAsia="ru-RU"/>
        </w:rPr>
      </w:pPr>
      <w:hyperlink w:anchor="_Toc347148760" w:history="1">
        <w:r w:rsidRPr="00A55AD5">
          <w:rPr>
            <w:smallCaps/>
            <w:noProof/>
            <w:sz w:val="22"/>
            <w:szCs w:val="22"/>
            <w:lang w:eastAsia="ru-RU"/>
          </w:rPr>
          <w:t>Бир кызматкердин орточо эмгек акысы</w:t>
        </w:r>
        <w:r w:rsidRPr="00A55AD5">
          <w:rPr>
            <w:smallCaps/>
            <w:noProof/>
            <w:webHidden/>
            <w:sz w:val="22"/>
            <w:szCs w:val="22"/>
            <w:lang w:eastAsia="ru-RU"/>
          </w:rPr>
          <w:tab/>
        </w:r>
        <w:r w:rsidR="007F43DB">
          <w:rPr>
            <w:smallCaps/>
            <w:noProof/>
            <w:webHidden/>
            <w:sz w:val="22"/>
            <w:szCs w:val="22"/>
            <w:lang w:eastAsia="ru-RU"/>
          </w:rPr>
          <w:t>15</w:t>
        </w:r>
      </w:hyperlink>
    </w:p>
    <w:p w14:paraId="1512EBFB" w14:textId="36D3ADEB" w:rsidR="00D60367" w:rsidRPr="00A55AD5" w:rsidRDefault="00D60367" w:rsidP="00A55AD5">
      <w:pPr>
        <w:tabs>
          <w:tab w:val="right" w:leader="dot" w:pos="8931"/>
        </w:tabs>
        <w:ind w:left="240" w:right="-81"/>
        <w:rPr>
          <w:smallCaps/>
          <w:noProof/>
          <w:sz w:val="22"/>
          <w:szCs w:val="22"/>
          <w:lang w:eastAsia="ru-RU"/>
        </w:rPr>
      </w:pPr>
      <w:hyperlink w:anchor="_Toc347148760" w:history="1">
        <w:r w:rsidRPr="00A55AD5">
          <w:rPr>
            <w:bCs/>
            <w:smallCaps/>
            <w:noProof/>
            <w:sz w:val="22"/>
            <w:szCs w:val="22"/>
            <w:lang w:eastAsia="ru-RU"/>
          </w:rPr>
          <w:t>Эмгек акыны тѳлѳѳ карыздары</w:t>
        </w:r>
        <w:r w:rsidRPr="00A55AD5">
          <w:rPr>
            <w:smallCaps/>
            <w:noProof/>
            <w:webHidden/>
            <w:sz w:val="22"/>
            <w:szCs w:val="22"/>
            <w:lang w:eastAsia="ru-RU"/>
          </w:rPr>
          <w:tab/>
        </w:r>
        <w:r w:rsidR="007F43DB">
          <w:rPr>
            <w:smallCaps/>
            <w:noProof/>
            <w:webHidden/>
            <w:sz w:val="22"/>
            <w:szCs w:val="22"/>
            <w:lang w:eastAsia="ru-RU"/>
          </w:rPr>
          <w:t>15</w:t>
        </w:r>
      </w:hyperlink>
    </w:p>
    <w:p w14:paraId="11F3CA1D" w14:textId="786E8B13" w:rsidR="00D60367" w:rsidRPr="00A55AD5" w:rsidRDefault="00D60367" w:rsidP="00A55AD5">
      <w:pPr>
        <w:tabs>
          <w:tab w:val="right" w:leader="dot" w:pos="8931"/>
        </w:tabs>
        <w:ind w:left="240" w:right="-81"/>
        <w:rPr>
          <w:smallCaps/>
          <w:noProof/>
          <w:sz w:val="22"/>
          <w:szCs w:val="22"/>
          <w:lang w:eastAsia="ru-RU"/>
        </w:rPr>
      </w:pPr>
      <w:hyperlink w:anchor="_Toc347148760" w:history="1">
        <w:r w:rsidRPr="00A55AD5">
          <w:rPr>
            <w:bCs/>
            <w:smallCaps/>
            <w:noProof/>
            <w:sz w:val="22"/>
            <w:szCs w:val="22"/>
            <w:lang w:eastAsia="ru-RU"/>
          </w:rPr>
          <w:t>Катталган жумушсуздардын саны</w:t>
        </w:r>
        <w:r w:rsidRPr="00A55AD5">
          <w:rPr>
            <w:smallCaps/>
            <w:noProof/>
            <w:webHidden/>
            <w:sz w:val="22"/>
            <w:szCs w:val="22"/>
            <w:lang w:eastAsia="ru-RU"/>
          </w:rPr>
          <w:tab/>
        </w:r>
        <w:r w:rsidR="007F43DB">
          <w:rPr>
            <w:smallCaps/>
            <w:noProof/>
            <w:webHidden/>
            <w:sz w:val="22"/>
            <w:szCs w:val="22"/>
            <w:lang w:eastAsia="ru-RU"/>
          </w:rPr>
          <w:t>15</w:t>
        </w:r>
      </w:hyperlink>
    </w:p>
    <w:p w14:paraId="509D6A6A" w14:textId="77777777" w:rsidR="00D60367" w:rsidRPr="00A55AD5" w:rsidRDefault="00D60367" w:rsidP="00D60367">
      <w:pPr>
        <w:tabs>
          <w:tab w:val="right" w:leader="dot" w:pos="7371"/>
        </w:tabs>
        <w:ind w:left="240" w:right="-81"/>
        <w:rPr>
          <w:i/>
          <w:iCs/>
          <w:smallCaps/>
          <w:noProof/>
          <w:sz w:val="22"/>
          <w:szCs w:val="22"/>
          <w:lang w:eastAsia="ru-RU"/>
        </w:rPr>
      </w:pPr>
    </w:p>
    <w:p w14:paraId="420840F8" w14:textId="77777777" w:rsidR="00D60367" w:rsidRPr="00A55AD5" w:rsidRDefault="00D60367" w:rsidP="00D60367">
      <w:pPr>
        <w:tabs>
          <w:tab w:val="right" w:leader="dot" w:pos="7371"/>
        </w:tabs>
        <w:ind w:left="240" w:right="-81"/>
        <w:rPr>
          <w:i/>
          <w:iCs/>
          <w:smallCaps/>
          <w:noProof/>
          <w:sz w:val="22"/>
          <w:szCs w:val="22"/>
          <w:lang w:eastAsia="ru-RU"/>
        </w:rPr>
      </w:pPr>
      <w:r w:rsidRPr="00A55AD5">
        <w:rPr>
          <w:i/>
          <w:iCs/>
          <w:smallCaps/>
          <w:noProof/>
          <w:sz w:val="22"/>
          <w:szCs w:val="22"/>
          <w:lang w:eastAsia="ru-RU"/>
        </w:rPr>
        <w:t>Баалар</w:t>
      </w:r>
    </w:p>
    <w:p w14:paraId="51B1497A" w14:textId="1FEB3EF1" w:rsidR="00D60367" w:rsidRPr="00A55AD5" w:rsidRDefault="00D60367" w:rsidP="00A55AD5">
      <w:pPr>
        <w:tabs>
          <w:tab w:val="right" w:leader="dot" w:pos="8931"/>
        </w:tabs>
        <w:ind w:left="240" w:right="-81"/>
        <w:rPr>
          <w:smallCaps/>
          <w:noProof/>
          <w:sz w:val="22"/>
          <w:szCs w:val="22"/>
          <w:lang w:eastAsia="ru-RU"/>
        </w:rPr>
      </w:pPr>
      <w:hyperlink w:anchor="_Toc347148761" w:history="1">
        <w:r w:rsidRPr="00A55AD5">
          <w:rPr>
            <w:bCs/>
            <w:smallCaps/>
            <w:noProof/>
            <w:sz w:val="22"/>
            <w:szCs w:val="22"/>
            <w:lang w:eastAsia="ru-RU"/>
          </w:rPr>
          <w:t>Керектѳѳ бааларынын индекси</w:t>
        </w:r>
        <w:r w:rsidRPr="00A55AD5">
          <w:rPr>
            <w:smallCaps/>
            <w:noProof/>
            <w:webHidden/>
            <w:sz w:val="22"/>
            <w:szCs w:val="22"/>
            <w:lang w:eastAsia="ru-RU"/>
          </w:rPr>
          <w:tab/>
        </w:r>
        <w:r w:rsidR="007F43DB">
          <w:rPr>
            <w:smallCaps/>
            <w:noProof/>
            <w:webHidden/>
            <w:sz w:val="22"/>
            <w:szCs w:val="22"/>
            <w:lang w:eastAsia="ru-RU"/>
          </w:rPr>
          <w:t>16</w:t>
        </w:r>
      </w:hyperlink>
    </w:p>
    <w:p w14:paraId="195CAFEE" w14:textId="77777777" w:rsidR="00D60367" w:rsidRPr="00A55AD5" w:rsidRDefault="00D60367" w:rsidP="00A55AD5">
      <w:pPr>
        <w:tabs>
          <w:tab w:val="right" w:leader="dot" w:pos="8931"/>
        </w:tabs>
        <w:rPr>
          <w:b/>
          <w:bCs/>
          <w:snapToGrid w:val="0"/>
          <w:sz w:val="22"/>
          <w:szCs w:val="22"/>
          <w:lang w:eastAsia="ru-RU"/>
        </w:rPr>
      </w:pPr>
    </w:p>
    <w:p w14:paraId="13D5F270" w14:textId="77777777" w:rsidR="00D60367" w:rsidRPr="00A55AD5" w:rsidRDefault="00D60367" w:rsidP="00A55AD5">
      <w:pPr>
        <w:tabs>
          <w:tab w:val="right" w:leader="dot" w:pos="8931"/>
        </w:tabs>
        <w:rPr>
          <w:b/>
          <w:bCs/>
          <w:snapToGrid w:val="0"/>
          <w:sz w:val="22"/>
          <w:szCs w:val="22"/>
          <w:lang w:eastAsia="ru-RU"/>
        </w:rPr>
      </w:pPr>
      <w:r w:rsidRPr="00A55AD5">
        <w:rPr>
          <w:b/>
          <w:bCs/>
          <w:snapToGrid w:val="0"/>
          <w:sz w:val="22"/>
          <w:szCs w:val="22"/>
          <w:lang w:eastAsia="ru-RU"/>
        </w:rPr>
        <w:t>II.  Социалдык сектор</w:t>
      </w:r>
    </w:p>
    <w:p w14:paraId="11C27647" w14:textId="77777777" w:rsidR="00D60367" w:rsidRPr="00A55AD5" w:rsidRDefault="00D60367" w:rsidP="00A55AD5">
      <w:pPr>
        <w:tabs>
          <w:tab w:val="right" w:leader="dot" w:pos="8931"/>
        </w:tabs>
        <w:ind w:left="240" w:right="-81"/>
        <w:rPr>
          <w:i/>
          <w:iCs/>
          <w:smallCaps/>
          <w:noProof/>
          <w:sz w:val="22"/>
          <w:szCs w:val="22"/>
          <w:lang w:eastAsia="ru-RU"/>
        </w:rPr>
      </w:pPr>
      <w:r w:rsidRPr="00A55AD5">
        <w:rPr>
          <w:smallCaps/>
          <w:noProof/>
          <w:sz w:val="22"/>
          <w:szCs w:val="22"/>
          <w:lang w:eastAsia="ru-RU"/>
        </w:rPr>
        <w:t xml:space="preserve"> </w:t>
      </w:r>
      <w:r w:rsidRPr="00A55AD5">
        <w:rPr>
          <w:i/>
          <w:iCs/>
          <w:smallCaps/>
          <w:noProof/>
          <w:sz w:val="22"/>
          <w:szCs w:val="22"/>
          <w:lang w:eastAsia="ru-RU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6C402F1F" w14:textId="0E503565" w:rsidR="00D60367" w:rsidRPr="00A55AD5" w:rsidRDefault="00D60367" w:rsidP="00A55AD5">
      <w:pPr>
        <w:tabs>
          <w:tab w:val="right" w:leader="dot" w:pos="8931"/>
        </w:tabs>
        <w:ind w:left="240" w:right="-81"/>
        <w:rPr>
          <w:smallCaps/>
          <w:noProof/>
          <w:sz w:val="22"/>
          <w:szCs w:val="22"/>
          <w:lang w:eastAsia="ru-RU"/>
        </w:rPr>
      </w:pPr>
      <w:hyperlink w:anchor="_Toc347148762" w:history="1">
        <w:r w:rsidRPr="00A55AD5">
          <w:rPr>
            <w:bCs/>
            <w:smallCaps/>
            <w:noProof/>
            <w:sz w:val="22"/>
            <w:szCs w:val="22"/>
            <w:lang w:eastAsia="ru-RU"/>
          </w:rPr>
          <w:t xml:space="preserve">Облустагы катталган тѳрѳлгѳндѳрдүн, ѳлгѳндѳрдүн         </w:t>
        </w:r>
        <w:r w:rsidR="005919F3">
          <w:rPr>
            <w:bCs/>
            <w:smallCaps/>
            <w:noProof/>
            <w:sz w:val="22"/>
            <w:szCs w:val="22"/>
            <w:lang w:eastAsia="ru-RU"/>
          </w:rPr>
          <w:t xml:space="preserve">                </w:t>
        </w:r>
        <w:r w:rsidRPr="00A55AD5">
          <w:rPr>
            <w:bCs/>
            <w:smallCaps/>
            <w:noProof/>
            <w:sz w:val="22"/>
            <w:szCs w:val="22"/>
            <w:lang w:eastAsia="ru-RU"/>
          </w:rPr>
          <w:t xml:space="preserve">                                                   саны жана коэффициенттери</w:t>
        </w:r>
        <w:r w:rsidRPr="00A55AD5">
          <w:rPr>
            <w:smallCaps/>
            <w:noProof/>
            <w:webHidden/>
            <w:sz w:val="22"/>
            <w:szCs w:val="22"/>
            <w:lang w:eastAsia="ru-RU"/>
          </w:rPr>
          <w:tab/>
        </w:r>
        <w:r w:rsidR="007F43DB">
          <w:rPr>
            <w:smallCaps/>
            <w:noProof/>
            <w:webHidden/>
            <w:sz w:val="22"/>
            <w:szCs w:val="22"/>
            <w:lang w:eastAsia="ru-RU"/>
          </w:rPr>
          <w:t>16</w:t>
        </w:r>
      </w:hyperlink>
    </w:p>
    <w:p w14:paraId="755CB457" w14:textId="026C836D" w:rsidR="00D60367" w:rsidRPr="00A55AD5" w:rsidRDefault="00D60367" w:rsidP="00A55AD5">
      <w:pPr>
        <w:tabs>
          <w:tab w:val="right" w:leader="dot" w:pos="8931"/>
        </w:tabs>
        <w:ind w:left="240" w:right="-81"/>
        <w:rPr>
          <w:smallCaps/>
          <w:noProof/>
          <w:sz w:val="22"/>
          <w:szCs w:val="22"/>
          <w:lang w:eastAsia="ru-RU"/>
        </w:rPr>
      </w:pPr>
      <w:hyperlink w:anchor="_Toc347148761" w:history="1">
        <w:r w:rsidRPr="00A55AD5">
          <w:rPr>
            <w:bCs/>
            <w:smallCaps/>
            <w:noProof/>
            <w:sz w:val="22"/>
            <w:szCs w:val="22"/>
            <w:lang w:eastAsia="ru-RU"/>
          </w:rPr>
          <w:t>О</w:t>
        </w:r>
        <w:r w:rsidRPr="00A55AD5">
          <w:rPr>
            <w:smallCaps/>
            <w:noProof/>
            <w:sz w:val="22"/>
            <w:szCs w:val="22"/>
            <w:lang w:eastAsia="ru-RU"/>
          </w:rPr>
          <w:t>блустагы калктын миграциясынын жалпы жыйынтыгы</w:t>
        </w:r>
        <w:r w:rsidRPr="00A55AD5">
          <w:rPr>
            <w:smallCaps/>
            <w:noProof/>
            <w:webHidden/>
            <w:sz w:val="22"/>
            <w:szCs w:val="22"/>
            <w:lang w:eastAsia="ru-RU"/>
          </w:rPr>
          <w:tab/>
        </w:r>
        <w:r w:rsidR="007F43DB">
          <w:rPr>
            <w:smallCaps/>
            <w:noProof/>
            <w:webHidden/>
            <w:sz w:val="22"/>
            <w:szCs w:val="22"/>
            <w:lang w:eastAsia="ru-RU"/>
          </w:rPr>
          <w:t>17</w:t>
        </w:r>
      </w:hyperlink>
    </w:p>
    <w:p w14:paraId="007F6605" w14:textId="36DF089F" w:rsidR="00D60367" w:rsidRPr="00A55AD5" w:rsidRDefault="00D60367" w:rsidP="00A55AD5">
      <w:pPr>
        <w:tabs>
          <w:tab w:val="right" w:leader="dot" w:pos="8931"/>
        </w:tabs>
        <w:ind w:left="240" w:right="-81"/>
        <w:rPr>
          <w:smallCaps/>
          <w:noProof/>
          <w:sz w:val="22"/>
          <w:szCs w:val="22"/>
          <w:lang w:eastAsia="ru-RU"/>
        </w:rPr>
      </w:pPr>
      <w:hyperlink w:anchor="_Toc347148761" w:history="1">
        <w:r w:rsidRPr="00A55AD5">
          <w:rPr>
            <w:bCs/>
            <w:smallCaps/>
            <w:noProof/>
            <w:sz w:val="22"/>
            <w:szCs w:val="22"/>
            <w:lang w:eastAsia="ru-RU"/>
          </w:rPr>
          <w:t>О</w:t>
        </w:r>
        <w:r w:rsidRPr="00A55AD5">
          <w:rPr>
            <w:smallCaps/>
            <w:noProof/>
            <w:sz w:val="22"/>
            <w:szCs w:val="22"/>
            <w:lang w:eastAsia="ru-RU"/>
          </w:rPr>
          <w:t xml:space="preserve">блустагы катталган никелердин, ажырашуулардын         </w:t>
        </w:r>
        <w:r w:rsidR="005919F3">
          <w:rPr>
            <w:smallCaps/>
            <w:noProof/>
            <w:sz w:val="22"/>
            <w:szCs w:val="22"/>
            <w:lang w:eastAsia="ru-RU"/>
          </w:rPr>
          <w:t xml:space="preserve">                                             </w:t>
        </w:r>
        <w:r w:rsidRPr="00A55AD5">
          <w:rPr>
            <w:smallCaps/>
            <w:noProof/>
            <w:sz w:val="22"/>
            <w:szCs w:val="22"/>
            <w:lang w:eastAsia="ru-RU"/>
          </w:rPr>
          <w:t xml:space="preserve">                     саны жана коэффициенттери</w:t>
        </w:r>
        <w:r w:rsidRPr="00A55AD5">
          <w:rPr>
            <w:smallCaps/>
            <w:noProof/>
            <w:webHidden/>
            <w:sz w:val="22"/>
            <w:szCs w:val="22"/>
            <w:lang w:eastAsia="ru-RU"/>
          </w:rPr>
          <w:tab/>
        </w:r>
        <w:r w:rsidR="007F43DB">
          <w:rPr>
            <w:smallCaps/>
            <w:noProof/>
            <w:webHidden/>
            <w:sz w:val="22"/>
            <w:szCs w:val="22"/>
            <w:lang w:eastAsia="ru-RU"/>
          </w:rPr>
          <w:t>17</w:t>
        </w:r>
      </w:hyperlink>
    </w:p>
    <w:p w14:paraId="32797D66" w14:textId="77777777" w:rsidR="00D60367" w:rsidRPr="00A55AD5" w:rsidRDefault="00D60367" w:rsidP="00A55AD5">
      <w:pPr>
        <w:tabs>
          <w:tab w:val="right" w:leader="dot" w:pos="8931"/>
        </w:tabs>
        <w:ind w:left="240" w:right="-81"/>
        <w:rPr>
          <w:smallCaps/>
          <w:noProof/>
          <w:sz w:val="22"/>
          <w:szCs w:val="22"/>
          <w:lang w:eastAsia="ru-RU"/>
        </w:rPr>
      </w:pPr>
      <w:r w:rsidRPr="00A55AD5">
        <w:rPr>
          <w:smallCaps/>
          <w:noProof/>
          <w:sz w:val="22"/>
          <w:szCs w:val="22"/>
          <w:lang w:eastAsia="ru-RU"/>
        </w:rPr>
        <w:fldChar w:fldCharType="begin"/>
      </w:r>
      <w:r w:rsidRPr="00A55AD5">
        <w:rPr>
          <w:smallCaps/>
          <w:noProof/>
          <w:sz w:val="22"/>
          <w:szCs w:val="22"/>
          <w:lang w:eastAsia="ru-RU"/>
        </w:rPr>
        <w:instrText xml:space="preserve"> HYPERLINK \l "_Toc347148760" </w:instrText>
      </w:r>
      <w:r w:rsidRPr="00A55AD5">
        <w:rPr>
          <w:smallCaps/>
          <w:noProof/>
          <w:sz w:val="22"/>
          <w:szCs w:val="22"/>
          <w:lang w:eastAsia="ru-RU"/>
        </w:rPr>
      </w:r>
      <w:r w:rsidRPr="00A55AD5">
        <w:rPr>
          <w:smallCaps/>
          <w:noProof/>
          <w:sz w:val="22"/>
          <w:szCs w:val="22"/>
          <w:lang w:eastAsia="ru-RU"/>
        </w:rPr>
        <w:fldChar w:fldCharType="separate"/>
      </w:r>
      <w:r w:rsidRPr="00A55AD5">
        <w:rPr>
          <w:smallCaps/>
          <w:noProof/>
          <w:sz w:val="22"/>
          <w:szCs w:val="22"/>
          <w:lang w:eastAsia="ru-RU"/>
        </w:rPr>
        <w:t>Калктын негизги социал-демографиялык группасы үчүн</w:t>
      </w:r>
    </w:p>
    <w:p w14:paraId="79CC72A4" w14:textId="48ED3FA0" w:rsidR="00D60367" w:rsidRPr="00A55AD5" w:rsidRDefault="00D60367" w:rsidP="00A55AD5">
      <w:pPr>
        <w:tabs>
          <w:tab w:val="right" w:leader="dot" w:pos="8931"/>
        </w:tabs>
        <w:ind w:left="240" w:right="-81"/>
        <w:rPr>
          <w:smallCaps/>
          <w:noProof/>
          <w:sz w:val="22"/>
          <w:szCs w:val="22"/>
          <w:lang w:eastAsia="ru-RU"/>
        </w:rPr>
      </w:pPr>
      <w:r w:rsidRPr="00A55AD5">
        <w:rPr>
          <w:smallCaps/>
          <w:noProof/>
          <w:sz w:val="22"/>
          <w:szCs w:val="22"/>
          <w:lang w:eastAsia="ru-RU"/>
        </w:rPr>
        <w:t>жашоо минимуму</w:t>
      </w:r>
      <w:r w:rsidRPr="00A55AD5">
        <w:rPr>
          <w:smallCaps/>
          <w:noProof/>
          <w:webHidden/>
          <w:sz w:val="22"/>
          <w:szCs w:val="22"/>
          <w:lang w:eastAsia="ru-RU"/>
        </w:rPr>
        <w:tab/>
      </w:r>
      <w:r w:rsidR="007F43DB">
        <w:rPr>
          <w:smallCaps/>
          <w:noProof/>
          <w:webHidden/>
          <w:sz w:val="22"/>
          <w:szCs w:val="22"/>
          <w:lang w:eastAsia="ru-RU"/>
        </w:rPr>
        <w:t>17</w:t>
      </w:r>
      <w:r w:rsidRPr="00A55AD5">
        <w:rPr>
          <w:smallCaps/>
          <w:noProof/>
          <w:sz w:val="22"/>
          <w:szCs w:val="22"/>
          <w:lang w:eastAsia="ru-RU"/>
        </w:rPr>
        <w:fldChar w:fldCharType="end"/>
      </w:r>
    </w:p>
    <w:p w14:paraId="1DEE01C3" w14:textId="4760620C" w:rsidR="00D60367" w:rsidRPr="00D60367" w:rsidRDefault="00D60367" w:rsidP="00D507CD">
      <w:pPr>
        <w:pageBreakBefore/>
        <w:rPr>
          <w:b/>
          <w:i/>
          <w:sz w:val="22"/>
          <w:szCs w:val="22"/>
          <w:lang w:eastAsia="ru-RU"/>
        </w:rPr>
      </w:pPr>
      <w:r w:rsidRPr="00A55AD5">
        <w:rPr>
          <w:b/>
          <w:bCs/>
          <w:sz w:val="22"/>
          <w:szCs w:val="22"/>
          <w:lang w:eastAsia="ru-RU"/>
        </w:rPr>
        <w:lastRenderedPageBreak/>
        <w:fldChar w:fldCharType="end"/>
      </w:r>
      <w:bookmarkStart w:id="8" w:name="_Toc6131184"/>
      <w:bookmarkStart w:id="9" w:name="_Toc6131398"/>
      <w:bookmarkStart w:id="10" w:name="_Toc6131490"/>
      <w:bookmarkStart w:id="11" w:name="_Toc6131605"/>
      <w:bookmarkStart w:id="12" w:name="_Toc6131703"/>
      <w:bookmarkStart w:id="13" w:name="_Toc6131866"/>
      <w:bookmarkStart w:id="14" w:name="_Toc6131899"/>
      <w:bookmarkStart w:id="15" w:name="_Toc6155442"/>
      <w:bookmarkStart w:id="16" w:name="_Toc6156518"/>
      <w:bookmarkStart w:id="17" w:name="_Toc6156742"/>
      <w:bookmarkStart w:id="18" w:name="_Toc37583292"/>
      <w:bookmarkStart w:id="19" w:name="_Toc69371957"/>
      <w:bookmarkStart w:id="20" w:name="_Toc100735372"/>
      <w:bookmarkStart w:id="21" w:name="_Toc100740031"/>
      <w:bookmarkStart w:id="22" w:name="_Toc269131782"/>
      <w:bookmarkStart w:id="23" w:name="_Toc300582583"/>
      <w:bookmarkStart w:id="24" w:name="_Toc347148735"/>
      <w:bookmarkStart w:id="25" w:name="_Toc166641335"/>
      <w:bookmarkStart w:id="26" w:name="_Toc166647785"/>
      <w:bookmarkStart w:id="27" w:name="_Toc166647897"/>
      <w:bookmarkStart w:id="28" w:name="_Toc219622340"/>
      <w:bookmarkStart w:id="29" w:name="_Toc219622395"/>
      <w:bookmarkStart w:id="30" w:name="_Toc251340023"/>
      <w:bookmarkStart w:id="31" w:name="_Toc251340333"/>
      <w:bookmarkStart w:id="32" w:name="_Toc266437240"/>
      <w:bookmarkStart w:id="33" w:name="_Toc266438393"/>
      <w:bookmarkStart w:id="34" w:name="_Toc298162537"/>
      <w:bookmarkStart w:id="35" w:name="_Toc347148737"/>
      <w:r w:rsidRPr="00D60367">
        <w:rPr>
          <w:b/>
          <w:bCs/>
          <w:sz w:val="22"/>
          <w:szCs w:val="22"/>
          <w:lang w:eastAsia="ru-RU"/>
        </w:rPr>
        <w:t>Менчиктин формасы жана түрлѳрү боюнча каттоодон ѳткѳн (юридикалык жактар) м</w:t>
      </w:r>
      <w:bookmarkEnd w:id="8"/>
      <w:bookmarkEnd w:id="9"/>
      <w:bookmarkEnd w:id="10"/>
      <w:bookmarkEnd w:id="11"/>
      <w:bookmarkEnd w:id="12"/>
      <w:bookmarkEnd w:id="13"/>
      <w:bookmarkEnd w:id="14"/>
      <w:bookmarkEnd w:id="15"/>
      <w:bookmarkEnd w:id="16"/>
      <w:bookmarkEnd w:id="17"/>
      <w:bookmarkEnd w:id="18"/>
      <w:bookmarkEnd w:id="19"/>
      <w:bookmarkEnd w:id="20"/>
      <w:bookmarkEnd w:id="21"/>
      <w:bookmarkEnd w:id="22"/>
      <w:bookmarkEnd w:id="23"/>
      <w:r w:rsidRPr="00D60367">
        <w:rPr>
          <w:b/>
          <w:bCs/>
          <w:sz w:val="22"/>
          <w:szCs w:val="22"/>
          <w:lang w:eastAsia="ru-RU"/>
        </w:rPr>
        <w:t>екемелер, уюмдар жана ишканалардын саны</w:t>
      </w:r>
      <w:bookmarkEnd w:id="24"/>
    </w:p>
    <w:p w14:paraId="4EC65F1E" w14:textId="77777777" w:rsidR="00D60367" w:rsidRPr="00D60367" w:rsidRDefault="00D60367" w:rsidP="00D60367">
      <w:pPr>
        <w:rPr>
          <w:sz w:val="18"/>
          <w:szCs w:val="18"/>
          <w:lang w:eastAsia="ru-RU"/>
        </w:rPr>
      </w:pPr>
      <w:r w:rsidRPr="00D60367">
        <w:rPr>
          <w:i/>
          <w:iCs/>
          <w:sz w:val="18"/>
          <w:szCs w:val="18"/>
          <w:lang w:eastAsia="ru-RU"/>
        </w:rPr>
        <w:t xml:space="preserve"> (2026-жылдын 1-июлуна  карата; бирдик)</w:t>
      </w:r>
    </w:p>
    <w:p w14:paraId="2B3BF477" w14:textId="77777777" w:rsidR="00D60367" w:rsidRPr="00D60367" w:rsidRDefault="00D60367" w:rsidP="00D60367">
      <w:pPr>
        <w:jc w:val="center"/>
        <w:rPr>
          <w:sz w:val="10"/>
          <w:szCs w:val="10"/>
          <w:lang w:eastAsia="ru-RU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621"/>
        <w:gridCol w:w="1371"/>
        <w:gridCol w:w="1371"/>
        <w:gridCol w:w="1371"/>
        <w:gridCol w:w="1371"/>
      </w:tblGrid>
      <w:tr w:rsidR="00D60367" w:rsidRPr="00D60367" w14:paraId="046D6E1B" w14:textId="77777777" w:rsidTr="00D507CD">
        <w:trPr>
          <w:trHeight w:val="582"/>
        </w:trPr>
        <w:tc>
          <w:tcPr>
            <w:tcW w:w="1988" w:type="pct"/>
            <w:vMerge w:val="restart"/>
            <w:vAlign w:val="bottom"/>
          </w:tcPr>
          <w:p w14:paraId="361E48A8" w14:textId="77777777" w:rsidR="00D60367" w:rsidRPr="00D60367" w:rsidRDefault="00D60367" w:rsidP="00D60367">
            <w:pPr>
              <w:jc w:val="center"/>
              <w:rPr>
                <w:sz w:val="18"/>
                <w:szCs w:val="18"/>
                <w:lang w:eastAsia="ru-RU"/>
              </w:rPr>
            </w:pPr>
          </w:p>
        </w:tc>
        <w:tc>
          <w:tcPr>
            <w:tcW w:w="753" w:type="pct"/>
            <w:vMerge w:val="restart"/>
            <w:vAlign w:val="center"/>
          </w:tcPr>
          <w:p w14:paraId="42D61D30" w14:textId="77777777" w:rsidR="00D60367" w:rsidRPr="00D60367" w:rsidRDefault="00D60367" w:rsidP="00D60367">
            <w:pPr>
              <w:jc w:val="center"/>
              <w:rPr>
                <w:b/>
                <w:sz w:val="18"/>
                <w:szCs w:val="18"/>
                <w:lang w:eastAsia="ru-RU"/>
              </w:rPr>
            </w:pPr>
            <w:r w:rsidRPr="00D60367">
              <w:rPr>
                <w:b/>
                <w:sz w:val="18"/>
                <w:szCs w:val="18"/>
                <w:lang w:eastAsia="ru-RU"/>
              </w:rPr>
              <w:t>Бардыгы</w:t>
            </w:r>
          </w:p>
        </w:tc>
        <w:tc>
          <w:tcPr>
            <w:tcW w:w="2259" w:type="pct"/>
            <w:gridSpan w:val="3"/>
            <w:vAlign w:val="center"/>
          </w:tcPr>
          <w:p w14:paraId="2B2A9135" w14:textId="77777777" w:rsidR="00D60367" w:rsidRPr="00D60367" w:rsidRDefault="00D60367" w:rsidP="00D60367">
            <w:pPr>
              <w:jc w:val="center"/>
              <w:rPr>
                <w:b/>
                <w:sz w:val="18"/>
                <w:szCs w:val="18"/>
                <w:lang w:eastAsia="ru-RU"/>
              </w:rPr>
            </w:pPr>
            <w:r w:rsidRPr="00D60367">
              <w:rPr>
                <w:b/>
                <w:sz w:val="18"/>
                <w:szCs w:val="18"/>
                <w:lang w:eastAsia="ru-RU"/>
              </w:rPr>
              <w:t>Анын ичинен</w:t>
            </w:r>
          </w:p>
          <w:p w14:paraId="1B115EC5" w14:textId="77777777" w:rsidR="00D60367" w:rsidRPr="00D60367" w:rsidRDefault="00D60367" w:rsidP="00D60367">
            <w:pPr>
              <w:jc w:val="center"/>
              <w:rPr>
                <w:b/>
                <w:sz w:val="18"/>
                <w:szCs w:val="18"/>
                <w:lang w:eastAsia="ru-RU"/>
              </w:rPr>
            </w:pPr>
            <w:r w:rsidRPr="00D60367">
              <w:rPr>
                <w:b/>
                <w:sz w:val="18"/>
                <w:szCs w:val="18"/>
                <w:lang w:eastAsia="ru-RU"/>
              </w:rPr>
              <w:t>менчиктин түрүнѳ карата</w:t>
            </w:r>
          </w:p>
        </w:tc>
      </w:tr>
      <w:tr w:rsidR="00D60367" w:rsidRPr="00D60367" w14:paraId="4654BFC5" w14:textId="77777777" w:rsidTr="00D507CD">
        <w:trPr>
          <w:trHeight w:val="431"/>
        </w:trPr>
        <w:tc>
          <w:tcPr>
            <w:tcW w:w="1988" w:type="pct"/>
            <w:vMerge/>
            <w:vAlign w:val="bottom"/>
          </w:tcPr>
          <w:p w14:paraId="7525C0AC" w14:textId="77777777" w:rsidR="00D60367" w:rsidRPr="00D60367" w:rsidRDefault="00D60367" w:rsidP="00D60367">
            <w:pPr>
              <w:jc w:val="center"/>
              <w:rPr>
                <w:sz w:val="18"/>
                <w:szCs w:val="18"/>
                <w:lang w:eastAsia="ru-RU"/>
              </w:rPr>
            </w:pPr>
          </w:p>
        </w:tc>
        <w:tc>
          <w:tcPr>
            <w:tcW w:w="753" w:type="pct"/>
            <w:vMerge/>
            <w:vAlign w:val="center"/>
          </w:tcPr>
          <w:p w14:paraId="445D6F89" w14:textId="77777777" w:rsidR="00D60367" w:rsidRPr="00D60367" w:rsidRDefault="00D60367" w:rsidP="00D60367">
            <w:pPr>
              <w:jc w:val="center"/>
              <w:rPr>
                <w:b/>
                <w:sz w:val="18"/>
                <w:szCs w:val="18"/>
                <w:lang w:eastAsia="ru-RU"/>
              </w:rPr>
            </w:pPr>
          </w:p>
        </w:tc>
        <w:tc>
          <w:tcPr>
            <w:tcW w:w="753" w:type="pct"/>
            <w:vAlign w:val="center"/>
          </w:tcPr>
          <w:p w14:paraId="4F8CA7B8" w14:textId="77777777" w:rsidR="00D60367" w:rsidRPr="00D60367" w:rsidRDefault="00D60367" w:rsidP="00D60367">
            <w:pPr>
              <w:jc w:val="center"/>
              <w:rPr>
                <w:b/>
                <w:sz w:val="18"/>
                <w:szCs w:val="18"/>
                <w:lang w:eastAsia="ru-RU"/>
              </w:rPr>
            </w:pPr>
            <w:r w:rsidRPr="00D60367">
              <w:rPr>
                <w:b/>
                <w:sz w:val="18"/>
                <w:szCs w:val="18"/>
                <w:lang w:eastAsia="ru-RU"/>
              </w:rPr>
              <w:t>Мамлек</w:t>
            </w:r>
          </w:p>
        </w:tc>
        <w:tc>
          <w:tcPr>
            <w:tcW w:w="753" w:type="pct"/>
            <w:vAlign w:val="center"/>
          </w:tcPr>
          <w:p w14:paraId="620B2C96" w14:textId="77777777" w:rsidR="00D60367" w:rsidRPr="00D60367" w:rsidRDefault="00D60367" w:rsidP="00D60367">
            <w:pPr>
              <w:jc w:val="center"/>
              <w:rPr>
                <w:b/>
                <w:sz w:val="18"/>
                <w:szCs w:val="18"/>
                <w:lang w:eastAsia="ru-RU"/>
              </w:rPr>
            </w:pPr>
            <w:r w:rsidRPr="00D60367">
              <w:rPr>
                <w:b/>
                <w:sz w:val="18"/>
                <w:szCs w:val="18"/>
                <w:lang w:eastAsia="ru-RU"/>
              </w:rPr>
              <w:t>Коммун</w:t>
            </w:r>
          </w:p>
        </w:tc>
        <w:tc>
          <w:tcPr>
            <w:tcW w:w="753" w:type="pct"/>
            <w:vAlign w:val="center"/>
          </w:tcPr>
          <w:p w14:paraId="61BA622A" w14:textId="77777777" w:rsidR="00D60367" w:rsidRPr="00D60367" w:rsidRDefault="00D60367" w:rsidP="00D60367">
            <w:pPr>
              <w:jc w:val="center"/>
              <w:rPr>
                <w:b/>
                <w:sz w:val="18"/>
                <w:szCs w:val="18"/>
                <w:lang w:eastAsia="ru-RU"/>
              </w:rPr>
            </w:pPr>
            <w:r w:rsidRPr="00D60367">
              <w:rPr>
                <w:b/>
                <w:sz w:val="18"/>
                <w:szCs w:val="18"/>
                <w:lang w:eastAsia="ru-RU"/>
              </w:rPr>
              <w:t>Жеке менчик</w:t>
            </w:r>
          </w:p>
        </w:tc>
      </w:tr>
      <w:tr w:rsidR="00D60367" w:rsidRPr="00D60367" w14:paraId="6D15C313" w14:textId="77777777" w:rsidTr="00D507C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27"/>
        </w:trPr>
        <w:tc>
          <w:tcPr>
            <w:tcW w:w="1988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14:paraId="3C4DD297" w14:textId="77777777" w:rsidR="00D60367" w:rsidRPr="00D60367" w:rsidRDefault="00D60367" w:rsidP="00D60367">
            <w:pPr>
              <w:widowControl w:val="0"/>
              <w:rPr>
                <w:b/>
                <w:snapToGrid w:val="0"/>
                <w:sz w:val="18"/>
                <w:szCs w:val="18"/>
                <w:lang w:eastAsia="ru-RU"/>
              </w:rPr>
            </w:pPr>
            <w:r w:rsidRPr="00D60367">
              <w:rPr>
                <w:b/>
                <w:snapToGrid w:val="0"/>
                <w:sz w:val="18"/>
                <w:szCs w:val="18"/>
                <w:lang w:eastAsia="ru-RU"/>
              </w:rPr>
              <w:t>Ысык-Кѳл облусу</w:t>
            </w:r>
          </w:p>
        </w:tc>
        <w:tc>
          <w:tcPr>
            <w:tcW w:w="753" w:type="pct"/>
            <w:tcBorders>
              <w:top w:val="single" w:sz="4" w:space="0" w:color="auto"/>
              <w:left w:val="nil"/>
              <w:right w:val="single" w:sz="4" w:space="0" w:color="auto"/>
            </w:tcBorders>
            <w:vAlign w:val="bottom"/>
          </w:tcPr>
          <w:p w14:paraId="1094C586" w14:textId="77777777" w:rsidR="00D60367" w:rsidRPr="00D60367" w:rsidRDefault="00D60367" w:rsidP="00D60367">
            <w:pPr>
              <w:jc w:val="center"/>
              <w:rPr>
                <w:b/>
                <w:bCs/>
                <w:sz w:val="18"/>
                <w:szCs w:val="18"/>
                <w:lang w:eastAsia="ru-RU"/>
              </w:rPr>
            </w:pPr>
            <w:r w:rsidRPr="00D60367">
              <w:rPr>
                <w:b/>
                <w:bCs/>
                <w:sz w:val="18"/>
                <w:szCs w:val="18"/>
                <w:lang w:eastAsia="ru-RU"/>
              </w:rPr>
              <w:t>7991</w:t>
            </w:r>
          </w:p>
        </w:tc>
        <w:tc>
          <w:tcPr>
            <w:tcW w:w="753" w:type="pct"/>
            <w:tcBorders>
              <w:top w:val="single" w:sz="4" w:space="0" w:color="auto"/>
              <w:left w:val="nil"/>
              <w:right w:val="single" w:sz="4" w:space="0" w:color="auto"/>
            </w:tcBorders>
            <w:vAlign w:val="bottom"/>
          </w:tcPr>
          <w:p w14:paraId="366A50EA" w14:textId="77777777" w:rsidR="00D60367" w:rsidRPr="00D60367" w:rsidRDefault="00D60367" w:rsidP="00D60367">
            <w:pPr>
              <w:jc w:val="center"/>
              <w:rPr>
                <w:b/>
                <w:bCs/>
                <w:sz w:val="18"/>
                <w:szCs w:val="18"/>
                <w:lang w:eastAsia="ru-RU"/>
              </w:rPr>
            </w:pPr>
            <w:r w:rsidRPr="00D60367">
              <w:rPr>
                <w:b/>
                <w:bCs/>
                <w:sz w:val="18"/>
                <w:szCs w:val="18"/>
                <w:lang w:eastAsia="ru-RU"/>
              </w:rPr>
              <w:t>601</w:t>
            </w:r>
          </w:p>
        </w:tc>
        <w:tc>
          <w:tcPr>
            <w:tcW w:w="753" w:type="pct"/>
            <w:tcBorders>
              <w:top w:val="single" w:sz="4" w:space="0" w:color="auto"/>
              <w:left w:val="nil"/>
              <w:right w:val="single" w:sz="4" w:space="0" w:color="auto"/>
            </w:tcBorders>
            <w:vAlign w:val="bottom"/>
          </w:tcPr>
          <w:p w14:paraId="27AEF36E" w14:textId="77777777" w:rsidR="00D60367" w:rsidRPr="00D60367" w:rsidRDefault="00D60367" w:rsidP="00D60367">
            <w:pPr>
              <w:jc w:val="center"/>
              <w:rPr>
                <w:b/>
                <w:bCs/>
                <w:sz w:val="18"/>
                <w:szCs w:val="18"/>
                <w:lang w:eastAsia="ru-RU"/>
              </w:rPr>
            </w:pPr>
            <w:r w:rsidRPr="00D60367">
              <w:rPr>
                <w:b/>
                <w:bCs/>
                <w:sz w:val="18"/>
                <w:szCs w:val="18"/>
                <w:lang w:eastAsia="ru-RU"/>
              </w:rPr>
              <w:t>645</w:t>
            </w:r>
          </w:p>
        </w:tc>
        <w:tc>
          <w:tcPr>
            <w:tcW w:w="753" w:type="pct"/>
            <w:tcBorders>
              <w:top w:val="single" w:sz="4" w:space="0" w:color="auto"/>
              <w:left w:val="nil"/>
              <w:right w:val="single" w:sz="4" w:space="0" w:color="auto"/>
            </w:tcBorders>
            <w:vAlign w:val="bottom"/>
          </w:tcPr>
          <w:p w14:paraId="7DBD954E" w14:textId="77777777" w:rsidR="00D60367" w:rsidRPr="00D60367" w:rsidRDefault="00D60367" w:rsidP="00D60367">
            <w:pPr>
              <w:jc w:val="center"/>
              <w:rPr>
                <w:b/>
                <w:bCs/>
                <w:sz w:val="18"/>
                <w:szCs w:val="18"/>
                <w:lang w:eastAsia="ru-RU"/>
              </w:rPr>
            </w:pPr>
            <w:r w:rsidRPr="00D60367">
              <w:rPr>
                <w:b/>
                <w:bCs/>
                <w:sz w:val="18"/>
                <w:szCs w:val="18"/>
                <w:lang w:eastAsia="ru-RU"/>
              </w:rPr>
              <w:t>6745</w:t>
            </w:r>
          </w:p>
        </w:tc>
      </w:tr>
      <w:tr w:rsidR="00D60367" w:rsidRPr="00D60367" w14:paraId="2041D831" w14:textId="77777777" w:rsidTr="00D507C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27"/>
        </w:trPr>
        <w:tc>
          <w:tcPr>
            <w:tcW w:w="1988" w:type="pct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14:paraId="76E9A5E9" w14:textId="77777777" w:rsidR="00D60367" w:rsidRPr="00D60367" w:rsidRDefault="00D60367" w:rsidP="00D60367">
            <w:pPr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ab/>
              <w:t>Чакан</w:t>
            </w:r>
          </w:p>
        </w:tc>
        <w:tc>
          <w:tcPr>
            <w:tcW w:w="753" w:type="pct"/>
            <w:tcBorders>
              <w:left w:val="nil"/>
              <w:right w:val="single" w:sz="4" w:space="0" w:color="auto"/>
            </w:tcBorders>
            <w:vAlign w:val="bottom"/>
          </w:tcPr>
          <w:p w14:paraId="7C8EDF24" w14:textId="77777777" w:rsidR="00D60367" w:rsidRPr="00D60367" w:rsidRDefault="00D60367" w:rsidP="00D60367">
            <w:pPr>
              <w:jc w:val="center"/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6691</w:t>
            </w:r>
          </w:p>
        </w:tc>
        <w:tc>
          <w:tcPr>
            <w:tcW w:w="753" w:type="pct"/>
            <w:tcBorders>
              <w:left w:val="nil"/>
              <w:right w:val="single" w:sz="4" w:space="0" w:color="auto"/>
            </w:tcBorders>
            <w:vAlign w:val="bottom"/>
          </w:tcPr>
          <w:p w14:paraId="10135FE4" w14:textId="77777777" w:rsidR="00D60367" w:rsidRPr="00D60367" w:rsidRDefault="00D60367" w:rsidP="00D60367">
            <w:pPr>
              <w:jc w:val="center"/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330</w:t>
            </w:r>
          </w:p>
        </w:tc>
        <w:tc>
          <w:tcPr>
            <w:tcW w:w="753" w:type="pct"/>
            <w:tcBorders>
              <w:left w:val="nil"/>
              <w:right w:val="single" w:sz="4" w:space="0" w:color="auto"/>
            </w:tcBorders>
            <w:vAlign w:val="bottom"/>
          </w:tcPr>
          <w:p w14:paraId="52527263" w14:textId="77777777" w:rsidR="00D60367" w:rsidRPr="00D60367" w:rsidRDefault="00D60367" w:rsidP="00D60367">
            <w:pPr>
              <w:jc w:val="center"/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297</w:t>
            </w:r>
          </w:p>
        </w:tc>
        <w:tc>
          <w:tcPr>
            <w:tcW w:w="753" w:type="pct"/>
            <w:tcBorders>
              <w:left w:val="nil"/>
              <w:right w:val="single" w:sz="4" w:space="0" w:color="auto"/>
            </w:tcBorders>
            <w:vAlign w:val="bottom"/>
          </w:tcPr>
          <w:p w14:paraId="3FFB2186" w14:textId="77777777" w:rsidR="00D60367" w:rsidRPr="00D60367" w:rsidRDefault="00D60367" w:rsidP="00D60367">
            <w:pPr>
              <w:jc w:val="center"/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6064</w:t>
            </w:r>
          </w:p>
        </w:tc>
      </w:tr>
      <w:tr w:rsidR="00D60367" w:rsidRPr="00D60367" w14:paraId="3240E8C2" w14:textId="77777777" w:rsidTr="00D507C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27"/>
        </w:trPr>
        <w:tc>
          <w:tcPr>
            <w:tcW w:w="1988" w:type="pct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14:paraId="190F805B" w14:textId="77777777" w:rsidR="00D60367" w:rsidRPr="00D60367" w:rsidRDefault="00D60367" w:rsidP="00D60367">
            <w:pPr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ab/>
              <w:t>Орто</w:t>
            </w:r>
          </w:p>
        </w:tc>
        <w:tc>
          <w:tcPr>
            <w:tcW w:w="753" w:type="pct"/>
            <w:tcBorders>
              <w:left w:val="nil"/>
              <w:right w:val="single" w:sz="4" w:space="0" w:color="auto"/>
            </w:tcBorders>
            <w:vAlign w:val="bottom"/>
          </w:tcPr>
          <w:p w14:paraId="02BBF183" w14:textId="77777777" w:rsidR="00D60367" w:rsidRPr="00D60367" w:rsidRDefault="00D60367" w:rsidP="00D60367">
            <w:pPr>
              <w:jc w:val="center"/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489</w:t>
            </w:r>
          </w:p>
        </w:tc>
        <w:tc>
          <w:tcPr>
            <w:tcW w:w="753" w:type="pct"/>
            <w:tcBorders>
              <w:left w:val="nil"/>
              <w:right w:val="single" w:sz="4" w:space="0" w:color="auto"/>
            </w:tcBorders>
            <w:vAlign w:val="bottom"/>
          </w:tcPr>
          <w:p w14:paraId="7F2CE8E1" w14:textId="77777777" w:rsidR="00D60367" w:rsidRPr="00D60367" w:rsidRDefault="00D60367" w:rsidP="00D60367">
            <w:pPr>
              <w:jc w:val="center"/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132</w:t>
            </w:r>
          </w:p>
        </w:tc>
        <w:tc>
          <w:tcPr>
            <w:tcW w:w="753" w:type="pct"/>
            <w:tcBorders>
              <w:left w:val="nil"/>
              <w:right w:val="single" w:sz="4" w:space="0" w:color="auto"/>
            </w:tcBorders>
            <w:vAlign w:val="bottom"/>
          </w:tcPr>
          <w:p w14:paraId="78EF0C14" w14:textId="77777777" w:rsidR="00D60367" w:rsidRPr="00D60367" w:rsidRDefault="00D60367" w:rsidP="00D60367">
            <w:pPr>
              <w:jc w:val="center"/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268</w:t>
            </w:r>
          </w:p>
        </w:tc>
        <w:tc>
          <w:tcPr>
            <w:tcW w:w="753" w:type="pct"/>
            <w:tcBorders>
              <w:left w:val="nil"/>
              <w:right w:val="single" w:sz="4" w:space="0" w:color="auto"/>
            </w:tcBorders>
            <w:vAlign w:val="bottom"/>
          </w:tcPr>
          <w:p w14:paraId="05AF5447" w14:textId="77777777" w:rsidR="00D60367" w:rsidRPr="00D60367" w:rsidRDefault="00D60367" w:rsidP="00D60367">
            <w:pPr>
              <w:jc w:val="center"/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89</w:t>
            </w:r>
          </w:p>
        </w:tc>
      </w:tr>
      <w:tr w:rsidR="00D60367" w:rsidRPr="00D60367" w14:paraId="3B0CEE10" w14:textId="77777777" w:rsidTr="00D507C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27"/>
        </w:trPr>
        <w:tc>
          <w:tcPr>
            <w:tcW w:w="1988" w:type="pct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14:paraId="7F2E2075" w14:textId="77777777" w:rsidR="00D60367" w:rsidRPr="00D60367" w:rsidRDefault="00D60367" w:rsidP="00D60367">
            <w:pPr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ab/>
              <w:t>Ири</w:t>
            </w:r>
          </w:p>
        </w:tc>
        <w:tc>
          <w:tcPr>
            <w:tcW w:w="753" w:type="pct"/>
            <w:tcBorders>
              <w:left w:val="nil"/>
              <w:right w:val="single" w:sz="4" w:space="0" w:color="auto"/>
            </w:tcBorders>
            <w:vAlign w:val="bottom"/>
          </w:tcPr>
          <w:p w14:paraId="27A01B5F" w14:textId="77777777" w:rsidR="00D60367" w:rsidRPr="00D60367" w:rsidRDefault="00D60367" w:rsidP="00D60367">
            <w:pPr>
              <w:jc w:val="center"/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171</w:t>
            </w:r>
          </w:p>
        </w:tc>
        <w:tc>
          <w:tcPr>
            <w:tcW w:w="753" w:type="pct"/>
            <w:tcBorders>
              <w:left w:val="nil"/>
              <w:right w:val="single" w:sz="4" w:space="0" w:color="auto"/>
            </w:tcBorders>
            <w:vAlign w:val="bottom"/>
          </w:tcPr>
          <w:p w14:paraId="4446D085" w14:textId="77777777" w:rsidR="00D60367" w:rsidRPr="00D60367" w:rsidRDefault="00D60367" w:rsidP="00D60367">
            <w:pPr>
              <w:jc w:val="center"/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75</w:t>
            </w:r>
          </w:p>
        </w:tc>
        <w:tc>
          <w:tcPr>
            <w:tcW w:w="753" w:type="pct"/>
            <w:tcBorders>
              <w:left w:val="nil"/>
              <w:right w:val="single" w:sz="4" w:space="0" w:color="auto"/>
            </w:tcBorders>
            <w:vAlign w:val="bottom"/>
          </w:tcPr>
          <w:p w14:paraId="6BBA6351" w14:textId="77777777" w:rsidR="00D60367" w:rsidRPr="00D60367" w:rsidRDefault="00D60367" w:rsidP="00D60367">
            <w:pPr>
              <w:jc w:val="center"/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80</w:t>
            </w:r>
          </w:p>
        </w:tc>
        <w:tc>
          <w:tcPr>
            <w:tcW w:w="753" w:type="pct"/>
            <w:tcBorders>
              <w:left w:val="nil"/>
              <w:right w:val="single" w:sz="4" w:space="0" w:color="auto"/>
            </w:tcBorders>
            <w:vAlign w:val="bottom"/>
          </w:tcPr>
          <w:p w14:paraId="688114EE" w14:textId="77777777" w:rsidR="00D60367" w:rsidRPr="00D60367" w:rsidRDefault="00D60367" w:rsidP="00D60367">
            <w:pPr>
              <w:jc w:val="center"/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16</w:t>
            </w:r>
          </w:p>
        </w:tc>
      </w:tr>
      <w:tr w:rsidR="00D60367" w:rsidRPr="00D60367" w14:paraId="12F8C5E4" w14:textId="77777777" w:rsidTr="00D507C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27"/>
        </w:trPr>
        <w:tc>
          <w:tcPr>
            <w:tcW w:w="1988" w:type="pct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14:paraId="7A15C276" w14:textId="77777777" w:rsidR="00D60367" w:rsidRPr="00D60367" w:rsidRDefault="00D60367" w:rsidP="00D60367">
            <w:pPr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Дыйкан чарбалар</w:t>
            </w:r>
          </w:p>
        </w:tc>
        <w:tc>
          <w:tcPr>
            <w:tcW w:w="753" w:type="pct"/>
            <w:tcBorders>
              <w:left w:val="nil"/>
              <w:right w:val="single" w:sz="4" w:space="0" w:color="auto"/>
            </w:tcBorders>
            <w:vAlign w:val="bottom"/>
          </w:tcPr>
          <w:p w14:paraId="2FD2233A" w14:textId="77777777" w:rsidR="00D60367" w:rsidRPr="00D60367" w:rsidRDefault="00D60367" w:rsidP="00D60367">
            <w:pPr>
              <w:jc w:val="center"/>
              <w:rPr>
                <w:bCs/>
                <w:sz w:val="18"/>
                <w:szCs w:val="18"/>
                <w:lang w:eastAsia="ru-RU"/>
              </w:rPr>
            </w:pPr>
            <w:r w:rsidRPr="00D60367">
              <w:rPr>
                <w:bCs/>
                <w:sz w:val="18"/>
                <w:szCs w:val="18"/>
                <w:lang w:eastAsia="ru-RU"/>
              </w:rPr>
              <w:t>276</w:t>
            </w:r>
          </w:p>
        </w:tc>
        <w:tc>
          <w:tcPr>
            <w:tcW w:w="753" w:type="pct"/>
            <w:tcBorders>
              <w:left w:val="nil"/>
              <w:right w:val="single" w:sz="4" w:space="0" w:color="auto"/>
            </w:tcBorders>
            <w:vAlign w:val="bottom"/>
          </w:tcPr>
          <w:p w14:paraId="2B9E3360" w14:textId="77777777" w:rsidR="00D60367" w:rsidRPr="00D60367" w:rsidRDefault="00D60367" w:rsidP="00D60367">
            <w:pPr>
              <w:jc w:val="center"/>
              <w:rPr>
                <w:bCs/>
                <w:sz w:val="18"/>
                <w:szCs w:val="18"/>
                <w:lang w:eastAsia="ru-RU"/>
              </w:rPr>
            </w:pPr>
            <w:r w:rsidRPr="00D60367">
              <w:rPr>
                <w:bCs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753" w:type="pct"/>
            <w:tcBorders>
              <w:left w:val="nil"/>
              <w:right w:val="single" w:sz="4" w:space="0" w:color="auto"/>
            </w:tcBorders>
            <w:vAlign w:val="bottom"/>
          </w:tcPr>
          <w:p w14:paraId="6F25B267" w14:textId="77777777" w:rsidR="00D60367" w:rsidRPr="00D60367" w:rsidRDefault="00D60367" w:rsidP="00D60367">
            <w:pPr>
              <w:jc w:val="center"/>
              <w:rPr>
                <w:bCs/>
                <w:sz w:val="18"/>
                <w:szCs w:val="18"/>
                <w:lang w:eastAsia="ru-RU"/>
              </w:rPr>
            </w:pPr>
            <w:r w:rsidRPr="00D60367">
              <w:rPr>
                <w:bCs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753" w:type="pct"/>
            <w:tcBorders>
              <w:left w:val="nil"/>
              <w:right w:val="single" w:sz="4" w:space="0" w:color="auto"/>
            </w:tcBorders>
            <w:vAlign w:val="bottom"/>
          </w:tcPr>
          <w:p w14:paraId="143A1308" w14:textId="77777777" w:rsidR="00D60367" w:rsidRPr="00D60367" w:rsidRDefault="00D60367" w:rsidP="00D60367">
            <w:pPr>
              <w:jc w:val="center"/>
              <w:rPr>
                <w:bCs/>
                <w:sz w:val="18"/>
                <w:szCs w:val="18"/>
                <w:lang w:eastAsia="ru-RU"/>
              </w:rPr>
            </w:pPr>
            <w:r w:rsidRPr="00D60367">
              <w:rPr>
                <w:bCs/>
                <w:sz w:val="18"/>
                <w:szCs w:val="18"/>
                <w:lang w:eastAsia="ru-RU"/>
              </w:rPr>
              <w:t>276</w:t>
            </w:r>
          </w:p>
        </w:tc>
      </w:tr>
      <w:tr w:rsidR="00D60367" w:rsidRPr="00D60367" w14:paraId="56606176" w14:textId="77777777" w:rsidTr="00D507C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27"/>
        </w:trPr>
        <w:tc>
          <w:tcPr>
            <w:tcW w:w="1988" w:type="pct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14:paraId="6CCC8734" w14:textId="77777777" w:rsidR="00D60367" w:rsidRPr="00D60367" w:rsidRDefault="00D60367" w:rsidP="00D60367">
            <w:pPr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Филиалдар жана ѳкүлчүлүктѳр</w:t>
            </w:r>
          </w:p>
        </w:tc>
        <w:tc>
          <w:tcPr>
            <w:tcW w:w="753" w:type="pct"/>
            <w:tcBorders>
              <w:left w:val="nil"/>
              <w:right w:val="single" w:sz="4" w:space="0" w:color="auto"/>
            </w:tcBorders>
            <w:vAlign w:val="bottom"/>
          </w:tcPr>
          <w:p w14:paraId="7D6BCBC0" w14:textId="77777777" w:rsidR="00D60367" w:rsidRPr="00D60367" w:rsidRDefault="00D60367" w:rsidP="00D60367">
            <w:pPr>
              <w:jc w:val="center"/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364</w:t>
            </w:r>
          </w:p>
        </w:tc>
        <w:tc>
          <w:tcPr>
            <w:tcW w:w="753" w:type="pct"/>
            <w:tcBorders>
              <w:left w:val="nil"/>
              <w:right w:val="single" w:sz="4" w:space="0" w:color="auto"/>
            </w:tcBorders>
            <w:vAlign w:val="bottom"/>
          </w:tcPr>
          <w:p w14:paraId="2B747A50" w14:textId="77777777" w:rsidR="00D60367" w:rsidRPr="00D60367" w:rsidRDefault="00D60367" w:rsidP="00D60367">
            <w:pPr>
              <w:jc w:val="center"/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64</w:t>
            </w:r>
          </w:p>
        </w:tc>
        <w:tc>
          <w:tcPr>
            <w:tcW w:w="753" w:type="pct"/>
            <w:tcBorders>
              <w:left w:val="nil"/>
              <w:right w:val="single" w:sz="4" w:space="0" w:color="auto"/>
            </w:tcBorders>
            <w:vAlign w:val="bottom"/>
          </w:tcPr>
          <w:p w14:paraId="2E8528C1" w14:textId="77777777" w:rsidR="00D60367" w:rsidRPr="00D60367" w:rsidRDefault="00D60367" w:rsidP="00D60367">
            <w:pPr>
              <w:jc w:val="center"/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0</w:t>
            </w:r>
          </w:p>
        </w:tc>
        <w:tc>
          <w:tcPr>
            <w:tcW w:w="753" w:type="pct"/>
            <w:tcBorders>
              <w:left w:val="nil"/>
              <w:right w:val="single" w:sz="4" w:space="0" w:color="auto"/>
            </w:tcBorders>
            <w:vAlign w:val="bottom"/>
          </w:tcPr>
          <w:p w14:paraId="457937D9" w14:textId="77777777" w:rsidR="00D60367" w:rsidRPr="00D60367" w:rsidRDefault="00D60367" w:rsidP="00D60367">
            <w:pPr>
              <w:jc w:val="center"/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300</w:t>
            </w:r>
          </w:p>
        </w:tc>
      </w:tr>
      <w:tr w:rsidR="00D60367" w:rsidRPr="00D60367" w14:paraId="0AE19A1C" w14:textId="77777777" w:rsidTr="00D507C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27"/>
        </w:trPr>
        <w:tc>
          <w:tcPr>
            <w:tcW w:w="1988" w:type="pct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14:paraId="4A87DFB5" w14:textId="77777777" w:rsidR="00D60367" w:rsidRPr="00D60367" w:rsidRDefault="00D60367" w:rsidP="00D60367">
            <w:pPr>
              <w:widowControl w:val="0"/>
              <w:rPr>
                <w:b/>
                <w:snapToGrid w:val="0"/>
                <w:sz w:val="18"/>
                <w:szCs w:val="18"/>
                <w:lang w:eastAsia="ru-RU"/>
              </w:rPr>
            </w:pPr>
            <w:r w:rsidRPr="00D60367">
              <w:rPr>
                <w:b/>
                <w:snapToGrid w:val="0"/>
                <w:sz w:val="18"/>
                <w:szCs w:val="18"/>
                <w:lang w:eastAsia="ru-RU"/>
              </w:rPr>
              <w:t>Ак-Суу району</w:t>
            </w:r>
          </w:p>
        </w:tc>
        <w:tc>
          <w:tcPr>
            <w:tcW w:w="753" w:type="pct"/>
            <w:tcBorders>
              <w:left w:val="nil"/>
              <w:right w:val="single" w:sz="4" w:space="0" w:color="auto"/>
            </w:tcBorders>
            <w:vAlign w:val="bottom"/>
          </w:tcPr>
          <w:p w14:paraId="599DF58C" w14:textId="77777777" w:rsidR="00D60367" w:rsidRPr="00D60367" w:rsidRDefault="00D60367" w:rsidP="00D60367">
            <w:pPr>
              <w:jc w:val="center"/>
              <w:rPr>
                <w:b/>
                <w:sz w:val="18"/>
                <w:szCs w:val="18"/>
                <w:lang w:eastAsia="ru-RU"/>
              </w:rPr>
            </w:pPr>
            <w:r w:rsidRPr="00D60367">
              <w:rPr>
                <w:b/>
                <w:sz w:val="18"/>
                <w:szCs w:val="18"/>
                <w:lang w:eastAsia="ru-RU"/>
              </w:rPr>
              <w:t>704</w:t>
            </w:r>
          </w:p>
        </w:tc>
        <w:tc>
          <w:tcPr>
            <w:tcW w:w="753" w:type="pct"/>
            <w:tcBorders>
              <w:left w:val="nil"/>
              <w:right w:val="single" w:sz="4" w:space="0" w:color="auto"/>
            </w:tcBorders>
            <w:vAlign w:val="bottom"/>
          </w:tcPr>
          <w:p w14:paraId="1BE1F10D" w14:textId="77777777" w:rsidR="00D60367" w:rsidRPr="00D60367" w:rsidRDefault="00D60367" w:rsidP="00D60367">
            <w:pPr>
              <w:jc w:val="center"/>
              <w:rPr>
                <w:b/>
                <w:sz w:val="18"/>
                <w:szCs w:val="18"/>
                <w:lang w:eastAsia="ru-RU"/>
              </w:rPr>
            </w:pPr>
            <w:r w:rsidRPr="00D60367">
              <w:rPr>
                <w:b/>
                <w:sz w:val="18"/>
                <w:szCs w:val="18"/>
                <w:lang w:eastAsia="ru-RU"/>
              </w:rPr>
              <w:t>39</w:t>
            </w:r>
          </w:p>
        </w:tc>
        <w:tc>
          <w:tcPr>
            <w:tcW w:w="753" w:type="pct"/>
            <w:tcBorders>
              <w:left w:val="nil"/>
              <w:right w:val="single" w:sz="4" w:space="0" w:color="auto"/>
            </w:tcBorders>
            <w:vAlign w:val="bottom"/>
          </w:tcPr>
          <w:p w14:paraId="45E9367F" w14:textId="77777777" w:rsidR="00D60367" w:rsidRPr="00D60367" w:rsidRDefault="00D60367" w:rsidP="00D60367">
            <w:pPr>
              <w:jc w:val="center"/>
              <w:rPr>
                <w:b/>
                <w:sz w:val="18"/>
                <w:szCs w:val="18"/>
                <w:lang w:eastAsia="ru-RU"/>
              </w:rPr>
            </w:pPr>
            <w:r w:rsidRPr="00D60367">
              <w:rPr>
                <w:b/>
                <w:sz w:val="18"/>
                <w:szCs w:val="18"/>
                <w:lang w:eastAsia="ru-RU"/>
              </w:rPr>
              <w:t>101</w:t>
            </w:r>
          </w:p>
        </w:tc>
        <w:tc>
          <w:tcPr>
            <w:tcW w:w="753" w:type="pct"/>
            <w:tcBorders>
              <w:left w:val="nil"/>
              <w:right w:val="single" w:sz="4" w:space="0" w:color="auto"/>
            </w:tcBorders>
            <w:vAlign w:val="bottom"/>
          </w:tcPr>
          <w:p w14:paraId="1EDC7783" w14:textId="77777777" w:rsidR="00D60367" w:rsidRPr="00D60367" w:rsidRDefault="00D60367" w:rsidP="00D60367">
            <w:pPr>
              <w:jc w:val="center"/>
              <w:rPr>
                <w:b/>
                <w:sz w:val="18"/>
                <w:szCs w:val="18"/>
                <w:lang w:eastAsia="ru-RU"/>
              </w:rPr>
            </w:pPr>
            <w:r w:rsidRPr="00D60367">
              <w:rPr>
                <w:b/>
                <w:sz w:val="18"/>
                <w:szCs w:val="18"/>
                <w:lang w:eastAsia="ru-RU"/>
              </w:rPr>
              <w:t>564</w:t>
            </w:r>
          </w:p>
        </w:tc>
      </w:tr>
      <w:tr w:rsidR="00D60367" w:rsidRPr="00D60367" w14:paraId="2F265263" w14:textId="77777777" w:rsidTr="00D507C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27"/>
        </w:trPr>
        <w:tc>
          <w:tcPr>
            <w:tcW w:w="1988" w:type="pct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14:paraId="0BE1DC85" w14:textId="77777777" w:rsidR="00D60367" w:rsidRPr="00D60367" w:rsidRDefault="00D60367" w:rsidP="00D60367">
            <w:pPr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ab/>
              <w:t>Чакан</w:t>
            </w:r>
          </w:p>
        </w:tc>
        <w:tc>
          <w:tcPr>
            <w:tcW w:w="753" w:type="pct"/>
            <w:tcBorders>
              <w:left w:val="nil"/>
              <w:right w:val="single" w:sz="4" w:space="0" w:color="auto"/>
            </w:tcBorders>
            <w:vAlign w:val="bottom"/>
          </w:tcPr>
          <w:p w14:paraId="72D5A491" w14:textId="77777777" w:rsidR="00D60367" w:rsidRPr="00D60367" w:rsidRDefault="00D60367" w:rsidP="00D60367">
            <w:pPr>
              <w:jc w:val="center"/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569</w:t>
            </w:r>
          </w:p>
        </w:tc>
        <w:tc>
          <w:tcPr>
            <w:tcW w:w="753" w:type="pct"/>
            <w:tcBorders>
              <w:left w:val="nil"/>
              <w:right w:val="single" w:sz="4" w:space="0" w:color="auto"/>
            </w:tcBorders>
            <w:vAlign w:val="bottom"/>
          </w:tcPr>
          <w:p w14:paraId="09174F1B" w14:textId="77777777" w:rsidR="00D60367" w:rsidRPr="00D60367" w:rsidRDefault="00D60367" w:rsidP="00D60367">
            <w:pPr>
              <w:jc w:val="center"/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15</w:t>
            </w:r>
          </w:p>
        </w:tc>
        <w:tc>
          <w:tcPr>
            <w:tcW w:w="753" w:type="pct"/>
            <w:tcBorders>
              <w:left w:val="nil"/>
              <w:right w:val="single" w:sz="4" w:space="0" w:color="auto"/>
            </w:tcBorders>
            <w:vAlign w:val="bottom"/>
          </w:tcPr>
          <w:p w14:paraId="5E427F2C" w14:textId="77777777" w:rsidR="00D60367" w:rsidRPr="00D60367" w:rsidRDefault="00D60367" w:rsidP="00D60367">
            <w:pPr>
              <w:jc w:val="center"/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55</w:t>
            </w:r>
          </w:p>
        </w:tc>
        <w:tc>
          <w:tcPr>
            <w:tcW w:w="753" w:type="pct"/>
            <w:tcBorders>
              <w:left w:val="nil"/>
              <w:right w:val="single" w:sz="4" w:space="0" w:color="auto"/>
            </w:tcBorders>
            <w:vAlign w:val="bottom"/>
          </w:tcPr>
          <w:p w14:paraId="381595F3" w14:textId="77777777" w:rsidR="00D60367" w:rsidRPr="00D60367" w:rsidRDefault="00D60367" w:rsidP="00D60367">
            <w:pPr>
              <w:jc w:val="center"/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499</w:t>
            </w:r>
          </w:p>
        </w:tc>
      </w:tr>
      <w:tr w:rsidR="00D60367" w:rsidRPr="00D60367" w14:paraId="3A59F1C4" w14:textId="77777777" w:rsidTr="00D507C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27"/>
        </w:trPr>
        <w:tc>
          <w:tcPr>
            <w:tcW w:w="1988" w:type="pct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14:paraId="6C3361E6" w14:textId="77777777" w:rsidR="00D60367" w:rsidRPr="00D60367" w:rsidRDefault="00D60367" w:rsidP="00D60367">
            <w:pPr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ab/>
              <w:t>Орто</w:t>
            </w:r>
          </w:p>
        </w:tc>
        <w:tc>
          <w:tcPr>
            <w:tcW w:w="753" w:type="pct"/>
            <w:tcBorders>
              <w:left w:val="nil"/>
              <w:right w:val="single" w:sz="4" w:space="0" w:color="auto"/>
            </w:tcBorders>
            <w:vAlign w:val="bottom"/>
          </w:tcPr>
          <w:p w14:paraId="0A3FAEC4" w14:textId="77777777" w:rsidR="00D60367" w:rsidRPr="00D60367" w:rsidRDefault="00D60367" w:rsidP="00D60367">
            <w:pPr>
              <w:jc w:val="center"/>
              <w:rPr>
                <w:bCs/>
                <w:sz w:val="18"/>
                <w:szCs w:val="18"/>
                <w:lang w:eastAsia="ru-RU"/>
              </w:rPr>
            </w:pPr>
            <w:r w:rsidRPr="00D60367">
              <w:rPr>
                <w:bCs/>
                <w:sz w:val="18"/>
                <w:szCs w:val="18"/>
                <w:lang w:eastAsia="ru-RU"/>
              </w:rPr>
              <w:t>58</w:t>
            </w:r>
          </w:p>
        </w:tc>
        <w:tc>
          <w:tcPr>
            <w:tcW w:w="753" w:type="pct"/>
            <w:tcBorders>
              <w:left w:val="nil"/>
              <w:right w:val="single" w:sz="4" w:space="0" w:color="auto"/>
            </w:tcBorders>
            <w:vAlign w:val="bottom"/>
          </w:tcPr>
          <w:p w14:paraId="48205292" w14:textId="77777777" w:rsidR="00D60367" w:rsidRPr="00D60367" w:rsidRDefault="00D60367" w:rsidP="00D60367">
            <w:pPr>
              <w:jc w:val="center"/>
              <w:rPr>
                <w:bCs/>
                <w:sz w:val="18"/>
                <w:szCs w:val="18"/>
                <w:lang w:eastAsia="ru-RU"/>
              </w:rPr>
            </w:pPr>
            <w:r w:rsidRPr="00D60367">
              <w:rPr>
                <w:bCs/>
                <w:sz w:val="18"/>
                <w:szCs w:val="18"/>
                <w:lang w:eastAsia="ru-RU"/>
              </w:rPr>
              <w:t>17</w:t>
            </w:r>
          </w:p>
        </w:tc>
        <w:tc>
          <w:tcPr>
            <w:tcW w:w="753" w:type="pct"/>
            <w:tcBorders>
              <w:left w:val="nil"/>
              <w:right w:val="single" w:sz="4" w:space="0" w:color="auto"/>
            </w:tcBorders>
            <w:vAlign w:val="bottom"/>
          </w:tcPr>
          <w:p w14:paraId="1B0C7BD0" w14:textId="77777777" w:rsidR="00D60367" w:rsidRPr="00D60367" w:rsidRDefault="00D60367" w:rsidP="00D60367">
            <w:pPr>
              <w:jc w:val="center"/>
              <w:rPr>
                <w:bCs/>
                <w:sz w:val="18"/>
                <w:szCs w:val="18"/>
                <w:lang w:eastAsia="ru-RU"/>
              </w:rPr>
            </w:pPr>
            <w:r w:rsidRPr="00D60367">
              <w:rPr>
                <w:bCs/>
                <w:sz w:val="18"/>
                <w:szCs w:val="18"/>
                <w:lang w:eastAsia="ru-RU"/>
              </w:rPr>
              <w:t>37</w:t>
            </w:r>
          </w:p>
        </w:tc>
        <w:tc>
          <w:tcPr>
            <w:tcW w:w="753" w:type="pct"/>
            <w:tcBorders>
              <w:left w:val="nil"/>
              <w:right w:val="single" w:sz="4" w:space="0" w:color="auto"/>
            </w:tcBorders>
            <w:vAlign w:val="bottom"/>
          </w:tcPr>
          <w:p w14:paraId="48F6AD0F" w14:textId="77777777" w:rsidR="00D60367" w:rsidRPr="00D60367" w:rsidRDefault="00D60367" w:rsidP="00D60367">
            <w:pPr>
              <w:jc w:val="center"/>
              <w:rPr>
                <w:bCs/>
                <w:sz w:val="18"/>
                <w:szCs w:val="18"/>
                <w:lang w:eastAsia="ru-RU"/>
              </w:rPr>
            </w:pPr>
            <w:r w:rsidRPr="00D60367">
              <w:rPr>
                <w:bCs/>
                <w:sz w:val="18"/>
                <w:szCs w:val="18"/>
                <w:lang w:eastAsia="ru-RU"/>
              </w:rPr>
              <w:t>4</w:t>
            </w:r>
          </w:p>
        </w:tc>
      </w:tr>
      <w:tr w:rsidR="00D60367" w:rsidRPr="00D60367" w14:paraId="6E589063" w14:textId="77777777" w:rsidTr="00D507C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27"/>
        </w:trPr>
        <w:tc>
          <w:tcPr>
            <w:tcW w:w="1988" w:type="pct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14:paraId="279CB376" w14:textId="77777777" w:rsidR="00D60367" w:rsidRPr="00D60367" w:rsidRDefault="00D60367" w:rsidP="00D60367">
            <w:pPr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ab/>
              <w:t>Ири</w:t>
            </w:r>
          </w:p>
        </w:tc>
        <w:tc>
          <w:tcPr>
            <w:tcW w:w="753" w:type="pct"/>
            <w:tcBorders>
              <w:left w:val="nil"/>
              <w:right w:val="single" w:sz="4" w:space="0" w:color="auto"/>
            </w:tcBorders>
            <w:vAlign w:val="bottom"/>
          </w:tcPr>
          <w:p w14:paraId="419D85BE" w14:textId="77777777" w:rsidR="00D60367" w:rsidRPr="00D60367" w:rsidRDefault="00D60367" w:rsidP="00D60367">
            <w:pPr>
              <w:jc w:val="center"/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16</w:t>
            </w:r>
          </w:p>
        </w:tc>
        <w:tc>
          <w:tcPr>
            <w:tcW w:w="753" w:type="pct"/>
            <w:tcBorders>
              <w:left w:val="nil"/>
              <w:right w:val="single" w:sz="4" w:space="0" w:color="auto"/>
            </w:tcBorders>
            <w:vAlign w:val="bottom"/>
          </w:tcPr>
          <w:p w14:paraId="532095A0" w14:textId="77777777" w:rsidR="00D60367" w:rsidRPr="00D60367" w:rsidRDefault="00D60367" w:rsidP="00D60367">
            <w:pPr>
              <w:jc w:val="center"/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4</w:t>
            </w:r>
          </w:p>
        </w:tc>
        <w:tc>
          <w:tcPr>
            <w:tcW w:w="753" w:type="pct"/>
            <w:tcBorders>
              <w:left w:val="nil"/>
              <w:right w:val="single" w:sz="4" w:space="0" w:color="auto"/>
            </w:tcBorders>
            <w:vAlign w:val="bottom"/>
          </w:tcPr>
          <w:p w14:paraId="2418FF88" w14:textId="77777777" w:rsidR="00D60367" w:rsidRPr="00D60367" w:rsidRDefault="00D60367" w:rsidP="00D60367">
            <w:pPr>
              <w:jc w:val="center"/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9</w:t>
            </w:r>
          </w:p>
        </w:tc>
        <w:tc>
          <w:tcPr>
            <w:tcW w:w="753" w:type="pct"/>
            <w:tcBorders>
              <w:left w:val="nil"/>
              <w:right w:val="single" w:sz="4" w:space="0" w:color="auto"/>
            </w:tcBorders>
            <w:vAlign w:val="bottom"/>
          </w:tcPr>
          <w:p w14:paraId="6E0FC72A" w14:textId="77777777" w:rsidR="00D60367" w:rsidRPr="00D60367" w:rsidRDefault="00D60367" w:rsidP="00D60367">
            <w:pPr>
              <w:jc w:val="center"/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3</w:t>
            </w:r>
          </w:p>
        </w:tc>
      </w:tr>
      <w:tr w:rsidR="00D60367" w:rsidRPr="00D60367" w14:paraId="45E42A71" w14:textId="77777777" w:rsidTr="00D507C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27"/>
        </w:trPr>
        <w:tc>
          <w:tcPr>
            <w:tcW w:w="1988" w:type="pct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14:paraId="56A8292A" w14:textId="77777777" w:rsidR="00D60367" w:rsidRPr="00D60367" w:rsidRDefault="00D60367" w:rsidP="00D60367">
            <w:pPr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Дыйкан чарбалар</w:t>
            </w:r>
          </w:p>
        </w:tc>
        <w:tc>
          <w:tcPr>
            <w:tcW w:w="753" w:type="pct"/>
            <w:tcBorders>
              <w:left w:val="nil"/>
              <w:right w:val="single" w:sz="4" w:space="0" w:color="auto"/>
            </w:tcBorders>
            <w:vAlign w:val="bottom"/>
          </w:tcPr>
          <w:p w14:paraId="0C400C33" w14:textId="77777777" w:rsidR="00D60367" w:rsidRPr="00D60367" w:rsidRDefault="00D60367" w:rsidP="00D60367">
            <w:pPr>
              <w:jc w:val="center"/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44</w:t>
            </w:r>
          </w:p>
        </w:tc>
        <w:tc>
          <w:tcPr>
            <w:tcW w:w="753" w:type="pct"/>
            <w:tcBorders>
              <w:left w:val="nil"/>
              <w:right w:val="single" w:sz="4" w:space="0" w:color="auto"/>
            </w:tcBorders>
            <w:vAlign w:val="bottom"/>
          </w:tcPr>
          <w:p w14:paraId="1020AF23" w14:textId="77777777" w:rsidR="00D60367" w:rsidRPr="00D60367" w:rsidRDefault="00D60367" w:rsidP="00D60367">
            <w:pPr>
              <w:jc w:val="center"/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0</w:t>
            </w:r>
          </w:p>
        </w:tc>
        <w:tc>
          <w:tcPr>
            <w:tcW w:w="753" w:type="pct"/>
            <w:tcBorders>
              <w:left w:val="nil"/>
              <w:right w:val="single" w:sz="4" w:space="0" w:color="auto"/>
            </w:tcBorders>
            <w:vAlign w:val="bottom"/>
          </w:tcPr>
          <w:p w14:paraId="50EB8471" w14:textId="77777777" w:rsidR="00D60367" w:rsidRPr="00D60367" w:rsidRDefault="00D60367" w:rsidP="00D60367">
            <w:pPr>
              <w:jc w:val="center"/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0</w:t>
            </w:r>
          </w:p>
        </w:tc>
        <w:tc>
          <w:tcPr>
            <w:tcW w:w="753" w:type="pct"/>
            <w:tcBorders>
              <w:left w:val="nil"/>
              <w:right w:val="single" w:sz="4" w:space="0" w:color="auto"/>
            </w:tcBorders>
            <w:vAlign w:val="bottom"/>
          </w:tcPr>
          <w:p w14:paraId="7644BBC3" w14:textId="77777777" w:rsidR="00D60367" w:rsidRPr="00D60367" w:rsidRDefault="00D60367" w:rsidP="00D60367">
            <w:pPr>
              <w:jc w:val="center"/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44</w:t>
            </w:r>
          </w:p>
        </w:tc>
      </w:tr>
      <w:tr w:rsidR="00D60367" w:rsidRPr="00D60367" w14:paraId="1C59292C" w14:textId="77777777" w:rsidTr="00D507C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27"/>
        </w:trPr>
        <w:tc>
          <w:tcPr>
            <w:tcW w:w="1988" w:type="pct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14:paraId="5D3CFB9A" w14:textId="77777777" w:rsidR="00D60367" w:rsidRPr="00D60367" w:rsidRDefault="00D60367" w:rsidP="00D60367">
            <w:pPr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Филиалдар жана ѳкүлчүлүктѳр</w:t>
            </w:r>
          </w:p>
        </w:tc>
        <w:tc>
          <w:tcPr>
            <w:tcW w:w="753" w:type="pct"/>
            <w:tcBorders>
              <w:left w:val="nil"/>
              <w:right w:val="single" w:sz="4" w:space="0" w:color="auto"/>
            </w:tcBorders>
            <w:vAlign w:val="bottom"/>
          </w:tcPr>
          <w:p w14:paraId="078D38E3" w14:textId="77777777" w:rsidR="00D60367" w:rsidRPr="00D60367" w:rsidRDefault="00D60367" w:rsidP="00D60367">
            <w:pPr>
              <w:jc w:val="center"/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17</w:t>
            </w:r>
          </w:p>
        </w:tc>
        <w:tc>
          <w:tcPr>
            <w:tcW w:w="753" w:type="pct"/>
            <w:tcBorders>
              <w:left w:val="nil"/>
              <w:right w:val="single" w:sz="4" w:space="0" w:color="auto"/>
            </w:tcBorders>
            <w:vAlign w:val="bottom"/>
          </w:tcPr>
          <w:p w14:paraId="4FCC0C32" w14:textId="77777777" w:rsidR="00D60367" w:rsidRPr="00D60367" w:rsidRDefault="00D60367" w:rsidP="00D60367">
            <w:pPr>
              <w:jc w:val="center"/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3</w:t>
            </w:r>
          </w:p>
        </w:tc>
        <w:tc>
          <w:tcPr>
            <w:tcW w:w="753" w:type="pct"/>
            <w:tcBorders>
              <w:left w:val="nil"/>
              <w:right w:val="single" w:sz="4" w:space="0" w:color="auto"/>
            </w:tcBorders>
            <w:vAlign w:val="bottom"/>
          </w:tcPr>
          <w:p w14:paraId="61FCA8B0" w14:textId="77777777" w:rsidR="00D60367" w:rsidRPr="00D60367" w:rsidRDefault="00D60367" w:rsidP="00D60367">
            <w:pPr>
              <w:jc w:val="center"/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0</w:t>
            </w:r>
          </w:p>
        </w:tc>
        <w:tc>
          <w:tcPr>
            <w:tcW w:w="753" w:type="pct"/>
            <w:tcBorders>
              <w:left w:val="nil"/>
              <w:right w:val="single" w:sz="4" w:space="0" w:color="auto"/>
            </w:tcBorders>
            <w:vAlign w:val="bottom"/>
          </w:tcPr>
          <w:p w14:paraId="34E04F90" w14:textId="77777777" w:rsidR="00D60367" w:rsidRPr="00D60367" w:rsidRDefault="00D60367" w:rsidP="00D60367">
            <w:pPr>
              <w:jc w:val="center"/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14</w:t>
            </w:r>
          </w:p>
        </w:tc>
      </w:tr>
      <w:tr w:rsidR="00D60367" w:rsidRPr="00D60367" w14:paraId="08ACAF7A" w14:textId="77777777" w:rsidTr="00D507C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27"/>
        </w:trPr>
        <w:tc>
          <w:tcPr>
            <w:tcW w:w="1988" w:type="pct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14:paraId="238D3901" w14:textId="77777777" w:rsidR="00D60367" w:rsidRPr="00D60367" w:rsidRDefault="00D60367" w:rsidP="00D60367">
            <w:pPr>
              <w:rPr>
                <w:b/>
                <w:sz w:val="18"/>
                <w:szCs w:val="18"/>
                <w:lang w:eastAsia="ru-RU"/>
              </w:rPr>
            </w:pPr>
            <w:r w:rsidRPr="00D60367">
              <w:rPr>
                <w:b/>
                <w:sz w:val="18"/>
                <w:szCs w:val="18"/>
                <w:lang w:eastAsia="ru-RU"/>
              </w:rPr>
              <w:t xml:space="preserve">Жети-Ѳгүз району </w:t>
            </w:r>
          </w:p>
        </w:tc>
        <w:tc>
          <w:tcPr>
            <w:tcW w:w="753" w:type="pct"/>
            <w:tcBorders>
              <w:left w:val="nil"/>
              <w:right w:val="single" w:sz="4" w:space="0" w:color="auto"/>
            </w:tcBorders>
            <w:vAlign w:val="bottom"/>
          </w:tcPr>
          <w:p w14:paraId="7BD0A1CB" w14:textId="77777777" w:rsidR="00D60367" w:rsidRPr="00D60367" w:rsidRDefault="00D60367" w:rsidP="00D60367">
            <w:pPr>
              <w:jc w:val="center"/>
              <w:rPr>
                <w:b/>
                <w:bCs/>
                <w:sz w:val="18"/>
                <w:szCs w:val="18"/>
                <w:lang w:eastAsia="ru-RU"/>
              </w:rPr>
            </w:pPr>
            <w:r w:rsidRPr="00D60367">
              <w:rPr>
                <w:b/>
                <w:bCs/>
                <w:sz w:val="18"/>
                <w:szCs w:val="18"/>
                <w:lang w:eastAsia="ru-RU"/>
              </w:rPr>
              <w:t>1092</w:t>
            </w:r>
          </w:p>
        </w:tc>
        <w:tc>
          <w:tcPr>
            <w:tcW w:w="753" w:type="pct"/>
            <w:tcBorders>
              <w:left w:val="nil"/>
              <w:right w:val="single" w:sz="4" w:space="0" w:color="auto"/>
            </w:tcBorders>
            <w:vAlign w:val="bottom"/>
          </w:tcPr>
          <w:p w14:paraId="0DDBDF10" w14:textId="77777777" w:rsidR="00D60367" w:rsidRPr="00D60367" w:rsidRDefault="00D60367" w:rsidP="00D60367">
            <w:pPr>
              <w:jc w:val="center"/>
              <w:rPr>
                <w:b/>
                <w:bCs/>
                <w:sz w:val="18"/>
                <w:szCs w:val="18"/>
                <w:lang w:eastAsia="ru-RU"/>
              </w:rPr>
            </w:pPr>
            <w:r w:rsidRPr="00D60367">
              <w:rPr>
                <w:b/>
                <w:bCs/>
                <w:sz w:val="18"/>
                <w:szCs w:val="18"/>
                <w:lang w:eastAsia="ru-RU"/>
              </w:rPr>
              <w:t>60</w:t>
            </w:r>
          </w:p>
        </w:tc>
        <w:tc>
          <w:tcPr>
            <w:tcW w:w="753" w:type="pct"/>
            <w:tcBorders>
              <w:left w:val="nil"/>
              <w:right w:val="single" w:sz="4" w:space="0" w:color="auto"/>
            </w:tcBorders>
            <w:vAlign w:val="bottom"/>
          </w:tcPr>
          <w:p w14:paraId="47091518" w14:textId="77777777" w:rsidR="00D60367" w:rsidRPr="00D60367" w:rsidRDefault="00D60367" w:rsidP="00D60367">
            <w:pPr>
              <w:jc w:val="center"/>
              <w:rPr>
                <w:b/>
                <w:bCs/>
                <w:sz w:val="18"/>
                <w:szCs w:val="18"/>
                <w:lang w:eastAsia="ru-RU"/>
              </w:rPr>
            </w:pPr>
            <w:r w:rsidRPr="00D60367">
              <w:rPr>
                <w:b/>
                <w:bCs/>
                <w:sz w:val="18"/>
                <w:szCs w:val="18"/>
                <w:lang w:eastAsia="ru-RU"/>
              </w:rPr>
              <w:t>137</w:t>
            </w:r>
          </w:p>
        </w:tc>
        <w:tc>
          <w:tcPr>
            <w:tcW w:w="753" w:type="pct"/>
            <w:tcBorders>
              <w:left w:val="nil"/>
              <w:right w:val="single" w:sz="4" w:space="0" w:color="auto"/>
            </w:tcBorders>
            <w:vAlign w:val="bottom"/>
          </w:tcPr>
          <w:p w14:paraId="427B20F8" w14:textId="77777777" w:rsidR="00D60367" w:rsidRPr="00D60367" w:rsidRDefault="00D60367" w:rsidP="00D60367">
            <w:pPr>
              <w:jc w:val="center"/>
              <w:rPr>
                <w:b/>
                <w:bCs/>
                <w:sz w:val="18"/>
                <w:szCs w:val="18"/>
                <w:lang w:eastAsia="ru-RU"/>
              </w:rPr>
            </w:pPr>
            <w:r w:rsidRPr="00D60367">
              <w:rPr>
                <w:b/>
                <w:bCs/>
                <w:sz w:val="18"/>
                <w:szCs w:val="18"/>
                <w:lang w:eastAsia="ru-RU"/>
              </w:rPr>
              <w:t>895</w:t>
            </w:r>
          </w:p>
        </w:tc>
      </w:tr>
      <w:tr w:rsidR="00D60367" w:rsidRPr="00D60367" w14:paraId="5014A627" w14:textId="77777777" w:rsidTr="00D507C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27"/>
        </w:trPr>
        <w:tc>
          <w:tcPr>
            <w:tcW w:w="1988" w:type="pct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14:paraId="63D48594" w14:textId="77777777" w:rsidR="00D60367" w:rsidRPr="00D60367" w:rsidRDefault="00D60367" w:rsidP="00D60367">
            <w:pPr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ab/>
              <w:t>Чакан</w:t>
            </w:r>
          </w:p>
        </w:tc>
        <w:tc>
          <w:tcPr>
            <w:tcW w:w="753" w:type="pct"/>
            <w:tcBorders>
              <w:left w:val="nil"/>
              <w:right w:val="single" w:sz="4" w:space="0" w:color="auto"/>
            </w:tcBorders>
            <w:vAlign w:val="bottom"/>
          </w:tcPr>
          <w:p w14:paraId="6B1569B0" w14:textId="77777777" w:rsidR="00D60367" w:rsidRPr="00D60367" w:rsidRDefault="00D60367" w:rsidP="00D60367">
            <w:pPr>
              <w:jc w:val="center"/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904</w:t>
            </w:r>
          </w:p>
        </w:tc>
        <w:tc>
          <w:tcPr>
            <w:tcW w:w="753" w:type="pct"/>
            <w:tcBorders>
              <w:left w:val="nil"/>
              <w:right w:val="single" w:sz="4" w:space="0" w:color="auto"/>
            </w:tcBorders>
            <w:vAlign w:val="bottom"/>
          </w:tcPr>
          <w:p w14:paraId="2F84667F" w14:textId="77777777" w:rsidR="00D60367" w:rsidRPr="00D60367" w:rsidRDefault="00D60367" w:rsidP="00D60367">
            <w:pPr>
              <w:jc w:val="center"/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32</w:t>
            </w:r>
          </w:p>
        </w:tc>
        <w:tc>
          <w:tcPr>
            <w:tcW w:w="753" w:type="pct"/>
            <w:tcBorders>
              <w:left w:val="nil"/>
              <w:right w:val="single" w:sz="4" w:space="0" w:color="auto"/>
            </w:tcBorders>
            <w:vAlign w:val="bottom"/>
          </w:tcPr>
          <w:p w14:paraId="055CDCCC" w14:textId="77777777" w:rsidR="00D60367" w:rsidRPr="00D60367" w:rsidRDefault="00D60367" w:rsidP="00D60367">
            <w:pPr>
              <w:jc w:val="center"/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69</w:t>
            </w:r>
          </w:p>
        </w:tc>
        <w:tc>
          <w:tcPr>
            <w:tcW w:w="753" w:type="pct"/>
            <w:tcBorders>
              <w:left w:val="nil"/>
              <w:right w:val="single" w:sz="4" w:space="0" w:color="auto"/>
            </w:tcBorders>
            <w:vAlign w:val="bottom"/>
          </w:tcPr>
          <w:p w14:paraId="568F3C99" w14:textId="77777777" w:rsidR="00D60367" w:rsidRPr="00D60367" w:rsidRDefault="00D60367" w:rsidP="00D60367">
            <w:pPr>
              <w:jc w:val="center"/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803</w:t>
            </w:r>
          </w:p>
        </w:tc>
      </w:tr>
      <w:tr w:rsidR="00D60367" w:rsidRPr="00D60367" w14:paraId="0EFCD469" w14:textId="77777777" w:rsidTr="00D507C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27"/>
        </w:trPr>
        <w:tc>
          <w:tcPr>
            <w:tcW w:w="1988" w:type="pct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14:paraId="43370793" w14:textId="77777777" w:rsidR="00D60367" w:rsidRPr="00D60367" w:rsidRDefault="00D60367" w:rsidP="00D60367">
            <w:pPr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ab/>
              <w:t>Орто</w:t>
            </w:r>
          </w:p>
        </w:tc>
        <w:tc>
          <w:tcPr>
            <w:tcW w:w="753" w:type="pct"/>
            <w:tcBorders>
              <w:left w:val="nil"/>
              <w:right w:val="single" w:sz="4" w:space="0" w:color="auto"/>
            </w:tcBorders>
            <w:vAlign w:val="bottom"/>
          </w:tcPr>
          <w:p w14:paraId="312A7156" w14:textId="77777777" w:rsidR="00D60367" w:rsidRPr="00D60367" w:rsidRDefault="00D60367" w:rsidP="00D60367">
            <w:pPr>
              <w:jc w:val="center"/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76</w:t>
            </w:r>
          </w:p>
        </w:tc>
        <w:tc>
          <w:tcPr>
            <w:tcW w:w="753" w:type="pct"/>
            <w:tcBorders>
              <w:left w:val="nil"/>
              <w:right w:val="single" w:sz="4" w:space="0" w:color="auto"/>
            </w:tcBorders>
            <w:vAlign w:val="bottom"/>
          </w:tcPr>
          <w:p w14:paraId="444ACF67" w14:textId="77777777" w:rsidR="00D60367" w:rsidRPr="00D60367" w:rsidRDefault="00D60367" w:rsidP="00D60367">
            <w:pPr>
              <w:jc w:val="center"/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753" w:type="pct"/>
            <w:tcBorders>
              <w:left w:val="nil"/>
              <w:right w:val="single" w:sz="4" w:space="0" w:color="auto"/>
            </w:tcBorders>
            <w:vAlign w:val="bottom"/>
          </w:tcPr>
          <w:p w14:paraId="0503701F" w14:textId="77777777" w:rsidR="00D60367" w:rsidRPr="00D60367" w:rsidRDefault="00D60367" w:rsidP="00D60367">
            <w:pPr>
              <w:jc w:val="center"/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47</w:t>
            </w:r>
          </w:p>
        </w:tc>
        <w:tc>
          <w:tcPr>
            <w:tcW w:w="753" w:type="pct"/>
            <w:tcBorders>
              <w:left w:val="nil"/>
              <w:right w:val="single" w:sz="4" w:space="0" w:color="auto"/>
            </w:tcBorders>
            <w:vAlign w:val="bottom"/>
          </w:tcPr>
          <w:p w14:paraId="6FF11699" w14:textId="77777777" w:rsidR="00D60367" w:rsidRPr="00D60367" w:rsidRDefault="00D60367" w:rsidP="00D60367">
            <w:pPr>
              <w:jc w:val="center"/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16</w:t>
            </w:r>
          </w:p>
        </w:tc>
      </w:tr>
      <w:tr w:rsidR="00D60367" w:rsidRPr="00D60367" w14:paraId="14A27198" w14:textId="77777777" w:rsidTr="00D507C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27"/>
        </w:trPr>
        <w:tc>
          <w:tcPr>
            <w:tcW w:w="1988" w:type="pct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14:paraId="146D781E" w14:textId="77777777" w:rsidR="00D60367" w:rsidRPr="00D60367" w:rsidRDefault="00D60367" w:rsidP="00D60367">
            <w:pPr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ab/>
              <w:t>Ири</w:t>
            </w:r>
          </w:p>
        </w:tc>
        <w:tc>
          <w:tcPr>
            <w:tcW w:w="753" w:type="pct"/>
            <w:tcBorders>
              <w:left w:val="nil"/>
              <w:right w:val="single" w:sz="4" w:space="0" w:color="auto"/>
            </w:tcBorders>
            <w:vAlign w:val="bottom"/>
          </w:tcPr>
          <w:p w14:paraId="46A5E4AD" w14:textId="77777777" w:rsidR="00D60367" w:rsidRPr="00D60367" w:rsidRDefault="00D60367" w:rsidP="00D60367">
            <w:pPr>
              <w:jc w:val="center"/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33</w:t>
            </w:r>
          </w:p>
        </w:tc>
        <w:tc>
          <w:tcPr>
            <w:tcW w:w="753" w:type="pct"/>
            <w:tcBorders>
              <w:left w:val="nil"/>
              <w:right w:val="single" w:sz="4" w:space="0" w:color="auto"/>
            </w:tcBorders>
            <w:vAlign w:val="bottom"/>
          </w:tcPr>
          <w:p w14:paraId="65428927" w14:textId="77777777" w:rsidR="00D60367" w:rsidRPr="00D60367" w:rsidRDefault="00D60367" w:rsidP="00D60367">
            <w:pPr>
              <w:jc w:val="center"/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9</w:t>
            </w:r>
          </w:p>
        </w:tc>
        <w:tc>
          <w:tcPr>
            <w:tcW w:w="753" w:type="pct"/>
            <w:tcBorders>
              <w:left w:val="nil"/>
              <w:right w:val="single" w:sz="4" w:space="0" w:color="auto"/>
            </w:tcBorders>
            <w:vAlign w:val="bottom"/>
          </w:tcPr>
          <w:p w14:paraId="449481DF" w14:textId="77777777" w:rsidR="00D60367" w:rsidRPr="00D60367" w:rsidRDefault="00D60367" w:rsidP="00D60367">
            <w:pPr>
              <w:jc w:val="center"/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21</w:t>
            </w:r>
          </w:p>
        </w:tc>
        <w:tc>
          <w:tcPr>
            <w:tcW w:w="753" w:type="pct"/>
            <w:tcBorders>
              <w:left w:val="nil"/>
              <w:right w:val="single" w:sz="4" w:space="0" w:color="auto"/>
            </w:tcBorders>
            <w:vAlign w:val="bottom"/>
          </w:tcPr>
          <w:p w14:paraId="104726A6" w14:textId="77777777" w:rsidR="00D60367" w:rsidRPr="00D60367" w:rsidRDefault="00D60367" w:rsidP="00D60367">
            <w:pPr>
              <w:jc w:val="center"/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3</w:t>
            </w:r>
          </w:p>
        </w:tc>
      </w:tr>
      <w:tr w:rsidR="00D60367" w:rsidRPr="00D60367" w14:paraId="3E23755E" w14:textId="77777777" w:rsidTr="00D507C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27"/>
        </w:trPr>
        <w:tc>
          <w:tcPr>
            <w:tcW w:w="1988" w:type="pct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14:paraId="36EC8C0B" w14:textId="77777777" w:rsidR="00D60367" w:rsidRPr="00D60367" w:rsidRDefault="00D60367" w:rsidP="00D60367">
            <w:pPr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Дыйкан чарбалар</w:t>
            </w:r>
          </w:p>
        </w:tc>
        <w:tc>
          <w:tcPr>
            <w:tcW w:w="753" w:type="pct"/>
            <w:tcBorders>
              <w:left w:val="nil"/>
              <w:right w:val="single" w:sz="4" w:space="0" w:color="auto"/>
            </w:tcBorders>
            <w:vAlign w:val="bottom"/>
          </w:tcPr>
          <w:p w14:paraId="2BC541D6" w14:textId="77777777" w:rsidR="00D60367" w:rsidRPr="00D60367" w:rsidRDefault="00D60367" w:rsidP="00D60367">
            <w:pPr>
              <w:jc w:val="center"/>
              <w:rPr>
                <w:bCs/>
                <w:sz w:val="18"/>
                <w:szCs w:val="18"/>
                <w:lang w:eastAsia="ru-RU"/>
              </w:rPr>
            </w:pPr>
            <w:r w:rsidRPr="00D60367">
              <w:rPr>
                <w:bCs/>
                <w:sz w:val="18"/>
                <w:szCs w:val="18"/>
                <w:lang w:eastAsia="ru-RU"/>
              </w:rPr>
              <w:t>52</w:t>
            </w:r>
          </w:p>
        </w:tc>
        <w:tc>
          <w:tcPr>
            <w:tcW w:w="753" w:type="pct"/>
            <w:tcBorders>
              <w:left w:val="nil"/>
              <w:right w:val="single" w:sz="4" w:space="0" w:color="auto"/>
            </w:tcBorders>
            <w:vAlign w:val="bottom"/>
          </w:tcPr>
          <w:p w14:paraId="497B7F4A" w14:textId="77777777" w:rsidR="00D60367" w:rsidRPr="00D60367" w:rsidRDefault="00D60367" w:rsidP="00D60367">
            <w:pPr>
              <w:jc w:val="center"/>
              <w:rPr>
                <w:bCs/>
                <w:sz w:val="18"/>
                <w:szCs w:val="18"/>
                <w:lang w:eastAsia="ru-RU"/>
              </w:rPr>
            </w:pPr>
            <w:r w:rsidRPr="00D60367">
              <w:rPr>
                <w:bCs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753" w:type="pct"/>
            <w:tcBorders>
              <w:left w:val="nil"/>
              <w:right w:val="single" w:sz="4" w:space="0" w:color="auto"/>
            </w:tcBorders>
            <w:vAlign w:val="bottom"/>
          </w:tcPr>
          <w:p w14:paraId="21CF1DD7" w14:textId="77777777" w:rsidR="00D60367" w:rsidRPr="00D60367" w:rsidRDefault="00D60367" w:rsidP="00D60367">
            <w:pPr>
              <w:jc w:val="center"/>
              <w:rPr>
                <w:bCs/>
                <w:sz w:val="18"/>
                <w:szCs w:val="18"/>
                <w:lang w:eastAsia="ru-RU"/>
              </w:rPr>
            </w:pPr>
            <w:r w:rsidRPr="00D60367">
              <w:rPr>
                <w:bCs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753" w:type="pct"/>
            <w:tcBorders>
              <w:left w:val="nil"/>
              <w:right w:val="single" w:sz="4" w:space="0" w:color="auto"/>
            </w:tcBorders>
            <w:vAlign w:val="bottom"/>
          </w:tcPr>
          <w:p w14:paraId="21B8806C" w14:textId="77777777" w:rsidR="00D60367" w:rsidRPr="00D60367" w:rsidRDefault="00D60367" w:rsidP="00D60367">
            <w:pPr>
              <w:jc w:val="center"/>
              <w:rPr>
                <w:bCs/>
                <w:sz w:val="18"/>
                <w:szCs w:val="18"/>
                <w:lang w:eastAsia="ru-RU"/>
              </w:rPr>
            </w:pPr>
            <w:r w:rsidRPr="00D60367">
              <w:rPr>
                <w:bCs/>
                <w:sz w:val="18"/>
                <w:szCs w:val="18"/>
                <w:lang w:eastAsia="ru-RU"/>
              </w:rPr>
              <w:t>52</w:t>
            </w:r>
          </w:p>
        </w:tc>
      </w:tr>
      <w:tr w:rsidR="00D60367" w:rsidRPr="00D60367" w14:paraId="0BD112E3" w14:textId="77777777" w:rsidTr="00D507C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27"/>
        </w:trPr>
        <w:tc>
          <w:tcPr>
            <w:tcW w:w="1988" w:type="pct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14:paraId="715A7196" w14:textId="77777777" w:rsidR="00D60367" w:rsidRPr="00D60367" w:rsidRDefault="00D60367" w:rsidP="00D60367">
            <w:pPr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Филиалдар жана ѳкүлчүлүктѳр</w:t>
            </w:r>
          </w:p>
        </w:tc>
        <w:tc>
          <w:tcPr>
            <w:tcW w:w="753" w:type="pct"/>
            <w:tcBorders>
              <w:left w:val="nil"/>
              <w:right w:val="single" w:sz="4" w:space="0" w:color="auto"/>
            </w:tcBorders>
            <w:vAlign w:val="bottom"/>
          </w:tcPr>
          <w:p w14:paraId="35C46A8C" w14:textId="77777777" w:rsidR="00D60367" w:rsidRPr="00D60367" w:rsidRDefault="00D60367" w:rsidP="00D60367">
            <w:pPr>
              <w:jc w:val="center"/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27</w:t>
            </w:r>
          </w:p>
        </w:tc>
        <w:tc>
          <w:tcPr>
            <w:tcW w:w="753" w:type="pct"/>
            <w:tcBorders>
              <w:left w:val="nil"/>
              <w:right w:val="single" w:sz="4" w:space="0" w:color="auto"/>
            </w:tcBorders>
            <w:vAlign w:val="bottom"/>
          </w:tcPr>
          <w:p w14:paraId="4B385BCB" w14:textId="77777777" w:rsidR="00D60367" w:rsidRPr="00D60367" w:rsidRDefault="00D60367" w:rsidP="00D60367">
            <w:pPr>
              <w:jc w:val="center"/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6</w:t>
            </w:r>
          </w:p>
        </w:tc>
        <w:tc>
          <w:tcPr>
            <w:tcW w:w="753" w:type="pct"/>
            <w:tcBorders>
              <w:left w:val="nil"/>
              <w:right w:val="single" w:sz="4" w:space="0" w:color="auto"/>
            </w:tcBorders>
            <w:vAlign w:val="bottom"/>
          </w:tcPr>
          <w:p w14:paraId="4C2659E8" w14:textId="77777777" w:rsidR="00D60367" w:rsidRPr="00D60367" w:rsidRDefault="00D60367" w:rsidP="00D60367">
            <w:pPr>
              <w:jc w:val="center"/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0</w:t>
            </w:r>
          </w:p>
        </w:tc>
        <w:tc>
          <w:tcPr>
            <w:tcW w:w="753" w:type="pct"/>
            <w:tcBorders>
              <w:left w:val="nil"/>
              <w:right w:val="single" w:sz="4" w:space="0" w:color="auto"/>
            </w:tcBorders>
            <w:vAlign w:val="bottom"/>
          </w:tcPr>
          <w:p w14:paraId="7653E6FB" w14:textId="77777777" w:rsidR="00D60367" w:rsidRPr="00D60367" w:rsidRDefault="00D60367" w:rsidP="00D60367">
            <w:pPr>
              <w:jc w:val="center"/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20</w:t>
            </w:r>
          </w:p>
        </w:tc>
      </w:tr>
      <w:tr w:rsidR="00D60367" w:rsidRPr="00D60367" w14:paraId="724D4CB3" w14:textId="77777777" w:rsidTr="00D507C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27"/>
        </w:trPr>
        <w:tc>
          <w:tcPr>
            <w:tcW w:w="1988" w:type="pct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14:paraId="6ECE50EC" w14:textId="77777777" w:rsidR="00D60367" w:rsidRPr="00D60367" w:rsidRDefault="00D60367" w:rsidP="00D60367">
            <w:pPr>
              <w:widowControl w:val="0"/>
              <w:rPr>
                <w:b/>
                <w:snapToGrid w:val="0"/>
                <w:sz w:val="18"/>
                <w:szCs w:val="18"/>
                <w:lang w:eastAsia="ru-RU"/>
              </w:rPr>
            </w:pPr>
            <w:r w:rsidRPr="00D60367">
              <w:rPr>
                <w:b/>
                <w:snapToGrid w:val="0"/>
                <w:sz w:val="18"/>
                <w:szCs w:val="18"/>
                <w:lang w:eastAsia="ru-RU"/>
              </w:rPr>
              <w:t>Ысык-Кѳл району</w:t>
            </w:r>
          </w:p>
        </w:tc>
        <w:tc>
          <w:tcPr>
            <w:tcW w:w="753" w:type="pct"/>
            <w:tcBorders>
              <w:left w:val="nil"/>
              <w:right w:val="single" w:sz="4" w:space="0" w:color="auto"/>
            </w:tcBorders>
            <w:vAlign w:val="bottom"/>
          </w:tcPr>
          <w:p w14:paraId="7C03725B" w14:textId="77777777" w:rsidR="00D60367" w:rsidRPr="00D60367" w:rsidRDefault="00D60367" w:rsidP="00D60367">
            <w:pPr>
              <w:jc w:val="center"/>
              <w:rPr>
                <w:b/>
                <w:sz w:val="18"/>
                <w:szCs w:val="18"/>
                <w:lang w:eastAsia="ru-RU"/>
              </w:rPr>
            </w:pPr>
            <w:r w:rsidRPr="00D60367">
              <w:rPr>
                <w:b/>
                <w:sz w:val="18"/>
                <w:szCs w:val="18"/>
                <w:lang w:eastAsia="ru-RU"/>
              </w:rPr>
              <w:t>1787</w:t>
            </w:r>
          </w:p>
        </w:tc>
        <w:tc>
          <w:tcPr>
            <w:tcW w:w="753" w:type="pct"/>
            <w:tcBorders>
              <w:left w:val="nil"/>
              <w:right w:val="single" w:sz="4" w:space="0" w:color="auto"/>
            </w:tcBorders>
            <w:vAlign w:val="bottom"/>
          </w:tcPr>
          <w:p w14:paraId="2B46FA61" w14:textId="77777777" w:rsidR="00D60367" w:rsidRPr="00D60367" w:rsidRDefault="00D60367" w:rsidP="00D60367">
            <w:pPr>
              <w:jc w:val="center"/>
              <w:rPr>
                <w:b/>
                <w:sz w:val="18"/>
                <w:szCs w:val="18"/>
                <w:lang w:eastAsia="ru-RU"/>
              </w:rPr>
            </w:pPr>
            <w:r w:rsidRPr="00D60367">
              <w:rPr>
                <w:b/>
                <w:sz w:val="18"/>
                <w:szCs w:val="18"/>
                <w:lang w:eastAsia="ru-RU"/>
              </w:rPr>
              <w:t>128</w:t>
            </w:r>
          </w:p>
        </w:tc>
        <w:tc>
          <w:tcPr>
            <w:tcW w:w="753" w:type="pct"/>
            <w:tcBorders>
              <w:left w:val="nil"/>
              <w:right w:val="single" w:sz="4" w:space="0" w:color="auto"/>
            </w:tcBorders>
            <w:vAlign w:val="bottom"/>
          </w:tcPr>
          <w:p w14:paraId="5D0035AD" w14:textId="77777777" w:rsidR="00D60367" w:rsidRPr="00D60367" w:rsidRDefault="00D60367" w:rsidP="00D60367">
            <w:pPr>
              <w:jc w:val="center"/>
              <w:rPr>
                <w:b/>
                <w:sz w:val="18"/>
                <w:szCs w:val="18"/>
                <w:lang w:eastAsia="ru-RU"/>
              </w:rPr>
            </w:pPr>
            <w:r w:rsidRPr="00D60367">
              <w:rPr>
                <w:b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753" w:type="pct"/>
            <w:tcBorders>
              <w:left w:val="nil"/>
              <w:right w:val="single" w:sz="4" w:space="0" w:color="auto"/>
            </w:tcBorders>
            <w:vAlign w:val="bottom"/>
          </w:tcPr>
          <w:p w14:paraId="6C1810E7" w14:textId="77777777" w:rsidR="00D60367" w:rsidRPr="00D60367" w:rsidRDefault="00D60367" w:rsidP="00D60367">
            <w:pPr>
              <w:jc w:val="center"/>
              <w:rPr>
                <w:b/>
                <w:sz w:val="18"/>
                <w:szCs w:val="18"/>
                <w:lang w:eastAsia="ru-RU"/>
              </w:rPr>
            </w:pPr>
            <w:r w:rsidRPr="00D60367">
              <w:rPr>
                <w:b/>
                <w:sz w:val="18"/>
                <w:szCs w:val="18"/>
                <w:lang w:eastAsia="ru-RU"/>
              </w:rPr>
              <w:t>1539</w:t>
            </w:r>
          </w:p>
        </w:tc>
      </w:tr>
      <w:tr w:rsidR="00D60367" w:rsidRPr="00D60367" w14:paraId="09DA2E89" w14:textId="77777777" w:rsidTr="00D507C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27"/>
        </w:trPr>
        <w:tc>
          <w:tcPr>
            <w:tcW w:w="1988" w:type="pct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14:paraId="1A8466B1" w14:textId="77777777" w:rsidR="00D60367" w:rsidRPr="00D60367" w:rsidRDefault="00D60367" w:rsidP="00D60367">
            <w:pPr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ab/>
              <w:t>Чакан</w:t>
            </w:r>
          </w:p>
        </w:tc>
        <w:tc>
          <w:tcPr>
            <w:tcW w:w="753" w:type="pct"/>
            <w:tcBorders>
              <w:left w:val="nil"/>
              <w:right w:val="single" w:sz="4" w:space="0" w:color="auto"/>
            </w:tcBorders>
            <w:vAlign w:val="bottom"/>
          </w:tcPr>
          <w:p w14:paraId="64644AEC" w14:textId="77777777" w:rsidR="00D60367" w:rsidRPr="00D60367" w:rsidRDefault="00D60367" w:rsidP="00D60367">
            <w:pPr>
              <w:jc w:val="center"/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1489</w:t>
            </w:r>
          </w:p>
        </w:tc>
        <w:tc>
          <w:tcPr>
            <w:tcW w:w="753" w:type="pct"/>
            <w:tcBorders>
              <w:left w:val="nil"/>
              <w:right w:val="single" w:sz="4" w:space="0" w:color="auto"/>
            </w:tcBorders>
            <w:vAlign w:val="bottom"/>
          </w:tcPr>
          <w:p w14:paraId="769B2988" w14:textId="77777777" w:rsidR="00D60367" w:rsidRPr="00D60367" w:rsidRDefault="00D60367" w:rsidP="00D60367">
            <w:pPr>
              <w:jc w:val="center"/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69</w:t>
            </w:r>
          </w:p>
        </w:tc>
        <w:tc>
          <w:tcPr>
            <w:tcW w:w="753" w:type="pct"/>
            <w:tcBorders>
              <w:left w:val="nil"/>
              <w:right w:val="single" w:sz="4" w:space="0" w:color="auto"/>
            </w:tcBorders>
            <w:vAlign w:val="bottom"/>
          </w:tcPr>
          <w:p w14:paraId="39953287" w14:textId="77777777" w:rsidR="00D60367" w:rsidRPr="00D60367" w:rsidRDefault="00D60367" w:rsidP="00D60367">
            <w:pPr>
              <w:jc w:val="center"/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56</w:t>
            </w:r>
          </w:p>
        </w:tc>
        <w:tc>
          <w:tcPr>
            <w:tcW w:w="753" w:type="pct"/>
            <w:tcBorders>
              <w:left w:val="nil"/>
              <w:right w:val="single" w:sz="4" w:space="0" w:color="auto"/>
            </w:tcBorders>
            <w:vAlign w:val="bottom"/>
          </w:tcPr>
          <w:p w14:paraId="2BC04314" w14:textId="77777777" w:rsidR="00D60367" w:rsidRPr="00D60367" w:rsidRDefault="00D60367" w:rsidP="00D60367">
            <w:pPr>
              <w:jc w:val="center"/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1364</w:t>
            </w:r>
          </w:p>
        </w:tc>
      </w:tr>
      <w:tr w:rsidR="00D60367" w:rsidRPr="00D60367" w14:paraId="528AE7A4" w14:textId="77777777" w:rsidTr="00D507C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27"/>
        </w:trPr>
        <w:tc>
          <w:tcPr>
            <w:tcW w:w="1988" w:type="pct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14:paraId="1237F033" w14:textId="77777777" w:rsidR="00D60367" w:rsidRPr="00D60367" w:rsidRDefault="00D60367" w:rsidP="00D60367">
            <w:pPr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ab/>
              <w:t>Орто</w:t>
            </w:r>
          </w:p>
        </w:tc>
        <w:tc>
          <w:tcPr>
            <w:tcW w:w="753" w:type="pct"/>
            <w:tcBorders>
              <w:left w:val="nil"/>
              <w:right w:val="single" w:sz="4" w:space="0" w:color="auto"/>
            </w:tcBorders>
            <w:vAlign w:val="bottom"/>
          </w:tcPr>
          <w:p w14:paraId="0706915F" w14:textId="77777777" w:rsidR="00D60367" w:rsidRPr="00D60367" w:rsidRDefault="00D60367" w:rsidP="00D60367">
            <w:pPr>
              <w:jc w:val="center"/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104</w:t>
            </w:r>
          </w:p>
        </w:tc>
        <w:tc>
          <w:tcPr>
            <w:tcW w:w="753" w:type="pct"/>
            <w:tcBorders>
              <w:left w:val="nil"/>
              <w:right w:val="single" w:sz="4" w:space="0" w:color="auto"/>
            </w:tcBorders>
            <w:vAlign w:val="bottom"/>
          </w:tcPr>
          <w:p w14:paraId="2203AFDF" w14:textId="77777777" w:rsidR="00D60367" w:rsidRPr="00D60367" w:rsidRDefault="00D60367" w:rsidP="00D60367">
            <w:pPr>
              <w:jc w:val="center"/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28</w:t>
            </w:r>
          </w:p>
        </w:tc>
        <w:tc>
          <w:tcPr>
            <w:tcW w:w="753" w:type="pct"/>
            <w:tcBorders>
              <w:left w:val="nil"/>
              <w:right w:val="single" w:sz="4" w:space="0" w:color="auto"/>
            </w:tcBorders>
            <w:vAlign w:val="bottom"/>
          </w:tcPr>
          <w:p w14:paraId="027EC6FF" w14:textId="77777777" w:rsidR="00D60367" w:rsidRPr="00D60367" w:rsidRDefault="00D60367" w:rsidP="00D60367">
            <w:pPr>
              <w:jc w:val="center"/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49</w:t>
            </w:r>
          </w:p>
        </w:tc>
        <w:tc>
          <w:tcPr>
            <w:tcW w:w="753" w:type="pct"/>
            <w:tcBorders>
              <w:left w:val="nil"/>
              <w:right w:val="single" w:sz="4" w:space="0" w:color="auto"/>
            </w:tcBorders>
            <w:vAlign w:val="bottom"/>
          </w:tcPr>
          <w:p w14:paraId="54A4D4F7" w14:textId="77777777" w:rsidR="00D60367" w:rsidRPr="00D60367" w:rsidRDefault="00D60367" w:rsidP="00D60367">
            <w:pPr>
              <w:jc w:val="center"/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27</w:t>
            </w:r>
          </w:p>
        </w:tc>
      </w:tr>
      <w:tr w:rsidR="00D60367" w:rsidRPr="00D60367" w14:paraId="5FB6C5ED" w14:textId="77777777" w:rsidTr="00D507C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27"/>
        </w:trPr>
        <w:tc>
          <w:tcPr>
            <w:tcW w:w="1988" w:type="pct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14:paraId="35E55C3D" w14:textId="77777777" w:rsidR="00D60367" w:rsidRPr="00D60367" w:rsidRDefault="00D60367" w:rsidP="00D60367">
            <w:pPr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ab/>
              <w:t>Ири</w:t>
            </w:r>
          </w:p>
        </w:tc>
        <w:tc>
          <w:tcPr>
            <w:tcW w:w="753" w:type="pct"/>
            <w:tcBorders>
              <w:left w:val="nil"/>
              <w:right w:val="single" w:sz="4" w:space="0" w:color="auto"/>
            </w:tcBorders>
            <w:vAlign w:val="bottom"/>
          </w:tcPr>
          <w:p w14:paraId="3B106BF3" w14:textId="77777777" w:rsidR="00D60367" w:rsidRPr="00D60367" w:rsidRDefault="00D60367" w:rsidP="00D60367">
            <w:pPr>
              <w:jc w:val="center"/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37</w:t>
            </w:r>
          </w:p>
        </w:tc>
        <w:tc>
          <w:tcPr>
            <w:tcW w:w="753" w:type="pct"/>
            <w:tcBorders>
              <w:left w:val="nil"/>
              <w:right w:val="single" w:sz="4" w:space="0" w:color="auto"/>
            </w:tcBorders>
            <w:vAlign w:val="bottom"/>
          </w:tcPr>
          <w:p w14:paraId="000A1050" w14:textId="77777777" w:rsidR="00D60367" w:rsidRPr="00D60367" w:rsidRDefault="00D60367" w:rsidP="00D60367">
            <w:pPr>
              <w:jc w:val="center"/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17</w:t>
            </w:r>
          </w:p>
        </w:tc>
        <w:tc>
          <w:tcPr>
            <w:tcW w:w="753" w:type="pct"/>
            <w:tcBorders>
              <w:left w:val="nil"/>
              <w:right w:val="single" w:sz="4" w:space="0" w:color="auto"/>
            </w:tcBorders>
            <w:vAlign w:val="bottom"/>
          </w:tcPr>
          <w:p w14:paraId="1D208809" w14:textId="77777777" w:rsidR="00D60367" w:rsidRPr="00D60367" w:rsidRDefault="00D60367" w:rsidP="00D60367">
            <w:pPr>
              <w:jc w:val="center"/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15</w:t>
            </w:r>
          </w:p>
        </w:tc>
        <w:tc>
          <w:tcPr>
            <w:tcW w:w="753" w:type="pct"/>
            <w:tcBorders>
              <w:left w:val="nil"/>
              <w:right w:val="single" w:sz="4" w:space="0" w:color="auto"/>
            </w:tcBorders>
            <w:vAlign w:val="bottom"/>
          </w:tcPr>
          <w:p w14:paraId="040F72E1" w14:textId="77777777" w:rsidR="00D60367" w:rsidRPr="00D60367" w:rsidRDefault="00D60367" w:rsidP="00D60367">
            <w:pPr>
              <w:jc w:val="center"/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5</w:t>
            </w:r>
          </w:p>
        </w:tc>
      </w:tr>
      <w:tr w:rsidR="00D60367" w:rsidRPr="00D60367" w14:paraId="5565679D" w14:textId="77777777" w:rsidTr="00D507C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27"/>
        </w:trPr>
        <w:tc>
          <w:tcPr>
            <w:tcW w:w="1988" w:type="pct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14:paraId="01D40B0A" w14:textId="77777777" w:rsidR="00D60367" w:rsidRPr="00D60367" w:rsidRDefault="00D60367" w:rsidP="00D60367">
            <w:pPr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Дыйкан чарбалар</w:t>
            </w:r>
          </w:p>
        </w:tc>
        <w:tc>
          <w:tcPr>
            <w:tcW w:w="753" w:type="pct"/>
            <w:tcBorders>
              <w:left w:val="nil"/>
              <w:right w:val="single" w:sz="4" w:space="0" w:color="auto"/>
            </w:tcBorders>
            <w:vAlign w:val="bottom"/>
          </w:tcPr>
          <w:p w14:paraId="3EB82E5D" w14:textId="77777777" w:rsidR="00D60367" w:rsidRPr="00D60367" w:rsidRDefault="00D60367" w:rsidP="00D60367">
            <w:pPr>
              <w:jc w:val="center"/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82</w:t>
            </w:r>
          </w:p>
        </w:tc>
        <w:tc>
          <w:tcPr>
            <w:tcW w:w="753" w:type="pct"/>
            <w:tcBorders>
              <w:left w:val="nil"/>
              <w:right w:val="single" w:sz="4" w:space="0" w:color="auto"/>
            </w:tcBorders>
            <w:vAlign w:val="bottom"/>
          </w:tcPr>
          <w:p w14:paraId="3AD77450" w14:textId="77777777" w:rsidR="00D60367" w:rsidRPr="00D60367" w:rsidRDefault="00D60367" w:rsidP="00D60367">
            <w:pPr>
              <w:jc w:val="center"/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0</w:t>
            </w:r>
          </w:p>
        </w:tc>
        <w:tc>
          <w:tcPr>
            <w:tcW w:w="753" w:type="pct"/>
            <w:tcBorders>
              <w:left w:val="nil"/>
              <w:right w:val="single" w:sz="4" w:space="0" w:color="auto"/>
            </w:tcBorders>
            <w:vAlign w:val="bottom"/>
          </w:tcPr>
          <w:p w14:paraId="7695F953" w14:textId="77777777" w:rsidR="00D60367" w:rsidRPr="00D60367" w:rsidRDefault="00D60367" w:rsidP="00D60367">
            <w:pPr>
              <w:jc w:val="center"/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0</w:t>
            </w:r>
          </w:p>
        </w:tc>
        <w:tc>
          <w:tcPr>
            <w:tcW w:w="753" w:type="pct"/>
            <w:tcBorders>
              <w:left w:val="nil"/>
              <w:right w:val="single" w:sz="4" w:space="0" w:color="auto"/>
            </w:tcBorders>
            <w:vAlign w:val="bottom"/>
          </w:tcPr>
          <w:p w14:paraId="728AE44E" w14:textId="77777777" w:rsidR="00D60367" w:rsidRPr="00D60367" w:rsidRDefault="00D60367" w:rsidP="00D60367">
            <w:pPr>
              <w:jc w:val="center"/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82</w:t>
            </w:r>
          </w:p>
        </w:tc>
      </w:tr>
      <w:tr w:rsidR="00D60367" w:rsidRPr="00D60367" w14:paraId="054160D4" w14:textId="77777777" w:rsidTr="00D507C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27"/>
        </w:trPr>
        <w:tc>
          <w:tcPr>
            <w:tcW w:w="1988" w:type="pct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14:paraId="2E44E5CD" w14:textId="77777777" w:rsidR="00D60367" w:rsidRPr="00D60367" w:rsidRDefault="00D60367" w:rsidP="00D60367">
            <w:pPr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Филиалдар жана ѳкүлчүлүктѳр</w:t>
            </w:r>
          </w:p>
        </w:tc>
        <w:tc>
          <w:tcPr>
            <w:tcW w:w="753" w:type="pct"/>
            <w:tcBorders>
              <w:left w:val="nil"/>
              <w:right w:val="single" w:sz="4" w:space="0" w:color="auto"/>
            </w:tcBorders>
            <w:vAlign w:val="bottom"/>
          </w:tcPr>
          <w:p w14:paraId="2430B54D" w14:textId="77777777" w:rsidR="00D60367" w:rsidRPr="00D60367" w:rsidRDefault="00D60367" w:rsidP="00D60367">
            <w:pPr>
              <w:jc w:val="center"/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75</w:t>
            </w:r>
          </w:p>
        </w:tc>
        <w:tc>
          <w:tcPr>
            <w:tcW w:w="753" w:type="pct"/>
            <w:tcBorders>
              <w:left w:val="nil"/>
              <w:right w:val="single" w:sz="4" w:space="0" w:color="auto"/>
            </w:tcBorders>
            <w:vAlign w:val="bottom"/>
          </w:tcPr>
          <w:p w14:paraId="7BA81DEA" w14:textId="77777777" w:rsidR="00D60367" w:rsidRPr="00D60367" w:rsidRDefault="00D60367" w:rsidP="00D60367">
            <w:pPr>
              <w:jc w:val="center"/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14</w:t>
            </w:r>
          </w:p>
        </w:tc>
        <w:tc>
          <w:tcPr>
            <w:tcW w:w="753" w:type="pct"/>
            <w:tcBorders>
              <w:left w:val="nil"/>
              <w:right w:val="single" w:sz="4" w:space="0" w:color="auto"/>
            </w:tcBorders>
            <w:vAlign w:val="bottom"/>
          </w:tcPr>
          <w:p w14:paraId="7B909D21" w14:textId="77777777" w:rsidR="00D60367" w:rsidRPr="00D60367" w:rsidRDefault="00D60367" w:rsidP="00D60367">
            <w:pPr>
              <w:jc w:val="center"/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0</w:t>
            </w:r>
          </w:p>
        </w:tc>
        <w:tc>
          <w:tcPr>
            <w:tcW w:w="753" w:type="pct"/>
            <w:tcBorders>
              <w:left w:val="nil"/>
              <w:right w:val="single" w:sz="4" w:space="0" w:color="auto"/>
            </w:tcBorders>
            <w:vAlign w:val="bottom"/>
          </w:tcPr>
          <w:p w14:paraId="75E8F664" w14:textId="77777777" w:rsidR="00D60367" w:rsidRPr="00D60367" w:rsidRDefault="00D60367" w:rsidP="00D60367">
            <w:pPr>
              <w:jc w:val="center"/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61</w:t>
            </w:r>
          </w:p>
        </w:tc>
      </w:tr>
      <w:tr w:rsidR="00D60367" w:rsidRPr="00D60367" w14:paraId="5CA0BADF" w14:textId="77777777" w:rsidTr="00D507C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27"/>
        </w:trPr>
        <w:tc>
          <w:tcPr>
            <w:tcW w:w="1988" w:type="pct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14:paraId="382C5A4A" w14:textId="77777777" w:rsidR="00D60367" w:rsidRPr="00D60367" w:rsidRDefault="00D60367" w:rsidP="00D60367">
            <w:pPr>
              <w:widowControl w:val="0"/>
              <w:rPr>
                <w:b/>
                <w:snapToGrid w:val="0"/>
                <w:sz w:val="18"/>
                <w:szCs w:val="18"/>
                <w:lang w:eastAsia="ru-RU"/>
              </w:rPr>
            </w:pPr>
            <w:r w:rsidRPr="00D60367">
              <w:rPr>
                <w:b/>
                <w:snapToGrid w:val="0"/>
                <w:sz w:val="18"/>
                <w:szCs w:val="18"/>
                <w:lang w:eastAsia="ru-RU"/>
              </w:rPr>
              <w:t>Тон району</w:t>
            </w:r>
          </w:p>
        </w:tc>
        <w:tc>
          <w:tcPr>
            <w:tcW w:w="753" w:type="pct"/>
            <w:tcBorders>
              <w:left w:val="nil"/>
              <w:right w:val="single" w:sz="4" w:space="0" w:color="auto"/>
            </w:tcBorders>
            <w:vAlign w:val="bottom"/>
          </w:tcPr>
          <w:p w14:paraId="1890A858" w14:textId="77777777" w:rsidR="00D60367" w:rsidRPr="00D60367" w:rsidRDefault="00D60367" w:rsidP="00D60367">
            <w:pPr>
              <w:jc w:val="center"/>
              <w:rPr>
                <w:b/>
                <w:bCs/>
                <w:sz w:val="18"/>
                <w:szCs w:val="18"/>
                <w:lang w:eastAsia="ru-RU"/>
              </w:rPr>
            </w:pPr>
            <w:r w:rsidRPr="00D60367">
              <w:rPr>
                <w:b/>
                <w:bCs/>
                <w:sz w:val="18"/>
                <w:szCs w:val="18"/>
                <w:lang w:eastAsia="ru-RU"/>
              </w:rPr>
              <w:t>675</w:t>
            </w:r>
          </w:p>
        </w:tc>
        <w:tc>
          <w:tcPr>
            <w:tcW w:w="753" w:type="pct"/>
            <w:tcBorders>
              <w:left w:val="nil"/>
              <w:right w:val="single" w:sz="4" w:space="0" w:color="auto"/>
            </w:tcBorders>
            <w:vAlign w:val="bottom"/>
          </w:tcPr>
          <w:p w14:paraId="0096FB2F" w14:textId="77777777" w:rsidR="00D60367" w:rsidRPr="00D60367" w:rsidRDefault="00D60367" w:rsidP="00D60367">
            <w:pPr>
              <w:jc w:val="center"/>
              <w:rPr>
                <w:b/>
                <w:bCs/>
                <w:sz w:val="18"/>
                <w:szCs w:val="18"/>
                <w:lang w:eastAsia="ru-RU"/>
              </w:rPr>
            </w:pPr>
            <w:r w:rsidRPr="00D60367">
              <w:rPr>
                <w:b/>
                <w:bCs/>
                <w:sz w:val="18"/>
                <w:szCs w:val="18"/>
                <w:lang w:eastAsia="ru-RU"/>
              </w:rPr>
              <w:t>47</w:t>
            </w:r>
          </w:p>
        </w:tc>
        <w:tc>
          <w:tcPr>
            <w:tcW w:w="753" w:type="pct"/>
            <w:tcBorders>
              <w:left w:val="nil"/>
              <w:right w:val="single" w:sz="4" w:space="0" w:color="auto"/>
            </w:tcBorders>
            <w:vAlign w:val="bottom"/>
          </w:tcPr>
          <w:p w14:paraId="3B2EEAEE" w14:textId="77777777" w:rsidR="00D60367" w:rsidRPr="00D60367" w:rsidRDefault="00D60367" w:rsidP="00D60367">
            <w:pPr>
              <w:jc w:val="center"/>
              <w:rPr>
                <w:b/>
                <w:bCs/>
                <w:sz w:val="18"/>
                <w:szCs w:val="18"/>
                <w:lang w:eastAsia="ru-RU"/>
              </w:rPr>
            </w:pPr>
            <w:r w:rsidRPr="00D60367">
              <w:rPr>
                <w:b/>
                <w:bCs/>
                <w:sz w:val="18"/>
                <w:szCs w:val="18"/>
                <w:lang w:eastAsia="ru-RU"/>
              </w:rPr>
              <w:t>73</w:t>
            </w:r>
          </w:p>
        </w:tc>
        <w:tc>
          <w:tcPr>
            <w:tcW w:w="753" w:type="pct"/>
            <w:tcBorders>
              <w:left w:val="nil"/>
              <w:right w:val="single" w:sz="4" w:space="0" w:color="auto"/>
            </w:tcBorders>
            <w:vAlign w:val="bottom"/>
          </w:tcPr>
          <w:p w14:paraId="11F7706D" w14:textId="77777777" w:rsidR="00D60367" w:rsidRPr="00D60367" w:rsidRDefault="00D60367" w:rsidP="00D60367">
            <w:pPr>
              <w:jc w:val="center"/>
              <w:rPr>
                <w:b/>
                <w:bCs/>
                <w:sz w:val="18"/>
                <w:szCs w:val="18"/>
                <w:lang w:eastAsia="ru-RU"/>
              </w:rPr>
            </w:pPr>
            <w:r w:rsidRPr="00D60367">
              <w:rPr>
                <w:b/>
                <w:bCs/>
                <w:sz w:val="18"/>
                <w:szCs w:val="18"/>
                <w:lang w:eastAsia="ru-RU"/>
              </w:rPr>
              <w:t>555</w:t>
            </w:r>
          </w:p>
        </w:tc>
      </w:tr>
      <w:tr w:rsidR="00D60367" w:rsidRPr="00D60367" w14:paraId="22B86EC1" w14:textId="77777777" w:rsidTr="00D507C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27"/>
        </w:trPr>
        <w:tc>
          <w:tcPr>
            <w:tcW w:w="1988" w:type="pct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14:paraId="1D2DDC79" w14:textId="77777777" w:rsidR="00D60367" w:rsidRPr="00D60367" w:rsidRDefault="00D60367" w:rsidP="00D60367">
            <w:pPr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ab/>
              <w:t>Чакан</w:t>
            </w:r>
          </w:p>
        </w:tc>
        <w:tc>
          <w:tcPr>
            <w:tcW w:w="753" w:type="pct"/>
            <w:tcBorders>
              <w:left w:val="nil"/>
              <w:right w:val="single" w:sz="4" w:space="0" w:color="auto"/>
            </w:tcBorders>
            <w:vAlign w:val="bottom"/>
          </w:tcPr>
          <w:p w14:paraId="036FD12C" w14:textId="77777777" w:rsidR="00D60367" w:rsidRPr="00D60367" w:rsidRDefault="00D60367" w:rsidP="00D60367">
            <w:pPr>
              <w:jc w:val="center"/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574</w:t>
            </w:r>
          </w:p>
        </w:tc>
        <w:tc>
          <w:tcPr>
            <w:tcW w:w="753" w:type="pct"/>
            <w:tcBorders>
              <w:left w:val="nil"/>
              <w:right w:val="single" w:sz="4" w:space="0" w:color="auto"/>
            </w:tcBorders>
            <w:vAlign w:val="bottom"/>
          </w:tcPr>
          <w:p w14:paraId="73B835D6" w14:textId="77777777" w:rsidR="00D60367" w:rsidRPr="00D60367" w:rsidRDefault="00D60367" w:rsidP="00D60367">
            <w:pPr>
              <w:jc w:val="center"/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27</w:t>
            </w:r>
          </w:p>
        </w:tc>
        <w:tc>
          <w:tcPr>
            <w:tcW w:w="753" w:type="pct"/>
            <w:tcBorders>
              <w:left w:val="nil"/>
              <w:right w:val="single" w:sz="4" w:space="0" w:color="auto"/>
            </w:tcBorders>
            <w:vAlign w:val="bottom"/>
          </w:tcPr>
          <w:p w14:paraId="7CF63D10" w14:textId="77777777" w:rsidR="00D60367" w:rsidRPr="00D60367" w:rsidRDefault="00D60367" w:rsidP="00D60367">
            <w:pPr>
              <w:jc w:val="center"/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30</w:t>
            </w:r>
          </w:p>
        </w:tc>
        <w:tc>
          <w:tcPr>
            <w:tcW w:w="753" w:type="pct"/>
            <w:tcBorders>
              <w:left w:val="nil"/>
              <w:right w:val="single" w:sz="4" w:space="0" w:color="auto"/>
            </w:tcBorders>
            <w:vAlign w:val="bottom"/>
          </w:tcPr>
          <w:p w14:paraId="0D91856D" w14:textId="77777777" w:rsidR="00D60367" w:rsidRPr="00D60367" w:rsidRDefault="00D60367" w:rsidP="00D60367">
            <w:pPr>
              <w:jc w:val="center"/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517</w:t>
            </w:r>
          </w:p>
        </w:tc>
      </w:tr>
      <w:tr w:rsidR="00D60367" w:rsidRPr="00D60367" w14:paraId="7B416EBA" w14:textId="77777777" w:rsidTr="00D507C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27"/>
        </w:trPr>
        <w:tc>
          <w:tcPr>
            <w:tcW w:w="1988" w:type="pct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14:paraId="187DB8E2" w14:textId="77777777" w:rsidR="00D60367" w:rsidRPr="00D60367" w:rsidRDefault="00D60367" w:rsidP="00D60367">
            <w:pPr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ab/>
              <w:t>Орто</w:t>
            </w:r>
          </w:p>
        </w:tc>
        <w:tc>
          <w:tcPr>
            <w:tcW w:w="753" w:type="pct"/>
            <w:tcBorders>
              <w:left w:val="nil"/>
              <w:right w:val="single" w:sz="4" w:space="0" w:color="auto"/>
            </w:tcBorders>
            <w:vAlign w:val="bottom"/>
          </w:tcPr>
          <w:p w14:paraId="2A2A769E" w14:textId="77777777" w:rsidR="00D60367" w:rsidRPr="00D60367" w:rsidRDefault="00D60367" w:rsidP="00D60367">
            <w:pPr>
              <w:jc w:val="center"/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49</w:t>
            </w:r>
          </w:p>
        </w:tc>
        <w:tc>
          <w:tcPr>
            <w:tcW w:w="753" w:type="pct"/>
            <w:tcBorders>
              <w:left w:val="nil"/>
              <w:right w:val="single" w:sz="4" w:space="0" w:color="auto"/>
            </w:tcBorders>
            <w:vAlign w:val="bottom"/>
          </w:tcPr>
          <w:p w14:paraId="3A154DEF" w14:textId="77777777" w:rsidR="00D60367" w:rsidRPr="00D60367" w:rsidRDefault="00D60367" w:rsidP="00D60367">
            <w:pPr>
              <w:jc w:val="center"/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753" w:type="pct"/>
            <w:tcBorders>
              <w:left w:val="nil"/>
              <w:right w:val="single" w:sz="4" w:space="0" w:color="auto"/>
            </w:tcBorders>
            <w:vAlign w:val="bottom"/>
          </w:tcPr>
          <w:p w14:paraId="5E5BAF0D" w14:textId="77777777" w:rsidR="00D60367" w:rsidRPr="00D60367" w:rsidRDefault="00D60367" w:rsidP="00D60367">
            <w:pPr>
              <w:jc w:val="center"/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35</w:t>
            </w:r>
          </w:p>
        </w:tc>
        <w:tc>
          <w:tcPr>
            <w:tcW w:w="753" w:type="pct"/>
            <w:tcBorders>
              <w:left w:val="nil"/>
              <w:right w:val="single" w:sz="4" w:space="0" w:color="auto"/>
            </w:tcBorders>
            <w:vAlign w:val="bottom"/>
          </w:tcPr>
          <w:p w14:paraId="7E576EC5" w14:textId="77777777" w:rsidR="00D60367" w:rsidRPr="00D60367" w:rsidRDefault="00D60367" w:rsidP="00D60367">
            <w:pPr>
              <w:jc w:val="center"/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3</w:t>
            </w:r>
          </w:p>
        </w:tc>
      </w:tr>
      <w:tr w:rsidR="00D60367" w:rsidRPr="00D60367" w14:paraId="5A0DADE2" w14:textId="77777777" w:rsidTr="00D507C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27"/>
        </w:trPr>
        <w:tc>
          <w:tcPr>
            <w:tcW w:w="1988" w:type="pct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14:paraId="1841DCD2" w14:textId="77777777" w:rsidR="00D60367" w:rsidRPr="00D60367" w:rsidRDefault="00D60367" w:rsidP="00D60367">
            <w:pPr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ab/>
              <w:t>Ири</w:t>
            </w:r>
          </w:p>
        </w:tc>
        <w:tc>
          <w:tcPr>
            <w:tcW w:w="753" w:type="pct"/>
            <w:tcBorders>
              <w:left w:val="nil"/>
              <w:right w:val="single" w:sz="4" w:space="0" w:color="auto"/>
            </w:tcBorders>
            <w:vAlign w:val="bottom"/>
          </w:tcPr>
          <w:p w14:paraId="31C11285" w14:textId="77777777" w:rsidR="00D60367" w:rsidRPr="00D60367" w:rsidRDefault="00D60367" w:rsidP="00D60367">
            <w:pPr>
              <w:jc w:val="center"/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753" w:type="pct"/>
            <w:tcBorders>
              <w:left w:val="nil"/>
              <w:right w:val="single" w:sz="4" w:space="0" w:color="auto"/>
            </w:tcBorders>
            <w:vAlign w:val="bottom"/>
          </w:tcPr>
          <w:p w14:paraId="56F054ED" w14:textId="77777777" w:rsidR="00D60367" w:rsidRPr="00D60367" w:rsidRDefault="00D60367" w:rsidP="00D60367">
            <w:pPr>
              <w:jc w:val="center"/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5</w:t>
            </w:r>
          </w:p>
        </w:tc>
        <w:tc>
          <w:tcPr>
            <w:tcW w:w="753" w:type="pct"/>
            <w:tcBorders>
              <w:left w:val="nil"/>
              <w:right w:val="single" w:sz="4" w:space="0" w:color="auto"/>
            </w:tcBorders>
            <w:vAlign w:val="bottom"/>
          </w:tcPr>
          <w:p w14:paraId="5CF6F56B" w14:textId="77777777" w:rsidR="00D60367" w:rsidRPr="00D60367" w:rsidRDefault="00D60367" w:rsidP="00D60367">
            <w:pPr>
              <w:jc w:val="center"/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8</w:t>
            </w:r>
          </w:p>
        </w:tc>
        <w:tc>
          <w:tcPr>
            <w:tcW w:w="753" w:type="pct"/>
            <w:tcBorders>
              <w:left w:val="nil"/>
              <w:right w:val="single" w:sz="4" w:space="0" w:color="auto"/>
            </w:tcBorders>
            <w:vAlign w:val="bottom"/>
          </w:tcPr>
          <w:p w14:paraId="0931E43D" w14:textId="77777777" w:rsidR="00D60367" w:rsidRPr="00D60367" w:rsidRDefault="00D60367" w:rsidP="00D60367">
            <w:pPr>
              <w:jc w:val="center"/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0</w:t>
            </w:r>
          </w:p>
        </w:tc>
      </w:tr>
      <w:tr w:rsidR="00D60367" w:rsidRPr="00D60367" w14:paraId="0EBABFCD" w14:textId="77777777" w:rsidTr="00D507C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27"/>
        </w:trPr>
        <w:tc>
          <w:tcPr>
            <w:tcW w:w="1988" w:type="pct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14:paraId="59D49A01" w14:textId="77777777" w:rsidR="00D60367" w:rsidRPr="00D60367" w:rsidRDefault="00D60367" w:rsidP="00D60367">
            <w:pPr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Дыйкан чарбалар</w:t>
            </w:r>
          </w:p>
        </w:tc>
        <w:tc>
          <w:tcPr>
            <w:tcW w:w="753" w:type="pct"/>
            <w:tcBorders>
              <w:left w:val="nil"/>
              <w:right w:val="single" w:sz="4" w:space="0" w:color="auto"/>
            </w:tcBorders>
            <w:vAlign w:val="bottom"/>
          </w:tcPr>
          <w:p w14:paraId="4C250F93" w14:textId="77777777" w:rsidR="00D60367" w:rsidRPr="00D60367" w:rsidRDefault="00D60367" w:rsidP="00D60367">
            <w:pPr>
              <w:jc w:val="center"/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21</w:t>
            </w:r>
          </w:p>
        </w:tc>
        <w:tc>
          <w:tcPr>
            <w:tcW w:w="753" w:type="pct"/>
            <w:tcBorders>
              <w:left w:val="nil"/>
              <w:right w:val="single" w:sz="4" w:space="0" w:color="auto"/>
            </w:tcBorders>
            <w:vAlign w:val="bottom"/>
          </w:tcPr>
          <w:p w14:paraId="44D353DE" w14:textId="77777777" w:rsidR="00D60367" w:rsidRPr="00D60367" w:rsidRDefault="00D60367" w:rsidP="00D60367">
            <w:pPr>
              <w:jc w:val="center"/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0</w:t>
            </w:r>
          </w:p>
        </w:tc>
        <w:tc>
          <w:tcPr>
            <w:tcW w:w="753" w:type="pct"/>
            <w:tcBorders>
              <w:left w:val="nil"/>
              <w:right w:val="single" w:sz="4" w:space="0" w:color="auto"/>
            </w:tcBorders>
            <w:vAlign w:val="bottom"/>
          </w:tcPr>
          <w:p w14:paraId="7A4540D7" w14:textId="77777777" w:rsidR="00D60367" w:rsidRPr="00D60367" w:rsidRDefault="00D60367" w:rsidP="00D60367">
            <w:pPr>
              <w:jc w:val="center"/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0</w:t>
            </w:r>
          </w:p>
        </w:tc>
        <w:tc>
          <w:tcPr>
            <w:tcW w:w="753" w:type="pct"/>
            <w:tcBorders>
              <w:left w:val="nil"/>
              <w:right w:val="single" w:sz="4" w:space="0" w:color="auto"/>
            </w:tcBorders>
            <w:vAlign w:val="bottom"/>
          </w:tcPr>
          <w:p w14:paraId="4DD5661A" w14:textId="77777777" w:rsidR="00D60367" w:rsidRPr="00D60367" w:rsidRDefault="00D60367" w:rsidP="00D60367">
            <w:pPr>
              <w:jc w:val="center"/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21</w:t>
            </w:r>
          </w:p>
        </w:tc>
      </w:tr>
      <w:tr w:rsidR="00D60367" w:rsidRPr="00D60367" w14:paraId="2B324893" w14:textId="77777777" w:rsidTr="00D507C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27"/>
        </w:trPr>
        <w:tc>
          <w:tcPr>
            <w:tcW w:w="1988" w:type="pct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14:paraId="2D5CD279" w14:textId="77777777" w:rsidR="00D60367" w:rsidRPr="00D60367" w:rsidRDefault="00D60367" w:rsidP="00D60367">
            <w:pPr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Филиалдар жана ѳкүлчүлүктѳр</w:t>
            </w:r>
          </w:p>
        </w:tc>
        <w:tc>
          <w:tcPr>
            <w:tcW w:w="753" w:type="pct"/>
            <w:tcBorders>
              <w:left w:val="nil"/>
              <w:right w:val="single" w:sz="4" w:space="0" w:color="auto"/>
            </w:tcBorders>
            <w:vAlign w:val="bottom"/>
          </w:tcPr>
          <w:p w14:paraId="5D032BDF" w14:textId="77777777" w:rsidR="00D60367" w:rsidRPr="00D60367" w:rsidRDefault="00D60367" w:rsidP="00D60367">
            <w:pPr>
              <w:jc w:val="center"/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18</w:t>
            </w:r>
          </w:p>
        </w:tc>
        <w:tc>
          <w:tcPr>
            <w:tcW w:w="753" w:type="pct"/>
            <w:tcBorders>
              <w:left w:val="nil"/>
              <w:right w:val="single" w:sz="4" w:space="0" w:color="auto"/>
            </w:tcBorders>
            <w:vAlign w:val="bottom"/>
          </w:tcPr>
          <w:p w14:paraId="5DB6E187" w14:textId="77777777" w:rsidR="00D60367" w:rsidRPr="00D60367" w:rsidRDefault="00D60367" w:rsidP="00D60367">
            <w:pPr>
              <w:jc w:val="center"/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4</w:t>
            </w:r>
          </w:p>
        </w:tc>
        <w:tc>
          <w:tcPr>
            <w:tcW w:w="753" w:type="pct"/>
            <w:tcBorders>
              <w:left w:val="nil"/>
              <w:right w:val="single" w:sz="4" w:space="0" w:color="auto"/>
            </w:tcBorders>
            <w:vAlign w:val="bottom"/>
          </w:tcPr>
          <w:p w14:paraId="4BF6D7E0" w14:textId="77777777" w:rsidR="00D60367" w:rsidRPr="00D60367" w:rsidRDefault="00D60367" w:rsidP="00D60367">
            <w:pPr>
              <w:jc w:val="center"/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0</w:t>
            </w:r>
          </w:p>
        </w:tc>
        <w:tc>
          <w:tcPr>
            <w:tcW w:w="753" w:type="pct"/>
            <w:tcBorders>
              <w:left w:val="nil"/>
              <w:right w:val="single" w:sz="4" w:space="0" w:color="auto"/>
            </w:tcBorders>
            <w:vAlign w:val="bottom"/>
          </w:tcPr>
          <w:p w14:paraId="57C4926D" w14:textId="77777777" w:rsidR="00D60367" w:rsidRPr="00D60367" w:rsidRDefault="00D60367" w:rsidP="00D60367">
            <w:pPr>
              <w:jc w:val="center"/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14</w:t>
            </w:r>
          </w:p>
        </w:tc>
      </w:tr>
      <w:tr w:rsidR="00D60367" w:rsidRPr="00D60367" w14:paraId="67F54362" w14:textId="77777777" w:rsidTr="00D507C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27"/>
        </w:trPr>
        <w:tc>
          <w:tcPr>
            <w:tcW w:w="1988" w:type="pct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14:paraId="4316F53C" w14:textId="77777777" w:rsidR="00D60367" w:rsidRPr="00D60367" w:rsidRDefault="00D60367" w:rsidP="00D60367">
            <w:pPr>
              <w:widowControl w:val="0"/>
              <w:rPr>
                <w:b/>
                <w:snapToGrid w:val="0"/>
                <w:sz w:val="18"/>
                <w:szCs w:val="18"/>
                <w:lang w:eastAsia="ru-RU"/>
              </w:rPr>
            </w:pPr>
            <w:r w:rsidRPr="00D60367">
              <w:rPr>
                <w:b/>
                <w:snapToGrid w:val="0"/>
                <w:sz w:val="18"/>
                <w:szCs w:val="18"/>
                <w:lang w:eastAsia="ru-RU"/>
              </w:rPr>
              <w:t>Түп району</w:t>
            </w:r>
          </w:p>
        </w:tc>
        <w:tc>
          <w:tcPr>
            <w:tcW w:w="753" w:type="pct"/>
            <w:tcBorders>
              <w:left w:val="nil"/>
              <w:right w:val="single" w:sz="4" w:space="0" w:color="auto"/>
            </w:tcBorders>
            <w:vAlign w:val="bottom"/>
          </w:tcPr>
          <w:p w14:paraId="62CAE3B9" w14:textId="77777777" w:rsidR="00D60367" w:rsidRPr="00D60367" w:rsidRDefault="00D60367" w:rsidP="00D60367">
            <w:pPr>
              <w:jc w:val="center"/>
              <w:rPr>
                <w:b/>
                <w:bCs/>
                <w:sz w:val="18"/>
                <w:szCs w:val="18"/>
                <w:lang w:eastAsia="ru-RU"/>
              </w:rPr>
            </w:pPr>
            <w:r w:rsidRPr="00D60367">
              <w:rPr>
                <w:b/>
                <w:bCs/>
                <w:sz w:val="18"/>
                <w:szCs w:val="18"/>
                <w:lang w:eastAsia="ru-RU"/>
              </w:rPr>
              <w:t>696</w:t>
            </w:r>
          </w:p>
        </w:tc>
        <w:tc>
          <w:tcPr>
            <w:tcW w:w="753" w:type="pct"/>
            <w:tcBorders>
              <w:left w:val="nil"/>
              <w:right w:val="single" w:sz="4" w:space="0" w:color="auto"/>
            </w:tcBorders>
            <w:vAlign w:val="bottom"/>
          </w:tcPr>
          <w:p w14:paraId="1C8F23C0" w14:textId="77777777" w:rsidR="00D60367" w:rsidRPr="00D60367" w:rsidRDefault="00D60367" w:rsidP="00D60367">
            <w:pPr>
              <w:jc w:val="center"/>
              <w:rPr>
                <w:b/>
                <w:bCs/>
                <w:sz w:val="18"/>
                <w:szCs w:val="18"/>
                <w:lang w:eastAsia="ru-RU"/>
              </w:rPr>
            </w:pPr>
            <w:r w:rsidRPr="00D60367">
              <w:rPr>
                <w:b/>
                <w:bCs/>
                <w:sz w:val="18"/>
                <w:szCs w:val="18"/>
                <w:lang w:eastAsia="ru-RU"/>
              </w:rPr>
              <w:t>51</w:t>
            </w:r>
          </w:p>
        </w:tc>
        <w:tc>
          <w:tcPr>
            <w:tcW w:w="753" w:type="pct"/>
            <w:tcBorders>
              <w:left w:val="nil"/>
              <w:right w:val="single" w:sz="4" w:space="0" w:color="auto"/>
            </w:tcBorders>
            <w:vAlign w:val="bottom"/>
          </w:tcPr>
          <w:p w14:paraId="3A5B33AC" w14:textId="77777777" w:rsidR="00D60367" w:rsidRPr="00D60367" w:rsidRDefault="00D60367" w:rsidP="00D60367">
            <w:pPr>
              <w:jc w:val="center"/>
              <w:rPr>
                <w:b/>
                <w:bCs/>
                <w:sz w:val="18"/>
                <w:szCs w:val="18"/>
                <w:lang w:eastAsia="ru-RU"/>
              </w:rPr>
            </w:pPr>
            <w:r w:rsidRPr="00D60367">
              <w:rPr>
                <w:b/>
                <w:bCs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753" w:type="pct"/>
            <w:tcBorders>
              <w:left w:val="nil"/>
              <w:right w:val="single" w:sz="4" w:space="0" w:color="auto"/>
            </w:tcBorders>
            <w:vAlign w:val="bottom"/>
          </w:tcPr>
          <w:p w14:paraId="57DA2CCB" w14:textId="77777777" w:rsidR="00D60367" w:rsidRPr="00D60367" w:rsidRDefault="00D60367" w:rsidP="00D60367">
            <w:pPr>
              <w:jc w:val="center"/>
              <w:rPr>
                <w:b/>
                <w:bCs/>
                <w:sz w:val="18"/>
                <w:szCs w:val="18"/>
                <w:lang w:eastAsia="ru-RU"/>
              </w:rPr>
            </w:pPr>
            <w:r w:rsidRPr="00D60367">
              <w:rPr>
                <w:b/>
                <w:bCs/>
                <w:sz w:val="18"/>
                <w:szCs w:val="18"/>
                <w:lang w:eastAsia="ru-RU"/>
              </w:rPr>
              <w:t>556</w:t>
            </w:r>
          </w:p>
        </w:tc>
      </w:tr>
      <w:tr w:rsidR="00D60367" w:rsidRPr="00D60367" w14:paraId="3CF0539A" w14:textId="77777777" w:rsidTr="00D507C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27"/>
        </w:trPr>
        <w:tc>
          <w:tcPr>
            <w:tcW w:w="1988" w:type="pct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14:paraId="4726E60F" w14:textId="77777777" w:rsidR="00D60367" w:rsidRPr="00D60367" w:rsidRDefault="00D60367" w:rsidP="00D60367">
            <w:pPr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ab/>
              <w:t>Чакан</w:t>
            </w:r>
          </w:p>
        </w:tc>
        <w:tc>
          <w:tcPr>
            <w:tcW w:w="753" w:type="pct"/>
            <w:tcBorders>
              <w:left w:val="nil"/>
              <w:right w:val="single" w:sz="4" w:space="0" w:color="auto"/>
            </w:tcBorders>
            <w:vAlign w:val="bottom"/>
          </w:tcPr>
          <w:p w14:paraId="3A54B706" w14:textId="77777777" w:rsidR="00D60367" w:rsidRPr="00D60367" w:rsidRDefault="00D60367" w:rsidP="00D60367">
            <w:pPr>
              <w:jc w:val="center"/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552</w:t>
            </w:r>
          </w:p>
        </w:tc>
        <w:tc>
          <w:tcPr>
            <w:tcW w:w="753" w:type="pct"/>
            <w:tcBorders>
              <w:left w:val="nil"/>
              <w:right w:val="single" w:sz="4" w:space="0" w:color="auto"/>
            </w:tcBorders>
            <w:vAlign w:val="bottom"/>
          </w:tcPr>
          <w:p w14:paraId="5EFE3865" w14:textId="77777777" w:rsidR="00D60367" w:rsidRPr="00D60367" w:rsidRDefault="00D60367" w:rsidP="00D60367">
            <w:pPr>
              <w:jc w:val="center"/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34</w:t>
            </w:r>
          </w:p>
        </w:tc>
        <w:tc>
          <w:tcPr>
            <w:tcW w:w="753" w:type="pct"/>
            <w:tcBorders>
              <w:left w:val="nil"/>
              <w:right w:val="single" w:sz="4" w:space="0" w:color="auto"/>
            </w:tcBorders>
            <w:vAlign w:val="bottom"/>
          </w:tcPr>
          <w:p w14:paraId="59C66503" w14:textId="77777777" w:rsidR="00D60367" w:rsidRPr="00D60367" w:rsidRDefault="00D60367" w:rsidP="00D60367">
            <w:pPr>
              <w:jc w:val="center"/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33</w:t>
            </w:r>
          </w:p>
        </w:tc>
        <w:tc>
          <w:tcPr>
            <w:tcW w:w="753" w:type="pct"/>
            <w:tcBorders>
              <w:left w:val="nil"/>
              <w:right w:val="single" w:sz="4" w:space="0" w:color="auto"/>
            </w:tcBorders>
            <w:vAlign w:val="bottom"/>
          </w:tcPr>
          <w:p w14:paraId="2B1E1AA1" w14:textId="77777777" w:rsidR="00D60367" w:rsidRPr="00D60367" w:rsidRDefault="00D60367" w:rsidP="00D60367">
            <w:pPr>
              <w:jc w:val="center"/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485</w:t>
            </w:r>
          </w:p>
        </w:tc>
      </w:tr>
      <w:tr w:rsidR="00D60367" w:rsidRPr="00D60367" w14:paraId="62C2FD42" w14:textId="77777777" w:rsidTr="00D507C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27"/>
        </w:trPr>
        <w:tc>
          <w:tcPr>
            <w:tcW w:w="1988" w:type="pct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14:paraId="6AC40EDD" w14:textId="77777777" w:rsidR="00D60367" w:rsidRPr="00D60367" w:rsidRDefault="00D60367" w:rsidP="00D60367">
            <w:pPr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ab/>
              <w:t>Орто</w:t>
            </w:r>
          </w:p>
        </w:tc>
        <w:tc>
          <w:tcPr>
            <w:tcW w:w="753" w:type="pct"/>
            <w:tcBorders>
              <w:left w:val="nil"/>
              <w:right w:val="single" w:sz="4" w:space="0" w:color="auto"/>
            </w:tcBorders>
            <w:vAlign w:val="bottom"/>
          </w:tcPr>
          <w:p w14:paraId="7E7B1EE8" w14:textId="77777777" w:rsidR="00D60367" w:rsidRPr="00D60367" w:rsidRDefault="00D60367" w:rsidP="00D60367">
            <w:pPr>
              <w:jc w:val="center"/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58</w:t>
            </w:r>
          </w:p>
        </w:tc>
        <w:tc>
          <w:tcPr>
            <w:tcW w:w="753" w:type="pct"/>
            <w:tcBorders>
              <w:left w:val="nil"/>
              <w:right w:val="single" w:sz="4" w:space="0" w:color="auto"/>
            </w:tcBorders>
            <w:vAlign w:val="bottom"/>
          </w:tcPr>
          <w:p w14:paraId="545D9654" w14:textId="77777777" w:rsidR="00D60367" w:rsidRPr="00D60367" w:rsidRDefault="00D60367" w:rsidP="00D60367">
            <w:pPr>
              <w:jc w:val="center"/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753" w:type="pct"/>
            <w:tcBorders>
              <w:left w:val="nil"/>
              <w:right w:val="single" w:sz="4" w:space="0" w:color="auto"/>
            </w:tcBorders>
            <w:vAlign w:val="bottom"/>
          </w:tcPr>
          <w:p w14:paraId="255CEBA9" w14:textId="77777777" w:rsidR="00D60367" w:rsidRPr="00D60367" w:rsidRDefault="00D60367" w:rsidP="00D60367">
            <w:pPr>
              <w:jc w:val="center"/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46</w:t>
            </w:r>
          </w:p>
        </w:tc>
        <w:tc>
          <w:tcPr>
            <w:tcW w:w="753" w:type="pct"/>
            <w:tcBorders>
              <w:left w:val="nil"/>
              <w:right w:val="single" w:sz="4" w:space="0" w:color="auto"/>
            </w:tcBorders>
            <w:vAlign w:val="bottom"/>
          </w:tcPr>
          <w:p w14:paraId="78C96F62" w14:textId="77777777" w:rsidR="00D60367" w:rsidRPr="00D60367" w:rsidRDefault="00D60367" w:rsidP="00D60367">
            <w:pPr>
              <w:jc w:val="center"/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2</w:t>
            </w:r>
          </w:p>
        </w:tc>
      </w:tr>
      <w:tr w:rsidR="00D60367" w:rsidRPr="00D60367" w14:paraId="149265D8" w14:textId="77777777" w:rsidTr="00D507C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27"/>
        </w:trPr>
        <w:tc>
          <w:tcPr>
            <w:tcW w:w="1988" w:type="pct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14:paraId="6D7AB426" w14:textId="77777777" w:rsidR="00D60367" w:rsidRPr="00D60367" w:rsidRDefault="00D60367" w:rsidP="00D60367">
            <w:pPr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ab/>
              <w:t>Ири</w:t>
            </w:r>
          </w:p>
        </w:tc>
        <w:tc>
          <w:tcPr>
            <w:tcW w:w="753" w:type="pct"/>
            <w:tcBorders>
              <w:left w:val="nil"/>
              <w:right w:val="single" w:sz="4" w:space="0" w:color="auto"/>
            </w:tcBorders>
            <w:vAlign w:val="bottom"/>
          </w:tcPr>
          <w:p w14:paraId="175E1A95" w14:textId="77777777" w:rsidR="00D60367" w:rsidRPr="00D60367" w:rsidRDefault="00D60367" w:rsidP="00D60367">
            <w:pPr>
              <w:jc w:val="center"/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15</w:t>
            </w:r>
          </w:p>
        </w:tc>
        <w:tc>
          <w:tcPr>
            <w:tcW w:w="753" w:type="pct"/>
            <w:tcBorders>
              <w:left w:val="nil"/>
              <w:right w:val="single" w:sz="4" w:space="0" w:color="auto"/>
            </w:tcBorders>
            <w:vAlign w:val="bottom"/>
          </w:tcPr>
          <w:p w14:paraId="102E7483" w14:textId="77777777" w:rsidR="00D60367" w:rsidRPr="00D60367" w:rsidRDefault="00D60367" w:rsidP="00D60367">
            <w:pPr>
              <w:jc w:val="center"/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4</w:t>
            </w:r>
          </w:p>
        </w:tc>
        <w:tc>
          <w:tcPr>
            <w:tcW w:w="753" w:type="pct"/>
            <w:tcBorders>
              <w:left w:val="nil"/>
              <w:right w:val="single" w:sz="4" w:space="0" w:color="auto"/>
            </w:tcBorders>
            <w:vAlign w:val="bottom"/>
          </w:tcPr>
          <w:p w14:paraId="613889C6" w14:textId="77777777" w:rsidR="00D60367" w:rsidRPr="00D60367" w:rsidRDefault="00D60367" w:rsidP="00D60367">
            <w:pPr>
              <w:jc w:val="center"/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753" w:type="pct"/>
            <w:tcBorders>
              <w:left w:val="nil"/>
              <w:right w:val="single" w:sz="4" w:space="0" w:color="auto"/>
            </w:tcBorders>
            <w:vAlign w:val="bottom"/>
          </w:tcPr>
          <w:p w14:paraId="510A5602" w14:textId="77777777" w:rsidR="00D60367" w:rsidRPr="00D60367" w:rsidRDefault="00D60367" w:rsidP="00D60367">
            <w:pPr>
              <w:jc w:val="center"/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1</w:t>
            </w:r>
          </w:p>
        </w:tc>
      </w:tr>
      <w:tr w:rsidR="00D60367" w:rsidRPr="00D60367" w14:paraId="178A840A" w14:textId="77777777" w:rsidTr="00D507C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27"/>
        </w:trPr>
        <w:tc>
          <w:tcPr>
            <w:tcW w:w="1988" w:type="pct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14:paraId="4F59BE26" w14:textId="77777777" w:rsidR="00D60367" w:rsidRPr="00D60367" w:rsidRDefault="00D60367" w:rsidP="00D60367">
            <w:pPr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Дыйкан чарбалар</w:t>
            </w:r>
          </w:p>
        </w:tc>
        <w:tc>
          <w:tcPr>
            <w:tcW w:w="753" w:type="pct"/>
            <w:tcBorders>
              <w:left w:val="nil"/>
              <w:right w:val="single" w:sz="4" w:space="0" w:color="auto"/>
            </w:tcBorders>
            <w:vAlign w:val="bottom"/>
          </w:tcPr>
          <w:p w14:paraId="40E097DD" w14:textId="77777777" w:rsidR="00D60367" w:rsidRPr="00D60367" w:rsidRDefault="00D60367" w:rsidP="00D60367">
            <w:pPr>
              <w:jc w:val="center"/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52</w:t>
            </w:r>
          </w:p>
        </w:tc>
        <w:tc>
          <w:tcPr>
            <w:tcW w:w="753" w:type="pct"/>
            <w:tcBorders>
              <w:left w:val="nil"/>
              <w:right w:val="single" w:sz="4" w:space="0" w:color="auto"/>
            </w:tcBorders>
            <w:vAlign w:val="bottom"/>
          </w:tcPr>
          <w:p w14:paraId="032ECDE2" w14:textId="77777777" w:rsidR="00D60367" w:rsidRPr="00D60367" w:rsidRDefault="00D60367" w:rsidP="00D60367">
            <w:pPr>
              <w:jc w:val="center"/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0</w:t>
            </w:r>
          </w:p>
        </w:tc>
        <w:tc>
          <w:tcPr>
            <w:tcW w:w="753" w:type="pct"/>
            <w:tcBorders>
              <w:left w:val="nil"/>
              <w:right w:val="single" w:sz="4" w:space="0" w:color="auto"/>
            </w:tcBorders>
            <w:vAlign w:val="bottom"/>
          </w:tcPr>
          <w:p w14:paraId="359D0D5A" w14:textId="77777777" w:rsidR="00D60367" w:rsidRPr="00D60367" w:rsidRDefault="00D60367" w:rsidP="00D60367">
            <w:pPr>
              <w:jc w:val="center"/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0</w:t>
            </w:r>
          </w:p>
        </w:tc>
        <w:tc>
          <w:tcPr>
            <w:tcW w:w="753" w:type="pct"/>
            <w:tcBorders>
              <w:left w:val="nil"/>
              <w:right w:val="single" w:sz="4" w:space="0" w:color="auto"/>
            </w:tcBorders>
            <w:vAlign w:val="bottom"/>
          </w:tcPr>
          <w:p w14:paraId="6515FCA7" w14:textId="77777777" w:rsidR="00D60367" w:rsidRPr="00D60367" w:rsidRDefault="00D60367" w:rsidP="00D60367">
            <w:pPr>
              <w:jc w:val="center"/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52</w:t>
            </w:r>
          </w:p>
        </w:tc>
      </w:tr>
      <w:tr w:rsidR="00D60367" w:rsidRPr="00D60367" w14:paraId="5F7EF170" w14:textId="77777777" w:rsidTr="00D507C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27"/>
        </w:trPr>
        <w:tc>
          <w:tcPr>
            <w:tcW w:w="1988" w:type="pct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14:paraId="37F8204A" w14:textId="77777777" w:rsidR="00D60367" w:rsidRPr="00D60367" w:rsidRDefault="00D60367" w:rsidP="00D60367">
            <w:pPr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Филиалдар жана ѳкүлчүлүктѳр</w:t>
            </w:r>
          </w:p>
        </w:tc>
        <w:tc>
          <w:tcPr>
            <w:tcW w:w="753" w:type="pct"/>
            <w:tcBorders>
              <w:left w:val="nil"/>
              <w:right w:val="single" w:sz="4" w:space="0" w:color="auto"/>
            </w:tcBorders>
            <w:vAlign w:val="bottom"/>
          </w:tcPr>
          <w:p w14:paraId="44FB9A9D" w14:textId="77777777" w:rsidR="00D60367" w:rsidRPr="00D60367" w:rsidRDefault="00D60367" w:rsidP="00D60367">
            <w:pPr>
              <w:jc w:val="center"/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19</w:t>
            </w:r>
          </w:p>
        </w:tc>
        <w:tc>
          <w:tcPr>
            <w:tcW w:w="753" w:type="pct"/>
            <w:tcBorders>
              <w:left w:val="nil"/>
              <w:right w:val="single" w:sz="4" w:space="0" w:color="auto"/>
            </w:tcBorders>
            <w:vAlign w:val="bottom"/>
          </w:tcPr>
          <w:p w14:paraId="036749D0" w14:textId="77777777" w:rsidR="00D60367" w:rsidRPr="00D60367" w:rsidRDefault="00D60367" w:rsidP="00D60367">
            <w:pPr>
              <w:jc w:val="center"/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3</w:t>
            </w:r>
          </w:p>
        </w:tc>
        <w:tc>
          <w:tcPr>
            <w:tcW w:w="753" w:type="pct"/>
            <w:tcBorders>
              <w:left w:val="nil"/>
              <w:right w:val="single" w:sz="4" w:space="0" w:color="auto"/>
            </w:tcBorders>
            <w:vAlign w:val="bottom"/>
          </w:tcPr>
          <w:p w14:paraId="2C875CB2" w14:textId="77777777" w:rsidR="00D60367" w:rsidRPr="00D60367" w:rsidRDefault="00D60367" w:rsidP="00D60367">
            <w:pPr>
              <w:jc w:val="center"/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0</w:t>
            </w:r>
          </w:p>
        </w:tc>
        <w:tc>
          <w:tcPr>
            <w:tcW w:w="753" w:type="pct"/>
            <w:tcBorders>
              <w:left w:val="nil"/>
              <w:right w:val="single" w:sz="4" w:space="0" w:color="auto"/>
            </w:tcBorders>
            <w:vAlign w:val="bottom"/>
          </w:tcPr>
          <w:p w14:paraId="5FFBF1FA" w14:textId="77777777" w:rsidR="00D60367" w:rsidRPr="00D60367" w:rsidRDefault="00D60367" w:rsidP="00D60367">
            <w:pPr>
              <w:jc w:val="center"/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16</w:t>
            </w:r>
          </w:p>
        </w:tc>
      </w:tr>
      <w:tr w:rsidR="00D60367" w:rsidRPr="00D60367" w14:paraId="55832686" w14:textId="77777777" w:rsidTr="00D507C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27"/>
        </w:trPr>
        <w:tc>
          <w:tcPr>
            <w:tcW w:w="1988" w:type="pct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14:paraId="24014BED" w14:textId="77777777" w:rsidR="00D60367" w:rsidRPr="00D60367" w:rsidRDefault="00D60367" w:rsidP="00D60367">
            <w:pPr>
              <w:widowControl w:val="0"/>
              <w:rPr>
                <w:b/>
                <w:snapToGrid w:val="0"/>
                <w:sz w:val="18"/>
                <w:szCs w:val="18"/>
                <w:lang w:eastAsia="ru-RU"/>
              </w:rPr>
            </w:pPr>
            <w:r w:rsidRPr="00D60367">
              <w:rPr>
                <w:b/>
                <w:snapToGrid w:val="0"/>
                <w:sz w:val="18"/>
                <w:szCs w:val="18"/>
                <w:lang w:eastAsia="ru-RU"/>
              </w:rPr>
              <w:t>Каракол ш.</w:t>
            </w:r>
          </w:p>
        </w:tc>
        <w:tc>
          <w:tcPr>
            <w:tcW w:w="753" w:type="pct"/>
            <w:tcBorders>
              <w:left w:val="nil"/>
              <w:right w:val="single" w:sz="4" w:space="0" w:color="auto"/>
            </w:tcBorders>
            <w:vAlign w:val="bottom"/>
          </w:tcPr>
          <w:p w14:paraId="60CA8EB3" w14:textId="77777777" w:rsidR="00D60367" w:rsidRPr="00D60367" w:rsidRDefault="00D60367" w:rsidP="00D60367">
            <w:pPr>
              <w:jc w:val="center"/>
              <w:rPr>
                <w:b/>
                <w:bCs/>
                <w:sz w:val="18"/>
                <w:szCs w:val="18"/>
                <w:lang w:eastAsia="ru-RU"/>
              </w:rPr>
            </w:pPr>
            <w:r w:rsidRPr="00D60367">
              <w:rPr>
                <w:b/>
                <w:bCs/>
                <w:sz w:val="18"/>
                <w:szCs w:val="18"/>
                <w:lang w:eastAsia="ru-RU"/>
              </w:rPr>
              <w:t>2097</w:t>
            </w:r>
          </w:p>
        </w:tc>
        <w:tc>
          <w:tcPr>
            <w:tcW w:w="753" w:type="pct"/>
            <w:tcBorders>
              <w:left w:val="nil"/>
              <w:right w:val="single" w:sz="4" w:space="0" w:color="auto"/>
            </w:tcBorders>
            <w:vAlign w:val="bottom"/>
          </w:tcPr>
          <w:p w14:paraId="55D14D6E" w14:textId="77777777" w:rsidR="00D60367" w:rsidRPr="00D60367" w:rsidRDefault="00D60367" w:rsidP="00D60367">
            <w:pPr>
              <w:jc w:val="center"/>
              <w:rPr>
                <w:b/>
                <w:bCs/>
                <w:sz w:val="18"/>
                <w:szCs w:val="18"/>
                <w:lang w:eastAsia="ru-RU"/>
              </w:rPr>
            </w:pPr>
            <w:r w:rsidRPr="00D60367">
              <w:rPr>
                <w:b/>
                <w:bCs/>
                <w:sz w:val="18"/>
                <w:szCs w:val="18"/>
                <w:lang w:eastAsia="ru-RU"/>
              </w:rPr>
              <w:t>206</w:t>
            </w:r>
          </w:p>
        </w:tc>
        <w:tc>
          <w:tcPr>
            <w:tcW w:w="753" w:type="pct"/>
            <w:tcBorders>
              <w:left w:val="nil"/>
              <w:right w:val="single" w:sz="4" w:space="0" w:color="auto"/>
            </w:tcBorders>
            <w:vAlign w:val="bottom"/>
          </w:tcPr>
          <w:p w14:paraId="59945E16" w14:textId="77777777" w:rsidR="00D60367" w:rsidRPr="00D60367" w:rsidRDefault="00D60367" w:rsidP="00D60367">
            <w:pPr>
              <w:jc w:val="center"/>
              <w:rPr>
                <w:b/>
                <w:bCs/>
                <w:sz w:val="18"/>
                <w:szCs w:val="18"/>
                <w:lang w:eastAsia="ru-RU"/>
              </w:rPr>
            </w:pPr>
            <w:r w:rsidRPr="00D60367">
              <w:rPr>
                <w:b/>
                <w:bCs/>
                <w:sz w:val="18"/>
                <w:szCs w:val="18"/>
                <w:lang w:eastAsia="ru-RU"/>
              </w:rPr>
              <w:t>75</w:t>
            </w:r>
          </w:p>
        </w:tc>
        <w:tc>
          <w:tcPr>
            <w:tcW w:w="753" w:type="pct"/>
            <w:tcBorders>
              <w:left w:val="nil"/>
              <w:right w:val="single" w:sz="4" w:space="0" w:color="auto"/>
            </w:tcBorders>
            <w:vAlign w:val="bottom"/>
          </w:tcPr>
          <w:p w14:paraId="2BEA45C3" w14:textId="77777777" w:rsidR="00D60367" w:rsidRPr="00D60367" w:rsidRDefault="00D60367" w:rsidP="00D60367">
            <w:pPr>
              <w:jc w:val="center"/>
              <w:rPr>
                <w:b/>
                <w:bCs/>
                <w:sz w:val="18"/>
                <w:szCs w:val="18"/>
                <w:lang w:eastAsia="ru-RU"/>
              </w:rPr>
            </w:pPr>
            <w:r w:rsidRPr="00D60367">
              <w:rPr>
                <w:b/>
                <w:bCs/>
                <w:sz w:val="18"/>
                <w:szCs w:val="18"/>
                <w:lang w:eastAsia="ru-RU"/>
              </w:rPr>
              <w:t>1816</w:t>
            </w:r>
          </w:p>
        </w:tc>
      </w:tr>
      <w:tr w:rsidR="00D60367" w:rsidRPr="00D60367" w14:paraId="09196A1C" w14:textId="77777777" w:rsidTr="00D507C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27"/>
        </w:trPr>
        <w:tc>
          <w:tcPr>
            <w:tcW w:w="1988" w:type="pct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14:paraId="2369D6F8" w14:textId="77777777" w:rsidR="00D60367" w:rsidRPr="00D60367" w:rsidRDefault="00D60367" w:rsidP="00D60367">
            <w:pPr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ab/>
              <w:t>Чакан</w:t>
            </w:r>
          </w:p>
        </w:tc>
        <w:tc>
          <w:tcPr>
            <w:tcW w:w="753" w:type="pct"/>
            <w:tcBorders>
              <w:left w:val="nil"/>
              <w:right w:val="single" w:sz="4" w:space="0" w:color="auto"/>
            </w:tcBorders>
            <w:vAlign w:val="bottom"/>
          </w:tcPr>
          <w:p w14:paraId="2E68BE56" w14:textId="77777777" w:rsidR="00D60367" w:rsidRPr="00D60367" w:rsidRDefault="00D60367" w:rsidP="00D60367">
            <w:pPr>
              <w:jc w:val="center"/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1799</w:t>
            </w:r>
          </w:p>
        </w:tc>
        <w:tc>
          <w:tcPr>
            <w:tcW w:w="753" w:type="pct"/>
            <w:tcBorders>
              <w:left w:val="nil"/>
              <w:right w:val="single" w:sz="4" w:space="0" w:color="auto"/>
            </w:tcBorders>
            <w:vAlign w:val="bottom"/>
          </w:tcPr>
          <w:p w14:paraId="035AC5B5" w14:textId="77777777" w:rsidR="00D60367" w:rsidRPr="00D60367" w:rsidRDefault="00D60367" w:rsidP="00D60367">
            <w:pPr>
              <w:jc w:val="center"/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119</w:t>
            </w:r>
          </w:p>
        </w:tc>
        <w:tc>
          <w:tcPr>
            <w:tcW w:w="753" w:type="pct"/>
            <w:tcBorders>
              <w:left w:val="nil"/>
              <w:right w:val="single" w:sz="4" w:space="0" w:color="auto"/>
            </w:tcBorders>
            <w:vAlign w:val="bottom"/>
          </w:tcPr>
          <w:p w14:paraId="4C5F69C6" w14:textId="77777777" w:rsidR="00D60367" w:rsidRPr="00D60367" w:rsidRDefault="00D60367" w:rsidP="00D60367">
            <w:pPr>
              <w:jc w:val="center"/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37</w:t>
            </w:r>
          </w:p>
        </w:tc>
        <w:tc>
          <w:tcPr>
            <w:tcW w:w="753" w:type="pct"/>
            <w:tcBorders>
              <w:left w:val="nil"/>
              <w:right w:val="single" w:sz="4" w:space="0" w:color="auto"/>
            </w:tcBorders>
            <w:vAlign w:val="bottom"/>
          </w:tcPr>
          <w:p w14:paraId="0369B38A" w14:textId="77777777" w:rsidR="00D60367" w:rsidRPr="00D60367" w:rsidRDefault="00D60367" w:rsidP="00D60367">
            <w:pPr>
              <w:jc w:val="center"/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1643</w:t>
            </w:r>
          </w:p>
        </w:tc>
      </w:tr>
      <w:tr w:rsidR="00D60367" w:rsidRPr="00D60367" w14:paraId="7AF80291" w14:textId="77777777" w:rsidTr="00D507C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27"/>
        </w:trPr>
        <w:tc>
          <w:tcPr>
            <w:tcW w:w="1988" w:type="pct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14:paraId="2F0877C2" w14:textId="77777777" w:rsidR="00D60367" w:rsidRPr="00D60367" w:rsidRDefault="00D60367" w:rsidP="00D60367">
            <w:pPr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ab/>
              <w:t>Орто</w:t>
            </w:r>
          </w:p>
        </w:tc>
        <w:tc>
          <w:tcPr>
            <w:tcW w:w="753" w:type="pct"/>
            <w:tcBorders>
              <w:left w:val="nil"/>
              <w:right w:val="single" w:sz="4" w:space="0" w:color="auto"/>
            </w:tcBorders>
            <w:vAlign w:val="bottom"/>
          </w:tcPr>
          <w:p w14:paraId="72E7212B" w14:textId="77777777" w:rsidR="00D60367" w:rsidRPr="00D60367" w:rsidRDefault="00D60367" w:rsidP="00D60367">
            <w:pPr>
              <w:jc w:val="center"/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86</w:t>
            </w:r>
          </w:p>
        </w:tc>
        <w:tc>
          <w:tcPr>
            <w:tcW w:w="753" w:type="pct"/>
            <w:tcBorders>
              <w:left w:val="nil"/>
              <w:right w:val="single" w:sz="4" w:space="0" w:color="auto"/>
            </w:tcBorders>
            <w:vAlign w:val="bottom"/>
          </w:tcPr>
          <w:p w14:paraId="27F06AB4" w14:textId="77777777" w:rsidR="00D60367" w:rsidRPr="00D60367" w:rsidRDefault="00D60367" w:rsidP="00D60367">
            <w:pPr>
              <w:jc w:val="center"/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37</w:t>
            </w:r>
          </w:p>
        </w:tc>
        <w:tc>
          <w:tcPr>
            <w:tcW w:w="753" w:type="pct"/>
            <w:tcBorders>
              <w:left w:val="nil"/>
              <w:right w:val="single" w:sz="4" w:space="0" w:color="auto"/>
            </w:tcBorders>
            <w:vAlign w:val="bottom"/>
          </w:tcPr>
          <w:p w14:paraId="4D3A4D70" w14:textId="77777777" w:rsidR="00D60367" w:rsidRPr="00D60367" w:rsidRDefault="00D60367" w:rsidP="00D60367">
            <w:pPr>
              <w:jc w:val="center"/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27</w:t>
            </w:r>
          </w:p>
        </w:tc>
        <w:tc>
          <w:tcPr>
            <w:tcW w:w="753" w:type="pct"/>
            <w:tcBorders>
              <w:left w:val="nil"/>
              <w:right w:val="single" w:sz="4" w:space="0" w:color="auto"/>
            </w:tcBorders>
            <w:vAlign w:val="bottom"/>
          </w:tcPr>
          <w:p w14:paraId="50B9978E" w14:textId="77777777" w:rsidR="00D60367" w:rsidRPr="00D60367" w:rsidRDefault="00D60367" w:rsidP="00D60367">
            <w:pPr>
              <w:jc w:val="center"/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22</w:t>
            </w:r>
          </w:p>
        </w:tc>
      </w:tr>
      <w:tr w:rsidR="00D60367" w:rsidRPr="00D60367" w14:paraId="1869CB8F" w14:textId="77777777" w:rsidTr="00D507C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27"/>
        </w:trPr>
        <w:tc>
          <w:tcPr>
            <w:tcW w:w="1988" w:type="pct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14:paraId="178768AB" w14:textId="77777777" w:rsidR="00D60367" w:rsidRPr="00D60367" w:rsidRDefault="00D60367" w:rsidP="00D60367">
            <w:pPr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ab/>
              <w:t>Ири</w:t>
            </w:r>
          </w:p>
        </w:tc>
        <w:tc>
          <w:tcPr>
            <w:tcW w:w="753" w:type="pct"/>
            <w:tcBorders>
              <w:left w:val="nil"/>
              <w:right w:val="single" w:sz="4" w:space="0" w:color="auto"/>
            </w:tcBorders>
            <w:vAlign w:val="bottom"/>
          </w:tcPr>
          <w:p w14:paraId="40C7227E" w14:textId="77777777" w:rsidR="00D60367" w:rsidRPr="00D60367" w:rsidRDefault="00D60367" w:rsidP="00D60367">
            <w:pPr>
              <w:jc w:val="center"/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43</w:t>
            </w:r>
          </w:p>
        </w:tc>
        <w:tc>
          <w:tcPr>
            <w:tcW w:w="753" w:type="pct"/>
            <w:tcBorders>
              <w:left w:val="nil"/>
              <w:right w:val="single" w:sz="4" w:space="0" w:color="auto"/>
            </w:tcBorders>
            <w:vAlign w:val="bottom"/>
          </w:tcPr>
          <w:p w14:paraId="3283025B" w14:textId="77777777" w:rsidR="00D60367" w:rsidRPr="00D60367" w:rsidRDefault="00D60367" w:rsidP="00D60367">
            <w:pPr>
              <w:jc w:val="center"/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28</w:t>
            </w:r>
          </w:p>
        </w:tc>
        <w:tc>
          <w:tcPr>
            <w:tcW w:w="753" w:type="pct"/>
            <w:tcBorders>
              <w:left w:val="nil"/>
              <w:right w:val="single" w:sz="4" w:space="0" w:color="auto"/>
            </w:tcBorders>
            <w:vAlign w:val="bottom"/>
          </w:tcPr>
          <w:p w14:paraId="66FE3AF1" w14:textId="77777777" w:rsidR="00D60367" w:rsidRPr="00D60367" w:rsidRDefault="00D60367" w:rsidP="00D60367">
            <w:pPr>
              <w:jc w:val="center"/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753" w:type="pct"/>
            <w:tcBorders>
              <w:left w:val="nil"/>
              <w:right w:val="single" w:sz="4" w:space="0" w:color="auto"/>
            </w:tcBorders>
            <w:vAlign w:val="bottom"/>
          </w:tcPr>
          <w:p w14:paraId="4228203E" w14:textId="77777777" w:rsidR="00D60367" w:rsidRPr="00D60367" w:rsidRDefault="00D60367" w:rsidP="00D60367">
            <w:pPr>
              <w:jc w:val="center"/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4</w:t>
            </w:r>
          </w:p>
        </w:tc>
      </w:tr>
      <w:tr w:rsidR="00D60367" w:rsidRPr="00D60367" w14:paraId="45CBD428" w14:textId="77777777" w:rsidTr="00D507C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27"/>
        </w:trPr>
        <w:tc>
          <w:tcPr>
            <w:tcW w:w="1988" w:type="pct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14:paraId="2DB2E90B" w14:textId="77777777" w:rsidR="00D60367" w:rsidRPr="00D60367" w:rsidRDefault="00D60367" w:rsidP="00D60367">
            <w:pPr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Дыйкан чарбалар</w:t>
            </w:r>
          </w:p>
        </w:tc>
        <w:tc>
          <w:tcPr>
            <w:tcW w:w="753" w:type="pct"/>
            <w:tcBorders>
              <w:left w:val="nil"/>
              <w:right w:val="single" w:sz="4" w:space="0" w:color="auto"/>
            </w:tcBorders>
            <w:vAlign w:val="bottom"/>
          </w:tcPr>
          <w:p w14:paraId="43A31866" w14:textId="77777777" w:rsidR="00D60367" w:rsidRPr="00D60367" w:rsidRDefault="00D60367" w:rsidP="00D60367">
            <w:pPr>
              <w:jc w:val="center"/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16</w:t>
            </w:r>
          </w:p>
        </w:tc>
        <w:tc>
          <w:tcPr>
            <w:tcW w:w="753" w:type="pct"/>
            <w:tcBorders>
              <w:left w:val="nil"/>
              <w:right w:val="single" w:sz="4" w:space="0" w:color="auto"/>
            </w:tcBorders>
            <w:vAlign w:val="bottom"/>
          </w:tcPr>
          <w:p w14:paraId="62EBCCE1" w14:textId="77777777" w:rsidR="00D60367" w:rsidRPr="00D60367" w:rsidRDefault="00D60367" w:rsidP="00D60367">
            <w:pPr>
              <w:jc w:val="center"/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0</w:t>
            </w:r>
          </w:p>
        </w:tc>
        <w:tc>
          <w:tcPr>
            <w:tcW w:w="753" w:type="pct"/>
            <w:tcBorders>
              <w:left w:val="nil"/>
              <w:right w:val="single" w:sz="4" w:space="0" w:color="auto"/>
            </w:tcBorders>
            <w:vAlign w:val="bottom"/>
          </w:tcPr>
          <w:p w14:paraId="0B1FCD0D" w14:textId="77777777" w:rsidR="00D60367" w:rsidRPr="00D60367" w:rsidRDefault="00D60367" w:rsidP="00D60367">
            <w:pPr>
              <w:jc w:val="center"/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0</w:t>
            </w:r>
          </w:p>
        </w:tc>
        <w:tc>
          <w:tcPr>
            <w:tcW w:w="753" w:type="pct"/>
            <w:tcBorders>
              <w:left w:val="nil"/>
              <w:right w:val="single" w:sz="4" w:space="0" w:color="auto"/>
            </w:tcBorders>
            <w:vAlign w:val="bottom"/>
          </w:tcPr>
          <w:p w14:paraId="5E0A221E" w14:textId="77777777" w:rsidR="00D60367" w:rsidRPr="00D60367" w:rsidRDefault="00D60367" w:rsidP="00D60367">
            <w:pPr>
              <w:jc w:val="center"/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16</w:t>
            </w:r>
          </w:p>
        </w:tc>
      </w:tr>
      <w:tr w:rsidR="00D60367" w:rsidRPr="00D60367" w14:paraId="6448D197" w14:textId="77777777" w:rsidTr="00D507C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27"/>
        </w:trPr>
        <w:tc>
          <w:tcPr>
            <w:tcW w:w="1988" w:type="pct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14:paraId="3796D4A7" w14:textId="77777777" w:rsidR="00D60367" w:rsidRPr="00D60367" w:rsidRDefault="00D60367" w:rsidP="00D60367">
            <w:pPr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Филиалдар жана ѳкүлчүлүктѳр</w:t>
            </w:r>
          </w:p>
        </w:tc>
        <w:tc>
          <w:tcPr>
            <w:tcW w:w="753" w:type="pct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14:paraId="3068E781" w14:textId="77777777" w:rsidR="00D60367" w:rsidRPr="00D60367" w:rsidRDefault="00D60367" w:rsidP="00D60367">
            <w:pPr>
              <w:jc w:val="center"/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153</w:t>
            </w:r>
          </w:p>
        </w:tc>
        <w:tc>
          <w:tcPr>
            <w:tcW w:w="753" w:type="pct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14:paraId="43861BBA" w14:textId="77777777" w:rsidR="00D60367" w:rsidRPr="00D60367" w:rsidRDefault="00D60367" w:rsidP="00D60367">
            <w:pPr>
              <w:jc w:val="center"/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22</w:t>
            </w:r>
          </w:p>
        </w:tc>
        <w:tc>
          <w:tcPr>
            <w:tcW w:w="753" w:type="pct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14:paraId="0AE27C93" w14:textId="77777777" w:rsidR="00D60367" w:rsidRPr="00D60367" w:rsidRDefault="00D60367" w:rsidP="00D60367">
            <w:pPr>
              <w:jc w:val="center"/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0</w:t>
            </w:r>
          </w:p>
        </w:tc>
        <w:tc>
          <w:tcPr>
            <w:tcW w:w="753" w:type="pct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14:paraId="2DD1CA40" w14:textId="77777777" w:rsidR="00D60367" w:rsidRPr="00D60367" w:rsidRDefault="00D60367" w:rsidP="00D60367">
            <w:pPr>
              <w:jc w:val="center"/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131</w:t>
            </w:r>
          </w:p>
        </w:tc>
      </w:tr>
      <w:tr w:rsidR="00D60367" w:rsidRPr="00D60367" w14:paraId="2ABD1C3A" w14:textId="77777777" w:rsidTr="00D507C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27"/>
        </w:trPr>
        <w:tc>
          <w:tcPr>
            <w:tcW w:w="1988" w:type="pct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14:paraId="03EC32B0" w14:textId="77777777" w:rsidR="00D60367" w:rsidRPr="00D60367" w:rsidRDefault="00D60367" w:rsidP="00D60367">
            <w:pPr>
              <w:rPr>
                <w:b/>
                <w:sz w:val="18"/>
                <w:szCs w:val="18"/>
                <w:lang w:eastAsia="ru-RU"/>
              </w:rPr>
            </w:pPr>
            <w:r w:rsidRPr="00D60367">
              <w:rPr>
                <w:b/>
                <w:sz w:val="18"/>
                <w:szCs w:val="18"/>
                <w:lang w:eastAsia="ru-RU"/>
              </w:rPr>
              <w:t>Балыкчы ш.</w:t>
            </w:r>
          </w:p>
        </w:tc>
        <w:tc>
          <w:tcPr>
            <w:tcW w:w="753" w:type="pct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14:paraId="17613BFE" w14:textId="77777777" w:rsidR="00D60367" w:rsidRPr="00D60367" w:rsidRDefault="00D60367" w:rsidP="00D60367">
            <w:pPr>
              <w:jc w:val="center"/>
              <w:rPr>
                <w:b/>
                <w:sz w:val="18"/>
                <w:szCs w:val="18"/>
                <w:lang w:eastAsia="ru-RU"/>
              </w:rPr>
            </w:pPr>
            <w:r w:rsidRPr="00D60367">
              <w:rPr>
                <w:b/>
                <w:sz w:val="18"/>
                <w:szCs w:val="18"/>
                <w:lang w:eastAsia="ru-RU"/>
              </w:rPr>
              <w:t>940</w:t>
            </w:r>
          </w:p>
        </w:tc>
        <w:tc>
          <w:tcPr>
            <w:tcW w:w="753" w:type="pct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14:paraId="08473FA4" w14:textId="77777777" w:rsidR="00D60367" w:rsidRPr="00D60367" w:rsidRDefault="00D60367" w:rsidP="00D60367">
            <w:pPr>
              <w:jc w:val="center"/>
              <w:rPr>
                <w:b/>
                <w:sz w:val="18"/>
                <w:szCs w:val="18"/>
                <w:lang w:eastAsia="ru-RU"/>
              </w:rPr>
            </w:pPr>
            <w:r w:rsidRPr="00D60367">
              <w:rPr>
                <w:b/>
                <w:sz w:val="18"/>
                <w:szCs w:val="18"/>
                <w:lang w:eastAsia="ru-RU"/>
              </w:rPr>
              <w:t>70</w:t>
            </w:r>
          </w:p>
        </w:tc>
        <w:tc>
          <w:tcPr>
            <w:tcW w:w="753" w:type="pct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14:paraId="30612B2E" w14:textId="77777777" w:rsidR="00D60367" w:rsidRPr="00D60367" w:rsidRDefault="00D60367" w:rsidP="00D60367">
            <w:pPr>
              <w:jc w:val="center"/>
              <w:rPr>
                <w:b/>
                <w:sz w:val="18"/>
                <w:szCs w:val="18"/>
                <w:lang w:eastAsia="ru-RU"/>
              </w:rPr>
            </w:pPr>
            <w:r w:rsidRPr="00D60367">
              <w:rPr>
                <w:b/>
                <w:sz w:val="18"/>
                <w:szCs w:val="18"/>
                <w:lang w:eastAsia="ru-RU"/>
              </w:rPr>
              <w:t>50</w:t>
            </w:r>
          </w:p>
        </w:tc>
        <w:tc>
          <w:tcPr>
            <w:tcW w:w="753" w:type="pct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14:paraId="1AC24AD2" w14:textId="77777777" w:rsidR="00D60367" w:rsidRPr="00D60367" w:rsidRDefault="00D60367" w:rsidP="00D60367">
            <w:pPr>
              <w:jc w:val="center"/>
              <w:rPr>
                <w:b/>
                <w:sz w:val="18"/>
                <w:szCs w:val="18"/>
                <w:lang w:eastAsia="ru-RU"/>
              </w:rPr>
            </w:pPr>
            <w:r w:rsidRPr="00D60367">
              <w:rPr>
                <w:b/>
                <w:sz w:val="18"/>
                <w:szCs w:val="18"/>
                <w:lang w:eastAsia="ru-RU"/>
              </w:rPr>
              <w:t>820</w:t>
            </w:r>
          </w:p>
        </w:tc>
      </w:tr>
      <w:tr w:rsidR="00D60367" w:rsidRPr="00D60367" w14:paraId="14F17E33" w14:textId="77777777" w:rsidTr="00D507C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27"/>
        </w:trPr>
        <w:tc>
          <w:tcPr>
            <w:tcW w:w="1988" w:type="pct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14:paraId="33F0B0EB" w14:textId="77777777" w:rsidR="00D60367" w:rsidRPr="00D60367" w:rsidRDefault="00D60367" w:rsidP="00D60367">
            <w:pPr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ab/>
              <w:t>Чакан</w:t>
            </w:r>
          </w:p>
        </w:tc>
        <w:tc>
          <w:tcPr>
            <w:tcW w:w="753" w:type="pct"/>
            <w:tcBorders>
              <w:left w:val="nil"/>
              <w:right w:val="single" w:sz="4" w:space="0" w:color="auto"/>
            </w:tcBorders>
            <w:vAlign w:val="bottom"/>
          </w:tcPr>
          <w:p w14:paraId="33BFE4AA" w14:textId="77777777" w:rsidR="00D60367" w:rsidRPr="00D60367" w:rsidRDefault="00D60367" w:rsidP="00D60367">
            <w:pPr>
              <w:jc w:val="center"/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804</w:t>
            </w:r>
          </w:p>
        </w:tc>
        <w:tc>
          <w:tcPr>
            <w:tcW w:w="753" w:type="pct"/>
            <w:tcBorders>
              <w:left w:val="nil"/>
              <w:right w:val="single" w:sz="4" w:space="0" w:color="auto"/>
            </w:tcBorders>
            <w:vAlign w:val="bottom"/>
          </w:tcPr>
          <w:p w14:paraId="63B4178F" w14:textId="77777777" w:rsidR="00D60367" w:rsidRPr="00D60367" w:rsidRDefault="00D60367" w:rsidP="00D60367">
            <w:pPr>
              <w:jc w:val="center"/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34</w:t>
            </w:r>
          </w:p>
        </w:tc>
        <w:tc>
          <w:tcPr>
            <w:tcW w:w="753" w:type="pct"/>
            <w:tcBorders>
              <w:left w:val="nil"/>
              <w:right w:val="single" w:sz="4" w:space="0" w:color="auto"/>
            </w:tcBorders>
            <w:vAlign w:val="bottom"/>
          </w:tcPr>
          <w:p w14:paraId="0EF8C5EF" w14:textId="77777777" w:rsidR="00D60367" w:rsidRPr="00D60367" w:rsidRDefault="00D60367" w:rsidP="00D60367">
            <w:pPr>
              <w:jc w:val="center"/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17</w:t>
            </w:r>
          </w:p>
        </w:tc>
        <w:tc>
          <w:tcPr>
            <w:tcW w:w="753" w:type="pct"/>
            <w:tcBorders>
              <w:left w:val="nil"/>
              <w:right w:val="single" w:sz="4" w:space="0" w:color="auto"/>
            </w:tcBorders>
            <w:vAlign w:val="bottom"/>
          </w:tcPr>
          <w:p w14:paraId="78CE1466" w14:textId="77777777" w:rsidR="00D60367" w:rsidRPr="00D60367" w:rsidRDefault="00D60367" w:rsidP="00D60367">
            <w:pPr>
              <w:jc w:val="center"/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753</w:t>
            </w:r>
          </w:p>
        </w:tc>
      </w:tr>
      <w:tr w:rsidR="00D60367" w:rsidRPr="00D60367" w14:paraId="62FB1A75" w14:textId="77777777" w:rsidTr="00D507C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27"/>
        </w:trPr>
        <w:tc>
          <w:tcPr>
            <w:tcW w:w="1988" w:type="pct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14:paraId="0F8328CC" w14:textId="77777777" w:rsidR="00D60367" w:rsidRPr="00D60367" w:rsidRDefault="00D60367" w:rsidP="00D60367">
            <w:pPr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ab/>
              <w:t>Орто</w:t>
            </w:r>
          </w:p>
        </w:tc>
        <w:tc>
          <w:tcPr>
            <w:tcW w:w="753" w:type="pct"/>
            <w:tcBorders>
              <w:left w:val="nil"/>
              <w:right w:val="single" w:sz="4" w:space="0" w:color="auto"/>
            </w:tcBorders>
            <w:vAlign w:val="bottom"/>
          </w:tcPr>
          <w:p w14:paraId="35C0CB6A" w14:textId="77777777" w:rsidR="00D60367" w:rsidRPr="00D60367" w:rsidRDefault="00D60367" w:rsidP="00D60367">
            <w:pPr>
              <w:jc w:val="center"/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58</w:t>
            </w:r>
          </w:p>
        </w:tc>
        <w:tc>
          <w:tcPr>
            <w:tcW w:w="753" w:type="pct"/>
            <w:tcBorders>
              <w:left w:val="nil"/>
              <w:right w:val="single" w:sz="4" w:space="0" w:color="auto"/>
            </w:tcBorders>
            <w:vAlign w:val="bottom"/>
          </w:tcPr>
          <w:p w14:paraId="404868EA" w14:textId="77777777" w:rsidR="00D60367" w:rsidRPr="00D60367" w:rsidRDefault="00D60367" w:rsidP="00D60367">
            <w:pPr>
              <w:jc w:val="center"/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16</w:t>
            </w:r>
          </w:p>
        </w:tc>
        <w:tc>
          <w:tcPr>
            <w:tcW w:w="753" w:type="pct"/>
            <w:tcBorders>
              <w:left w:val="nil"/>
              <w:right w:val="single" w:sz="4" w:space="0" w:color="auto"/>
            </w:tcBorders>
            <w:vAlign w:val="bottom"/>
          </w:tcPr>
          <w:p w14:paraId="34EDB6D2" w14:textId="77777777" w:rsidR="00D60367" w:rsidRPr="00D60367" w:rsidRDefault="00D60367" w:rsidP="00D60367">
            <w:pPr>
              <w:jc w:val="center"/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27</w:t>
            </w:r>
          </w:p>
        </w:tc>
        <w:tc>
          <w:tcPr>
            <w:tcW w:w="753" w:type="pct"/>
            <w:tcBorders>
              <w:left w:val="nil"/>
              <w:right w:val="single" w:sz="4" w:space="0" w:color="auto"/>
            </w:tcBorders>
            <w:vAlign w:val="bottom"/>
          </w:tcPr>
          <w:p w14:paraId="1E8B59A7" w14:textId="77777777" w:rsidR="00D60367" w:rsidRPr="00D60367" w:rsidRDefault="00D60367" w:rsidP="00D60367">
            <w:pPr>
              <w:jc w:val="center"/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15</w:t>
            </w:r>
          </w:p>
        </w:tc>
      </w:tr>
      <w:tr w:rsidR="00D60367" w:rsidRPr="00D60367" w14:paraId="34625413" w14:textId="77777777" w:rsidTr="00D507C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27"/>
        </w:trPr>
        <w:tc>
          <w:tcPr>
            <w:tcW w:w="1988" w:type="pct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14:paraId="5632DC96" w14:textId="77777777" w:rsidR="00D60367" w:rsidRPr="00D60367" w:rsidRDefault="00D60367" w:rsidP="00D60367">
            <w:pPr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ab/>
              <w:t>Ири</w:t>
            </w:r>
          </w:p>
        </w:tc>
        <w:tc>
          <w:tcPr>
            <w:tcW w:w="753" w:type="pct"/>
            <w:tcBorders>
              <w:left w:val="nil"/>
              <w:right w:val="single" w:sz="4" w:space="0" w:color="auto"/>
            </w:tcBorders>
            <w:vAlign w:val="bottom"/>
          </w:tcPr>
          <w:p w14:paraId="78453769" w14:textId="77777777" w:rsidR="00D60367" w:rsidRPr="00D60367" w:rsidRDefault="00D60367" w:rsidP="00D60367">
            <w:pPr>
              <w:jc w:val="center"/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14</w:t>
            </w:r>
          </w:p>
        </w:tc>
        <w:tc>
          <w:tcPr>
            <w:tcW w:w="753" w:type="pct"/>
            <w:tcBorders>
              <w:left w:val="nil"/>
              <w:right w:val="single" w:sz="4" w:space="0" w:color="auto"/>
            </w:tcBorders>
            <w:vAlign w:val="bottom"/>
          </w:tcPr>
          <w:p w14:paraId="126BBDF2" w14:textId="77777777" w:rsidR="00D60367" w:rsidRPr="00D60367" w:rsidRDefault="00D60367" w:rsidP="00D60367">
            <w:pPr>
              <w:jc w:val="center"/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8</w:t>
            </w:r>
          </w:p>
        </w:tc>
        <w:tc>
          <w:tcPr>
            <w:tcW w:w="753" w:type="pct"/>
            <w:tcBorders>
              <w:left w:val="nil"/>
              <w:right w:val="single" w:sz="4" w:space="0" w:color="auto"/>
            </w:tcBorders>
            <w:vAlign w:val="bottom"/>
          </w:tcPr>
          <w:p w14:paraId="4A6297B3" w14:textId="77777777" w:rsidR="00D60367" w:rsidRPr="00D60367" w:rsidRDefault="00D60367" w:rsidP="00D60367">
            <w:pPr>
              <w:jc w:val="center"/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6</w:t>
            </w:r>
          </w:p>
        </w:tc>
        <w:tc>
          <w:tcPr>
            <w:tcW w:w="753" w:type="pct"/>
            <w:tcBorders>
              <w:left w:val="nil"/>
              <w:right w:val="single" w:sz="4" w:space="0" w:color="auto"/>
            </w:tcBorders>
            <w:vAlign w:val="bottom"/>
          </w:tcPr>
          <w:p w14:paraId="43627D00" w14:textId="77777777" w:rsidR="00D60367" w:rsidRPr="00D60367" w:rsidRDefault="00D60367" w:rsidP="00D60367">
            <w:pPr>
              <w:jc w:val="center"/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0</w:t>
            </w:r>
          </w:p>
        </w:tc>
      </w:tr>
      <w:tr w:rsidR="00D60367" w:rsidRPr="00D60367" w14:paraId="4211E2C4" w14:textId="77777777" w:rsidTr="00D507C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27"/>
        </w:trPr>
        <w:tc>
          <w:tcPr>
            <w:tcW w:w="1988" w:type="pct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14:paraId="3B402608" w14:textId="77777777" w:rsidR="00D60367" w:rsidRPr="00D60367" w:rsidRDefault="00D60367" w:rsidP="00D60367">
            <w:pPr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Дыйкан чарбалар</w:t>
            </w:r>
          </w:p>
        </w:tc>
        <w:tc>
          <w:tcPr>
            <w:tcW w:w="753" w:type="pct"/>
            <w:tcBorders>
              <w:left w:val="nil"/>
              <w:right w:val="single" w:sz="4" w:space="0" w:color="auto"/>
            </w:tcBorders>
            <w:vAlign w:val="bottom"/>
          </w:tcPr>
          <w:p w14:paraId="26FFE589" w14:textId="77777777" w:rsidR="00D60367" w:rsidRPr="00D60367" w:rsidRDefault="00D60367" w:rsidP="00D60367">
            <w:pPr>
              <w:jc w:val="center"/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9</w:t>
            </w:r>
          </w:p>
        </w:tc>
        <w:tc>
          <w:tcPr>
            <w:tcW w:w="753" w:type="pct"/>
            <w:tcBorders>
              <w:left w:val="nil"/>
              <w:right w:val="single" w:sz="4" w:space="0" w:color="auto"/>
            </w:tcBorders>
            <w:vAlign w:val="bottom"/>
          </w:tcPr>
          <w:p w14:paraId="42159070" w14:textId="77777777" w:rsidR="00D60367" w:rsidRPr="00D60367" w:rsidRDefault="00D60367" w:rsidP="00D60367">
            <w:pPr>
              <w:jc w:val="center"/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0</w:t>
            </w:r>
          </w:p>
        </w:tc>
        <w:tc>
          <w:tcPr>
            <w:tcW w:w="753" w:type="pct"/>
            <w:tcBorders>
              <w:left w:val="nil"/>
              <w:right w:val="single" w:sz="4" w:space="0" w:color="auto"/>
            </w:tcBorders>
            <w:vAlign w:val="bottom"/>
          </w:tcPr>
          <w:p w14:paraId="5052E018" w14:textId="77777777" w:rsidR="00D60367" w:rsidRPr="00D60367" w:rsidRDefault="00D60367" w:rsidP="00D60367">
            <w:pPr>
              <w:jc w:val="center"/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0</w:t>
            </w:r>
          </w:p>
        </w:tc>
        <w:tc>
          <w:tcPr>
            <w:tcW w:w="753" w:type="pct"/>
            <w:tcBorders>
              <w:left w:val="nil"/>
              <w:right w:val="single" w:sz="4" w:space="0" w:color="auto"/>
            </w:tcBorders>
            <w:vAlign w:val="bottom"/>
          </w:tcPr>
          <w:p w14:paraId="166BD688" w14:textId="77777777" w:rsidR="00D60367" w:rsidRPr="00D60367" w:rsidRDefault="00D60367" w:rsidP="00D60367">
            <w:pPr>
              <w:jc w:val="center"/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9</w:t>
            </w:r>
          </w:p>
        </w:tc>
      </w:tr>
      <w:tr w:rsidR="00D60367" w:rsidRPr="00D60367" w14:paraId="2F816110" w14:textId="77777777" w:rsidTr="00D507C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27"/>
        </w:trPr>
        <w:tc>
          <w:tcPr>
            <w:tcW w:w="1988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3355E5B" w14:textId="77777777" w:rsidR="00D60367" w:rsidRPr="00D60367" w:rsidRDefault="00D60367" w:rsidP="00D60367">
            <w:pPr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Филиалдар жана ѳкүлчүлүктѳр</w:t>
            </w:r>
          </w:p>
        </w:tc>
        <w:tc>
          <w:tcPr>
            <w:tcW w:w="753" w:type="pct"/>
            <w:tcBorders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7171AB23" w14:textId="77777777" w:rsidR="00D60367" w:rsidRPr="00D60367" w:rsidRDefault="00D60367" w:rsidP="00D60367">
            <w:pPr>
              <w:jc w:val="center"/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55</w:t>
            </w:r>
          </w:p>
        </w:tc>
        <w:tc>
          <w:tcPr>
            <w:tcW w:w="753" w:type="pct"/>
            <w:tcBorders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30BF5500" w14:textId="77777777" w:rsidR="00D60367" w:rsidRPr="00D60367" w:rsidRDefault="00D60367" w:rsidP="00D60367">
            <w:pPr>
              <w:jc w:val="center"/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753" w:type="pct"/>
            <w:tcBorders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372CC16F" w14:textId="77777777" w:rsidR="00D60367" w:rsidRPr="00D60367" w:rsidRDefault="00D60367" w:rsidP="00D60367">
            <w:pPr>
              <w:jc w:val="center"/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0</w:t>
            </w:r>
          </w:p>
        </w:tc>
        <w:tc>
          <w:tcPr>
            <w:tcW w:w="753" w:type="pct"/>
            <w:tcBorders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4B059065" w14:textId="77777777" w:rsidR="00D60367" w:rsidRPr="00D60367" w:rsidRDefault="00D60367" w:rsidP="00D60367">
            <w:pPr>
              <w:jc w:val="center"/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43</w:t>
            </w:r>
          </w:p>
        </w:tc>
      </w:tr>
    </w:tbl>
    <w:p w14:paraId="11756BA5" w14:textId="77777777" w:rsidR="00D60367" w:rsidRPr="00D60367" w:rsidRDefault="00D60367" w:rsidP="00D60367">
      <w:pPr>
        <w:rPr>
          <w:sz w:val="24"/>
          <w:szCs w:val="24"/>
          <w:lang w:eastAsia="ru-RU"/>
        </w:rPr>
      </w:pPr>
    </w:p>
    <w:p w14:paraId="60AF61B2" w14:textId="77777777" w:rsidR="00D60367" w:rsidRPr="00D60367" w:rsidRDefault="00D60367" w:rsidP="00D507CD">
      <w:pPr>
        <w:keepNext/>
        <w:pageBreakBefore/>
        <w:outlineLvl w:val="1"/>
        <w:rPr>
          <w:b/>
          <w:i/>
          <w:sz w:val="22"/>
          <w:szCs w:val="22"/>
          <w:lang w:eastAsia="ru-RU"/>
        </w:rPr>
      </w:pPr>
      <w:bookmarkStart w:id="36" w:name="_Toc347148736"/>
      <w:r w:rsidRPr="00D60367">
        <w:rPr>
          <w:b/>
          <w:bCs/>
          <w:sz w:val="22"/>
          <w:szCs w:val="22"/>
          <w:lang w:eastAsia="ru-RU"/>
        </w:rPr>
        <w:lastRenderedPageBreak/>
        <w:t>Менчиктик формасы жана түрлѳрү боюнча иштеген (юридикалык жактар) мекемелер, уюмдар жана ишканалардын саны</w:t>
      </w:r>
      <w:bookmarkEnd w:id="36"/>
    </w:p>
    <w:p w14:paraId="4343D1D1" w14:textId="77777777" w:rsidR="00D60367" w:rsidRPr="00D60367" w:rsidRDefault="00D60367" w:rsidP="00D60367">
      <w:pPr>
        <w:rPr>
          <w:sz w:val="18"/>
          <w:szCs w:val="18"/>
          <w:lang w:eastAsia="ru-RU"/>
        </w:rPr>
      </w:pPr>
      <w:r w:rsidRPr="00D60367">
        <w:rPr>
          <w:i/>
          <w:iCs/>
          <w:sz w:val="18"/>
          <w:szCs w:val="18"/>
          <w:lang w:eastAsia="ru-RU"/>
        </w:rPr>
        <w:t>(2026- жылдын 1- июлуна карата; бирдик)</w:t>
      </w:r>
    </w:p>
    <w:p w14:paraId="1BD504D6" w14:textId="77777777" w:rsidR="00D60367" w:rsidRPr="00D507CD" w:rsidRDefault="00D60367" w:rsidP="00D60367">
      <w:pPr>
        <w:jc w:val="center"/>
        <w:rPr>
          <w:sz w:val="10"/>
          <w:szCs w:val="10"/>
          <w:lang w:eastAsia="ru-RU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621"/>
        <w:gridCol w:w="1371"/>
        <w:gridCol w:w="1371"/>
        <w:gridCol w:w="1371"/>
        <w:gridCol w:w="1371"/>
      </w:tblGrid>
      <w:tr w:rsidR="00D60367" w:rsidRPr="00D60367" w14:paraId="7ECA4D57" w14:textId="77777777" w:rsidTr="00D507CD">
        <w:trPr>
          <w:cantSplit/>
          <w:trHeight w:val="582"/>
        </w:trPr>
        <w:tc>
          <w:tcPr>
            <w:tcW w:w="1988" w:type="pct"/>
            <w:vMerge w:val="restart"/>
          </w:tcPr>
          <w:p w14:paraId="56274B46" w14:textId="77777777" w:rsidR="00D60367" w:rsidRPr="00D60367" w:rsidRDefault="00D60367" w:rsidP="00D60367">
            <w:pPr>
              <w:jc w:val="center"/>
              <w:rPr>
                <w:sz w:val="18"/>
                <w:szCs w:val="18"/>
                <w:lang w:eastAsia="ru-RU"/>
              </w:rPr>
            </w:pPr>
          </w:p>
        </w:tc>
        <w:tc>
          <w:tcPr>
            <w:tcW w:w="753" w:type="pct"/>
            <w:vMerge w:val="restart"/>
            <w:vAlign w:val="center"/>
          </w:tcPr>
          <w:p w14:paraId="3C7FABD9" w14:textId="77777777" w:rsidR="00D60367" w:rsidRPr="00D60367" w:rsidRDefault="00D60367" w:rsidP="00D60367">
            <w:pPr>
              <w:jc w:val="center"/>
              <w:rPr>
                <w:b/>
                <w:sz w:val="18"/>
                <w:szCs w:val="18"/>
                <w:lang w:eastAsia="ru-RU"/>
              </w:rPr>
            </w:pPr>
            <w:r w:rsidRPr="00D60367">
              <w:rPr>
                <w:b/>
                <w:sz w:val="18"/>
                <w:szCs w:val="18"/>
                <w:lang w:eastAsia="ru-RU"/>
              </w:rPr>
              <w:t>Бардыгы</w:t>
            </w:r>
          </w:p>
        </w:tc>
        <w:tc>
          <w:tcPr>
            <w:tcW w:w="2259" w:type="pct"/>
            <w:gridSpan w:val="3"/>
            <w:vAlign w:val="center"/>
          </w:tcPr>
          <w:p w14:paraId="08F0817F" w14:textId="77777777" w:rsidR="00D60367" w:rsidRPr="00D60367" w:rsidRDefault="00D60367" w:rsidP="00D60367">
            <w:pPr>
              <w:jc w:val="center"/>
              <w:rPr>
                <w:b/>
                <w:sz w:val="18"/>
                <w:szCs w:val="18"/>
                <w:lang w:eastAsia="ru-RU"/>
              </w:rPr>
            </w:pPr>
            <w:r w:rsidRPr="00D60367">
              <w:rPr>
                <w:b/>
                <w:sz w:val="18"/>
                <w:szCs w:val="18"/>
                <w:lang w:eastAsia="ru-RU"/>
              </w:rPr>
              <w:t>Анын ичинен</w:t>
            </w:r>
          </w:p>
          <w:p w14:paraId="0DA49A90" w14:textId="77777777" w:rsidR="00D60367" w:rsidRPr="00D60367" w:rsidRDefault="00D60367" w:rsidP="00D60367">
            <w:pPr>
              <w:jc w:val="center"/>
              <w:rPr>
                <w:b/>
                <w:sz w:val="18"/>
                <w:szCs w:val="18"/>
                <w:lang w:eastAsia="ru-RU"/>
              </w:rPr>
            </w:pPr>
            <w:r w:rsidRPr="00D60367">
              <w:rPr>
                <w:b/>
                <w:sz w:val="18"/>
                <w:szCs w:val="18"/>
                <w:lang w:eastAsia="ru-RU"/>
              </w:rPr>
              <w:t>менчиктин түрүнѳ карата</w:t>
            </w:r>
          </w:p>
        </w:tc>
      </w:tr>
      <w:tr w:rsidR="00D60367" w:rsidRPr="00D60367" w14:paraId="5D418CA7" w14:textId="77777777" w:rsidTr="00D507CD">
        <w:trPr>
          <w:cantSplit/>
          <w:trHeight w:val="431"/>
        </w:trPr>
        <w:tc>
          <w:tcPr>
            <w:tcW w:w="1988" w:type="pct"/>
            <w:vMerge/>
          </w:tcPr>
          <w:p w14:paraId="32060A4D" w14:textId="77777777" w:rsidR="00D60367" w:rsidRPr="00D60367" w:rsidRDefault="00D60367" w:rsidP="00D60367">
            <w:pPr>
              <w:jc w:val="center"/>
              <w:rPr>
                <w:sz w:val="18"/>
                <w:szCs w:val="18"/>
                <w:lang w:eastAsia="ru-RU"/>
              </w:rPr>
            </w:pPr>
          </w:p>
        </w:tc>
        <w:tc>
          <w:tcPr>
            <w:tcW w:w="753" w:type="pct"/>
            <w:vMerge/>
            <w:vAlign w:val="center"/>
          </w:tcPr>
          <w:p w14:paraId="2CC60404" w14:textId="77777777" w:rsidR="00D60367" w:rsidRPr="00D60367" w:rsidRDefault="00D60367" w:rsidP="00D60367">
            <w:pPr>
              <w:jc w:val="center"/>
              <w:rPr>
                <w:b/>
                <w:sz w:val="18"/>
                <w:szCs w:val="18"/>
                <w:lang w:eastAsia="ru-RU"/>
              </w:rPr>
            </w:pPr>
          </w:p>
        </w:tc>
        <w:tc>
          <w:tcPr>
            <w:tcW w:w="753" w:type="pct"/>
            <w:vAlign w:val="center"/>
          </w:tcPr>
          <w:p w14:paraId="4394D157" w14:textId="77777777" w:rsidR="00D60367" w:rsidRPr="00D60367" w:rsidRDefault="00D60367" w:rsidP="00D60367">
            <w:pPr>
              <w:jc w:val="center"/>
              <w:rPr>
                <w:b/>
                <w:sz w:val="18"/>
                <w:szCs w:val="18"/>
                <w:lang w:eastAsia="ru-RU"/>
              </w:rPr>
            </w:pPr>
            <w:r w:rsidRPr="00D60367">
              <w:rPr>
                <w:b/>
                <w:sz w:val="18"/>
                <w:szCs w:val="18"/>
                <w:lang w:eastAsia="ru-RU"/>
              </w:rPr>
              <w:t>Мамлек</w:t>
            </w:r>
          </w:p>
        </w:tc>
        <w:tc>
          <w:tcPr>
            <w:tcW w:w="753" w:type="pct"/>
            <w:vAlign w:val="center"/>
          </w:tcPr>
          <w:p w14:paraId="3F2FBFD0" w14:textId="77777777" w:rsidR="00D60367" w:rsidRPr="00D60367" w:rsidRDefault="00D60367" w:rsidP="00D60367">
            <w:pPr>
              <w:jc w:val="center"/>
              <w:rPr>
                <w:b/>
                <w:sz w:val="18"/>
                <w:szCs w:val="18"/>
                <w:lang w:eastAsia="ru-RU"/>
              </w:rPr>
            </w:pPr>
            <w:r w:rsidRPr="00D60367">
              <w:rPr>
                <w:b/>
                <w:sz w:val="18"/>
                <w:szCs w:val="18"/>
                <w:lang w:eastAsia="ru-RU"/>
              </w:rPr>
              <w:t>Коммун</w:t>
            </w:r>
          </w:p>
        </w:tc>
        <w:tc>
          <w:tcPr>
            <w:tcW w:w="753" w:type="pct"/>
            <w:vAlign w:val="center"/>
          </w:tcPr>
          <w:p w14:paraId="25DE53CC" w14:textId="77777777" w:rsidR="00D60367" w:rsidRPr="00D60367" w:rsidRDefault="00D60367" w:rsidP="00D60367">
            <w:pPr>
              <w:jc w:val="center"/>
              <w:rPr>
                <w:b/>
                <w:sz w:val="18"/>
                <w:szCs w:val="18"/>
                <w:lang w:eastAsia="ru-RU"/>
              </w:rPr>
            </w:pPr>
            <w:r w:rsidRPr="00D60367">
              <w:rPr>
                <w:b/>
                <w:sz w:val="18"/>
                <w:szCs w:val="18"/>
                <w:lang w:eastAsia="ru-RU"/>
              </w:rPr>
              <w:t>Жеке менчик</w:t>
            </w:r>
          </w:p>
        </w:tc>
      </w:tr>
      <w:tr w:rsidR="00D60367" w:rsidRPr="00D60367" w14:paraId="280FC501" w14:textId="77777777" w:rsidTr="00D5136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27"/>
        </w:trPr>
        <w:tc>
          <w:tcPr>
            <w:tcW w:w="1988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6BDD0D0" w14:textId="77777777" w:rsidR="00D60367" w:rsidRPr="00D60367" w:rsidRDefault="00D60367" w:rsidP="00D60367">
            <w:pPr>
              <w:widowControl w:val="0"/>
              <w:rPr>
                <w:b/>
                <w:snapToGrid w:val="0"/>
                <w:sz w:val="18"/>
                <w:szCs w:val="18"/>
                <w:lang w:eastAsia="ru-RU"/>
              </w:rPr>
            </w:pPr>
            <w:r w:rsidRPr="00D60367">
              <w:rPr>
                <w:b/>
                <w:snapToGrid w:val="0"/>
                <w:sz w:val="18"/>
                <w:szCs w:val="18"/>
                <w:lang w:eastAsia="ru-RU"/>
              </w:rPr>
              <w:t>Ысык-Кѳл облусу</w:t>
            </w:r>
          </w:p>
        </w:tc>
        <w:tc>
          <w:tcPr>
            <w:tcW w:w="753" w:type="pct"/>
            <w:tcBorders>
              <w:top w:val="single" w:sz="4" w:space="0" w:color="auto"/>
              <w:left w:val="nil"/>
              <w:right w:val="single" w:sz="4" w:space="0" w:color="auto"/>
            </w:tcBorders>
          </w:tcPr>
          <w:p w14:paraId="2B0095DA" w14:textId="77777777" w:rsidR="00D60367" w:rsidRPr="00D60367" w:rsidRDefault="00D60367" w:rsidP="00D60367">
            <w:pPr>
              <w:jc w:val="center"/>
              <w:rPr>
                <w:b/>
                <w:bCs/>
                <w:sz w:val="18"/>
                <w:szCs w:val="18"/>
                <w:lang w:eastAsia="ru-RU"/>
              </w:rPr>
            </w:pPr>
            <w:r w:rsidRPr="00D60367">
              <w:rPr>
                <w:b/>
                <w:bCs/>
                <w:sz w:val="18"/>
                <w:szCs w:val="18"/>
                <w:lang w:eastAsia="ru-RU"/>
              </w:rPr>
              <w:t>1969</w:t>
            </w:r>
          </w:p>
        </w:tc>
        <w:tc>
          <w:tcPr>
            <w:tcW w:w="753" w:type="pct"/>
            <w:tcBorders>
              <w:top w:val="single" w:sz="4" w:space="0" w:color="auto"/>
              <w:left w:val="nil"/>
              <w:right w:val="single" w:sz="4" w:space="0" w:color="auto"/>
            </w:tcBorders>
          </w:tcPr>
          <w:p w14:paraId="5081A150" w14:textId="77777777" w:rsidR="00D60367" w:rsidRPr="00D60367" w:rsidRDefault="00D60367" w:rsidP="00D60367">
            <w:pPr>
              <w:jc w:val="center"/>
              <w:rPr>
                <w:b/>
                <w:bCs/>
                <w:sz w:val="18"/>
                <w:szCs w:val="18"/>
                <w:lang w:eastAsia="ru-RU"/>
              </w:rPr>
            </w:pPr>
            <w:r w:rsidRPr="00D60367">
              <w:rPr>
                <w:b/>
                <w:bCs/>
                <w:sz w:val="18"/>
                <w:szCs w:val="18"/>
                <w:lang w:eastAsia="ru-RU"/>
              </w:rPr>
              <w:t>349</w:t>
            </w:r>
          </w:p>
        </w:tc>
        <w:tc>
          <w:tcPr>
            <w:tcW w:w="753" w:type="pct"/>
            <w:tcBorders>
              <w:top w:val="single" w:sz="4" w:space="0" w:color="auto"/>
              <w:left w:val="nil"/>
              <w:right w:val="single" w:sz="4" w:space="0" w:color="auto"/>
            </w:tcBorders>
          </w:tcPr>
          <w:p w14:paraId="18166117" w14:textId="77777777" w:rsidR="00D60367" w:rsidRPr="00D60367" w:rsidRDefault="00D60367" w:rsidP="00D60367">
            <w:pPr>
              <w:jc w:val="center"/>
              <w:rPr>
                <w:b/>
                <w:bCs/>
                <w:sz w:val="18"/>
                <w:szCs w:val="18"/>
                <w:lang w:eastAsia="ru-RU"/>
              </w:rPr>
            </w:pPr>
            <w:r w:rsidRPr="00D60367">
              <w:rPr>
                <w:b/>
                <w:bCs/>
                <w:sz w:val="18"/>
                <w:szCs w:val="18"/>
                <w:lang w:eastAsia="ru-RU"/>
              </w:rPr>
              <w:t>471</w:t>
            </w:r>
          </w:p>
        </w:tc>
        <w:tc>
          <w:tcPr>
            <w:tcW w:w="753" w:type="pct"/>
            <w:tcBorders>
              <w:top w:val="single" w:sz="4" w:space="0" w:color="auto"/>
              <w:left w:val="nil"/>
              <w:right w:val="single" w:sz="4" w:space="0" w:color="auto"/>
            </w:tcBorders>
          </w:tcPr>
          <w:p w14:paraId="2D977FD4" w14:textId="77777777" w:rsidR="00D60367" w:rsidRPr="00D60367" w:rsidRDefault="00D60367" w:rsidP="00D60367">
            <w:pPr>
              <w:jc w:val="center"/>
              <w:rPr>
                <w:b/>
                <w:bCs/>
                <w:sz w:val="18"/>
                <w:szCs w:val="18"/>
                <w:lang w:eastAsia="ru-RU"/>
              </w:rPr>
            </w:pPr>
            <w:r w:rsidRPr="00D60367">
              <w:rPr>
                <w:b/>
                <w:bCs/>
                <w:sz w:val="18"/>
                <w:szCs w:val="18"/>
                <w:lang w:eastAsia="ru-RU"/>
              </w:rPr>
              <w:t>1149</w:t>
            </w:r>
          </w:p>
        </w:tc>
      </w:tr>
      <w:tr w:rsidR="00D60367" w:rsidRPr="00D60367" w14:paraId="6E365CEE" w14:textId="77777777" w:rsidTr="00D5136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27"/>
        </w:trPr>
        <w:tc>
          <w:tcPr>
            <w:tcW w:w="1988" w:type="pct"/>
            <w:tcBorders>
              <w:left w:val="single" w:sz="4" w:space="0" w:color="auto"/>
              <w:right w:val="single" w:sz="4" w:space="0" w:color="auto"/>
            </w:tcBorders>
          </w:tcPr>
          <w:p w14:paraId="00057ACE" w14:textId="77777777" w:rsidR="00D60367" w:rsidRPr="00D60367" w:rsidRDefault="00D60367" w:rsidP="00D60367">
            <w:pPr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ab/>
              <w:t>Чакан</w:t>
            </w:r>
          </w:p>
        </w:tc>
        <w:tc>
          <w:tcPr>
            <w:tcW w:w="753" w:type="pct"/>
            <w:tcBorders>
              <w:left w:val="nil"/>
              <w:right w:val="single" w:sz="4" w:space="0" w:color="auto"/>
            </w:tcBorders>
          </w:tcPr>
          <w:p w14:paraId="6D44D03A" w14:textId="77777777" w:rsidR="00D60367" w:rsidRPr="00D60367" w:rsidRDefault="00D60367" w:rsidP="00D60367">
            <w:pPr>
              <w:jc w:val="center"/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1100</w:t>
            </w:r>
          </w:p>
        </w:tc>
        <w:tc>
          <w:tcPr>
            <w:tcW w:w="753" w:type="pct"/>
            <w:tcBorders>
              <w:left w:val="nil"/>
              <w:right w:val="single" w:sz="4" w:space="0" w:color="auto"/>
            </w:tcBorders>
          </w:tcPr>
          <w:p w14:paraId="03F54566" w14:textId="77777777" w:rsidR="00D60367" w:rsidRPr="00D60367" w:rsidRDefault="00D60367" w:rsidP="00D60367">
            <w:pPr>
              <w:jc w:val="center"/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122</w:t>
            </w:r>
          </w:p>
        </w:tc>
        <w:tc>
          <w:tcPr>
            <w:tcW w:w="753" w:type="pct"/>
            <w:tcBorders>
              <w:left w:val="nil"/>
              <w:right w:val="single" w:sz="4" w:space="0" w:color="auto"/>
            </w:tcBorders>
          </w:tcPr>
          <w:p w14:paraId="737412EC" w14:textId="77777777" w:rsidR="00D60367" w:rsidRPr="00D60367" w:rsidRDefault="00D60367" w:rsidP="00D60367">
            <w:pPr>
              <w:jc w:val="center"/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133</w:t>
            </w:r>
          </w:p>
        </w:tc>
        <w:tc>
          <w:tcPr>
            <w:tcW w:w="753" w:type="pct"/>
            <w:tcBorders>
              <w:left w:val="nil"/>
              <w:right w:val="single" w:sz="4" w:space="0" w:color="auto"/>
            </w:tcBorders>
          </w:tcPr>
          <w:p w14:paraId="4706E2C4" w14:textId="77777777" w:rsidR="00D60367" w:rsidRPr="00D60367" w:rsidRDefault="00D60367" w:rsidP="00D60367">
            <w:pPr>
              <w:jc w:val="center"/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845</w:t>
            </w:r>
          </w:p>
        </w:tc>
      </w:tr>
      <w:tr w:rsidR="00D60367" w:rsidRPr="00D60367" w14:paraId="02B84FBF" w14:textId="77777777" w:rsidTr="00D5136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27"/>
        </w:trPr>
        <w:tc>
          <w:tcPr>
            <w:tcW w:w="1988" w:type="pct"/>
            <w:tcBorders>
              <w:left w:val="single" w:sz="4" w:space="0" w:color="auto"/>
              <w:right w:val="single" w:sz="4" w:space="0" w:color="auto"/>
            </w:tcBorders>
          </w:tcPr>
          <w:p w14:paraId="36980D99" w14:textId="77777777" w:rsidR="00D60367" w:rsidRPr="00D60367" w:rsidRDefault="00D60367" w:rsidP="00D60367">
            <w:pPr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ab/>
              <w:t>Орто</w:t>
            </w:r>
          </w:p>
        </w:tc>
        <w:tc>
          <w:tcPr>
            <w:tcW w:w="753" w:type="pct"/>
            <w:tcBorders>
              <w:left w:val="nil"/>
              <w:right w:val="single" w:sz="4" w:space="0" w:color="auto"/>
            </w:tcBorders>
          </w:tcPr>
          <w:p w14:paraId="024E793B" w14:textId="77777777" w:rsidR="00D60367" w:rsidRPr="00D60367" w:rsidRDefault="00D60367" w:rsidP="00D60367">
            <w:pPr>
              <w:jc w:val="center"/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434</w:t>
            </w:r>
          </w:p>
        </w:tc>
        <w:tc>
          <w:tcPr>
            <w:tcW w:w="753" w:type="pct"/>
            <w:tcBorders>
              <w:left w:val="nil"/>
              <w:right w:val="single" w:sz="4" w:space="0" w:color="auto"/>
            </w:tcBorders>
          </w:tcPr>
          <w:p w14:paraId="178D8D53" w14:textId="77777777" w:rsidR="00D60367" w:rsidRPr="00D60367" w:rsidRDefault="00D60367" w:rsidP="00D60367">
            <w:pPr>
              <w:jc w:val="center"/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122</w:t>
            </w:r>
          </w:p>
        </w:tc>
        <w:tc>
          <w:tcPr>
            <w:tcW w:w="753" w:type="pct"/>
            <w:tcBorders>
              <w:left w:val="nil"/>
              <w:right w:val="single" w:sz="4" w:space="0" w:color="auto"/>
            </w:tcBorders>
          </w:tcPr>
          <w:p w14:paraId="2C73682C" w14:textId="77777777" w:rsidR="00D60367" w:rsidRPr="00D60367" w:rsidRDefault="00D60367" w:rsidP="00D60367">
            <w:pPr>
              <w:jc w:val="center"/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259</w:t>
            </w:r>
          </w:p>
        </w:tc>
        <w:tc>
          <w:tcPr>
            <w:tcW w:w="753" w:type="pct"/>
            <w:tcBorders>
              <w:left w:val="nil"/>
              <w:right w:val="single" w:sz="4" w:space="0" w:color="auto"/>
            </w:tcBorders>
          </w:tcPr>
          <w:p w14:paraId="6270213F" w14:textId="77777777" w:rsidR="00D60367" w:rsidRPr="00D60367" w:rsidRDefault="00D60367" w:rsidP="00D60367">
            <w:pPr>
              <w:jc w:val="center"/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53</w:t>
            </w:r>
          </w:p>
        </w:tc>
      </w:tr>
      <w:tr w:rsidR="00D60367" w:rsidRPr="00D60367" w14:paraId="0F37F864" w14:textId="77777777" w:rsidTr="00D5136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27"/>
        </w:trPr>
        <w:tc>
          <w:tcPr>
            <w:tcW w:w="1988" w:type="pct"/>
            <w:tcBorders>
              <w:left w:val="single" w:sz="4" w:space="0" w:color="auto"/>
              <w:right w:val="single" w:sz="4" w:space="0" w:color="auto"/>
            </w:tcBorders>
          </w:tcPr>
          <w:p w14:paraId="73D80E67" w14:textId="77777777" w:rsidR="00D60367" w:rsidRPr="00D60367" w:rsidRDefault="00D60367" w:rsidP="00D60367">
            <w:pPr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ab/>
              <w:t>Ири</w:t>
            </w:r>
          </w:p>
        </w:tc>
        <w:tc>
          <w:tcPr>
            <w:tcW w:w="753" w:type="pct"/>
            <w:tcBorders>
              <w:left w:val="nil"/>
              <w:right w:val="single" w:sz="4" w:space="0" w:color="auto"/>
            </w:tcBorders>
          </w:tcPr>
          <w:p w14:paraId="42AD7237" w14:textId="77777777" w:rsidR="00D60367" w:rsidRPr="00D60367" w:rsidRDefault="00D60367" w:rsidP="00D60367">
            <w:pPr>
              <w:jc w:val="center"/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158</w:t>
            </w:r>
          </w:p>
        </w:tc>
        <w:tc>
          <w:tcPr>
            <w:tcW w:w="753" w:type="pct"/>
            <w:tcBorders>
              <w:left w:val="nil"/>
              <w:right w:val="single" w:sz="4" w:space="0" w:color="auto"/>
            </w:tcBorders>
          </w:tcPr>
          <w:p w14:paraId="13038F03" w14:textId="77777777" w:rsidR="00D60367" w:rsidRPr="00D60367" w:rsidRDefault="00D60367" w:rsidP="00D60367">
            <w:pPr>
              <w:jc w:val="center"/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70</w:t>
            </w:r>
          </w:p>
        </w:tc>
        <w:tc>
          <w:tcPr>
            <w:tcW w:w="753" w:type="pct"/>
            <w:tcBorders>
              <w:left w:val="nil"/>
              <w:right w:val="single" w:sz="4" w:space="0" w:color="auto"/>
            </w:tcBorders>
          </w:tcPr>
          <w:p w14:paraId="0A921034" w14:textId="77777777" w:rsidR="00D60367" w:rsidRPr="00D60367" w:rsidRDefault="00D60367" w:rsidP="00D60367">
            <w:pPr>
              <w:jc w:val="center"/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79</w:t>
            </w:r>
          </w:p>
        </w:tc>
        <w:tc>
          <w:tcPr>
            <w:tcW w:w="753" w:type="pct"/>
            <w:tcBorders>
              <w:left w:val="nil"/>
              <w:right w:val="single" w:sz="4" w:space="0" w:color="auto"/>
            </w:tcBorders>
          </w:tcPr>
          <w:p w14:paraId="20845184" w14:textId="77777777" w:rsidR="00D60367" w:rsidRPr="00D60367" w:rsidRDefault="00D60367" w:rsidP="00D60367">
            <w:pPr>
              <w:jc w:val="center"/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9</w:t>
            </w:r>
          </w:p>
        </w:tc>
      </w:tr>
      <w:tr w:rsidR="00D60367" w:rsidRPr="00D60367" w14:paraId="6D249C4A" w14:textId="77777777" w:rsidTr="00D5136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27"/>
        </w:trPr>
        <w:tc>
          <w:tcPr>
            <w:tcW w:w="1988" w:type="pct"/>
            <w:tcBorders>
              <w:left w:val="single" w:sz="4" w:space="0" w:color="auto"/>
              <w:right w:val="single" w:sz="4" w:space="0" w:color="auto"/>
            </w:tcBorders>
          </w:tcPr>
          <w:p w14:paraId="7140DA15" w14:textId="77777777" w:rsidR="00D60367" w:rsidRPr="00D60367" w:rsidRDefault="00D60367" w:rsidP="00D60367">
            <w:pPr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Дыйкан чарбалар</w:t>
            </w:r>
          </w:p>
        </w:tc>
        <w:tc>
          <w:tcPr>
            <w:tcW w:w="753" w:type="pct"/>
            <w:tcBorders>
              <w:left w:val="nil"/>
              <w:right w:val="single" w:sz="4" w:space="0" w:color="auto"/>
            </w:tcBorders>
          </w:tcPr>
          <w:p w14:paraId="5FFB5BF3" w14:textId="77777777" w:rsidR="00D60367" w:rsidRPr="00D60367" w:rsidRDefault="00D60367" w:rsidP="00D60367">
            <w:pPr>
              <w:jc w:val="center"/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135</w:t>
            </w:r>
          </w:p>
        </w:tc>
        <w:tc>
          <w:tcPr>
            <w:tcW w:w="753" w:type="pct"/>
            <w:tcBorders>
              <w:left w:val="nil"/>
              <w:right w:val="single" w:sz="4" w:space="0" w:color="auto"/>
            </w:tcBorders>
          </w:tcPr>
          <w:p w14:paraId="49037116" w14:textId="77777777" w:rsidR="00D60367" w:rsidRPr="00D60367" w:rsidRDefault="00D60367" w:rsidP="00D60367">
            <w:pPr>
              <w:jc w:val="center"/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0</w:t>
            </w:r>
          </w:p>
        </w:tc>
        <w:tc>
          <w:tcPr>
            <w:tcW w:w="753" w:type="pct"/>
            <w:tcBorders>
              <w:left w:val="nil"/>
              <w:right w:val="single" w:sz="4" w:space="0" w:color="auto"/>
            </w:tcBorders>
          </w:tcPr>
          <w:p w14:paraId="241643D8" w14:textId="77777777" w:rsidR="00D60367" w:rsidRPr="00D60367" w:rsidRDefault="00D60367" w:rsidP="00D60367">
            <w:pPr>
              <w:jc w:val="center"/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0</w:t>
            </w:r>
          </w:p>
        </w:tc>
        <w:tc>
          <w:tcPr>
            <w:tcW w:w="753" w:type="pct"/>
            <w:tcBorders>
              <w:left w:val="nil"/>
              <w:right w:val="single" w:sz="4" w:space="0" w:color="auto"/>
            </w:tcBorders>
          </w:tcPr>
          <w:p w14:paraId="053569B3" w14:textId="77777777" w:rsidR="00D60367" w:rsidRPr="00D60367" w:rsidRDefault="00D60367" w:rsidP="00D60367">
            <w:pPr>
              <w:jc w:val="center"/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135</w:t>
            </w:r>
          </w:p>
        </w:tc>
      </w:tr>
      <w:tr w:rsidR="00D60367" w:rsidRPr="00D60367" w14:paraId="72F20FDB" w14:textId="77777777" w:rsidTr="00D5136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27"/>
        </w:trPr>
        <w:tc>
          <w:tcPr>
            <w:tcW w:w="1988" w:type="pct"/>
            <w:tcBorders>
              <w:left w:val="single" w:sz="4" w:space="0" w:color="auto"/>
              <w:right w:val="single" w:sz="4" w:space="0" w:color="auto"/>
            </w:tcBorders>
          </w:tcPr>
          <w:p w14:paraId="308CBFCA" w14:textId="77777777" w:rsidR="00D60367" w:rsidRPr="00D60367" w:rsidRDefault="00D60367" w:rsidP="00D60367">
            <w:pPr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Филиалдар жана ѳкүлчүлүктѳр</w:t>
            </w:r>
          </w:p>
        </w:tc>
        <w:tc>
          <w:tcPr>
            <w:tcW w:w="753" w:type="pct"/>
            <w:tcBorders>
              <w:left w:val="nil"/>
              <w:right w:val="single" w:sz="4" w:space="0" w:color="auto"/>
            </w:tcBorders>
          </w:tcPr>
          <w:p w14:paraId="22A67A6E" w14:textId="77777777" w:rsidR="00D60367" w:rsidRPr="00D60367" w:rsidRDefault="00D60367" w:rsidP="00D60367">
            <w:pPr>
              <w:jc w:val="center"/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142</w:t>
            </w:r>
          </w:p>
        </w:tc>
        <w:tc>
          <w:tcPr>
            <w:tcW w:w="753" w:type="pct"/>
            <w:tcBorders>
              <w:left w:val="nil"/>
              <w:right w:val="single" w:sz="4" w:space="0" w:color="auto"/>
            </w:tcBorders>
          </w:tcPr>
          <w:p w14:paraId="67B3A3D4" w14:textId="77777777" w:rsidR="00D60367" w:rsidRPr="00D60367" w:rsidRDefault="00D60367" w:rsidP="00D60367">
            <w:pPr>
              <w:jc w:val="center"/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35</w:t>
            </w:r>
          </w:p>
        </w:tc>
        <w:tc>
          <w:tcPr>
            <w:tcW w:w="753" w:type="pct"/>
            <w:tcBorders>
              <w:left w:val="nil"/>
              <w:right w:val="single" w:sz="4" w:space="0" w:color="auto"/>
            </w:tcBorders>
          </w:tcPr>
          <w:p w14:paraId="71A0DBFF" w14:textId="77777777" w:rsidR="00D60367" w:rsidRPr="00D60367" w:rsidRDefault="00D60367" w:rsidP="00D60367">
            <w:pPr>
              <w:jc w:val="center"/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0</w:t>
            </w:r>
          </w:p>
        </w:tc>
        <w:tc>
          <w:tcPr>
            <w:tcW w:w="753" w:type="pct"/>
            <w:tcBorders>
              <w:left w:val="nil"/>
              <w:right w:val="single" w:sz="4" w:space="0" w:color="auto"/>
            </w:tcBorders>
          </w:tcPr>
          <w:p w14:paraId="4324B9A0" w14:textId="77777777" w:rsidR="00D60367" w:rsidRPr="00D60367" w:rsidRDefault="00D60367" w:rsidP="00D60367">
            <w:pPr>
              <w:jc w:val="center"/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107</w:t>
            </w:r>
          </w:p>
        </w:tc>
      </w:tr>
      <w:tr w:rsidR="00D60367" w:rsidRPr="00D60367" w14:paraId="2E552919" w14:textId="77777777" w:rsidTr="00D5136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27"/>
        </w:trPr>
        <w:tc>
          <w:tcPr>
            <w:tcW w:w="1988" w:type="pct"/>
            <w:tcBorders>
              <w:left w:val="single" w:sz="4" w:space="0" w:color="auto"/>
              <w:right w:val="single" w:sz="4" w:space="0" w:color="auto"/>
            </w:tcBorders>
          </w:tcPr>
          <w:p w14:paraId="4B573181" w14:textId="77777777" w:rsidR="00D60367" w:rsidRPr="00D60367" w:rsidRDefault="00D60367" w:rsidP="00D60367">
            <w:pPr>
              <w:widowControl w:val="0"/>
              <w:rPr>
                <w:b/>
                <w:snapToGrid w:val="0"/>
                <w:sz w:val="18"/>
                <w:szCs w:val="18"/>
                <w:lang w:eastAsia="ru-RU"/>
              </w:rPr>
            </w:pPr>
            <w:bookmarkStart w:id="37" w:name="_Toc6131193"/>
            <w:bookmarkStart w:id="38" w:name="_Toc6131401"/>
            <w:r w:rsidRPr="00D60367">
              <w:rPr>
                <w:b/>
                <w:snapToGrid w:val="0"/>
                <w:sz w:val="18"/>
                <w:szCs w:val="18"/>
                <w:lang w:eastAsia="ru-RU"/>
              </w:rPr>
              <w:t>Ак-Суу район</w:t>
            </w:r>
            <w:bookmarkEnd w:id="37"/>
            <w:bookmarkEnd w:id="38"/>
            <w:r w:rsidRPr="00D60367">
              <w:rPr>
                <w:b/>
                <w:snapToGrid w:val="0"/>
                <w:sz w:val="18"/>
                <w:szCs w:val="18"/>
                <w:lang w:eastAsia="ru-RU"/>
              </w:rPr>
              <w:t>у</w:t>
            </w:r>
          </w:p>
        </w:tc>
        <w:tc>
          <w:tcPr>
            <w:tcW w:w="753" w:type="pct"/>
            <w:tcBorders>
              <w:left w:val="nil"/>
              <w:right w:val="single" w:sz="4" w:space="0" w:color="auto"/>
            </w:tcBorders>
          </w:tcPr>
          <w:p w14:paraId="6B12FFE5" w14:textId="77777777" w:rsidR="00D60367" w:rsidRPr="00D60367" w:rsidRDefault="00D60367" w:rsidP="00D60367">
            <w:pPr>
              <w:jc w:val="center"/>
              <w:rPr>
                <w:b/>
                <w:bCs/>
                <w:sz w:val="18"/>
                <w:szCs w:val="18"/>
                <w:lang w:eastAsia="ru-RU"/>
              </w:rPr>
            </w:pPr>
            <w:r w:rsidRPr="00D60367">
              <w:rPr>
                <w:b/>
                <w:bCs/>
                <w:sz w:val="18"/>
                <w:szCs w:val="18"/>
                <w:lang w:eastAsia="ru-RU"/>
              </w:rPr>
              <w:t>225</w:t>
            </w:r>
          </w:p>
        </w:tc>
        <w:tc>
          <w:tcPr>
            <w:tcW w:w="753" w:type="pct"/>
            <w:tcBorders>
              <w:left w:val="nil"/>
              <w:right w:val="single" w:sz="4" w:space="0" w:color="auto"/>
            </w:tcBorders>
          </w:tcPr>
          <w:p w14:paraId="52EFF2D2" w14:textId="77777777" w:rsidR="00D60367" w:rsidRPr="00D60367" w:rsidRDefault="00D60367" w:rsidP="00D60367">
            <w:pPr>
              <w:jc w:val="center"/>
              <w:rPr>
                <w:b/>
                <w:bCs/>
                <w:sz w:val="18"/>
                <w:szCs w:val="18"/>
                <w:lang w:eastAsia="ru-RU"/>
              </w:rPr>
            </w:pPr>
            <w:r w:rsidRPr="00D60367">
              <w:rPr>
                <w:b/>
                <w:bCs/>
                <w:sz w:val="18"/>
                <w:szCs w:val="18"/>
                <w:lang w:eastAsia="ru-RU"/>
              </w:rPr>
              <w:t>33</w:t>
            </w:r>
          </w:p>
        </w:tc>
        <w:tc>
          <w:tcPr>
            <w:tcW w:w="753" w:type="pct"/>
            <w:tcBorders>
              <w:left w:val="nil"/>
              <w:right w:val="single" w:sz="4" w:space="0" w:color="auto"/>
            </w:tcBorders>
          </w:tcPr>
          <w:p w14:paraId="5A433B3A" w14:textId="77777777" w:rsidR="00D60367" w:rsidRPr="00D60367" w:rsidRDefault="00D60367" w:rsidP="00D60367">
            <w:pPr>
              <w:jc w:val="center"/>
              <w:rPr>
                <w:b/>
                <w:bCs/>
                <w:sz w:val="18"/>
                <w:szCs w:val="18"/>
                <w:lang w:eastAsia="ru-RU"/>
              </w:rPr>
            </w:pPr>
            <w:r w:rsidRPr="00D60367">
              <w:rPr>
                <w:b/>
                <w:bCs/>
                <w:sz w:val="18"/>
                <w:szCs w:val="18"/>
                <w:lang w:eastAsia="ru-RU"/>
              </w:rPr>
              <w:t>85</w:t>
            </w:r>
          </w:p>
        </w:tc>
        <w:tc>
          <w:tcPr>
            <w:tcW w:w="753" w:type="pct"/>
            <w:tcBorders>
              <w:left w:val="nil"/>
              <w:right w:val="single" w:sz="4" w:space="0" w:color="auto"/>
            </w:tcBorders>
          </w:tcPr>
          <w:p w14:paraId="60441136" w14:textId="77777777" w:rsidR="00D60367" w:rsidRPr="00D60367" w:rsidRDefault="00D60367" w:rsidP="00D60367">
            <w:pPr>
              <w:jc w:val="center"/>
              <w:rPr>
                <w:b/>
                <w:bCs/>
                <w:sz w:val="18"/>
                <w:szCs w:val="18"/>
                <w:lang w:eastAsia="ru-RU"/>
              </w:rPr>
            </w:pPr>
            <w:r w:rsidRPr="00D60367">
              <w:rPr>
                <w:b/>
                <w:bCs/>
                <w:sz w:val="18"/>
                <w:szCs w:val="18"/>
                <w:lang w:eastAsia="ru-RU"/>
              </w:rPr>
              <w:t>107</w:t>
            </w:r>
          </w:p>
        </w:tc>
      </w:tr>
      <w:tr w:rsidR="00D60367" w:rsidRPr="00D60367" w14:paraId="2F2DA79B" w14:textId="77777777" w:rsidTr="00D5136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27"/>
        </w:trPr>
        <w:tc>
          <w:tcPr>
            <w:tcW w:w="1988" w:type="pct"/>
            <w:tcBorders>
              <w:left w:val="single" w:sz="4" w:space="0" w:color="auto"/>
              <w:right w:val="single" w:sz="4" w:space="0" w:color="auto"/>
            </w:tcBorders>
          </w:tcPr>
          <w:p w14:paraId="14166DD1" w14:textId="77777777" w:rsidR="00D60367" w:rsidRPr="00D60367" w:rsidRDefault="00D60367" w:rsidP="00D60367">
            <w:pPr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ab/>
              <w:t>Чакан</w:t>
            </w:r>
          </w:p>
        </w:tc>
        <w:tc>
          <w:tcPr>
            <w:tcW w:w="753" w:type="pct"/>
            <w:tcBorders>
              <w:left w:val="nil"/>
              <w:right w:val="single" w:sz="4" w:space="0" w:color="auto"/>
            </w:tcBorders>
          </w:tcPr>
          <w:p w14:paraId="3B7F9436" w14:textId="77777777" w:rsidR="00D60367" w:rsidRPr="00D60367" w:rsidRDefault="00D60367" w:rsidP="00D60367">
            <w:pPr>
              <w:jc w:val="center"/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123</w:t>
            </w:r>
          </w:p>
        </w:tc>
        <w:tc>
          <w:tcPr>
            <w:tcW w:w="753" w:type="pct"/>
            <w:tcBorders>
              <w:left w:val="nil"/>
              <w:right w:val="single" w:sz="4" w:space="0" w:color="auto"/>
            </w:tcBorders>
          </w:tcPr>
          <w:p w14:paraId="2865B8AE" w14:textId="77777777" w:rsidR="00D60367" w:rsidRPr="00D60367" w:rsidRDefault="00D60367" w:rsidP="00D60367">
            <w:pPr>
              <w:jc w:val="center"/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753" w:type="pct"/>
            <w:tcBorders>
              <w:left w:val="nil"/>
              <w:right w:val="single" w:sz="4" w:space="0" w:color="auto"/>
            </w:tcBorders>
          </w:tcPr>
          <w:p w14:paraId="616AB59D" w14:textId="77777777" w:rsidR="00D60367" w:rsidRPr="00D60367" w:rsidRDefault="00D60367" w:rsidP="00D60367">
            <w:pPr>
              <w:jc w:val="center"/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39</w:t>
            </w:r>
          </w:p>
        </w:tc>
        <w:tc>
          <w:tcPr>
            <w:tcW w:w="753" w:type="pct"/>
            <w:tcBorders>
              <w:left w:val="nil"/>
              <w:right w:val="single" w:sz="4" w:space="0" w:color="auto"/>
            </w:tcBorders>
          </w:tcPr>
          <w:p w14:paraId="55C63009" w14:textId="77777777" w:rsidR="00D60367" w:rsidRPr="00D60367" w:rsidRDefault="00D60367" w:rsidP="00D60367">
            <w:pPr>
              <w:jc w:val="center"/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74</w:t>
            </w:r>
          </w:p>
        </w:tc>
      </w:tr>
      <w:tr w:rsidR="00D60367" w:rsidRPr="00D60367" w14:paraId="423A9F1E" w14:textId="77777777" w:rsidTr="00D5136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27"/>
        </w:trPr>
        <w:tc>
          <w:tcPr>
            <w:tcW w:w="1988" w:type="pct"/>
            <w:tcBorders>
              <w:left w:val="single" w:sz="4" w:space="0" w:color="auto"/>
              <w:right w:val="single" w:sz="4" w:space="0" w:color="auto"/>
            </w:tcBorders>
          </w:tcPr>
          <w:p w14:paraId="0583B317" w14:textId="77777777" w:rsidR="00D60367" w:rsidRPr="00D60367" w:rsidRDefault="00D60367" w:rsidP="00D60367">
            <w:pPr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ab/>
              <w:t>Орто</w:t>
            </w:r>
          </w:p>
        </w:tc>
        <w:tc>
          <w:tcPr>
            <w:tcW w:w="753" w:type="pct"/>
            <w:tcBorders>
              <w:left w:val="nil"/>
              <w:right w:val="single" w:sz="4" w:space="0" w:color="auto"/>
            </w:tcBorders>
          </w:tcPr>
          <w:p w14:paraId="287A1B4D" w14:textId="77777777" w:rsidR="00D60367" w:rsidRPr="00D60367" w:rsidRDefault="00D60367" w:rsidP="00D60367">
            <w:pPr>
              <w:jc w:val="center"/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56</w:t>
            </w:r>
          </w:p>
        </w:tc>
        <w:tc>
          <w:tcPr>
            <w:tcW w:w="753" w:type="pct"/>
            <w:tcBorders>
              <w:left w:val="nil"/>
              <w:right w:val="single" w:sz="4" w:space="0" w:color="auto"/>
            </w:tcBorders>
          </w:tcPr>
          <w:p w14:paraId="6F76174F" w14:textId="77777777" w:rsidR="00D60367" w:rsidRPr="00D60367" w:rsidRDefault="00D60367" w:rsidP="00D60367">
            <w:pPr>
              <w:jc w:val="center"/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16</w:t>
            </w:r>
          </w:p>
        </w:tc>
        <w:tc>
          <w:tcPr>
            <w:tcW w:w="753" w:type="pct"/>
            <w:tcBorders>
              <w:left w:val="nil"/>
              <w:right w:val="single" w:sz="4" w:space="0" w:color="auto"/>
            </w:tcBorders>
          </w:tcPr>
          <w:p w14:paraId="206936B3" w14:textId="77777777" w:rsidR="00D60367" w:rsidRPr="00D60367" w:rsidRDefault="00D60367" w:rsidP="00D60367">
            <w:pPr>
              <w:jc w:val="center"/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37</w:t>
            </w:r>
          </w:p>
        </w:tc>
        <w:tc>
          <w:tcPr>
            <w:tcW w:w="753" w:type="pct"/>
            <w:tcBorders>
              <w:left w:val="nil"/>
              <w:right w:val="single" w:sz="4" w:space="0" w:color="auto"/>
            </w:tcBorders>
          </w:tcPr>
          <w:p w14:paraId="7F643462" w14:textId="77777777" w:rsidR="00D60367" w:rsidRPr="00D60367" w:rsidRDefault="00D60367" w:rsidP="00D60367">
            <w:pPr>
              <w:jc w:val="center"/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3</w:t>
            </w:r>
          </w:p>
        </w:tc>
      </w:tr>
      <w:tr w:rsidR="00D60367" w:rsidRPr="00D60367" w14:paraId="45F91E64" w14:textId="77777777" w:rsidTr="00D5136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27"/>
        </w:trPr>
        <w:tc>
          <w:tcPr>
            <w:tcW w:w="1988" w:type="pct"/>
            <w:tcBorders>
              <w:left w:val="single" w:sz="4" w:space="0" w:color="auto"/>
              <w:right w:val="single" w:sz="4" w:space="0" w:color="auto"/>
            </w:tcBorders>
          </w:tcPr>
          <w:p w14:paraId="5DF72421" w14:textId="77777777" w:rsidR="00D60367" w:rsidRPr="00D60367" w:rsidRDefault="00D60367" w:rsidP="00D60367">
            <w:pPr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ab/>
              <w:t>Ири</w:t>
            </w:r>
          </w:p>
        </w:tc>
        <w:tc>
          <w:tcPr>
            <w:tcW w:w="753" w:type="pct"/>
            <w:tcBorders>
              <w:left w:val="nil"/>
              <w:right w:val="single" w:sz="4" w:space="0" w:color="auto"/>
            </w:tcBorders>
          </w:tcPr>
          <w:p w14:paraId="6D31E4D8" w14:textId="77777777" w:rsidR="00D60367" w:rsidRPr="00D60367" w:rsidRDefault="00D60367" w:rsidP="00D60367">
            <w:pPr>
              <w:jc w:val="center"/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14</w:t>
            </w:r>
          </w:p>
        </w:tc>
        <w:tc>
          <w:tcPr>
            <w:tcW w:w="753" w:type="pct"/>
            <w:tcBorders>
              <w:left w:val="nil"/>
              <w:right w:val="single" w:sz="4" w:space="0" w:color="auto"/>
            </w:tcBorders>
          </w:tcPr>
          <w:p w14:paraId="2E253106" w14:textId="77777777" w:rsidR="00D60367" w:rsidRPr="00D60367" w:rsidRDefault="00D60367" w:rsidP="00D60367">
            <w:pPr>
              <w:jc w:val="center"/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4</w:t>
            </w:r>
          </w:p>
        </w:tc>
        <w:tc>
          <w:tcPr>
            <w:tcW w:w="753" w:type="pct"/>
            <w:tcBorders>
              <w:left w:val="nil"/>
              <w:right w:val="single" w:sz="4" w:space="0" w:color="auto"/>
            </w:tcBorders>
          </w:tcPr>
          <w:p w14:paraId="63D68513" w14:textId="77777777" w:rsidR="00D60367" w:rsidRPr="00D60367" w:rsidRDefault="00D60367" w:rsidP="00D60367">
            <w:pPr>
              <w:jc w:val="center"/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9</w:t>
            </w:r>
          </w:p>
        </w:tc>
        <w:tc>
          <w:tcPr>
            <w:tcW w:w="753" w:type="pct"/>
            <w:tcBorders>
              <w:left w:val="nil"/>
              <w:right w:val="single" w:sz="4" w:space="0" w:color="auto"/>
            </w:tcBorders>
          </w:tcPr>
          <w:p w14:paraId="37BC1833" w14:textId="77777777" w:rsidR="00D60367" w:rsidRPr="00D60367" w:rsidRDefault="00D60367" w:rsidP="00D60367">
            <w:pPr>
              <w:jc w:val="center"/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1</w:t>
            </w:r>
          </w:p>
        </w:tc>
      </w:tr>
      <w:tr w:rsidR="00D60367" w:rsidRPr="00D60367" w14:paraId="3250CF46" w14:textId="77777777" w:rsidTr="00D5136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27"/>
        </w:trPr>
        <w:tc>
          <w:tcPr>
            <w:tcW w:w="1988" w:type="pct"/>
            <w:tcBorders>
              <w:left w:val="single" w:sz="4" w:space="0" w:color="auto"/>
              <w:right w:val="single" w:sz="4" w:space="0" w:color="auto"/>
            </w:tcBorders>
          </w:tcPr>
          <w:p w14:paraId="010FAF35" w14:textId="77777777" w:rsidR="00D60367" w:rsidRPr="00D60367" w:rsidRDefault="00D60367" w:rsidP="00D60367">
            <w:pPr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Дыйкан чарбалар</w:t>
            </w:r>
          </w:p>
        </w:tc>
        <w:tc>
          <w:tcPr>
            <w:tcW w:w="753" w:type="pct"/>
            <w:tcBorders>
              <w:left w:val="nil"/>
              <w:right w:val="single" w:sz="4" w:space="0" w:color="auto"/>
            </w:tcBorders>
          </w:tcPr>
          <w:p w14:paraId="51C145AA" w14:textId="77777777" w:rsidR="00D60367" w:rsidRPr="00D60367" w:rsidRDefault="00D60367" w:rsidP="00D60367">
            <w:pPr>
              <w:jc w:val="center"/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27</w:t>
            </w:r>
          </w:p>
        </w:tc>
        <w:tc>
          <w:tcPr>
            <w:tcW w:w="753" w:type="pct"/>
            <w:tcBorders>
              <w:left w:val="nil"/>
              <w:right w:val="single" w:sz="4" w:space="0" w:color="auto"/>
            </w:tcBorders>
          </w:tcPr>
          <w:p w14:paraId="7E9A7A8C" w14:textId="77777777" w:rsidR="00D60367" w:rsidRPr="00D60367" w:rsidRDefault="00D60367" w:rsidP="00D60367">
            <w:pPr>
              <w:jc w:val="center"/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0</w:t>
            </w:r>
          </w:p>
        </w:tc>
        <w:tc>
          <w:tcPr>
            <w:tcW w:w="753" w:type="pct"/>
            <w:tcBorders>
              <w:left w:val="nil"/>
              <w:right w:val="single" w:sz="4" w:space="0" w:color="auto"/>
            </w:tcBorders>
          </w:tcPr>
          <w:p w14:paraId="075C58D4" w14:textId="77777777" w:rsidR="00D60367" w:rsidRPr="00D60367" w:rsidRDefault="00D60367" w:rsidP="00D60367">
            <w:pPr>
              <w:jc w:val="center"/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0</w:t>
            </w:r>
          </w:p>
        </w:tc>
        <w:tc>
          <w:tcPr>
            <w:tcW w:w="753" w:type="pct"/>
            <w:tcBorders>
              <w:left w:val="nil"/>
              <w:right w:val="single" w:sz="4" w:space="0" w:color="auto"/>
            </w:tcBorders>
          </w:tcPr>
          <w:p w14:paraId="7CC87C2D" w14:textId="77777777" w:rsidR="00D60367" w:rsidRPr="00D60367" w:rsidRDefault="00D60367" w:rsidP="00D60367">
            <w:pPr>
              <w:jc w:val="center"/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27</w:t>
            </w:r>
          </w:p>
        </w:tc>
      </w:tr>
      <w:tr w:rsidR="00D60367" w:rsidRPr="00D60367" w14:paraId="2E9A16BB" w14:textId="77777777" w:rsidTr="00D5136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27"/>
        </w:trPr>
        <w:tc>
          <w:tcPr>
            <w:tcW w:w="1988" w:type="pct"/>
            <w:tcBorders>
              <w:left w:val="single" w:sz="4" w:space="0" w:color="auto"/>
              <w:right w:val="single" w:sz="4" w:space="0" w:color="auto"/>
            </w:tcBorders>
          </w:tcPr>
          <w:p w14:paraId="612C6CE5" w14:textId="77777777" w:rsidR="00D60367" w:rsidRPr="00D60367" w:rsidRDefault="00D60367" w:rsidP="00D60367">
            <w:pPr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Филиалдар жана ѳкүлчүлүктѳр</w:t>
            </w:r>
          </w:p>
        </w:tc>
        <w:tc>
          <w:tcPr>
            <w:tcW w:w="753" w:type="pct"/>
            <w:tcBorders>
              <w:left w:val="nil"/>
              <w:right w:val="single" w:sz="4" w:space="0" w:color="auto"/>
            </w:tcBorders>
          </w:tcPr>
          <w:p w14:paraId="005A7D70" w14:textId="77777777" w:rsidR="00D60367" w:rsidRPr="00D60367" w:rsidRDefault="00D60367" w:rsidP="00D60367">
            <w:pPr>
              <w:jc w:val="center"/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5</w:t>
            </w:r>
          </w:p>
        </w:tc>
        <w:tc>
          <w:tcPr>
            <w:tcW w:w="753" w:type="pct"/>
            <w:tcBorders>
              <w:left w:val="nil"/>
              <w:right w:val="single" w:sz="4" w:space="0" w:color="auto"/>
            </w:tcBorders>
          </w:tcPr>
          <w:p w14:paraId="2A8AE8E9" w14:textId="77777777" w:rsidR="00D60367" w:rsidRPr="00D60367" w:rsidRDefault="00D60367" w:rsidP="00D60367">
            <w:pPr>
              <w:jc w:val="center"/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3</w:t>
            </w:r>
          </w:p>
        </w:tc>
        <w:tc>
          <w:tcPr>
            <w:tcW w:w="753" w:type="pct"/>
            <w:tcBorders>
              <w:left w:val="nil"/>
              <w:right w:val="single" w:sz="4" w:space="0" w:color="auto"/>
            </w:tcBorders>
          </w:tcPr>
          <w:p w14:paraId="2E160777" w14:textId="77777777" w:rsidR="00D60367" w:rsidRPr="00D60367" w:rsidRDefault="00D60367" w:rsidP="00D60367">
            <w:pPr>
              <w:jc w:val="center"/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0</w:t>
            </w:r>
          </w:p>
        </w:tc>
        <w:tc>
          <w:tcPr>
            <w:tcW w:w="753" w:type="pct"/>
            <w:tcBorders>
              <w:left w:val="nil"/>
              <w:right w:val="single" w:sz="4" w:space="0" w:color="auto"/>
            </w:tcBorders>
          </w:tcPr>
          <w:p w14:paraId="1E2939C6" w14:textId="77777777" w:rsidR="00D60367" w:rsidRPr="00D60367" w:rsidRDefault="00D60367" w:rsidP="00D60367">
            <w:pPr>
              <w:jc w:val="center"/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2</w:t>
            </w:r>
          </w:p>
        </w:tc>
      </w:tr>
      <w:tr w:rsidR="00D60367" w:rsidRPr="00D60367" w14:paraId="4AFECB44" w14:textId="77777777" w:rsidTr="00D5136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27"/>
        </w:trPr>
        <w:tc>
          <w:tcPr>
            <w:tcW w:w="1988" w:type="pct"/>
            <w:tcBorders>
              <w:left w:val="single" w:sz="4" w:space="0" w:color="auto"/>
              <w:right w:val="single" w:sz="4" w:space="0" w:color="auto"/>
            </w:tcBorders>
          </w:tcPr>
          <w:p w14:paraId="6866C771" w14:textId="77777777" w:rsidR="00D60367" w:rsidRPr="00D60367" w:rsidRDefault="00D60367" w:rsidP="00D60367">
            <w:pPr>
              <w:rPr>
                <w:b/>
                <w:sz w:val="18"/>
                <w:szCs w:val="18"/>
                <w:lang w:eastAsia="ru-RU"/>
              </w:rPr>
            </w:pPr>
            <w:bookmarkStart w:id="39" w:name="_Toc6131194"/>
            <w:bookmarkStart w:id="40" w:name="_Toc6131402"/>
            <w:r w:rsidRPr="00D60367">
              <w:rPr>
                <w:b/>
                <w:sz w:val="18"/>
                <w:szCs w:val="18"/>
                <w:lang w:eastAsia="ru-RU"/>
              </w:rPr>
              <w:t>Жети-Ѳгүз район</w:t>
            </w:r>
            <w:bookmarkEnd w:id="39"/>
            <w:bookmarkEnd w:id="40"/>
            <w:r w:rsidRPr="00D60367">
              <w:rPr>
                <w:b/>
                <w:sz w:val="18"/>
                <w:szCs w:val="18"/>
                <w:lang w:eastAsia="ru-RU"/>
              </w:rPr>
              <w:t xml:space="preserve">у </w:t>
            </w:r>
          </w:p>
        </w:tc>
        <w:tc>
          <w:tcPr>
            <w:tcW w:w="753" w:type="pct"/>
            <w:tcBorders>
              <w:left w:val="nil"/>
              <w:right w:val="single" w:sz="4" w:space="0" w:color="auto"/>
            </w:tcBorders>
          </w:tcPr>
          <w:p w14:paraId="49FE2D24" w14:textId="77777777" w:rsidR="00D60367" w:rsidRPr="00D60367" w:rsidRDefault="00D60367" w:rsidP="00D60367">
            <w:pPr>
              <w:jc w:val="center"/>
              <w:rPr>
                <w:b/>
                <w:bCs/>
                <w:sz w:val="18"/>
                <w:szCs w:val="18"/>
                <w:lang w:eastAsia="ru-RU"/>
              </w:rPr>
            </w:pPr>
            <w:r w:rsidRPr="00D60367">
              <w:rPr>
                <w:b/>
                <w:bCs/>
                <w:sz w:val="18"/>
                <w:szCs w:val="18"/>
                <w:lang w:eastAsia="ru-RU"/>
              </w:rPr>
              <w:t>333</w:t>
            </w:r>
          </w:p>
        </w:tc>
        <w:tc>
          <w:tcPr>
            <w:tcW w:w="753" w:type="pct"/>
            <w:tcBorders>
              <w:left w:val="nil"/>
              <w:right w:val="single" w:sz="4" w:space="0" w:color="auto"/>
            </w:tcBorders>
          </w:tcPr>
          <w:p w14:paraId="371697EB" w14:textId="77777777" w:rsidR="00D60367" w:rsidRPr="00D60367" w:rsidRDefault="00D60367" w:rsidP="00D60367">
            <w:pPr>
              <w:jc w:val="center"/>
              <w:rPr>
                <w:b/>
                <w:bCs/>
                <w:sz w:val="18"/>
                <w:szCs w:val="18"/>
                <w:lang w:eastAsia="ru-RU"/>
              </w:rPr>
            </w:pPr>
            <w:r w:rsidRPr="00D60367">
              <w:rPr>
                <w:b/>
                <w:bCs/>
                <w:sz w:val="18"/>
                <w:szCs w:val="18"/>
                <w:lang w:eastAsia="ru-RU"/>
              </w:rPr>
              <w:t>43</w:t>
            </w:r>
          </w:p>
        </w:tc>
        <w:tc>
          <w:tcPr>
            <w:tcW w:w="753" w:type="pct"/>
            <w:tcBorders>
              <w:left w:val="nil"/>
              <w:right w:val="single" w:sz="4" w:space="0" w:color="auto"/>
            </w:tcBorders>
          </w:tcPr>
          <w:p w14:paraId="78CEE40A" w14:textId="77777777" w:rsidR="00D60367" w:rsidRPr="00D60367" w:rsidRDefault="00D60367" w:rsidP="00D60367">
            <w:pPr>
              <w:jc w:val="center"/>
              <w:rPr>
                <w:b/>
                <w:bCs/>
                <w:sz w:val="18"/>
                <w:szCs w:val="18"/>
                <w:lang w:eastAsia="ru-RU"/>
              </w:rPr>
            </w:pPr>
            <w:r w:rsidRPr="00D60367">
              <w:rPr>
                <w:b/>
                <w:bCs/>
                <w:sz w:val="18"/>
                <w:szCs w:val="18"/>
                <w:lang w:eastAsia="ru-RU"/>
              </w:rPr>
              <w:t>96</w:t>
            </w:r>
          </w:p>
        </w:tc>
        <w:tc>
          <w:tcPr>
            <w:tcW w:w="753" w:type="pct"/>
            <w:tcBorders>
              <w:left w:val="nil"/>
              <w:right w:val="single" w:sz="4" w:space="0" w:color="auto"/>
            </w:tcBorders>
          </w:tcPr>
          <w:p w14:paraId="340F5363" w14:textId="77777777" w:rsidR="00D60367" w:rsidRPr="00D60367" w:rsidRDefault="00D60367" w:rsidP="00D60367">
            <w:pPr>
              <w:jc w:val="center"/>
              <w:rPr>
                <w:b/>
                <w:bCs/>
                <w:sz w:val="18"/>
                <w:szCs w:val="18"/>
                <w:lang w:eastAsia="ru-RU"/>
              </w:rPr>
            </w:pPr>
            <w:r w:rsidRPr="00D60367">
              <w:rPr>
                <w:b/>
                <w:bCs/>
                <w:sz w:val="18"/>
                <w:szCs w:val="18"/>
                <w:lang w:eastAsia="ru-RU"/>
              </w:rPr>
              <w:t>194</w:t>
            </w:r>
          </w:p>
        </w:tc>
      </w:tr>
      <w:tr w:rsidR="00D60367" w:rsidRPr="00D60367" w14:paraId="43C7CA94" w14:textId="77777777" w:rsidTr="00D5136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27"/>
        </w:trPr>
        <w:tc>
          <w:tcPr>
            <w:tcW w:w="1988" w:type="pct"/>
            <w:tcBorders>
              <w:left w:val="single" w:sz="4" w:space="0" w:color="auto"/>
              <w:right w:val="single" w:sz="4" w:space="0" w:color="auto"/>
            </w:tcBorders>
          </w:tcPr>
          <w:p w14:paraId="2BC8C26D" w14:textId="77777777" w:rsidR="00D60367" w:rsidRPr="00D60367" w:rsidRDefault="00D60367" w:rsidP="00D60367">
            <w:pPr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ab/>
              <w:t>Чакан</w:t>
            </w:r>
          </w:p>
        </w:tc>
        <w:tc>
          <w:tcPr>
            <w:tcW w:w="753" w:type="pct"/>
            <w:tcBorders>
              <w:left w:val="nil"/>
              <w:right w:val="single" w:sz="4" w:space="0" w:color="auto"/>
            </w:tcBorders>
          </w:tcPr>
          <w:p w14:paraId="4FD79774" w14:textId="77777777" w:rsidR="00D60367" w:rsidRPr="00D60367" w:rsidRDefault="00D60367" w:rsidP="00D60367">
            <w:pPr>
              <w:jc w:val="center"/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201</w:t>
            </w:r>
          </w:p>
        </w:tc>
        <w:tc>
          <w:tcPr>
            <w:tcW w:w="753" w:type="pct"/>
            <w:tcBorders>
              <w:left w:val="nil"/>
              <w:right w:val="single" w:sz="4" w:space="0" w:color="auto"/>
            </w:tcBorders>
          </w:tcPr>
          <w:p w14:paraId="1CDA1E66" w14:textId="77777777" w:rsidR="00D60367" w:rsidRPr="00D60367" w:rsidRDefault="00D60367" w:rsidP="00D60367">
            <w:pPr>
              <w:jc w:val="center"/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15</w:t>
            </w:r>
          </w:p>
        </w:tc>
        <w:tc>
          <w:tcPr>
            <w:tcW w:w="753" w:type="pct"/>
            <w:tcBorders>
              <w:left w:val="nil"/>
              <w:right w:val="single" w:sz="4" w:space="0" w:color="auto"/>
            </w:tcBorders>
          </w:tcPr>
          <w:p w14:paraId="76CD000D" w14:textId="77777777" w:rsidR="00D60367" w:rsidRPr="00D60367" w:rsidRDefault="00D60367" w:rsidP="00D60367">
            <w:pPr>
              <w:jc w:val="center"/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29</w:t>
            </w:r>
          </w:p>
        </w:tc>
        <w:tc>
          <w:tcPr>
            <w:tcW w:w="753" w:type="pct"/>
            <w:tcBorders>
              <w:left w:val="nil"/>
              <w:right w:val="single" w:sz="4" w:space="0" w:color="auto"/>
            </w:tcBorders>
          </w:tcPr>
          <w:p w14:paraId="3187DA20" w14:textId="77777777" w:rsidR="00D60367" w:rsidRPr="00D60367" w:rsidRDefault="00D60367" w:rsidP="00D60367">
            <w:pPr>
              <w:jc w:val="center"/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157</w:t>
            </w:r>
          </w:p>
        </w:tc>
      </w:tr>
      <w:tr w:rsidR="00D60367" w:rsidRPr="00D60367" w14:paraId="3C49A84D" w14:textId="77777777" w:rsidTr="00D5136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27"/>
        </w:trPr>
        <w:tc>
          <w:tcPr>
            <w:tcW w:w="1988" w:type="pct"/>
            <w:tcBorders>
              <w:left w:val="single" w:sz="4" w:space="0" w:color="auto"/>
              <w:right w:val="single" w:sz="4" w:space="0" w:color="auto"/>
            </w:tcBorders>
          </w:tcPr>
          <w:p w14:paraId="62B35825" w14:textId="77777777" w:rsidR="00D60367" w:rsidRPr="00D60367" w:rsidRDefault="00D60367" w:rsidP="00D60367">
            <w:pPr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ab/>
              <w:t>Орто</w:t>
            </w:r>
          </w:p>
        </w:tc>
        <w:tc>
          <w:tcPr>
            <w:tcW w:w="753" w:type="pct"/>
            <w:tcBorders>
              <w:left w:val="nil"/>
              <w:right w:val="single" w:sz="4" w:space="0" w:color="auto"/>
            </w:tcBorders>
          </w:tcPr>
          <w:p w14:paraId="15496F1E" w14:textId="77777777" w:rsidR="00D60367" w:rsidRPr="00D60367" w:rsidRDefault="00D60367" w:rsidP="00D60367">
            <w:pPr>
              <w:jc w:val="center"/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69</w:t>
            </w:r>
          </w:p>
        </w:tc>
        <w:tc>
          <w:tcPr>
            <w:tcW w:w="753" w:type="pct"/>
            <w:tcBorders>
              <w:left w:val="nil"/>
              <w:right w:val="single" w:sz="4" w:space="0" w:color="auto"/>
            </w:tcBorders>
          </w:tcPr>
          <w:p w14:paraId="3D38860D" w14:textId="77777777" w:rsidR="00D60367" w:rsidRPr="00D60367" w:rsidRDefault="00D60367" w:rsidP="00D60367">
            <w:pPr>
              <w:jc w:val="center"/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753" w:type="pct"/>
            <w:tcBorders>
              <w:left w:val="nil"/>
              <w:right w:val="single" w:sz="4" w:space="0" w:color="auto"/>
            </w:tcBorders>
          </w:tcPr>
          <w:p w14:paraId="3C7B6462" w14:textId="77777777" w:rsidR="00D60367" w:rsidRPr="00D60367" w:rsidRDefault="00D60367" w:rsidP="00D60367">
            <w:pPr>
              <w:jc w:val="center"/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46</w:t>
            </w:r>
          </w:p>
        </w:tc>
        <w:tc>
          <w:tcPr>
            <w:tcW w:w="753" w:type="pct"/>
            <w:tcBorders>
              <w:left w:val="nil"/>
              <w:right w:val="single" w:sz="4" w:space="0" w:color="auto"/>
            </w:tcBorders>
          </w:tcPr>
          <w:p w14:paraId="64C6DE43" w14:textId="77777777" w:rsidR="00D60367" w:rsidRPr="00D60367" w:rsidRDefault="00D60367" w:rsidP="00D60367">
            <w:pPr>
              <w:jc w:val="center"/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10</w:t>
            </w:r>
          </w:p>
        </w:tc>
      </w:tr>
      <w:tr w:rsidR="00D60367" w:rsidRPr="00D60367" w14:paraId="0B0EF509" w14:textId="77777777" w:rsidTr="00D5136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27"/>
        </w:trPr>
        <w:tc>
          <w:tcPr>
            <w:tcW w:w="1988" w:type="pct"/>
            <w:tcBorders>
              <w:left w:val="single" w:sz="4" w:space="0" w:color="auto"/>
              <w:right w:val="single" w:sz="4" w:space="0" w:color="auto"/>
            </w:tcBorders>
          </w:tcPr>
          <w:p w14:paraId="70CA6464" w14:textId="77777777" w:rsidR="00D60367" w:rsidRPr="00D60367" w:rsidRDefault="00D60367" w:rsidP="00D60367">
            <w:pPr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ab/>
              <w:t>Ири</w:t>
            </w:r>
          </w:p>
        </w:tc>
        <w:tc>
          <w:tcPr>
            <w:tcW w:w="753" w:type="pct"/>
            <w:tcBorders>
              <w:left w:val="nil"/>
              <w:right w:val="single" w:sz="4" w:space="0" w:color="auto"/>
            </w:tcBorders>
          </w:tcPr>
          <w:p w14:paraId="1F7A490A" w14:textId="77777777" w:rsidR="00D60367" w:rsidRPr="00D60367" w:rsidRDefault="00D60367" w:rsidP="00D60367">
            <w:pPr>
              <w:jc w:val="center"/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33</w:t>
            </w:r>
          </w:p>
        </w:tc>
        <w:tc>
          <w:tcPr>
            <w:tcW w:w="753" w:type="pct"/>
            <w:tcBorders>
              <w:left w:val="nil"/>
              <w:right w:val="single" w:sz="4" w:space="0" w:color="auto"/>
            </w:tcBorders>
          </w:tcPr>
          <w:p w14:paraId="3150D016" w14:textId="77777777" w:rsidR="00D60367" w:rsidRPr="00D60367" w:rsidRDefault="00D60367" w:rsidP="00D60367">
            <w:pPr>
              <w:jc w:val="center"/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9</w:t>
            </w:r>
          </w:p>
        </w:tc>
        <w:tc>
          <w:tcPr>
            <w:tcW w:w="753" w:type="pct"/>
            <w:tcBorders>
              <w:left w:val="nil"/>
              <w:right w:val="single" w:sz="4" w:space="0" w:color="auto"/>
            </w:tcBorders>
          </w:tcPr>
          <w:p w14:paraId="044BB277" w14:textId="77777777" w:rsidR="00D60367" w:rsidRPr="00D60367" w:rsidRDefault="00D60367" w:rsidP="00D60367">
            <w:pPr>
              <w:jc w:val="center"/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21</w:t>
            </w:r>
          </w:p>
        </w:tc>
        <w:tc>
          <w:tcPr>
            <w:tcW w:w="753" w:type="pct"/>
            <w:tcBorders>
              <w:left w:val="nil"/>
              <w:right w:val="single" w:sz="4" w:space="0" w:color="auto"/>
            </w:tcBorders>
          </w:tcPr>
          <w:p w14:paraId="670A23DE" w14:textId="77777777" w:rsidR="00D60367" w:rsidRPr="00D60367" w:rsidRDefault="00D60367" w:rsidP="00D60367">
            <w:pPr>
              <w:jc w:val="center"/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3</w:t>
            </w:r>
          </w:p>
        </w:tc>
      </w:tr>
      <w:tr w:rsidR="00D60367" w:rsidRPr="00D60367" w14:paraId="3CCC727B" w14:textId="77777777" w:rsidTr="00D5136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27"/>
        </w:trPr>
        <w:tc>
          <w:tcPr>
            <w:tcW w:w="1988" w:type="pct"/>
            <w:tcBorders>
              <w:left w:val="single" w:sz="4" w:space="0" w:color="auto"/>
              <w:right w:val="single" w:sz="4" w:space="0" w:color="auto"/>
            </w:tcBorders>
          </w:tcPr>
          <w:p w14:paraId="57DB17A2" w14:textId="77777777" w:rsidR="00D60367" w:rsidRPr="00D60367" w:rsidRDefault="00D60367" w:rsidP="00D60367">
            <w:pPr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Дыйкан чарбалар</w:t>
            </w:r>
          </w:p>
        </w:tc>
        <w:tc>
          <w:tcPr>
            <w:tcW w:w="753" w:type="pct"/>
            <w:tcBorders>
              <w:left w:val="nil"/>
              <w:right w:val="single" w:sz="4" w:space="0" w:color="auto"/>
            </w:tcBorders>
          </w:tcPr>
          <w:p w14:paraId="0B2698FE" w14:textId="77777777" w:rsidR="00D60367" w:rsidRPr="00D60367" w:rsidRDefault="00D60367" w:rsidP="00D60367">
            <w:pPr>
              <w:jc w:val="center"/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16</w:t>
            </w:r>
          </w:p>
        </w:tc>
        <w:tc>
          <w:tcPr>
            <w:tcW w:w="753" w:type="pct"/>
            <w:tcBorders>
              <w:left w:val="nil"/>
              <w:right w:val="single" w:sz="4" w:space="0" w:color="auto"/>
            </w:tcBorders>
          </w:tcPr>
          <w:p w14:paraId="62C7F468" w14:textId="77777777" w:rsidR="00D60367" w:rsidRPr="00D60367" w:rsidRDefault="00D60367" w:rsidP="00D60367">
            <w:pPr>
              <w:jc w:val="center"/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0</w:t>
            </w:r>
          </w:p>
        </w:tc>
        <w:tc>
          <w:tcPr>
            <w:tcW w:w="753" w:type="pct"/>
            <w:tcBorders>
              <w:left w:val="nil"/>
              <w:right w:val="single" w:sz="4" w:space="0" w:color="auto"/>
            </w:tcBorders>
          </w:tcPr>
          <w:p w14:paraId="2BF81319" w14:textId="77777777" w:rsidR="00D60367" w:rsidRPr="00D60367" w:rsidRDefault="00D60367" w:rsidP="00D60367">
            <w:pPr>
              <w:jc w:val="center"/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0</w:t>
            </w:r>
          </w:p>
        </w:tc>
        <w:tc>
          <w:tcPr>
            <w:tcW w:w="753" w:type="pct"/>
            <w:tcBorders>
              <w:left w:val="nil"/>
              <w:right w:val="single" w:sz="4" w:space="0" w:color="auto"/>
            </w:tcBorders>
          </w:tcPr>
          <w:p w14:paraId="67016D56" w14:textId="77777777" w:rsidR="00D60367" w:rsidRPr="00D60367" w:rsidRDefault="00D60367" w:rsidP="00D60367">
            <w:pPr>
              <w:jc w:val="center"/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16</w:t>
            </w:r>
          </w:p>
        </w:tc>
      </w:tr>
      <w:tr w:rsidR="00D60367" w:rsidRPr="00D60367" w14:paraId="4E5FBA94" w14:textId="77777777" w:rsidTr="00D5136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27"/>
        </w:trPr>
        <w:tc>
          <w:tcPr>
            <w:tcW w:w="1988" w:type="pct"/>
            <w:tcBorders>
              <w:left w:val="single" w:sz="4" w:space="0" w:color="auto"/>
              <w:right w:val="single" w:sz="4" w:space="0" w:color="auto"/>
            </w:tcBorders>
          </w:tcPr>
          <w:p w14:paraId="0A50A44A" w14:textId="77777777" w:rsidR="00D60367" w:rsidRPr="00D60367" w:rsidRDefault="00D60367" w:rsidP="00D60367">
            <w:pPr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Филиалдар жана ѳкүлчүлүктѳр</w:t>
            </w:r>
          </w:p>
        </w:tc>
        <w:tc>
          <w:tcPr>
            <w:tcW w:w="753" w:type="pct"/>
            <w:tcBorders>
              <w:left w:val="nil"/>
              <w:right w:val="single" w:sz="4" w:space="0" w:color="auto"/>
            </w:tcBorders>
          </w:tcPr>
          <w:p w14:paraId="52BB68EC" w14:textId="77777777" w:rsidR="00D60367" w:rsidRPr="00D60367" w:rsidRDefault="00D60367" w:rsidP="00D60367">
            <w:pPr>
              <w:jc w:val="center"/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14</w:t>
            </w:r>
          </w:p>
        </w:tc>
        <w:tc>
          <w:tcPr>
            <w:tcW w:w="753" w:type="pct"/>
            <w:tcBorders>
              <w:left w:val="nil"/>
              <w:right w:val="single" w:sz="4" w:space="0" w:color="auto"/>
            </w:tcBorders>
          </w:tcPr>
          <w:p w14:paraId="7AB50EDB" w14:textId="77777777" w:rsidR="00D60367" w:rsidRPr="00D60367" w:rsidRDefault="00D60367" w:rsidP="00D60367">
            <w:pPr>
              <w:jc w:val="center"/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6</w:t>
            </w:r>
          </w:p>
        </w:tc>
        <w:tc>
          <w:tcPr>
            <w:tcW w:w="753" w:type="pct"/>
            <w:tcBorders>
              <w:left w:val="nil"/>
              <w:right w:val="single" w:sz="4" w:space="0" w:color="auto"/>
            </w:tcBorders>
          </w:tcPr>
          <w:p w14:paraId="0F07E1B2" w14:textId="77777777" w:rsidR="00D60367" w:rsidRPr="00D60367" w:rsidRDefault="00D60367" w:rsidP="00D60367">
            <w:pPr>
              <w:jc w:val="center"/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0</w:t>
            </w:r>
          </w:p>
        </w:tc>
        <w:tc>
          <w:tcPr>
            <w:tcW w:w="753" w:type="pct"/>
            <w:tcBorders>
              <w:left w:val="nil"/>
              <w:right w:val="single" w:sz="4" w:space="0" w:color="auto"/>
            </w:tcBorders>
          </w:tcPr>
          <w:p w14:paraId="3C6A2023" w14:textId="77777777" w:rsidR="00D60367" w:rsidRPr="00D60367" w:rsidRDefault="00D60367" w:rsidP="00D60367">
            <w:pPr>
              <w:jc w:val="center"/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8</w:t>
            </w:r>
          </w:p>
        </w:tc>
      </w:tr>
      <w:tr w:rsidR="00D60367" w:rsidRPr="00D60367" w14:paraId="1E15B25C" w14:textId="77777777" w:rsidTr="00D5136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27"/>
        </w:trPr>
        <w:tc>
          <w:tcPr>
            <w:tcW w:w="1988" w:type="pct"/>
            <w:tcBorders>
              <w:left w:val="single" w:sz="4" w:space="0" w:color="auto"/>
              <w:right w:val="single" w:sz="4" w:space="0" w:color="auto"/>
            </w:tcBorders>
          </w:tcPr>
          <w:p w14:paraId="49858DC4" w14:textId="77777777" w:rsidR="00D60367" w:rsidRPr="00D60367" w:rsidRDefault="00D60367" w:rsidP="00D60367">
            <w:pPr>
              <w:widowControl w:val="0"/>
              <w:rPr>
                <w:b/>
                <w:snapToGrid w:val="0"/>
                <w:sz w:val="18"/>
                <w:szCs w:val="18"/>
                <w:lang w:eastAsia="ru-RU"/>
              </w:rPr>
            </w:pPr>
            <w:bookmarkStart w:id="41" w:name="_Toc6131195"/>
            <w:bookmarkStart w:id="42" w:name="_Toc6131403"/>
            <w:r w:rsidRPr="00D60367">
              <w:rPr>
                <w:b/>
                <w:snapToGrid w:val="0"/>
                <w:sz w:val="18"/>
                <w:szCs w:val="18"/>
                <w:lang w:eastAsia="ru-RU"/>
              </w:rPr>
              <w:t>Ысык-Кѳл район</w:t>
            </w:r>
            <w:bookmarkEnd w:id="41"/>
            <w:bookmarkEnd w:id="42"/>
            <w:r w:rsidRPr="00D60367">
              <w:rPr>
                <w:b/>
                <w:snapToGrid w:val="0"/>
                <w:sz w:val="18"/>
                <w:szCs w:val="18"/>
                <w:lang w:eastAsia="ru-RU"/>
              </w:rPr>
              <w:t>у</w:t>
            </w:r>
          </w:p>
        </w:tc>
        <w:tc>
          <w:tcPr>
            <w:tcW w:w="753" w:type="pct"/>
            <w:tcBorders>
              <w:left w:val="nil"/>
              <w:right w:val="single" w:sz="4" w:space="0" w:color="auto"/>
            </w:tcBorders>
          </w:tcPr>
          <w:p w14:paraId="239C756A" w14:textId="77777777" w:rsidR="00D60367" w:rsidRPr="00D60367" w:rsidRDefault="00D60367" w:rsidP="00D60367">
            <w:pPr>
              <w:jc w:val="center"/>
              <w:rPr>
                <w:b/>
                <w:bCs/>
                <w:sz w:val="18"/>
                <w:szCs w:val="18"/>
                <w:lang w:eastAsia="ru-RU"/>
              </w:rPr>
            </w:pPr>
            <w:r w:rsidRPr="00D60367">
              <w:rPr>
                <w:b/>
                <w:bCs/>
                <w:sz w:val="18"/>
                <w:szCs w:val="18"/>
                <w:lang w:eastAsia="ru-RU"/>
              </w:rPr>
              <w:t>408</w:t>
            </w:r>
          </w:p>
        </w:tc>
        <w:tc>
          <w:tcPr>
            <w:tcW w:w="753" w:type="pct"/>
            <w:tcBorders>
              <w:left w:val="nil"/>
              <w:right w:val="single" w:sz="4" w:space="0" w:color="auto"/>
            </w:tcBorders>
          </w:tcPr>
          <w:p w14:paraId="44513BD9" w14:textId="77777777" w:rsidR="00D60367" w:rsidRPr="00D60367" w:rsidRDefault="00D60367" w:rsidP="00D60367">
            <w:pPr>
              <w:jc w:val="center"/>
              <w:rPr>
                <w:b/>
                <w:bCs/>
                <w:sz w:val="18"/>
                <w:szCs w:val="18"/>
                <w:lang w:eastAsia="ru-RU"/>
              </w:rPr>
            </w:pPr>
            <w:r w:rsidRPr="00D60367">
              <w:rPr>
                <w:b/>
                <w:bCs/>
                <w:sz w:val="18"/>
                <w:szCs w:val="18"/>
                <w:lang w:eastAsia="ru-RU"/>
              </w:rPr>
              <w:t>69</w:t>
            </w:r>
          </w:p>
        </w:tc>
        <w:tc>
          <w:tcPr>
            <w:tcW w:w="753" w:type="pct"/>
            <w:tcBorders>
              <w:left w:val="nil"/>
              <w:right w:val="single" w:sz="4" w:space="0" w:color="auto"/>
            </w:tcBorders>
          </w:tcPr>
          <w:p w14:paraId="7B71D396" w14:textId="77777777" w:rsidR="00D60367" w:rsidRPr="00D60367" w:rsidRDefault="00D60367" w:rsidP="00D60367">
            <w:pPr>
              <w:jc w:val="center"/>
              <w:rPr>
                <w:b/>
                <w:bCs/>
                <w:sz w:val="18"/>
                <w:szCs w:val="18"/>
                <w:lang w:eastAsia="ru-RU"/>
              </w:rPr>
            </w:pPr>
            <w:r w:rsidRPr="00D60367">
              <w:rPr>
                <w:b/>
                <w:bCs/>
                <w:sz w:val="18"/>
                <w:szCs w:val="18"/>
                <w:lang w:eastAsia="ru-RU"/>
              </w:rPr>
              <w:t>83</w:t>
            </w:r>
          </w:p>
        </w:tc>
        <w:tc>
          <w:tcPr>
            <w:tcW w:w="753" w:type="pct"/>
            <w:tcBorders>
              <w:left w:val="nil"/>
              <w:right w:val="single" w:sz="4" w:space="0" w:color="auto"/>
            </w:tcBorders>
          </w:tcPr>
          <w:p w14:paraId="58CF26F0" w14:textId="77777777" w:rsidR="00D60367" w:rsidRPr="00D60367" w:rsidRDefault="00D60367" w:rsidP="00D60367">
            <w:pPr>
              <w:jc w:val="center"/>
              <w:rPr>
                <w:b/>
                <w:bCs/>
                <w:sz w:val="18"/>
                <w:szCs w:val="18"/>
                <w:lang w:eastAsia="ru-RU"/>
              </w:rPr>
            </w:pPr>
            <w:r w:rsidRPr="00D60367">
              <w:rPr>
                <w:b/>
                <w:bCs/>
                <w:sz w:val="18"/>
                <w:szCs w:val="18"/>
                <w:lang w:eastAsia="ru-RU"/>
              </w:rPr>
              <w:t>256</w:t>
            </w:r>
          </w:p>
        </w:tc>
      </w:tr>
      <w:tr w:rsidR="00D60367" w:rsidRPr="00D60367" w14:paraId="6AB1E7C7" w14:textId="77777777" w:rsidTr="00D5136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27"/>
        </w:trPr>
        <w:tc>
          <w:tcPr>
            <w:tcW w:w="1988" w:type="pct"/>
            <w:tcBorders>
              <w:left w:val="single" w:sz="4" w:space="0" w:color="auto"/>
              <w:right w:val="single" w:sz="4" w:space="0" w:color="auto"/>
            </w:tcBorders>
          </w:tcPr>
          <w:p w14:paraId="41683FD9" w14:textId="77777777" w:rsidR="00D60367" w:rsidRPr="00D60367" w:rsidRDefault="00D60367" w:rsidP="00D60367">
            <w:pPr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ab/>
              <w:t>Чакан</w:t>
            </w:r>
          </w:p>
        </w:tc>
        <w:tc>
          <w:tcPr>
            <w:tcW w:w="753" w:type="pct"/>
            <w:tcBorders>
              <w:left w:val="nil"/>
              <w:right w:val="single" w:sz="4" w:space="0" w:color="auto"/>
            </w:tcBorders>
          </w:tcPr>
          <w:p w14:paraId="57664C29" w14:textId="77777777" w:rsidR="00D60367" w:rsidRPr="00D60367" w:rsidRDefault="00D60367" w:rsidP="00D60367">
            <w:pPr>
              <w:jc w:val="center"/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233</w:t>
            </w:r>
          </w:p>
        </w:tc>
        <w:tc>
          <w:tcPr>
            <w:tcW w:w="753" w:type="pct"/>
            <w:tcBorders>
              <w:left w:val="nil"/>
              <w:right w:val="single" w:sz="4" w:space="0" w:color="auto"/>
            </w:tcBorders>
          </w:tcPr>
          <w:p w14:paraId="0A84A30E" w14:textId="77777777" w:rsidR="00D60367" w:rsidRPr="00D60367" w:rsidRDefault="00D60367" w:rsidP="00D60367">
            <w:pPr>
              <w:jc w:val="center"/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23</w:t>
            </w:r>
          </w:p>
        </w:tc>
        <w:tc>
          <w:tcPr>
            <w:tcW w:w="753" w:type="pct"/>
            <w:tcBorders>
              <w:left w:val="nil"/>
              <w:right w:val="single" w:sz="4" w:space="0" w:color="auto"/>
            </w:tcBorders>
          </w:tcPr>
          <w:p w14:paraId="1D70019E" w14:textId="77777777" w:rsidR="00D60367" w:rsidRPr="00D60367" w:rsidRDefault="00D60367" w:rsidP="00D60367">
            <w:pPr>
              <w:jc w:val="center"/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23</w:t>
            </w:r>
          </w:p>
        </w:tc>
        <w:tc>
          <w:tcPr>
            <w:tcW w:w="753" w:type="pct"/>
            <w:tcBorders>
              <w:left w:val="nil"/>
              <w:right w:val="single" w:sz="4" w:space="0" w:color="auto"/>
            </w:tcBorders>
          </w:tcPr>
          <w:p w14:paraId="6CFAC058" w14:textId="77777777" w:rsidR="00D60367" w:rsidRPr="00D60367" w:rsidRDefault="00D60367" w:rsidP="00D60367">
            <w:pPr>
              <w:jc w:val="center"/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187</w:t>
            </w:r>
          </w:p>
        </w:tc>
      </w:tr>
      <w:tr w:rsidR="00D60367" w:rsidRPr="00D60367" w14:paraId="70856E26" w14:textId="77777777" w:rsidTr="00D5136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27"/>
        </w:trPr>
        <w:tc>
          <w:tcPr>
            <w:tcW w:w="1988" w:type="pct"/>
            <w:tcBorders>
              <w:left w:val="single" w:sz="4" w:space="0" w:color="auto"/>
              <w:right w:val="single" w:sz="4" w:space="0" w:color="auto"/>
            </w:tcBorders>
          </w:tcPr>
          <w:p w14:paraId="4615A837" w14:textId="77777777" w:rsidR="00D60367" w:rsidRPr="00D60367" w:rsidRDefault="00D60367" w:rsidP="00D60367">
            <w:pPr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ab/>
              <w:t>Орто</w:t>
            </w:r>
          </w:p>
        </w:tc>
        <w:tc>
          <w:tcPr>
            <w:tcW w:w="753" w:type="pct"/>
            <w:tcBorders>
              <w:left w:val="nil"/>
              <w:right w:val="single" w:sz="4" w:space="0" w:color="auto"/>
            </w:tcBorders>
          </w:tcPr>
          <w:p w14:paraId="47E32789" w14:textId="77777777" w:rsidR="00D60367" w:rsidRPr="00D60367" w:rsidRDefault="00D60367" w:rsidP="00D60367">
            <w:pPr>
              <w:jc w:val="center"/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83</w:t>
            </w:r>
          </w:p>
        </w:tc>
        <w:tc>
          <w:tcPr>
            <w:tcW w:w="753" w:type="pct"/>
            <w:tcBorders>
              <w:left w:val="nil"/>
              <w:right w:val="single" w:sz="4" w:space="0" w:color="auto"/>
            </w:tcBorders>
          </w:tcPr>
          <w:p w14:paraId="70709FA3" w14:textId="77777777" w:rsidR="00D60367" w:rsidRPr="00D60367" w:rsidRDefault="00D60367" w:rsidP="00D60367">
            <w:pPr>
              <w:jc w:val="center"/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25</w:t>
            </w:r>
          </w:p>
        </w:tc>
        <w:tc>
          <w:tcPr>
            <w:tcW w:w="753" w:type="pct"/>
            <w:tcBorders>
              <w:left w:val="nil"/>
              <w:right w:val="single" w:sz="4" w:space="0" w:color="auto"/>
            </w:tcBorders>
          </w:tcPr>
          <w:p w14:paraId="2BA92D7F" w14:textId="77777777" w:rsidR="00D60367" w:rsidRPr="00D60367" w:rsidRDefault="00D60367" w:rsidP="00D60367">
            <w:pPr>
              <w:jc w:val="center"/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46</w:t>
            </w:r>
          </w:p>
        </w:tc>
        <w:tc>
          <w:tcPr>
            <w:tcW w:w="753" w:type="pct"/>
            <w:tcBorders>
              <w:left w:val="nil"/>
              <w:right w:val="single" w:sz="4" w:space="0" w:color="auto"/>
            </w:tcBorders>
          </w:tcPr>
          <w:p w14:paraId="14432F97" w14:textId="77777777" w:rsidR="00D60367" w:rsidRPr="00D60367" w:rsidRDefault="00D60367" w:rsidP="00D60367">
            <w:pPr>
              <w:jc w:val="center"/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12</w:t>
            </w:r>
          </w:p>
        </w:tc>
      </w:tr>
      <w:tr w:rsidR="00D60367" w:rsidRPr="00D60367" w14:paraId="3EF954F9" w14:textId="77777777" w:rsidTr="00D5136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27"/>
        </w:trPr>
        <w:tc>
          <w:tcPr>
            <w:tcW w:w="1988" w:type="pct"/>
            <w:tcBorders>
              <w:left w:val="single" w:sz="4" w:space="0" w:color="auto"/>
              <w:right w:val="single" w:sz="4" w:space="0" w:color="auto"/>
            </w:tcBorders>
          </w:tcPr>
          <w:p w14:paraId="49DF8DC8" w14:textId="77777777" w:rsidR="00D60367" w:rsidRPr="00D60367" w:rsidRDefault="00D60367" w:rsidP="00D60367">
            <w:pPr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ab/>
              <w:t>Ири</w:t>
            </w:r>
          </w:p>
        </w:tc>
        <w:tc>
          <w:tcPr>
            <w:tcW w:w="753" w:type="pct"/>
            <w:tcBorders>
              <w:left w:val="nil"/>
              <w:right w:val="single" w:sz="4" w:space="0" w:color="auto"/>
            </w:tcBorders>
          </w:tcPr>
          <w:p w14:paraId="204F13BD" w14:textId="77777777" w:rsidR="00D60367" w:rsidRPr="00D60367" w:rsidRDefault="00D60367" w:rsidP="00D60367">
            <w:pPr>
              <w:jc w:val="center"/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33</w:t>
            </w:r>
          </w:p>
        </w:tc>
        <w:tc>
          <w:tcPr>
            <w:tcW w:w="753" w:type="pct"/>
            <w:tcBorders>
              <w:left w:val="nil"/>
              <w:right w:val="single" w:sz="4" w:space="0" w:color="auto"/>
            </w:tcBorders>
          </w:tcPr>
          <w:p w14:paraId="14B50A96" w14:textId="77777777" w:rsidR="00D60367" w:rsidRPr="00D60367" w:rsidRDefault="00D60367" w:rsidP="00D60367">
            <w:pPr>
              <w:jc w:val="center"/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16</w:t>
            </w:r>
          </w:p>
        </w:tc>
        <w:tc>
          <w:tcPr>
            <w:tcW w:w="753" w:type="pct"/>
            <w:tcBorders>
              <w:left w:val="nil"/>
              <w:right w:val="single" w:sz="4" w:space="0" w:color="auto"/>
            </w:tcBorders>
          </w:tcPr>
          <w:p w14:paraId="0063D691" w14:textId="77777777" w:rsidR="00D60367" w:rsidRPr="00D60367" w:rsidRDefault="00D60367" w:rsidP="00D60367">
            <w:pPr>
              <w:jc w:val="center"/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14</w:t>
            </w:r>
          </w:p>
        </w:tc>
        <w:tc>
          <w:tcPr>
            <w:tcW w:w="753" w:type="pct"/>
            <w:tcBorders>
              <w:left w:val="nil"/>
              <w:right w:val="single" w:sz="4" w:space="0" w:color="auto"/>
            </w:tcBorders>
          </w:tcPr>
          <w:p w14:paraId="112B2363" w14:textId="77777777" w:rsidR="00D60367" w:rsidRPr="00D60367" w:rsidRDefault="00D60367" w:rsidP="00D60367">
            <w:pPr>
              <w:jc w:val="center"/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3</w:t>
            </w:r>
          </w:p>
        </w:tc>
      </w:tr>
      <w:tr w:rsidR="00D60367" w:rsidRPr="00D60367" w14:paraId="55B1A0C1" w14:textId="77777777" w:rsidTr="00D5136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27"/>
        </w:trPr>
        <w:tc>
          <w:tcPr>
            <w:tcW w:w="1988" w:type="pct"/>
            <w:tcBorders>
              <w:left w:val="single" w:sz="4" w:space="0" w:color="auto"/>
              <w:right w:val="single" w:sz="4" w:space="0" w:color="auto"/>
            </w:tcBorders>
          </w:tcPr>
          <w:p w14:paraId="7E3DABA7" w14:textId="77777777" w:rsidR="00D60367" w:rsidRPr="00D60367" w:rsidRDefault="00D60367" w:rsidP="00D60367">
            <w:pPr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Дыйкан чарбалар</w:t>
            </w:r>
          </w:p>
        </w:tc>
        <w:tc>
          <w:tcPr>
            <w:tcW w:w="753" w:type="pct"/>
            <w:tcBorders>
              <w:left w:val="nil"/>
              <w:right w:val="single" w:sz="4" w:space="0" w:color="auto"/>
            </w:tcBorders>
          </w:tcPr>
          <w:p w14:paraId="1EEF17DC" w14:textId="77777777" w:rsidR="00D60367" w:rsidRPr="00D60367" w:rsidRDefault="00D60367" w:rsidP="00D60367">
            <w:pPr>
              <w:jc w:val="center"/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37</w:t>
            </w:r>
          </w:p>
        </w:tc>
        <w:tc>
          <w:tcPr>
            <w:tcW w:w="753" w:type="pct"/>
            <w:tcBorders>
              <w:left w:val="nil"/>
              <w:right w:val="single" w:sz="4" w:space="0" w:color="auto"/>
            </w:tcBorders>
          </w:tcPr>
          <w:p w14:paraId="557325DE" w14:textId="77777777" w:rsidR="00D60367" w:rsidRPr="00D60367" w:rsidRDefault="00D60367" w:rsidP="00D60367">
            <w:pPr>
              <w:jc w:val="center"/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0</w:t>
            </w:r>
          </w:p>
        </w:tc>
        <w:tc>
          <w:tcPr>
            <w:tcW w:w="753" w:type="pct"/>
            <w:tcBorders>
              <w:left w:val="nil"/>
              <w:right w:val="single" w:sz="4" w:space="0" w:color="auto"/>
            </w:tcBorders>
          </w:tcPr>
          <w:p w14:paraId="3D809269" w14:textId="77777777" w:rsidR="00D60367" w:rsidRPr="00D60367" w:rsidRDefault="00D60367" w:rsidP="00D60367">
            <w:pPr>
              <w:jc w:val="center"/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0</w:t>
            </w:r>
          </w:p>
        </w:tc>
        <w:tc>
          <w:tcPr>
            <w:tcW w:w="753" w:type="pct"/>
            <w:tcBorders>
              <w:left w:val="nil"/>
              <w:right w:val="single" w:sz="4" w:space="0" w:color="auto"/>
            </w:tcBorders>
          </w:tcPr>
          <w:p w14:paraId="087D9B0B" w14:textId="77777777" w:rsidR="00D60367" w:rsidRPr="00D60367" w:rsidRDefault="00D60367" w:rsidP="00D60367">
            <w:pPr>
              <w:jc w:val="center"/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37</w:t>
            </w:r>
          </w:p>
        </w:tc>
      </w:tr>
      <w:tr w:rsidR="00D60367" w:rsidRPr="00D60367" w14:paraId="3ED8FD0A" w14:textId="77777777" w:rsidTr="00D5136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27"/>
        </w:trPr>
        <w:tc>
          <w:tcPr>
            <w:tcW w:w="1988" w:type="pct"/>
            <w:tcBorders>
              <w:left w:val="single" w:sz="4" w:space="0" w:color="auto"/>
              <w:right w:val="single" w:sz="4" w:space="0" w:color="auto"/>
            </w:tcBorders>
          </w:tcPr>
          <w:p w14:paraId="1A70E8F4" w14:textId="77777777" w:rsidR="00D60367" w:rsidRPr="00D60367" w:rsidRDefault="00D60367" w:rsidP="00D60367">
            <w:pPr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Филиалдар жана ѳкүлчүлүктѳр</w:t>
            </w:r>
          </w:p>
        </w:tc>
        <w:tc>
          <w:tcPr>
            <w:tcW w:w="753" w:type="pct"/>
            <w:tcBorders>
              <w:left w:val="nil"/>
              <w:right w:val="single" w:sz="4" w:space="0" w:color="auto"/>
            </w:tcBorders>
          </w:tcPr>
          <w:p w14:paraId="78A58E23" w14:textId="77777777" w:rsidR="00D60367" w:rsidRPr="00D60367" w:rsidRDefault="00D60367" w:rsidP="00D60367">
            <w:pPr>
              <w:jc w:val="center"/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22</w:t>
            </w:r>
          </w:p>
        </w:tc>
        <w:tc>
          <w:tcPr>
            <w:tcW w:w="753" w:type="pct"/>
            <w:tcBorders>
              <w:left w:val="nil"/>
              <w:right w:val="single" w:sz="4" w:space="0" w:color="auto"/>
            </w:tcBorders>
          </w:tcPr>
          <w:p w14:paraId="024AC915" w14:textId="77777777" w:rsidR="00D60367" w:rsidRPr="00D60367" w:rsidRDefault="00D60367" w:rsidP="00D60367">
            <w:pPr>
              <w:jc w:val="center"/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5</w:t>
            </w:r>
          </w:p>
        </w:tc>
        <w:tc>
          <w:tcPr>
            <w:tcW w:w="753" w:type="pct"/>
            <w:tcBorders>
              <w:left w:val="nil"/>
              <w:right w:val="single" w:sz="4" w:space="0" w:color="auto"/>
            </w:tcBorders>
          </w:tcPr>
          <w:p w14:paraId="0A10E18E" w14:textId="77777777" w:rsidR="00D60367" w:rsidRPr="00D60367" w:rsidRDefault="00D60367" w:rsidP="00D60367">
            <w:pPr>
              <w:jc w:val="center"/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0</w:t>
            </w:r>
          </w:p>
        </w:tc>
        <w:tc>
          <w:tcPr>
            <w:tcW w:w="753" w:type="pct"/>
            <w:tcBorders>
              <w:left w:val="nil"/>
              <w:right w:val="single" w:sz="4" w:space="0" w:color="auto"/>
            </w:tcBorders>
          </w:tcPr>
          <w:p w14:paraId="44A9BD89" w14:textId="77777777" w:rsidR="00D60367" w:rsidRPr="00D60367" w:rsidRDefault="00D60367" w:rsidP="00D60367">
            <w:pPr>
              <w:jc w:val="center"/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17</w:t>
            </w:r>
          </w:p>
        </w:tc>
      </w:tr>
      <w:tr w:rsidR="00D60367" w:rsidRPr="00D60367" w14:paraId="2A7B046B" w14:textId="77777777" w:rsidTr="00D5136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27"/>
        </w:trPr>
        <w:tc>
          <w:tcPr>
            <w:tcW w:w="1988" w:type="pct"/>
            <w:tcBorders>
              <w:left w:val="single" w:sz="4" w:space="0" w:color="auto"/>
              <w:right w:val="single" w:sz="4" w:space="0" w:color="auto"/>
            </w:tcBorders>
          </w:tcPr>
          <w:p w14:paraId="25702FBE" w14:textId="77777777" w:rsidR="00D60367" w:rsidRPr="00D60367" w:rsidRDefault="00D60367" w:rsidP="00D60367">
            <w:pPr>
              <w:widowControl w:val="0"/>
              <w:rPr>
                <w:b/>
                <w:snapToGrid w:val="0"/>
                <w:sz w:val="18"/>
                <w:szCs w:val="18"/>
                <w:lang w:eastAsia="ru-RU"/>
              </w:rPr>
            </w:pPr>
            <w:bookmarkStart w:id="43" w:name="_Toc6131196"/>
            <w:bookmarkStart w:id="44" w:name="_Toc6131404"/>
            <w:r w:rsidRPr="00D60367">
              <w:rPr>
                <w:b/>
                <w:snapToGrid w:val="0"/>
                <w:sz w:val="18"/>
                <w:szCs w:val="18"/>
                <w:lang w:eastAsia="ru-RU"/>
              </w:rPr>
              <w:t>Тон район</w:t>
            </w:r>
            <w:bookmarkEnd w:id="43"/>
            <w:bookmarkEnd w:id="44"/>
            <w:r w:rsidRPr="00D60367">
              <w:rPr>
                <w:b/>
                <w:snapToGrid w:val="0"/>
                <w:sz w:val="18"/>
                <w:szCs w:val="18"/>
                <w:lang w:eastAsia="ru-RU"/>
              </w:rPr>
              <w:t>у</w:t>
            </w:r>
          </w:p>
        </w:tc>
        <w:tc>
          <w:tcPr>
            <w:tcW w:w="753" w:type="pct"/>
            <w:tcBorders>
              <w:left w:val="nil"/>
              <w:right w:val="single" w:sz="4" w:space="0" w:color="auto"/>
            </w:tcBorders>
          </w:tcPr>
          <w:p w14:paraId="5BE44DF5" w14:textId="77777777" w:rsidR="00D60367" w:rsidRPr="00D60367" w:rsidRDefault="00D60367" w:rsidP="00D60367">
            <w:pPr>
              <w:jc w:val="center"/>
              <w:rPr>
                <w:b/>
                <w:sz w:val="18"/>
                <w:szCs w:val="18"/>
                <w:lang w:eastAsia="ru-RU"/>
              </w:rPr>
            </w:pPr>
            <w:r w:rsidRPr="00D60367">
              <w:rPr>
                <w:b/>
                <w:sz w:val="18"/>
                <w:szCs w:val="18"/>
                <w:lang w:eastAsia="ru-RU"/>
              </w:rPr>
              <w:t>180</w:t>
            </w:r>
          </w:p>
        </w:tc>
        <w:tc>
          <w:tcPr>
            <w:tcW w:w="753" w:type="pct"/>
            <w:tcBorders>
              <w:left w:val="nil"/>
              <w:right w:val="single" w:sz="4" w:space="0" w:color="auto"/>
            </w:tcBorders>
          </w:tcPr>
          <w:p w14:paraId="608FAA36" w14:textId="77777777" w:rsidR="00D60367" w:rsidRPr="00D60367" w:rsidRDefault="00D60367" w:rsidP="00D60367">
            <w:pPr>
              <w:jc w:val="center"/>
              <w:rPr>
                <w:b/>
                <w:sz w:val="18"/>
                <w:szCs w:val="18"/>
                <w:lang w:eastAsia="ru-RU"/>
              </w:rPr>
            </w:pPr>
            <w:r w:rsidRPr="00D60367">
              <w:rPr>
                <w:b/>
                <w:sz w:val="18"/>
                <w:szCs w:val="18"/>
                <w:lang w:eastAsia="ru-RU"/>
              </w:rPr>
              <w:t>31</w:t>
            </w:r>
          </w:p>
        </w:tc>
        <w:tc>
          <w:tcPr>
            <w:tcW w:w="753" w:type="pct"/>
            <w:tcBorders>
              <w:left w:val="nil"/>
              <w:right w:val="single" w:sz="4" w:space="0" w:color="auto"/>
            </w:tcBorders>
          </w:tcPr>
          <w:p w14:paraId="0281BD47" w14:textId="77777777" w:rsidR="00D60367" w:rsidRPr="00D60367" w:rsidRDefault="00D60367" w:rsidP="00D60367">
            <w:pPr>
              <w:jc w:val="center"/>
              <w:rPr>
                <w:b/>
                <w:sz w:val="18"/>
                <w:szCs w:val="18"/>
                <w:lang w:eastAsia="ru-RU"/>
              </w:rPr>
            </w:pPr>
            <w:r w:rsidRPr="00D60367">
              <w:rPr>
                <w:b/>
                <w:sz w:val="18"/>
                <w:szCs w:val="18"/>
                <w:lang w:eastAsia="ru-RU"/>
              </w:rPr>
              <w:t>57</w:t>
            </w:r>
          </w:p>
        </w:tc>
        <w:tc>
          <w:tcPr>
            <w:tcW w:w="753" w:type="pct"/>
            <w:tcBorders>
              <w:left w:val="nil"/>
              <w:right w:val="single" w:sz="4" w:space="0" w:color="auto"/>
            </w:tcBorders>
          </w:tcPr>
          <w:p w14:paraId="4646F03C" w14:textId="77777777" w:rsidR="00D60367" w:rsidRPr="00D60367" w:rsidRDefault="00D60367" w:rsidP="00D60367">
            <w:pPr>
              <w:jc w:val="center"/>
              <w:rPr>
                <w:b/>
                <w:sz w:val="18"/>
                <w:szCs w:val="18"/>
                <w:lang w:eastAsia="ru-RU"/>
              </w:rPr>
            </w:pPr>
            <w:r w:rsidRPr="00D60367">
              <w:rPr>
                <w:b/>
                <w:sz w:val="18"/>
                <w:szCs w:val="18"/>
                <w:lang w:eastAsia="ru-RU"/>
              </w:rPr>
              <w:t>92</w:t>
            </w:r>
          </w:p>
        </w:tc>
      </w:tr>
      <w:tr w:rsidR="00D60367" w:rsidRPr="00D60367" w14:paraId="49E02CCD" w14:textId="77777777" w:rsidTr="00D507C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27"/>
        </w:trPr>
        <w:tc>
          <w:tcPr>
            <w:tcW w:w="1988" w:type="pct"/>
            <w:tcBorders>
              <w:left w:val="single" w:sz="4" w:space="0" w:color="auto"/>
              <w:right w:val="single" w:sz="4" w:space="0" w:color="auto"/>
            </w:tcBorders>
          </w:tcPr>
          <w:p w14:paraId="4C654673" w14:textId="77777777" w:rsidR="00D60367" w:rsidRPr="00D60367" w:rsidRDefault="00D60367" w:rsidP="00D60367">
            <w:pPr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ab/>
              <w:t>Чакан</w:t>
            </w:r>
          </w:p>
        </w:tc>
        <w:tc>
          <w:tcPr>
            <w:tcW w:w="753" w:type="pct"/>
            <w:tcBorders>
              <w:left w:val="nil"/>
              <w:right w:val="single" w:sz="4" w:space="0" w:color="auto"/>
            </w:tcBorders>
          </w:tcPr>
          <w:p w14:paraId="644C91DA" w14:textId="77777777" w:rsidR="00D60367" w:rsidRPr="00D60367" w:rsidRDefault="00D60367" w:rsidP="00D60367">
            <w:pPr>
              <w:jc w:val="center"/>
              <w:rPr>
                <w:bCs/>
                <w:sz w:val="18"/>
                <w:szCs w:val="18"/>
                <w:lang w:eastAsia="ru-RU"/>
              </w:rPr>
            </w:pPr>
            <w:r w:rsidRPr="00D60367">
              <w:rPr>
                <w:bCs/>
                <w:sz w:val="18"/>
                <w:szCs w:val="18"/>
                <w:lang w:eastAsia="ru-RU"/>
              </w:rPr>
              <w:t>98</w:t>
            </w:r>
          </w:p>
        </w:tc>
        <w:tc>
          <w:tcPr>
            <w:tcW w:w="753" w:type="pct"/>
            <w:tcBorders>
              <w:left w:val="nil"/>
              <w:right w:val="single" w:sz="4" w:space="0" w:color="auto"/>
            </w:tcBorders>
          </w:tcPr>
          <w:p w14:paraId="68843D7F" w14:textId="77777777" w:rsidR="00D60367" w:rsidRPr="00D60367" w:rsidRDefault="00D60367" w:rsidP="00D60367">
            <w:pPr>
              <w:jc w:val="center"/>
              <w:rPr>
                <w:bCs/>
                <w:sz w:val="18"/>
                <w:szCs w:val="18"/>
                <w:lang w:eastAsia="ru-RU"/>
              </w:rPr>
            </w:pPr>
            <w:r w:rsidRPr="00D60367">
              <w:rPr>
                <w:bCs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753" w:type="pct"/>
            <w:tcBorders>
              <w:left w:val="nil"/>
              <w:right w:val="single" w:sz="4" w:space="0" w:color="auto"/>
            </w:tcBorders>
          </w:tcPr>
          <w:p w14:paraId="34382128" w14:textId="77777777" w:rsidR="00D60367" w:rsidRPr="00D60367" w:rsidRDefault="00D60367" w:rsidP="00D60367">
            <w:pPr>
              <w:jc w:val="center"/>
              <w:rPr>
                <w:bCs/>
                <w:sz w:val="18"/>
                <w:szCs w:val="18"/>
                <w:lang w:eastAsia="ru-RU"/>
              </w:rPr>
            </w:pPr>
            <w:r w:rsidRPr="00D60367">
              <w:rPr>
                <w:bCs/>
                <w:sz w:val="18"/>
                <w:szCs w:val="18"/>
                <w:lang w:eastAsia="ru-RU"/>
              </w:rPr>
              <w:t>14</w:t>
            </w:r>
          </w:p>
        </w:tc>
        <w:tc>
          <w:tcPr>
            <w:tcW w:w="753" w:type="pct"/>
            <w:tcBorders>
              <w:left w:val="nil"/>
              <w:right w:val="single" w:sz="4" w:space="0" w:color="auto"/>
            </w:tcBorders>
          </w:tcPr>
          <w:p w14:paraId="685CC436" w14:textId="77777777" w:rsidR="00D60367" w:rsidRPr="00D60367" w:rsidRDefault="00D60367" w:rsidP="00D60367">
            <w:pPr>
              <w:jc w:val="center"/>
              <w:rPr>
                <w:bCs/>
                <w:sz w:val="18"/>
                <w:szCs w:val="18"/>
                <w:lang w:eastAsia="ru-RU"/>
              </w:rPr>
            </w:pPr>
            <w:r w:rsidRPr="00D60367">
              <w:rPr>
                <w:bCs/>
                <w:sz w:val="18"/>
                <w:szCs w:val="18"/>
                <w:lang w:eastAsia="ru-RU"/>
              </w:rPr>
              <w:t>71</w:t>
            </w:r>
          </w:p>
        </w:tc>
      </w:tr>
      <w:tr w:rsidR="00D60367" w:rsidRPr="00D60367" w14:paraId="50E04FCF" w14:textId="77777777" w:rsidTr="00D507C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27"/>
        </w:trPr>
        <w:tc>
          <w:tcPr>
            <w:tcW w:w="1988" w:type="pct"/>
            <w:tcBorders>
              <w:left w:val="single" w:sz="4" w:space="0" w:color="auto"/>
              <w:right w:val="single" w:sz="4" w:space="0" w:color="auto"/>
            </w:tcBorders>
          </w:tcPr>
          <w:p w14:paraId="38237E81" w14:textId="77777777" w:rsidR="00D60367" w:rsidRPr="00D60367" w:rsidRDefault="00D60367" w:rsidP="00D60367">
            <w:pPr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ab/>
              <w:t>Орто</w:t>
            </w:r>
          </w:p>
        </w:tc>
        <w:tc>
          <w:tcPr>
            <w:tcW w:w="753" w:type="pct"/>
            <w:tcBorders>
              <w:left w:val="single" w:sz="4" w:space="0" w:color="auto"/>
              <w:right w:val="single" w:sz="4" w:space="0" w:color="auto"/>
            </w:tcBorders>
          </w:tcPr>
          <w:p w14:paraId="44B8E006" w14:textId="77777777" w:rsidR="00D60367" w:rsidRPr="00D60367" w:rsidRDefault="00D60367" w:rsidP="00D60367">
            <w:pPr>
              <w:jc w:val="center"/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48</w:t>
            </w:r>
          </w:p>
        </w:tc>
        <w:tc>
          <w:tcPr>
            <w:tcW w:w="753" w:type="pct"/>
            <w:tcBorders>
              <w:left w:val="single" w:sz="4" w:space="0" w:color="auto"/>
              <w:right w:val="single" w:sz="4" w:space="0" w:color="auto"/>
            </w:tcBorders>
          </w:tcPr>
          <w:p w14:paraId="037712C3" w14:textId="77777777" w:rsidR="00D60367" w:rsidRPr="00D60367" w:rsidRDefault="00D60367" w:rsidP="00D60367">
            <w:pPr>
              <w:jc w:val="center"/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753" w:type="pct"/>
            <w:tcBorders>
              <w:left w:val="single" w:sz="4" w:space="0" w:color="auto"/>
              <w:right w:val="single" w:sz="4" w:space="0" w:color="auto"/>
            </w:tcBorders>
          </w:tcPr>
          <w:p w14:paraId="0A176862" w14:textId="77777777" w:rsidR="00D60367" w:rsidRPr="00D60367" w:rsidRDefault="00D60367" w:rsidP="00D60367">
            <w:pPr>
              <w:jc w:val="center"/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35</w:t>
            </w:r>
          </w:p>
        </w:tc>
        <w:tc>
          <w:tcPr>
            <w:tcW w:w="753" w:type="pct"/>
            <w:tcBorders>
              <w:left w:val="single" w:sz="4" w:space="0" w:color="auto"/>
              <w:right w:val="single" w:sz="4" w:space="0" w:color="auto"/>
            </w:tcBorders>
          </w:tcPr>
          <w:p w14:paraId="3F0C2B27" w14:textId="77777777" w:rsidR="00D60367" w:rsidRPr="00D60367" w:rsidRDefault="00D60367" w:rsidP="00D60367">
            <w:pPr>
              <w:jc w:val="center"/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2</w:t>
            </w:r>
          </w:p>
        </w:tc>
      </w:tr>
      <w:tr w:rsidR="00D60367" w:rsidRPr="00D60367" w14:paraId="21D8B406" w14:textId="77777777" w:rsidTr="00D507C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27"/>
        </w:trPr>
        <w:tc>
          <w:tcPr>
            <w:tcW w:w="1988" w:type="pct"/>
            <w:tcBorders>
              <w:left w:val="single" w:sz="4" w:space="0" w:color="auto"/>
              <w:right w:val="single" w:sz="4" w:space="0" w:color="auto"/>
            </w:tcBorders>
          </w:tcPr>
          <w:p w14:paraId="5E242AAC" w14:textId="77777777" w:rsidR="00D60367" w:rsidRPr="00D60367" w:rsidRDefault="00D60367" w:rsidP="00D60367">
            <w:pPr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ab/>
              <w:t>Ири</w:t>
            </w:r>
          </w:p>
        </w:tc>
        <w:tc>
          <w:tcPr>
            <w:tcW w:w="753" w:type="pct"/>
            <w:tcBorders>
              <w:left w:val="single" w:sz="4" w:space="0" w:color="auto"/>
              <w:right w:val="single" w:sz="4" w:space="0" w:color="auto"/>
            </w:tcBorders>
          </w:tcPr>
          <w:p w14:paraId="2C860252" w14:textId="77777777" w:rsidR="00D60367" w:rsidRPr="00D60367" w:rsidRDefault="00D60367" w:rsidP="00D60367">
            <w:pPr>
              <w:jc w:val="center"/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753" w:type="pct"/>
            <w:tcBorders>
              <w:left w:val="single" w:sz="4" w:space="0" w:color="auto"/>
              <w:right w:val="single" w:sz="4" w:space="0" w:color="auto"/>
            </w:tcBorders>
          </w:tcPr>
          <w:p w14:paraId="2C13C49B" w14:textId="77777777" w:rsidR="00D60367" w:rsidRPr="00D60367" w:rsidRDefault="00D60367" w:rsidP="00D60367">
            <w:pPr>
              <w:jc w:val="center"/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4</w:t>
            </w:r>
          </w:p>
        </w:tc>
        <w:tc>
          <w:tcPr>
            <w:tcW w:w="753" w:type="pct"/>
            <w:tcBorders>
              <w:left w:val="single" w:sz="4" w:space="0" w:color="auto"/>
              <w:right w:val="single" w:sz="4" w:space="0" w:color="auto"/>
            </w:tcBorders>
          </w:tcPr>
          <w:p w14:paraId="0D6A265C" w14:textId="77777777" w:rsidR="00D60367" w:rsidRPr="00D60367" w:rsidRDefault="00D60367" w:rsidP="00D60367">
            <w:pPr>
              <w:jc w:val="center"/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8</w:t>
            </w:r>
          </w:p>
        </w:tc>
        <w:tc>
          <w:tcPr>
            <w:tcW w:w="753" w:type="pct"/>
            <w:tcBorders>
              <w:left w:val="single" w:sz="4" w:space="0" w:color="auto"/>
              <w:right w:val="single" w:sz="4" w:space="0" w:color="auto"/>
            </w:tcBorders>
          </w:tcPr>
          <w:p w14:paraId="3C4E45CE" w14:textId="77777777" w:rsidR="00D60367" w:rsidRPr="00D60367" w:rsidRDefault="00D60367" w:rsidP="00D60367">
            <w:pPr>
              <w:jc w:val="center"/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0</w:t>
            </w:r>
          </w:p>
        </w:tc>
      </w:tr>
      <w:tr w:rsidR="00D60367" w:rsidRPr="00D60367" w14:paraId="4E551D3E" w14:textId="77777777" w:rsidTr="00D5136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27"/>
        </w:trPr>
        <w:tc>
          <w:tcPr>
            <w:tcW w:w="1988" w:type="pct"/>
            <w:tcBorders>
              <w:left w:val="single" w:sz="4" w:space="0" w:color="auto"/>
              <w:right w:val="single" w:sz="4" w:space="0" w:color="auto"/>
            </w:tcBorders>
          </w:tcPr>
          <w:p w14:paraId="117F08E6" w14:textId="77777777" w:rsidR="00D60367" w:rsidRPr="00D60367" w:rsidRDefault="00D60367" w:rsidP="00D60367">
            <w:pPr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Дыйкан чарбалар</w:t>
            </w:r>
          </w:p>
        </w:tc>
        <w:tc>
          <w:tcPr>
            <w:tcW w:w="753" w:type="pct"/>
            <w:tcBorders>
              <w:left w:val="nil"/>
              <w:right w:val="single" w:sz="4" w:space="0" w:color="auto"/>
            </w:tcBorders>
          </w:tcPr>
          <w:p w14:paraId="5185144E" w14:textId="77777777" w:rsidR="00D60367" w:rsidRPr="00D60367" w:rsidRDefault="00D60367" w:rsidP="00D60367">
            <w:pPr>
              <w:jc w:val="center"/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14</w:t>
            </w:r>
          </w:p>
        </w:tc>
        <w:tc>
          <w:tcPr>
            <w:tcW w:w="753" w:type="pct"/>
            <w:tcBorders>
              <w:left w:val="nil"/>
              <w:right w:val="single" w:sz="4" w:space="0" w:color="auto"/>
            </w:tcBorders>
          </w:tcPr>
          <w:p w14:paraId="7968C960" w14:textId="77777777" w:rsidR="00D60367" w:rsidRPr="00D60367" w:rsidRDefault="00D60367" w:rsidP="00D60367">
            <w:pPr>
              <w:jc w:val="center"/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0</w:t>
            </w:r>
          </w:p>
        </w:tc>
        <w:tc>
          <w:tcPr>
            <w:tcW w:w="753" w:type="pct"/>
            <w:tcBorders>
              <w:left w:val="nil"/>
              <w:right w:val="single" w:sz="4" w:space="0" w:color="auto"/>
            </w:tcBorders>
          </w:tcPr>
          <w:p w14:paraId="44026E4C" w14:textId="77777777" w:rsidR="00D60367" w:rsidRPr="00D60367" w:rsidRDefault="00D60367" w:rsidP="00D60367">
            <w:pPr>
              <w:jc w:val="center"/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0</w:t>
            </w:r>
          </w:p>
        </w:tc>
        <w:tc>
          <w:tcPr>
            <w:tcW w:w="753" w:type="pct"/>
            <w:tcBorders>
              <w:left w:val="nil"/>
              <w:right w:val="single" w:sz="4" w:space="0" w:color="auto"/>
            </w:tcBorders>
          </w:tcPr>
          <w:p w14:paraId="2C4E2E5B" w14:textId="77777777" w:rsidR="00D60367" w:rsidRPr="00D60367" w:rsidRDefault="00D60367" w:rsidP="00D60367">
            <w:pPr>
              <w:jc w:val="center"/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14</w:t>
            </w:r>
          </w:p>
        </w:tc>
      </w:tr>
      <w:tr w:rsidR="00D60367" w:rsidRPr="00D60367" w14:paraId="5296B3CF" w14:textId="77777777" w:rsidTr="00D5136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27"/>
        </w:trPr>
        <w:tc>
          <w:tcPr>
            <w:tcW w:w="1988" w:type="pct"/>
            <w:tcBorders>
              <w:left w:val="single" w:sz="4" w:space="0" w:color="auto"/>
              <w:right w:val="single" w:sz="4" w:space="0" w:color="auto"/>
            </w:tcBorders>
          </w:tcPr>
          <w:p w14:paraId="324FB89A" w14:textId="77777777" w:rsidR="00D60367" w:rsidRPr="00D60367" w:rsidRDefault="00D60367" w:rsidP="00D60367">
            <w:pPr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Филиалдар жана ѳкүлчүлүктѳр</w:t>
            </w:r>
          </w:p>
        </w:tc>
        <w:tc>
          <w:tcPr>
            <w:tcW w:w="753" w:type="pct"/>
            <w:tcBorders>
              <w:left w:val="nil"/>
              <w:right w:val="single" w:sz="4" w:space="0" w:color="auto"/>
            </w:tcBorders>
          </w:tcPr>
          <w:p w14:paraId="3769C70F" w14:textId="77777777" w:rsidR="00D60367" w:rsidRPr="00D60367" w:rsidRDefault="00D60367" w:rsidP="00D60367">
            <w:pPr>
              <w:jc w:val="center"/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8</w:t>
            </w:r>
          </w:p>
        </w:tc>
        <w:tc>
          <w:tcPr>
            <w:tcW w:w="753" w:type="pct"/>
            <w:tcBorders>
              <w:left w:val="nil"/>
              <w:right w:val="single" w:sz="4" w:space="0" w:color="auto"/>
            </w:tcBorders>
          </w:tcPr>
          <w:p w14:paraId="70065F7D" w14:textId="77777777" w:rsidR="00D60367" w:rsidRPr="00D60367" w:rsidRDefault="00D60367" w:rsidP="00D60367">
            <w:pPr>
              <w:jc w:val="center"/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3</w:t>
            </w:r>
          </w:p>
        </w:tc>
        <w:tc>
          <w:tcPr>
            <w:tcW w:w="753" w:type="pct"/>
            <w:tcBorders>
              <w:left w:val="nil"/>
              <w:right w:val="single" w:sz="4" w:space="0" w:color="auto"/>
            </w:tcBorders>
          </w:tcPr>
          <w:p w14:paraId="3F8A44D5" w14:textId="77777777" w:rsidR="00D60367" w:rsidRPr="00D60367" w:rsidRDefault="00D60367" w:rsidP="00D60367">
            <w:pPr>
              <w:jc w:val="center"/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0</w:t>
            </w:r>
          </w:p>
        </w:tc>
        <w:tc>
          <w:tcPr>
            <w:tcW w:w="753" w:type="pct"/>
            <w:tcBorders>
              <w:left w:val="nil"/>
              <w:right w:val="single" w:sz="4" w:space="0" w:color="auto"/>
            </w:tcBorders>
          </w:tcPr>
          <w:p w14:paraId="367F7420" w14:textId="77777777" w:rsidR="00D60367" w:rsidRPr="00D60367" w:rsidRDefault="00D60367" w:rsidP="00D60367">
            <w:pPr>
              <w:jc w:val="center"/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5</w:t>
            </w:r>
          </w:p>
        </w:tc>
      </w:tr>
      <w:tr w:rsidR="00D60367" w:rsidRPr="00D60367" w14:paraId="4CA3783A" w14:textId="77777777" w:rsidTr="00D5136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27"/>
        </w:trPr>
        <w:tc>
          <w:tcPr>
            <w:tcW w:w="1988" w:type="pct"/>
            <w:tcBorders>
              <w:left w:val="single" w:sz="4" w:space="0" w:color="auto"/>
              <w:right w:val="single" w:sz="4" w:space="0" w:color="auto"/>
            </w:tcBorders>
          </w:tcPr>
          <w:p w14:paraId="7A7CF146" w14:textId="77777777" w:rsidR="00D60367" w:rsidRPr="00D60367" w:rsidRDefault="00D60367" w:rsidP="00D60367">
            <w:pPr>
              <w:widowControl w:val="0"/>
              <w:rPr>
                <w:b/>
                <w:snapToGrid w:val="0"/>
                <w:sz w:val="18"/>
                <w:szCs w:val="18"/>
                <w:lang w:eastAsia="ru-RU"/>
              </w:rPr>
            </w:pPr>
            <w:bookmarkStart w:id="45" w:name="_Toc6131197"/>
            <w:bookmarkStart w:id="46" w:name="_Toc6131405"/>
            <w:r w:rsidRPr="00D60367">
              <w:rPr>
                <w:b/>
                <w:snapToGrid w:val="0"/>
                <w:sz w:val="18"/>
                <w:szCs w:val="18"/>
                <w:lang w:eastAsia="ru-RU"/>
              </w:rPr>
              <w:t>Түп район</w:t>
            </w:r>
            <w:bookmarkEnd w:id="45"/>
            <w:bookmarkEnd w:id="46"/>
            <w:r w:rsidRPr="00D60367">
              <w:rPr>
                <w:b/>
                <w:snapToGrid w:val="0"/>
                <w:sz w:val="18"/>
                <w:szCs w:val="18"/>
                <w:lang w:eastAsia="ru-RU"/>
              </w:rPr>
              <w:t>у</w:t>
            </w:r>
          </w:p>
        </w:tc>
        <w:tc>
          <w:tcPr>
            <w:tcW w:w="753" w:type="pct"/>
            <w:tcBorders>
              <w:left w:val="nil"/>
              <w:right w:val="single" w:sz="4" w:space="0" w:color="auto"/>
            </w:tcBorders>
          </w:tcPr>
          <w:p w14:paraId="26410BE8" w14:textId="77777777" w:rsidR="00D60367" w:rsidRPr="00D60367" w:rsidRDefault="00D60367" w:rsidP="00D60367">
            <w:pPr>
              <w:jc w:val="center"/>
              <w:rPr>
                <w:b/>
                <w:sz w:val="18"/>
                <w:szCs w:val="18"/>
                <w:lang w:eastAsia="ru-RU"/>
              </w:rPr>
            </w:pPr>
            <w:r w:rsidRPr="00D60367">
              <w:rPr>
                <w:b/>
                <w:sz w:val="18"/>
                <w:szCs w:val="18"/>
                <w:lang w:eastAsia="ru-RU"/>
              </w:rPr>
              <w:t>172</w:t>
            </w:r>
          </w:p>
        </w:tc>
        <w:tc>
          <w:tcPr>
            <w:tcW w:w="753" w:type="pct"/>
            <w:tcBorders>
              <w:left w:val="nil"/>
              <w:right w:val="single" w:sz="4" w:space="0" w:color="auto"/>
            </w:tcBorders>
          </w:tcPr>
          <w:p w14:paraId="28729854" w14:textId="77777777" w:rsidR="00D60367" w:rsidRPr="00D60367" w:rsidRDefault="00D60367" w:rsidP="00D60367">
            <w:pPr>
              <w:jc w:val="center"/>
              <w:rPr>
                <w:b/>
                <w:sz w:val="18"/>
                <w:szCs w:val="18"/>
                <w:lang w:eastAsia="ru-RU"/>
              </w:rPr>
            </w:pPr>
            <w:r w:rsidRPr="00D60367">
              <w:rPr>
                <w:b/>
                <w:sz w:val="18"/>
                <w:szCs w:val="18"/>
                <w:lang w:eastAsia="ru-RU"/>
              </w:rPr>
              <w:t>28</w:t>
            </w:r>
          </w:p>
        </w:tc>
        <w:tc>
          <w:tcPr>
            <w:tcW w:w="753" w:type="pct"/>
            <w:tcBorders>
              <w:left w:val="nil"/>
              <w:right w:val="single" w:sz="4" w:space="0" w:color="auto"/>
            </w:tcBorders>
          </w:tcPr>
          <w:p w14:paraId="4F4A8836" w14:textId="77777777" w:rsidR="00D60367" w:rsidRPr="00D60367" w:rsidRDefault="00D60367" w:rsidP="00D60367">
            <w:pPr>
              <w:jc w:val="center"/>
              <w:rPr>
                <w:b/>
                <w:sz w:val="18"/>
                <w:szCs w:val="18"/>
                <w:lang w:eastAsia="ru-RU"/>
              </w:rPr>
            </w:pPr>
            <w:r w:rsidRPr="00D60367">
              <w:rPr>
                <w:b/>
                <w:sz w:val="18"/>
                <w:szCs w:val="18"/>
                <w:lang w:eastAsia="ru-RU"/>
              </w:rPr>
              <w:t>67</w:t>
            </w:r>
          </w:p>
        </w:tc>
        <w:tc>
          <w:tcPr>
            <w:tcW w:w="753" w:type="pct"/>
            <w:tcBorders>
              <w:left w:val="nil"/>
              <w:right w:val="single" w:sz="4" w:space="0" w:color="auto"/>
            </w:tcBorders>
          </w:tcPr>
          <w:p w14:paraId="79585435" w14:textId="77777777" w:rsidR="00D60367" w:rsidRPr="00D60367" w:rsidRDefault="00D60367" w:rsidP="00D60367">
            <w:pPr>
              <w:jc w:val="center"/>
              <w:rPr>
                <w:b/>
                <w:sz w:val="18"/>
                <w:szCs w:val="18"/>
                <w:lang w:eastAsia="ru-RU"/>
              </w:rPr>
            </w:pPr>
            <w:r w:rsidRPr="00D60367">
              <w:rPr>
                <w:b/>
                <w:sz w:val="18"/>
                <w:szCs w:val="18"/>
                <w:lang w:eastAsia="ru-RU"/>
              </w:rPr>
              <w:t>77</w:t>
            </w:r>
          </w:p>
        </w:tc>
      </w:tr>
      <w:tr w:rsidR="00D60367" w:rsidRPr="00D60367" w14:paraId="03015664" w14:textId="77777777" w:rsidTr="00D5136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27"/>
        </w:trPr>
        <w:tc>
          <w:tcPr>
            <w:tcW w:w="1988" w:type="pct"/>
            <w:tcBorders>
              <w:left w:val="single" w:sz="4" w:space="0" w:color="auto"/>
              <w:right w:val="single" w:sz="4" w:space="0" w:color="auto"/>
            </w:tcBorders>
          </w:tcPr>
          <w:p w14:paraId="36483664" w14:textId="77777777" w:rsidR="00D60367" w:rsidRPr="00D60367" w:rsidRDefault="00D60367" w:rsidP="00D60367">
            <w:pPr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ab/>
              <w:t>Чакан</w:t>
            </w:r>
          </w:p>
        </w:tc>
        <w:tc>
          <w:tcPr>
            <w:tcW w:w="753" w:type="pct"/>
            <w:tcBorders>
              <w:left w:val="nil"/>
              <w:right w:val="single" w:sz="4" w:space="0" w:color="auto"/>
            </w:tcBorders>
          </w:tcPr>
          <w:p w14:paraId="0B5B74B2" w14:textId="77777777" w:rsidR="00D60367" w:rsidRPr="00D60367" w:rsidRDefault="00D60367" w:rsidP="00D60367">
            <w:pPr>
              <w:jc w:val="center"/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60</w:t>
            </w:r>
          </w:p>
        </w:tc>
        <w:tc>
          <w:tcPr>
            <w:tcW w:w="753" w:type="pct"/>
            <w:tcBorders>
              <w:left w:val="nil"/>
              <w:right w:val="single" w:sz="4" w:space="0" w:color="auto"/>
            </w:tcBorders>
          </w:tcPr>
          <w:p w14:paraId="4E988663" w14:textId="77777777" w:rsidR="00D60367" w:rsidRPr="00D60367" w:rsidRDefault="00D60367" w:rsidP="00D60367">
            <w:pPr>
              <w:jc w:val="center"/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753" w:type="pct"/>
            <w:tcBorders>
              <w:left w:val="nil"/>
              <w:right w:val="single" w:sz="4" w:space="0" w:color="auto"/>
            </w:tcBorders>
          </w:tcPr>
          <w:p w14:paraId="4C6866DF" w14:textId="77777777" w:rsidR="00D60367" w:rsidRPr="00D60367" w:rsidRDefault="00D60367" w:rsidP="00D60367">
            <w:pPr>
              <w:jc w:val="center"/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753" w:type="pct"/>
            <w:tcBorders>
              <w:left w:val="nil"/>
              <w:right w:val="single" w:sz="4" w:space="0" w:color="auto"/>
            </w:tcBorders>
          </w:tcPr>
          <w:p w14:paraId="5C3F49DC" w14:textId="77777777" w:rsidR="00D60367" w:rsidRPr="00D60367" w:rsidRDefault="00D60367" w:rsidP="00D60367">
            <w:pPr>
              <w:jc w:val="center"/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36</w:t>
            </w:r>
          </w:p>
        </w:tc>
      </w:tr>
      <w:tr w:rsidR="00D60367" w:rsidRPr="00D60367" w14:paraId="11DE5EC5" w14:textId="77777777" w:rsidTr="00D5136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27"/>
        </w:trPr>
        <w:tc>
          <w:tcPr>
            <w:tcW w:w="1988" w:type="pct"/>
            <w:tcBorders>
              <w:left w:val="single" w:sz="4" w:space="0" w:color="auto"/>
              <w:right w:val="single" w:sz="4" w:space="0" w:color="auto"/>
            </w:tcBorders>
          </w:tcPr>
          <w:p w14:paraId="655BE928" w14:textId="77777777" w:rsidR="00D60367" w:rsidRPr="00D60367" w:rsidRDefault="00D60367" w:rsidP="00D60367">
            <w:pPr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ab/>
              <w:t>Орто</w:t>
            </w:r>
          </w:p>
        </w:tc>
        <w:tc>
          <w:tcPr>
            <w:tcW w:w="753" w:type="pct"/>
            <w:tcBorders>
              <w:left w:val="nil"/>
              <w:right w:val="single" w:sz="4" w:space="0" w:color="auto"/>
            </w:tcBorders>
          </w:tcPr>
          <w:p w14:paraId="120C9188" w14:textId="77777777" w:rsidR="00D60367" w:rsidRPr="00D60367" w:rsidRDefault="00D60367" w:rsidP="00D60367">
            <w:pPr>
              <w:jc w:val="center"/>
              <w:rPr>
                <w:bCs/>
                <w:sz w:val="18"/>
                <w:szCs w:val="18"/>
                <w:lang w:eastAsia="ru-RU"/>
              </w:rPr>
            </w:pPr>
            <w:r w:rsidRPr="00D60367">
              <w:rPr>
                <w:bCs/>
                <w:sz w:val="18"/>
                <w:szCs w:val="18"/>
                <w:lang w:eastAsia="ru-RU"/>
              </w:rPr>
              <w:t>54</w:t>
            </w:r>
          </w:p>
        </w:tc>
        <w:tc>
          <w:tcPr>
            <w:tcW w:w="753" w:type="pct"/>
            <w:tcBorders>
              <w:left w:val="nil"/>
              <w:right w:val="single" w:sz="4" w:space="0" w:color="auto"/>
            </w:tcBorders>
          </w:tcPr>
          <w:p w14:paraId="0737CB67" w14:textId="77777777" w:rsidR="00D60367" w:rsidRPr="00D60367" w:rsidRDefault="00D60367" w:rsidP="00D60367">
            <w:pPr>
              <w:jc w:val="center"/>
              <w:rPr>
                <w:bCs/>
                <w:sz w:val="18"/>
                <w:szCs w:val="18"/>
                <w:lang w:eastAsia="ru-RU"/>
              </w:rPr>
            </w:pPr>
            <w:r w:rsidRPr="00D60367">
              <w:rPr>
                <w:bCs/>
                <w:sz w:val="18"/>
                <w:szCs w:val="18"/>
                <w:lang w:eastAsia="ru-RU"/>
              </w:rPr>
              <w:t>9</w:t>
            </w:r>
          </w:p>
        </w:tc>
        <w:tc>
          <w:tcPr>
            <w:tcW w:w="753" w:type="pct"/>
            <w:tcBorders>
              <w:left w:val="nil"/>
              <w:right w:val="single" w:sz="4" w:space="0" w:color="auto"/>
            </w:tcBorders>
          </w:tcPr>
          <w:p w14:paraId="0282DC5A" w14:textId="77777777" w:rsidR="00D60367" w:rsidRPr="00D60367" w:rsidRDefault="00D60367" w:rsidP="00D60367">
            <w:pPr>
              <w:jc w:val="center"/>
              <w:rPr>
                <w:bCs/>
                <w:sz w:val="18"/>
                <w:szCs w:val="18"/>
                <w:lang w:eastAsia="ru-RU"/>
              </w:rPr>
            </w:pPr>
            <w:r w:rsidRPr="00D60367">
              <w:rPr>
                <w:bCs/>
                <w:sz w:val="18"/>
                <w:szCs w:val="18"/>
                <w:lang w:eastAsia="ru-RU"/>
              </w:rPr>
              <w:t>45</w:t>
            </w:r>
          </w:p>
        </w:tc>
        <w:tc>
          <w:tcPr>
            <w:tcW w:w="753" w:type="pct"/>
            <w:tcBorders>
              <w:left w:val="nil"/>
              <w:right w:val="single" w:sz="4" w:space="0" w:color="auto"/>
            </w:tcBorders>
          </w:tcPr>
          <w:p w14:paraId="714C296E" w14:textId="77777777" w:rsidR="00D60367" w:rsidRPr="00D60367" w:rsidRDefault="00D60367" w:rsidP="00D60367">
            <w:pPr>
              <w:jc w:val="center"/>
              <w:rPr>
                <w:bCs/>
                <w:sz w:val="18"/>
                <w:szCs w:val="18"/>
                <w:lang w:eastAsia="ru-RU"/>
              </w:rPr>
            </w:pPr>
            <w:r w:rsidRPr="00D60367">
              <w:rPr>
                <w:bCs/>
                <w:sz w:val="18"/>
                <w:szCs w:val="18"/>
                <w:lang w:eastAsia="ru-RU"/>
              </w:rPr>
              <w:t>0</w:t>
            </w:r>
          </w:p>
        </w:tc>
      </w:tr>
      <w:tr w:rsidR="00D60367" w:rsidRPr="00D60367" w14:paraId="7C58DCC1" w14:textId="77777777" w:rsidTr="00D5136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27"/>
        </w:trPr>
        <w:tc>
          <w:tcPr>
            <w:tcW w:w="1988" w:type="pct"/>
            <w:tcBorders>
              <w:left w:val="single" w:sz="4" w:space="0" w:color="auto"/>
              <w:right w:val="single" w:sz="4" w:space="0" w:color="auto"/>
            </w:tcBorders>
          </w:tcPr>
          <w:p w14:paraId="1AE67513" w14:textId="77777777" w:rsidR="00D60367" w:rsidRPr="00D60367" w:rsidRDefault="00D60367" w:rsidP="00D60367">
            <w:pPr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ab/>
              <w:t>Ири</w:t>
            </w:r>
          </w:p>
        </w:tc>
        <w:tc>
          <w:tcPr>
            <w:tcW w:w="753" w:type="pct"/>
            <w:tcBorders>
              <w:left w:val="nil"/>
              <w:right w:val="single" w:sz="4" w:space="0" w:color="auto"/>
            </w:tcBorders>
          </w:tcPr>
          <w:p w14:paraId="162614A6" w14:textId="77777777" w:rsidR="00D60367" w:rsidRPr="00D60367" w:rsidRDefault="00D60367" w:rsidP="00D60367">
            <w:pPr>
              <w:jc w:val="center"/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15</w:t>
            </w:r>
          </w:p>
        </w:tc>
        <w:tc>
          <w:tcPr>
            <w:tcW w:w="753" w:type="pct"/>
            <w:tcBorders>
              <w:left w:val="nil"/>
              <w:right w:val="single" w:sz="4" w:space="0" w:color="auto"/>
            </w:tcBorders>
          </w:tcPr>
          <w:p w14:paraId="4DF2E75D" w14:textId="77777777" w:rsidR="00D60367" w:rsidRPr="00D60367" w:rsidRDefault="00D60367" w:rsidP="00D60367">
            <w:pPr>
              <w:jc w:val="center"/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4</w:t>
            </w:r>
          </w:p>
        </w:tc>
        <w:tc>
          <w:tcPr>
            <w:tcW w:w="753" w:type="pct"/>
            <w:tcBorders>
              <w:left w:val="nil"/>
              <w:right w:val="single" w:sz="4" w:space="0" w:color="auto"/>
            </w:tcBorders>
          </w:tcPr>
          <w:p w14:paraId="7AA2CA6D" w14:textId="77777777" w:rsidR="00D60367" w:rsidRPr="00D60367" w:rsidRDefault="00D60367" w:rsidP="00D60367">
            <w:pPr>
              <w:jc w:val="center"/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753" w:type="pct"/>
            <w:tcBorders>
              <w:left w:val="nil"/>
              <w:right w:val="single" w:sz="4" w:space="0" w:color="auto"/>
            </w:tcBorders>
          </w:tcPr>
          <w:p w14:paraId="523CAA2A" w14:textId="77777777" w:rsidR="00D60367" w:rsidRPr="00D60367" w:rsidRDefault="00D60367" w:rsidP="00D60367">
            <w:pPr>
              <w:jc w:val="center"/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1</w:t>
            </w:r>
          </w:p>
        </w:tc>
      </w:tr>
      <w:tr w:rsidR="00D60367" w:rsidRPr="00D60367" w14:paraId="325FA493" w14:textId="77777777" w:rsidTr="00D5136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27"/>
        </w:trPr>
        <w:tc>
          <w:tcPr>
            <w:tcW w:w="1988" w:type="pct"/>
            <w:tcBorders>
              <w:left w:val="single" w:sz="4" w:space="0" w:color="auto"/>
              <w:right w:val="single" w:sz="4" w:space="0" w:color="auto"/>
            </w:tcBorders>
          </w:tcPr>
          <w:p w14:paraId="7819CD99" w14:textId="77777777" w:rsidR="00D60367" w:rsidRPr="00D60367" w:rsidRDefault="00D60367" w:rsidP="00D60367">
            <w:pPr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Дыйкан чарбалар</w:t>
            </w:r>
          </w:p>
        </w:tc>
        <w:tc>
          <w:tcPr>
            <w:tcW w:w="753" w:type="pct"/>
            <w:tcBorders>
              <w:left w:val="nil"/>
              <w:right w:val="single" w:sz="4" w:space="0" w:color="auto"/>
            </w:tcBorders>
          </w:tcPr>
          <w:p w14:paraId="10F15F98" w14:textId="77777777" w:rsidR="00D60367" w:rsidRPr="00D60367" w:rsidRDefault="00D60367" w:rsidP="00D60367">
            <w:pPr>
              <w:jc w:val="center"/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35</w:t>
            </w:r>
          </w:p>
        </w:tc>
        <w:tc>
          <w:tcPr>
            <w:tcW w:w="753" w:type="pct"/>
            <w:tcBorders>
              <w:left w:val="nil"/>
              <w:right w:val="single" w:sz="4" w:space="0" w:color="auto"/>
            </w:tcBorders>
          </w:tcPr>
          <w:p w14:paraId="16ED0B2F" w14:textId="77777777" w:rsidR="00D60367" w:rsidRPr="00D60367" w:rsidRDefault="00D60367" w:rsidP="00D60367">
            <w:pPr>
              <w:jc w:val="center"/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0</w:t>
            </w:r>
          </w:p>
        </w:tc>
        <w:tc>
          <w:tcPr>
            <w:tcW w:w="753" w:type="pct"/>
            <w:tcBorders>
              <w:left w:val="nil"/>
              <w:right w:val="single" w:sz="4" w:space="0" w:color="auto"/>
            </w:tcBorders>
          </w:tcPr>
          <w:p w14:paraId="1ED2D00F" w14:textId="77777777" w:rsidR="00D60367" w:rsidRPr="00D60367" w:rsidRDefault="00D60367" w:rsidP="00D60367">
            <w:pPr>
              <w:jc w:val="center"/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0</w:t>
            </w:r>
          </w:p>
        </w:tc>
        <w:tc>
          <w:tcPr>
            <w:tcW w:w="753" w:type="pct"/>
            <w:tcBorders>
              <w:left w:val="nil"/>
              <w:right w:val="single" w:sz="4" w:space="0" w:color="auto"/>
            </w:tcBorders>
          </w:tcPr>
          <w:p w14:paraId="18849BF4" w14:textId="77777777" w:rsidR="00D60367" w:rsidRPr="00D60367" w:rsidRDefault="00D60367" w:rsidP="00D60367">
            <w:pPr>
              <w:jc w:val="center"/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35</w:t>
            </w:r>
          </w:p>
        </w:tc>
      </w:tr>
      <w:tr w:rsidR="00D60367" w:rsidRPr="00D60367" w14:paraId="1B29AA3E" w14:textId="77777777" w:rsidTr="00D5136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27"/>
        </w:trPr>
        <w:tc>
          <w:tcPr>
            <w:tcW w:w="1988" w:type="pct"/>
            <w:tcBorders>
              <w:left w:val="single" w:sz="4" w:space="0" w:color="auto"/>
              <w:right w:val="single" w:sz="4" w:space="0" w:color="auto"/>
            </w:tcBorders>
          </w:tcPr>
          <w:p w14:paraId="1A397971" w14:textId="77777777" w:rsidR="00D60367" w:rsidRPr="00D60367" w:rsidRDefault="00D60367" w:rsidP="00D60367">
            <w:pPr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Филиалдар жана ѳкүлчүлүктѳр</w:t>
            </w:r>
          </w:p>
        </w:tc>
        <w:tc>
          <w:tcPr>
            <w:tcW w:w="753" w:type="pct"/>
            <w:tcBorders>
              <w:left w:val="nil"/>
              <w:right w:val="single" w:sz="4" w:space="0" w:color="auto"/>
            </w:tcBorders>
          </w:tcPr>
          <w:p w14:paraId="29F495F4" w14:textId="77777777" w:rsidR="00D60367" w:rsidRPr="00D60367" w:rsidRDefault="00D60367" w:rsidP="00D60367">
            <w:pPr>
              <w:jc w:val="center"/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8</w:t>
            </w:r>
          </w:p>
        </w:tc>
        <w:tc>
          <w:tcPr>
            <w:tcW w:w="753" w:type="pct"/>
            <w:tcBorders>
              <w:left w:val="nil"/>
              <w:right w:val="single" w:sz="4" w:space="0" w:color="auto"/>
            </w:tcBorders>
          </w:tcPr>
          <w:p w14:paraId="27298A6F" w14:textId="77777777" w:rsidR="00D60367" w:rsidRPr="00D60367" w:rsidRDefault="00D60367" w:rsidP="00D60367">
            <w:pPr>
              <w:jc w:val="center"/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3</w:t>
            </w:r>
          </w:p>
        </w:tc>
        <w:tc>
          <w:tcPr>
            <w:tcW w:w="753" w:type="pct"/>
            <w:tcBorders>
              <w:left w:val="nil"/>
              <w:right w:val="single" w:sz="4" w:space="0" w:color="auto"/>
            </w:tcBorders>
          </w:tcPr>
          <w:p w14:paraId="7FB0812A" w14:textId="77777777" w:rsidR="00D60367" w:rsidRPr="00D60367" w:rsidRDefault="00D60367" w:rsidP="00D60367">
            <w:pPr>
              <w:jc w:val="center"/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0</w:t>
            </w:r>
          </w:p>
        </w:tc>
        <w:tc>
          <w:tcPr>
            <w:tcW w:w="753" w:type="pct"/>
            <w:tcBorders>
              <w:left w:val="nil"/>
              <w:right w:val="single" w:sz="4" w:space="0" w:color="auto"/>
            </w:tcBorders>
          </w:tcPr>
          <w:p w14:paraId="315814FB" w14:textId="77777777" w:rsidR="00D60367" w:rsidRPr="00D60367" w:rsidRDefault="00D60367" w:rsidP="00D60367">
            <w:pPr>
              <w:jc w:val="center"/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5</w:t>
            </w:r>
          </w:p>
        </w:tc>
      </w:tr>
      <w:tr w:rsidR="00D60367" w:rsidRPr="00D60367" w14:paraId="7AD1203C" w14:textId="77777777" w:rsidTr="00D5136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27"/>
        </w:trPr>
        <w:tc>
          <w:tcPr>
            <w:tcW w:w="1988" w:type="pct"/>
            <w:tcBorders>
              <w:left w:val="single" w:sz="4" w:space="0" w:color="auto"/>
              <w:right w:val="single" w:sz="4" w:space="0" w:color="auto"/>
            </w:tcBorders>
          </w:tcPr>
          <w:p w14:paraId="2874C3D3" w14:textId="77777777" w:rsidR="00D60367" w:rsidRPr="00D60367" w:rsidRDefault="00D60367" w:rsidP="00D60367">
            <w:pPr>
              <w:widowControl w:val="0"/>
              <w:rPr>
                <w:b/>
                <w:snapToGrid w:val="0"/>
                <w:sz w:val="18"/>
                <w:szCs w:val="18"/>
                <w:lang w:eastAsia="ru-RU"/>
              </w:rPr>
            </w:pPr>
            <w:r w:rsidRPr="00D60367">
              <w:rPr>
                <w:b/>
                <w:snapToGrid w:val="0"/>
                <w:sz w:val="18"/>
                <w:szCs w:val="18"/>
                <w:lang w:eastAsia="ru-RU"/>
              </w:rPr>
              <w:t>Каракол ш.</w:t>
            </w:r>
          </w:p>
        </w:tc>
        <w:tc>
          <w:tcPr>
            <w:tcW w:w="753" w:type="pct"/>
            <w:tcBorders>
              <w:left w:val="single" w:sz="4" w:space="0" w:color="auto"/>
              <w:right w:val="single" w:sz="4" w:space="0" w:color="auto"/>
            </w:tcBorders>
          </w:tcPr>
          <w:p w14:paraId="22892B14" w14:textId="77777777" w:rsidR="00D60367" w:rsidRPr="00D60367" w:rsidRDefault="00D60367" w:rsidP="00D60367">
            <w:pPr>
              <w:jc w:val="center"/>
              <w:rPr>
                <w:b/>
                <w:bCs/>
                <w:sz w:val="18"/>
                <w:szCs w:val="18"/>
                <w:lang w:eastAsia="ru-RU"/>
              </w:rPr>
            </w:pPr>
            <w:r w:rsidRPr="00D60367">
              <w:rPr>
                <w:b/>
                <w:bCs/>
                <w:sz w:val="18"/>
                <w:szCs w:val="18"/>
                <w:lang w:eastAsia="ru-RU"/>
              </w:rPr>
              <w:t>452</w:t>
            </w:r>
          </w:p>
        </w:tc>
        <w:tc>
          <w:tcPr>
            <w:tcW w:w="753" w:type="pct"/>
            <w:tcBorders>
              <w:left w:val="single" w:sz="4" w:space="0" w:color="auto"/>
              <w:right w:val="single" w:sz="4" w:space="0" w:color="auto"/>
            </w:tcBorders>
          </w:tcPr>
          <w:p w14:paraId="0346654D" w14:textId="77777777" w:rsidR="00D60367" w:rsidRPr="00D60367" w:rsidRDefault="00D60367" w:rsidP="00D60367">
            <w:pPr>
              <w:jc w:val="center"/>
              <w:rPr>
                <w:b/>
                <w:bCs/>
                <w:sz w:val="18"/>
                <w:szCs w:val="18"/>
                <w:lang w:eastAsia="ru-RU"/>
              </w:rPr>
            </w:pPr>
            <w:r w:rsidRPr="00D60367">
              <w:rPr>
                <w:b/>
                <w:bCs/>
                <w:sz w:val="18"/>
                <w:szCs w:val="18"/>
                <w:lang w:eastAsia="ru-RU"/>
              </w:rPr>
              <w:t>106</w:t>
            </w:r>
          </w:p>
        </w:tc>
        <w:tc>
          <w:tcPr>
            <w:tcW w:w="753" w:type="pct"/>
            <w:tcBorders>
              <w:left w:val="single" w:sz="4" w:space="0" w:color="auto"/>
              <w:right w:val="single" w:sz="4" w:space="0" w:color="auto"/>
            </w:tcBorders>
          </w:tcPr>
          <w:p w14:paraId="3EA8F5F1" w14:textId="77777777" w:rsidR="00D60367" w:rsidRPr="00D60367" w:rsidRDefault="00D60367" w:rsidP="00D60367">
            <w:pPr>
              <w:jc w:val="center"/>
              <w:rPr>
                <w:b/>
                <w:bCs/>
                <w:sz w:val="18"/>
                <w:szCs w:val="18"/>
                <w:lang w:eastAsia="ru-RU"/>
              </w:rPr>
            </w:pPr>
            <w:r w:rsidRPr="00D60367">
              <w:rPr>
                <w:b/>
                <w:bCs/>
                <w:sz w:val="18"/>
                <w:szCs w:val="18"/>
                <w:lang w:eastAsia="ru-RU"/>
              </w:rPr>
              <w:t>46</w:t>
            </w:r>
          </w:p>
        </w:tc>
        <w:tc>
          <w:tcPr>
            <w:tcW w:w="753" w:type="pct"/>
            <w:tcBorders>
              <w:left w:val="single" w:sz="4" w:space="0" w:color="auto"/>
              <w:right w:val="single" w:sz="4" w:space="0" w:color="auto"/>
            </w:tcBorders>
          </w:tcPr>
          <w:p w14:paraId="72EFF684" w14:textId="77777777" w:rsidR="00D60367" w:rsidRPr="00D60367" w:rsidRDefault="00D60367" w:rsidP="00D60367">
            <w:pPr>
              <w:jc w:val="center"/>
              <w:rPr>
                <w:b/>
                <w:bCs/>
                <w:sz w:val="18"/>
                <w:szCs w:val="18"/>
                <w:lang w:eastAsia="ru-RU"/>
              </w:rPr>
            </w:pPr>
            <w:r w:rsidRPr="00D60367">
              <w:rPr>
                <w:b/>
                <w:bCs/>
                <w:sz w:val="18"/>
                <w:szCs w:val="18"/>
                <w:lang w:eastAsia="ru-RU"/>
              </w:rPr>
              <w:t>300</w:t>
            </w:r>
          </w:p>
        </w:tc>
      </w:tr>
      <w:tr w:rsidR="00D60367" w:rsidRPr="00D60367" w14:paraId="5744AD30" w14:textId="77777777" w:rsidTr="00D5136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27"/>
        </w:trPr>
        <w:tc>
          <w:tcPr>
            <w:tcW w:w="1988" w:type="pct"/>
            <w:tcBorders>
              <w:left w:val="single" w:sz="4" w:space="0" w:color="auto"/>
              <w:right w:val="single" w:sz="4" w:space="0" w:color="auto"/>
            </w:tcBorders>
          </w:tcPr>
          <w:p w14:paraId="43CE886C" w14:textId="77777777" w:rsidR="00D60367" w:rsidRPr="00D60367" w:rsidRDefault="00D60367" w:rsidP="00D60367">
            <w:pPr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ab/>
              <w:t>Чакан</w:t>
            </w:r>
          </w:p>
        </w:tc>
        <w:tc>
          <w:tcPr>
            <w:tcW w:w="753" w:type="pct"/>
            <w:tcBorders>
              <w:left w:val="single" w:sz="4" w:space="0" w:color="auto"/>
              <w:right w:val="single" w:sz="4" w:space="0" w:color="auto"/>
            </w:tcBorders>
          </w:tcPr>
          <w:p w14:paraId="65545CFE" w14:textId="77777777" w:rsidR="00D60367" w:rsidRPr="00D60367" w:rsidRDefault="00D60367" w:rsidP="00D60367">
            <w:pPr>
              <w:jc w:val="center"/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269</w:t>
            </w:r>
          </w:p>
        </w:tc>
        <w:tc>
          <w:tcPr>
            <w:tcW w:w="753" w:type="pct"/>
            <w:tcBorders>
              <w:left w:val="single" w:sz="4" w:space="0" w:color="auto"/>
              <w:right w:val="single" w:sz="4" w:space="0" w:color="auto"/>
            </w:tcBorders>
          </w:tcPr>
          <w:p w14:paraId="70805A3B" w14:textId="77777777" w:rsidR="00D60367" w:rsidRPr="00D60367" w:rsidRDefault="00D60367" w:rsidP="00D60367">
            <w:pPr>
              <w:jc w:val="center"/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37</w:t>
            </w:r>
          </w:p>
        </w:tc>
        <w:tc>
          <w:tcPr>
            <w:tcW w:w="753" w:type="pct"/>
            <w:tcBorders>
              <w:left w:val="single" w:sz="4" w:space="0" w:color="auto"/>
              <w:right w:val="single" w:sz="4" w:space="0" w:color="auto"/>
            </w:tcBorders>
          </w:tcPr>
          <w:p w14:paraId="07128119" w14:textId="77777777" w:rsidR="00D60367" w:rsidRPr="00D60367" w:rsidRDefault="00D60367" w:rsidP="00D60367">
            <w:pPr>
              <w:jc w:val="center"/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753" w:type="pct"/>
            <w:tcBorders>
              <w:left w:val="single" w:sz="4" w:space="0" w:color="auto"/>
              <w:right w:val="single" w:sz="4" w:space="0" w:color="auto"/>
            </w:tcBorders>
          </w:tcPr>
          <w:p w14:paraId="6BEF52B4" w14:textId="77777777" w:rsidR="00D60367" w:rsidRPr="00D60367" w:rsidRDefault="00D60367" w:rsidP="00D60367">
            <w:pPr>
              <w:jc w:val="center"/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222</w:t>
            </w:r>
          </w:p>
        </w:tc>
      </w:tr>
      <w:tr w:rsidR="00D60367" w:rsidRPr="00D60367" w14:paraId="75467D2D" w14:textId="77777777" w:rsidTr="00D5136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27"/>
        </w:trPr>
        <w:tc>
          <w:tcPr>
            <w:tcW w:w="1988" w:type="pct"/>
            <w:tcBorders>
              <w:left w:val="single" w:sz="4" w:space="0" w:color="auto"/>
              <w:right w:val="single" w:sz="4" w:space="0" w:color="auto"/>
            </w:tcBorders>
          </w:tcPr>
          <w:p w14:paraId="00B4F690" w14:textId="77777777" w:rsidR="00D60367" w:rsidRPr="00D60367" w:rsidRDefault="00D60367" w:rsidP="00D60367">
            <w:pPr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ab/>
              <w:t>Орто</w:t>
            </w:r>
          </w:p>
        </w:tc>
        <w:tc>
          <w:tcPr>
            <w:tcW w:w="753" w:type="pct"/>
            <w:tcBorders>
              <w:left w:val="nil"/>
              <w:right w:val="single" w:sz="4" w:space="0" w:color="auto"/>
            </w:tcBorders>
          </w:tcPr>
          <w:p w14:paraId="3963A9E9" w14:textId="77777777" w:rsidR="00D60367" w:rsidRPr="00D60367" w:rsidRDefault="00D60367" w:rsidP="00D60367">
            <w:pPr>
              <w:jc w:val="center"/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74</w:t>
            </w:r>
          </w:p>
        </w:tc>
        <w:tc>
          <w:tcPr>
            <w:tcW w:w="753" w:type="pct"/>
            <w:tcBorders>
              <w:left w:val="nil"/>
              <w:right w:val="single" w:sz="4" w:space="0" w:color="auto"/>
            </w:tcBorders>
          </w:tcPr>
          <w:p w14:paraId="3F7A20F1" w14:textId="77777777" w:rsidR="00D60367" w:rsidRPr="00D60367" w:rsidRDefault="00D60367" w:rsidP="00D60367">
            <w:pPr>
              <w:jc w:val="center"/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33</w:t>
            </w:r>
          </w:p>
        </w:tc>
        <w:tc>
          <w:tcPr>
            <w:tcW w:w="753" w:type="pct"/>
            <w:tcBorders>
              <w:left w:val="nil"/>
              <w:right w:val="single" w:sz="4" w:space="0" w:color="auto"/>
            </w:tcBorders>
          </w:tcPr>
          <w:p w14:paraId="4B4EA5ED" w14:textId="77777777" w:rsidR="00D60367" w:rsidRPr="00D60367" w:rsidRDefault="00D60367" w:rsidP="00D60367">
            <w:pPr>
              <w:jc w:val="center"/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25</w:t>
            </w:r>
          </w:p>
        </w:tc>
        <w:tc>
          <w:tcPr>
            <w:tcW w:w="753" w:type="pct"/>
            <w:tcBorders>
              <w:left w:val="nil"/>
              <w:right w:val="single" w:sz="4" w:space="0" w:color="auto"/>
            </w:tcBorders>
          </w:tcPr>
          <w:p w14:paraId="23404FEA" w14:textId="77777777" w:rsidR="00D60367" w:rsidRPr="00D60367" w:rsidRDefault="00D60367" w:rsidP="00D60367">
            <w:pPr>
              <w:jc w:val="center"/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16</w:t>
            </w:r>
          </w:p>
        </w:tc>
      </w:tr>
      <w:tr w:rsidR="00D60367" w:rsidRPr="00D60367" w14:paraId="5BA30DB3" w14:textId="77777777" w:rsidTr="00D5136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27"/>
        </w:trPr>
        <w:tc>
          <w:tcPr>
            <w:tcW w:w="1988" w:type="pct"/>
            <w:tcBorders>
              <w:left w:val="single" w:sz="4" w:space="0" w:color="auto"/>
              <w:right w:val="single" w:sz="4" w:space="0" w:color="auto"/>
            </w:tcBorders>
          </w:tcPr>
          <w:p w14:paraId="2C3D17E4" w14:textId="77777777" w:rsidR="00D60367" w:rsidRPr="00D60367" w:rsidRDefault="00D60367" w:rsidP="00D60367">
            <w:pPr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ab/>
              <w:t>Ири</w:t>
            </w:r>
          </w:p>
        </w:tc>
        <w:tc>
          <w:tcPr>
            <w:tcW w:w="753" w:type="pct"/>
            <w:tcBorders>
              <w:left w:val="nil"/>
              <w:right w:val="single" w:sz="4" w:space="0" w:color="auto"/>
            </w:tcBorders>
          </w:tcPr>
          <w:p w14:paraId="3ECA5913" w14:textId="77777777" w:rsidR="00D60367" w:rsidRPr="00D60367" w:rsidRDefault="00D60367" w:rsidP="00D60367">
            <w:pPr>
              <w:jc w:val="center"/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38</w:t>
            </w:r>
          </w:p>
        </w:tc>
        <w:tc>
          <w:tcPr>
            <w:tcW w:w="753" w:type="pct"/>
            <w:tcBorders>
              <w:left w:val="nil"/>
              <w:right w:val="single" w:sz="4" w:space="0" w:color="auto"/>
            </w:tcBorders>
          </w:tcPr>
          <w:p w14:paraId="73C8002C" w14:textId="77777777" w:rsidR="00D60367" w:rsidRPr="00D60367" w:rsidRDefault="00D60367" w:rsidP="00D60367">
            <w:pPr>
              <w:jc w:val="center"/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26</w:t>
            </w:r>
          </w:p>
        </w:tc>
        <w:tc>
          <w:tcPr>
            <w:tcW w:w="753" w:type="pct"/>
            <w:tcBorders>
              <w:left w:val="nil"/>
              <w:right w:val="single" w:sz="4" w:space="0" w:color="auto"/>
            </w:tcBorders>
          </w:tcPr>
          <w:p w14:paraId="5ABB82C2" w14:textId="77777777" w:rsidR="00D60367" w:rsidRPr="00D60367" w:rsidRDefault="00D60367" w:rsidP="00D60367">
            <w:pPr>
              <w:jc w:val="center"/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753" w:type="pct"/>
            <w:tcBorders>
              <w:left w:val="nil"/>
              <w:right w:val="single" w:sz="4" w:space="0" w:color="auto"/>
            </w:tcBorders>
          </w:tcPr>
          <w:p w14:paraId="6694202B" w14:textId="77777777" w:rsidR="00D60367" w:rsidRPr="00D60367" w:rsidRDefault="00D60367" w:rsidP="00D60367">
            <w:pPr>
              <w:jc w:val="center"/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1</w:t>
            </w:r>
          </w:p>
        </w:tc>
      </w:tr>
      <w:tr w:rsidR="00D60367" w:rsidRPr="00D60367" w14:paraId="1264ED5C" w14:textId="77777777" w:rsidTr="00D5136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27"/>
        </w:trPr>
        <w:tc>
          <w:tcPr>
            <w:tcW w:w="1988" w:type="pct"/>
            <w:tcBorders>
              <w:left w:val="single" w:sz="4" w:space="0" w:color="auto"/>
              <w:right w:val="single" w:sz="4" w:space="0" w:color="auto"/>
            </w:tcBorders>
          </w:tcPr>
          <w:p w14:paraId="19518471" w14:textId="77777777" w:rsidR="00D60367" w:rsidRPr="00D60367" w:rsidRDefault="00D60367" w:rsidP="00D60367">
            <w:pPr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Дыйкан чарбалар</w:t>
            </w:r>
          </w:p>
        </w:tc>
        <w:tc>
          <w:tcPr>
            <w:tcW w:w="753" w:type="pct"/>
            <w:tcBorders>
              <w:left w:val="nil"/>
              <w:right w:val="single" w:sz="4" w:space="0" w:color="auto"/>
            </w:tcBorders>
          </w:tcPr>
          <w:p w14:paraId="6752928E" w14:textId="77777777" w:rsidR="00D60367" w:rsidRPr="00D60367" w:rsidRDefault="00D60367" w:rsidP="00D60367">
            <w:pPr>
              <w:jc w:val="center"/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4</w:t>
            </w:r>
          </w:p>
        </w:tc>
        <w:tc>
          <w:tcPr>
            <w:tcW w:w="753" w:type="pct"/>
            <w:tcBorders>
              <w:left w:val="nil"/>
              <w:right w:val="single" w:sz="4" w:space="0" w:color="auto"/>
            </w:tcBorders>
          </w:tcPr>
          <w:p w14:paraId="65CD3191" w14:textId="77777777" w:rsidR="00D60367" w:rsidRPr="00D60367" w:rsidRDefault="00D60367" w:rsidP="00D60367">
            <w:pPr>
              <w:jc w:val="center"/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0</w:t>
            </w:r>
          </w:p>
        </w:tc>
        <w:tc>
          <w:tcPr>
            <w:tcW w:w="753" w:type="pct"/>
            <w:tcBorders>
              <w:left w:val="nil"/>
              <w:right w:val="single" w:sz="4" w:space="0" w:color="auto"/>
            </w:tcBorders>
          </w:tcPr>
          <w:p w14:paraId="0BF37BAB" w14:textId="77777777" w:rsidR="00D60367" w:rsidRPr="00D60367" w:rsidRDefault="00D60367" w:rsidP="00D60367">
            <w:pPr>
              <w:jc w:val="center"/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0</w:t>
            </w:r>
          </w:p>
        </w:tc>
        <w:tc>
          <w:tcPr>
            <w:tcW w:w="753" w:type="pct"/>
            <w:tcBorders>
              <w:left w:val="nil"/>
              <w:right w:val="single" w:sz="4" w:space="0" w:color="auto"/>
            </w:tcBorders>
          </w:tcPr>
          <w:p w14:paraId="16DC097E" w14:textId="77777777" w:rsidR="00D60367" w:rsidRPr="00D60367" w:rsidRDefault="00D60367" w:rsidP="00D60367">
            <w:pPr>
              <w:jc w:val="center"/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4</w:t>
            </w:r>
          </w:p>
        </w:tc>
      </w:tr>
      <w:tr w:rsidR="00D60367" w:rsidRPr="00D60367" w14:paraId="65EBBFE1" w14:textId="77777777" w:rsidTr="00D5136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27"/>
        </w:trPr>
        <w:tc>
          <w:tcPr>
            <w:tcW w:w="1988" w:type="pct"/>
            <w:tcBorders>
              <w:left w:val="single" w:sz="4" w:space="0" w:color="auto"/>
              <w:right w:val="single" w:sz="4" w:space="0" w:color="auto"/>
            </w:tcBorders>
          </w:tcPr>
          <w:p w14:paraId="44F299F2" w14:textId="77777777" w:rsidR="00D60367" w:rsidRPr="00D60367" w:rsidRDefault="00D60367" w:rsidP="00D60367">
            <w:pPr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Филиалдар жана ѳкүлчүлүктѳр</w:t>
            </w:r>
          </w:p>
        </w:tc>
        <w:tc>
          <w:tcPr>
            <w:tcW w:w="753" w:type="pct"/>
            <w:tcBorders>
              <w:left w:val="nil"/>
              <w:right w:val="single" w:sz="4" w:space="0" w:color="auto"/>
            </w:tcBorders>
          </w:tcPr>
          <w:p w14:paraId="2A08A33F" w14:textId="77777777" w:rsidR="00D60367" w:rsidRPr="00D60367" w:rsidRDefault="00D60367" w:rsidP="00D60367">
            <w:pPr>
              <w:jc w:val="center"/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67</w:t>
            </w:r>
          </w:p>
        </w:tc>
        <w:tc>
          <w:tcPr>
            <w:tcW w:w="753" w:type="pct"/>
            <w:tcBorders>
              <w:left w:val="nil"/>
              <w:right w:val="single" w:sz="4" w:space="0" w:color="auto"/>
            </w:tcBorders>
          </w:tcPr>
          <w:p w14:paraId="286B628F" w14:textId="77777777" w:rsidR="00D60367" w:rsidRPr="00D60367" w:rsidRDefault="00D60367" w:rsidP="00D60367">
            <w:pPr>
              <w:jc w:val="center"/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753" w:type="pct"/>
            <w:tcBorders>
              <w:left w:val="nil"/>
              <w:right w:val="single" w:sz="4" w:space="0" w:color="auto"/>
            </w:tcBorders>
          </w:tcPr>
          <w:p w14:paraId="3AB0C40B" w14:textId="77777777" w:rsidR="00D60367" w:rsidRPr="00D60367" w:rsidRDefault="00D60367" w:rsidP="00D60367">
            <w:pPr>
              <w:jc w:val="center"/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0</w:t>
            </w:r>
          </w:p>
        </w:tc>
        <w:tc>
          <w:tcPr>
            <w:tcW w:w="753" w:type="pct"/>
            <w:tcBorders>
              <w:left w:val="nil"/>
              <w:right w:val="single" w:sz="4" w:space="0" w:color="auto"/>
            </w:tcBorders>
          </w:tcPr>
          <w:p w14:paraId="2A5DA766" w14:textId="77777777" w:rsidR="00D60367" w:rsidRPr="00D60367" w:rsidRDefault="00D60367" w:rsidP="00D60367">
            <w:pPr>
              <w:jc w:val="center"/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57</w:t>
            </w:r>
          </w:p>
        </w:tc>
      </w:tr>
      <w:tr w:rsidR="00D60367" w:rsidRPr="00D60367" w14:paraId="313B409E" w14:textId="77777777" w:rsidTr="00D5136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27"/>
        </w:trPr>
        <w:tc>
          <w:tcPr>
            <w:tcW w:w="1988" w:type="pct"/>
            <w:tcBorders>
              <w:left w:val="single" w:sz="4" w:space="0" w:color="auto"/>
              <w:right w:val="single" w:sz="4" w:space="0" w:color="auto"/>
            </w:tcBorders>
          </w:tcPr>
          <w:p w14:paraId="202D140D" w14:textId="77777777" w:rsidR="00D60367" w:rsidRPr="00D60367" w:rsidRDefault="00D60367" w:rsidP="00D60367">
            <w:pPr>
              <w:rPr>
                <w:b/>
                <w:sz w:val="18"/>
                <w:szCs w:val="18"/>
                <w:lang w:eastAsia="ru-RU"/>
              </w:rPr>
            </w:pPr>
            <w:r w:rsidRPr="00D60367">
              <w:rPr>
                <w:b/>
                <w:sz w:val="18"/>
                <w:szCs w:val="18"/>
                <w:lang w:eastAsia="ru-RU"/>
              </w:rPr>
              <w:t>Балыкчы ш.</w:t>
            </w:r>
          </w:p>
        </w:tc>
        <w:tc>
          <w:tcPr>
            <w:tcW w:w="753" w:type="pct"/>
            <w:tcBorders>
              <w:left w:val="nil"/>
              <w:right w:val="single" w:sz="4" w:space="0" w:color="auto"/>
            </w:tcBorders>
          </w:tcPr>
          <w:p w14:paraId="7C66ED1E" w14:textId="77777777" w:rsidR="00D60367" w:rsidRPr="00D60367" w:rsidRDefault="00D60367" w:rsidP="00D60367">
            <w:pPr>
              <w:jc w:val="center"/>
              <w:rPr>
                <w:b/>
                <w:bCs/>
                <w:sz w:val="18"/>
                <w:szCs w:val="18"/>
                <w:lang w:eastAsia="ru-RU"/>
              </w:rPr>
            </w:pPr>
            <w:r w:rsidRPr="00D60367">
              <w:rPr>
                <w:b/>
                <w:bCs/>
                <w:sz w:val="18"/>
                <w:szCs w:val="18"/>
                <w:lang w:eastAsia="ru-RU"/>
              </w:rPr>
              <w:t>199</w:t>
            </w:r>
          </w:p>
        </w:tc>
        <w:tc>
          <w:tcPr>
            <w:tcW w:w="753" w:type="pct"/>
            <w:tcBorders>
              <w:left w:val="nil"/>
              <w:right w:val="single" w:sz="4" w:space="0" w:color="auto"/>
            </w:tcBorders>
          </w:tcPr>
          <w:p w14:paraId="13A39329" w14:textId="77777777" w:rsidR="00D60367" w:rsidRPr="00D60367" w:rsidRDefault="00D60367" w:rsidP="00D60367">
            <w:pPr>
              <w:jc w:val="center"/>
              <w:rPr>
                <w:b/>
                <w:bCs/>
                <w:sz w:val="18"/>
                <w:szCs w:val="18"/>
                <w:lang w:eastAsia="ru-RU"/>
              </w:rPr>
            </w:pPr>
            <w:r w:rsidRPr="00D60367">
              <w:rPr>
                <w:b/>
                <w:bCs/>
                <w:sz w:val="18"/>
                <w:szCs w:val="18"/>
                <w:lang w:eastAsia="ru-RU"/>
              </w:rPr>
              <w:t>39</w:t>
            </w:r>
          </w:p>
        </w:tc>
        <w:tc>
          <w:tcPr>
            <w:tcW w:w="753" w:type="pct"/>
            <w:tcBorders>
              <w:left w:val="nil"/>
              <w:right w:val="single" w:sz="4" w:space="0" w:color="auto"/>
            </w:tcBorders>
          </w:tcPr>
          <w:p w14:paraId="055137BB" w14:textId="77777777" w:rsidR="00D60367" w:rsidRPr="00D60367" w:rsidRDefault="00D60367" w:rsidP="00D60367">
            <w:pPr>
              <w:jc w:val="center"/>
              <w:rPr>
                <w:b/>
                <w:bCs/>
                <w:sz w:val="18"/>
                <w:szCs w:val="18"/>
                <w:lang w:eastAsia="ru-RU"/>
              </w:rPr>
            </w:pPr>
            <w:r w:rsidRPr="00D60367">
              <w:rPr>
                <w:b/>
                <w:bCs/>
                <w:sz w:val="18"/>
                <w:szCs w:val="18"/>
                <w:lang w:eastAsia="ru-RU"/>
              </w:rPr>
              <w:t>37</w:t>
            </w:r>
          </w:p>
        </w:tc>
        <w:tc>
          <w:tcPr>
            <w:tcW w:w="753" w:type="pct"/>
            <w:tcBorders>
              <w:left w:val="nil"/>
              <w:right w:val="single" w:sz="4" w:space="0" w:color="auto"/>
            </w:tcBorders>
          </w:tcPr>
          <w:p w14:paraId="17D3BE61" w14:textId="77777777" w:rsidR="00D60367" w:rsidRPr="00D60367" w:rsidRDefault="00D60367" w:rsidP="00D60367">
            <w:pPr>
              <w:jc w:val="center"/>
              <w:rPr>
                <w:b/>
                <w:bCs/>
                <w:sz w:val="18"/>
                <w:szCs w:val="18"/>
                <w:lang w:eastAsia="ru-RU"/>
              </w:rPr>
            </w:pPr>
            <w:r w:rsidRPr="00D60367">
              <w:rPr>
                <w:b/>
                <w:bCs/>
                <w:sz w:val="18"/>
                <w:szCs w:val="18"/>
                <w:lang w:eastAsia="ru-RU"/>
              </w:rPr>
              <w:t>123</w:t>
            </w:r>
          </w:p>
        </w:tc>
      </w:tr>
      <w:tr w:rsidR="00D60367" w:rsidRPr="00D60367" w14:paraId="279F37CB" w14:textId="77777777" w:rsidTr="00D5136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27"/>
        </w:trPr>
        <w:tc>
          <w:tcPr>
            <w:tcW w:w="1988" w:type="pct"/>
            <w:tcBorders>
              <w:left w:val="single" w:sz="4" w:space="0" w:color="auto"/>
              <w:right w:val="single" w:sz="4" w:space="0" w:color="auto"/>
            </w:tcBorders>
          </w:tcPr>
          <w:p w14:paraId="492ABBC6" w14:textId="77777777" w:rsidR="00D60367" w:rsidRPr="00D60367" w:rsidRDefault="00D60367" w:rsidP="00D60367">
            <w:pPr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ab/>
              <w:t>Чакан</w:t>
            </w:r>
          </w:p>
        </w:tc>
        <w:tc>
          <w:tcPr>
            <w:tcW w:w="753" w:type="pct"/>
            <w:tcBorders>
              <w:left w:val="nil"/>
              <w:right w:val="single" w:sz="4" w:space="0" w:color="auto"/>
            </w:tcBorders>
          </w:tcPr>
          <w:p w14:paraId="0772749F" w14:textId="77777777" w:rsidR="00D60367" w:rsidRPr="00D60367" w:rsidRDefault="00D60367" w:rsidP="00D60367">
            <w:pPr>
              <w:jc w:val="center"/>
              <w:rPr>
                <w:bCs/>
                <w:sz w:val="18"/>
                <w:szCs w:val="18"/>
                <w:lang w:eastAsia="ru-RU"/>
              </w:rPr>
            </w:pPr>
            <w:r w:rsidRPr="00D60367">
              <w:rPr>
                <w:bCs/>
                <w:sz w:val="18"/>
                <w:szCs w:val="18"/>
                <w:lang w:eastAsia="ru-RU"/>
              </w:rPr>
              <w:t>116</w:t>
            </w:r>
          </w:p>
        </w:tc>
        <w:tc>
          <w:tcPr>
            <w:tcW w:w="753" w:type="pct"/>
            <w:tcBorders>
              <w:left w:val="nil"/>
              <w:right w:val="single" w:sz="4" w:space="0" w:color="auto"/>
            </w:tcBorders>
          </w:tcPr>
          <w:p w14:paraId="4CF0BB7F" w14:textId="77777777" w:rsidR="00D60367" w:rsidRPr="00D60367" w:rsidRDefault="00D60367" w:rsidP="00D60367">
            <w:pPr>
              <w:jc w:val="center"/>
              <w:rPr>
                <w:bCs/>
                <w:sz w:val="18"/>
                <w:szCs w:val="18"/>
                <w:lang w:eastAsia="ru-RU"/>
              </w:rPr>
            </w:pPr>
            <w:r w:rsidRPr="00D60367">
              <w:rPr>
                <w:bCs/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753" w:type="pct"/>
            <w:tcBorders>
              <w:left w:val="nil"/>
              <w:right w:val="single" w:sz="4" w:space="0" w:color="auto"/>
            </w:tcBorders>
          </w:tcPr>
          <w:p w14:paraId="4A55D8C5" w14:textId="77777777" w:rsidR="00D60367" w:rsidRPr="00D60367" w:rsidRDefault="00D60367" w:rsidP="00D60367">
            <w:pPr>
              <w:jc w:val="center"/>
              <w:rPr>
                <w:bCs/>
                <w:sz w:val="18"/>
                <w:szCs w:val="18"/>
                <w:lang w:eastAsia="ru-RU"/>
              </w:rPr>
            </w:pPr>
            <w:r w:rsidRPr="00D60367">
              <w:rPr>
                <w:bCs/>
                <w:sz w:val="18"/>
                <w:szCs w:val="18"/>
                <w:lang w:eastAsia="ru-RU"/>
              </w:rPr>
              <w:t>6</w:t>
            </w:r>
          </w:p>
        </w:tc>
        <w:tc>
          <w:tcPr>
            <w:tcW w:w="753" w:type="pct"/>
            <w:tcBorders>
              <w:left w:val="nil"/>
              <w:right w:val="single" w:sz="4" w:space="0" w:color="auto"/>
            </w:tcBorders>
          </w:tcPr>
          <w:p w14:paraId="5A69CB0A" w14:textId="77777777" w:rsidR="00D60367" w:rsidRPr="00D60367" w:rsidRDefault="00D60367" w:rsidP="00D60367">
            <w:pPr>
              <w:jc w:val="center"/>
              <w:rPr>
                <w:bCs/>
                <w:sz w:val="18"/>
                <w:szCs w:val="18"/>
                <w:lang w:eastAsia="ru-RU"/>
              </w:rPr>
            </w:pPr>
            <w:r w:rsidRPr="00D60367">
              <w:rPr>
                <w:bCs/>
                <w:sz w:val="18"/>
                <w:szCs w:val="18"/>
                <w:lang w:eastAsia="ru-RU"/>
              </w:rPr>
              <w:t>98</w:t>
            </w:r>
          </w:p>
        </w:tc>
      </w:tr>
      <w:tr w:rsidR="00D60367" w:rsidRPr="00D60367" w14:paraId="68FD7C9F" w14:textId="77777777" w:rsidTr="00D5136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27"/>
        </w:trPr>
        <w:tc>
          <w:tcPr>
            <w:tcW w:w="1988" w:type="pct"/>
            <w:tcBorders>
              <w:left w:val="single" w:sz="4" w:space="0" w:color="auto"/>
              <w:right w:val="single" w:sz="4" w:space="0" w:color="auto"/>
            </w:tcBorders>
          </w:tcPr>
          <w:p w14:paraId="222C3593" w14:textId="77777777" w:rsidR="00D60367" w:rsidRPr="00D60367" w:rsidRDefault="00D60367" w:rsidP="00D60367">
            <w:pPr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ab/>
              <w:t>Орто</w:t>
            </w:r>
          </w:p>
        </w:tc>
        <w:tc>
          <w:tcPr>
            <w:tcW w:w="753" w:type="pct"/>
            <w:tcBorders>
              <w:left w:val="nil"/>
              <w:right w:val="single" w:sz="4" w:space="0" w:color="auto"/>
            </w:tcBorders>
          </w:tcPr>
          <w:p w14:paraId="150FFF2E" w14:textId="77777777" w:rsidR="00D60367" w:rsidRPr="00D60367" w:rsidRDefault="00D60367" w:rsidP="00D60367">
            <w:pPr>
              <w:jc w:val="center"/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50</w:t>
            </w:r>
          </w:p>
        </w:tc>
        <w:tc>
          <w:tcPr>
            <w:tcW w:w="753" w:type="pct"/>
            <w:tcBorders>
              <w:left w:val="nil"/>
              <w:right w:val="single" w:sz="4" w:space="0" w:color="auto"/>
            </w:tcBorders>
          </w:tcPr>
          <w:p w14:paraId="21BD32B9" w14:textId="77777777" w:rsidR="00D60367" w:rsidRPr="00D60367" w:rsidRDefault="00D60367" w:rsidP="00D60367">
            <w:pPr>
              <w:jc w:val="center"/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15</w:t>
            </w:r>
          </w:p>
        </w:tc>
        <w:tc>
          <w:tcPr>
            <w:tcW w:w="753" w:type="pct"/>
            <w:tcBorders>
              <w:left w:val="nil"/>
              <w:right w:val="single" w:sz="4" w:space="0" w:color="auto"/>
            </w:tcBorders>
          </w:tcPr>
          <w:p w14:paraId="724FA0B8" w14:textId="77777777" w:rsidR="00D60367" w:rsidRPr="00D60367" w:rsidRDefault="00D60367" w:rsidP="00D60367">
            <w:pPr>
              <w:jc w:val="center"/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25</w:t>
            </w:r>
          </w:p>
        </w:tc>
        <w:tc>
          <w:tcPr>
            <w:tcW w:w="753" w:type="pct"/>
            <w:tcBorders>
              <w:left w:val="nil"/>
              <w:right w:val="single" w:sz="4" w:space="0" w:color="auto"/>
            </w:tcBorders>
          </w:tcPr>
          <w:p w14:paraId="73D5B7EA" w14:textId="77777777" w:rsidR="00D60367" w:rsidRPr="00D60367" w:rsidRDefault="00D60367" w:rsidP="00D60367">
            <w:pPr>
              <w:jc w:val="center"/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10</w:t>
            </w:r>
          </w:p>
        </w:tc>
      </w:tr>
      <w:tr w:rsidR="00D60367" w:rsidRPr="00D60367" w14:paraId="1619BC4D" w14:textId="77777777" w:rsidTr="00D5136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27"/>
        </w:trPr>
        <w:tc>
          <w:tcPr>
            <w:tcW w:w="1988" w:type="pct"/>
            <w:tcBorders>
              <w:left w:val="single" w:sz="4" w:space="0" w:color="auto"/>
              <w:right w:val="single" w:sz="4" w:space="0" w:color="auto"/>
            </w:tcBorders>
          </w:tcPr>
          <w:p w14:paraId="5FA2E043" w14:textId="77777777" w:rsidR="00D60367" w:rsidRPr="00D60367" w:rsidRDefault="00D60367" w:rsidP="00D60367">
            <w:pPr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ab/>
              <w:t>Ири</w:t>
            </w:r>
          </w:p>
        </w:tc>
        <w:tc>
          <w:tcPr>
            <w:tcW w:w="753" w:type="pct"/>
            <w:tcBorders>
              <w:left w:val="nil"/>
              <w:right w:val="single" w:sz="4" w:space="0" w:color="auto"/>
            </w:tcBorders>
          </w:tcPr>
          <w:p w14:paraId="068257E4" w14:textId="77777777" w:rsidR="00D60367" w:rsidRPr="00D60367" w:rsidRDefault="00D60367" w:rsidP="00D60367">
            <w:pPr>
              <w:jc w:val="center"/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753" w:type="pct"/>
            <w:tcBorders>
              <w:left w:val="nil"/>
              <w:right w:val="single" w:sz="4" w:space="0" w:color="auto"/>
            </w:tcBorders>
          </w:tcPr>
          <w:p w14:paraId="5172685F" w14:textId="77777777" w:rsidR="00D60367" w:rsidRPr="00D60367" w:rsidRDefault="00D60367" w:rsidP="00D60367">
            <w:pPr>
              <w:jc w:val="center"/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7</w:t>
            </w:r>
          </w:p>
        </w:tc>
        <w:tc>
          <w:tcPr>
            <w:tcW w:w="753" w:type="pct"/>
            <w:tcBorders>
              <w:left w:val="nil"/>
              <w:right w:val="single" w:sz="4" w:space="0" w:color="auto"/>
            </w:tcBorders>
          </w:tcPr>
          <w:p w14:paraId="2D1AD43D" w14:textId="77777777" w:rsidR="00D60367" w:rsidRPr="00D60367" w:rsidRDefault="00D60367" w:rsidP="00D60367">
            <w:pPr>
              <w:jc w:val="center"/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6</w:t>
            </w:r>
          </w:p>
        </w:tc>
        <w:tc>
          <w:tcPr>
            <w:tcW w:w="753" w:type="pct"/>
            <w:tcBorders>
              <w:left w:val="nil"/>
              <w:right w:val="single" w:sz="4" w:space="0" w:color="auto"/>
            </w:tcBorders>
          </w:tcPr>
          <w:p w14:paraId="794CE5D3" w14:textId="77777777" w:rsidR="00D60367" w:rsidRPr="00D60367" w:rsidRDefault="00D60367" w:rsidP="00D60367">
            <w:pPr>
              <w:jc w:val="center"/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0</w:t>
            </w:r>
          </w:p>
        </w:tc>
      </w:tr>
      <w:tr w:rsidR="00D60367" w:rsidRPr="00D60367" w14:paraId="693E8289" w14:textId="77777777" w:rsidTr="00D5136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27"/>
        </w:trPr>
        <w:tc>
          <w:tcPr>
            <w:tcW w:w="1988" w:type="pct"/>
            <w:tcBorders>
              <w:left w:val="single" w:sz="4" w:space="0" w:color="auto"/>
              <w:right w:val="single" w:sz="4" w:space="0" w:color="auto"/>
            </w:tcBorders>
          </w:tcPr>
          <w:p w14:paraId="74599822" w14:textId="77777777" w:rsidR="00D60367" w:rsidRPr="00D60367" w:rsidRDefault="00D60367" w:rsidP="00D60367">
            <w:pPr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Дыйкан чарбалар</w:t>
            </w:r>
          </w:p>
        </w:tc>
        <w:tc>
          <w:tcPr>
            <w:tcW w:w="753" w:type="pct"/>
            <w:tcBorders>
              <w:left w:val="nil"/>
              <w:right w:val="single" w:sz="4" w:space="0" w:color="auto"/>
            </w:tcBorders>
          </w:tcPr>
          <w:p w14:paraId="2C2E391A" w14:textId="77777777" w:rsidR="00D60367" w:rsidRPr="00D60367" w:rsidRDefault="00D60367" w:rsidP="00D60367">
            <w:pPr>
              <w:jc w:val="center"/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753" w:type="pct"/>
            <w:tcBorders>
              <w:left w:val="nil"/>
              <w:right w:val="single" w:sz="4" w:space="0" w:color="auto"/>
            </w:tcBorders>
          </w:tcPr>
          <w:p w14:paraId="045171E4" w14:textId="77777777" w:rsidR="00D60367" w:rsidRPr="00D60367" w:rsidRDefault="00D60367" w:rsidP="00D60367">
            <w:pPr>
              <w:jc w:val="center"/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0</w:t>
            </w:r>
          </w:p>
        </w:tc>
        <w:tc>
          <w:tcPr>
            <w:tcW w:w="753" w:type="pct"/>
            <w:tcBorders>
              <w:left w:val="nil"/>
              <w:right w:val="single" w:sz="4" w:space="0" w:color="auto"/>
            </w:tcBorders>
          </w:tcPr>
          <w:p w14:paraId="438AEA54" w14:textId="77777777" w:rsidR="00D60367" w:rsidRPr="00D60367" w:rsidRDefault="00D60367" w:rsidP="00D60367">
            <w:pPr>
              <w:jc w:val="center"/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0</w:t>
            </w:r>
          </w:p>
        </w:tc>
        <w:tc>
          <w:tcPr>
            <w:tcW w:w="753" w:type="pct"/>
            <w:tcBorders>
              <w:left w:val="nil"/>
              <w:right w:val="single" w:sz="4" w:space="0" w:color="auto"/>
            </w:tcBorders>
          </w:tcPr>
          <w:p w14:paraId="434C82B0" w14:textId="77777777" w:rsidR="00D60367" w:rsidRPr="00D60367" w:rsidRDefault="00D60367" w:rsidP="00D60367">
            <w:pPr>
              <w:jc w:val="center"/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2</w:t>
            </w:r>
          </w:p>
        </w:tc>
      </w:tr>
      <w:tr w:rsidR="00D60367" w:rsidRPr="00D60367" w14:paraId="2258E51C" w14:textId="77777777" w:rsidTr="00D5136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27"/>
        </w:trPr>
        <w:tc>
          <w:tcPr>
            <w:tcW w:w="1988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22B17D" w14:textId="77777777" w:rsidR="00D60367" w:rsidRPr="00D60367" w:rsidRDefault="00D60367" w:rsidP="00D60367">
            <w:pPr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Филиалдар жана ѳкүлчүлүктѳр</w:t>
            </w:r>
          </w:p>
        </w:tc>
        <w:tc>
          <w:tcPr>
            <w:tcW w:w="753" w:type="pct"/>
            <w:tcBorders>
              <w:left w:val="nil"/>
              <w:bottom w:val="single" w:sz="4" w:space="0" w:color="auto"/>
              <w:right w:val="single" w:sz="4" w:space="0" w:color="auto"/>
            </w:tcBorders>
          </w:tcPr>
          <w:p w14:paraId="33FFDB95" w14:textId="77777777" w:rsidR="00D60367" w:rsidRPr="00D60367" w:rsidRDefault="00D60367" w:rsidP="00D60367">
            <w:pPr>
              <w:jc w:val="center"/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18</w:t>
            </w:r>
          </w:p>
        </w:tc>
        <w:tc>
          <w:tcPr>
            <w:tcW w:w="753" w:type="pct"/>
            <w:tcBorders>
              <w:left w:val="nil"/>
              <w:bottom w:val="single" w:sz="4" w:space="0" w:color="auto"/>
              <w:right w:val="single" w:sz="4" w:space="0" w:color="auto"/>
            </w:tcBorders>
          </w:tcPr>
          <w:p w14:paraId="7997AE6E" w14:textId="77777777" w:rsidR="00D60367" w:rsidRPr="00D60367" w:rsidRDefault="00D60367" w:rsidP="00D60367">
            <w:pPr>
              <w:jc w:val="center"/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5</w:t>
            </w:r>
          </w:p>
        </w:tc>
        <w:tc>
          <w:tcPr>
            <w:tcW w:w="753" w:type="pct"/>
            <w:tcBorders>
              <w:left w:val="nil"/>
              <w:bottom w:val="single" w:sz="4" w:space="0" w:color="auto"/>
              <w:right w:val="single" w:sz="4" w:space="0" w:color="auto"/>
            </w:tcBorders>
          </w:tcPr>
          <w:p w14:paraId="4B0BA0DB" w14:textId="77777777" w:rsidR="00D60367" w:rsidRPr="00D60367" w:rsidRDefault="00D60367" w:rsidP="00D60367">
            <w:pPr>
              <w:jc w:val="center"/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0</w:t>
            </w:r>
          </w:p>
        </w:tc>
        <w:tc>
          <w:tcPr>
            <w:tcW w:w="753" w:type="pct"/>
            <w:tcBorders>
              <w:left w:val="nil"/>
              <w:bottom w:val="single" w:sz="4" w:space="0" w:color="auto"/>
              <w:right w:val="single" w:sz="4" w:space="0" w:color="auto"/>
            </w:tcBorders>
          </w:tcPr>
          <w:p w14:paraId="1826C4CF" w14:textId="77777777" w:rsidR="00D60367" w:rsidRPr="00D60367" w:rsidRDefault="00D60367" w:rsidP="00D60367">
            <w:pPr>
              <w:jc w:val="center"/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13</w:t>
            </w:r>
          </w:p>
        </w:tc>
      </w:tr>
    </w:tbl>
    <w:p w14:paraId="475A2795" w14:textId="77777777" w:rsidR="00D60367" w:rsidRPr="00D60367" w:rsidRDefault="00D60367" w:rsidP="00D60367">
      <w:pPr>
        <w:jc w:val="center"/>
        <w:rPr>
          <w:szCs w:val="24"/>
          <w:lang w:eastAsia="ru-RU"/>
        </w:rPr>
      </w:pPr>
    </w:p>
    <w:p w14:paraId="68AD52BF" w14:textId="77777777" w:rsidR="00D60367" w:rsidRPr="00D60367" w:rsidRDefault="00D60367" w:rsidP="00D60367">
      <w:pPr>
        <w:jc w:val="center"/>
        <w:rPr>
          <w:szCs w:val="24"/>
          <w:lang w:eastAsia="ru-RU"/>
        </w:rPr>
      </w:pPr>
    </w:p>
    <w:p w14:paraId="5C4C5E80" w14:textId="77777777" w:rsidR="00D60367" w:rsidRPr="00D60367" w:rsidRDefault="00D60367" w:rsidP="00D60367">
      <w:pPr>
        <w:jc w:val="center"/>
        <w:rPr>
          <w:szCs w:val="24"/>
          <w:lang w:eastAsia="ru-RU"/>
        </w:rPr>
      </w:pPr>
    </w:p>
    <w:p w14:paraId="0C23C7B8" w14:textId="77777777" w:rsidR="00D60367" w:rsidRPr="00D60367" w:rsidRDefault="00D60367" w:rsidP="00D507CD">
      <w:pPr>
        <w:keepNext/>
        <w:pageBreakBefore/>
        <w:spacing w:before="240" w:after="60"/>
        <w:outlineLvl w:val="1"/>
        <w:rPr>
          <w:b/>
          <w:sz w:val="22"/>
          <w:szCs w:val="22"/>
          <w:lang w:eastAsia="ru-RU"/>
        </w:rPr>
      </w:pPr>
      <w:r w:rsidRPr="00D60367">
        <w:rPr>
          <w:b/>
          <w:bCs/>
          <w:sz w:val="22"/>
          <w:szCs w:val="22"/>
          <w:lang w:eastAsia="ru-RU"/>
        </w:rPr>
        <w:lastRenderedPageBreak/>
        <w:t>Ѳнѳр жай продукциясынын аймактар боюнча кѳлѳмү</w:t>
      </w:r>
      <w:bookmarkEnd w:id="25"/>
      <w:bookmarkEnd w:id="26"/>
      <w:bookmarkEnd w:id="27"/>
      <w:bookmarkEnd w:id="28"/>
      <w:bookmarkEnd w:id="29"/>
      <w:bookmarkEnd w:id="30"/>
      <w:bookmarkEnd w:id="31"/>
      <w:bookmarkEnd w:id="32"/>
      <w:bookmarkEnd w:id="33"/>
      <w:bookmarkEnd w:id="34"/>
      <w:bookmarkEnd w:id="35"/>
    </w:p>
    <w:p w14:paraId="53B1A181" w14:textId="77777777" w:rsidR="00D60367" w:rsidRPr="00D60367" w:rsidRDefault="00D60367" w:rsidP="00D60367">
      <w:pPr>
        <w:rPr>
          <w:i/>
          <w:iCs/>
          <w:sz w:val="18"/>
          <w:szCs w:val="18"/>
          <w:lang w:eastAsia="ru-RU"/>
        </w:rPr>
      </w:pPr>
      <w:r w:rsidRPr="00D60367">
        <w:rPr>
          <w:i/>
          <w:iCs/>
          <w:sz w:val="18"/>
          <w:szCs w:val="18"/>
          <w:lang w:eastAsia="ru-RU"/>
        </w:rPr>
        <w:t>(млн. сом)</w:t>
      </w:r>
    </w:p>
    <w:p w14:paraId="608DAC86" w14:textId="77777777" w:rsidR="00D60367" w:rsidRPr="00D60367" w:rsidRDefault="00D60367" w:rsidP="00D60367">
      <w:pPr>
        <w:rPr>
          <w:sz w:val="10"/>
          <w:szCs w:val="10"/>
          <w:lang w:eastAsia="ru-RU"/>
        </w:rPr>
      </w:pPr>
    </w:p>
    <w:tbl>
      <w:tblPr>
        <w:tblW w:w="5000" w:type="pct"/>
        <w:tblLook w:val="0000" w:firstRow="0" w:lastRow="0" w:firstColumn="0" w:lastColumn="0" w:noHBand="0" w:noVBand="0"/>
      </w:tblPr>
      <w:tblGrid>
        <w:gridCol w:w="4328"/>
        <w:gridCol w:w="1194"/>
        <w:gridCol w:w="1195"/>
        <w:gridCol w:w="1195"/>
        <w:gridCol w:w="1193"/>
      </w:tblGrid>
      <w:tr w:rsidR="00D60367" w:rsidRPr="00D60367" w14:paraId="6D7C29B5" w14:textId="77777777" w:rsidTr="00D507CD">
        <w:trPr>
          <w:cantSplit/>
          <w:trHeight w:val="339"/>
        </w:trPr>
        <w:tc>
          <w:tcPr>
            <w:tcW w:w="2377" w:type="pct"/>
            <w:vMerge w:val="restart"/>
            <w:tcBorders>
              <w:top w:val="single" w:sz="4" w:space="0" w:color="auto"/>
              <w:left w:val="single" w:sz="4" w:space="0" w:color="auto"/>
            </w:tcBorders>
          </w:tcPr>
          <w:p w14:paraId="362088A4" w14:textId="77777777" w:rsidR="00D60367" w:rsidRPr="00D60367" w:rsidRDefault="00D60367" w:rsidP="00D60367">
            <w:pPr>
              <w:jc w:val="center"/>
              <w:rPr>
                <w:sz w:val="18"/>
                <w:szCs w:val="18"/>
                <w:lang w:eastAsia="ru-RU"/>
              </w:rPr>
            </w:pPr>
          </w:p>
        </w:tc>
        <w:tc>
          <w:tcPr>
            <w:tcW w:w="131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26CE00" w14:textId="77777777" w:rsidR="00D60367" w:rsidRPr="00D60367" w:rsidRDefault="00D60367" w:rsidP="00D60367">
            <w:pPr>
              <w:jc w:val="center"/>
              <w:rPr>
                <w:b/>
                <w:sz w:val="18"/>
                <w:szCs w:val="18"/>
                <w:lang w:eastAsia="ru-RU"/>
              </w:rPr>
            </w:pPr>
            <w:r w:rsidRPr="00D60367">
              <w:rPr>
                <w:b/>
                <w:sz w:val="18"/>
                <w:szCs w:val="18"/>
                <w:lang w:eastAsia="ru-RU"/>
              </w:rPr>
              <w:t>2025</w:t>
            </w:r>
          </w:p>
        </w:tc>
        <w:tc>
          <w:tcPr>
            <w:tcW w:w="131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B9A85A" w14:textId="77777777" w:rsidR="00D60367" w:rsidRPr="00D60367" w:rsidRDefault="00D60367" w:rsidP="00D60367">
            <w:pPr>
              <w:jc w:val="center"/>
              <w:rPr>
                <w:b/>
                <w:sz w:val="18"/>
                <w:szCs w:val="18"/>
                <w:lang w:eastAsia="ru-RU"/>
              </w:rPr>
            </w:pPr>
            <w:r w:rsidRPr="00D60367">
              <w:rPr>
                <w:b/>
                <w:sz w:val="18"/>
                <w:szCs w:val="18"/>
                <w:lang w:eastAsia="ru-RU"/>
              </w:rPr>
              <w:t>2026</w:t>
            </w:r>
          </w:p>
        </w:tc>
      </w:tr>
      <w:tr w:rsidR="00D60367" w:rsidRPr="00D60367" w14:paraId="4231CCED" w14:textId="77777777" w:rsidTr="00D507CD">
        <w:trPr>
          <w:cantSplit/>
          <w:trHeight w:val="272"/>
        </w:trPr>
        <w:tc>
          <w:tcPr>
            <w:tcW w:w="2377" w:type="pct"/>
            <w:vMerge/>
            <w:tcBorders>
              <w:left w:val="single" w:sz="4" w:space="0" w:color="auto"/>
              <w:bottom w:val="single" w:sz="4" w:space="0" w:color="auto"/>
            </w:tcBorders>
          </w:tcPr>
          <w:p w14:paraId="4F58FA9E" w14:textId="77777777" w:rsidR="00D60367" w:rsidRPr="00D60367" w:rsidRDefault="00D60367" w:rsidP="00D60367">
            <w:pPr>
              <w:jc w:val="center"/>
              <w:rPr>
                <w:sz w:val="18"/>
                <w:szCs w:val="18"/>
                <w:lang w:eastAsia="ru-RU"/>
              </w:rPr>
            </w:pPr>
          </w:p>
        </w:tc>
        <w:tc>
          <w:tcPr>
            <w:tcW w:w="6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935A23" w14:textId="77777777" w:rsidR="00D60367" w:rsidRPr="00D60367" w:rsidRDefault="00D60367" w:rsidP="00D60367">
            <w:pPr>
              <w:jc w:val="center"/>
              <w:rPr>
                <w:b/>
                <w:color w:val="000000"/>
                <w:sz w:val="18"/>
                <w:szCs w:val="18"/>
                <w:lang w:eastAsia="ru-RU"/>
              </w:rPr>
            </w:pPr>
            <w:r w:rsidRPr="00D60367">
              <w:rPr>
                <w:b/>
                <w:color w:val="000000"/>
                <w:sz w:val="18"/>
                <w:szCs w:val="18"/>
                <w:lang w:eastAsia="ru-RU"/>
              </w:rPr>
              <w:t>июль</w:t>
            </w:r>
          </w:p>
        </w:tc>
        <w:tc>
          <w:tcPr>
            <w:tcW w:w="6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F5C947" w14:textId="77777777" w:rsidR="00D60367" w:rsidRPr="00D60367" w:rsidRDefault="00D60367" w:rsidP="00D60367">
            <w:pPr>
              <w:jc w:val="center"/>
              <w:rPr>
                <w:b/>
                <w:color w:val="000000"/>
                <w:sz w:val="18"/>
                <w:szCs w:val="18"/>
                <w:lang w:eastAsia="ru-RU"/>
              </w:rPr>
            </w:pPr>
            <w:r w:rsidRPr="00D60367">
              <w:rPr>
                <w:b/>
                <w:sz w:val="18"/>
                <w:szCs w:val="18"/>
                <w:lang w:eastAsia="ru-RU"/>
              </w:rPr>
              <w:t>январь-июль</w:t>
            </w:r>
          </w:p>
        </w:tc>
        <w:tc>
          <w:tcPr>
            <w:tcW w:w="6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379D74" w14:textId="77777777" w:rsidR="00D60367" w:rsidRPr="00D60367" w:rsidRDefault="00D60367" w:rsidP="00D60367">
            <w:pPr>
              <w:jc w:val="center"/>
              <w:rPr>
                <w:b/>
                <w:color w:val="000000"/>
                <w:sz w:val="18"/>
                <w:szCs w:val="18"/>
                <w:lang w:eastAsia="ru-RU"/>
              </w:rPr>
            </w:pPr>
            <w:r w:rsidRPr="00D60367">
              <w:rPr>
                <w:b/>
                <w:color w:val="000000"/>
                <w:sz w:val="18"/>
                <w:szCs w:val="18"/>
                <w:lang w:eastAsia="ru-RU"/>
              </w:rPr>
              <w:t>июль</w:t>
            </w:r>
          </w:p>
        </w:tc>
        <w:tc>
          <w:tcPr>
            <w:tcW w:w="6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A0643A" w14:textId="77777777" w:rsidR="00D60367" w:rsidRPr="00D60367" w:rsidRDefault="00D60367" w:rsidP="00D60367">
            <w:pPr>
              <w:jc w:val="center"/>
              <w:rPr>
                <w:b/>
                <w:color w:val="000000"/>
                <w:sz w:val="18"/>
                <w:szCs w:val="18"/>
                <w:lang w:eastAsia="ru-RU"/>
              </w:rPr>
            </w:pPr>
            <w:r w:rsidRPr="00D60367">
              <w:rPr>
                <w:b/>
                <w:sz w:val="18"/>
                <w:szCs w:val="18"/>
                <w:lang w:eastAsia="ru-RU"/>
              </w:rPr>
              <w:t>январь-июль</w:t>
            </w:r>
          </w:p>
        </w:tc>
      </w:tr>
      <w:tr w:rsidR="00D60367" w:rsidRPr="00D60367" w14:paraId="3F67F7EE" w14:textId="77777777" w:rsidTr="00D5136F">
        <w:trPr>
          <w:cantSplit/>
          <w:trHeight w:val="284"/>
        </w:trPr>
        <w:tc>
          <w:tcPr>
            <w:tcW w:w="2377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14:paraId="0B8F815C" w14:textId="77777777" w:rsidR="00D60367" w:rsidRPr="00D60367" w:rsidRDefault="00D60367" w:rsidP="00D60367">
            <w:pPr>
              <w:keepNext/>
              <w:ind w:left="-108" w:right="-108"/>
              <w:outlineLvl w:val="7"/>
              <w:rPr>
                <w:b/>
                <w:bCs/>
                <w:sz w:val="18"/>
                <w:szCs w:val="18"/>
                <w:lang w:eastAsia="ru-RU"/>
              </w:rPr>
            </w:pPr>
            <w:r w:rsidRPr="00D60367">
              <w:rPr>
                <w:b/>
                <w:bCs/>
                <w:sz w:val="18"/>
                <w:szCs w:val="18"/>
                <w:lang w:eastAsia="ru-RU"/>
              </w:rPr>
              <w:t xml:space="preserve">    Облус боюнча</w:t>
            </w:r>
          </w:p>
        </w:tc>
        <w:tc>
          <w:tcPr>
            <w:tcW w:w="65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14:paraId="1B62510F" w14:textId="77777777" w:rsidR="00D60367" w:rsidRPr="00D60367" w:rsidRDefault="00D60367" w:rsidP="00D60367">
            <w:pPr>
              <w:ind w:left="-108" w:right="-108"/>
              <w:jc w:val="center"/>
              <w:rPr>
                <w:b/>
                <w:bCs/>
                <w:sz w:val="18"/>
                <w:szCs w:val="18"/>
                <w:lang w:eastAsia="ru-RU"/>
              </w:rPr>
            </w:pPr>
            <w:r w:rsidRPr="00D60367">
              <w:rPr>
                <w:b/>
                <w:bCs/>
                <w:sz w:val="18"/>
                <w:szCs w:val="18"/>
                <w:lang w:eastAsia="ru-RU"/>
              </w:rPr>
              <w:t>11186,1</w:t>
            </w:r>
          </w:p>
        </w:tc>
        <w:tc>
          <w:tcPr>
            <w:tcW w:w="65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14:paraId="25CC6D7D" w14:textId="77777777" w:rsidR="00D60367" w:rsidRPr="00D60367" w:rsidRDefault="00D60367" w:rsidP="00D60367">
            <w:pPr>
              <w:ind w:left="-108" w:right="-108"/>
              <w:jc w:val="center"/>
              <w:rPr>
                <w:b/>
                <w:bCs/>
                <w:sz w:val="18"/>
                <w:szCs w:val="18"/>
                <w:lang w:eastAsia="ru-RU"/>
              </w:rPr>
            </w:pPr>
            <w:r w:rsidRPr="00D60367">
              <w:rPr>
                <w:b/>
                <w:bCs/>
                <w:sz w:val="18"/>
                <w:szCs w:val="18"/>
                <w:lang w:eastAsia="ru-RU"/>
              </w:rPr>
              <w:t>70783,7</w:t>
            </w:r>
          </w:p>
        </w:tc>
        <w:tc>
          <w:tcPr>
            <w:tcW w:w="65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14:paraId="2E91215D" w14:textId="77777777" w:rsidR="00D60367" w:rsidRPr="00D60367" w:rsidRDefault="00D60367" w:rsidP="00D60367">
            <w:pPr>
              <w:ind w:left="-108" w:right="-108"/>
              <w:jc w:val="center"/>
              <w:rPr>
                <w:b/>
                <w:bCs/>
                <w:sz w:val="18"/>
                <w:szCs w:val="18"/>
                <w:lang w:eastAsia="ru-RU"/>
              </w:rPr>
            </w:pPr>
            <w:r w:rsidRPr="00D60367">
              <w:rPr>
                <w:b/>
                <w:bCs/>
                <w:sz w:val="18"/>
                <w:szCs w:val="18"/>
                <w:lang w:eastAsia="ru-RU"/>
              </w:rPr>
              <w:t>8169,3</w:t>
            </w:r>
          </w:p>
        </w:tc>
        <w:tc>
          <w:tcPr>
            <w:tcW w:w="65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14:paraId="10B9B52B" w14:textId="77777777" w:rsidR="00D60367" w:rsidRPr="00D60367" w:rsidRDefault="00D60367" w:rsidP="00D60367">
            <w:pPr>
              <w:ind w:left="-108" w:right="-108"/>
              <w:jc w:val="center"/>
              <w:rPr>
                <w:b/>
                <w:bCs/>
                <w:sz w:val="18"/>
                <w:szCs w:val="18"/>
                <w:lang w:eastAsia="ru-RU"/>
              </w:rPr>
            </w:pPr>
            <w:r w:rsidRPr="00D60367">
              <w:rPr>
                <w:b/>
                <w:bCs/>
                <w:sz w:val="18"/>
                <w:szCs w:val="18"/>
                <w:lang w:eastAsia="ru-RU"/>
              </w:rPr>
              <w:t>80751,6</w:t>
            </w:r>
          </w:p>
        </w:tc>
      </w:tr>
      <w:tr w:rsidR="00D60367" w:rsidRPr="00D60367" w14:paraId="2FA6EDC0" w14:textId="77777777" w:rsidTr="00D5136F">
        <w:trPr>
          <w:cantSplit/>
          <w:trHeight w:val="284"/>
        </w:trPr>
        <w:tc>
          <w:tcPr>
            <w:tcW w:w="2377" w:type="pct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14:paraId="129F3FFA" w14:textId="77777777" w:rsidR="00D60367" w:rsidRPr="00D60367" w:rsidRDefault="00D60367" w:rsidP="00D60367">
            <w:pPr>
              <w:rPr>
                <w:i/>
                <w:sz w:val="18"/>
                <w:szCs w:val="18"/>
                <w:lang w:eastAsia="ru-RU"/>
              </w:rPr>
            </w:pPr>
            <w:r w:rsidRPr="00D60367">
              <w:rPr>
                <w:i/>
                <w:sz w:val="18"/>
                <w:szCs w:val="18"/>
                <w:lang w:eastAsia="ru-RU"/>
              </w:rPr>
              <w:t xml:space="preserve">    анын ичинде:</w:t>
            </w:r>
          </w:p>
        </w:tc>
        <w:tc>
          <w:tcPr>
            <w:tcW w:w="656" w:type="pct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14:paraId="02661D7C" w14:textId="77777777" w:rsidR="00D60367" w:rsidRPr="00D60367" w:rsidRDefault="00D60367" w:rsidP="00D60367">
            <w:pPr>
              <w:jc w:val="center"/>
              <w:rPr>
                <w:sz w:val="18"/>
                <w:szCs w:val="18"/>
                <w:lang w:eastAsia="ru-RU"/>
              </w:rPr>
            </w:pPr>
          </w:p>
        </w:tc>
        <w:tc>
          <w:tcPr>
            <w:tcW w:w="656" w:type="pct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14:paraId="2285D259" w14:textId="77777777" w:rsidR="00D60367" w:rsidRPr="00D60367" w:rsidRDefault="00D60367" w:rsidP="00D60367">
            <w:pPr>
              <w:jc w:val="center"/>
              <w:rPr>
                <w:sz w:val="18"/>
                <w:szCs w:val="18"/>
                <w:lang w:eastAsia="ru-RU"/>
              </w:rPr>
            </w:pPr>
          </w:p>
        </w:tc>
        <w:tc>
          <w:tcPr>
            <w:tcW w:w="656" w:type="pct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14:paraId="02E371EF" w14:textId="77777777" w:rsidR="00D60367" w:rsidRPr="00D60367" w:rsidRDefault="00D60367" w:rsidP="00D60367">
            <w:pPr>
              <w:jc w:val="center"/>
              <w:rPr>
                <w:sz w:val="18"/>
                <w:szCs w:val="18"/>
                <w:lang w:eastAsia="ru-RU"/>
              </w:rPr>
            </w:pPr>
          </w:p>
        </w:tc>
        <w:tc>
          <w:tcPr>
            <w:tcW w:w="656" w:type="pct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14:paraId="6A96A0E2" w14:textId="77777777" w:rsidR="00D60367" w:rsidRPr="00D60367" w:rsidRDefault="00D60367" w:rsidP="00D60367">
            <w:pPr>
              <w:jc w:val="center"/>
              <w:rPr>
                <w:sz w:val="18"/>
                <w:szCs w:val="18"/>
                <w:lang w:eastAsia="ru-RU"/>
              </w:rPr>
            </w:pPr>
          </w:p>
        </w:tc>
      </w:tr>
      <w:tr w:rsidR="00D60367" w:rsidRPr="00D60367" w14:paraId="59FF9801" w14:textId="77777777" w:rsidTr="00D5136F">
        <w:trPr>
          <w:cantSplit/>
          <w:trHeight w:val="284"/>
        </w:trPr>
        <w:tc>
          <w:tcPr>
            <w:tcW w:w="2377" w:type="pct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14:paraId="31FB9B98" w14:textId="77777777" w:rsidR="00D60367" w:rsidRPr="00D60367" w:rsidRDefault="00D60367" w:rsidP="00D60367">
            <w:pPr>
              <w:rPr>
                <w:i/>
                <w:sz w:val="18"/>
                <w:szCs w:val="18"/>
                <w:lang w:eastAsia="ru-RU"/>
              </w:rPr>
            </w:pPr>
            <w:r w:rsidRPr="00D60367">
              <w:rPr>
                <w:i/>
                <w:sz w:val="18"/>
                <w:szCs w:val="18"/>
                <w:lang w:eastAsia="ru-RU"/>
              </w:rPr>
              <w:t xml:space="preserve"> - электр энергиясын бѳлүштүрүү боюнча  тейлѳѳлѳрдү эсепке албаганда</w:t>
            </w:r>
          </w:p>
        </w:tc>
        <w:tc>
          <w:tcPr>
            <w:tcW w:w="656" w:type="pct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14:paraId="1C8CDC94" w14:textId="77777777" w:rsidR="00D60367" w:rsidRPr="00D60367" w:rsidRDefault="00D60367" w:rsidP="00D60367">
            <w:pPr>
              <w:jc w:val="center"/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10816,3</w:t>
            </w:r>
          </w:p>
        </w:tc>
        <w:tc>
          <w:tcPr>
            <w:tcW w:w="656" w:type="pct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14:paraId="62F6E2BE" w14:textId="77777777" w:rsidR="00D60367" w:rsidRPr="00D60367" w:rsidRDefault="00D60367" w:rsidP="00D60367">
            <w:pPr>
              <w:jc w:val="center"/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68064,1</w:t>
            </w:r>
          </w:p>
        </w:tc>
        <w:tc>
          <w:tcPr>
            <w:tcW w:w="656" w:type="pct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14:paraId="34659014" w14:textId="77777777" w:rsidR="00D60367" w:rsidRPr="00D60367" w:rsidRDefault="00D60367" w:rsidP="00D60367">
            <w:pPr>
              <w:jc w:val="center"/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7730,5</w:t>
            </w:r>
          </w:p>
        </w:tc>
        <w:tc>
          <w:tcPr>
            <w:tcW w:w="656" w:type="pct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14:paraId="37552F2D" w14:textId="77777777" w:rsidR="00D60367" w:rsidRPr="00D60367" w:rsidRDefault="00D60367" w:rsidP="00D60367">
            <w:pPr>
              <w:jc w:val="center"/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77695,3</w:t>
            </w:r>
          </w:p>
        </w:tc>
      </w:tr>
      <w:tr w:rsidR="00D60367" w:rsidRPr="00D60367" w14:paraId="4C119864" w14:textId="77777777" w:rsidTr="00D5136F">
        <w:trPr>
          <w:cantSplit/>
          <w:trHeight w:val="284"/>
        </w:trPr>
        <w:tc>
          <w:tcPr>
            <w:tcW w:w="2377" w:type="pct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14:paraId="3D774338" w14:textId="77777777" w:rsidR="00D60367" w:rsidRPr="00D60367" w:rsidRDefault="00D60367" w:rsidP="00D60367">
            <w:pPr>
              <w:rPr>
                <w:i/>
                <w:sz w:val="18"/>
                <w:szCs w:val="18"/>
                <w:lang w:eastAsia="ru-RU"/>
              </w:rPr>
            </w:pPr>
            <w:r w:rsidRPr="00D60367">
              <w:rPr>
                <w:i/>
                <w:sz w:val="18"/>
                <w:szCs w:val="18"/>
                <w:lang w:eastAsia="ru-RU"/>
              </w:rPr>
              <w:t xml:space="preserve"> анын ичинде райондор:</w:t>
            </w:r>
          </w:p>
        </w:tc>
        <w:tc>
          <w:tcPr>
            <w:tcW w:w="656" w:type="pct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14:paraId="235A818E" w14:textId="77777777" w:rsidR="00D60367" w:rsidRPr="00D60367" w:rsidRDefault="00D60367" w:rsidP="00D60367">
            <w:pPr>
              <w:jc w:val="center"/>
              <w:rPr>
                <w:sz w:val="18"/>
                <w:szCs w:val="18"/>
                <w:lang w:eastAsia="ru-RU"/>
              </w:rPr>
            </w:pPr>
          </w:p>
        </w:tc>
        <w:tc>
          <w:tcPr>
            <w:tcW w:w="656" w:type="pct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14:paraId="6228DFA1" w14:textId="77777777" w:rsidR="00D60367" w:rsidRPr="00D60367" w:rsidRDefault="00D60367" w:rsidP="00D60367">
            <w:pPr>
              <w:jc w:val="center"/>
              <w:rPr>
                <w:sz w:val="18"/>
                <w:szCs w:val="18"/>
                <w:lang w:eastAsia="ru-RU"/>
              </w:rPr>
            </w:pPr>
          </w:p>
        </w:tc>
        <w:tc>
          <w:tcPr>
            <w:tcW w:w="656" w:type="pct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14:paraId="5518026C" w14:textId="77777777" w:rsidR="00D60367" w:rsidRPr="00D60367" w:rsidRDefault="00D60367" w:rsidP="00D60367">
            <w:pPr>
              <w:jc w:val="center"/>
              <w:rPr>
                <w:sz w:val="18"/>
                <w:szCs w:val="18"/>
                <w:lang w:eastAsia="ru-RU"/>
              </w:rPr>
            </w:pPr>
          </w:p>
        </w:tc>
        <w:tc>
          <w:tcPr>
            <w:tcW w:w="656" w:type="pct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14:paraId="1521C865" w14:textId="77777777" w:rsidR="00D60367" w:rsidRPr="00D60367" w:rsidRDefault="00D60367" w:rsidP="00D60367">
            <w:pPr>
              <w:jc w:val="center"/>
              <w:rPr>
                <w:sz w:val="18"/>
                <w:szCs w:val="18"/>
                <w:lang w:eastAsia="ru-RU"/>
              </w:rPr>
            </w:pPr>
          </w:p>
        </w:tc>
      </w:tr>
      <w:tr w:rsidR="00D60367" w:rsidRPr="00D60367" w14:paraId="66C10BF7" w14:textId="77777777" w:rsidTr="00D5136F">
        <w:trPr>
          <w:cantSplit/>
          <w:trHeight w:val="284"/>
        </w:trPr>
        <w:tc>
          <w:tcPr>
            <w:tcW w:w="2377" w:type="pct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14:paraId="5A101C07" w14:textId="77777777" w:rsidR="00D60367" w:rsidRPr="00D60367" w:rsidRDefault="00D60367" w:rsidP="00D60367">
            <w:pPr>
              <w:rPr>
                <w:b/>
                <w:i/>
                <w:sz w:val="18"/>
                <w:szCs w:val="18"/>
                <w:lang w:eastAsia="ru-RU"/>
              </w:rPr>
            </w:pPr>
            <w:r w:rsidRPr="00D60367">
              <w:rPr>
                <w:b/>
                <w:i/>
                <w:sz w:val="18"/>
                <w:szCs w:val="18"/>
                <w:lang w:eastAsia="ru-RU"/>
              </w:rPr>
              <w:t>Ак-Суу</w:t>
            </w:r>
          </w:p>
        </w:tc>
        <w:tc>
          <w:tcPr>
            <w:tcW w:w="656" w:type="pct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14:paraId="3710215E" w14:textId="77777777" w:rsidR="00D60367" w:rsidRPr="00D60367" w:rsidRDefault="00D60367" w:rsidP="00D60367">
            <w:pPr>
              <w:jc w:val="center"/>
              <w:rPr>
                <w:b/>
                <w:bCs/>
                <w:sz w:val="18"/>
                <w:szCs w:val="18"/>
                <w:lang w:eastAsia="ru-RU"/>
              </w:rPr>
            </w:pPr>
            <w:r w:rsidRPr="00D60367">
              <w:rPr>
                <w:b/>
                <w:bCs/>
                <w:sz w:val="18"/>
                <w:szCs w:val="18"/>
                <w:lang w:eastAsia="ru-RU"/>
              </w:rPr>
              <w:t>202,9</w:t>
            </w:r>
          </w:p>
        </w:tc>
        <w:tc>
          <w:tcPr>
            <w:tcW w:w="656" w:type="pct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14:paraId="00DCF16A" w14:textId="77777777" w:rsidR="00D60367" w:rsidRPr="00D60367" w:rsidRDefault="00D60367" w:rsidP="00D60367">
            <w:pPr>
              <w:jc w:val="center"/>
              <w:rPr>
                <w:b/>
                <w:bCs/>
                <w:sz w:val="18"/>
                <w:szCs w:val="18"/>
                <w:lang w:eastAsia="ru-RU"/>
              </w:rPr>
            </w:pPr>
            <w:r w:rsidRPr="00D60367">
              <w:rPr>
                <w:b/>
                <w:bCs/>
                <w:sz w:val="18"/>
                <w:szCs w:val="18"/>
                <w:lang w:eastAsia="ru-RU"/>
              </w:rPr>
              <w:t>467,9</w:t>
            </w:r>
          </w:p>
        </w:tc>
        <w:tc>
          <w:tcPr>
            <w:tcW w:w="656" w:type="pct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14:paraId="37260FF4" w14:textId="77777777" w:rsidR="00D60367" w:rsidRPr="00D60367" w:rsidRDefault="00D60367" w:rsidP="00D60367">
            <w:pPr>
              <w:jc w:val="center"/>
              <w:rPr>
                <w:b/>
                <w:bCs/>
                <w:sz w:val="18"/>
                <w:szCs w:val="18"/>
                <w:lang w:eastAsia="ru-RU"/>
              </w:rPr>
            </w:pPr>
            <w:r w:rsidRPr="00D60367">
              <w:rPr>
                <w:b/>
                <w:bCs/>
                <w:sz w:val="18"/>
                <w:szCs w:val="18"/>
                <w:lang w:eastAsia="ru-RU"/>
              </w:rPr>
              <w:t>128,2</w:t>
            </w:r>
          </w:p>
        </w:tc>
        <w:tc>
          <w:tcPr>
            <w:tcW w:w="656" w:type="pct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14:paraId="4A3ED011" w14:textId="77777777" w:rsidR="00D60367" w:rsidRPr="00D60367" w:rsidRDefault="00D60367" w:rsidP="00D60367">
            <w:pPr>
              <w:jc w:val="center"/>
              <w:rPr>
                <w:b/>
                <w:bCs/>
                <w:sz w:val="18"/>
                <w:szCs w:val="18"/>
                <w:lang w:eastAsia="ru-RU"/>
              </w:rPr>
            </w:pPr>
            <w:r w:rsidRPr="00D60367">
              <w:rPr>
                <w:b/>
                <w:bCs/>
                <w:sz w:val="18"/>
                <w:szCs w:val="18"/>
                <w:lang w:eastAsia="ru-RU"/>
              </w:rPr>
              <w:t>538,6</w:t>
            </w:r>
          </w:p>
        </w:tc>
      </w:tr>
      <w:tr w:rsidR="00D60367" w:rsidRPr="00D60367" w14:paraId="5B623BE4" w14:textId="77777777" w:rsidTr="00D5136F">
        <w:trPr>
          <w:cantSplit/>
          <w:trHeight w:val="284"/>
        </w:trPr>
        <w:tc>
          <w:tcPr>
            <w:tcW w:w="2377" w:type="pct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14:paraId="16F5033C" w14:textId="77777777" w:rsidR="00D60367" w:rsidRPr="00D60367" w:rsidRDefault="00D60367" w:rsidP="00D60367">
            <w:pPr>
              <w:rPr>
                <w:b/>
                <w:sz w:val="18"/>
                <w:szCs w:val="18"/>
                <w:lang w:eastAsia="ru-RU"/>
              </w:rPr>
            </w:pPr>
            <w:r w:rsidRPr="00D60367">
              <w:rPr>
                <w:b/>
                <w:sz w:val="18"/>
                <w:szCs w:val="18"/>
                <w:lang w:eastAsia="ru-RU"/>
              </w:rPr>
              <w:t>Жети-Ѳгуз</w:t>
            </w:r>
          </w:p>
        </w:tc>
        <w:tc>
          <w:tcPr>
            <w:tcW w:w="656" w:type="pct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14:paraId="5089DBFA" w14:textId="77777777" w:rsidR="00D60367" w:rsidRPr="00D60367" w:rsidRDefault="00D60367" w:rsidP="00D60367">
            <w:pPr>
              <w:jc w:val="center"/>
              <w:rPr>
                <w:b/>
                <w:bCs/>
                <w:sz w:val="18"/>
                <w:szCs w:val="18"/>
                <w:lang w:eastAsia="ru-RU"/>
              </w:rPr>
            </w:pPr>
            <w:r w:rsidRPr="00D60367">
              <w:rPr>
                <w:b/>
                <w:bCs/>
                <w:sz w:val="18"/>
                <w:szCs w:val="18"/>
                <w:lang w:eastAsia="ru-RU"/>
              </w:rPr>
              <w:t>10164,1</w:t>
            </w:r>
          </w:p>
        </w:tc>
        <w:tc>
          <w:tcPr>
            <w:tcW w:w="656" w:type="pct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14:paraId="53C8F517" w14:textId="77777777" w:rsidR="00D60367" w:rsidRPr="00D60367" w:rsidRDefault="00D60367" w:rsidP="00D60367">
            <w:pPr>
              <w:jc w:val="center"/>
              <w:rPr>
                <w:b/>
                <w:bCs/>
                <w:sz w:val="18"/>
                <w:szCs w:val="18"/>
                <w:lang w:eastAsia="ru-RU"/>
              </w:rPr>
            </w:pPr>
            <w:r w:rsidRPr="00D60367">
              <w:rPr>
                <w:b/>
                <w:bCs/>
                <w:sz w:val="18"/>
                <w:szCs w:val="18"/>
                <w:lang w:eastAsia="ru-RU"/>
              </w:rPr>
              <w:t>65644,7</w:t>
            </w:r>
          </w:p>
        </w:tc>
        <w:tc>
          <w:tcPr>
            <w:tcW w:w="656" w:type="pct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14:paraId="5F6F4314" w14:textId="77777777" w:rsidR="00D60367" w:rsidRPr="00D60367" w:rsidRDefault="00D60367" w:rsidP="00D60367">
            <w:pPr>
              <w:jc w:val="center"/>
              <w:rPr>
                <w:b/>
                <w:bCs/>
                <w:sz w:val="18"/>
                <w:szCs w:val="18"/>
                <w:lang w:eastAsia="ru-RU"/>
              </w:rPr>
            </w:pPr>
            <w:r w:rsidRPr="00D60367">
              <w:rPr>
                <w:b/>
                <w:bCs/>
                <w:sz w:val="18"/>
                <w:szCs w:val="18"/>
                <w:lang w:eastAsia="ru-RU"/>
              </w:rPr>
              <w:t>6815,6</w:t>
            </w:r>
          </w:p>
        </w:tc>
        <w:tc>
          <w:tcPr>
            <w:tcW w:w="656" w:type="pct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14:paraId="4A6D3A4B" w14:textId="77777777" w:rsidR="00D60367" w:rsidRPr="00D60367" w:rsidRDefault="00D60367" w:rsidP="00D60367">
            <w:pPr>
              <w:jc w:val="center"/>
              <w:rPr>
                <w:b/>
                <w:bCs/>
                <w:sz w:val="18"/>
                <w:szCs w:val="18"/>
                <w:lang w:eastAsia="ru-RU"/>
              </w:rPr>
            </w:pPr>
            <w:r w:rsidRPr="00D60367">
              <w:rPr>
                <w:b/>
                <w:bCs/>
                <w:sz w:val="18"/>
                <w:szCs w:val="18"/>
                <w:lang w:eastAsia="ru-RU"/>
              </w:rPr>
              <w:t>74276,5</w:t>
            </w:r>
          </w:p>
        </w:tc>
      </w:tr>
      <w:tr w:rsidR="00D60367" w:rsidRPr="00D60367" w14:paraId="679711FA" w14:textId="77777777" w:rsidTr="00D5136F">
        <w:trPr>
          <w:cantSplit/>
          <w:trHeight w:val="284"/>
        </w:trPr>
        <w:tc>
          <w:tcPr>
            <w:tcW w:w="2377" w:type="pct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14:paraId="62A08234" w14:textId="77777777" w:rsidR="00D60367" w:rsidRPr="00D60367" w:rsidRDefault="00D60367" w:rsidP="00D60367">
            <w:pPr>
              <w:rPr>
                <w:i/>
                <w:sz w:val="18"/>
                <w:szCs w:val="18"/>
                <w:lang w:eastAsia="ru-RU"/>
              </w:rPr>
            </w:pPr>
            <w:r w:rsidRPr="00D60367">
              <w:rPr>
                <w:i/>
                <w:sz w:val="18"/>
                <w:szCs w:val="18"/>
                <w:lang w:eastAsia="ru-RU"/>
              </w:rPr>
              <w:t xml:space="preserve"> - «Кумтѳр» кен казуу ишканаларын жана электр энергиясын бѳлүштүрүү боюнча тейлѳѳлѳрдү эсепке албаганда</w:t>
            </w:r>
          </w:p>
        </w:tc>
        <w:tc>
          <w:tcPr>
            <w:tcW w:w="656" w:type="pct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14:paraId="42AFDFB4" w14:textId="77777777" w:rsidR="00D60367" w:rsidRPr="00D60367" w:rsidRDefault="00D60367" w:rsidP="00D60367">
            <w:pPr>
              <w:ind w:left="-108" w:right="-108"/>
              <w:jc w:val="center"/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215,7</w:t>
            </w:r>
          </w:p>
        </w:tc>
        <w:tc>
          <w:tcPr>
            <w:tcW w:w="656" w:type="pct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14:paraId="7025DBEC" w14:textId="77777777" w:rsidR="00D60367" w:rsidRPr="00D60367" w:rsidRDefault="00D60367" w:rsidP="00D60367">
            <w:pPr>
              <w:ind w:left="-108" w:right="-108"/>
              <w:jc w:val="center"/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828,5</w:t>
            </w:r>
          </w:p>
        </w:tc>
        <w:tc>
          <w:tcPr>
            <w:tcW w:w="656" w:type="pct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14:paraId="7772DD46" w14:textId="77777777" w:rsidR="00D60367" w:rsidRPr="00D60367" w:rsidRDefault="00D60367" w:rsidP="00D60367">
            <w:pPr>
              <w:ind w:left="-108" w:right="-108"/>
              <w:jc w:val="center"/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315,1</w:t>
            </w:r>
          </w:p>
        </w:tc>
        <w:tc>
          <w:tcPr>
            <w:tcW w:w="656" w:type="pct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14:paraId="0C9FC00B" w14:textId="77777777" w:rsidR="00D60367" w:rsidRPr="00D60367" w:rsidRDefault="00D60367" w:rsidP="00D60367">
            <w:pPr>
              <w:ind w:left="-108" w:right="-108"/>
              <w:jc w:val="center"/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1542,2</w:t>
            </w:r>
          </w:p>
        </w:tc>
      </w:tr>
      <w:tr w:rsidR="00D60367" w:rsidRPr="00D60367" w14:paraId="2208C59E" w14:textId="77777777" w:rsidTr="00D5136F">
        <w:trPr>
          <w:cantSplit/>
          <w:trHeight w:val="284"/>
        </w:trPr>
        <w:tc>
          <w:tcPr>
            <w:tcW w:w="2377" w:type="pct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14:paraId="29999590" w14:textId="77777777" w:rsidR="00D60367" w:rsidRPr="00D60367" w:rsidRDefault="00D60367" w:rsidP="00D60367">
            <w:pPr>
              <w:rPr>
                <w:b/>
                <w:sz w:val="18"/>
                <w:szCs w:val="18"/>
                <w:lang w:eastAsia="ru-RU"/>
              </w:rPr>
            </w:pPr>
            <w:r w:rsidRPr="00D60367">
              <w:rPr>
                <w:b/>
                <w:sz w:val="18"/>
                <w:szCs w:val="18"/>
                <w:lang w:eastAsia="ru-RU"/>
              </w:rPr>
              <w:t>Ысык-Кѳл</w:t>
            </w:r>
          </w:p>
        </w:tc>
        <w:tc>
          <w:tcPr>
            <w:tcW w:w="656" w:type="pct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14:paraId="040B84D1" w14:textId="77777777" w:rsidR="00D60367" w:rsidRPr="00D60367" w:rsidRDefault="00D60367" w:rsidP="00D60367">
            <w:pPr>
              <w:ind w:left="-108" w:right="-108"/>
              <w:jc w:val="center"/>
              <w:rPr>
                <w:b/>
                <w:bCs/>
                <w:sz w:val="18"/>
                <w:szCs w:val="18"/>
                <w:lang w:eastAsia="ru-RU"/>
              </w:rPr>
            </w:pPr>
            <w:r w:rsidRPr="00D60367">
              <w:rPr>
                <w:b/>
                <w:bCs/>
                <w:sz w:val="18"/>
                <w:szCs w:val="18"/>
                <w:lang w:eastAsia="ru-RU"/>
              </w:rPr>
              <w:t>135,6</w:t>
            </w:r>
          </w:p>
        </w:tc>
        <w:tc>
          <w:tcPr>
            <w:tcW w:w="656" w:type="pct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14:paraId="48F2EEB0" w14:textId="77777777" w:rsidR="00D60367" w:rsidRPr="00D60367" w:rsidRDefault="00D60367" w:rsidP="00D60367">
            <w:pPr>
              <w:ind w:left="-108" w:right="-108"/>
              <w:jc w:val="center"/>
              <w:rPr>
                <w:b/>
                <w:bCs/>
                <w:sz w:val="18"/>
                <w:szCs w:val="18"/>
                <w:lang w:eastAsia="ru-RU"/>
              </w:rPr>
            </w:pPr>
            <w:r w:rsidRPr="00D60367">
              <w:rPr>
                <w:b/>
                <w:bCs/>
                <w:sz w:val="18"/>
                <w:szCs w:val="18"/>
                <w:lang w:eastAsia="ru-RU"/>
              </w:rPr>
              <w:t>620,4</w:t>
            </w:r>
          </w:p>
        </w:tc>
        <w:tc>
          <w:tcPr>
            <w:tcW w:w="656" w:type="pct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14:paraId="2ABBA896" w14:textId="77777777" w:rsidR="00D60367" w:rsidRPr="00D60367" w:rsidRDefault="00D60367" w:rsidP="00D60367">
            <w:pPr>
              <w:ind w:left="-108" w:right="-108"/>
              <w:jc w:val="center"/>
              <w:rPr>
                <w:b/>
                <w:bCs/>
                <w:sz w:val="18"/>
                <w:szCs w:val="18"/>
                <w:lang w:eastAsia="ru-RU"/>
              </w:rPr>
            </w:pPr>
            <w:r w:rsidRPr="00D60367">
              <w:rPr>
                <w:b/>
                <w:bCs/>
                <w:sz w:val="18"/>
                <w:szCs w:val="18"/>
                <w:lang w:eastAsia="ru-RU"/>
              </w:rPr>
              <w:t>288,1</w:t>
            </w:r>
          </w:p>
        </w:tc>
        <w:tc>
          <w:tcPr>
            <w:tcW w:w="656" w:type="pct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14:paraId="7C3F4360" w14:textId="77777777" w:rsidR="00D60367" w:rsidRPr="00D60367" w:rsidRDefault="00D60367" w:rsidP="00D60367">
            <w:pPr>
              <w:ind w:left="-108" w:right="-108"/>
              <w:jc w:val="center"/>
              <w:rPr>
                <w:b/>
                <w:bCs/>
                <w:sz w:val="18"/>
                <w:szCs w:val="18"/>
                <w:lang w:eastAsia="ru-RU"/>
              </w:rPr>
            </w:pPr>
            <w:r w:rsidRPr="00D60367">
              <w:rPr>
                <w:b/>
                <w:bCs/>
                <w:sz w:val="18"/>
                <w:szCs w:val="18"/>
                <w:lang w:eastAsia="ru-RU"/>
              </w:rPr>
              <w:t>977,6</w:t>
            </w:r>
          </w:p>
        </w:tc>
      </w:tr>
      <w:tr w:rsidR="00D60367" w:rsidRPr="00D60367" w14:paraId="05234EE5" w14:textId="77777777" w:rsidTr="00D5136F">
        <w:trPr>
          <w:cantSplit/>
          <w:trHeight w:val="284"/>
        </w:trPr>
        <w:tc>
          <w:tcPr>
            <w:tcW w:w="2377" w:type="pct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14:paraId="45920F19" w14:textId="77777777" w:rsidR="00D60367" w:rsidRPr="00D60367" w:rsidRDefault="00D60367" w:rsidP="00D60367">
            <w:pPr>
              <w:rPr>
                <w:b/>
                <w:sz w:val="18"/>
                <w:szCs w:val="18"/>
                <w:lang w:eastAsia="ru-RU"/>
              </w:rPr>
            </w:pPr>
            <w:r w:rsidRPr="00D60367">
              <w:rPr>
                <w:b/>
                <w:sz w:val="18"/>
                <w:szCs w:val="18"/>
                <w:lang w:eastAsia="ru-RU"/>
              </w:rPr>
              <w:t>Тоң</w:t>
            </w:r>
          </w:p>
        </w:tc>
        <w:tc>
          <w:tcPr>
            <w:tcW w:w="656" w:type="pct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14:paraId="0F59FD9D" w14:textId="77777777" w:rsidR="00D60367" w:rsidRPr="00D60367" w:rsidRDefault="00D60367" w:rsidP="00D60367">
            <w:pPr>
              <w:jc w:val="center"/>
              <w:rPr>
                <w:b/>
                <w:bCs/>
                <w:sz w:val="18"/>
                <w:szCs w:val="18"/>
                <w:lang w:eastAsia="ru-RU"/>
              </w:rPr>
            </w:pPr>
            <w:r w:rsidRPr="00D60367">
              <w:rPr>
                <w:b/>
                <w:bCs/>
                <w:sz w:val="18"/>
                <w:szCs w:val="18"/>
                <w:lang w:eastAsia="ru-RU"/>
              </w:rPr>
              <w:t>49,8</w:t>
            </w:r>
          </w:p>
        </w:tc>
        <w:tc>
          <w:tcPr>
            <w:tcW w:w="656" w:type="pct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14:paraId="0A63271C" w14:textId="77777777" w:rsidR="00D60367" w:rsidRPr="00D60367" w:rsidRDefault="00D60367" w:rsidP="00D60367">
            <w:pPr>
              <w:jc w:val="center"/>
              <w:rPr>
                <w:b/>
                <w:bCs/>
                <w:sz w:val="18"/>
                <w:szCs w:val="18"/>
                <w:lang w:eastAsia="ru-RU"/>
              </w:rPr>
            </w:pPr>
            <w:r w:rsidRPr="00D60367">
              <w:rPr>
                <w:b/>
                <w:bCs/>
                <w:sz w:val="18"/>
                <w:szCs w:val="18"/>
                <w:lang w:eastAsia="ru-RU"/>
              </w:rPr>
              <w:t>264,4</w:t>
            </w:r>
          </w:p>
        </w:tc>
        <w:tc>
          <w:tcPr>
            <w:tcW w:w="656" w:type="pct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14:paraId="18E0240F" w14:textId="77777777" w:rsidR="00D60367" w:rsidRPr="00D60367" w:rsidRDefault="00D60367" w:rsidP="00D60367">
            <w:pPr>
              <w:jc w:val="center"/>
              <w:rPr>
                <w:b/>
                <w:bCs/>
                <w:sz w:val="18"/>
                <w:szCs w:val="18"/>
                <w:lang w:eastAsia="ru-RU"/>
              </w:rPr>
            </w:pPr>
            <w:r w:rsidRPr="00D60367">
              <w:rPr>
                <w:b/>
                <w:bCs/>
                <w:sz w:val="18"/>
                <w:szCs w:val="18"/>
                <w:lang w:eastAsia="ru-RU"/>
              </w:rPr>
              <w:t>65,1</w:t>
            </w:r>
          </w:p>
        </w:tc>
        <w:tc>
          <w:tcPr>
            <w:tcW w:w="656" w:type="pct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14:paraId="69D4007B" w14:textId="77777777" w:rsidR="00D60367" w:rsidRPr="00D60367" w:rsidRDefault="00D60367" w:rsidP="00D60367">
            <w:pPr>
              <w:jc w:val="center"/>
              <w:rPr>
                <w:b/>
                <w:bCs/>
                <w:sz w:val="18"/>
                <w:szCs w:val="18"/>
                <w:lang w:eastAsia="ru-RU"/>
              </w:rPr>
            </w:pPr>
            <w:r w:rsidRPr="00D60367">
              <w:rPr>
                <w:b/>
                <w:bCs/>
                <w:sz w:val="18"/>
                <w:szCs w:val="18"/>
                <w:lang w:eastAsia="ru-RU"/>
              </w:rPr>
              <w:t>340,5</w:t>
            </w:r>
          </w:p>
        </w:tc>
      </w:tr>
      <w:tr w:rsidR="00D60367" w:rsidRPr="00D60367" w14:paraId="2AB3CA76" w14:textId="77777777" w:rsidTr="00D5136F">
        <w:trPr>
          <w:cantSplit/>
          <w:trHeight w:val="284"/>
        </w:trPr>
        <w:tc>
          <w:tcPr>
            <w:tcW w:w="2377" w:type="pct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14:paraId="3696635C" w14:textId="77777777" w:rsidR="00D60367" w:rsidRPr="00D60367" w:rsidRDefault="00D60367" w:rsidP="00D60367">
            <w:pPr>
              <w:rPr>
                <w:b/>
                <w:sz w:val="18"/>
                <w:szCs w:val="18"/>
                <w:lang w:eastAsia="ru-RU"/>
              </w:rPr>
            </w:pPr>
            <w:r w:rsidRPr="00D60367">
              <w:rPr>
                <w:b/>
                <w:sz w:val="18"/>
                <w:szCs w:val="18"/>
                <w:lang w:eastAsia="ru-RU"/>
              </w:rPr>
              <w:t>Түп</w:t>
            </w:r>
          </w:p>
        </w:tc>
        <w:tc>
          <w:tcPr>
            <w:tcW w:w="656" w:type="pct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14:paraId="426E94CB" w14:textId="77777777" w:rsidR="00D60367" w:rsidRPr="00D60367" w:rsidRDefault="00D60367" w:rsidP="00D60367">
            <w:pPr>
              <w:jc w:val="center"/>
              <w:rPr>
                <w:b/>
                <w:bCs/>
                <w:sz w:val="18"/>
                <w:szCs w:val="18"/>
                <w:lang w:eastAsia="ru-RU"/>
              </w:rPr>
            </w:pPr>
            <w:r w:rsidRPr="00D60367">
              <w:rPr>
                <w:b/>
                <w:bCs/>
                <w:sz w:val="18"/>
                <w:szCs w:val="18"/>
                <w:lang w:eastAsia="ru-RU"/>
              </w:rPr>
              <w:t>76,7</w:t>
            </w:r>
          </w:p>
        </w:tc>
        <w:tc>
          <w:tcPr>
            <w:tcW w:w="656" w:type="pct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14:paraId="274EF774" w14:textId="77777777" w:rsidR="00D60367" w:rsidRPr="00D60367" w:rsidRDefault="00D60367" w:rsidP="00D60367">
            <w:pPr>
              <w:jc w:val="center"/>
              <w:rPr>
                <w:b/>
                <w:bCs/>
                <w:sz w:val="18"/>
                <w:szCs w:val="18"/>
                <w:lang w:eastAsia="ru-RU"/>
              </w:rPr>
            </w:pPr>
            <w:r w:rsidRPr="00D60367">
              <w:rPr>
                <w:b/>
                <w:bCs/>
                <w:sz w:val="18"/>
                <w:szCs w:val="18"/>
                <w:lang w:eastAsia="ru-RU"/>
              </w:rPr>
              <w:t>402,0</w:t>
            </w:r>
          </w:p>
        </w:tc>
        <w:tc>
          <w:tcPr>
            <w:tcW w:w="656" w:type="pct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14:paraId="1B77F077" w14:textId="77777777" w:rsidR="00D60367" w:rsidRPr="00D60367" w:rsidRDefault="00D60367" w:rsidP="00D60367">
            <w:pPr>
              <w:jc w:val="center"/>
              <w:rPr>
                <w:b/>
                <w:bCs/>
                <w:sz w:val="18"/>
                <w:szCs w:val="18"/>
                <w:lang w:eastAsia="ru-RU"/>
              </w:rPr>
            </w:pPr>
            <w:r w:rsidRPr="00D60367">
              <w:rPr>
                <w:b/>
                <w:bCs/>
                <w:sz w:val="18"/>
                <w:szCs w:val="18"/>
                <w:lang w:eastAsia="ru-RU"/>
              </w:rPr>
              <w:t>86,9</w:t>
            </w:r>
          </w:p>
        </w:tc>
        <w:tc>
          <w:tcPr>
            <w:tcW w:w="656" w:type="pct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14:paraId="6350B81B" w14:textId="77777777" w:rsidR="00D60367" w:rsidRPr="00D60367" w:rsidRDefault="00D60367" w:rsidP="00D60367">
            <w:pPr>
              <w:jc w:val="center"/>
              <w:rPr>
                <w:b/>
                <w:bCs/>
                <w:sz w:val="18"/>
                <w:szCs w:val="18"/>
                <w:lang w:eastAsia="ru-RU"/>
              </w:rPr>
            </w:pPr>
            <w:r w:rsidRPr="00D60367">
              <w:rPr>
                <w:b/>
                <w:bCs/>
                <w:sz w:val="18"/>
                <w:szCs w:val="18"/>
                <w:lang w:eastAsia="ru-RU"/>
              </w:rPr>
              <w:t>453,6</w:t>
            </w:r>
          </w:p>
        </w:tc>
      </w:tr>
      <w:tr w:rsidR="00D60367" w:rsidRPr="00D60367" w14:paraId="55D831C2" w14:textId="77777777" w:rsidTr="00D5136F">
        <w:trPr>
          <w:cantSplit/>
          <w:trHeight w:val="284"/>
        </w:trPr>
        <w:tc>
          <w:tcPr>
            <w:tcW w:w="2377" w:type="pct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14:paraId="4E6AE4DC" w14:textId="77777777" w:rsidR="00D60367" w:rsidRPr="00D60367" w:rsidRDefault="00D60367" w:rsidP="00D60367">
            <w:pPr>
              <w:rPr>
                <w:b/>
                <w:sz w:val="18"/>
                <w:szCs w:val="18"/>
                <w:lang w:eastAsia="ru-RU"/>
              </w:rPr>
            </w:pPr>
            <w:r w:rsidRPr="00D60367">
              <w:rPr>
                <w:b/>
                <w:sz w:val="18"/>
                <w:szCs w:val="18"/>
                <w:lang w:eastAsia="ru-RU"/>
              </w:rPr>
              <w:t>Каракол шаары</w:t>
            </w:r>
          </w:p>
        </w:tc>
        <w:tc>
          <w:tcPr>
            <w:tcW w:w="656" w:type="pct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14:paraId="75DABD83" w14:textId="77777777" w:rsidR="00D60367" w:rsidRPr="00D60367" w:rsidRDefault="00D60367" w:rsidP="00D60367">
            <w:pPr>
              <w:jc w:val="center"/>
              <w:rPr>
                <w:b/>
                <w:bCs/>
                <w:sz w:val="18"/>
                <w:szCs w:val="18"/>
                <w:lang w:eastAsia="ru-RU"/>
              </w:rPr>
            </w:pPr>
            <w:r w:rsidRPr="00D60367">
              <w:rPr>
                <w:b/>
                <w:bCs/>
                <w:sz w:val="18"/>
                <w:szCs w:val="18"/>
                <w:lang w:eastAsia="ru-RU"/>
              </w:rPr>
              <w:t>373,8</w:t>
            </w:r>
          </w:p>
        </w:tc>
        <w:tc>
          <w:tcPr>
            <w:tcW w:w="656" w:type="pct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14:paraId="63A53283" w14:textId="77777777" w:rsidR="00D60367" w:rsidRPr="00D60367" w:rsidRDefault="00D60367" w:rsidP="00D60367">
            <w:pPr>
              <w:jc w:val="center"/>
              <w:rPr>
                <w:b/>
                <w:bCs/>
                <w:sz w:val="18"/>
                <w:szCs w:val="18"/>
                <w:lang w:eastAsia="ru-RU"/>
              </w:rPr>
            </w:pPr>
            <w:r w:rsidRPr="00D60367">
              <w:rPr>
                <w:b/>
                <w:bCs/>
                <w:sz w:val="18"/>
                <w:szCs w:val="18"/>
                <w:lang w:eastAsia="ru-RU"/>
              </w:rPr>
              <w:t>2564,8</w:t>
            </w:r>
          </w:p>
        </w:tc>
        <w:tc>
          <w:tcPr>
            <w:tcW w:w="656" w:type="pct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14:paraId="538FC965" w14:textId="77777777" w:rsidR="00D60367" w:rsidRPr="00D60367" w:rsidRDefault="00D60367" w:rsidP="00D60367">
            <w:pPr>
              <w:jc w:val="center"/>
              <w:rPr>
                <w:b/>
                <w:bCs/>
                <w:sz w:val="18"/>
                <w:szCs w:val="18"/>
                <w:lang w:eastAsia="ru-RU"/>
              </w:rPr>
            </w:pPr>
            <w:r w:rsidRPr="00D60367">
              <w:rPr>
                <w:b/>
                <w:bCs/>
                <w:sz w:val="18"/>
                <w:szCs w:val="18"/>
                <w:lang w:eastAsia="ru-RU"/>
              </w:rPr>
              <w:t>541,5</w:t>
            </w:r>
          </w:p>
        </w:tc>
        <w:tc>
          <w:tcPr>
            <w:tcW w:w="656" w:type="pct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14:paraId="4E2E008E" w14:textId="77777777" w:rsidR="00D60367" w:rsidRPr="00D60367" w:rsidRDefault="00D60367" w:rsidP="00D60367">
            <w:pPr>
              <w:jc w:val="center"/>
              <w:rPr>
                <w:b/>
                <w:bCs/>
                <w:sz w:val="18"/>
                <w:szCs w:val="18"/>
                <w:lang w:eastAsia="ru-RU"/>
              </w:rPr>
            </w:pPr>
            <w:r w:rsidRPr="00D60367">
              <w:rPr>
                <w:b/>
                <w:bCs/>
                <w:sz w:val="18"/>
                <w:szCs w:val="18"/>
                <w:lang w:eastAsia="ru-RU"/>
              </w:rPr>
              <w:t>3418,1</w:t>
            </w:r>
          </w:p>
        </w:tc>
      </w:tr>
      <w:tr w:rsidR="00D60367" w:rsidRPr="00D60367" w14:paraId="32637D90" w14:textId="77777777" w:rsidTr="00D5136F">
        <w:trPr>
          <w:cantSplit/>
          <w:trHeight w:val="284"/>
        </w:trPr>
        <w:tc>
          <w:tcPr>
            <w:tcW w:w="2377" w:type="pct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14:paraId="61F9C813" w14:textId="77777777" w:rsidR="00D60367" w:rsidRPr="00D60367" w:rsidRDefault="00D60367" w:rsidP="00D60367">
            <w:pPr>
              <w:rPr>
                <w:i/>
                <w:sz w:val="18"/>
                <w:szCs w:val="18"/>
                <w:lang w:eastAsia="ru-RU"/>
              </w:rPr>
            </w:pPr>
            <w:r w:rsidRPr="00D60367">
              <w:rPr>
                <w:i/>
                <w:sz w:val="18"/>
                <w:szCs w:val="18"/>
                <w:lang w:eastAsia="ru-RU"/>
              </w:rPr>
              <w:t xml:space="preserve"> - электр энергиясын бѳлүштүрүү боюнча  тейлѳѳлѳрдү эсепке албаганда</w:t>
            </w:r>
          </w:p>
        </w:tc>
        <w:tc>
          <w:tcPr>
            <w:tcW w:w="656" w:type="pct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14:paraId="467D709F" w14:textId="77777777" w:rsidR="00D60367" w:rsidRPr="00D60367" w:rsidRDefault="00D60367" w:rsidP="00D60367">
            <w:pPr>
              <w:jc w:val="center"/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181,4</w:t>
            </w:r>
          </w:p>
        </w:tc>
        <w:tc>
          <w:tcPr>
            <w:tcW w:w="656" w:type="pct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14:paraId="555656EE" w14:textId="77777777" w:rsidR="00D60367" w:rsidRPr="00D60367" w:rsidRDefault="00D60367" w:rsidP="00D60367">
            <w:pPr>
              <w:jc w:val="center"/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996,8</w:t>
            </w:r>
          </w:p>
        </w:tc>
        <w:tc>
          <w:tcPr>
            <w:tcW w:w="656" w:type="pct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14:paraId="6C51DA20" w14:textId="77777777" w:rsidR="00D60367" w:rsidRPr="00D60367" w:rsidRDefault="00D60367" w:rsidP="00D60367">
            <w:pPr>
              <w:jc w:val="center"/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308,3</w:t>
            </w:r>
          </w:p>
        </w:tc>
        <w:tc>
          <w:tcPr>
            <w:tcW w:w="656" w:type="pct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14:paraId="1B29EC85" w14:textId="77777777" w:rsidR="00D60367" w:rsidRPr="00D60367" w:rsidRDefault="00D60367" w:rsidP="00D60367">
            <w:pPr>
              <w:jc w:val="center"/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1657,8</w:t>
            </w:r>
          </w:p>
        </w:tc>
      </w:tr>
      <w:tr w:rsidR="00D60367" w:rsidRPr="00D60367" w14:paraId="2C916290" w14:textId="77777777" w:rsidTr="00D5136F">
        <w:trPr>
          <w:cantSplit/>
          <w:trHeight w:val="284"/>
        </w:trPr>
        <w:tc>
          <w:tcPr>
            <w:tcW w:w="2377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DD4CF96" w14:textId="77777777" w:rsidR="00D60367" w:rsidRPr="00D60367" w:rsidRDefault="00D60367" w:rsidP="00D60367">
            <w:pPr>
              <w:rPr>
                <w:b/>
                <w:sz w:val="18"/>
                <w:szCs w:val="18"/>
                <w:lang w:eastAsia="ru-RU"/>
              </w:rPr>
            </w:pPr>
            <w:r w:rsidRPr="00D60367">
              <w:rPr>
                <w:b/>
                <w:sz w:val="18"/>
                <w:szCs w:val="18"/>
                <w:lang w:eastAsia="ru-RU"/>
              </w:rPr>
              <w:t>Балыкчы шаары</w:t>
            </w:r>
          </w:p>
        </w:tc>
        <w:tc>
          <w:tcPr>
            <w:tcW w:w="656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82C71E7" w14:textId="77777777" w:rsidR="00D60367" w:rsidRPr="00D60367" w:rsidRDefault="00D60367" w:rsidP="00D60367">
            <w:pPr>
              <w:jc w:val="center"/>
              <w:rPr>
                <w:b/>
                <w:bCs/>
                <w:sz w:val="18"/>
                <w:szCs w:val="18"/>
                <w:lang w:eastAsia="ru-RU"/>
              </w:rPr>
            </w:pPr>
            <w:r w:rsidRPr="00D60367">
              <w:rPr>
                <w:b/>
                <w:bCs/>
                <w:sz w:val="18"/>
                <w:szCs w:val="18"/>
                <w:lang w:eastAsia="ru-RU"/>
              </w:rPr>
              <w:t>183,2</w:t>
            </w:r>
          </w:p>
        </w:tc>
        <w:tc>
          <w:tcPr>
            <w:tcW w:w="656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C1A7E8A" w14:textId="77777777" w:rsidR="00D60367" w:rsidRPr="00D60367" w:rsidRDefault="00D60367" w:rsidP="00D60367">
            <w:pPr>
              <w:jc w:val="center"/>
              <w:rPr>
                <w:b/>
                <w:bCs/>
                <w:sz w:val="18"/>
                <w:szCs w:val="18"/>
                <w:lang w:eastAsia="ru-RU"/>
              </w:rPr>
            </w:pPr>
            <w:r w:rsidRPr="00D60367">
              <w:rPr>
                <w:b/>
                <w:bCs/>
                <w:sz w:val="18"/>
                <w:szCs w:val="18"/>
                <w:lang w:eastAsia="ru-RU"/>
              </w:rPr>
              <w:t>819,5</w:t>
            </w:r>
          </w:p>
        </w:tc>
        <w:tc>
          <w:tcPr>
            <w:tcW w:w="656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F7542E1" w14:textId="77777777" w:rsidR="00D60367" w:rsidRPr="00D60367" w:rsidRDefault="00D60367" w:rsidP="00D60367">
            <w:pPr>
              <w:jc w:val="center"/>
              <w:rPr>
                <w:b/>
                <w:bCs/>
                <w:sz w:val="18"/>
                <w:szCs w:val="18"/>
                <w:lang w:eastAsia="ru-RU"/>
              </w:rPr>
            </w:pPr>
            <w:r w:rsidRPr="00D60367">
              <w:rPr>
                <w:b/>
                <w:bCs/>
                <w:sz w:val="18"/>
                <w:szCs w:val="18"/>
                <w:lang w:eastAsia="ru-RU"/>
              </w:rPr>
              <w:t>243,9</w:t>
            </w:r>
          </w:p>
        </w:tc>
        <w:tc>
          <w:tcPr>
            <w:tcW w:w="656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093AE45" w14:textId="77777777" w:rsidR="00D60367" w:rsidRPr="00D60367" w:rsidRDefault="00D60367" w:rsidP="00D60367">
            <w:pPr>
              <w:jc w:val="center"/>
              <w:rPr>
                <w:b/>
                <w:bCs/>
                <w:sz w:val="18"/>
                <w:szCs w:val="18"/>
                <w:lang w:eastAsia="ru-RU"/>
              </w:rPr>
            </w:pPr>
            <w:r w:rsidRPr="00D60367">
              <w:rPr>
                <w:b/>
                <w:bCs/>
                <w:sz w:val="18"/>
                <w:szCs w:val="18"/>
                <w:lang w:eastAsia="ru-RU"/>
              </w:rPr>
              <w:t>746,7</w:t>
            </w:r>
          </w:p>
        </w:tc>
      </w:tr>
    </w:tbl>
    <w:p w14:paraId="4B0C1FA1" w14:textId="77777777" w:rsidR="00D60367" w:rsidRPr="00D60367" w:rsidRDefault="00D60367" w:rsidP="00D60367">
      <w:pPr>
        <w:keepNext/>
        <w:outlineLvl w:val="1"/>
        <w:rPr>
          <w:b/>
          <w:bCs/>
          <w:sz w:val="22"/>
          <w:szCs w:val="22"/>
          <w:lang w:eastAsia="ru-RU"/>
        </w:rPr>
      </w:pPr>
      <w:bookmarkStart w:id="47" w:name="_Toc166641336"/>
      <w:bookmarkStart w:id="48" w:name="_Toc166647786"/>
      <w:bookmarkStart w:id="49" w:name="_Toc166647898"/>
      <w:bookmarkStart w:id="50" w:name="_Toc219622341"/>
      <w:bookmarkStart w:id="51" w:name="_Toc219622396"/>
      <w:bookmarkStart w:id="52" w:name="_Toc251340024"/>
      <w:bookmarkStart w:id="53" w:name="_Toc251340334"/>
      <w:bookmarkStart w:id="54" w:name="_Toc266437241"/>
      <w:bookmarkStart w:id="55" w:name="_Toc266438394"/>
      <w:bookmarkStart w:id="56" w:name="_Toc298162538"/>
      <w:bookmarkStart w:id="57" w:name="_Toc347148738"/>
    </w:p>
    <w:p w14:paraId="2B2644AC" w14:textId="77777777" w:rsidR="00D60367" w:rsidRPr="00D60367" w:rsidRDefault="00D60367" w:rsidP="00D60367">
      <w:pPr>
        <w:keepNext/>
        <w:outlineLvl w:val="1"/>
        <w:rPr>
          <w:b/>
          <w:bCs/>
          <w:sz w:val="22"/>
          <w:szCs w:val="22"/>
          <w:lang w:eastAsia="ru-RU"/>
        </w:rPr>
      </w:pPr>
      <w:r w:rsidRPr="00D60367">
        <w:rPr>
          <w:b/>
          <w:bCs/>
          <w:sz w:val="22"/>
          <w:szCs w:val="22"/>
          <w:lang w:eastAsia="ru-RU"/>
        </w:rPr>
        <w:t>Экономикалык ишмердиктин түрлѳрү боюнча ѳнѳр жай продукцияларын ѳндүрүү  кѳлѳмү</w:t>
      </w:r>
      <w:bookmarkEnd w:id="47"/>
      <w:bookmarkEnd w:id="48"/>
      <w:bookmarkEnd w:id="49"/>
      <w:bookmarkEnd w:id="50"/>
      <w:bookmarkEnd w:id="51"/>
      <w:bookmarkEnd w:id="52"/>
      <w:bookmarkEnd w:id="53"/>
      <w:bookmarkEnd w:id="54"/>
      <w:bookmarkEnd w:id="55"/>
      <w:bookmarkEnd w:id="56"/>
      <w:bookmarkEnd w:id="57"/>
    </w:p>
    <w:p w14:paraId="76254483" w14:textId="77777777" w:rsidR="00D60367" w:rsidRPr="00D60367" w:rsidRDefault="00D60367" w:rsidP="00D60367">
      <w:pPr>
        <w:rPr>
          <w:i/>
          <w:iCs/>
          <w:sz w:val="18"/>
          <w:szCs w:val="18"/>
          <w:lang w:eastAsia="ru-RU"/>
        </w:rPr>
      </w:pPr>
      <w:r w:rsidRPr="00D60367">
        <w:rPr>
          <w:i/>
          <w:iCs/>
          <w:sz w:val="18"/>
          <w:szCs w:val="18"/>
          <w:lang w:eastAsia="ru-RU"/>
        </w:rPr>
        <w:t>(млн. сом)</w:t>
      </w:r>
    </w:p>
    <w:p w14:paraId="0EC2411E" w14:textId="77777777" w:rsidR="00D60367" w:rsidRPr="00D507CD" w:rsidRDefault="00D60367" w:rsidP="00D60367">
      <w:pPr>
        <w:rPr>
          <w:sz w:val="10"/>
          <w:szCs w:val="10"/>
          <w:lang w:eastAsia="ru-RU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851"/>
        <w:gridCol w:w="1468"/>
        <w:gridCol w:w="1284"/>
        <w:gridCol w:w="1286"/>
        <w:gridCol w:w="1216"/>
      </w:tblGrid>
      <w:tr w:rsidR="00D60367" w:rsidRPr="00D60367" w14:paraId="624524DD" w14:textId="77777777" w:rsidTr="00D5136F">
        <w:trPr>
          <w:cantSplit/>
          <w:trHeight w:val="394"/>
        </w:trPr>
        <w:tc>
          <w:tcPr>
            <w:tcW w:w="2115" w:type="pct"/>
            <w:vMerge w:val="restart"/>
            <w:vAlign w:val="center"/>
          </w:tcPr>
          <w:p w14:paraId="4D48C230" w14:textId="77777777" w:rsidR="00D60367" w:rsidRPr="00D60367" w:rsidRDefault="00D60367" w:rsidP="00D60367">
            <w:pPr>
              <w:jc w:val="center"/>
              <w:rPr>
                <w:sz w:val="18"/>
                <w:szCs w:val="18"/>
                <w:lang w:eastAsia="ru-RU"/>
              </w:rPr>
            </w:pPr>
          </w:p>
        </w:tc>
        <w:tc>
          <w:tcPr>
            <w:tcW w:w="1511" w:type="pct"/>
            <w:gridSpan w:val="2"/>
            <w:tcBorders>
              <w:bottom w:val="single" w:sz="4" w:space="0" w:color="auto"/>
            </w:tcBorders>
            <w:vAlign w:val="center"/>
          </w:tcPr>
          <w:p w14:paraId="7B4E7E4E" w14:textId="77777777" w:rsidR="00D60367" w:rsidRPr="00D60367" w:rsidRDefault="00D60367" w:rsidP="00D60367">
            <w:pPr>
              <w:jc w:val="center"/>
              <w:rPr>
                <w:b/>
                <w:sz w:val="18"/>
                <w:szCs w:val="18"/>
                <w:lang w:eastAsia="ru-RU"/>
              </w:rPr>
            </w:pPr>
            <w:r w:rsidRPr="00D60367">
              <w:rPr>
                <w:b/>
                <w:sz w:val="18"/>
                <w:szCs w:val="18"/>
                <w:lang w:eastAsia="ru-RU"/>
              </w:rPr>
              <w:t>2025</w:t>
            </w:r>
          </w:p>
        </w:tc>
        <w:tc>
          <w:tcPr>
            <w:tcW w:w="1374" w:type="pct"/>
            <w:gridSpan w:val="2"/>
            <w:tcBorders>
              <w:bottom w:val="single" w:sz="4" w:space="0" w:color="auto"/>
            </w:tcBorders>
            <w:vAlign w:val="center"/>
          </w:tcPr>
          <w:p w14:paraId="0D50727F" w14:textId="77777777" w:rsidR="00D60367" w:rsidRPr="00D60367" w:rsidRDefault="00D60367" w:rsidP="00D60367">
            <w:pPr>
              <w:jc w:val="center"/>
              <w:rPr>
                <w:b/>
                <w:sz w:val="18"/>
                <w:szCs w:val="18"/>
                <w:lang w:eastAsia="ru-RU"/>
              </w:rPr>
            </w:pPr>
            <w:r w:rsidRPr="00D60367">
              <w:rPr>
                <w:b/>
                <w:sz w:val="18"/>
                <w:szCs w:val="18"/>
                <w:lang w:eastAsia="ru-RU"/>
              </w:rPr>
              <w:t>2026</w:t>
            </w:r>
          </w:p>
        </w:tc>
      </w:tr>
      <w:tr w:rsidR="00D60367" w:rsidRPr="00D60367" w14:paraId="4AE4DA09" w14:textId="77777777" w:rsidTr="00D5136F">
        <w:trPr>
          <w:cantSplit/>
          <w:trHeight w:val="555"/>
        </w:trPr>
        <w:tc>
          <w:tcPr>
            <w:tcW w:w="2115" w:type="pct"/>
            <w:vMerge/>
            <w:tcBorders>
              <w:bottom w:val="single" w:sz="4" w:space="0" w:color="auto"/>
            </w:tcBorders>
          </w:tcPr>
          <w:p w14:paraId="11A40B01" w14:textId="77777777" w:rsidR="00D60367" w:rsidRPr="00D60367" w:rsidRDefault="00D60367" w:rsidP="00D60367">
            <w:pPr>
              <w:rPr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806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D46DB3C" w14:textId="77777777" w:rsidR="00D60367" w:rsidRPr="00D60367" w:rsidRDefault="00D60367" w:rsidP="00D60367">
            <w:pPr>
              <w:jc w:val="center"/>
              <w:rPr>
                <w:b/>
                <w:color w:val="000000"/>
                <w:sz w:val="18"/>
                <w:szCs w:val="18"/>
                <w:lang w:eastAsia="ru-RU"/>
              </w:rPr>
            </w:pPr>
            <w:r w:rsidRPr="00D60367">
              <w:rPr>
                <w:b/>
                <w:color w:val="000000"/>
                <w:sz w:val="18"/>
                <w:szCs w:val="18"/>
                <w:lang w:eastAsia="ru-RU"/>
              </w:rPr>
              <w:t>июль</w:t>
            </w:r>
          </w:p>
        </w:tc>
        <w:tc>
          <w:tcPr>
            <w:tcW w:w="705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2557DA5" w14:textId="77777777" w:rsidR="00D60367" w:rsidRPr="00D60367" w:rsidRDefault="00D60367" w:rsidP="00D60367">
            <w:pPr>
              <w:jc w:val="center"/>
              <w:rPr>
                <w:b/>
                <w:color w:val="000000"/>
                <w:sz w:val="18"/>
                <w:szCs w:val="18"/>
                <w:lang w:eastAsia="ru-RU"/>
              </w:rPr>
            </w:pPr>
            <w:r w:rsidRPr="00D60367">
              <w:rPr>
                <w:b/>
                <w:sz w:val="18"/>
                <w:szCs w:val="18"/>
                <w:lang w:eastAsia="ru-RU"/>
              </w:rPr>
              <w:t>январь-июль</w:t>
            </w:r>
          </w:p>
        </w:tc>
        <w:tc>
          <w:tcPr>
            <w:tcW w:w="706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4C1C530" w14:textId="77777777" w:rsidR="00D60367" w:rsidRPr="00D60367" w:rsidRDefault="00D60367" w:rsidP="00D60367">
            <w:pPr>
              <w:jc w:val="center"/>
              <w:rPr>
                <w:b/>
                <w:color w:val="000000"/>
                <w:sz w:val="18"/>
                <w:szCs w:val="18"/>
                <w:lang w:eastAsia="ru-RU"/>
              </w:rPr>
            </w:pPr>
            <w:r w:rsidRPr="00D60367">
              <w:rPr>
                <w:b/>
                <w:color w:val="000000"/>
                <w:sz w:val="18"/>
                <w:szCs w:val="18"/>
                <w:lang w:eastAsia="ru-RU"/>
              </w:rPr>
              <w:t>июль</w:t>
            </w:r>
          </w:p>
        </w:tc>
        <w:tc>
          <w:tcPr>
            <w:tcW w:w="669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8B6764A" w14:textId="77777777" w:rsidR="00D60367" w:rsidRPr="00D60367" w:rsidRDefault="00D60367" w:rsidP="00D60367">
            <w:pPr>
              <w:jc w:val="center"/>
              <w:rPr>
                <w:b/>
                <w:color w:val="000000"/>
                <w:sz w:val="18"/>
                <w:szCs w:val="18"/>
                <w:lang w:eastAsia="ru-RU"/>
              </w:rPr>
            </w:pPr>
            <w:r w:rsidRPr="00D60367">
              <w:rPr>
                <w:b/>
                <w:sz w:val="18"/>
                <w:szCs w:val="18"/>
                <w:lang w:eastAsia="ru-RU"/>
              </w:rPr>
              <w:t>январь-июль</w:t>
            </w:r>
          </w:p>
        </w:tc>
      </w:tr>
      <w:tr w:rsidR="00D60367" w:rsidRPr="00D60367" w14:paraId="3DC24987" w14:textId="77777777" w:rsidTr="00D5136F">
        <w:trPr>
          <w:cantSplit/>
        </w:trPr>
        <w:tc>
          <w:tcPr>
            <w:tcW w:w="2115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14:paraId="488D6D5A" w14:textId="77777777" w:rsidR="00D60367" w:rsidRPr="00D60367" w:rsidRDefault="00D60367" w:rsidP="00D60367">
            <w:pPr>
              <w:keepNext/>
              <w:outlineLvl w:val="0"/>
              <w:rPr>
                <w:b/>
                <w:bCs/>
                <w:sz w:val="18"/>
                <w:szCs w:val="18"/>
                <w:lang w:eastAsia="ru-RU"/>
              </w:rPr>
            </w:pPr>
            <w:r w:rsidRPr="00D60367">
              <w:rPr>
                <w:b/>
                <w:bCs/>
                <w:sz w:val="18"/>
                <w:szCs w:val="18"/>
                <w:lang w:eastAsia="ru-RU"/>
              </w:rPr>
              <w:t>Баардыгы</w:t>
            </w:r>
          </w:p>
        </w:tc>
        <w:tc>
          <w:tcPr>
            <w:tcW w:w="806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14:paraId="74A8E69D" w14:textId="77777777" w:rsidR="00D60367" w:rsidRPr="00D60367" w:rsidRDefault="00D60367" w:rsidP="00D60367">
            <w:pPr>
              <w:ind w:right="-108" w:hanging="108"/>
              <w:jc w:val="center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D60367">
              <w:rPr>
                <w:b/>
                <w:bCs/>
                <w:sz w:val="18"/>
                <w:szCs w:val="18"/>
                <w:lang w:eastAsia="ru-RU"/>
              </w:rPr>
              <w:t>11186,1</w:t>
            </w:r>
          </w:p>
        </w:tc>
        <w:tc>
          <w:tcPr>
            <w:tcW w:w="705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14:paraId="0EA41BD6" w14:textId="77777777" w:rsidR="00D60367" w:rsidRPr="00D60367" w:rsidRDefault="00D60367" w:rsidP="00D60367">
            <w:pPr>
              <w:ind w:right="-108" w:hanging="108"/>
              <w:jc w:val="center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D60367">
              <w:rPr>
                <w:b/>
                <w:bCs/>
                <w:sz w:val="18"/>
                <w:szCs w:val="18"/>
                <w:lang w:eastAsia="ru-RU"/>
              </w:rPr>
              <w:t>70783,7</w:t>
            </w:r>
          </w:p>
        </w:tc>
        <w:tc>
          <w:tcPr>
            <w:tcW w:w="706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14:paraId="48CC8B87" w14:textId="77777777" w:rsidR="00D60367" w:rsidRPr="00D60367" w:rsidRDefault="00D60367" w:rsidP="00D60367">
            <w:pPr>
              <w:ind w:right="-108" w:hanging="108"/>
              <w:jc w:val="center"/>
              <w:rPr>
                <w:b/>
                <w:bCs/>
                <w:sz w:val="18"/>
                <w:szCs w:val="18"/>
                <w:lang w:eastAsia="ru-RU"/>
              </w:rPr>
            </w:pPr>
            <w:r w:rsidRPr="00D60367">
              <w:rPr>
                <w:b/>
                <w:bCs/>
                <w:sz w:val="18"/>
                <w:szCs w:val="18"/>
                <w:lang w:eastAsia="ru-RU"/>
              </w:rPr>
              <w:t>8169,3</w:t>
            </w:r>
          </w:p>
        </w:tc>
        <w:tc>
          <w:tcPr>
            <w:tcW w:w="669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14:paraId="6A118904" w14:textId="77777777" w:rsidR="00D60367" w:rsidRPr="00D60367" w:rsidRDefault="00D60367" w:rsidP="00D60367">
            <w:pPr>
              <w:ind w:right="-108" w:hanging="108"/>
              <w:jc w:val="center"/>
              <w:rPr>
                <w:b/>
                <w:bCs/>
                <w:sz w:val="18"/>
                <w:szCs w:val="18"/>
                <w:lang w:eastAsia="ru-RU"/>
              </w:rPr>
            </w:pPr>
            <w:r w:rsidRPr="00D60367">
              <w:rPr>
                <w:b/>
                <w:bCs/>
                <w:sz w:val="18"/>
                <w:szCs w:val="18"/>
                <w:lang w:eastAsia="ru-RU"/>
              </w:rPr>
              <w:t>80751,6</w:t>
            </w:r>
          </w:p>
        </w:tc>
      </w:tr>
      <w:tr w:rsidR="00D60367" w:rsidRPr="00D60367" w14:paraId="19231B19" w14:textId="77777777" w:rsidTr="00D5136F">
        <w:trPr>
          <w:cantSplit/>
        </w:trPr>
        <w:tc>
          <w:tcPr>
            <w:tcW w:w="2115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14:paraId="618B892C" w14:textId="77777777" w:rsidR="00D60367" w:rsidRPr="00D60367" w:rsidRDefault="00D60367" w:rsidP="00D60367">
            <w:pPr>
              <w:rPr>
                <w:b/>
                <w:bCs/>
                <w:sz w:val="18"/>
                <w:szCs w:val="18"/>
                <w:lang w:eastAsia="ru-RU"/>
              </w:rPr>
            </w:pPr>
            <w:r w:rsidRPr="00D60367">
              <w:rPr>
                <w:b/>
                <w:bCs/>
                <w:sz w:val="18"/>
                <w:szCs w:val="18"/>
                <w:lang w:val="en-US" w:eastAsia="ru-RU"/>
              </w:rPr>
              <w:t>I</w:t>
            </w:r>
            <w:r w:rsidRPr="00D60367">
              <w:rPr>
                <w:b/>
                <w:bCs/>
                <w:sz w:val="18"/>
                <w:szCs w:val="18"/>
                <w:lang w:eastAsia="ru-RU"/>
              </w:rPr>
              <w:t>. Пайдалуу кендерди казуу</w:t>
            </w:r>
          </w:p>
        </w:tc>
        <w:tc>
          <w:tcPr>
            <w:tcW w:w="806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14:paraId="411A419D" w14:textId="77777777" w:rsidR="00D60367" w:rsidRPr="00D60367" w:rsidRDefault="00D60367" w:rsidP="00D60367">
            <w:pPr>
              <w:jc w:val="center"/>
              <w:rPr>
                <w:b/>
                <w:bCs/>
                <w:sz w:val="18"/>
                <w:szCs w:val="18"/>
                <w:lang w:eastAsia="ru-RU"/>
              </w:rPr>
            </w:pPr>
            <w:r w:rsidRPr="00D60367">
              <w:rPr>
                <w:b/>
                <w:bCs/>
                <w:color w:val="000000"/>
                <w:sz w:val="18"/>
                <w:szCs w:val="18"/>
                <w:lang w:eastAsia="ru-RU"/>
              </w:rPr>
              <w:t>236,2</w:t>
            </w:r>
          </w:p>
        </w:tc>
        <w:tc>
          <w:tcPr>
            <w:tcW w:w="705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14:paraId="2753FBB4" w14:textId="77777777" w:rsidR="00D60367" w:rsidRPr="00D60367" w:rsidRDefault="00D60367" w:rsidP="00D60367">
            <w:pPr>
              <w:jc w:val="center"/>
              <w:rPr>
                <w:b/>
                <w:bCs/>
                <w:sz w:val="18"/>
                <w:szCs w:val="18"/>
                <w:lang w:eastAsia="ru-RU"/>
              </w:rPr>
            </w:pPr>
            <w:r w:rsidRPr="00D60367">
              <w:rPr>
                <w:b/>
                <w:bCs/>
                <w:color w:val="000000"/>
                <w:sz w:val="18"/>
                <w:szCs w:val="18"/>
                <w:lang w:eastAsia="ru-RU"/>
              </w:rPr>
              <w:t>608,6</w:t>
            </w:r>
          </w:p>
        </w:tc>
        <w:tc>
          <w:tcPr>
            <w:tcW w:w="706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14:paraId="5BEBEFCC" w14:textId="77777777" w:rsidR="00D60367" w:rsidRPr="00D60367" w:rsidRDefault="00D60367" w:rsidP="00D60367">
            <w:pPr>
              <w:jc w:val="center"/>
              <w:rPr>
                <w:b/>
                <w:bCs/>
                <w:sz w:val="18"/>
                <w:szCs w:val="18"/>
                <w:lang w:eastAsia="ru-RU"/>
              </w:rPr>
            </w:pPr>
            <w:r w:rsidRPr="00D60367">
              <w:rPr>
                <w:b/>
                <w:bCs/>
                <w:color w:val="000000"/>
                <w:sz w:val="18"/>
                <w:szCs w:val="18"/>
                <w:lang w:eastAsia="ru-RU"/>
              </w:rPr>
              <w:t>229,1</w:t>
            </w:r>
          </w:p>
        </w:tc>
        <w:tc>
          <w:tcPr>
            <w:tcW w:w="669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14:paraId="055B42EC" w14:textId="77777777" w:rsidR="00D60367" w:rsidRPr="00D60367" w:rsidRDefault="00D60367" w:rsidP="00D60367">
            <w:pPr>
              <w:jc w:val="center"/>
              <w:rPr>
                <w:b/>
                <w:bCs/>
                <w:sz w:val="18"/>
                <w:szCs w:val="18"/>
                <w:lang w:eastAsia="ru-RU"/>
              </w:rPr>
            </w:pPr>
            <w:r w:rsidRPr="00D60367">
              <w:rPr>
                <w:b/>
                <w:bCs/>
                <w:color w:val="000000"/>
                <w:sz w:val="18"/>
                <w:szCs w:val="18"/>
                <w:lang w:eastAsia="ru-RU"/>
              </w:rPr>
              <w:t>1302,4</w:t>
            </w:r>
          </w:p>
        </w:tc>
      </w:tr>
      <w:tr w:rsidR="00D60367" w:rsidRPr="00D60367" w14:paraId="64E47177" w14:textId="77777777" w:rsidTr="00D5136F">
        <w:trPr>
          <w:cantSplit/>
        </w:trPr>
        <w:tc>
          <w:tcPr>
            <w:tcW w:w="2115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14:paraId="72D34CDF" w14:textId="77777777" w:rsidR="00D60367" w:rsidRPr="00D60367" w:rsidRDefault="00D60367" w:rsidP="00D60367">
            <w:pPr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-таш кѳмүр жана күрѳң кѳмүр(лигнит) казуу</w:t>
            </w:r>
          </w:p>
        </w:tc>
        <w:tc>
          <w:tcPr>
            <w:tcW w:w="806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14:paraId="2F38E918" w14:textId="77777777" w:rsidR="00D60367" w:rsidRPr="00D60367" w:rsidRDefault="00D60367" w:rsidP="00D60367">
            <w:pPr>
              <w:jc w:val="center"/>
              <w:rPr>
                <w:sz w:val="18"/>
                <w:szCs w:val="18"/>
                <w:lang w:eastAsia="ru-RU"/>
              </w:rPr>
            </w:pPr>
            <w:r w:rsidRPr="00D60367">
              <w:rPr>
                <w:color w:val="000000"/>
                <w:sz w:val="18"/>
                <w:szCs w:val="18"/>
                <w:lang w:eastAsia="ru-RU"/>
              </w:rPr>
              <w:t> -</w:t>
            </w:r>
          </w:p>
        </w:tc>
        <w:tc>
          <w:tcPr>
            <w:tcW w:w="705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14:paraId="35530EB8" w14:textId="77777777" w:rsidR="00D60367" w:rsidRPr="00D60367" w:rsidRDefault="00D60367" w:rsidP="00D60367">
            <w:pPr>
              <w:jc w:val="center"/>
              <w:rPr>
                <w:sz w:val="18"/>
                <w:szCs w:val="18"/>
                <w:lang w:eastAsia="ru-RU"/>
              </w:rPr>
            </w:pPr>
            <w:r w:rsidRPr="00D60367">
              <w:rPr>
                <w:color w:val="000000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706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14:paraId="4E6869E2" w14:textId="77777777" w:rsidR="00D60367" w:rsidRPr="00D60367" w:rsidRDefault="00D60367" w:rsidP="00D60367">
            <w:pPr>
              <w:jc w:val="center"/>
              <w:rPr>
                <w:sz w:val="18"/>
                <w:szCs w:val="18"/>
                <w:lang w:eastAsia="ru-RU"/>
              </w:rPr>
            </w:pPr>
            <w:r w:rsidRPr="00D60367">
              <w:rPr>
                <w:color w:val="000000"/>
                <w:sz w:val="18"/>
                <w:szCs w:val="18"/>
                <w:lang w:eastAsia="ru-RU"/>
              </w:rPr>
              <w:t>- </w:t>
            </w:r>
          </w:p>
        </w:tc>
        <w:tc>
          <w:tcPr>
            <w:tcW w:w="669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14:paraId="16B2D00E" w14:textId="77777777" w:rsidR="00D60367" w:rsidRPr="00D60367" w:rsidRDefault="00D60367" w:rsidP="00D60367">
            <w:pPr>
              <w:jc w:val="center"/>
              <w:rPr>
                <w:sz w:val="18"/>
                <w:szCs w:val="18"/>
                <w:lang w:eastAsia="ru-RU"/>
              </w:rPr>
            </w:pPr>
            <w:r w:rsidRPr="00D60367">
              <w:rPr>
                <w:color w:val="000000"/>
                <w:sz w:val="18"/>
                <w:szCs w:val="18"/>
                <w:lang w:eastAsia="ru-RU"/>
              </w:rPr>
              <w:t>- </w:t>
            </w:r>
          </w:p>
        </w:tc>
      </w:tr>
      <w:tr w:rsidR="00D60367" w:rsidRPr="00D60367" w14:paraId="0BC27D7B" w14:textId="77777777" w:rsidTr="00D5136F">
        <w:trPr>
          <w:cantSplit/>
        </w:trPr>
        <w:tc>
          <w:tcPr>
            <w:tcW w:w="2115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14:paraId="2AE1CDE7" w14:textId="77777777" w:rsidR="00D60367" w:rsidRPr="00D60367" w:rsidRDefault="00D60367" w:rsidP="00D60367">
            <w:pPr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 xml:space="preserve">- башка металл рудасын  казуу </w:t>
            </w:r>
          </w:p>
        </w:tc>
        <w:tc>
          <w:tcPr>
            <w:tcW w:w="806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14:paraId="33A4F16F" w14:textId="77777777" w:rsidR="00D60367" w:rsidRPr="00D60367" w:rsidRDefault="00D60367" w:rsidP="00D60367">
            <w:pPr>
              <w:jc w:val="center"/>
              <w:rPr>
                <w:sz w:val="18"/>
                <w:szCs w:val="18"/>
                <w:lang w:eastAsia="ru-RU"/>
              </w:rPr>
            </w:pPr>
            <w:r w:rsidRPr="00D60367">
              <w:rPr>
                <w:color w:val="000000"/>
                <w:sz w:val="18"/>
                <w:szCs w:val="18"/>
                <w:lang w:eastAsia="ru-RU"/>
              </w:rPr>
              <w:t>215,6</w:t>
            </w:r>
          </w:p>
        </w:tc>
        <w:tc>
          <w:tcPr>
            <w:tcW w:w="705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14:paraId="59CEF2FC" w14:textId="77777777" w:rsidR="00D60367" w:rsidRPr="00D60367" w:rsidRDefault="00D60367" w:rsidP="00D60367">
            <w:pPr>
              <w:jc w:val="center"/>
              <w:rPr>
                <w:sz w:val="18"/>
                <w:szCs w:val="18"/>
                <w:lang w:eastAsia="ru-RU"/>
              </w:rPr>
            </w:pPr>
            <w:r w:rsidRPr="00D60367">
              <w:rPr>
                <w:color w:val="000000"/>
                <w:sz w:val="18"/>
                <w:szCs w:val="18"/>
                <w:lang w:eastAsia="ru-RU"/>
              </w:rPr>
              <w:t>464</w:t>
            </w:r>
          </w:p>
        </w:tc>
        <w:tc>
          <w:tcPr>
            <w:tcW w:w="706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14:paraId="734C8835" w14:textId="77777777" w:rsidR="00D60367" w:rsidRPr="00D60367" w:rsidRDefault="00D60367" w:rsidP="00D60367">
            <w:pPr>
              <w:jc w:val="center"/>
              <w:rPr>
                <w:sz w:val="18"/>
                <w:szCs w:val="18"/>
                <w:lang w:eastAsia="ru-RU"/>
              </w:rPr>
            </w:pPr>
            <w:r w:rsidRPr="00D60367">
              <w:rPr>
                <w:color w:val="000000"/>
                <w:sz w:val="18"/>
                <w:szCs w:val="18"/>
                <w:lang w:eastAsia="ru-RU"/>
              </w:rPr>
              <w:t>201,3</w:t>
            </w:r>
          </w:p>
        </w:tc>
        <w:tc>
          <w:tcPr>
            <w:tcW w:w="669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14:paraId="5A125136" w14:textId="77777777" w:rsidR="00D60367" w:rsidRPr="00D60367" w:rsidRDefault="00D60367" w:rsidP="00D60367">
            <w:pPr>
              <w:jc w:val="center"/>
              <w:rPr>
                <w:sz w:val="18"/>
                <w:szCs w:val="18"/>
                <w:lang w:eastAsia="ru-RU"/>
              </w:rPr>
            </w:pPr>
            <w:r w:rsidRPr="00D60367">
              <w:rPr>
                <w:color w:val="000000"/>
                <w:sz w:val="18"/>
                <w:szCs w:val="18"/>
                <w:lang w:eastAsia="ru-RU"/>
              </w:rPr>
              <w:t>1106,8</w:t>
            </w:r>
          </w:p>
        </w:tc>
      </w:tr>
      <w:tr w:rsidR="00D60367" w:rsidRPr="00D60367" w14:paraId="18E5119F" w14:textId="77777777" w:rsidTr="00D5136F">
        <w:trPr>
          <w:cantSplit/>
        </w:trPr>
        <w:tc>
          <w:tcPr>
            <w:tcW w:w="2115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14:paraId="3F548AA3" w14:textId="77777777" w:rsidR="00D60367" w:rsidRPr="00D60367" w:rsidRDefault="00D60367" w:rsidP="00D60367">
            <w:pPr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 xml:space="preserve">- башка пайдалуу кендерди казуу </w:t>
            </w:r>
          </w:p>
        </w:tc>
        <w:tc>
          <w:tcPr>
            <w:tcW w:w="806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14:paraId="29575679" w14:textId="77777777" w:rsidR="00D60367" w:rsidRPr="00D60367" w:rsidRDefault="00D60367" w:rsidP="00D60367">
            <w:pPr>
              <w:jc w:val="center"/>
              <w:rPr>
                <w:sz w:val="18"/>
                <w:szCs w:val="18"/>
                <w:lang w:eastAsia="ru-RU"/>
              </w:rPr>
            </w:pPr>
            <w:r w:rsidRPr="00D60367">
              <w:rPr>
                <w:color w:val="000000"/>
                <w:sz w:val="18"/>
                <w:szCs w:val="18"/>
                <w:lang w:eastAsia="ru-RU"/>
              </w:rPr>
              <w:t>20,6</w:t>
            </w:r>
          </w:p>
        </w:tc>
        <w:tc>
          <w:tcPr>
            <w:tcW w:w="705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14:paraId="169D2FD5" w14:textId="77777777" w:rsidR="00D60367" w:rsidRPr="00D60367" w:rsidRDefault="00D60367" w:rsidP="00D60367">
            <w:pPr>
              <w:jc w:val="center"/>
              <w:rPr>
                <w:sz w:val="18"/>
                <w:szCs w:val="18"/>
                <w:lang w:eastAsia="ru-RU"/>
              </w:rPr>
            </w:pPr>
            <w:r w:rsidRPr="00D60367">
              <w:rPr>
                <w:color w:val="000000"/>
                <w:sz w:val="18"/>
                <w:szCs w:val="18"/>
                <w:lang w:eastAsia="ru-RU"/>
              </w:rPr>
              <w:t>139,6</w:t>
            </w:r>
          </w:p>
        </w:tc>
        <w:tc>
          <w:tcPr>
            <w:tcW w:w="706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14:paraId="2740C9FC" w14:textId="77777777" w:rsidR="00D60367" w:rsidRPr="00D60367" w:rsidRDefault="00D60367" w:rsidP="00D60367">
            <w:pPr>
              <w:jc w:val="center"/>
              <w:rPr>
                <w:sz w:val="18"/>
                <w:szCs w:val="18"/>
                <w:lang w:eastAsia="ru-RU"/>
              </w:rPr>
            </w:pPr>
            <w:r w:rsidRPr="00D60367">
              <w:rPr>
                <w:color w:val="000000"/>
                <w:sz w:val="18"/>
                <w:szCs w:val="18"/>
                <w:lang w:eastAsia="ru-RU"/>
              </w:rPr>
              <w:t>27,8</w:t>
            </w:r>
          </w:p>
        </w:tc>
        <w:tc>
          <w:tcPr>
            <w:tcW w:w="669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14:paraId="7B918696" w14:textId="77777777" w:rsidR="00D60367" w:rsidRPr="00D60367" w:rsidRDefault="00D60367" w:rsidP="00D60367">
            <w:pPr>
              <w:jc w:val="center"/>
              <w:rPr>
                <w:sz w:val="18"/>
                <w:szCs w:val="18"/>
                <w:lang w:eastAsia="ru-RU"/>
              </w:rPr>
            </w:pPr>
            <w:r w:rsidRPr="00D60367">
              <w:rPr>
                <w:color w:val="000000"/>
                <w:sz w:val="18"/>
                <w:szCs w:val="18"/>
                <w:lang w:eastAsia="ru-RU"/>
              </w:rPr>
              <w:t>195,6</w:t>
            </w:r>
          </w:p>
        </w:tc>
      </w:tr>
      <w:tr w:rsidR="00D60367" w:rsidRPr="00D60367" w14:paraId="7B2DB4F5" w14:textId="77777777" w:rsidTr="00D5136F">
        <w:trPr>
          <w:cantSplit/>
          <w:trHeight w:val="340"/>
        </w:trPr>
        <w:tc>
          <w:tcPr>
            <w:tcW w:w="2115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14:paraId="26E1AE3F" w14:textId="77777777" w:rsidR="00D60367" w:rsidRPr="00D60367" w:rsidRDefault="00D60367" w:rsidP="00D60367">
            <w:pPr>
              <w:rPr>
                <w:b/>
                <w:bCs/>
                <w:sz w:val="18"/>
                <w:szCs w:val="18"/>
                <w:lang w:eastAsia="ru-RU"/>
              </w:rPr>
            </w:pPr>
            <w:r w:rsidRPr="00D60367">
              <w:rPr>
                <w:b/>
                <w:bCs/>
                <w:sz w:val="18"/>
                <w:szCs w:val="18"/>
                <w:lang w:val="en-US" w:eastAsia="ru-RU"/>
              </w:rPr>
              <w:t>II</w:t>
            </w:r>
            <w:r w:rsidRPr="00D60367">
              <w:rPr>
                <w:b/>
                <w:bCs/>
                <w:sz w:val="18"/>
                <w:szCs w:val="18"/>
                <w:lang w:eastAsia="ru-RU"/>
              </w:rPr>
              <w:t>.Иштетүү ѳнѳр жайы</w:t>
            </w:r>
          </w:p>
        </w:tc>
        <w:tc>
          <w:tcPr>
            <w:tcW w:w="806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14:paraId="3AE6642E" w14:textId="77777777" w:rsidR="00D60367" w:rsidRPr="00D60367" w:rsidRDefault="00D60367" w:rsidP="00D60367">
            <w:pPr>
              <w:ind w:right="-108" w:hanging="108"/>
              <w:jc w:val="center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D60367">
              <w:rPr>
                <w:b/>
                <w:bCs/>
                <w:color w:val="000000"/>
                <w:sz w:val="18"/>
                <w:szCs w:val="18"/>
                <w:lang w:eastAsia="ru-RU"/>
              </w:rPr>
              <w:t>10518,5</w:t>
            </w:r>
          </w:p>
        </w:tc>
        <w:tc>
          <w:tcPr>
            <w:tcW w:w="705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14:paraId="339E0284" w14:textId="77777777" w:rsidR="00D60367" w:rsidRPr="00D60367" w:rsidRDefault="00D60367" w:rsidP="00D60367">
            <w:pPr>
              <w:ind w:right="-108" w:hanging="108"/>
              <w:jc w:val="center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D60367">
              <w:rPr>
                <w:b/>
                <w:bCs/>
                <w:color w:val="000000"/>
                <w:sz w:val="18"/>
                <w:szCs w:val="18"/>
                <w:lang w:eastAsia="ru-RU"/>
              </w:rPr>
              <w:t>67064,3</w:t>
            </w:r>
          </w:p>
        </w:tc>
        <w:tc>
          <w:tcPr>
            <w:tcW w:w="706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14:paraId="4FD35892" w14:textId="77777777" w:rsidR="00D60367" w:rsidRPr="00D60367" w:rsidRDefault="00D60367" w:rsidP="00D60367">
            <w:pPr>
              <w:ind w:right="-108" w:hanging="108"/>
              <w:jc w:val="center"/>
              <w:rPr>
                <w:b/>
                <w:bCs/>
                <w:sz w:val="18"/>
                <w:szCs w:val="18"/>
                <w:lang w:eastAsia="ru-RU"/>
              </w:rPr>
            </w:pPr>
            <w:r w:rsidRPr="00D60367">
              <w:rPr>
                <w:b/>
                <w:bCs/>
                <w:color w:val="000000"/>
                <w:sz w:val="18"/>
                <w:szCs w:val="18"/>
                <w:lang w:eastAsia="ru-RU"/>
              </w:rPr>
              <w:t>7342,9</w:t>
            </w:r>
          </w:p>
        </w:tc>
        <w:tc>
          <w:tcPr>
            <w:tcW w:w="669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14:paraId="79F9B1FA" w14:textId="77777777" w:rsidR="00D60367" w:rsidRPr="00D60367" w:rsidRDefault="00D60367" w:rsidP="00D60367">
            <w:pPr>
              <w:ind w:right="-108" w:hanging="108"/>
              <w:jc w:val="center"/>
              <w:rPr>
                <w:b/>
                <w:bCs/>
                <w:sz w:val="18"/>
                <w:szCs w:val="18"/>
                <w:lang w:eastAsia="ru-RU"/>
              </w:rPr>
            </w:pPr>
            <w:r w:rsidRPr="00D60367">
              <w:rPr>
                <w:b/>
                <w:bCs/>
                <w:color w:val="000000"/>
                <w:sz w:val="18"/>
                <w:szCs w:val="18"/>
                <w:lang w:eastAsia="ru-RU"/>
              </w:rPr>
              <w:t>75819,3</w:t>
            </w:r>
          </w:p>
        </w:tc>
      </w:tr>
      <w:tr w:rsidR="00D60367" w:rsidRPr="00D60367" w14:paraId="75D08AF7" w14:textId="77777777" w:rsidTr="00D5136F">
        <w:trPr>
          <w:cantSplit/>
          <w:trHeight w:val="340"/>
        </w:trPr>
        <w:tc>
          <w:tcPr>
            <w:tcW w:w="2115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14:paraId="238425FF" w14:textId="77777777" w:rsidR="00D60367" w:rsidRPr="00D60367" w:rsidRDefault="00D60367" w:rsidP="00D60367">
            <w:pPr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Тамак аш азыктарын ѳндүрүү, (суусундуктар кошо)</w:t>
            </w:r>
          </w:p>
        </w:tc>
        <w:tc>
          <w:tcPr>
            <w:tcW w:w="806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14:paraId="1FB27F61" w14:textId="77777777" w:rsidR="00D60367" w:rsidRPr="00D60367" w:rsidRDefault="00D60367" w:rsidP="00D60367">
            <w:pPr>
              <w:jc w:val="center"/>
              <w:rPr>
                <w:sz w:val="18"/>
                <w:szCs w:val="18"/>
                <w:lang w:eastAsia="ru-RU"/>
              </w:rPr>
            </w:pPr>
            <w:r w:rsidRPr="00D60367">
              <w:rPr>
                <w:color w:val="000000"/>
                <w:sz w:val="18"/>
                <w:szCs w:val="18"/>
                <w:lang w:eastAsia="ru-RU"/>
              </w:rPr>
              <w:t>256,6</w:t>
            </w:r>
          </w:p>
        </w:tc>
        <w:tc>
          <w:tcPr>
            <w:tcW w:w="705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14:paraId="1DCD7A9E" w14:textId="77777777" w:rsidR="00D60367" w:rsidRPr="00D60367" w:rsidRDefault="00D60367" w:rsidP="00D60367">
            <w:pPr>
              <w:jc w:val="center"/>
              <w:rPr>
                <w:sz w:val="18"/>
                <w:szCs w:val="18"/>
                <w:lang w:eastAsia="ru-RU"/>
              </w:rPr>
            </w:pPr>
            <w:r w:rsidRPr="00D60367">
              <w:rPr>
                <w:color w:val="000000"/>
                <w:sz w:val="18"/>
                <w:szCs w:val="18"/>
                <w:lang w:eastAsia="ru-RU"/>
              </w:rPr>
              <w:t>1375,5</w:t>
            </w:r>
          </w:p>
        </w:tc>
        <w:tc>
          <w:tcPr>
            <w:tcW w:w="706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14:paraId="6EE5B2B9" w14:textId="77777777" w:rsidR="00D60367" w:rsidRPr="00D60367" w:rsidRDefault="00D60367" w:rsidP="00D60367">
            <w:pPr>
              <w:jc w:val="center"/>
              <w:rPr>
                <w:sz w:val="18"/>
                <w:szCs w:val="18"/>
                <w:lang w:eastAsia="ru-RU"/>
              </w:rPr>
            </w:pPr>
            <w:r w:rsidRPr="00D60367">
              <w:rPr>
                <w:color w:val="000000"/>
                <w:sz w:val="18"/>
                <w:szCs w:val="18"/>
                <w:lang w:eastAsia="ru-RU"/>
              </w:rPr>
              <w:t>319,6</w:t>
            </w:r>
          </w:p>
        </w:tc>
        <w:tc>
          <w:tcPr>
            <w:tcW w:w="669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14:paraId="7D064D4D" w14:textId="77777777" w:rsidR="00D60367" w:rsidRPr="00D60367" w:rsidRDefault="00D60367" w:rsidP="00D60367">
            <w:pPr>
              <w:jc w:val="center"/>
              <w:rPr>
                <w:sz w:val="18"/>
                <w:szCs w:val="18"/>
                <w:lang w:eastAsia="ru-RU"/>
              </w:rPr>
            </w:pPr>
            <w:r w:rsidRPr="00D60367">
              <w:rPr>
                <w:color w:val="000000"/>
                <w:sz w:val="18"/>
                <w:szCs w:val="18"/>
                <w:lang w:eastAsia="ru-RU"/>
              </w:rPr>
              <w:t>1766,9</w:t>
            </w:r>
          </w:p>
        </w:tc>
      </w:tr>
      <w:tr w:rsidR="00D60367" w:rsidRPr="00D60367" w14:paraId="699A91FA" w14:textId="77777777" w:rsidTr="00D5136F">
        <w:trPr>
          <w:cantSplit/>
          <w:trHeight w:val="340"/>
        </w:trPr>
        <w:tc>
          <w:tcPr>
            <w:tcW w:w="2115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14:paraId="5C7019A5" w14:textId="77777777" w:rsidR="00D60367" w:rsidRPr="00D60367" w:rsidRDefault="00D60367" w:rsidP="00D60367">
            <w:pPr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Текстиль ѳндүрүшү, тигүү, бут кийим, булгаары, булгаарыдан жасалган буюмдар ѳндүрүшү</w:t>
            </w:r>
          </w:p>
        </w:tc>
        <w:tc>
          <w:tcPr>
            <w:tcW w:w="806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14:paraId="5394A8C8" w14:textId="77777777" w:rsidR="00D60367" w:rsidRPr="00D60367" w:rsidRDefault="00D60367" w:rsidP="00D60367">
            <w:pPr>
              <w:jc w:val="center"/>
              <w:rPr>
                <w:sz w:val="18"/>
                <w:szCs w:val="18"/>
                <w:lang w:eastAsia="ru-RU"/>
              </w:rPr>
            </w:pPr>
            <w:r w:rsidRPr="00D60367">
              <w:rPr>
                <w:color w:val="000000"/>
                <w:sz w:val="18"/>
                <w:szCs w:val="18"/>
                <w:lang w:eastAsia="ru-RU"/>
              </w:rPr>
              <w:t>48,4</w:t>
            </w:r>
          </w:p>
        </w:tc>
        <w:tc>
          <w:tcPr>
            <w:tcW w:w="705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14:paraId="091BD255" w14:textId="77777777" w:rsidR="00D60367" w:rsidRPr="00D60367" w:rsidRDefault="00D60367" w:rsidP="00D60367">
            <w:pPr>
              <w:jc w:val="center"/>
              <w:rPr>
                <w:sz w:val="18"/>
                <w:szCs w:val="18"/>
                <w:lang w:eastAsia="ru-RU"/>
              </w:rPr>
            </w:pPr>
            <w:r w:rsidRPr="00D60367">
              <w:rPr>
                <w:color w:val="000000"/>
                <w:sz w:val="18"/>
                <w:szCs w:val="18"/>
                <w:lang w:eastAsia="ru-RU"/>
              </w:rPr>
              <w:t>251,9</w:t>
            </w:r>
          </w:p>
        </w:tc>
        <w:tc>
          <w:tcPr>
            <w:tcW w:w="706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14:paraId="0B60B9E9" w14:textId="77777777" w:rsidR="00D60367" w:rsidRPr="00D60367" w:rsidRDefault="00D60367" w:rsidP="00D60367">
            <w:pPr>
              <w:jc w:val="center"/>
              <w:rPr>
                <w:sz w:val="18"/>
                <w:szCs w:val="18"/>
                <w:lang w:eastAsia="ru-RU"/>
              </w:rPr>
            </w:pPr>
            <w:r w:rsidRPr="00D60367">
              <w:rPr>
                <w:color w:val="000000"/>
                <w:sz w:val="18"/>
                <w:szCs w:val="18"/>
                <w:lang w:eastAsia="ru-RU"/>
              </w:rPr>
              <w:t>17,0</w:t>
            </w:r>
          </w:p>
        </w:tc>
        <w:tc>
          <w:tcPr>
            <w:tcW w:w="669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14:paraId="18C8C782" w14:textId="77777777" w:rsidR="00D60367" w:rsidRPr="00D60367" w:rsidRDefault="00D60367" w:rsidP="00D60367">
            <w:pPr>
              <w:jc w:val="center"/>
              <w:rPr>
                <w:sz w:val="18"/>
                <w:szCs w:val="18"/>
                <w:lang w:eastAsia="ru-RU"/>
              </w:rPr>
            </w:pPr>
            <w:r w:rsidRPr="00D60367">
              <w:rPr>
                <w:color w:val="000000"/>
                <w:sz w:val="18"/>
                <w:szCs w:val="18"/>
                <w:lang w:eastAsia="ru-RU"/>
              </w:rPr>
              <w:t>161,7</w:t>
            </w:r>
          </w:p>
        </w:tc>
      </w:tr>
      <w:tr w:rsidR="00D60367" w:rsidRPr="00D60367" w14:paraId="6F926854" w14:textId="77777777" w:rsidTr="00D5136F">
        <w:trPr>
          <w:cantSplit/>
          <w:trHeight w:val="340"/>
        </w:trPr>
        <w:tc>
          <w:tcPr>
            <w:tcW w:w="2115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14:paraId="69DF1629" w14:textId="77777777" w:rsidR="00D60367" w:rsidRPr="00D60367" w:rsidRDefault="00D60367" w:rsidP="00D60367">
            <w:pPr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Жыгачтан жана кагаздан жасалган буюмдарды чыгаруу ѳндүрүшү, басмакана ишмердиги</w:t>
            </w:r>
          </w:p>
        </w:tc>
        <w:tc>
          <w:tcPr>
            <w:tcW w:w="806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14:paraId="2E6203C7" w14:textId="77777777" w:rsidR="00D60367" w:rsidRPr="00D60367" w:rsidRDefault="00D60367" w:rsidP="00D60367">
            <w:pPr>
              <w:jc w:val="center"/>
              <w:rPr>
                <w:sz w:val="18"/>
                <w:szCs w:val="18"/>
                <w:lang w:eastAsia="ru-RU"/>
              </w:rPr>
            </w:pPr>
            <w:r w:rsidRPr="00D60367">
              <w:rPr>
                <w:color w:val="000000"/>
                <w:sz w:val="18"/>
                <w:szCs w:val="18"/>
                <w:lang w:eastAsia="ru-RU"/>
              </w:rPr>
              <w:t>4,1</w:t>
            </w:r>
          </w:p>
        </w:tc>
        <w:tc>
          <w:tcPr>
            <w:tcW w:w="705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14:paraId="0137BDD1" w14:textId="77777777" w:rsidR="00D60367" w:rsidRPr="00D60367" w:rsidRDefault="00D60367" w:rsidP="00D60367">
            <w:pPr>
              <w:jc w:val="center"/>
              <w:rPr>
                <w:sz w:val="18"/>
                <w:szCs w:val="18"/>
                <w:lang w:eastAsia="ru-RU"/>
              </w:rPr>
            </w:pPr>
            <w:r w:rsidRPr="00D60367">
              <w:rPr>
                <w:color w:val="000000"/>
                <w:sz w:val="18"/>
                <w:szCs w:val="18"/>
                <w:lang w:eastAsia="ru-RU"/>
              </w:rPr>
              <w:t>19,1</w:t>
            </w:r>
          </w:p>
        </w:tc>
        <w:tc>
          <w:tcPr>
            <w:tcW w:w="706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14:paraId="5279AA34" w14:textId="77777777" w:rsidR="00D60367" w:rsidRPr="00D60367" w:rsidRDefault="00D60367" w:rsidP="00D60367">
            <w:pPr>
              <w:jc w:val="center"/>
              <w:rPr>
                <w:sz w:val="18"/>
                <w:szCs w:val="18"/>
                <w:lang w:eastAsia="ru-RU"/>
              </w:rPr>
            </w:pPr>
            <w:r w:rsidRPr="00D60367">
              <w:rPr>
                <w:color w:val="000000"/>
                <w:sz w:val="18"/>
                <w:szCs w:val="18"/>
                <w:lang w:eastAsia="ru-RU"/>
              </w:rPr>
              <w:t>2,1</w:t>
            </w:r>
          </w:p>
        </w:tc>
        <w:tc>
          <w:tcPr>
            <w:tcW w:w="669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14:paraId="20837E56" w14:textId="77777777" w:rsidR="00D60367" w:rsidRPr="00D60367" w:rsidRDefault="00D60367" w:rsidP="00D60367">
            <w:pPr>
              <w:jc w:val="center"/>
              <w:rPr>
                <w:sz w:val="18"/>
                <w:szCs w:val="18"/>
                <w:lang w:eastAsia="ru-RU"/>
              </w:rPr>
            </w:pPr>
            <w:r w:rsidRPr="00D60367">
              <w:rPr>
                <w:color w:val="000000"/>
                <w:sz w:val="18"/>
                <w:szCs w:val="18"/>
                <w:lang w:eastAsia="ru-RU"/>
              </w:rPr>
              <w:t>16</w:t>
            </w:r>
          </w:p>
        </w:tc>
      </w:tr>
      <w:tr w:rsidR="00D60367" w:rsidRPr="00D60367" w14:paraId="543CC586" w14:textId="77777777" w:rsidTr="00D5136F">
        <w:trPr>
          <w:cantSplit/>
          <w:trHeight w:val="340"/>
        </w:trPr>
        <w:tc>
          <w:tcPr>
            <w:tcW w:w="2115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14:paraId="5EB95C78" w14:textId="77777777" w:rsidR="00D60367" w:rsidRPr="00D60367" w:rsidRDefault="00D60367" w:rsidP="00D60367">
            <w:pPr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Химиялык продуктыларды ѳндүрүү</w:t>
            </w:r>
          </w:p>
        </w:tc>
        <w:tc>
          <w:tcPr>
            <w:tcW w:w="806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14:paraId="081D4E79" w14:textId="77777777" w:rsidR="00D60367" w:rsidRPr="00D60367" w:rsidRDefault="00D60367" w:rsidP="00D60367">
            <w:pPr>
              <w:jc w:val="center"/>
              <w:rPr>
                <w:sz w:val="18"/>
                <w:szCs w:val="18"/>
                <w:lang w:eastAsia="ru-RU"/>
              </w:rPr>
            </w:pPr>
            <w:r w:rsidRPr="00D60367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705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14:paraId="67583A7E" w14:textId="77777777" w:rsidR="00D60367" w:rsidRPr="00D60367" w:rsidRDefault="00D60367" w:rsidP="00D60367">
            <w:pPr>
              <w:jc w:val="center"/>
              <w:rPr>
                <w:sz w:val="18"/>
                <w:szCs w:val="18"/>
                <w:lang w:eastAsia="ru-RU"/>
              </w:rPr>
            </w:pPr>
            <w:r w:rsidRPr="00D60367">
              <w:rPr>
                <w:color w:val="000000"/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706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14:paraId="3EC8D901" w14:textId="77777777" w:rsidR="00D60367" w:rsidRPr="00D60367" w:rsidRDefault="00D60367" w:rsidP="00D60367">
            <w:pPr>
              <w:jc w:val="center"/>
              <w:rPr>
                <w:sz w:val="18"/>
                <w:szCs w:val="18"/>
                <w:lang w:eastAsia="ru-RU"/>
              </w:rPr>
            </w:pPr>
            <w:r w:rsidRPr="00D60367">
              <w:rPr>
                <w:color w:val="000000"/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669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14:paraId="3A39BE0D" w14:textId="77777777" w:rsidR="00D60367" w:rsidRPr="00D60367" w:rsidRDefault="00D60367" w:rsidP="00D60367">
            <w:pPr>
              <w:jc w:val="center"/>
              <w:rPr>
                <w:sz w:val="18"/>
                <w:szCs w:val="18"/>
                <w:lang w:eastAsia="ru-RU"/>
              </w:rPr>
            </w:pPr>
            <w:r w:rsidRPr="00D60367">
              <w:rPr>
                <w:color w:val="000000"/>
                <w:sz w:val="18"/>
                <w:szCs w:val="18"/>
                <w:lang w:eastAsia="ru-RU"/>
              </w:rPr>
              <w:t>0,4</w:t>
            </w:r>
          </w:p>
        </w:tc>
      </w:tr>
      <w:tr w:rsidR="00D60367" w:rsidRPr="00D60367" w14:paraId="4D8DFD6F" w14:textId="77777777" w:rsidTr="00D5136F">
        <w:trPr>
          <w:cantSplit/>
          <w:trHeight w:val="340"/>
        </w:trPr>
        <w:tc>
          <w:tcPr>
            <w:tcW w:w="2115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14:paraId="3A72867D" w14:textId="77777777" w:rsidR="00D60367" w:rsidRPr="00D60367" w:rsidRDefault="00D60367" w:rsidP="00D60367">
            <w:pPr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Резина, пластмасса ѳндүрүшү, башка металл эмес минералдык продуктыларынын ѳндүрүшү</w:t>
            </w:r>
          </w:p>
        </w:tc>
        <w:tc>
          <w:tcPr>
            <w:tcW w:w="806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14:paraId="569E36F6" w14:textId="77777777" w:rsidR="00D60367" w:rsidRPr="00D60367" w:rsidRDefault="00D60367" w:rsidP="00D60367">
            <w:pPr>
              <w:jc w:val="center"/>
              <w:rPr>
                <w:sz w:val="18"/>
                <w:szCs w:val="18"/>
                <w:lang w:eastAsia="ru-RU"/>
              </w:rPr>
            </w:pPr>
            <w:r w:rsidRPr="00D60367">
              <w:rPr>
                <w:color w:val="000000"/>
                <w:sz w:val="18"/>
                <w:szCs w:val="18"/>
                <w:lang w:eastAsia="ru-RU"/>
              </w:rPr>
              <w:t>406,3</w:t>
            </w:r>
          </w:p>
        </w:tc>
        <w:tc>
          <w:tcPr>
            <w:tcW w:w="705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14:paraId="0EAF5522" w14:textId="77777777" w:rsidR="00D60367" w:rsidRPr="00D60367" w:rsidRDefault="00D60367" w:rsidP="00D60367">
            <w:pPr>
              <w:jc w:val="center"/>
              <w:rPr>
                <w:sz w:val="18"/>
                <w:szCs w:val="18"/>
                <w:lang w:eastAsia="ru-RU"/>
              </w:rPr>
            </w:pPr>
            <w:r w:rsidRPr="00D60367">
              <w:rPr>
                <w:color w:val="000000"/>
                <w:sz w:val="18"/>
                <w:szCs w:val="18"/>
                <w:lang w:eastAsia="ru-RU"/>
              </w:rPr>
              <w:t>1585,5</w:t>
            </w:r>
          </w:p>
        </w:tc>
        <w:tc>
          <w:tcPr>
            <w:tcW w:w="706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14:paraId="7761C40D" w14:textId="77777777" w:rsidR="00D60367" w:rsidRPr="00D60367" w:rsidRDefault="00D60367" w:rsidP="00D60367">
            <w:pPr>
              <w:jc w:val="center"/>
              <w:rPr>
                <w:sz w:val="18"/>
                <w:szCs w:val="18"/>
                <w:lang w:eastAsia="ru-RU"/>
              </w:rPr>
            </w:pPr>
            <w:r w:rsidRPr="00D60367">
              <w:rPr>
                <w:color w:val="000000"/>
                <w:sz w:val="18"/>
                <w:szCs w:val="18"/>
                <w:lang w:eastAsia="ru-RU"/>
              </w:rPr>
              <w:t>659,8</w:t>
            </w:r>
          </w:p>
        </w:tc>
        <w:tc>
          <w:tcPr>
            <w:tcW w:w="669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14:paraId="7CAB2A98" w14:textId="77777777" w:rsidR="00D60367" w:rsidRPr="00D60367" w:rsidRDefault="00D60367" w:rsidP="00D60367">
            <w:pPr>
              <w:jc w:val="center"/>
              <w:rPr>
                <w:sz w:val="18"/>
                <w:szCs w:val="18"/>
                <w:lang w:eastAsia="ru-RU"/>
              </w:rPr>
            </w:pPr>
            <w:r w:rsidRPr="00D60367">
              <w:rPr>
                <w:color w:val="000000"/>
                <w:sz w:val="18"/>
                <w:szCs w:val="18"/>
                <w:lang w:eastAsia="ru-RU"/>
              </w:rPr>
              <w:t>2219,1</w:t>
            </w:r>
          </w:p>
        </w:tc>
      </w:tr>
      <w:tr w:rsidR="00D60367" w:rsidRPr="00D60367" w14:paraId="76E3DE0F" w14:textId="77777777" w:rsidTr="00D5136F">
        <w:trPr>
          <w:cantSplit/>
          <w:trHeight w:val="340"/>
        </w:trPr>
        <w:tc>
          <w:tcPr>
            <w:tcW w:w="2115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14:paraId="5B405AAC" w14:textId="77777777" w:rsidR="00D60367" w:rsidRPr="00D60367" w:rsidRDefault="00D60367" w:rsidP="00D60367">
            <w:pPr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Негизги металл ѳндүрүү жана даяр металл буюмдарынын ѳндүрүшү (машина жана жабдуулардын ѳндүрүшүн кошпогондо)</w:t>
            </w:r>
          </w:p>
        </w:tc>
        <w:tc>
          <w:tcPr>
            <w:tcW w:w="806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14:paraId="4EE36009" w14:textId="77777777" w:rsidR="00D60367" w:rsidRPr="00D60367" w:rsidRDefault="00D60367" w:rsidP="00D60367">
            <w:pPr>
              <w:jc w:val="center"/>
              <w:rPr>
                <w:sz w:val="18"/>
                <w:szCs w:val="18"/>
                <w:lang w:eastAsia="ru-RU"/>
              </w:rPr>
            </w:pPr>
            <w:r w:rsidRPr="00D60367">
              <w:rPr>
                <w:color w:val="000000"/>
                <w:sz w:val="18"/>
                <w:szCs w:val="18"/>
                <w:lang w:eastAsia="ru-RU"/>
              </w:rPr>
              <w:t>9778,3</w:t>
            </w:r>
          </w:p>
        </w:tc>
        <w:tc>
          <w:tcPr>
            <w:tcW w:w="705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14:paraId="03E81429" w14:textId="77777777" w:rsidR="00D60367" w:rsidRPr="00D60367" w:rsidRDefault="00D60367" w:rsidP="00D60367">
            <w:pPr>
              <w:jc w:val="center"/>
              <w:rPr>
                <w:sz w:val="18"/>
                <w:szCs w:val="18"/>
                <w:lang w:eastAsia="ru-RU"/>
              </w:rPr>
            </w:pPr>
            <w:r w:rsidRPr="00D60367">
              <w:rPr>
                <w:color w:val="000000"/>
                <w:sz w:val="18"/>
                <w:szCs w:val="18"/>
                <w:lang w:eastAsia="ru-RU"/>
              </w:rPr>
              <w:t>63702,4</w:t>
            </w:r>
          </w:p>
        </w:tc>
        <w:tc>
          <w:tcPr>
            <w:tcW w:w="706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14:paraId="795A2908" w14:textId="77777777" w:rsidR="00D60367" w:rsidRPr="00D60367" w:rsidRDefault="00D60367" w:rsidP="00D60367">
            <w:pPr>
              <w:jc w:val="center"/>
              <w:rPr>
                <w:sz w:val="18"/>
                <w:szCs w:val="18"/>
                <w:lang w:eastAsia="ru-RU"/>
              </w:rPr>
            </w:pPr>
            <w:r w:rsidRPr="00D60367">
              <w:rPr>
                <w:color w:val="000000"/>
                <w:sz w:val="18"/>
                <w:szCs w:val="18"/>
                <w:lang w:eastAsia="ru-RU"/>
              </w:rPr>
              <w:t>6300,8</w:t>
            </w:r>
          </w:p>
        </w:tc>
        <w:tc>
          <w:tcPr>
            <w:tcW w:w="669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14:paraId="12E50455" w14:textId="77777777" w:rsidR="00D60367" w:rsidRPr="00D60367" w:rsidRDefault="00D60367" w:rsidP="00D60367">
            <w:pPr>
              <w:jc w:val="center"/>
              <w:rPr>
                <w:sz w:val="18"/>
                <w:szCs w:val="18"/>
                <w:lang w:eastAsia="ru-RU"/>
              </w:rPr>
            </w:pPr>
            <w:r w:rsidRPr="00D60367">
              <w:rPr>
                <w:color w:val="000000"/>
                <w:sz w:val="18"/>
                <w:szCs w:val="18"/>
                <w:lang w:eastAsia="ru-RU"/>
              </w:rPr>
              <w:t>71461,3</w:t>
            </w:r>
          </w:p>
        </w:tc>
      </w:tr>
      <w:tr w:rsidR="00D60367" w:rsidRPr="00D60367" w14:paraId="4357E6E5" w14:textId="77777777" w:rsidTr="00D5136F">
        <w:trPr>
          <w:cantSplit/>
          <w:trHeight w:val="340"/>
        </w:trPr>
        <w:tc>
          <w:tcPr>
            <w:tcW w:w="2115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14:paraId="1ECAD399" w14:textId="77777777" w:rsidR="00D60367" w:rsidRPr="00D60367" w:rsidRDefault="00D60367" w:rsidP="00D60367">
            <w:pPr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Электрондук жана оптикалык жабдууларды ѳндүрүү</w:t>
            </w:r>
          </w:p>
        </w:tc>
        <w:tc>
          <w:tcPr>
            <w:tcW w:w="806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14:paraId="662448A8" w14:textId="77777777" w:rsidR="00D60367" w:rsidRPr="00D60367" w:rsidRDefault="00D60367" w:rsidP="00D60367">
            <w:pPr>
              <w:jc w:val="center"/>
              <w:rPr>
                <w:sz w:val="18"/>
                <w:szCs w:val="18"/>
                <w:lang w:eastAsia="ru-RU"/>
              </w:rPr>
            </w:pPr>
            <w:r w:rsidRPr="00D60367">
              <w:rPr>
                <w:color w:val="000000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705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14:paraId="19043817" w14:textId="77777777" w:rsidR="00D60367" w:rsidRPr="00D60367" w:rsidRDefault="00D60367" w:rsidP="00D60367">
            <w:pPr>
              <w:jc w:val="center"/>
              <w:rPr>
                <w:sz w:val="18"/>
                <w:szCs w:val="18"/>
                <w:lang w:eastAsia="ru-RU"/>
              </w:rPr>
            </w:pPr>
            <w:r w:rsidRPr="00D60367">
              <w:rPr>
                <w:color w:val="000000"/>
                <w:sz w:val="18"/>
                <w:szCs w:val="18"/>
                <w:lang w:eastAsia="ru-RU"/>
              </w:rPr>
              <w:t>29,8</w:t>
            </w:r>
          </w:p>
        </w:tc>
        <w:tc>
          <w:tcPr>
            <w:tcW w:w="706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14:paraId="51E882C7" w14:textId="77777777" w:rsidR="00D60367" w:rsidRPr="00D60367" w:rsidRDefault="00D60367" w:rsidP="00D60367">
            <w:pPr>
              <w:jc w:val="center"/>
              <w:rPr>
                <w:sz w:val="18"/>
                <w:szCs w:val="18"/>
                <w:lang w:eastAsia="ru-RU"/>
              </w:rPr>
            </w:pPr>
            <w:r w:rsidRPr="00D60367">
              <w:rPr>
                <w:color w:val="000000"/>
                <w:sz w:val="18"/>
                <w:szCs w:val="18"/>
                <w:lang w:eastAsia="ru-RU"/>
              </w:rPr>
              <w:t>13,7</w:t>
            </w:r>
          </w:p>
        </w:tc>
        <w:tc>
          <w:tcPr>
            <w:tcW w:w="669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14:paraId="5FEDDD83" w14:textId="77777777" w:rsidR="00D60367" w:rsidRPr="00D60367" w:rsidRDefault="00D60367" w:rsidP="00D60367">
            <w:pPr>
              <w:jc w:val="center"/>
              <w:rPr>
                <w:sz w:val="18"/>
                <w:szCs w:val="18"/>
                <w:lang w:eastAsia="ru-RU"/>
              </w:rPr>
            </w:pPr>
            <w:r w:rsidRPr="00D60367">
              <w:rPr>
                <w:color w:val="000000"/>
                <w:sz w:val="18"/>
                <w:szCs w:val="18"/>
                <w:lang w:eastAsia="ru-RU"/>
              </w:rPr>
              <w:t>48,2</w:t>
            </w:r>
          </w:p>
        </w:tc>
      </w:tr>
      <w:tr w:rsidR="00D60367" w:rsidRPr="00D60367" w14:paraId="6D6DDE09" w14:textId="77777777" w:rsidTr="00D5136F">
        <w:trPr>
          <w:cantSplit/>
          <w:trHeight w:val="340"/>
        </w:trPr>
        <w:tc>
          <w:tcPr>
            <w:tcW w:w="2115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14:paraId="1E41C625" w14:textId="77777777" w:rsidR="00D60367" w:rsidRPr="00D60367" w:rsidRDefault="00D60367" w:rsidP="00D60367">
            <w:pPr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Электр жабдууларын ѳндүрүү</w:t>
            </w:r>
          </w:p>
        </w:tc>
        <w:tc>
          <w:tcPr>
            <w:tcW w:w="806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14:paraId="5C5B42F2" w14:textId="77777777" w:rsidR="00D60367" w:rsidRPr="00D60367" w:rsidRDefault="00D60367" w:rsidP="00D60367">
            <w:pPr>
              <w:jc w:val="center"/>
              <w:rPr>
                <w:sz w:val="18"/>
                <w:szCs w:val="18"/>
                <w:lang w:eastAsia="ru-RU"/>
              </w:rPr>
            </w:pPr>
            <w:r w:rsidRPr="00D60367">
              <w:rPr>
                <w:color w:val="000000"/>
                <w:sz w:val="18"/>
                <w:szCs w:val="18"/>
                <w:lang w:eastAsia="ru-RU"/>
              </w:rPr>
              <w:t>0,8</w:t>
            </w:r>
          </w:p>
        </w:tc>
        <w:tc>
          <w:tcPr>
            <w:tcW w:w="705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14:paraId="34241F06" w14:textId="77777777" w:rsidR="00D60367" w:rsidRPr="00D60367" w:rsidRDefault="00D60367" w:rsidP="00D60367">
            <w:pPr>
              <w:jc w:val="center"/>
              <w:rPr>
                <w:sz w:val="18"/>
                <w:szCs w:val="18"/>
                <w:lang w:eastAsia="ru-RU"/>
              </w:rPr>
            </w:pPr>
            <w:r w:rsidRPr="00D60367">
              <w:rPr>
                <w:color w:val="000000"/>
                <w:sz w:val="18"/>
                <w:szCs w:val="18"/>
                <w:lang w:eastAsia="ru-RU"/>
              </w:rPr>
              <w:t>5,1</w:t>
            </w:r>
          </w:p>
        </w:tc>
        <w:tc>
          <w:tcPr>
            <w:tcW w:w="706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14:paraId="68C6EC3D" w14:textId="77777777" w:rsidR="00D60367" w:rsidRPr="00D60367" w:rsidRDefault="00D60367" w:rsidP="00D60367">
            <w:pPr>
              <w:jc w:val="center"/>
              <w:rPr>
                <w:sz w:val="18"/>
                <w:szCs w:val="18"/>
                <w:lang w:eastAsia="ru-RU"/>
              </w:rPr>
            </w:pPr>
            <w:r w:rsidRPr="00D60367">
              <w:rPr>
                <w:color w:val="000000"/>
                <w:sz w:val="18"/>
                <w:szCs w:val="18"/>
                <w:lang w:eastAsia="ru-RU"/>
              </w:rPr>
              <w:t>4,5</w:t>
            </w:r>
          </w:p>
        </w:tc>
        <w:tc>
          <w:tcPr>
            <w:tcW w:w="669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14:paraId="3261CFCE" w14:textId="77777777" w:rsidR="00D60367" w:rsidRPr="00D60367" w:rsidRDefault="00D60367" w:rsidP="00D60367">
            <w:pPr>
              <w:jc w:val="center"/>
              <w:rPr>
                <w:sz w:val="18"/>
                <w:szCs w:val="18"/>
                <w:lang w:eastAsia="ru-RU"/>
              </w:rPr>
            </w:pPr>
            <w:r w:rsidRPr="00D60367">
              <w:rPr>
                <w:color w:val="000000"/>
                <w:sz w:val="18"/>
                <w:szCs w:val="18"/>
                <w:lang w:eastAsia="ru-RU"/>
              </w:rPr>
              <w:t>11,0</w:t>
            </w:r>
          </w:p>
        </w:tc>
      </w:tr>
      <w:tr w:rsidR="00D60367" w:rsidRPr="00D60367" w14:paraId="772C0007" w14:textId="77777777" w:rsidTr="00D5136F">
        <w:trPr>
          <w:cantSplit/>
          <w:trHeight w:val="340"/>
        </w:trPr>
        <w:tc>
          <w:tcPr>
            <w:tcW w:w="2115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14:paraId="2AEBF50F" w14:textId="77777777" w:rsidR="00D60367" w:rsidRPr="00D60367" w:rsidRDefault="00D60367" w:rsidP="00D60367">
            <w:pPr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Ѳнѳр жайдын калган тармактары</w:t>
            </w:r>
          </w:p>
        </w:tc>
        <w:tc>
          <w:tcPr>
            <w:tcW w:w="806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14:paraId="3925089B" w14:textId="77777777" w:rsidR="00D60367" w:rsidRPr="00D60367" w:rsidRDefault="00D60367" w:rsidP="00D60367">
            <w:pPr>
              <w:jc w:val="center"/>
              <w:rPr>
                <w:sz w:val="18"/>
                <w:szCs w:val="18"/>
                <w:lang w:eastAsia="ru-RU"/>
              </w:rPr>
            </w:pPr>
            <w:r w:rsidRPr="00D60367">
              <w:rPr>
                <w:color w:val="000000"/>
                <w:sz w:val="18"/>
                <w:szCs w:val="18"/>
                <w:lang w:eastAsia="ru-RU"/>
              </w:rPr>
              <w:t>19,0</w:t>
            </w:r>
          </w:p>
        </w:tc>
        <w:tc>
          <w:tcPr>
            <w:tcW w:w="705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14:paraId="5CC7F913" w14:textId="77777777" w:rsidR="00D60367" w:rsidRPr="00D60367" w:rsidRDefault="00D60367" w:rsidP="00D60367">
            <w:pPr>
              <w:jc w:val="center"/>
              <w:rPr>
                <w:sz w:val="18"/>
                <w:szCs w:val="18"/>
                <w:lang w:eastAsia="ru-RU"/>
              </w:rPr>
            </w:pPr>
            <w:r w:rsidRPr="00D60367">
              <w:rPr>
                <w:color w:val="000000"/>
                <w:sz w:val="18"/>
                <w:szCs w:val="18"/>
                <w:lang w:eastAsia="ru-RU"/>
              </w:rPr>
              <w:t>94,8</w:t>
            </w:r>
          </w:p>
        </w:tc>
        <w:tc>
          <w:tcPr>
            <w:tcW w:w="706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14:paraId="7EAB34C6" w14:textId="77777777" w:rsidR="00D60367" w:rsidRPr="00D60367" w:rsidRDefault="00D60367" w:rsidP="00D60367">
            <w:pPr>
              <w:jc w:val="center"/>
              <w:rPr>
                <w:sz w:val="18"/>
                <w:szCs w:val="18"/>
                <w:lang w:eastAsia="ru-RU"/>
              </w:rPr>
            </w:pPr>
            <w:r w:rsidRPr="00D60367">
              <w:rPr>
                <w:color w:val="000000"/>
                <w:sz w:val="18"/>
                <w:szCs w:val="18"/>
                <w:lang w:eastAsia="ru-RU"/>
              </w:rPr>
              <w:t>25,3</w:t>
            </w:r>
          </w:p>
        </w:tc>
        <w:tc>
          <w:tcPr>
            <w:tcW w:w="669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14:paraId="09149F32" w14:textId="77777777" w:rsidR="00D60367" w:rsidRPr="00D60367" w:rsidRDefault="00D60367" w:rsidP="00D60367">
            <w:pPr>
              <w:jc w:val="center"/>
              <w:rPr>
                <w:sz w:val="18"/>
                <w:szCs w:val="18"/>
                <w:lang w:eastAsia="ru-RU"/>
              </w:rPr>
            </w:pPr>
            <w:r w:rsidRPr="00D60367">
              <w:rPr>
                <w:color w:val="000000"/>
                <w:sz w:val="18"/>
                <w:szCs w:val="18"/>
                <w:lang w:eastAsia="ru-RU"/>
              </w:rPr>
              <w:t>134,7</w:t>
            </w:r>
          </w:p>
        </w:tc>
      </w:tr>
      <w:tr w:rsidR="00D60367" w:rsidRPr="00D60367" w14:paraId="73F742AD" w14:textId="77777777" w:rsidTr="00D5136F">
        <w:trPr>
          <w:cantSplit/>
          <w:trHeight w:val="340"/>
        </w:trPr>
        <w:tc>
          <w:tcPr>
            <w:tcW w:w="2115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14:paraId="6E09F597" w14:textId="77777777" w:rsidR="00D60367" w:rsidRPr="00D60367" w:rsidRDefault="00D60367" w:rsidP="00D60367">
            <w:pPr>
              <w:rPr>
                <w:b/>
                <w:sz w:val="18"/>
                <w:szCs w:val="18"/>
                <w:lang w:eastAsia="ru-RU"/>
              </w:rPr>
            </w:pPr>
            <w:r w:rsidRPr="00D60367">
              <w:rPr>
                <w:b/>
                <w:sz w:val="18"/>
                <w:szCs w:val="18"/>
                <w:lang w:eastAsia="ru-RU"/>
              </w:rPr>
              <w:t>III. Электр энергиясы, газ жана буу менен камсыздандыруу</w:t>
            </w:r>
          </w:p>
        </w:tc>
        <w:tc>
          <w:tcPr>
            <w:tcW w:w="806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14:paraId="0F1F952C" w14:textId="77777777" w:rsidR="00D60367" w:rsidRPr="00D60367" w:rsidRDefault="00D60367" w:rsidP="00D60367">
            <w:pPr>
              <w:ind w:right="-108"/>
              <w:jc w:val="center"/>
              <w:rPr>
                <w:b/>
                <w:sz w:val="18"/>
                <w:szCs w:val="18"/>
                <w:lang w:eastAsia="ru-RU"/>
              </w:rPr>
            </w:pPr>
            <w:r w:rsidRPr="00D60367">
              <w:rPr>
                <w:b/>
                <w:bCs/>
                <w:color w:val="000000"/>
                <w:sz w:val="18"/>
                <w:szCs w:val="18"/>
                <w:lang w:eastAsia="ru-RU"/>
              </w:rPr>
              <w:t>397,0</w:t>
            </w:r>
          </w:p>
        </w:tc>
        <w:tc>
          <w:tcPr>
            <w:tcW w:w="705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14:paraId="49AA8171" w14:textId="77777777" w:rsidR="00D60367" w:rsidRPr="00D60367" w:rsidRDefault="00D60367" w:rsidP="00D60367">
            <w:pPr>
              <w:ind w:right="-108"/>
              <w:jc w:val="center"/>
              <w:rPr>
                <w:b/>
                <w:sz w:val="18"/>
                <w:szCs w:val="18"/>
                <w:lang w:eastAsia="ru-RU"/>
              </w:rPr>
            </w:pPr>
            <w:r w:rsidRPr="00D60367">
              <w:rPr>
                <w:b/>
                <w:bCs/>
                <w:color w:val="000000"/>
                <w:sz w:val="18"/>
                <w:szCs w:val="18"/>
                <w:lang w:eastAsia="ru-RU"/>
              </w:rPr>
              <w:t>2914,3</w:t>
            </w:r>
          </w:p>
        </w:tc>
        <w:tc>
          <w:tcPr>
            <w:tcW w:w="706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14:paraId="2D349854" w14:textId="77777777" w:rsidR="00D60367" w:rsidRPr="00D60367" w:rsidRDefault="00D60367" w:rsidP="00D60367">
            <w:pPr>
              <w:ind w:right="-108"/>
              <w:jc w:val="center"/>
              <w:rPr>
                <w:b/>
                <w:sz w:val="18"/>
                <w:szCs w:val="18"/>
                <w:lang w:eastAsia="ru-RU"/>
              </w:rPr>
            </w:pPr>
            <w:r w:rsidRPr="00D60367">
              <w:rPr>
                <w:b/>
                <w:bCs/>
                <w:color w:val="000000"/>
                <w:sz w:val="18"/>
                <w:szCs w:val="18"/>
                <w:lang w:eastAsia="ru-RU"/>
              </w:rPr>
              <w:t>546,2</w:t>
            </w:r>
          </w:p>
        </w:tc>
        <w:tc>
          <w:tcPr>
            <w:tcW w:w="669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14:paraId="55C4A4E8" w14:textId="77777777" w:rsidR="00D60367" w:rsidRPr="00D60367" w:rsidRDefault="00D60367" w:rsidP="00D60367">
            <w:pPr>
              <w:ind w:right="-108"/>
              <w:jc w:val="center"/>
              <w:rPr>
                <w:b/>
                <w:sz w:val="18"/>
                <w:szCs w:val="18"/>
                <w:lang w:eastAsia="ru-RU"/>
              </w:rPr>
            </w:pPr>
            <w:r w:rsidRPr="00D60367">
              <w:rPr>
                <w:b/>
                <w:bCs/>
                <w:color w:val="000000"/>
                <w:sz w:val="18"/>
                <w:szCs w:val="18"/>
                <w:lang w:eastAsia="ru-RU"/>
              </w:rPr>
              <w:t>3374,9</w:t>
            </w:r>
          </w:p>
        </w:tc>
      </w:tr>
      <w:tr w:rsidR="00D60367" w:rsidRPr="00D60367" w14:paraId="60A226FA" w14:textId="77777777" w:rsidTr="00D5136F">
        <w:trPr>
          <w:cantSplit/>
          <w:trHeight w:val="340"/>
        </w:trPr>
        <w:tc>
          <w:tcPr>
            <w:tcW w:w="211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FC5E45A" w14:textId="77777777" w:rsidR="00D60367" w:rsidRPr="00D60367" w:rsidRDefault="00D60367" w:rsidP="00D60367">
            <w:pPr>
              <w:rPr>
                <w:b/>
                <w:bCs/>
                <w:sz w:val="18"/>
                <w:szCs w:val="18"/>
                <w:lang w:eastAsia="ru-RU"/>
              </w:rPr>
            </w:pPr>
            <w:r w:rsidRPr="00D60367">
              <w:rPr>
                <w:b/>
                <w:sz w:val="18"/>
                <w:szCs w:val="18"/>
                <w:lang w:eastAsia="ru-RU"/>
              </w:rPr>
              <w:t>IV. Cуу менен жабдуу, тазалоо, таштандыларды иштетүү  жана  экинчи ирет жасалган сырьелор</w:t>
            </w:r>
          </w:p>
        </w:tc>
        <w:tc>
          <w:tcPr>
            <w:tcW w:w="80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5D63421" w14:textId="77777777" w:rsidR="00D60367" w:rsidRPr="00D60367" w:rsidRDefault="00D60367" w:rsidP="00D60367">
            <w:pPr>
              <w:ind w:right="-108"/>
              <w:jc w:val="center"/>
              <w:rPr>
                <w:b/>
                <w:sz w:val="18"/>
                <w:szCs w:val="18"/>
                <w:lang w:eastAsia="ru-RU"/>
              </w:rPr>
            </w:pPr>
            <w:r w:rsidRPr="00D60367">
              <w:rPr>
                <w:b/>
                <w:bCs/>
                <w:color w:val="000000"/>
                <w:sz w:val="18"/>
                <w:szCs w:val="18"/>
                <w:lang w:eastAsia="ru-RU"/>
              </w:rPr>
              <w:t>34,4</w:t>
            </w:r>
          </w:p>
        </w:tc>
        <w:tc>
          <w:tcPr>
            <w:tcW w:w="70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59A8AF6" w14:textId="77777777" w:rsidR="00D60367" w:rsidRPr="00D60367" w:rsidRDefault="00D60367" w:rsidP="00D60367">
            <w:pPr>
              <w:ind w:right="-108"/>
              <w:jc w:val="center"/>
              <w:rPr>
                <w:b/>
                <w:sz w:val="18"/>
                <w:szCs w:val="18"/>
                <w:lang w:eastAsia="ru-RU"/>
              </w:rPr>
            </w:pPr>
            <w:r w:rsidRPr="00D60367">
              <w:rPr>
                <w:b/>
                <w:bCs/>
                <w:color w:val="000000"/>
                <w:sz w:val="18"/>
                <w:szCs w:val="18"/>
                <w:lang w:eastAsia="ru-RU"/>
              </w:rPr>
              <w:t>196,5</w:t>
            </w:r>
          </w:p>
        </w:tc>
        <w:tc>
          <w:tcPr>
            <w:tcW w:w="70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4D1E951" w14:textId="77777777" w:rsidR="00D60367" w:rsidRPr="00D60367" w:rsidRDefault="00D60367" w:rsidP="00D60367">
            <w:pPr>
              <w:ind w:right="-108"/>
              <w:jc w:val="center"/>
              <w:rPr>
                <w:b/>
                <w:sz w:val="18"/>
                <w:szCs w:val="18"/>
                <w:lang w:eastAsia="ru-RU"/>
              </w:rPr>
            </w:pPr>
            <w:r w:rsidRPr="00D60367">
              <w:rPr>
                <w:b/>
                <w:bCs/>
                <w:color w:val="000000"/>
                <w:sz w:val="18"/>
                <w:szCs w:val="18"/>
                <w:lang w:eastAsia="ru-RU"/>
              </w:rPr>
              <w:t>51,1</w:t>
            </w:r>
          </w:p>
        </w:tc>
        <w:tc>
          <w:tcPr>
            <w:tcW w:w="66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3F09C1F" w14:textId="77777777" w:rsidR="00D60367" w:rsidRPr="00D60367" w:rsidRDefault="00D60367" w:rsidP="00D60367">
            <w:pPr>
              <w:ind w:right="-108"/>
              <w:jc w:val="center"/>
              <w:rPr>
                <w:b/>
                <w:sz w:val="18"/>
                <w:szCs w:val="18"/>
                <w:lang w:eastAsia="ru-RU"/>
              </w:rPr>
            </w:pPr>
            <w:r w:rsidRPr="00D60367">
              <w:rPr>
                <w:b/>
                <w:bCs/>
                <w:color w:val="000000"/>
                <w:sz w:val="18"/>
                <w:szCs w:val="18"/>
                <w:lang w:eastAsia="ru-RU"/>
              </w:rPr>
              <w:t>255,0</w:t>
            </w:r>
          </w:p>
        </w:tc>
      </w:tr>
    </w:tbl>
    <w:p w14:paraId="09BB154B" w14:textId="77777777" w:rsidR="00D60367" w:rsidRPr="00D60367" w:rsidRDefault="00D60367" w:rsidP="00D507CD">
      <w:pPr>
        <w:keepNext/>
        <w:pageBreakBefore/>
        <w:tabs>
          <w:tab w:val="left" w:pos="1980"/>
        </w:tabs>
        <w:outlineLvl w:val="1"/>
        <w:rPr>
          <w:b/>
          <w:bCs/>
          <w:sz w:val="22"/>
          <w:szCs w:val="22"/>
          <w:lang w:eastAsia="ru-RU"/>
        </w:rPr>
      </w:pPr>
      <w:bookmarkStart w:id="58" w:name="_Toc166641337"/>
      <w:bookmarkStart w:id="59" w:name="_Toc166647787"/>
      <w:bookmarkStart w:id="60" w:name="_Toc166647899"/>
      <w:bookmarkStart w:id="61" w:name="_Toc219622342"/>
      <w:bookmarkStart w:id="62" w:name="_Toc219622397"/>
      <w:bookmarkStart w:id="63" w:name="_Toc251340025"/>
      <w:bookmarkStart w:id="64" w:name="_Toc251340335"/>
      <w:bookmarkStart w:id="65" w:name="_Toc266437242"/>
      <w:bookmarkStart w:id="66" w:name="_Toc266438395"/>
      <w:bookmarkStart w:id="67" w:name="_Toc298162539"/>
      <w:bookmarkStart w:id="68" w:name="_Toc347148739"/>
      <w:r w:rsidRPr="00D60367">
        <w:rPr>
          <w:b/>
          <w:bCs/>
          <w:sz w:val="22"/>
          <w:szCs w:val="22"/>
          <w:lang w:eastAsia="ru-RU"/>
        </w:rPr>
        <w:lastRenderedPageBreak/>
        <w:t>Ѳнѳр жай продукцияларынын негизги түрлѳрүн ѳндүрүү</w:t>
      </w:r>
      <w:bookmarkEnd w:id="58"/>
      <w:bookmarkEnd w:id="59"/>
      <w:bookmarkEnd w:id="60"/>
      <w:bookmarkEnd w:id="61"/>
      <w:bookmarkEnd w:id="62"/>
      <w:bookmarkEnd w:id="63"/>
      <w:bookmarkEnd w:id="64"/>
      <w:bookmarkEnd w:id="65"/>
      <w:bookmarkEnd w:id="66"/>
      <w:bookmarkEnd w:id="67"/>
      <w:bookmarkEnd w:id="68"/>
    </w:p>
    <w:p w14:paraId="692C95C4" w14:textId="77777777" w:rsidR="00D60367" w:rsidRPr="00D60367" w:rsidRDefault="00D60367" w:rsidP="00D60367">
      <w:pPr>
        <w:rPr>
          <w:sz w:val="10"/>
          <w:szCs w:val="24"/>
          <w:lang w:eastAsia="ru-RU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4107"/>
        <w:gridCol w:w="1134"/>
        <w:gridCol w:w="1295"/>
        <w:gridCol w:w="1114"/>
        <w:gridCol w:w="1455"/>
      </w:tblGrid>
      <w:tr w:rsidR="00D60367" w:rsidRPr="00D60367" w14:paraId="425D6BDB" w14:textId="77777777" w:rsidTr="00D507CD">
        <w:trPr>
          <w:cantSplit/>
          <w:trHeight w:val="329"/>
        </w:trPr>
        <w:tc>
          <w:tcPr>
            <w:tcW w:w="2255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E7A70E5" w14:textId="77777777" w:rsidR="00D60367" w:rsidRPr="00D60367" w:rsidRDefault="00D60367" w:rsidP="00D60367">
            <w:pPr>
              <w:jc w:val="center"/>
              <w:rPr>
                <w:sz w:val="18"/>
                <w:szCs w:val="18"/>
                <w:lang w:eastAsia="ru-RU"/>
              </w:rPr>
            </w:pPr>
          </w:p>
        </w:tc>
        <w:tc>
          <w:tcPr>
            <w:tcW w:w="623" w:type="pct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</w:tcPr>
          <w:p w14:paraId="6A49E239" w14:textId="77777777" w:rsidR="00D60367" w:rsidRPr="00D60367" w:rsidRDefault="00D60367" w:rsidP="00D60367">
            <w:pPr>
              <w:ind w:left="-108" w:right="-108"/>
              <w:jc w:val="center"/>
              <w:rPr>
                <w:b/>
                <w:sz w:val="18"/>
                <w:szCs w:val="18"/>
                <w:lang w:eastAsia="ru-RU"/>
              </w:rPr>
            </w:pPr>
            <w:r w:rsidRPr="00D60367">
              <w:rPr>
                <w:b/>
                <w:sz w:val="18"/>
                <w:szCs w:val="18"/>
                <w:lang w:eastAsia="ru-RU"/>
              </w:rPr>
              <w:t>Ѳлчѳѳ</w:t>
            </w:r>
          </w:p>
          <w:p w14:paraId="2F78873D" w14:textId="77777777" w:rsidR="00D60367" w:rsidRPr="00D60367" w:rsidRDefault="00D60367" w:rsidP="00D60367">
            <w:pPr>
              <w:ind w:left="-108" w:right="-108"/>
              <w:jc w:val="center"/>
              <w:rPr>
                <w:b/>
                <w:sz w:val="18"/>
                <w:szCs w:val="18"/>
                <w:lang w:eastAsia="ru-RU"/>
              </w:rPr>
            </w:pPr>
            <w:r w:rsidRPr="00D60367">
              <w:rPr>
                <w:b/>
                <w:sz w:val="18"/>
                <w:szCs w:val="18"/>
                <w:lang w:eastAsia="ru-RU"/>
              </w:rPr>
              <w:t>бирдиги</w:t>
            </w:r>
          </w:p>
        </w:tc>
        <w:tc>
          <w:tcPr>
            <w:tcW w:w="132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E90388" w14:textId="77777777" w:rsidR="00D60367" w:rsidRPr="00D60367" w:rsidRDefault="00D60367" w:rsidP="00D60367">
            <w:pPr>
              <w:ind w:left="-108" w:right="-108"/>
              <w:jc w:val="center"/>
              <w:rPr>
                <w:b/>
                <w:sz w:val="18"/>
                <w:szCs w:val="18"/>
                <w:lang w:eastAsia="ru-RU"/>
              </w:rPr>
            </w:pPr>
            <w:r w:rsidRPr="00D60367">
              <w:rPr>
                <w:b/>
                <w:color w:val="000000"/>
                <w:sz w:val="18"/>
                <w:szCs w:val="18"/>
                <w:lang w:eastAsia="ru-RU"/>
              </w:rPr>
              <w:t>январь-июль</w:t>
            </w:r>
          </w:p>
        </w:tc>
        <w:tc>
          <w:tcPr>
            <w:tcW w:w="79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F39401D" w14:textId="77777777" w:rsidR="00D60367" w:rsidRPr="00D60367" w:rsidRDefault="00D60367" w:rsidP="00D60367">
            <w:pPr>
              <w:ind w:left="-108" w:right="-108"/>
              <w:jc w:val="center"/>
              <w:rPr>
                <w:b/>
                <w:color w:val="000000"/>
                <w:sz w:val="18"/>
                <w:szCs w:val="18"/>
                <w:lang w:eastAsia="ru-RU"/>
              </w:rPr>
            </w:pPr>
            <w:r w:rsidRPr="00D60367">
              <w:rPr>
                <w:b/>
                <w:color w:val="000000"/>
                <w:sz w:val="18"/>
                <w:szCs w:val="18"/>
                <w:lang w:eastAsia="ru-RU"/>
              </w:rPr>
              <w:t>2026ж. 2025жылга % менен</w:t>
            </w:r>
          </w:p>
        </w:tc>
      </w:tr>
      <w:tr w:rsidR="00D60367" w:rsidRPr="00D60367" w14:paraId="2BB3E62F" w14:textId="77777777" w:rsidTr="00D507CD">
        <w:trPr>
          <w:cantSplit/>
          <w:trHeight w:val="292"/>
        </w:trPr>
        <w:tc>
          <w:tcPr>
            <w:tcW w:w="2255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FF89CD" w14:textId="77777777" w:rsidR="00D60367" w:rsidRPr="00D60367" w:rsidRDefault="00D60367" w:rsidP="00D60367">
            <w:pPr>
              <w:jc w:val="center"/>
              <w:rPr>
                <w:sz w:val="18"/>
                <w:szCs w:val="18"/>
                <w:lang w:eastAsia="ru-RU"/>
              </w:rPr>
            </w:pPr>
          </w:p>
        </w:tc>
        <w:tc>
          <w:tcPr>
            <w:tcW w:w="623" w:type="pct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A563DC3" w14:textId="77777777" w:rsidR="00D60367" w:rsidRPr="00D60367" w:rsidRDefault="00D60367" w:rsidP="00D60367">
            <w:pPr>
              <w:ind w:left="-108" w:right="-108"/>
              <w:jc w:val="center"/>
              <w:rPr>
                <w:b/>
                <w:sz w:val="18"/>
                <w:szCs w:val="18"/>
                <w:lang w:eastAsia="ru-RU"/>
              </w:rPr>
            </w:pPr>
          </w:p>
        </w:tc>
        <w:tc>
          <w:tcPr>
            <w:tcW w:w="7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98C35D6" w14:textId="77777777" w:rsidR="00D60367" w:rsidRPr="00D60367" w:rsidRDefault="00D60367" w:rsidP="00D60367">
            <w:pPr>
              <w:jc w:val="center"/>
              <w:rPr>
                <w:b/>
                <w:color w:val="000000"/>
                <w:sz w:val="18"/>
                <w:szCs w:val="18"/>
                <w:lang w:eastAsia="ru-RU"/>
              </w:rPr>
            </w:pPr>
            <w:r w:rsidRPr="00D60367">
              <w:rPr>
                <w:b/>
                <w:color w:val="000000"/>
                <w:sz w:val="18"/>
                <w:szCs w:val="18"/>
                <w:lang w:eastAsia="ru-RU"/>
              </w:rPr>
              <w:t>2025</w:t>
            </w:r>
          </w:p>
        </w:tc>
        <w:tc>
          <w:tcPr>
            <w:tcW w:w="61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2FA1DF9" w14:textId="77777777" w:rsidR="00D60367" w:rsidRPr="00D60367" w:rsidRDefault="00D60367" w:rsidP="00D60367">
            <w:pPr>
              <w:jc w:val="center"/>
              <w:rPr>
                <w:b/>
                <w:color w:val="000000"/>
                <w:sz w:val="18"/>
                <w:szCs w:val="18"/>
                <w:lang w:eastAsia="ru-RU"/>
              </w:rPr>
            </w:pPr>
            <w:r w:rsidRPr="00D60367">
              <w:rPr>
                <w:b/>
                <w:color w:val="000000"/>
                <w:sz w:val="18"/>
                <w:szCs w:val="18"/>
                <w:lang w:eastAsia="ru-RU"/>
              </w:rPr>
              <w:t>2026</w:t>
            </w:r>
          </w:p>
        </w:tc>
        <w:tc>
          <w:tcPr>
            <w:tcW w:w="79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5C9B04" w14:textId="77777777" w:rsidR="00D60367" w:rsidRPr="00D60367" w:rsidRDefault="00D60367" w:rsidP="00D60367">
            <w:pPr>
              <w:jc w:val="center"/>
              <w:rPr>
                <w:b/>
                <w:color w:val="000000"/>
                <w:sz w:val="18"/>
                <w:szCs w:val="18"/>
                <w:lang w:eastAsia="ru-RU"/>
              </w:rPr>
            </w:pPr>
          </w:p>
        </w:tc>
      </w:tr>
      <w:tr w:rsidR="00D60367" w:rsidRPr="00D60367" w14:paraId="0FD5015F" w14:textId="77777777" w:rsidTr="00D507CD">
        <w:trPr>
          <w:cantSplit/>
        </w:trPr>
        <w:tc>
          <w:tcPr>
            <w:tcW w:w="2255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2F926B1F" w14:textId="77777777" w:rsidR="00D60367" w:rsidRPr="00D60367" w:rsidRDefault="00D60367" w:rsidP="00D60367">
            <w:pPr>
              <w:rPr>
                <w:b/>
                <w:sz w:val="18"/>
                <w:szCs w:val="18"/>
                <w:lang w:eastAsia="ru-RU"/>
              </w:rPr>
            </w:pPr>
            <w:r w:rsidRPr="00D60367">
              <w:rPr>
                <w:b/>
                <w:sz w:val="18"/>
                <w:szCs w:val="18"/>
                <w:lang w:eastAsia="ru-RU"/>
              </w:rPr>
              <w:t>Таш к</w:t>
            </w:r>
            <w:r w:rsidRPr="00D60367">
              <w:rPr>
                <w:sz w:val="18"/>
                <w:szCs w:val="18"/>
                <w:lang w:eastAsia="ru-RU"/>
              </w:rPr>
              <w:t>ѳм</w:t>
            </w:r>
            <w:r w:rsidRPr="00D60367">
              <w:rPr>
                <w:b/>
                <w:sz w:val="18"/>
                <w:szCs w:val="18"/>
                <w:lang w:eastAsia="ru-RU"/>
              </w:rPr>
              <w:t>үр жана күр</w:t>
            </w:r>
            <w:r w:rsidRPr="00D60367">
              <w:rPr>
                <w:sz w:val="18"/>
                <w:szCs w:val="18"/>
                <w:lang w:eastAsia="ru-RU"/>
              </w:rPr>
              <w:t>ѳң</w:t>
            </w:r>
            <w:r w:rsidRPr="00D60367">
              <w:rPr>
                <w:b/>
                <w:sz w:val="18"/>
                <w:szCs w:val="18"/>
                <w:lang w:eastAsia="ru-RU"/>
              </w:rPr>
              <w:t xml:space="preserve"> к</w:t>
            </w:r>
            <w:r w:rsidRPr="00D60367">
              <w:rPr>
                <w:sz w:val="18"/>
                <w:szCs w:val="18"/>
                <w:lang w:eastAsia="ru-RU"/>
              </w:rPr>
              <w:t>ѳм</w:t>
            </w:r>
            <w:r w:rsidRPr="00D60367">
              <w:rPr>
                <w:b/>
                <w:sz w:val="18"/>
                <w:szCs w:val="18"/>
                <w:lang w:eastAsia="ru-RU"/>
              </w:rPr>
              <w:t>үр(лигнит)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14:paraId="1F245A22" w14:textId="77777777" w:rsidR="00D60367" w:rsidRPr="00D60367" w:rsidRDefault="00D60367" w:rsidP="00D60367">
            <w:pPr>
              <w:jc w:val="center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D60367">
              <w:rPr>
                <w:b/>
                <w:bCs/>
                <w:color w:val="000000"/>
                <w:sz w:val="18"/>
                <w:szCs w:val="18"/>
                <w:lang w:eastAsia="ru-RU"/>
              </w:rPr>
              <w:t>т</w:t>
            </w:r>
          </w:p>
        </w:tc>
        <w:tc>
          <w:tcPr>
            <w:tcW w:w="711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14:paraId="50A283F9" w14:textId="77777777" w:rsidR="00D60367" w:rsidRPr="00D60367" w:rsidRDefault="00D60367" w:rsidP="00D60367">
            <w:pPr>
              <w:jc w:val="center"/>
              <w:rPr>
                <w:b/>
                <w:bCs/>
                <w:sz w:val="18"/>
                <w:szCs w:val="18"/>
                <w:lang w:eastAsia="ru-RU"/>
              </w:rPr>
            </w:pPr>
            <w:r w:rsidRPr="00D60367">
              <w:rPr>
                <w:b/>
                <w:bCs/>
                <w:sz w:val="18"/>
                <w:szCs w:val="18"/>
                <w:lang w:eastAsia="ru-RU"/>
              </w:rPr>
              <w:t>1039,0</w:t>
            </w:r>
          </w:p>
        </w:tc>
        <w:tc>
          <w:tcPr>
            <w:tcW w:w="612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14:paraId="05ADB516" w14:textId="77777777" w:rsidR="00D60367" w:rsidRPr="00D60367" w:rsidRDefault="00D60367" w:rsidP="00D60367">
            <w:pPr>
              <w:jc w:val="center"/>
              <w:rPr>
                <w:b/>
                <w:bCs/>
                <w:sz w:val="18"/>
                <w:szCs w:val="18"/>
                <w:lang w:eastAsia="ru-RU"/>
              </w:rPr>
            </w:pPr>
            <w:r w:rsidRPr="00D60367">
              <w:rPr>
                <w:b/>
                <w:bCs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799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14:paraId="7408C75C" w14:textId="77777777" w:rsidR="00D60367" w:rsidRPr="00D60367" w:rsidRDefault="00D60367" w:rsidP="00D60367">
            <w:pPr>
              <w:jc w:val="center"/>
              <w:rPr>
                <w:b/>
                <w:bCs/>
                <w:sz w:val="18"/>
                <w:szCs w:val="18"/>
                <w:lang w:eastAsia="ru-RU"/>
              </w:rPr>
            </w:pPr>
            <w:r w:rsidRPr="00D60367">
              <w:rPr>
                <w:b/>
                <w:bCs/>
                <w:sz w:val="18"/>
                <w:szCs w:val="18"/>
                <w:lang w:eastAsia="ru-RU"/>
              </w:rPr>
              <w:t>-</w:t>
            </w:r>
          </w:p>
        </w:tc>
      </w:tr>
      <w:tr w:rsidR="00D60367" w:rsidRPr="00D60367" w14:paraId="17144A65" w14:textId="77777777" w:rsidTr="00D507CD">
        <w:trPr>
          <w:cantSplit/>
        </w:trPr>
        <w:tc>
          <w:tcPr>
            <w:tcW w:w="2255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79A2512E" w14:textId="77777777" w:rsidR="00D60367" w:rsidRPr="00D60367" w:rsidRDefault="00D60367" w:rsidP="00D60367">
            <w:pPr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Ак-Суу району</w:t>
            </w:r>
          </w:p>
        </w:tc>
        <w:tc>
          <w:tcPr>
            <w:tcW w:w="623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14:paraId="63115057" w14:textId="77777777" w:rsidR="00D60367" w:rsidRPr="00D60367" w:rsidRDefault="00D60367" w:rsidP="00D60367">
            <w:pPr>
              <w:jc w:val="center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11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14:paraId="2A43F28C" w14:textId="77777777" w:rsidR="00D60367" w:rsidRPr="00D60367" w:rsidRDefault="00D60367" w:rsidP="00D60367">
            <w:pPr>
              <w:jc w:val="center"/>
              <w:rPr>
                <w:bCs/>
                <w:sz w:val="18"/>
                <w:szCs w:val="18"/>
                <w:lang w:eastAsia="ru-RU"/>
              </w:rPr>
            </w:pPr>
            <w:r w:rsidRPr="00D60367">
              <w:rPr>
                <w:bCs/>
                <w:sz w:val="18"/>
                <w:szCs w:val="18"/>
                <w:lang w:eastAsia="ru-RU"/>
              </w:rPr>
              <w:t>1039,0</w:t>
            </w:r>
          </w:p>
        </w:tc>
        <w:tc>
          <w:tcPr>
            <w:tcW w:w="612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14:paraId="0BBCAFA4" w14:textId="77777777" w:rsidR="00D60367" w:rsidRPr="00D60367" w:rsidRDefault="00D60367" w:rsidP="00D60367">
            <w:pPr>
              <w:jc w:val="center"/>
              <w:rPr>
                <w:bCs/>
                <w:sz w:val="18"/>
                <w:szCs w:val="18"/>
                <w:lang w:eastAsia="ru-RU"/>
              </w:rPr>
            </w:pPr>
            <w:r w:rsidRPr="00D60367">
              <w:rPr>
                <w:bCs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799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14:paraId="60AAE4B1" w14:textId="77777777" w:rsidR="00D60367" w:rsidRPr="00D60367" w:rsidRDefault="00D60367" w:rsidP="00D60367">
            <w:pPr>
              <w:jc w:val="center"/>
              <w:rPr>
                <w:bCs/>
                <w:sz w:val="18"/>
                <w:szCs w:val="18"/>
                <w:lang w:eastAsia="ru-RU"/>
              </w:rPr>
            </w:pPr>
            <w:r w:rsidRPr="00D60367">
              <w:rPr>
                <w:bCs/>
                <w:sz w:val="18"/>
                <w:szCs w:val="18"/>
                <w:lang w:eastAsia="ru-RU"/>
              </w:rPr>
              <w:t>-</w:t>
            </w:r>
          </w:p>
        </w:tc>
      </w:tr>
      <w:tr w:rsidR="00D60367" w:rsidRPr="00D60367" w14:paraId="510596E8" w14:textId="77777777" w:rsidTr="00D507CD">
        <w:trPr>
          <w:cantSplit/>
        </w:trPr>
        <w:tc>
          <w:tcPr>
            <w:tcW w:w="2255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0076D458" w14:textId="77777777" w:rsidR="00D60367" w:rsidRPr="00D60367" w:rsidRDefault="00D60367" w:rsidP="00D60367">
            <w:pPr>
              <w:rPr>
                <w:b/>
                <w:sz w:val="18"/>
                <w:szCs w:val="18"/>
                <w:lang w:eastAsia="ru-RU"/>
              </w:rPr>
            </w:pPr>
            <w:r w:rsidRPr="00D60367">
              <w:rPr>
                <w:b/>
                <w:sz w:val="18"/>
                <w:szCs w:val="18"/>
                <w:lang w:eastAsia="ru-RU"/>
              </w:rPr>
              <w:t>Рудалар  жана оловонун концентраттары</w:t>
            </w:r>
          </w:p>
        </w:tc>
        <w:tc>
          <w:tcPr>
            <w:tcW w:w="623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14:paraId="69BCEAAA" w14:textId="77777777" w:rsidR="00D60367" w:rsidRPr="00D60367" w:rsidRDefault="00D60367" w:rsidP="00D60367">
            <w:pPr>
              <w:jc w:val="center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D60367">
              <w:rPr>
                <w:b/>
                <w:bCs/>
                <w:color w:val="000000"/>
                <w:sz w:val="18"/>
                <w:szCs w:val="18"/>
                <w:lang w:eastAsia="ru-RU"/>
              </w:rPr>
              <w:t>т</w:t>
            </w:r>
          </w:p>
        </w:tc>
        <w:tc>
          <w:tcPr>
            <w:tcW w:w="711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14:paraId="0F836C88" w14:textId="77777777" w:rsidR="00D60367" w:rsidRPr="00D60367" w:rsidRDefault="00D60367" w:rsidP="00D60367">
            <w:pPr>
              <w:jc w:val="center"/>
              <w:rPr>
                <w:b/>
                <w:bCs/>
                <w:sz w:val="18"/>
                <w:szCs w:val="18"/>
                <w:lang w:eastAsia="ru-RU"/>
              </w:rPr>
            </w:pPr>
            <w:r w:rsidRPr="00D60367">
              <w:rPr>
                <w:b/>
                <w:bCs/>
                <w:sz w:val="18"/>
                <w:szCs w:val="18"/>
                <w:lang w:eastAsia="ru-RU"/>
              </w:rPr>
              <w:t>689,3</w:t>
            </w:r>
          </w:p>
        </w:tc>
        <w:tc>
          <w:tcPr>
            <w:tcW w:w="612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14:paraId="3FE74425" w14:textId="77777777" w:rsidR="00D60367" w:rsidRPr="00D60367" w:rsidRDefault="00D60367" w:rsidP="00D60367">
            <w:pPr>
              <w:jc w:val="center"/>
              <w:rPr>
                <w:b/>
                <w:bCs/>
                <w:sz w:val="18"/>
                <w:szCs w:val="18"/>
                <w:lang w:eastAsia="ru-RU"/>
              </w:rPr>
            </w:pPr>
            <w:r w:rsidRPr="00D60367">
              <w:rPr>
                <w:b/>
                <w:bCs/>
                <w:sz w:val="18"/>
                <w:szCs w:val="18"/>
                <w:lang w:eastAsia="ru-RU"/>
              </w:rPr>
              <w:t>1004,3</w:t>
            </w:r>
          </w:p>
        </w:tc>
        <w:tc>
          <w:tcPr>
            <w:tcW w:w="799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14:paraId="262E15C3" w14:textId="77777777" w:rsidR="00D60367" w:rsidRPr="00D60367" w:rsidRDefault="00D60367" w:rsidP="00D60367">
            <w:pPr>
              <w:jc w:val="center"/>
              <w:rPr>
                <w:b/>
                <w:bCs/>
                <w:sz w:val="18"/>
                <w:szCs w:val="18"/>
                <w:lang w:eastAsia="ru-RU"/>
              </w:rPr>
            </w:pPr>
            <w:r w:rsidRPr="00D60367">
              <w:rPr>
                <w:b/>
                <w:bCs/>
                <w:sz w:val="18"/>
                <w:szCs w:val="18"/>
                <w:lang w:eastAsia="ru-RU"/>
              </w:rPr>
              <w:t>145,7</w:t>
            </w:r>
          </w:p>
        </w:tc>
      </w:tr>
      <w:tr w:rsidR="00D60367" w:rsidRPr="00D60367" w14:paraId="19A4B8EE" w14:textId="77777777" w:rsidTr="00D507CD">
        <w:trPr>
          <w:cantSplit/>
        </w:trPr>
        <w:tc>
          <w:tcPr>
            <w:tcW w:w="2255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5E7B1D8B" w14:textId="77777777" w:rsidR="00D60367" w:rsidRPr="00D60367" w:rsidRDefault="00D60367" w:rsidP="00D60367">
            <w:pPr>
              <w:rPr>
                <w:b/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Ак-Суу району</w:t>
            </w:r>
          </w:p>
        </w:tc>
        <w:tc>
          <w:tcPr>
            <w:tcW w:w="623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14:paraId="3429407A" w14:textId="77777777" w:rsidR="00D60367" w:rsidRPr="00D60367" w:rsidRDefault="00D60367" w:rsidP="00D60367">
            <w:pPr>
              <w:jc w:val="center"/>
              <w:rPr>
                <w:b/>
                <w:bCs/>
                <w:color w:val="FF0000"/>
                <w:sz w:val="18"/>
                <w:szCs w:val="18"/>
                <w:lang w:eastAsia="ru-RU"/>
              </w:rPr>
            </w:pPr>
          </w:p>
        </w:tc>
        <w:tc>
          <w:tcPr>
            <w:tcW w:w="711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14:paraId="2D9B6023" w14:textId="77777777" w:rsidR="00D60367" w:rsidRPr="00D60367" w:rsidRDefault="00D60367" w:rsidP="00D60367">
            <w:pPr>
              <w:jc w:val="center"/>
              <w:rPr>
                <w:bCs/>
                <w:sz w:val="18"/>
                <w:szCs w:val="18"/>
                <w:lang w:eastAsia="ru-RU"/>
              </w:rPr>
            </w:pPr>
            <w:r w:rsidRPr="00D60367">
              <w:rPr>
                <w:bCs/>
                <w:sz w:val="18"/>
                <w:szCs w:val="18"/>
                <w:lang w:eastAsia="ru-RU"/>
              </w:rPr>
              <w:t>235,9</w:t>
            </w:r>
          </w:p>
        </w:tc>
        <w:tc>
          <w:tcPr>
            <w:tcW w:w="612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14:paraId="3CC3F40F" w14:textId="77777777" w:rsidR="00D60367" w:rsidRPr="00D60367" w:rsidRDefault="00D60367" w:rsidP="00D60367">
            <w:pPr>
              <w:jc w:val="center"/>
              <w:rPr>
                <w:bCs/>
                <w:sz w:val="18"/>
                <w:szCs w:val="18"/>
                <w:lang w:eastAsia="ru-RU"/>
              </w:rPr>
            </w:pPr>
            <w:r w:rsidRPr="00D60367">
              <w:rPr>
                <w:bCs/>
                <w:sz w:val="18"/>
                <w:szCs w:val="18"/>
                <w:lang w:eastAsia="ru-RU"/>
              </w:rPr>
              <w:t>125,7</w:t>
            </w:r>
          </w:p>
        </w:tc>
        <w:tc>
          <w:tcPr>
            <w:tcW w:w="799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14:paraId="4476B904" w14:textId="77777777" w:rsidR="00D60367" w:rsidRPr="00D60367" w:rsidRDefault="00D60367" w:rsidP="00D60367">
            <w:pPr>
              <w:jc w:val="center"/>
              <w:rPr>
                <w:bCs/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53,3</w:t>
            </w:r>
          </w:p>
        </w:tc>
      </w:tr>
      <w:tr w:rsidR="00D60367" w:rsidRPr="00D60367" w14:paraId="649A09DB" w14:textId="77777777" w:rsidTr="00D507CD">
        <w:trPr>
          <w:cantSplit/>
        </w:trPr>
        <w:tc>
          <w:tcPr>
            <w:tcW w:w="2255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5F573A35" w14:textId="77777777" w:rsidR="00D60367" w:rsidRPr="00D60367" w:rsidRDefault="00D60367" w:rsidP="00D60367">
            <w:pPr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Жети-Ѳгуз району</w:t>
            </w:r>
          </w:p>
        </w:tc>
        <w:tc>
          <w:tcPr>
            <w:tcW w:w="623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14:paraId="3060E27D" w14:textId="77777777" w:rsidR="00D60367" w:rsidRPr="00D60367" w:rsidRDefault="00D60367" w:rsidP="00D60367">
            <w:pPr>
              <w:jc w:val="center"/>
              <w:rPr>
                <w:b/>
                <w:bCs/>
                <w:color w:val="FF0000"/>
                <w:sz w:val="18"/>
                <w:szCs w:val="18"/>
                <w:lang w:eastAsia="ru-RU"/>
              </w:rPr>
            </w:pPr>
          </w:p>
        </w:tc>
        <w:tc>
          <w:tcPr>
            <w:tcW w:w="711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14:paraId="0FDDAA15" w14:textId="77777777" w:rsidR="00D60367" w:rsidRPr="00D60367" w:rsidRDefault="00D60367" w:rsidP="00D60367">
            <w:pPr>
              <w:jc w:val="center"/>
              <w:rPr>
                <w:bCs/>
                <w:sz w:val="18"/>
                <w:szCs w:val="18"/>
                <w:lang w:eastAsia="ru-RU"/>
              </w:rPr>
            </w:pPr>
            <w:r w:rsidRPr="00D60367">
              <w:rPr>
                <w:bCs/>
                <w:sz w:val="18"/>
                <w:szCs w:val="18"/>
                <w:lang w:eastAsia="ru-RU"/>
              </w:rPr>
              <w:t>453,4</w:t>
            </w:r>
          </w:p>
        </w:tc>
        <w:tc>
          <w:tcPr>
            <w:tcW w:w="612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14:paraId="45D2A4D8" w14:textId="77777777" w:rsidR="00D60367" w:rsidRPr="00D60367" w:rsidRDefault="00D60367" w:rsidP="00D60367">
            <w:pPr>
              <w:jc w:val="center"/>
              <w:rPr>
                <w:bCs/>
                <w:sz w:val="18"/>
                <w:szCs w:val="18"/>
                <w:lang w:eastAsia="ru-RU"/>
              </w:rPr>
            </w:pPr>
            <w:r w:rsidRPr="00D60367">
              <w:rPr>
                <w:bCs/>
                <w:sz w:val="18"/>
                <w:szCs w:val="18"/>
                <w:lang w:eastAsia="ru-RU"/>
              </w:rPr>
              <w:t>878,6</w:t>
            </w:r>
          </w:p>
        </w:tc>
        <w:tc>
          <w:tcPr>
            <w:tcW w:w="799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14:paraId="3D0ADBAB" w14:textId="77777777" w:rsidR="00D60367" w:rsidRPr="00D60367" w:rsidRDefault="00D60367" w:rsidP="00D60367">
            <w:pPr>
              <w:jc w:val="center"/>
              <w:rPr>
                <w:b/>
                <w:bCs/>
                <w:sz w:val="18"/>
                <w:szCs w:val="18"/>
                <w:lang w:eastAsia="ru-RU"/>
              </w:rPr>
            </w:pPr>
            <w:r w:rsidRPr="00D60367">
              <w:rPr>
                <w:b/>
                <w:bCs/>
                <w:sz w:val="18"/>
                <w:szCs w:val="18"/>
                <w:lang w:eastAsia="ru-RU"/>
              </w:rPr>
              <w:t>193,8</w:t>
            </w:r>
          </w:p>
        </w:tc>
      </w:tr>
      <w:tr w:rsidR="00D60367" w:rsidRPr="00D60367" w14:paraId="1AECCA20" w14:textId="77777777" w:rsidTr="00D507CD">
        <w:trPr>
          <w:cantSplit/>
        </w:trPr>
        <w:tc>
          <w:tcPr>
            <w:tcW w:w="2255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0479157E" w14:textId="77777777" w:rsidR="00D60367" w:rsidRPr="00D60367" w:rsidRDefault="00D60367" w:rsidP="00D60367">
            <w:pPr>
              <w:rPr>
                <w:b/>
                <w:sz w:val="18"/>
                <w:szCs w:val="18"/>
                <w:lang w:eastAsia="ru-RU"/>
              </w:rPr>
            </w:pPr>
            <w:r w:rsidRPr="00D60367">
              <w:rPr>
                <w:b/>
                <w:sz w:val="18"/>
                <w:szCs w:val="18"/>
                <w:lang w:eastAsia="ru-RU"/>
              </w:rPr>
              <w:t>Эт жана тамак - аш субпродуктылары</w:t>
            </w:r>
          </w:p>
        </w:tc>
        <w:tc>
          <w:tcPr>
            <w:tcW w:w="623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14:paraId="343A2AB6" w14:textId="77777777" w:rsidR="00D60367" w:rsidRPr="00D60367" w:rsidRDefault="00D60367" w:rsidP="00D60367">
            <w:pPr>
              <w:jc w:val="center"/>
              <w:rPr>
                <w:b/>
                <w:bCs/>
                <w:sz w:val="18"/>
                <w:szCs w:val="18"/>
                <w:lang w:eastAsia="ru-RU"/>
              </w:rPr>
            </w:pPr>
            <w:r w:rsidRPr="00D60367">
              <w:rPr>
                <w:b/>
                <w:bCs/>
                <w:sz w:val="18"/>
                <w:szCs w:val="18"/>
                <w:lang w:eastAsia="ru-RU"/>
              </w:rPr>
              <w:t>т</w:t>
            </w:r>
          </w:p>
        </w:tc>
        <w:tc>
          <w:tcPr>
            <w:tcW w:w="711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14:paraId="36855AD7" w14:textId="77777777" w:rsidR="00D60367" w:rsidRPr="00D60367" w:rsidRDefault="00D60367" w:rsidP="00D60367">
            <w:pPr>
              <w:jc w:val="center"/>
              <w:rPr>
                <w:b/>
                <w:bCs/>
                <w:sz w:val="18"/>
                <w:szCs w:val="18"/>
                <w:lang w:eastAsia="ru-RU"/>
              </w:rPr>
            </w:pPr>
            <w:r w:rsidRPr="00D60367">
              <w:rPr>
                <w:b/>
                <w:bCs/>
                <w:sz w:val="18"/>
                <w:szCs w:val="18"/>
                <w:lang w:eastAsia="ru-RU"/>
              </w:rPr>
              <w:t>31,8</w:t>
            </w:r>
          </w:p>
        </w:tc>
        <w:tc>
          <w:tcPr>
            <w:tcW w:w="612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14:paraId="34FAB1F6" w14:textId="77777777" w:rsidR="00D60367" w:rsidRPr="00D60367" w:rsidRDefault="00D60367" w:rsidP="00D60367">
            <w:pPr>
              <w:jc w:val="center"/>
              <w:rPr>
                <w:b/>
                <w:bCs/>
                <w:sz w:val="18"/>
                <w:szCs w:val="18"/>
                <w:lang w:eastAsia="ru-RU"/>
              </w:rPr>
            </w:pPr>
            <w:r w:rsidRPr="00D60367">
              <w:rPr>
                <w:b/>
                <w:bCs/>
                <w:sz w:val="18"/>
                <w:szCs w:val="18"/>
                <w:lang w:eastAsia="ru-RU"/>
              </w:rPr>
              <w:t>19,8</w:t>
            </w:r>
          </w:p>
        </w:tc>
        <w:tc>
          <w:tcPr>
            <w:tcW w:w="799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14:paraId="108A0BA1" w14:textId="77777777" w:rsidR="00D60367" w:rsidRPr="00D60367" w:rsidRDefault="00D60367" w:rsidP="00D60367">
            <w:pPr>
              <w:jc w:val="center"/>
              <w:rPr>
                <w:b/>
                <w:bCs/>
                <w:sz w:val="18"/>
                <w:szCs w:val="18"/>
                <w:lang w:eastAsia="ru-RU"/>
              </w:rPr>
            </w:pPr>
            <w:r w:rsidRPr="00D60367">
              <w:rPr>
                <w:b/>
                <w:bCs/>
                <w:sz w:val="18"/>
                <w:szCs w:val="18"/>
                <w:lang w:eastAsia="ru-RU"/>
              </w:rPr>
              <w:t>62,3</w:t>
            </w:r>
          </w:p>
        </w:tc>
      </w:tr>
      <w:tr w:rsidR="00D60367" w:rsidRPr="00D60367" w14:paraId="6B1EC023" w14:textId="77777777" w:rsidTr="00D507CD">
        <w:trPr>
          <w:cantSplit/>
        </w:trPr>
        <w:tc>
          <w:tcPr>
            <w:tcW w:w="2255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0912EEAB" w14:textId="77777777" w:rsidR="00D60367" w:rsidRPr="00D60367" w:rsidRDefault="00D60367" w:rsidP="00D60367">
            <w:pPr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Ак-Суу району</w:t>
            </w:r>
          </w:p>
        </w:tc>
        <w:tc>
          <w:tcPr>
            <w:tcW w:w="623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365ABCB6" w14:textId="77777777" w:rsidR="00D60367" w:rsidRPr="00D60367" w:rsidRDefault="00D60367" w:rsidP="00D60367">
            <w:pPr>
              <w:jc w:val="center"/>
              <w:rPr>
                <w:sz w:val="18"/>
                <w:szCs w:val="18"/>
                <w:lang w:eastAsia="ru-RU"/>
              </w:rPr>
            </w:pPr>
          </w:p>
        </w:tc>
        <w:tc>
          <w:tcPr>
            <w:tcW w:w="711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14:paraId="52065A7F" w14:textId="77777777" w:rsidR="00D60367" w:rsidRPr="00D60367" w:rsidRDefault="00D60367" w:rsidP="00D60367">
            <w:pPr>
              <w:jc w:val="center"/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20,8</w:t>
            </w:r>
          </w:p>
        </w:tc>
        <w:tc>
          <w:tcPr>
            <w:tcW w:w="612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14:paraId="58CAA5CF" w14:textId="77777777" w:rsidR="00D60367" w:rsidRPr="00D60367" w:rsidRDefault="00D60367" w:rsidP="00D60367">
            <w:pPr>
              <w:jc w:val="center"/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19,8</w:t>
            </w:r>
          </w:p>
        </w:tc>
        <w:tc>
          <w:tcPr>
            <w:tcW w:w="799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14:paraId="7147D0B6" w14:textId="77777777" w:rsidR="00D60367" w:rsidRPr="00D60367" w:rsidRDefault="00D60367" w:rsidP="00D60367">
            <w:pPr>
              <w:jc w:val="center"/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95,2</w:t>
            </w:r>
          </w:p>
        </w:tc>
      </w:tr>
      <w:tr w:rsidR="00D60367" w:rsidRPr="00D60367" w14:paraId="5F9B82CF" w14:textId="77777777" w:rsidTr="00D507CD">
        <w:trPr>
          <w:cantSplit/>
        </w:trPr>
        <w:tc>
          <w:tcPr>
            <w:tcW w:w="2255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15BDFFD2" w14:textId="77777777" w:rsidR="00D60367" w:rsidRPr="00D60367" w:rsidRDefault="00D60367" w:rsidP="00D60367">
            <w:pPr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Каракол шаары</w:t>
            </w:r>
          </w:p>
        </w:tc>
        <w:tc>
          <w:tcPr>
            <w:tcW w:w="623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350BCD91" w14:textId="77777777" w:rsidR="00D60367" w:rsidRPr="00D60367" w:rsidRDefault="00D60367" w:rsidP="00D60367">
            <w:pPr>
              <w:jc w:val="center"/>
              <w:rPr>
                <w:sz w:val="18"/>
                <w:szCs w:val="18"/>
                <w:lang w:eastAsia="ru-RU"/>
              </w:rPr>
            </w:pPr>
          </w:p>
        </w:tc>
        <w:tc>
          <w:tcPr>
            <w:tcW w:w="711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14:paraId="20DA08F2" w14:textId="77777777" w:rsidR="00D60367" w:rsidRPr="00D60367" w:rsidRDefault="00D60367" w:rsidP="00D60367">
            <w:pPr>
              <w:jc w:val="center"/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11,0</w:t>
            </w:r>
          </w:p>
        </w:tc>
        <w:tc>
          <w:tcPr>
            <w:tcW w:w="612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14:paraId="6795FA83" w14:textId="77777777" w:rsidR="00D60367" w:rsidRPr="00D60367" w:rsidRDefault="00D60367" w:rsidP="00D60367">
            <w:pPr>
              <w:jc w:val="center"/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-</w:t>
            </w:r>
          </w:p>
        </w:tc>
        <w:tc>
          <w:tcPr>
            <w:tcW w:w="799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14:paraId="7FB8622E" w14:textId="77777777" w:rsidR="00D60367" w:rsidRPr="00D60367" w:rsidRDefault="00D60367" w:rsidP="00D60367">
            <w:pPr>
              <w:jc w:val="center"/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-</w:t>
            </w:r>
          </w:p>
        </w:tc>
      </w:tr>
      <w:tr w:rsidR="00D60367" w:rsidRPr="00D60367" w14:paraId="0FE87872" w14:textId="77777777" w:rsidTr="00D507CD">
        <w:trPr>
          <w:cantSplit/>
        </w:trPr>
        <w:tc>
          <w:tcPr>
            <w:tcW w:w="2255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6BF62207" w14:textId="77777777" w:rsidR="00D60367" w:rsidRPr="00D60367" w:rsidRDefault="00D60367" w:rsidP="00D60367">
            <w:pPr>
              <w:rPr>
                <w:sz w:val="18"/>
                <w:szCs w:val="18"/>
                <w:lang w:eastAsia="ru-RU"/>
              </w:rPr>
            </w:pPr>
            <w:r w:rsidRPr="00D60367">
              <w:rPr>
                <w:b/>
                <w:sz w:val="18"/>
                <w:szCs w:val="18"/>
                <w:lang w:eastAsia="ru-RU"/>
              </w:rPr>
              <w:t>Ѳсүмдүк майы</w:t>
            </w:r>
          </w:p>
        </w:tc>
        <w:tc>
          <w:tcPr>
            <w:tcW w:w="623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5C8456C9" w14:textId="77777777" w:rsidR="00D60367" w:rsidRPr="00D60367" w:rsidRDefault="00D60367" w:rsidP="00D60367">
            <w:pPr>
              <w:jc w:val="center"/>
              <w:rPr>
                <w:b/>
                <w:sz w:val="18"/>
                <w:szCs w:val="18"/>
                <w:lang w:eastAsia="ru-RU"/>
              </w:rPr>
            </w:pPr>
            <w:r w:rsidRPr="00D60367">
              <w:rPr>
                <w:b/>
                <w:sz w:val="18"/>
                <w:szCs w:val="18"/>
                <w:lang w:eastAsia="ru-RU"/>
              </w:rPr>
              <w:t>т</w:t>
            </w:r>
          </w:p>
        </w:tc>
        <w:tc>
          <w:tcPr>
            <w:tcW w:w="711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14:paraId="5C023AC1" w14:textId="77777777" w:rsidR="00D60367" w:rsidRPr="00D60367" w:rsidRDefault="00D60367" w:rsidP="00D60367">
            <w:pPr>
              <w:jc w:val="center"/>
              <w:rPr>
                <w:b/>
                <w:sz w:val="18"/>
                <w:szCs w:val="18"/>
                <w:lang w:eastAsia="ru-RU"/>
              </w:rPr>
            </w:pPr>
            <w:r w:rsidRPr="00D60367">
              <w:rPr>
                <w:b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612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14:paraId="5C94E0DE" w14:textId="77777777" w:rsidR="00D60367" w:rsidRPr="00D60367" w:rsidRDefault="00D60367" w:rsidP="00D60367">
            <w:pPr>
              <w:jc w:val="center"/>
              <w:rPr>
                <w:b/>
                <w:sz w:val="18"/>
                <w:szCs w:val="18"/>
                <w:lang w:eastAsia="ru-RU"/>
              </w:rPr>
            </w:pPr>
            <w:r w:rsidRPr="00D60367">
              <w:rPr>
                <w:b/>
                <w:sz w:val="18"/>
                <w:szCs w:val="18"/>
                <w:lang w:eastAsia="ru-RU"/>
              </w:rPr>
              <w:t>9,1</w:t>
            </w:r>
          </w:p>
        </w:tc>
        <w:tc>
          <w:tcPr>
            <w:tcW w:w="799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14:paraId="56838DEC" w14:textId="77777777" w:rsidR="00D60367" w:rsidRPr="00D60367" w:rsidRDefault="00D60367" w:rsidP="00D60367">
            <w:pPr>
              <w:jc w:val="center"/>
              <w:rPr>
                <w:b/>
                <w:sz w:val="18"/>
                <w:szCs w:val="18"/>
                <w:lang w:eastAsia="ru-RU"/>
              </w:rPr>
            </w:pPr>
            <w:r w:rsidRPr="00D60367">
              <w:rPr>
                <w:b/>
                <w:sz w:val="18"/>
                <w:szCs w:val="18"/>
                <w:lang w:eastAsia="ru-RU"/>
              </w:rPr>
              <w:t>-</w:t>
            </w:r>
          </w:p>
        </w:tc>
      </w:tr>
      <w:tr w:rsidR="00D60367" w:rsidRPr="00D60367" w14:paraId="30DF46E5" w14:textId="77777777" w:rsidTr="00D507CD">
        <w:trPr>
          <w:cantSplit/>
        </w:trPr>
        <w:tc>
          <w:tcPr>
            <w:tcW w:w="2255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64615B7E" w14:textId="77777777" w:rsidR="00D60367" w:rsidRPr="00D60367" w:rsidRDefault="00D60367" w:rsidP="00D60367">
            <w:pPr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Каракол шаары</w:t>
            </w:r>
          </w:p>
        </w:tc>
        <w:tc>
          <w:tcPr>
            <w:tcW w:w="623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05FFE5D1" w14:textId="77777777" w:rsidR="00D60367" w:rsidRPr="00D60367" w:rsidRDefault="00D60367" w:rsidP="00D60367">
            <w:pPr>
              <w:jc w:val="center"/>
              <w:rPr>
                <w:color w:val="FF0000"/>
                <w:sz w:val="18"/>
                <w:szCs w:val="18"/>
                <w:lang w:eastAsia="ru-RU"/>
              </w:rPr>
            </w:pPr>
          </w:p>
        </w:tc>
        <w:tc>
          <w:tcPr>
            <w:tcW w:w="711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14:paraId="45202BC3" w14:textId="77777777" w:rsidR="00D60367" w:rsidRPr="00D60367" w:rsidRDefault="00D60367" w:rsidP="00D60367">
            <w:pPr>
              <w:jc w:val="center"/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-</w:t>
            </w:r>
          </w:p>
        </w:tc>
        <w:tc>
          <w:tcPr>
            <w:tcW w:w="612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14:paraId="7E3BB173" w14:textId="77777777" w:rsidR="00D60367" w:rsidRPr="00D60367" w:rsidRDefault="00D60367" w:rsidP="00D60367">
            <w:pPr>
              <w:jc w:val="center"/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8,9</w:t>
            </w:r>
          </w:p>
        </w:tc>
        <w:tc>
          <w:tcPr>
            <w:tcW w:w="799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14:paraId="53139245" w14:textId="77777777" w:rsidR="00D60367" w:rsidRPr="00D60367" w:rsidRDefault="00D60367" w:rsidP="00D60367">
            <w:pPr>
              <w:jc w:val="center"/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-</w:t>
            </w:r>
          </w:p>
        </w:tc>
      </w:tr>
      <w:tr w:rsidR="00D60367" w:rsidRPr="00D60367" w14:paraId="2111AAE3" w14:textId="77777777" w:rsidTr="00D507CD">
        <w:trPr>
          <w:cantSplit/>
        </w:trPr>
        <w:tc>
          <w:tcPr>
            <w:tcW w:w="2255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00AF9344" w14:textId="77777777" w:rsidR="00D60367" w:rsidRPr="00D60367" w:rsidRDefault="00D60367" w:rsidP="00D60367">
            <w:pPr>
              <w:rPr>
                <w:b/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Түп району</w:t>
            </w:r>
          </w:p>
        </w:tc>
        <w:tc>
          <w:tcPr>
            <w:tcW w:w="623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6AB14389" w14:textId="77777777" w:rsidR="00D60367" w:rsidRPr="00D60367" w:rsidRDefault="00D60367" w:rsidP="00D60367">
            <w:pPr>
              <w:jc w:val="center"/>
              <w:rPr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711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14:paraId="2D78C294" w14:textId="77777777" w:rsidR="00D60367" w:rsidRPr="00D60367" w:rsidRDefault="00D60367" w:rsidP="00D60367">
            <w:pPr>
              <w:jc w:val="center"/>
              <w:rPr>
                <w:b/>
                <w:bCs/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-</w:t>
            </w:r>
          </w:p>
        </w:tc>
        <w:tc>
          <w:tcPr>
            <w:tcW w:w="612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14:paraId="0CCD649C" w14:textId="77777777" w:rsidR="00D60367" w:rsidRPr="00D60367" w:rsidRDefault="00D60367" w:rsidP="00D60367">
            <w:pPr>
              <w:jc w:val="center"/>
              <w:rPr>
                <w:b/>
                <w:bCs/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799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14:paraId="3E997B08" w14:textId="77777777" w:rsidR="00D60367" w:rsidRPr="00D60367" w:rsidRDefault="00D60367" w:rsidP="00D60367">
            <w:pPr>
              <w:jc w:val="center"/>
              <w:rPr>
                <w:b/>
                <w:bCs/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-</w:t>
            </w:r>
          </w:p>
        </w:tc>
      </w:tr>
      <w:tr w:rsidR="00D60367" w:rsidRPr="00D60367" w14:paraId="6017AB25" w14:textId="77777777" w:rsidTr="00D507CD">
        <w:trPr>
          <w:cantSplit/>
        </w:trPr>
        <w:tc>
          <w:tcPr>
            <w:tcW w:w="2255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3DD59D28" w14:textId="77777777" w:rsidR="00D60367" w:rsidRPr="00D60367" w:rsidRDefault="00D60367" w:rsidP="00D60367">
            <w:pPr>
              <w:rPr>
                <w:sz w:val="18"/>
                <w:szCs w:val="18"/>
                <w:lang w:eastAsia="ru-RU"/>
              </w:rPr>
            </w:pPr>
            <w:r w:rsidRPr="00D60367">
              <w:rPr>
                <w:b/>
                <w:sz w:val="18"/>
                <w:szCs w:val="18"/>
                <w:lang w:eastAsia="ru-RU"/>
              </w:rPr>
              <w:t>Иштетилген суюк сүт</w:t>
            </w:r>
          </w:p>
        </w:tc>
        <w:tc>
          <w:tcPr>
            <w:tcW w:w="623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46FAE770" w14:textId="77777777" w:rsidR="00D60367" w:rsidRPr="00D60367" w:rsidRDefault="00D60367" w:rsidP="00D60367">
            <w:pPr>
              <w:jc w:val="center"/>
              <w:rPr>
                <w:b/>
                <w:bCs/>
                <w:sz w:val="18"/>
                <w:szCs w:val="18"/>
                <w:lang w:eastAsia="ru-RU"/>
              </w:rPr>
            </w:pPr>
            <w:r w:rsidRPr="00D60367">
              <w:rPr>
                <w:b/>
                <w:bCs/>
                <w:sz w:val="18"/>
                <w:szCs w:val="18"/>
                <w:lang w:eastAsia="ru-RU"/>
              </w:rPr>
              <w:t>т</w:t>
            </w:r>
          </w:p>
        </w:tc>
        <w:tc>
          <w:tcPr>
            <w:tcW w:w="711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14:paraId="228DA0B6" w14:textId="77777777" w:rsidR="00D60367" w:rsidRPr="00D60367" w:rsidRDefault="00D60367" w:rsidP="00D60367">
            <w:pPr>
              <w:jc w:val="center"/>
              <w:rPr>
                <w:sz w:val="18"/>
                <w:szCs w:val="18"/>
                <w:lang w:eastAsia="ru-RU"/>
              </w:rPr>
            </w:pPr>
            <w:r w:rsidRPr="00D60367">
              <w:rPr>
                <w:b/>
                <w:bCs/>
                <w:sz w:val="18"/>
                <w:szCs w:val="18"/>
                <w:lang w:eastAsia="ru-RU"/>
              </w:rPr>
              <w:t>66,8</w:t>
            </w:r>
          </w:p>
        </w:tc>
        <w:tc>
          <w:tcPr>
            <w:tcW w:w="612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14:paraId="2E5B249C" w14:textId="77777777" w:rsidR="00D60367" w:rsidRPr="00D60367" w:rsidRDefault="00D60367" w:rsidP="00D60367">
            <w:pPr>
              <w:jc w:val="center"/>
              <w:rPr>
                <w:sz w:val="18"/>
                <w:szCs w:val="18"/>
                <w:lang w:eastAsia="ru-RU"/>
              </w:rPr>
            </w:pPr>
            <w:r w:rsidRPr="00D60367">
              <w:rPr>
                <w:b/>
                <w:bCs/>
                <w:sz w:val="18"/>
                <w:szCs w:val="18"/>
                <w:lang w:eastAsia="ru-RU"/>
              </w:rPr>
              <w:t>265,1</w:t>
            </w:r>
          </w:p>
        </w:tc>
        <w:tc>
          <w:tcPr>
            <w:tcW w:w="799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14:paraId="79983AE0" w14:textId="77777777" w:rsidR="00D60367" w:rsidRPr="00D60367" w:rsidRDefault="00D60367" w:rsidP="00D60367">
            <w:pPr>
              <w:jc w:val="center"/>
              <w:rPr>
                <w:sz w:val="18"/>
                <w:szCs w:val="18"/>
                <w:lang w:eastAsia="ru-RU"/>
              </w:rPr>
            </w:pPr>
            <w:r w:rsidRPr="00D60367">
              <w:rPr>
                <w:b/>
                <w:bCs/>
                <w:sz w:val="18"/>
                <w:szCs w:val="18"/>
                <w:lang w:eastAsia="ru-RU"/>
              </w:rPr>
              <w:t>4,0э</w:t>
            </w:r>
          </w:p>
        </w:tc>
      </w:tr>
      <w:tr w:rsidR="00D60367" w:rsidRPr="00D60367" w14:paraId="3E1E114D" w14:textId="77777777" w:rsidTr="00D507CD">
        <w:trPr>
          <w:cantSplit/>
        </w:trPr>
        <w:tc>
          <w:tcPr>
            <w:tcW w:w="2255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070D8961" w14:textId="77777777" w:rsidR="00D60367" w:rsidRPr="00D60367" w:rsidRDefault="00D60367" w:rsidP="00D60367">
            <w:pPr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Ак-Суу району</w:t>
            </w:r>
          </w:p>
        </w:tc>
        <w:tc>
          <w:tcPr>
            <w:tcW w:w="623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2D5C0709" w14:textId="77777777" w:rsidR="00D60367" w:rsidRPr="00D60367" w:rsidRDefault="00D60367" w:rsidP="00D60367">
            <w:pPr>
              <w:jc w:val="center"/>
              <w:rPr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711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14:paraId="3E86B1F8" w14:textId="77777777" w:rsidR="00D60367" w:rsidRPr="00D60367" w:rsidRDefault="00D60367" w:rsidP="00D60367">
            <w:pPr>
              <w:jc w:val="center"/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38,6</w:t>
            </w:r>
          </w:p>
        </w:tc>
        <w:tc>
          <w:tcPr>
            <w:tcW w:w="612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14:paraId="50665ECB" w14:textId="77777777" w:rsidR="00D60367" w:rsidRPr="00D60367" w:rsidRDefault="00D60367" w:rsidP="00D60367">
            <w:pPr>
              <w:jc w:val="center"/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38,9</w:t>
            </w:r>
          </w:p>
        </w:tc>
        <w:tc>
          <w:tcPr>
            <w:tcW w:w="799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14:paraId="024F7A93" w14:textId="77777777" w:rsidR="00D60367" w:rsidRPr="00D60367" w:rsidRDefault="00D60367" w:rsidP="00D60367">
            <w:pPr>
              <w:jc w:val="center"/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100,8</w:t>
            </w:r>
          </w:p>
        </w:tc>
      </w:tr>
      <w:tr w:rsidR="00D60367" w:rsidRPr="00D60367" w14:paraId="74CB897B" w14:textId="77777777" w:rsidTr="00D507CD">
        <w:trPr>
          <w:cantSplit/>
        </w:trPr>
        <w:tc>
          <w:tcPr>
            <w:tcW w:w="2255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228A7DC9" w14:textId="77777777" w:rsidR="00D60367" w:rsidRPr="00D60367" w:rsidRDefault="00D60367" w:rsidP="00D60367">
            <w:pPr>
              <w:rPr>
                <w:b/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Жети-Ѳгуз району</w:t>
            </w:r>
          </w:p>
        </w:tc>
        <w:tc>
          <w:tcPr>
            <w:tcW w:w="623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36084516" w14:textId="77777777" w:rsidR="00D60367" w:rsidRPr="00D60367" w:rsidRDefault="00D60367" w:rsidP="00D60367">
            <w:pPr>
              <w:jc w:val="center"/>
              <w:rPr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711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14:paraId="764F3840" w14:textId="77777777" w:rsidR="00D60367" w:rsidRPr="00D60367" w:rsidRDefault="00D60367" w:rsidP="00D60367">
            <w:pPr>
              <w:jc w:val="center"/>
              <w:rPr>
                <w:b/>
                <w:bCs/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28,2</w:t>
            </w:r>
          </w:p>
        </w:tc>
        <w:tc>
          <w:tcPr>
            <w:tcW w:w="612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14:paraId="582DF898" w14:textId="77777777" w:rsidR="00D60367" w:rsidRPr="00D60367" w:rsidRDefault="00D60367" w:rsidP="00D60367">
            <w:pPr>
              <w:jc w:val="center"/>
              <w:rPr>
                <w:b/>
                <w:bCs/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33,4</w:t>
            </w:r>
          </w:p>
        </w:tc>
        <w:tc>
          <w:tcPr>
            <w:tcW w:w="799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14:paraId="76A6B71B" w14:textId="77777777" w:rsidR="00D60367" w:rsidRPr="00D60367" w:rsidRDefault="00D60367" w:rsidP="00D60367">
            <w:pPr>
              <w:jc w:val="center"/>
              <w:rPr>
                <w:b/>
                <w:bCs/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118,4</w:t>
            </w:r>
          </w:p>
        </w:tc>
      </w:tr>
      <w:tr w:rsidR="00D60367" w:rsidRPr="00D60367" w14:paraId="5E4523E0" w14:textId="77777777" w:rsidTr="00D507CD">
        <w:trPr>
          <w:cantSplit/>
        </w:trPr>
        <w:tc>
          <w:tcPr>
            <w:tcW w:w="2255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3F662B7F" w14:textId="77777777" w:rsidR="00D60367" w:rsidRPr="00D60367" w:rsidRDefault="00D60367" w:rsidP="00D60367">
            <w:pPr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Каракол шаары</w:t>
            </w:r>
          </w:p>
        </w:tc>
        <w:tc>
          <w:tcPr>
            <w:tcW w:w="623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4D9F6BB2" w14:textId="77777777" w:rsidR="00D60367" w:rsidRPr="00D60367" w:rsidRDefault="00D60367" w:rsidP="00D60367">
            <w:pPr>
              <w:jc w:val="center"/>
              <w:rPr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711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14:paraId="77F36D38" w14:textId="77777777" w:rsidR="00D60367" w:rsidRPr="00D60367" w:rsidRDefault="00D60367" w:rsidP="00D60367">
            <w:pPr>
              <w:jc w:val="center"/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-</w:t>
            </w:r>
          </w:p>
        </w:tc>
        <w:tc>
          <w:tcPr>
            <w:tcW w:w="612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14:paraId="50B1EA37" w14:textId="77777777" w:rsidR="00D60367" w:rsidRPr="00D60367" w:rsidRDefault="00D60367" w:rsidP="00D60367">
            <w:pPr>
              <w:jc w:val="center"/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192,8</w:t>
            </w:r>
          </w:p>
        </w:tc>
        <w:tc>
          <w:tcPr>
            <w:tcW w:w="799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14:paraId="547316F9" w14:textId="77777777" w:rsidR="00D60367" w:rsidRPr="00D60367" w:rsidRDefault="00D60367" w:rsidP="00D60367">
            <w:pPr>
              <w:jc w:val="center"/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-</w:t>
            </w:r>
          </w:p>
        </w:tc>
      </w:tr>
      <w:tr w:rsidR="00D60367" w:rsidRPr="00D60367" w14:paraId="33056E8E" w14:textId="77777777" w:rsidTr="00D507CD">
        <w:trPr>
          <w:cantSplit/>
        </w:trPr>
        <w:tc>
          <w:tcPr>
            <w:tcW w:w="2255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1D7E24EA" w14:textId="77777777" w:rsidR="00D60367" w:rsidRPr="00D60367" w:rsidRDefault="00D60367" w:rsidP="00D60367">
            <w:pPr>
              <w:rPr>
                <w:sz w:val="18"/>
                <w:szCs w:val="18"/>
                <w:lang w:eastAsia="ru-RU"/>
              </w:rPr>
            </w:pPr>
            <w:r w:rsidRPr="00D60367">
              <w:rPr>
                <w:b/>
                <w:sz w:val="18"/>
                <w:szCs w:val="18"/>
                <w:lang w:eastAsia="ru-RU"/>
              </w:rPr>
              <w:t>Бардык түрдѳгү чалган майлар</w:t>
            </w:r>
          </w:p>
        </w:tc>
        <w:tc>
          <w:tcPr>
            <w:tcW w:w="623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0B5AE500" w14:textId="77777777" w:rsidR="00D60367" w:rsidRPr="00D60367" w:rsidRDefault="00D60367" w:rsidP="00D60367">
            <w:pPr>
              <w:jc w:val="center"/>
              <w:rPr>
                <w:b/>
                <w:bCs/>
                <w:sz w:val="18"/>
                <w:szCs w:val="18"/>
                <w:lang w:eastAsia="ru-RU"/>
              </w:rPr>
            </w:pPr>
            <w:r w:rsidRPr="00D60367">
              <w:rPr>
                <w:b/>
                <w:bCs/>
                <w:sz w:val="18"/>
                <w:szCs w:val="18"/>
                <w:lang w:eastAsia="ru-RU"/>
              </w:rPr>
              <w:t>т</w:t>
            </w:r>
          </w:p>
        </w:tc>
        <w:tc>
          <w:tcPr>
            <w:tcW w:w="711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14:paraId="390FE91F" w14:textId="77777777" w:rsidR="00D60367" w:rsidRPr="00D60367" w:rsidRDefault="00D60367" w:rsidP="00D60367">
            <w:pPr>
              <w:jc w:val="center"/>
              <w:rPr>
                <w:bCs/>
                <w:sz w:val="18"/>
                <w:szCs w:val="18"/>
                <w:lang w:eastAsia="ru-RU"/>
              </w:rPr>
            </w:pPr>
            <w:r w:rsidRPr="00D60367">
              <w:rPr>
                <w:b/>
                <w:bCs/>
                <w:sz w:val="18"/>
                <w:szCs w:val="18"/>
                <w:lang w:eastAsia="ru-RU"/>
              </w:rPr>
              <w:t>616,5</w:t>
            </w:r>
          </w:p>
        </w:tc>
        <w:tc>
          <w:tcPr>
            <w:tcW w:w="612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14:paraId="326F25FA" w14:textId="77777777" w:rsidR="00D60367" w:rsidRPr="00D60367" w:rsidRDefault="00D60367" w:rsidP="00D60367">
            <w:pPr>
              <w:jc w:val="center"/>
              <w:rPr>
                <w:bCs/>
                <w:sz w:val="18"/>
                <w:szCs w:val="18"/>
                <w:lang w:eastAsia="ru-RU"/>
              </w:rPr>
            </w:pPr>
            <w:r w:rsidRPr="00D60367">
              <w:rPr>
                <w:b/>
                <w:bCs/>
                <w:sz w:val="18"/>
                <w:szCs w:val="18"/>
                <w:lang w:eastAsia="ru-RU"/>
              </w:rPr>
              <w:t>762,8</w:t>
            </w:r>
          </w:p>
        </w:tc>
        <w:tc>
          <w:tcPr>
            <w:tcW w:w="799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14:paraId="6D10A7E2" w14:textId="77777777" w:rsidR="00D60367" w:rsidRPr="00D60367" w:rsidRDefault="00D60367" w:rsidP="00D60367">
            <w:pPr>
              <w:jc w:val="center"/>
              <w:rPr>
                <w:bCs/>
                <w:sz w:val="18"/>
                <w:szCs w:val="18"/>
                <w:lang w:eastAsia="ru-RU"/>
              </w:rPr>
            </w:pPr>
            <w:r w:rsidRPr="00D60367">
              <w:rPr>
                <w:b/>
                <w:bCs/>
                <w:sz w:val="18"/>
                <w:szCs w:val="18"/>
                <w:lang w:eastAsia="ru-RU"/>
              </w:rPr>
              <w:t>123,7</w:t>
            </w:r>
          </w:p>
        </w:tc>
      </w:tr>
      <w:tr w:rsidR="00D60367" w:rsidRPr="00D60367" w14:paraId="17E80005" w14:textId="77777777" w:rsidTr="00D507CD">
        <w:trPr>
          <w:cantSplit/>
        </w:trPr>
        <w:tc>
          <w:tcPr>
            <w:tcW w:w="2255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726F1553" w14:textId="77777777" w:rsidR="00D60367" w:rsidRPr="00D60367" w:rsidRDefault="00D60367" w:rsidP="00D60367">
            <w:pPr>
              <w:rPr>
                <w:color w:val="000000"/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Жети-Ѳгуз району</w:t>
            </w:r>
          </w:p>
        </w:tc>
        <w:tc>
          <w:tcPr>
            <w:tcW w:w="623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2A9205E4" w14:textId="77777777" w:rsidR="00D60367" w:rsidRPr="00D60367" w:rsidRDefault="00D60367" w:rsidP="00D60367">
            <w:pPr>
              <w:jc w:val="center"/>
              <w:rPr>
                <w:sz w:val="18"/>
                <w:szCs w:val="18"/>
                <w:lang w:eastAsia="ru-RU"/>
              </w:rPr>
            </w:pPr>
          </w:p>
        </w:tc>
        <w:tc>
          <w:tcPr>
            <w:tcW w:w="711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14:paraId="3EF8D5AB" w14:textId="77777777" w:rsidR="00D60367" w:rsidRPr="00D60367" w:rsidRDefault="00D60367" w:rsidP="00D60367">
            <w:pPr>
              <w:jc w:val="center"/>
              <w:rPr>
                <w:bCs/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266,4</w:t>
            </w:r>
          </w:p>
        </w:tc>
        <w:tc>
          <w:tcPr>
            <w:tcW w:w="612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14:paraId="6B29D2CA" w14:textId="77777777" w:rsidR="00D60367" w:rsidRPr="00D60367" w:rsidRDefault="00D60367" w:rsidP="00D60367">
            <w:pPr>
              <w:jc w:val="center"/>
              <w:rPr>
                <w:bCs/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192,4</w:t>
            </w:r>
          </w:p>
        </w:tc>
        <w:tc>
          <w:tcPr>
            <w:tcW w:w="799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14:paraId="3E888F23" w14:textId="77777777" w:rsidR="00D60367" w:rsidRPr="00D60367" w:rsidRDefault="00D60367" w:rsidP="00D60367">
            <w:pPr>
              <w:jc w:val="center"/>
              <w:rPr>
                <w:bCs/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72,2</w:t>
            </w:r>
          </w:p>
        </w:tc>
      </w:tr>
      <w:tr w:rsidR="00D60367" w:rsidRPr="00D60367" w14:paraId="05B6C51D" w14:textId="77777777" w:rsidTr="00D507CD">
        <w:trPr>
          <w:cantSplit/>
        </w:trPr>
        <w:tc>
          <w:tcPr>
            <w:tcW w:w="2255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3A556C2D" w14:textId="77777777" w:rsidR="00D60367" w:rsidRPr="00D60367" w:rsidRDefault="00D60367" w:rsidP="00D60367">
            <w:pPr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Түп району</w:t>
            </w:r>
          </w:p>
        </w:tc>
        <w:tc>
          <w:tcPr>
            <w:tcW w:w="623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7A23C233" w14:textId="77777777" w:rsidR="00D60367" w:rsidRPr="00D60367" w:rsidRDefault="00D60367" w:rsidP="00D60367">
            <w:pPr>
              <w:jc w:val="center"/>
              <w:rPr>
                <w:sz w:val="18"/>
                <w:szCs w:val="18"/>
                <w:lang w:eastAsia="ru-RU"/>
              </w:rPr>
            </w:pPr>
          </w:p>
        </w:tc>
        <w:tc>
          <w:tcPr>
            <w:tcW w:w="711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14:paraId="48DE2626" w14:textId="77777777" w:rsidR="00D60367" w:rsidRPr="00D60367" w:rsidRDefault="00D60367" w:rsidP="00D60367">
            <w:pPr>
              <w:jc w:val="center"/>
              <w:rPr>
                <w:bCs/>
                <w:sz w:val="18"/>
                <w:szCs w:val="18"/>
                <w:lang w:eastAsia="ru-RU"/>
              </w:rPr>
            </w:pPr>
            <w:r w:rsidRPr="00D60367">
              <w:rPr>
                <w:bCs/>
                <w:sz w:val="18"/>
                <w:szCs w:val="18"/>
                <w:lang w:eastAsia="ru-RU"/>
              </w:rPr>
              <w:t>20,8</w:t>
            </w:r>
          </w:p>
        </w:tc>
        <w:tc>
          <w:tcPr>
            <w:tcW w:w="612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14:paraId="0D6A50F5" w14:textId="77777777" w:rsidR="00D60367" w:rsidRPr="00D60367" w:rsidRDefault="00D60367" w:rsidP="00D60367">
            <w:pPr>
              <w:jc w:val="center"/>
              <w:rPr>
                <w:bCs/>
                <w:sz w:val="18"/>
                <w:szCs w:val="18"/>
                <w:lang w:eastAsia="ru-RU"/>
              </w:rPr>
            </w:pPr>
            <w:r w:rsidRPr="00D60367">
              <w:rPr>
                <w:bCs/>
                <w:sz w:val="18"/>
                <w:szCs w:val="18"/>
                <w:lang w:eastAsia="ru-RU"/>
              </w:rPr>
              <w:t>20,4</w:t>
            </w:r>
          </w:p>
        </w:tc>
        <w:tc>
          <w:tcPr>
            <w:tcW w:w="799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14:paraId="42B06F9D" w14:textId="77777777" w:rsidR="00D60367" w:rsidRPr="00D60367" w:rsidRDefault="00D60367" w:rsidP="00D60367">
            <w:pPr>
              <w:jc w:val="center"/>
              <w:rPr>
                <w:bCs/>
                <w:sz w:val="18"/>
                <w:szCs w:val="18"/>
                <w:lang w:eastAsia="ru-RU"/>
              </w:rPr>
            </w:pPr>
            <w:r w:rsidRPr="00D60367">
              <w:rPr>
                <w:bCs/>
                <w:sz w:val="18"/>
                <w:szCs w:val="18"/>
                <w:lang w:eastAsia="ru-RU"/>
              </w:rPr>
              <w:t>98,1</w:t>
            </w:r>
          </w:p>
        </w:tc>
      </w:tr>
      <w:tr w:rsidR="00D60367" w:rsidRPr="00D60367" w14:paraId="34D53CA6" w14:textId="77777777" w:rsidTr="00D507CD">
        <w:trPr>
          <w:cantSplit/>
        </w:trPr>
        <w:tc>
          <w:tcPr>
            <w:tcW w:w="2255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4FB48C4D" w14:textId="77777777" w:rsidR="00D60367" w:rsidRPr="00D60367" w:rsidRDefault="00D60367" w:rsidP="00D60367">
            <w:pPr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Каракол шаары</w:t>
            </w:r>
          </w:p>
        </w:tc>
        <w:tc>
          <w:tcPr>
            <w:tcW w:w="623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5C774A9A" w14:textId="77777777" w:rsidR="00D60367" w:rsidRPr="00D60367" w:rsidRDefault="00D60367" w:rsidP="00D60367">
            <w:pPr>
              <w:jc w:val="center"/>
              <w:rPr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711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14:paraId="6775CD9C" w14:textId="77777777" w:rsidR="00D60367" w:rsidRPr="00D60367" w:rsidRDefault="00D60367" w:rsidP="00D60367">
            <w:pPr>
              <w:jc w:val="center"/>
              <w:rPr>
                <w:b/>
                <w:sz w:val="18"/>
                <w:szCs w:val="18"/>
                <w:lang w:eastAsia="ru-RU"/>
              </w:rPr>
            </w:pPr>
            <w:r w:rsidRPr="00D60367">
              <w:rPr>
                <w:bCs/>
                <w:sz w:val="18"/>
                <w:szCs w:val="18"/>
                <w:lang w:eastAsia="ru-RU"/>
              </w:rPr>
              <w:t>329,3</w:t>
            </w:r>
          </w:p>
        </w:tc>
        <w:tc>
          <w:tcPr>
            <w:tcW w:w="612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14:paraId="2D5DC771" w14:textId="77777777" w:rsidR="00D60367" w:rsidRPr="00D60367" w:rsidRDefault="00D60367" w:rsidP="00D60367">
            <w:pPr>
              <w:jc w:val="center"/>
              <w:rPr>
                <w:b/>
                <w:sz w:val="18"/>
                <w:szCs w:val="18"/>
                <w:lang w:eastAsia="ru-RU"/>
              </w:rPr>
            </w:pPr>
            <w:r w:rsidRPr="00D60367">
              <w:rPr>
                <w:bCs/>
                <w:sz w:val="18"/>
                <w:szCs w:val="18"/>
                <w:lang w:eastAsia="ru-RU"/>
              </w:rPr>
              <w:t>549,9</w:t>
            </w:r>
          </w:p>
        </w:tc>
        <w:tc>
          <w:tcPr>
            <w:tcW w:w="799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14:paraId="01B917DD" w14:textId="77777777" w:rsidR="00D60367" w:rsidRPr="00D60367" w:rsidRDefault="00D60367" w:rsidP="00D60367">
            <w:pPr>
              <w:jc w:val="center"/>
              <w:rPr>
                <w:b/>
                <w:sz w:val="18"/>
                <w:szCs w:val="18"/>
                <w:lang w:eastAsia="ru-RU"/>
              </w:rPr>
            </w:pPr>
          </w:p>
        </w:tc>
      </w:tr>
      <w:tr w:rsidR="00D60367" w:rsidRPr="00D60367" w14:paraId="0E633E52" w14:textId="77777777" w:rsidTr="00D507CD">
        <w:trPr>
          <w:cantSplit/>
        </w:trPr>
        <w:tc>
          <w:tcPr>
            <w:tcW w:w="2255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73846B18" w14:textId="77777777" w:rsidR="00D60367" w:rsidRPr="00D60367" w:rsidRDefault="00D60367" w:rsidP="00D60367">
            <w:pPr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Балыкчы шаары</w:t>
            </w:r>
          </w:p>
        </w:tc>
        <w:tc>
          <w:tcPr>
            <w:tcW w:w="623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3A0D70CE" w14:textId="77777777" w:rsidR="00D60367" w:rsidRPr="00D60367" w:rsidRDefault="00D60367" w:rsidP="00D60367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711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14:paraId="30AD56B2" w14:textId="77777777" w:rsidR="00D60367" w:rsidRPr="00D60367" w:rsidRDefault="00D60367" w:rsidP="00D60367">
            <w:pPr>
              <w:jc w:val="center"/>
              <w:rPr>
                <w:sz w:val="18"/>
                <w:szCs w:val="18"/>
                <w:lang w:eastAsia="ru-RU"/>
              </w:rPr>
            </w:pPr>
            <w:r w:rsidRPr="00D60367">
              <w:rPr>
                <w:bCs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612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14:paraId="04E3A590" w14:textId="77777777" w:rsidR="00D60367" w:rsidRPr="00D60367" w:rsidRDefault="00D60367" w:rsidP="00D60367">
            <w:pPr>
              <w:jc w:val="center"/>
              <w:rPr>
                <w:sz w:val="18"/>
                <w:szCs w:val="18"/>
                <w:lang w:eastAsia="ru-RU"/>
              </w:rPr>
            </w:pPr>
            <w:r w:rsidRPr="00D60367">
              <w:rPr>
                <w:bCs/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799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14:paraId="2C532FF3" w14:textId="77777777" w:rsidR="00D60367" w:rsidRPr="00D60367" w:rsidRDefault="00D60367" w:rsidP="00D60367">
            <w:pPr>
              <w:jc w:val="center"/>
              <w:rPr>
                <w:sz w:val="18"/>
                <w:szCs w:val="18"/>
                <w:lang w:eastAsia="ru-RU"/>
              </w:rPr>
            </w:pPr>
            <w:r w:rsidRPr="00D60367">
              <w:rPr>
                <w:bCs/>
                <w:sz w:val="18"/>
                <w:szCs w:val="18"/>
                <w:lang w:eastAsia="ru-RU"/>
              </w:rPr>
              <w:t>-</w:t>
            </w:r>
          </w:p>
        </w:tc>
      </w:tr>
      <w:tr w:rsidR="00D60367" w:rsidRPr="00D60367" w14:paraId="3F56E0F1" w14:textId="77777777" w:rsidTr="00D507CD">
        <w:trPr>
          <w:cantSplit/>
        </w:trPr>
        <w:tc>
          <w:tcPr>
            <w:tcW w:w="2255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105A7661" w14:textId="77777777" w:rsidR="00D60367" w:rsidRPr="00D60367" w:rsidRDefault="00D60367" w:rsidP="00D60367">
            <w:pPr>
              <w:rPr>
                <w:sz w:val="18"/>
                <w:szCs w:val="18"/>
                <w:lang w:eastAsia="ru-RU"/>
              </w:rPr>
            </w:pPr>
            <w:r w:rsidRPr="00D60367">
              <w:rPr>
                <w:b/>
                <w:sz w:val="18"/>
                <w:szCs w:val="18"/>
                <w:lang w:eastAsia="ru-RU"/>
              </w:rPr>
              <w:t>Сырдын бардык түрү</w:t>
            </w:r>
          </w:p>
        </w:tc>
        <w:tc>
          <w:tcPr>
            <w:tcW w:w="623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797C2F9E" w14:textId="77777777" w:rsidR="00D60367" w:rsidRPr="00D60367" w:rsidRDefault="00D60367" w:rsidP="00D60367">
            <w:pPr>
              <w:rPr>
                <w:sz w:val="18"/>
                <w:szCs w:val="18"/>
                <w:lang w:eastAsia="ru-RU"/>
              </w:rPr>
            </w:pPr>
            <w:r w:rsidRPr="00D60367">
              <w:rPr>
                <w:b/>
                <w:bCs/>
                <w:sz w:val="18"/>
                <w:szCs w:val="18"/>
                <w:lang w:eastAsia="ru-RU"/>
              </w:rPr>
              <w:t>т</w:t>
            </w:r>
          </w:p>
        </w:tc>
        <w:tc>
          <w:tcPr>
            <w:tcW w:w="711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14:paraId="2C3BAC12" w14:textId="77777777" w:rsidR="00D60367" w:rsidRPr="00D60367" w:rsidRDefault="00D60367" w:rsidP="00D60367">
            <w:pPr>
              <w:jc w:val="center"/>
              <w:rPr>
                <w:sz w:val="18"/>
                <w:szCs w:val="18"/>
                <w:lang w:eastAsia="ru-RU"/>
              </w:rPr>
            </w:pPr>
            <w:r w:rsidRPr="00D60367">
              <w:rPr>
                <w:b/>
                <w:sz w:val="18"/>
                <w:szCs w:val="18"/>
                <w:lang w:eastAsia="ru-RU"/>
              </w:rPr>
              <w:t>1313,4</w:t>
            </w:r>
          </w:p>
        </w:tc>
        <w:tc>
          <w:tcPr>
            <w:tcW w:w="612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14:paraId="08450922" w14:textId="77777777" w:rsidR="00D60367" w:rsidRPr="00D60367" w:rsidRDefault="00D60367" w:rsidP="00D60367">
            <w:pPr>
              <w:jc w:val="center"/>
              <w:rPr>
                <w:sz w:val="18"/>
                <w:szCs w:val="18"/>
                <w:lang w:eastAsia="ru-RU"/>
              </w:rPr>
            </w:pPr>
            <w:r w:rsidRPr="00D60367">
              <w:rPr>
                <w:b/>
                <w:sz w:val="18"/>
                <w:szCs w:val="18"/>
                <w:lang w:eastAsia="ru-RU"/>
              </w:rPr>
              <w:t>1443,3</w:t>
            </w:r>
          </w:p>
        </w:tc>
        <w:tc>
          <w:tcPr>
            <w:tcW w:w="799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14:paraId="5B7C019E" w14:textId="77777777" w:rsidR="00D60367" w:rsidRPr="00D60367" w:rsidRDefault="00D60367" w:rsidP="00D60367">
            <w:pPr>
              <w:jc w:val="center"/>
              <w:rPr>
                <w:sz w:val="18"/>
                <w:szCs w:val="18"/>
                <w:lang w:eastAsia="ru-RU"/>
              </w:rPr>
            </w:pPr>
            <w:r w:rsidRPr="00D60367">
              <w:rPr>
                <w:b/>
                <w:sz w:val="18"/>
                <w:szCs w:val="18"/>
                <w:lang w:eastAsia="ru-RU"/>
              </w:rPr>
              <w:t>109,9</w:t>
            </w:r>
          </w:p>
        </w:tc>
      </w:tr>
      <w:tr w:rsidR="00D60367" w:rsidRPr="00D60367" w14:paraId="3B51D7D7" w14:textId="77777777" w:rsidTr="00D507CD">
        <w:trPr>
          <w:cantSplit/>
        </w:trPr>
        <w:tc>
          <w:tcPr>
            <w:tcW w:w="2255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03004F87" w14:textId="77777777" w:rsidR="00D60367" w:rsidRPr="00D60367" w:rsidRDefault="00D60367" w:rsidP="00D60367">
            <w:pPr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Жети-Ѳгуз району</w:t>
            </w:r>
          </w:p>
        </w:tc>
        <w:tc>
          <w:tcPr>
            <w:tcW w:w="623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3DF79694" w14:textId="77777777" w:rsidR="00D60367" w:rsidRPr="00D60367" w:rsidRDefault="00D60367" w:rsidP="00D60367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711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14:paraId="5E588FDF" w14:textId="77777777" w:rsidR="00D60367" w:rsidRPr="00D60367" w:rsidRDefault="00D60367" w:rsidP="00D60367">
            <w:pPr>
              <w:jc w:val="center"/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659,9</w:t>
            </w:r>
          </w:p>
        </w:tc>
        <w:tc>
          <w:tcPr>
            <w:tcW w:w="612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14:paraId="06944245" w14:textId="77777777" w:rsidR="00D60367" w:rsidRPr="00D60367" w:rsidRDefault="00D60367" w:rsidP="00D60367">
            <w:pPr>
              <w:jc w:val="center"/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531,6</w:t>
            </w:r>
          </w:p>
        </w:tc>
        <w:tc>
          <w:tcPr>
            <w:tcW w:w="799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14:paraId="00BF05E5" w14:textId="77777777" w:rsidR="00D60367" w:rsidRPr="00D60367" w:rsidRDefault="00D60367" w:rsidP="00D60367">
            <w:pPr>
              <w:jc w:val="center"/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80,6</w:t>
            </w:r>
          </w:p>
        </w:tc>
      </w:tr>
      <w:tr w:rsidR="00D60367" w:rsidRPr="00D60367" w14:paraId="21C031C1" w14:textId="77777777" w:rsidTr="00D507CD">
        <w:trPr>
          <w:cantSplit/>
          <w:trHeight w:val="191"/>
        </w:trPr>
        <w:tc>
          <w:tcPr>
            <w:tcW w:w="2255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4DD22F0B" w14:textId="77777777" w:rsidR="00D60367" w:rsidRPr="00D60367" w:rsidRDefault="00D60367" w:rsidP="00D60367">
            <w:pPr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Ысык-Кѳл району</w:t>
            </w:r>
          </w:p>
        </w:tc>
        <w:tc>
          <w:tcPr>
            <w:tcW w:w="623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1363996F" w14:textId="77777777" w:rsidR="00D60367" w:rsidRPr="00D60367" w:rsidRDefault="00D60367" w:rsidP="00D60367">
            <w:pPr>
              <w:jc w:val="center"/>
              <w:rPr>
                <w:sz w:val="18"/>
                <w:szCs w:val="18"/>
                <w:lang w:eastAsia="ru-RU"/>
              </w:rPr>
            </w:pPr>
          </w:p>
        </w:tc>
        <w:tc>
          <w:tcPr>
            <w:tcW w:w="711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14:paraId="6F01E208" w14:textId="77777777" w:rsidR="00D60367" w:rsidRPr="00D60367" w:rsidRDefault="00D60367" w:rsidP="00D60367">
            <w:pPr>
              <w:jc w:val="center"/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5,6</w:t>
            </w:r>
          </w:p>
        </w:tc>
        <w:tc>
          <w:tcPr>
            <w:tcW w:w="612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14:paraId="36493B47" w14:textId="77777777" w:rsidR="00D60367" w:rsidRPr="00D60367" w:rsidRDefault="00D60367" w:rsidP="00D60367">
            <w:pPr>
              <w:jc w:val="center"/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8,3</w:t>
            </w:r>
          </w:p>
        </w:tc>
        <w:tc>
          <w:tcPr>
            <w:tcW w:w="799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14:paraId="3273DBB3" w14:textId="77777777" w:rsidR="00D60367" w:rsidRPr="00D60367" w:rsidRDefault="00D60367" w:rsidP="00D60367">
            <w:pPr>
              <w:jc w:val="center"/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148,2</w:t>
            </w:r>
          </w:p>
        </w:tc>
      </w:tr>
      <w:tr w:rsidR="00D60367" w:rsidRPr="00D60367" w14:paraId="42A1EC13" w14:textId="77777777" w:rsidTr="00D507CD">
        <w:trPr>
          <w:cantSplit/>
        </w:trPr>
        <w:tc>
          <w:tcPr>
            <w:tcW w:w="2255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654176C7" w14:textId="77777777" w:rsidR="00D60367" w:rsidRPr="00D60367" w:rsidRDefault="00D60367" w:rsidP="00D60367">
            <w:pPr>
              <w:rPr>
                <w:color w:val="000000"/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Түп району</w:t>
            </w:r>
          </w:p>
        </w:tc>
        <w:tc>
          <w:tcPr>
            <w:tcW w:w="623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1B769CF1" w14:textId="77777777" w:rsidR="00D60367" w:rsidRPr="00D60367" w:rsidRDefault="00D60367" w:rsidP="00D60367">
            <w:pPr>
              <w:jc w:val="center"/>
              <w:rPr>
                <w:sz w:val="18"/>
                <w:szCs w:val="18"/>
                <w:lang w:eastAsia="ru-RU"/>
              </w:rPr>
            </w:pPr>
          </w:p>
        </w:tc>
        <w:tc>
          <w:tcPr>
            <w:tcW w:w="711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14:paraId="306F8B90" w14:textId="77777777" w:rsidR="00D60367" w:rsidRPr="00D60367" w:rsidRDefault="00D60367" w:rsidP="00D60367">
            <w:pPr>
              <w:jc w:val="center"/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266,1</w:t>
            </w:r>
          </w:p>
        </w:tc>
        <w:tc>
          <w:tcPr>
            <w:tcW w:w="612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14:paraId="4249EE20" w14:textId="77777777" w:rsidR="00D60367" w:rsidRPr="00D60367" w:rsidRDefault="00D60367" w:rsidP="00D60367">
            <w:pPr>
              <w:jc w:val="center"/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281,1</w:t>
            </w:r>
          </w:p>
        </w:tc>
        <w:tc>
          <w:tcPr>
            <w:tcW w:w="799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14:paraId="29412129" w14:textId="77777777" w:rsidR="00D60367" w:rsidRPr="00D60367" w:rsidRDefault="00D60367" w:rsidP="00D60367">
            <w:pPr>
              <w:jc w:val="center"/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105,6</w:t>
            </w:r>
          </w:p>
        </w:tc>
      </w:tr>
      <w:tr w:rsidR="00D60367" w:rsidRPr="00D60367" w14:paraId="66E87D52" w14:textId="77777777" w:rsidTr="00D507CD">
        <w:trPr>
          <w:cantSplit/>
        </w:trPr>
        <w:tc>
          <w:tcPr>
            <w:tcW w:w="2255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58EA67FF" w14:textId="77777777" w:rsidR="00D60367" w:rsidRPr="00D60367" w:rsidRDefault="00D60367" w:rsidP="00D60367">
            <w:pPr>
              <w:rPr>
                <w:b/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Каракол шаары</w:t>
            </w:r>
          </w:p>
        </w:tc>
        <w:tc>
          <w:tcPr>
            <w:tcW w:w="623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33A48C56" w14:textId="77777777" w:rsidR="00D60367" w:rsidRPr="00D60367" w:rsidRDefault="00D60367" w:rsidP="00D60367">
            <w:pPr>
              <w:jc w:val="center"/>
              <w:rPr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711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14:paraId="4AA88BE5" w14:textId="77777777" w:rsidR="00D60367" w:rsidRPr="00D60367" w:rsidRDefault="00D60367" w:rsidP="00D60367">
            <w:pPr>
              <w:jc w:val="center"/>
              <w:rPr>
                <w:b/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381,7</w:t>
            </w:r>
          </w:p>
        </w:tc>
        <w:tc>
          <w:tcPr>
            <w:tcW w:w="612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14:paraId="3F0BA310" w14:textId="77777777" w:rsidR="00D60367" w:rsidRPr="00D60367" w:rsidRDefault="00D60367" w:rsidP="00D60367">
            <w:pPr>
              <w:jc w:val="center"/>
              <w:rPr>
                <w:b/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622,1</w:t>
            </w:r>
          </w:p>
        </w:tc>
        <w:tc>
          <w:tcPr>
            <w:tcW w:w="799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14:paraId="3C7B729B" w14:textId="77777777" w:rsidR="00D60367" w:rsidRPr="00D60367" w:rsidRDefault="00D60367" w:rsidP="00D60367">
            <w:pPr>
              <w:jc w:val="center"/>
              <w:rPr>
                <w:b/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163,0</w:t>
            </w:r>
          </w:p>
        </w:tc>
      </w:tr>
      <w:tr w:rsidR="00D60367" w:rsidRPr="00D60367" w14:paraId="5BAF6343" w14:textId="77777777" w:rsidTr="00D507CD">
        <w:trPr>
          <w:cantSplit/>
        </w:trPr>
        <w:tc>
          <w:tcPr>
            <w:tcW w:w="2255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001CAAE7" w14:textId="77777777" w:rsidR="00D60367" w:rsidRPr="00D60367" w:rsidRDefault="00D60367" w:rsidP="00D60367">
            <w:pPr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Балыкчы шаары</w:t>
            </w:r>
          </w:p>
        </w:tc>
        <w:tc>
          <w:tcPr>
            <w:tcW w:w="623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66D519E9" w14:textId="77777777" w:rsidR="00D60367" w:rsidRPr="00D60367" w:rsidRDefault="00D60367" w:rsidP="00D60367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711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14:paraId="184FF01E" w14:textId="77777777" w:rsidR="00D60367" w:rsidRPr="00D60367" w:rsidRDefault="00D60367" w:rsidP="00D60367">
            <w:pPr>
              <w:jc w:val="center"/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612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14:paraId="4DBB630C" w14:textId="77777777" w:rsidR="00D60367" w:rsidRPr="00D60367" w:rsidRDefault="00D60367" w:rsidP="00D60367">
            <w:pPr>
              <w:jc w:val="center"/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799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14:paraId="28D3AD62" w14:textId="77777777" w:rsidR="00D60367" w:rsidRPr="00D60367" w:rsidRDefault="00D60367" w:rsidP="00D60367">
            <w:pPr>
              <w:jc w:val="center"/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2,0э</w:t>
            </w:r>
          </w:p>
        </w:tc>
      </w:tr>
      <w:tr w:rsidR="00D60367" w:rsidRPr="00D60367" w14:paraId="1A88B70F" w14:textId="77777777" w:rsidTr="00D507CD">
        <w:trPr>
          <w:cantSplit/>
        </w:trPr>
        <w:tc>
          <w:tcPr>
            <w:tcW w:w="2255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727FF94C" w14:textId="77777777" w:rsidR="00D60367" w:rsidRPr="00D60367" w:rsidRDefault="00D60367" w:rsidP="00D60367">
            <w:pPr>
              <w:rPr>
                <w:sz w:val="18"/>
                <w:szCs w:val="18"/>
                <w:lang w:eastAsia="ru-RU"/>
              </w:rPr>
            </w:pPr>
            <w:r w:rsidRPr="00D60367">
              <w:rPr>
                <w:b/>
                <w:sz w:val="18"/>
                <w:szCs w:val="18"/>
                <w:lang w:eastAsia="ru-RU"/>
              </w:rPr>
              <w:t>Дан эгиндеринин уну</w:t>
            </w:r>
          </w:p>
        </w:tc>
        <w:tc>
          <w:tcPr>
            <w:tcW w:w="623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328BD165" w14:textId="77777777" w:rsidR="00D60367" w:rsidRPr="00D60367" w:rsidRDefault="00D60367" w:rsidP="00D60367">
            <w:pPr>
              <w:rPr>
                <w:sz w:val="18"/>
                <w:szCs w:val="18"/>
                <w:lang w:eastAsia="ru-RU"/>
              </w:rPr>
            </w:pPr>
            <w:r w:rsidRPr="00D60367">
              <w:rPr>
                <w:b/>
                <w:bCs/>
                <w:sz w:val="18"/>
                <w:szCs w:val="18"/>
                <w:lang w:eastAsia="ru-RU"/>
              </w:rPr>
              <w:t>т</w:t>
            </w:r>
          </w:p>
        </w:tc>
        <w:tc>
          <w:tcPr>
            <w:tcW w:w="711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14:paraId="38ECE20A" w14:textId="77777777" w:rsidR="00D60367" w:rsidRPr="00D60367" w:rsidRDefault="00D60367" w:rsidP="00D60367">
            <w:pPr>
              <w:jc w:val="center"/>
              <w:rPr>
                <w:bCs/>
                <w:sz w:val="18"/>
                <w:szCs w:val="18"/>
                <w:lang w:eastAsia="ru-RU"/>
              </w:rPr>
            </w:pPr>
            <w:r w:rsidRPr="00D60367">
              <w:rPr>
                <w:b/>
                <w:sz w:val="18"/>
                <w:szCs w:val="18"/>
                <w:lang w:eastAsia="ru-RU"/>
              </w:rPr>
              <w:t>7694,7</w:t>
            </w:r>
          </w:p>
        </w:tc>
        <w:tc>
          <w:tcPr>
            <w:tcW w:w="612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14:paraId="72A86502" w14:textId="77777777" w:rsidR="00D60367" w:rsidRPr="00D60367" w:rsidRDefault="00D60367" w:rsidP="00D60367">
            <w:pPr>
              <w:jc w:val="center"/>
              <w:rPr>
                <w:bCs/>
                <w:sz w:val="18"/>
                <w:szCs w:val="18"/>
                <w:lang w:eastAsia="ru-RU"/>
              </w:rPr>
            </w:pPr>
            <w:r w:rsidRPr="00D60367">
              <w:rPr>
                <w:b/>
                <w:sz w:val="18"/>
                <w:szCs w:val="18"/>
                <w:lang w:eastAsia="ru-RU"/>
              </w:rPr>
              <w:t>9074,2</w:t>
            </w:r>
          </w:p>
        </w:tc>
        <w:tc>
          <w:tcPr>
            <w:tcW w:w="799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14:paraId="4137F397" w14:textId="77777777" w:rsidR="00D60367" w:rsidRPr="00D60367" w:rsidRDefault="00D60367" w:rsidP="00D60367">
            <w:pPr>
              <w:jc w:val="center"/>
              <w:rPr>
                <w:bCs/>
                <w:sz w:val="18"/>
                <w:szCs w:val="18"/>
                <w:lang w:eastAsia="ru-RU"/>
              </w:rPr>
            </w:pPr>
            <w:r w:rsidRPr="00D60367">
              <w:rPr>
                <w:b/>
                <w:sz w:val="18"/>
                <w:szCs w:val="18"/>
                <w:lang w:eastAsia="ru-RU"/>
              </w:rPr>
              <w:t>117,9</w:t>
            </w:r>
          </w:p>
        </w:tc>
      </w:tr>
      <w:tr w:rsidR="00D60367" w:rsidRPr="00D60367" w14:paraId="7112D079" w14:textId="77777777" w:rsidTr="00D507CD">
        <w:trPr>
          <w:cantSplit/>
        </w:trPr>
        <w:tc>
          <w:tcPr>
            <w:tcW w:w="2255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09E36DB4" w14:textId="77777777" w:rsidR="00D60367" w:rsidRPr="00D60367" w:rsidRDefault="00D60367" w:rsidP="00D60367">
            <w:pPr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Жети-Ѳгуз району</w:t>
            </w:r>
          </w:p>
        </w:tc>
        <w:tc>
          <w:tcPr>
            <w:tcW w:w="623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74F44F28" w14:textId="77777777" w:rsidR="00D60367" w:rsidRPr="00D60367" w:rsidRDefault="00D60367" w:rsidP="00D60367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711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14:paraId="5B8D9748" w14:textId="77777777" w:rsidR="00D60367" w:rsidRPr="00D60367" w:rsidRDefault="00D60367" w:rsidP="00D60367">
            <w:pPr>
              <w:jc w:val="center"/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113,5</w:t>
            </w:r>
          </w:p>
        </w:tc>
        <w:tc>
          <w:tcPr>
            <w:tcW w:w="612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14:paraId="61F198C5" w14:textId="77777777" w:rsidR="00D60367" w:rsidRPr="00D60367" w:rsidRDefault="00D60367" w:rsidP="00D60367">
            <w:pPr>
              <w:jc w:val="center"/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115,9</w:t>
            </w:r>
          </w:p>
        </w:tc>
        <w:tc>
          <w:tcPr>
            <w:tcW w:w="799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14:paraId="0C7EA1D3" w14:textId="77777777" w:rsidR="00D60367" w:rsidRPr="00D60367" w:rsidRDefault="00D60367" w:rsidP="00D60367">
            <w:pPr>
              <w:jc w:val="center"/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102,1</w:t>
            </w:r>
          </w:p>
        </w:tc>
      </w:tr>
      <w:tr w:rsidR="00D60367" w:rsidRPr="00D60367" w14:paraId="00214F59" w14:textId="77777777" w:rsidTr="00D507CD">
        <w:trPr>
          <w:cantSplit/>
        </w:trPr>
        <w:tc>
          <w:tcPr>
            <w:tcW w:w="2255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79D4B454" w14:textId="77777777" w:rsidR="00D60367" w:rsidRPr="00D60367" w:rsidRDefault="00D60367" w:rsidP="00D60367">
            <w:pPr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Ысык-Кѳл району</w:t>
            </w:r>
          </w:p>
        </w:tc>
        <w:tc>
          <w:tcPr>
            <w:tcW w:w="623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7016FCD0" w14:textId="77777777" w:rsidR="00D60367" w:rsidRPr="00D60367" w:rsidRDefault="00D60367" w:rsidP="00D60367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711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14:paraId="3CEDB2F8" w14:textId="77777777" w:rsidR="00D60367" w:rsidRPr="00D60367" w:rsidRDefault="00D60367" w:rsidP="00D60367">
            <w:pPr>
              <w:jc w:val="center"/>
              <w:rPr>
                <w:sz w:val="18"/>
                <w:szCs w:val="18"/>
                <w:lang w:eastAsia="ru-RU"/>
              </w:rPr>
            </w:pPr>
            <w:r w:rsidRPr="00D60367">
              <w:rPr>
                <w:bCs/>
                <w:sz w:val="18"/>
                <w:szCs w:val="18"/>
                <w:lang w:eastAsia="ru-RU"/>
              </w:rPr>
              <w:t>15,0</w:t>
            </w:r>
          </w:p>
        </w:tc>
        <w:tc>
          <w:tcPr>
            <w:tcW w:w="612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14:paraId="05F7B43B" w14:textId="77777777" w:rsidR="00D60367" w:rsidRPr="00D60367" w:rsidRDefault="00D60367" w:rsidP="00D60367">
            <w:pPr>
              <w:jc w:val="center"/>
              <w:rPr>
                <w:sz w:val="18"/>
                <w:szCs w:val="18"/>
                <w:lang w:eastAsia="ru-RU"/>
              </w:rPr>
            </w:pPr>
            <w:r w:rsidRPr="00D60367">
              <w:rPr>
                <w:bCs/>
                <w:sz w:val="18"/>
                <w:szCs w:val="18"/>
                <w:lang w:eastAsia="ru-RU"/>
              </w:rPr>
              <w:t>8,7</w:t>
            </w:r>
          </w:p>
        </w:tc>
        <w:tc>
          <w:tcPr>
            <w:tcW w:w="799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14:paraId="0AC9F0A3" w14:textId="77777777" w:rsidR="00D60367" w:rsidRPr="00D60367" w:rsidRDefault="00D60367" w:rsidP="00D60367">
            <w:pPr>
              <w:jc w:val="center"/>
              <w:rPr>
                <w:sz w:val="18"/>
                <w:szCs w:val="18"/>
                <w:lang w:eastAsia="ru-RU"/>
              </w:rPr>
            </w:pPr>
            <w:r w:rsidRPr="00D60367">
              <w:rPr>
                <w:bCs/>
                <w:sz w:val="18"/>
                <w:szCs w:val="18"/>
                <w:lang w:eastAsia="ru-RU"/>
              </w:rPr>
              <w:t>58,0</w:t>
            </w:r>
          </w:p>
        </w:tc>
      </w:tr>
      <w:tr w:rsidR="00D60367" w:rsidRPr="00D60367" w14:paraId="73672DDD" w14:textId="77777777" w:rsidTr="00D507CD">
        <w:trPr>
          <w:cantSplit/>
        </w:trPr>
        <w:tc>
          <w:tcPr>
            <w:tcW w:w="2255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18EDAA4E" w14:textId="77777777" w:rsidR="00D60367" w:rsidRPr="00D60367" w:rsidRDefault="00D60367" w:rsidP="00D60367">
            <w:pPr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Түп району</w:t>
            </w:r>
          </w:p>
        </w:tc>
        <w:tc>
          <w:tcPr>
            <w:tcW w:w="623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70AB22D0" w14:textId="77777777" w:rsidR="00D60367" w:rsidRPr="00D60367" w:rsidRDefault="00D60367" w:rsidP="00D60367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711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14:paraId="706381C6" w14:textId="77777777" w:rsidR="00D60367" w:rsidRPr="00D60367" w:rsidRDefault="00D60367" w:rsidP="00D60367">
            <w:pPr>
              <w:jc w:val="center"/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1950,2</w:t>
            </w:r>
          </w:p>
        </w:tc>
        <w:tc>
          <w:tcPr>
            <w:tcW w:w="612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14:paraId="347670DB" w14:textId="77777777" w:rsidR="00D60367" w:rsidRPr="00D60367" w:rsidRDefault="00D60367" w:rsidP="00D60367">
            <w:pPr>
              <w:jc w:val="center"/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2083,0</w:t>
            </w:r>
          </w:p>
        </w:tc>
        <w:tc>
          <w:tcPr>
            <w:tcW w:w="799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14:paraId="3ED45900" w14:textId="77777777" w:rsidR="00D60367" w:rsidRPr="00D60367" w:rsidRDefault="00D60367" w:rsidP="00D60367">
            <w:pPr>
              <w:jc w:val="center"/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106,8</w:t>
            </w:r>
          </w:p>
        </w:tc>
      </w:tr>
      <w:tr w:rsidR="00D60367" w:rsidRPr="00D60367" w14:paraId="373B609B" w14:textId="77777777" w:rsidTr="00D507CD">
        <w:trPr>
          <w:cantSplit/>
        </w:trPr>
        <w:tc>
          <w:tcPr>
            <w:tcW w:w="2255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58576175" w14:textId="77777777" w:rsidR="00D60367" w:rsidRPr="00D60367" w:rsidRDefault="00D60367" w:rsidP="00D60367">
            <w:pPr>
              <w:rPr>
                <w:b/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Каракол шаары</w:t>
            </w:r>
          </w:p>
        </w:tc>
        <w:tc>
          <w:tcPr>
            <w:tcW w:w="623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2B42AE2E" w14:textId="77777777" w:rsidR="00D60367" w:rsidRPr="00D60367" w:rsidRDefault="00D60367" w:rsidP="00D60367">
            <w:pPr>
              <w:jc w:val="center"/>
              <w:rPr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711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14:paraId="3820EB09" w14:textId="77777777" w:rsidR="00D60367" w:rsidRPr="00D60367" w:rsidRDefault="00D60367" w:rsidP="00D60367">
            <w:pPr>
              <w:jc w:val="center"/>
              <w:rPr>
                <w:b/>
                <w:bCs/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5616,0</w:t>
            </w:r>
          </w:p>
        </w:tc>
        <w:tc>
          <w:tcPr>
            <w:tcW w:w="612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14:paraId="61E58751" w14:textId="77777777" w:rsidR="00D60367" w:rsidRPr="00D60367" w:rsidRDefault="00D60367" w:rsidP="00D60367">
            <w:pPr>
              <w:jc w:val="center"/>
              <w:rPr>
                <w:b/>
                <w:bCs/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6010,8</w:t>
            </w:r>
          </w:p>
        </w:tc>
        <w:tc>
          <w:tcPr>
            <w:tcW w:w="799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14:paraId="3D852078" w14:textId="77777777" w:rsidR="00D60367" w:rsidRPr="00D60367" w:rsidRDefault="00D60367" w:rsidP="00D60367">
            <w:pPr>
              <w:jc w:val="center"/>
              <w:rPr>
                <w:b/>
                <w:bCs/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107,0</w:t>
            </w:r>
          </w:p>
        </w:tc>
      </w:tr>
      <w:tr w:rsidR="00D60367" w:rsidRPr="00D60367" w14:paraId="317A555A" w14:textId="77777777" w:rsidTr="00D507CD">
        <w:trPr>
          <w:cantSplit/>
        </w:trPr>
        <w:tc>
          <w:tcPr>
            <w:tcW w:w="2255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7BF5D8F2" w14:textId="77777777" w:rsidR="00D60367" w:rsidRPr="00D60367" w:rsidRDefault="00D60367" w:rsidP="00D60367">
            <w:pPr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Балыкчы шаары</w:t>
            </w:r>
          </w:p>
        </w:tc>
        <w:tc>
          <w:tcPr>
            <w:tcW w:w="623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2190B66D" w14:textId="77777777" w:rsidR="00D60367" w:rsidRPr="00D60367" w:rsidRDefault="00D60367" w:rsidP="00D60367">
            <w:pPr>
              <w:jc w:val="center"/>
              <w:rPr>
                <w:sz w:val="18"/>
                <w:szCs w:val="18"/>
                <w:lang w:eastAsia="ru-RU"/>
              </w:rPr>
            </w:pPr>
          </w:p>
        </w:tc>
        <w:tc>
          <w:tcPr>
            <w:tcW w:w="711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14:paraId="47B32679" w14:textId="77777777" w:rsidR="00D60367" w:rsidRPr="00D60367" w:rsidRDefault="00D60367" w:rsidP="00D60367">
            <w:pPr>
              <w:jc w:val="center"/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-</w:t>
            </w:r>
          </w:p>
        </w:tc>
        <w:tc>
          <w:tcPr>
            <w:tcW w:w="612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14:paraId="3ED7D69C" w14:textId="77777777" w:rsidR="00D60367" w:rsidRPr="00D60367" w:rsidRDefault="00D60367" w:rsidP="00D60367">
            <w:pPr>
              <w:jc w:val="center"/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855,8</w:t>
            </w:r>
          </w:p>
        </w:tc>
        <w:tc>
          <w:tcPr>
            <w:tcW w:w="799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14:paraId="7950F2AA" w14:textId="77777777" w:rsidR="00D60367" w:rsidRPr="00D60367" w:rsidRDefault="00D60367" w:rsidP="00D60367">
            <w:pPr>
              <w:jc w:val="center"/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-</w:t>
            </w:r>
          </w:p>
        </w:tc>
      </w:tr>
      <w:tr w:rsidR="00D60367" w:rsidRPr="00D60367" w14:paraId="1644B70B" w14:textId="77777777" w:rsidTr="00D507CD">
        <w:trPr>
          <w:cantSplit/>
        </w:trPr>
        <w:tc>
          <w:tcPr>
            <w:tcW w:w="2255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3D291F42" w14:textId="77777777" w:rsidR="00D60367" w:rsidRPr="00D60367" w:rsidRDefault="00D60367" w:rsidP="00D60367">
            <w:pPr>
              <w:rPr>
                <w:sz w:val="18"/>
                <w:szCs w:val="18"/>
                <w:lang w:eastAsia="ru-RU"/>
              </w:rPr>
            </w:pPr>
            <w:r w:rsidRPr="00D60367">
              <w:rPr>
                <w:b/>
                <w:sz w:val="18"/>
                <w:szCs w:val="18"/>
                <w:lang w:eastAsia="ru-RU"/>
              </w:rPr>
              <w:t>Жаңы бышкан нан</w:t>
            </w:r>
          </w:p>
        </w:tc>
        <w:tc>
          <w:tcPr>
            <w:tcW w:w="623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6DA0FE57" w14:textId="77777777" w:rsidR="00D60367" w:rsidRPr="00D60367" w:rsidRDefault="00D60367" w:rsidP="00D60367">
            <w:pPr>
              <w:jc w:val="center"/>
              <w:rPr>
                <w:sz w:val="18"/>
                <w:szCs w:val="18"/>
                <w:lang w:eastAsia="ru-RU"/>
              </w:rPr>
            </w:pPr>
            <w:r w:rsidRPr="00D60367">
              <w:rPr>
                <w:b/>
                <w:bCs/>
                <w:sz w:val="18"/>
                <w:szCs w:val="18"/>
                <w:lang w:eastAsia="ru-RU"/>
              </w:rPr>
              <w:t>т</w:t>
            </w:r>
          </w:p>
        </w:tc>
        <w:tc>
          <w:tcPr>
            <w:tcW w:w="711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14:paraId="544A47DD" w14:textId="77777777" w:rsidR="00D60367" w:rsidRPr="00D60367" w:rsidRDefault="00D60367" w:rsidP="00D60367">
            <w:pPr>
              <w:jc w:val="center"/>
              <w:rPr>
                <w:bCs/>
                <w:sz w:val="18"/>
                <w:szCs w:val="18"/>
                <w:lang w:eastAsia="ru-RU"/>
              </w:rPr>
            </w:pPr>
            <w:r w:rsidRPr="00D60367">
              <w:rPr>
                <w:b/>
                <w:bCs/>
                <w:sz w:val="18"/>
                <w:szCs w:val="18"/>
                <w:lang w:eastAsia="ru-RU"/>
              </w:rPr>
              <w:t>2674,0</w:t>
            </w:r>
          </w:p>
        </w:tc>
        <w:tc>
          <w:tcPr>
            <w:tcW w:w="612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14:paraId="40B3D7A8" w14:textId="77777777" w:rsidR="00D60367" w:rsidRPr="00D60367" w:rsidRDefault="00D60367" w:rsidP="00D60367">
            <w:pPr>
              <w:jc w:val="center"/>
              <w:rPr>
                <w:bCs/>
                <w:sz w:val="18"/>
                <w:szCs w:val="18"/>
                <w:lang w:eastAsia="ru-RU"/>
              </w:rPr>
            </w:pPr>
            <w:r w:rsidRPr="00D60367">
              <w:rPr>
                <w:b/>
                <w:bCs/>
                <w:sz w:val="18"/>
                <w:szCs w:val="18"/>
                <w:lang w:eastAsia="ru-RU"/>
              </w:rPr>
              <w:t>2776,5</w:t>
            </w:r>
          </w:p>
        </w:tc>
        <w:tc>
          <w:tcPr>
            <w:tcW w:w="799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14:paraId="4E6510DC" w14:textId="77777777" w:rsidR="00D60367" w:rsidRPr="00D60367" w:rsidRDefault="00D60367" w:rsidP="00D60367">
            <w:pPr>
              <w:jc w:val="center"/>
              <w:rPr>
                <w:bCs/>
                <w:sz w:val="18"/>
                <w:szCs w:val="18"/>
                <w:lang w:eastAsia="ru-RU"/>
              </w:rPr>
            </w:pPr>
            <w:r w:rsidRPr="00D60367">
              <w:rPr>
                <w:b/>
                <w:bCs/>
                <w:sz w:val="18"/>
                <w:szCs w:val="18"/>
                <w:lang w:eastAsia="ru-RU"/>
              </w:rPr>
              <w:t>103,8</w:t>
            </w:r>
          </w:p>
        </w:tc>
      </w:tr>
      <w:tr w:rsidR="00D60367" w:rsidRPr="00D60367" w14:paraId="15497028" w14:textId="77777777" w:rsidTr="00D507CD">
        <w:trPr>
          <w:cantSplit/>
        </w:trPr>
        <w:tc>
          <w:tcPr>
            <w:tcW w:w="2255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652EE2C8" w14:textId="77777777" w:rsidR="00D60367" w:rsidRPr="00D60367" w:rsidRDefault="00D60367" w:rsidP="00D60367">
            <w:pPr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Ак-Суу району</w:t>
            </w:r>
          </w:p>
        </w:tc>
        <w:tc>
          <w:tcPr>
            <w:tcW w:w="623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52BEFEED" w14:textId="77777777" w:rsidR="00D60367" w:rsidRPr="00D60367" w:rsidRDefault="00D60367" w:rsidP="00D60367">
            <w:pPr>
              <w:jc w:val="center"/>
              <w:rPr>
                <w:sz w:val="18"/>
                <w:szCs w:val="18"/>
                <w:lang w:eastAsia="ru-RU"/>
              </w:rPr>
            </w:pPr>
          </w:p>
        </w:tc>
        <w:tc>
          <w:tcPr>
            <w:tcW w:w="711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14:paraId="0446B600" w14:textId="77777777" w:rsidR="00D60367" w:rsidRPr="00D60367" w:rsidRDefault="00D60367" w:rsidP="00D60367">
            <w:pPr>
              <w:jc w:val="center"/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293,8</w:t>
            </w:r>
          </w:p>
        </w:tc>
        <w:tc>
          <w:tcPr>
            <w:tcW w:w="612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14:paraId="27C0C0B2" w14:textId="77777777" w:rsidR="00D60367" w:rsidRPr="00D60367" w:rsidRDefault="00D60367" w:rsidP="00D60367">
            <w:pPr>
              <w:jc w:val="center"/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239,3</w:t>
            </w:r>
          </w:p>
        </w:tc>
        <w:tc>
          <w:tcPr>
            <w:tcW w:w="799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14:paraId="28AD23F7" w14:textId="77777777" w:rsidR="00D60367" w:rsidRPr="00D60367" w:rsidRDefault="00D60367" w:rsidP="00D60367">
            <w:pPr>
              <w:jc w:val="center"/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81,4</w:t>
            </w:r>
          </w:p>
        </w:tc>
      </w:tr>
      <w:tr w:rsidR="00D60367" w:rsidRPr="00D60367" w14:paraId="672E5F6F" w14:textId="77777777" w:rsidTr="00D507CD">
        <w:trPr>
          <w:cantSplit/>
        </w:trPr>
        <w:tc>
          <w:tcPr>
            <w:tcW w:w="2255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3D607590" w14:textId="77777777" w:rsidR="00D60367" w:rsidRPr="00D60367" w:rsidRDefault="00D60367" w:rsidP="00D60367">
            <w:pPr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Жети-Ѳгуз району</w:t>
            </w:r>
          </w:p>
        </w:tc>
        <w:tc>
          <w:tcPr>
            <w:tcW w:w="623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388AF6A5" w14:textId="77777777" w:rsidR="00D60367" w:rsidRPr="00D60367" w:rsidRDefault="00D60367" w:rsidP="00D60367">
            <w:pPr>
              <w:jc w:val="center"/>
              <w:rPr>
                <w:sz w:val="18"/>
                <w:szCs w:val="18"/>
                <w:lang w:eastAsia="ru-RU"/>
              </w:rPr>
            </w:pPr>
          </w:p>
        </w:tc>
        <w:tc>
          <w:tcPr>
            <w:tcW w:w="711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14:paraId="4624EFE8" w14:textId="77777777" w:rsidR="00D60367" w:rsidRPr="00D60367" w:rsidRDefault="00D60367" w:rsidP="00D60367">
            <w:pPr>
              <w:jc w:val="center"/>
              <w:rPr>
                <w:sz w:val="18"/>
                <w:szCs w:val="18"/>
                <w:lang w:eastAsia="ru-RU"/>
              </w:rPr>
            </w:pPr>
            <w:r w:rsidRPr="00D60367">
              <w:rPr>
                <w:bCs/>
                <w:sz w:val="18"/>
                <w:szCs w:val="18"/>
                <w:lang w:eastAsia="ru-RU"/>
              </w:rPr>
              <w:t>105,8</w:t>
            </w:r>
          </w:p>
        </w:tc>
        <w:tc>
          <w:tcPr>
            <w:tcW w:w="612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14:paraId="12147A90" w14:textId="77777777" w:rsidR="00D60367" w:rsidRPr="00D60367" w:rsidRDefault="00D60367" w:rsidP="00D60367">
            <w:pPr>
              <w:jc w:val="center"/>
              <w:rPr>
                <w:sz w:val="18"/>
                <w:szCs w:val="18"/>
                <w:lang w:eastAsia="ru-RU"/>
              </w:rPr>
            </w:pPr>
            <w:r w:rsidRPr="00D60367">
              <w:rPr>
                <w:bCs/>
                <w:sz w:val="18"/>
                <w:szCs w:val="18"/>
                <w:lang w:eastAsia="ru-RU"/>
              </w:rPr>
              <w:t>121,0</w:t>
            </w:r>
          </w:p>
        </w:tc>
        <w:tc>
          <w:tcPr>
            <w:tcW w:w="799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14:paraId="36AEB3A4" w14:textId="77777777" w:rsidR="00D60367" w:rsidRPr="00D60367" w:rsidRDefault="00D60367" w:rsidP="00D60367">
            <w:pPr>
              <w:jc w:val="center"/>
              <w:rPr>
                <w:sz w:val="18"/>
                <w:szCs w:val="18"/>
                <w:lang w:eastAsia="ru-RU"/>
              </w:rPr>
            </w:pPr>
            <w:r w:rsidRPr="00D60367">
              <w:rPr>
                <w:bCs/>
                <w:sz w:val="18"/>
                <w:szCs w:val="18"/>
                <w:lang w:eastAsia="ru-RU"/>
              </w:rPr>
              <w:t>114,4</w:t>
            </w:r>
          </w:p>
        </w:tc>
      </w:tr>
      <w:tr w:rsidR="00D60367" w:rsidRPr="00D60367" w14:paraId="106AFC8C" w14:textId="77777777" w:rsidTr="00D507CD">
        <w:trPr>
          <w:cantSplit/>
        </w:trPr>
        <w:tc>
          <w:tcPr>
            <w:tcW w:w="2255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791022C0" w14:textId="77777777" w:rsidR="00D60367" w:rsidRPr="00D60367" w:rsidRDefault="00D60367" w:rsidP="00D60367">
            <w:pPr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Ысык-Кѳл району</w:t>
            </w:r>
          </w:p>
        </w:tc>
        <w:tc>
          <w:tcPr>
            <w:tcW w:w="623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7B12227F" w14:textId="77777777" w:rsidR="00D60367" w:rsidRPr="00D60367" w:rsidRDefault="00D60367" w:rsidP="00D60367">
            <w:pPr>
              <w:jc w:val="center"/>
              <w:rPr>
                <w:sz w:val="18"/>
                <w:szCs w:val="18"/>
                <w:lang w:eastAsia="ru-RU"/>
              </w:rPr>
            </w:pPr>
          </w:p>
        </w:tc>
        <w:tc>
          <w:tcPr>
            <w:tcW w:w="711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14:paraId="01C260FF" w14:textId="77777777" w:rsidR="00D60367" w:rsidRPr="00D60367" w:rsidRDefault="00D60367" w:rsidP="00D60367">
            <w:pPr>
              <w:jc w:val="center"/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136,2</w:t>
            </w:r>
          </w:p>
        </w:tc>
        <w:tc>
          <w:tcPr>
            <w:tcW w:w="612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14:paraId="190FB7AF" w14:textId="77777777" w:rsidR="00D60367" w:rsidRPr="00D60367" w:rsidRDefault="00D60367" w:rsidP="00D60367">
            <w:pPr>
              <w:jc w:val="center"/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149,7</w:t>
            </w:r>
          </w:p>
        </w:tc>
        <w:tc>
          <w:tcPr>
            <w:tcW w:w="799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14:paraId="0B066C07" w14:textId="77777777" w:rsidR="00D60367" w:rsidRPr="00D60367" w:rsidRDefault="00D60367" w:rsidP="00D60367">
            <w:pPr>
              <w:jc w:val="center"/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109,9</w:t>
            </w:r>
          </w:p>
        </w:tc>
      </w:tr>
      <w:tr w:rsidR="00D60367" w:rsidRPr="00D60367" w14:paraId="7B33F5D0" w14:textId="77777777" w:rsidTr="00D507CD">
        <w:trPr>
          <w:cantSplit/>
        </w:trPr>
        <w:tc>
          <w:tcPr>
            <w:tcW w:w="2255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73673C95" w14:textId="77777777" w:rsidR="00D60367" w:rsidRPr="00D60367" w:rsidRDefault="00D60367" w:rsidP="00D60367">
            <w:pPr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Тоң району</w:t>
            </w:r>
          </w:p>
        </w:tc>
        <w:tc>
          <w:tcPr>
            <w:tcW w:w="623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5A8C0308" w14:textId="77777777" w:rsidR="00D60367" w:rsidRPr="00D60367" w:rsidRDefault="00D60367" w:rsidP="00D60367">
            <w:pPr>
              <w:jc w:val="center"/>
              <w:rPr>
                <w:sz w:val="18"/>
                <w:szCs w:val="18"/>
                <w:lang w:eastAsia="ru-RU"/>
              </w:rPr>
            </w:pPr>
          </w:p>
        </w:tc>
        <w:tc>
          <w:tcPr>
            <w:tcW w:w="711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14:paraId="485D411E" w14:textId="77777777" w:rsidR="00D60367" w:rsidRPr="00D60367" w:rsidRDefault="00D60367" w:rsidP="00D60367">
            <w:pPr>
              <w:jc w:val="center"/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90,3</w:t>
            </w:r>
          </w:p>
        </w:tc>
        <w:tc>
          <w:tcPr>
            <w:tcW w:w="612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14:paraId="3C97F55D" w14:textId="77777777" w:rsidR="00D60367" w:rsidRPr="00D60367" w:rsidRDefault="00D60367" w:rsidP="00D60367">
            <w:pPr>
              <w:jc w:val="center"/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90,9</w:t>
            </w:r>
          </w:p>
        </w:tc>
        <w:tc>
          <w:tcPr>
            <w:tcW w:w="799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14:paraId="2CACC5FB" w14:textId="77777777" w:rsidR="00D60367" w:rsidRPr="00D60367" w:rsidRDefault="00D60367" w:rsidP="00D60367">
            <w:pPr>
              <w:jc w:val="center"/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100,7</w:t>
            </w:r>
          </w:p>
        </w:tc>
      </w:tr>
      <w:tr w:rsidR="00D60367" w:rsidRPr="00D60367" w14:paraId="1F7922AB" w14:textId="77777777" w:rsidTr="00D507CD">
        <w:trPr>
          <w:cantSplit/>
        </w:trPr>
        <w:tc>
          <w:tcPr>
            <w:tcW w:w="2255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136A1F48" w14:textId="77777777" w:rsidR="00D60367" w:rsidRPr="00D60367" w:rsidRDefault="00D60367" w:rsidP="00D60367">
            <w:pPr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Түп району</w:t>
            </w:r>
          </w:p>
        </w:tc>
        <w:tc>
          <w:tcPr>
            <w:tcW w:w="623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693EC43A" w14:textId="77777777" w:rsidR="00D60367" w:rsidRPr="00D60367" w:rsidRDefault="00D60367" w:rsidP="00D60367">
            <w:pPr>
              <w:jc w:val="center"/>
              <w:rPr>
                <w:sz w:val="18"/>
                <w:szCs w:val="18"/>
                <w:lang w:eastAsia="ru-RU"/>
              </w:rPr>
            </w:pPr>
          </w:p>
        </w:tc>
        <w:tc>
          <w:tcPr>
            <w:tcW w:w="711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14:paraId="27FAD251" w14:textId="77777777" w:rsidR="00D60367" w:rsidRPr="00D60367" w:rsidRDefault="00D60367" w:rsidP="00D60367">
            <w:pPr>
              <w:jc w:val="center"/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506,6</w:t>
            </w:r>
          </w:p>
        </w:tc>
        <w:tc>
          <w:tcPr>
            <w:tcW w:w="612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14:paraId="5C6340D2" w14:textId="77777777" w:rsidR="00D60367" w:rsidRPr="00D60367" w:rsidRDefault="00D60367" w:rsidP="00D60367">
            <w:pPr>
              <w:jc w:val="center"/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529,2</w:t>
            </w:r>
          </w:p>
        </w:tc>
        <w:tc>
          <w:tcPr>
            <w:tcW w:w="799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14:paraId="66BA987F" w14:textId="77777777" w:rsidR="00D60367" w:rsidRPr="00D60367" w:rsidRDefault="00D60367" w:rsidP="00D60367">
            <w:pPr>
              <w:jc w:val="center"/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104,5</w:t>
            </w:r>
          </w:p>
        </w:tc>
      </w:tr>
      <w:tr w:rsidR="00D60367" w:rsidRPr="00D60367" w14:paraId="200AC394" w14:textId="77777777" w:rsidTr="00D507CD">
        <w:trPr>
          <w:cantSplit/>
        </w:trPr>
        <w:tc>
          <w:tcPr>
            <w:tcW w:w="2255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0533CE7F" w14:textId="77777777" w:rsidR="00D60367" w:rsidRPr="00D60367" w:rsidRDefault="00D60367" w:rsidP="00D60367">
            <w:pPr>
              <w:keepNext/>
              <w:outlineLvl w:val="0"/>
              <w:rPr>
                <w:bCs/>
                <w:sz w:val="18"/>
                <w:szCs w:val="18"/>
                <w:lang w:eastAsia="ru-RU"/>
              </w:rPr>
            </w:pPr>
            <w:r w:rsidRPr="00D60367">
              <w:rPr>
                <w:bCs/>
                <w:sz w:val="18"/>
                <w:szCs w:val="18"/>
                <w:lang w:eastAsia="ru-RU"/>
              </w:rPr>
              <w:t>Каракол шаары</w:t>
            </w:r>
          </w:p>
        </w:tc>
        <w:tc>
          <w:tcPr>
            <w:tcW w:w="623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2F857F7B" w14:textId="77777777" w:rsidR="00D60367" w:rsidRPr="00D60367" w:rsidRDefault="00D60367" w:rsidP="00D60367">
            <w:pPr>
              <w:ind w:left="-108" w:right="-108"/>
              <w:jc w:val="center"/>
              <w:rPr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711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14:paraId="2F786501" w14:textId="77777777" w:rsidR="00D60367" w:rsidRPr="00D60367" w:rsidRDefault="00D60367" w:rsidP="00D60367">
            <w:pPr>
              <w:jc w:val="center"/>
              <w:rPr>
                <w:b/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939,3</w:t>
            </w:r>
          </w:p>
        </w:tc>
        <w:tc>
          <w:tcPr>
            <w:tcW w:w="612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14:paraId="38C7B09B" w14:textId="77777777" w:rsidR="00D60367" w:rsidRPr="00D60367" w:rsidRDefault="00D60367" w:rsidP="00D60367">
            <w:pPr>
              <w:jc w:val="center"/>
              <w:rPr>
                <w:b/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970,4</w:t>
            </w:r>
          </w:p>
        </w:tc>
        <w:tc>
          <w:tcPr>
            <w:tcW w:w="799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14:paraId="5FCEEA98" w14:textId="77777777" w:rsidR="00D60367" w:rsidRPr="00D60367" w:rsidRDefault="00D60367" w:rsidP="00D60367">
            <w:pPr>
              <w:jc w:val="center"/>
              <w:rPr>
                <w:b/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103,3</w:t>
            </w:r>
          </w:p>
        </w:tc>
      </w:tr>
      <w:tr w:rsidR="00D60367" w:rsidRPr="00D60367" w14:paraId="4554C79E" w14:textId="77777777" w:rsidTr="00D507CD">
        <w:trPr>
          <w:cantSplit/>
        </w:trPr>
        <w:tc>
          <w:tcPr>
            <w:tcW w:w="2255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57FDCFFE" w14:textId="77777777" w:rsidR="00D60367" w:rsidRPr="00D60367" w:rsidRDefault="00D60367" w:rsidP="00D60367">
            <w:pPr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Балыкчы шаары</w:t>
            </w:r>
          </w:p>
        </w:tc>
        <w:tc>
          <w:tcPr>
            <w:tcW w:w="623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3F212B33" w14:textId="77777777" w:rsidR="00D60367" w:rsidRPr="00D60367" w:rsidRDefault="00D60367" w:rsidP="00D60367">
            <w:pPr>
              <w:ind w:left="-108" w:right="-108"/>
              <w:jc w:val="center"/>
              <w:rPr>
                <w:sz w:val="18"/>
                <w:szCs w:val="18"/>
                <w:lang w:eastAsia="ru-RU"/>
              </w:rPr>
            </w:pPr>
          </w:p>
        </w:tc>
        <w:tc>
          <w:tcPr>
            <w:tcW w:w="711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14:paraId="76831AE4" w14:textId="77777777" w:rsidR="00D60367" w:rsidRPr="00D60367" w:rsidRDefault="00D60367" w:rsidP="00D60367">
            <w:pPr>
              <w:jc w:val="center"/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602,0</w:t>
            </w:r>
          </w:p>
        </w:tc>
        <w:tc>
          <w:tcPr>
            <w:tcW w:w="612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14:paraId="1EAB9517" w14:textId="77777777" w:rsidR="00D60367" w:rsidRPr="00D60367" w:rsidRDefault="00D60367" w:rsidP="00D60367">
            <w:pPr>
              <w:jc w:val="center"/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676,0</w:t>
            </w:r>
          </w:p>
        </w:tc>
        <w:tc>
          <w:tcPr>
            <w:tcW w:w="799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14:paraId="37835B5D" w14:textId="77777777" w:rsidR="00D60367" w:rsidRPr="00D60367" w:rsidRDefault="00D60367" w:rsidP="00D60367">
            <w:pPr>
              <w:jc w:val="center"/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112,3</w:t>
            </w:r>
          </w:p>
        </w:tc>
      </w:tr>
      <w:tr w:rsidR="00D60367" w:rsidRPr="00D60367" w14:paraId="43633540" w14:textId="77777777" w:rsidTr="00D507CD">
        <w:trPr>
          <w:cantSplit/>
        </w:trPr>
        <w:tc>
          <w:tcPr>
            <w:tcW w:w="2255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14:paraId="115F9CEC" w14:textId="77777777" w:rsidR="00D60367" w:rsidRPr="00D60367" w:rsidRDefault="00D60367" w:rsidP="00D60367">
            <w:pPr>
              <w:rPr>
                <w:b/>
                <w:bCs/>
                <w:sz w:val="18"/>
                <w:szCs w:val="18"/>
                <w:lang w:eastAsia="ru-RU"/>
              </w:rPr>
            </w:pPr>
            <w:r w:rsidRPr="00D60367">
              <w:rPr>
                <w:b/>
                <w:bCs/>
                <w:sz w:val="18"/>
                <w:szCs w:val="18"/>
                <w:lang w:eastAsia="ru-RU"/>
              </w:rPr>
              <w:t>Торт жана кондитер азыктары</w:t>
            </w:r>
          </w:p>
        </w:tc>
        <w:tc>
          <w:tcPr>
            <w:tcW w:w="623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1C13CA1A" w14:textId="77777777" w:rsidR="00D60367" w:rsidRPr="00D60367" w:rsidRDefault="00D60367" w:rsidP="00D60367">
            <w:pPr>
              <w:ind w:left="-108" w:right="-108"/>
              <w:jc w:val="center"/>
              <w:rPr>
                <w:sz w:val="18"/>
                <w:szCs w:val="18"/>
                <w:lang w:eastAsia="ru-RU"/>
              </w:rPr>
            </w:pPr>
            <w:r w:rsidRPr="00D60367">
              <w:rPr>
                <w:b/>
                <w:bCs/>
                <w:sz w:val="18"/>
                <w:szCs w:val="18"/>
                <w:lang w:eastAsia="ru-RU"/>
              </w:rPr>
              <w:t>т</w:t>
            </w:r>
          </w:p>
        </w:tc>
        <w:tc>
          <w:tcPr>
            <w:tcW w:w="711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14:paraId="3E3CFC0C" w14:textId="77777777" w:rsidR="00D60367" w:rsidRPr="00D60367" w:rsidRDefault="00D60367" w:rsidP="00D60367">
            <w:pPr>
              <w:jc w:val="center"/>
              <w:rPr>
                <w:sz w:val="18"/>
                <w:szCs w:val="18"/>
                <w:lang w:eastAsia="ru-RU"/>
              </w:rPr>
            </w:pPr>
            <w:r w:rsidRPr="00D60367">
              <w:rPr>
                <w:b/>
                <w:sz w:val="18"/>
                <w:szCs w:val="18"/>
                <w:lang w:eastAsia="ru-RU"/>
              </w:rPr>
              <w:t>178,3</w:t>
            </w:r>
          </w:p>
        </w:tc>
        <w:tc>
          <w:tcPr>
            <w:tcW w:w="612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14:paraId="449E1F77" w14:textId="77777777" w:rsidR="00D60367" w:rsidRPr="00D60367" w:rsidRDefault="00D60367" w:rsidP="00D60367">
            <w:pPr>
              <w:jc w:val="center"/>
              <w:rPr>
                <w:sz w:val="18"/>
                <w:szCs w:val="18"/>
                <w:lang w:eastAsia="ru-RU"/>
              </w:rPr>
            </w:pPr>
            <w:r w:rsidRPr="00D60367">
              <w:rPr>
                <w:b/>
                <w:sz w:val="18"/>
                <w:szCs w:val="18"/>
                <w:lang w:eastAsia="ru-RU"/>
              </w:rPr>
              <w:t>195,5</w:t>
            </w:r>
          </w:p>
        </w:tc>
        <w:tc>
          <w:tcPr>
            <w:tcW w:w="799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14:paraId="012A0089" w14:textId="77777777" w:rsidR="00D60367" w:rsidRPr="00D60367" w:rsidRDefault="00D60367" w:rsidP="00D60367">
            <w:pPr>
              <w:jc w:val="center"/>
              <w:rPr>
                <w:sz w:val="18"/>
                <w:szCs w:val="18"/>
                <w:lang w:eastAsia="ru-RU"/>
              </w:rPr>
            </w:pPr>
            <w:r w:rsidRPr="00D60367">
              <w:rPr>
                <w:b/>
                <w:sz w:val="18"/>
                <w:szCs w:val="18"/>
                <w:lang w:eastAsia="ru-RU"/>
              </w:rPr>
              <w:t>109,6</w:t>
            </w:r>
          </w:p>
        </w:tc>
      </w:tr>
      <w:tr w:rsidR="00D60367" w:rsidRPr="00D60367" w14:paraId="4A4FF642" w14:textId="77777777" w:rsidTr="00D507CD">
        <w:trPr>
          <w:cantSplit/>
          <w:trHeight w:val="209"/>
        </w:trPr>
        <w:tc>
          <w:tcPr>
            <w:tcW w:w="2255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14:paraId="4FFEBBE8" w14:textId="77777777" w:rsidR="00D60367" w:rsidRPr="00D60367" w:rsidRDefault="00D60367" w:rsidP="00D60367">
            <w:pPr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Ак-Суу району</w:t>
            </w:r>
          </w:p>
        </w:tc>
        <w:tc>
          <w:tcPr>
            <w:tcW w:w="623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7A7B888C" w14:textId="77777777" w:rsidR="00D60367" w:rsidRPr="00D60367" w:rsidRDefault="00D60367" w:rsidP="00D60367">
            <w:pPr>
              <w:ind w:left="-108" w:right="-108"/>
              <w:jc w:val="center"/>
              <w:rPr>
                <w:sz w:val="18"/>
                <w:szCs w:val="18"/>
                <w:lang w:eastAsia="ru-RU"/>
              </w:rPr>
            </w:pPr>
          </w:p>
        </w:tc>
        <w:tc>
          <w:tcPr>
            <w:tcW w:w="711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14:paraId="703257D2" w14:textId="77777777" w:rsidR="00D60367" w:rsidRPr="00D60367" w:rsidRDefault="00D60367" w:rsidP="00D60367">
            <w:pPr>
              <w:jc w:val="center"/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6,5</w:t>
            </w:r>
          </w:p>
        </w:tc>
        <w:tc>
          <w:tcPr>
            <w:tcW w:w="612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14:paraId="566001F5" w14:textId="77777777" w:rsidR="00D60367" w:rsidRPr="00D60367" w:rsidRDefault="00D60367" w:rsidP="00D60367">
            <w:pPr>
              <w:jc w:val="center"/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3,5</w:t>
            </w:r>
          </w:p>
        </w:tc>
        <w:tc>
          <w:tcPr>
            <w:tcW w:w="799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14:paraId="3C37F8C8" w14:textId="77777777" w:rsidR="00D60367" w:rsidRPr="00D60367" w:rsidRDefault="00D60367" w:rsidP="00D60367">
            <w:pPr>
              <w:jc w:val="center"/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53,8</w:t>
            </w:r>
          </w:p>
        </w:tc>
      </w:tr>
      <w:tr w:rsidR="00D60367" w:rsidRPr="00D60367" w14:paraId="667B571E" w14:textId="77777777" w:rsidTr="00D507CD">
        <w:trPr>
          <w:cantSplit/>
        </w:trPr>
        <w:tc>
          <w:tcPr>
            <w:tcW w:w="2255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14:paraId="78A72780" w14:textId="77777777" w:rsidR="00D60367" w:rsidRPr="00D60367" w:rsidRDefault="00D60367" w:rsidP="00D60367">
            <w:pPr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Жети-Ѳгуз району</w:t>
            </w:r>
          </w:p>
        </w:tc>
        <w:tc>
          <w:tcPr>
            <w:tcW w:w="623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3FA35E6C" w14:textId="77777777" w:rsidR="00D60367" w:rsidRPr="00D60367" w:rsidRDefault="00D60367" w:rsidP="00D60367">
            <w:pPr>
              <w:ind w:left="-108" w:right="-108"/>
              <w:jc w:val="center"/>
              <w:rPr>
                <w:sz w:val="18"/>
                <w:szCs w:val="18"/>
                <w:lang w:eastAsia="ru-RU"/>
              </w:rPr>
            </w:pPr>
          </w:p>
        </w:tc>
        <w:tc>
          <w:tcPr>
            <w:tcW w:w="711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14:paraId="796A3810" w14:textId="77777777" w:rsidR="00D60367" w:rsidRPr="00D60367" w:rsidRDefault="00D60367" w:rsidP="00D60367">
            <w:pPr>
              <w:jc w:val="center"/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27,5</w:t>
            </w:r>
          </w:p>
        </w:tc>
        <w:tc>
          <w:tcPr>
            <w:tcW w:w="612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14:paraId="7AF5AE0D" w14:textId="77777777" w:rsidR="00D60367" w:rsidRPr="00D60367" w:rsidRDefault="00D60367" w:rsidP="00D60367">
            <w:pPr>
              <w:jc w:val="center"/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30,8</w:t>
            </w:r>
          </w:p>
        </w:tc>
        <w:tc>
          <w:tcPr>
            <w:tcW w:w="799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14:paraId="3E232CD2" w14:textId="77777777" w:rsidR="00D60367" w:rsidRPr="00D60367" w:rsidRDefault="00D60367" w:rsidP="00D60367">
            <w:pPr>
              <w:jc w:val="center"/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112,0</w:t>
            </w:r>
          </w:p>
        </w:tc>
      </w:tr>
      <w:tr w:rsidR="00D60367" w:rsidRPr="00D60367" w14:paraId="72378C26" w14:textId="77777777" w:rsidTr="00D507CD">
        <w:trPr>
          <w:cantSplit/>
        </w:trPr>
        <w:tc>
          <w:tcPr>
            <w:tcW w:w="2255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14:paraId="24CA0A25" w14:textId="77777777" w:rsidR="00D60367" w:rsidRPr="00D60367" w:rsidRDefault="00D60367" w:rsidP="00D60367">
            <w:pPr>
              <w:rPr>
                <w:b/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Ысык-Кѳл району</w:t>
            </w:r>
          </w:p>
        </w:tc>
        <w:tc>
          <w:tcPr>
            <w:tcW w:w="623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75F3E4A9" w14:textId="77777777" w:rsidR="00D60367" w:rsidRPr="00D60367" w:rsidRDefault="00D60367" w:rsidP="00D60367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711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14:paraId="28982294" w14:textId="77777777" w:rsidR="00D60367" w:rsidRPr="00D60367" w:rsidRDefault="00D60367" w:rsidP="00D60367">
            <w:pPr>
              <w:jc w:val="center"/>
              <w:rPr>
                <w:b/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42,0</w:t>
            </w:r>
          </w:p>
        </w:tc>
        <w:tc>
          <w:tcPr>
            <w:tcW w:w="612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14:paraId="6F7352EB" w14:textId="77777777" w:rsidR="00D60367" w:rsidRPr="00D60367" w:rsidRDefault="00D60367" w:rsidP="00D60367">
            <w:pPr>
              <w:jc w:val="center"/>
              <w:rPr>
                <w:b/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45,4</w:t>
            </w:r>
          </w:p>
        </w:tc>
        <w:tc>
          <w:tcPr>
            <w:tcW w:w="799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14:paraId="3640E254" w14:textId="77777777" w:rsidR="00D60367" w:rsidRPr="00D60367" w:rsidRDefault="00D60367" w:rsidP="00D60367">
            <w:pPr>
              <w:jc w:val="center"/>
              <w:rPr>
                <w:b/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108,1</w:t>
            </w:r>
          </w:p>
        </w:tc>
      </w:tr>
      <w:tr w:rsidR="00D60367" w:rsidRPr="00D60367" w14:paraId="70242D93" w14:textId="77777777" w:rsidTr="00D507CD">
        <w:trPr>
          <w:cantSplit/>
        </w:trPr>
        <w:tc>
          <w:tcPr>
            <w:tcW w:w="2255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14:paraId="580893A0" w14:textId="77777777" w:rsidR="00D60367" w:rsidRPr="00D60367" w:rsidRDefault="00D60367" w:rsidP="00D60367">
            <w:pPr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Тоң району</w:t>
            </w:r>
          </w:p>
        </w:tc>
        <w:tc>
          <w:tcPr>
            <w:tcW w:w="623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5C144AD9" w14:textId="77777777" w:rsidR="00D60367" w:rsidRPr="00D60367" w:rsidRDefault="00D60367" w:rsidP="00D60367">
            <w:pPr>
              <w:rPr>
                <w:b/>
                <w:sz w:val="18"/>
                <w:szCs w:val="18"/>
                <w:lang w:eastAsia="ru-RU"/>
              </w:rPr>
            </w:pPr>
          </w:p>
        </w:tc>
        <w:tc>
          <w:tcPr>
            <w:tcW w:w="711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14:paraId="11884BFD" w14:textId="77777777" w:rsidR="00D60367" w:rsidRPr="00D60367" w:rsidRDefault="00D60367" w:rsidP="00D60367">
            <w:pPr>
              <w:jc w:val="center"/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46,5</w:t>
            </w:r>
          </w:p>
        </w:tc>
        <w:tc>
          <w:tcPr>
            <w:tcW w:w="612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14:paraId="34D7E4A1" w14:textId="77777777" w:rsidR="00D60367" w:rsidRPr="00D60367" w:rsidRDefault="00D60367" w:rsidP="00D60367">
            <w:pPr>
              <w:jc w:val="center"/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46,9</w:t>
            </w:r>
          </w:p>
        </w:tc>
        <w:tc>
          <w:tcPr>
            <w:tcW w:w="799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14:paraId="596AC569" w14:textId="77777777" w:rsidR="00D60367" w:rsidRPr="00D60367" w:rsidRDefault="00D60367" w:rsidP="00D60367">
            <w:pPr>
              <w:jc w:val="center"/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100,9</w:t>
            </w:r>
          </w:p>
        </w:tc>
      </w:tr>
      <w:tr w:rsidR="00D60367" w:rsidRPr="00D60367" w14:paraId="48E426F7" w14:textId="77777777" w:rsidTr="00D507CD">
        <w:trPr>
          <w:cantSplit/>
        </w:trPr>
        <w:tc>
          <w:tcPr>
            <w:tcW w:w="2255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36F557D7" w14:textId="77777777" w:rsidR="00D60367" w:rsidRPr="00D60367" w:rsidRDefault="00D60367" w:rsidP="00D60367">
            <w:pPr>
              <w:rPr>
                <w:b/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Каракол шаары</w:t>
            </w:r>
          </w:p>
        </w:tc>
        <w:tc>
          <w:tcPr>
            <w:tcW w:w="623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7D379B42" w14:textId="77777777" w:rsidR="00D60367" w:rsidRPr="00D60367" w:rsidRDefault="00D60367" w:rsidP="00D60367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711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14:paraId="594C301B" w14:textId="77777777" w:rsidR="00D60367" w:rsidRPr="00D60367" w:rsidRDefault="00D60367" w:rsidP="00D60367">
            <w:pPr>
              <w:jc w:val="center"/>
              <w:rPr>
                <w:b/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35,8</w:t>
            </w:r>
          </w:p>
        </w:tc>
        <w:tc>
          <w:tcPr>
            <w:tcW w:w="612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14:paraId="5ADE62D5" w14:textId="77777777" w:rsidR="00D60367" w:rsidRPr="00D60367" w:rsidRDefault="00D60367" w:rsidP="00D60367">
            <w:pPr>
              <w:jc w:val="center"/>
              <w:rPr>
                <w:b/>
                <w:sz w:val="18"/>
                <w:szCs w:val="18"/>
                <w:u w:val="single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41,4</w:t>
            </w:r>
          </w:p>
        </w:tc>
        <w:tc>
          <w:tcPr>
            <w:tcW w:w="799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14:paraId="20827C38" w14:textId="77777777" w:rsidR="00D60367" w:rsidRPr="00D60367" w:rsidRDefault="00D60367" w:rsidP="00D60367">
            <w:pPr>
              <w:jc w:val="center"/>
              <w:rPr>
                <w:b/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115,6</w:t>
            </w:r>
          </w:p>
        </w:tc>
      </w:tr>
      <w:tr w:rsidR="00D60367" w:rsidRPr="00D60367" w14:paraId="5002FE71" w14:textId="77777777" w:rsidTr="00D507CD">
        <w:trPr>
          <w:cantSplit/>
        </w:trPr>
        <w:tc>
          <w:tcPr>
            <w:tcW w:w="2255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73B7BB87" w14:textId="77777777" w:rsidR="00D60367" w:rsidRPr="00D60367" w:rsidRDefault="00D60367" w:rsidP="00D60367">
            <w:pPr>
              <w:rPr>
                <w:b/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Балыкчы шаары</w:t>
            </w:r>
          </w:p>
        </w:tc>
        <w:tc>
          <w:tcPr>
            <w:tcW w:w="623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6AA2162A" w14:textId="77777777" w:rsidR="00D60367" w:rsidRPr="00D60367" w:rsidRDefault="00D60367" w:rsidP="00D60367">
            <w:pPr>
              <w:rPr>
                <w:b/>
                <w:sz w:val="18"/>
                <w:szCs w:val="18"/>
                <w:lang w:eastAsia="ru-RU"/>
              </w:rPr>
            </w:pPr>
          </w:p>
        </w:tc>
        <w:tc>
          <w:tcPr>
            <w:tcW w:w="711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14:paraId="6739274A" w14:textId="77777777" w:rsidR="00D60367" w:rsidRPr="00D60367" w:rsidRDefault="00D60367" w:rsidP="00D60367">
            <w:pPr>
              <w:jc w:val="center"/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20,0</w:t>
            </w:r>
          </w:p>
        </w:tc>
        <w:tc>
          <w:tcPr>
            <w:tcW w:w="612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14:paraId="16A54084" w14:textId="77777777" w:rsidR="00D60367" w:rsidRPr="00D60367" w:rsidRDefault="00D60367" w:rsidP="00D60367">
            <w:pPr>
              <w:jc w:val="center"/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27,5</w:t>
            </w:r>
          </w:p>
        </w:tc>
        <w:tc>
          <w:tcPr>
            <w:tcW w:w="799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14:paraId="5CA8BA61" w14:textId="77777777" w:rsidR="00D60367" w:rsidRPr="00D60367" w:rsidRDefault="00D60367" w:rsidP="00D60367">
            <w:pPr>
              <w:jc w:val="center"/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137,5</w:t>
            </w:r>
          </w:p>
        </w:tc>
      </w:tr>
      <w:tr w:rsidR="00D60367" w:rsidRPr="00D60367" w14:paraId="2E097466" w14:textId="77777777" w:rsidTr="00D507CD">
        <w:trPr>
          <w:cantSplit/>
          <w:trHeight w:val="79"/>
        </w:trPr>
        <w:tc>
          <w:tcPr>
            <w:tcW w:w="2255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14:paraId="1DE821C6" w14:textId="77777777" w:rsidR="00D60367" w:rsidRPr="00D60367" w:rsidRDefault="00D60367" w:rsidP="00D60367">
            <w:pPr>
              <w:rPr>
                <w:sz w:val="18"/>
                <w:szCs w:val="18"/>
                <w:lang w:eastAsia="ru-RU"/>
              </w:rPr>
            </w:pPr>
            <w:r w:rsidRPr="00D60367">
              <w:rPr>
                <w:b/>
                <w:sz w:val="18"/>
                <w:szCs w:val="18"/>
                <w:lang w:eastAsia="ru-RU"/>
              </w:rPr>
              <w:t>Арак</w:t>
            </w:r>
          </w:p>
        </w:tc>
        <w:tc>
          <w:tcPr>
            <w:tcW w:w="623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6D6471E8" w14:textId="77777777" w:rsidR="00D60367" w:rsidRPr="00D60367" w:rsidRDefault="00D60367" w:rsidP="00D60367">
            <w:pPr>
              <w:rPr>
                <w:sz w:val="18"/>
                <w:szCs w:val="18"/>
                <w:lang w:eastAsia="ru-RU"/>
              </w:rPr>
            </w:pPr>
            <w:r w:rsidRPr="00D60367">
              <w:rPr>
                <w:b/>
                <w:sz w:val="18"/>
                <w:szCs w:val="18"/>
                <w:lang w:eastAsia="ru-RU"/>
              </w:rPr>
              <w:t>миң. литр</w:t>
            </w:r>
          </w:p>
        </w:tc>
        <w:tc>
          <w:tcPr>
            <w:tcW w:w="711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14:paraId="4172CE56" w14:textId="77777777" w:rsidR="00D60367" w:rsidRPr="00D60367" w:rsidRDefault="00D60367" w:rsidP="00D60367">
            <w:pPr>
              <w:jc w:val="center"/>
              <w:rPr>
                <w:sz w:val="18"/>
                <w:szCs w:val="18"/>
                <w:lang w:eastAsia="ru-RU"/>
              </w:rPr>
            </w:pPr>
            <w:r w:rsidRPr="00D60367">
              <w:rPr>
                <w:b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612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14:paraId="6C629939" w14:textId="77777777" w:rsidR="00D60367" w:rsidRPr="00D60367" w:rsidRDefault="00D60367" w:rsidP="00D60367">
            <w:pPr>
              <w:jc w:val="center"/>
              <w:rPr>
                <w:sz w:val="18"/>
                <w:szCs w:val="18"/>
                <w:lang w:eastAsia="ru-RU"/>
              </w:rPr>
            </w:pPr>
            <w:r w:rsidRPr="00D60367">
              <w:rPr>
                <w:b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799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14:paraId="1D9D13B3" w14:textId="77777777" w:rsidR="00D60367" w:rsidRPr="00D60367" w:rsidRDefault="00D60367" w:rsidP="00D60367">
            <w:pPr>
              <w:jc w:val="center"/>
              <w:rPr>
                <w:sz w:val="18"/>
                <w:szCs w:val="18"/>
                <w:lang w:eastAsia="ru-RU"/>
              </w:rPr>
            </w:pPr>
            <w:r w:rsidRPr="00D60367">
              <w:rPr>
                <w:b/>
                <w:sz w:val="18"/>
                <w:szCs w:val="18"/>
                <w:lang w:eastAsia="ru-RU"/>
              </w:rPr>
              <w:t>-</w:t>
            </w:r>
          </w:p>
        </w:tc>
      </w:tr>
      <w:tr w:rsidR="00D60367" w:rsidRPr="00D60367" w14:paraId="3F319834" w14:textId="77777777" w:rsidTr="00D507CD">
        <w:trPr>
          <w:cantSplit/>
        </w:trPr>
        <w:tc>
          <w:tcPr>
            <w:tcW w:w="2255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14:paraId="3BC333A3" w14:textId="77777777" w:rsidR="00D60367" w:rsidRPr="00D60367" w:rsidRDefault="00D60367" w:rsidP="00D60367">
            <w:pPr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Балыкчы шаары</w:t>
            </w:r>
          </w:p>
        </w:tc>
        <w:tc>
          <w:tcPr>
            <w:tcW w:w="623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4AA0D21A" w14:textId="77777777" w:rsidR="00D60367" w:rsidRPr="00D60367" w:rsidRDefault="00D60367" w:rsidP="00D60367">
            <w:pPr>
              <w:ind w:left="-57" w:right="-67" w:hanging="57"/>
              <w:jc w:val="center"/>
              <w:rPr>
                <w:b/>
                <w:sz w:val="18"/>
                <w:szCs w:val="18"/>
                <w:lang w:eastAsia="ru-RU"/>
              </w:rPr>
            </w:pPr>
          </w:p>
        </w:tc>
        <w:tc>
          <w:tcPr>
            <w:tcW w:w="711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14:paraId="16A8F9C7" w14:textId="77777777" w:rsidR="00D60367" w:rsidRPr="00D60367" w:rsidRDefault="00D60367" w:rsidP="00D60367">
            <w:pPr>
              <w:jc w:val="center"/>
              <w:rPr>
                <w:b/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-</w:t>
            </w:r>
          </w:p>
        </w:tc>
        <w:tc>
          <w:tcPr>
            <w:tcW w:w="612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14:paraId="6B8301F6" w14:textId="77777777" w:rsidR="00D60367" w:rsidRPr="00D60367" w:rsidRDefault="00D60367" w:rsidP="00D60367">
            <w:pPr>
              <w:jc w:val="center"/>
              <w:rPr>
                <w:b/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-</w:t>
            </w:r>
          </w:p>
        </w:tc>
        <w:tc>
          <w:tcPr>
            <w:tcW w:w="799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14:paraId="1BEF1CD3" w14:textId="77777777" w:rsidR="00D60367" w:rsidRPr="00D60367" w:rsidRDefault="00D60367" w:rsidP="00D60367">
            <w:pPr>
              <w:jc w:val="center"/>
              <w:rPr>
                <w:b/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-</w:t>
            </w:r>
          </w:p>
        </w:tc>
      </w:tr>
      <w:tr w:rsidR="00D60367" w:rsidRPr="00D60367" w14:paraId="34C9AF6C" w14:textId="77777777" w:rsidTr="00D507CD">
        <w:trPr>
          <w:cantSplit/>
        </w:trPr>
        <w:tc>
          <w:tcPr>
            <w:tcW w:w="2255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14:paraId="6CA8DCA7" w14:textId="77777777" w:rsidR="00D60367" w:rsidRPr="00D60367" w:rsidRDefault="00D60367" w:rsidP="00D60367">
            <w:pPr>
              <w:rPr>
                <w:sz w:val="18"/>
                <w:szCs w:val="18"/>
                <w:lang w:eastAsia="ru-RU"/>
              </w:rPr>
            </w:pPr>
            <w:r w:rsidRPr="00D60367">
              <w:rPr>
                <w:b/>
                <w:sz w:val="18"/>
                <w:szCs w:val="18"/>
                <w:lang w:eastAsia="ru-RU"/>
              </w:rPr>
              <w:t>Газдаштырылбаган ,таттуу эмес  минералдык суулар</w:t>
            </w:r>
          </w:p>
        </w:tc>
        <w:tc>
          <w:tcPr>
            <w:tcW w:w="623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2525E3BD" w14:textId="77777777" w:rsidR="00D60367" w:rsidRPr="00D60367" w:rsidRDefault="00D60367" w:rsidP="00D60367">
            <w:pPr>
              <w:rPr>
                <w:b/>
                <w:sz w:val="18"/>
                <w:szCs w:val="18"/>
                <w:lang w:eastAsia="ru-RU"/>
              </w:rPr>
            </w:pPr>
            <w:r w:rsidRPr="00D60367">
              <w:rPr>
                <w:b/>
                <w:sz w:val="18"/>
                <w:szCs w:val="18"/>
                <w:lang w:eastAsia="ru-RU"/>
              </w:rPr>
              <w:t>миң. литр</w:t>
            </w:r>
          </w:p>
        </w:tc>
        <w:tc>
          <w:tcPr>
            <w:tcW w:w="711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14:paraId="399E80E2" w14:textId="77777777" w:rsidR="00D60367" w:rsidRPr="00D60367" w:rsidRDefault="00D60367" w:rsidP="00D60367">
            <w:pPr>
              <w:jc w:val="center"/>
              <w:rPr>
                <w:bCs/>
                <w:sz w:val="18"/>
                <w:szCs w:val="18"/>
                <w:lang w:eastAsia="ru-RU"/>
              </w:rPr>
            </w:pPr>
            <w:r w:rsidRPr="00D60367">
              <w:rPr>
                <w:b/>
                <w:sz w:val="18"/>
                <w:szCs w:val="18"/>
                <w:lang w:eastAsia="ru-RU"/>
              </w:rPr>
              <w:t>15,1</w:t>
            </w:r>
          </w:p>
        </w:tc>
        <w:tc>
          <w:tcPr>
            <w:tcW w:w="612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14:paraId="10C332EC" w14:textId="77777777" w:rsidR="00D60367" w:rsidRPr="00D60367" w:rsidRDefault="00D60367" w:rsidP="00D60367">
            <w:pPr>
              <w:jc w:val="center"/>
              <w:rPr>
                <w:bCs/>
                <w:sz w:val="18"/>
                <w:szCs w:val="18"/>
                <w:lang w:eastAsia="ru-RU"/>
              </w:rPr>
            </w:pPr>
            <w:r w:rsidRPr="00D60367">
              <w:rPr>
                <w:b/>
                <w:sz w:val="18"/>
                <w:szCs w:val="18"/>
                <w:lang w:eastAsia="ru-RU"/>
              </w:rPr>
              <w:t>12,0</w:t>
            </w:r>
          </w:p>
        </w:tc>
        <w:tc>
          <w:tcPr>
            <w:tcW w:w="799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14:paraId="2B8552E4" w14:textId="77777777" w:rsidR="00D60367" w:rsidRPr="00D60367" w:rsidRDefault="00D60367" w:rsidP="00D60367">
            <w:pPr>
              <w:jc w:val="center"/>
              <w:rPr>
                <w:bCs/>
                <w:sz w:val="18"/>
                <w:szCs w:val="18"/>
                <w:lang w:eastAsia="ru-RU"/>
              </w:rPr>
            </w:pPr>
            <w:r w:rsidRPr="00D60367">
              <w:rPr>
                <w:b/>
                <w:sz w:val="18"/>
                <w:szCs w:val="18"/>
                <w:lang w:eastAsia="ru-RU"/>
              </w:rPr>
              <w:t>79,5</w:t>
            </w:r>
          </w:p>
        </w:tc>
      </w:tr>
      <w:tr w:rsidR="00D60367" w:rsidRPr="00D60367" w14:paraId="717D3D89" w14:textId="77777777" w:rsidTr="00D507CD">
        <w:trPr>
          <w:cantSplit/>
        </w:trPr>
        <w:tc>
          <w:tcPr>
            <w:tcW w:w="2255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14:paraId="385B9DB9" w14:textId="77777777" w:rsidR="00D60367" w:rsidRPr="00D60367" w:rsidRDefault="00D60367" w:rsidP="00D60367">
            <w:pPr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Ысык-Кѳл району</w:t>
            </w:r>
          </w:p>
        </w:tc>
        <w:tc>
          <w:tcPr>
            <w:tcW w:w="623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2DBE93BB" w14:textId="77777777" w:rsidR="00D60367" w:rsidRPr="00D60367" w:rsidRDefault="00D60367" w:rsidP="00D60367">
            <w:pPr>
              <w:rPr>
                <w:b/>
                <w:sz w:val="18"/>
                <w:szCs w:val="18"/>
                <w:lang w:eastAsia="ru-RU"/>
              </w:rPr>
            </w:pPr>
          </w:p>
        </w:tc>
        <w:tc>
          <w:tcPr>
            <w:tcW w:w="711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14:paraId="03363864" w14:textId="77777777" w:rsidR="00D60367" w:rsidRPr="00D60367" w:rsidRDefault="00D60367" w:rsidP="00D60367">
            <w:pPr>
              <w:jc w:val="center"/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-</w:t>
            </w:r>
          </w:p>
        </w:tc>
        <w:tc>
          <w:tcPr>
            <w:tcW w:w="612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521E046E" w14:textId="77777777" w:rsidR="00D60367" w:rsidRPr="00D60367" w:rsidRDefault="00D60367" w:rsidP="00D60367">
            <w:pPr>
              <w:jc w:val="center"/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-</w:t>
            </w:r>
          </w:p>
        </w:tc>
        <w:tc>
          <w:tcPr>
            <w:tcW w:w="799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649CE154" w14:textId="77777777" w:rsidR="00D60367" w:rsidRPr="00D60367" w:rsidRDefault="00D60367" w:rsidP="00D60367">
            <w:pPr>
              <w:jc w:val="center"/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-</w:t>
            </w:r>
          </w:p>
        </w:tc>
      </w:tr>
      <w:tr w:rsidR="00D60367" w:rsidRPr="00D60367" w14:paraId="743D8682" w14:textId="77777777" w:rsidTr="00D507CD">
        <w:trPr>
          <w:cantSplit/>
        </w:trPr>
        <w:tc>
          <w:tcPr>
            <w:tcW w:w="2255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14:paraId="6CAEB1CB" w14:textId="77777777" w:rsidR="00D60367" w:rsidRPr="00D60367" w:rsidRDefault="00D60367" w:rsidP="00D60367">
            <w:pPr>
              <w:rPr>
                <w:b/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Каракол шаары</w:t>
            </w:r>
          </w:p>
        </w:tc>
        <w:tc>
          <w:tcPr>
            <w:tcW w:w="623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04E7B0DC" w14:textId="77777777" w:rsidR="00D60367" w:rsidRPr="00D60367" w:rsidRDefault="00D60367" w:rsidP="00D60367">
            <w:pPr>
              <w:jc w:val="center"/>
              <w:rPr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711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14:paraId="4778A1FE" w14:textId="77777777" w:rsidR="00D60367" w:rsidRPr="00D60367" w:rsidRDefault="00D60367" w:rsidP="00D60367">
            <w:pPr>
              <w:jc w:val="center"/>
              <w:rPr>
                <w:b/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15,1</w:t>
            </w:r>
          </w:p>
        </w:tc>
        <w:tc>
          <w:tcPr>
            <w:tcW w:w="612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14:paraId="79EB5E58" w14:textId="77777777" w:rsidR="00D60367" w:rsidRPr="00D60367" w:rsidRDefault="00D60367" w:rsidP="00D60367">
            <w:pPr>
              <w:jc w:val="center"/>
              <w:rPr>
                <w:b/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12,0</w:t>
            </w:r>
          </w:p>
        </w:tc>
        <w:tc>
          <w:tcPr>
            <w:tcW w:w="799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14:paraId="558F4456" w14:textId="77777777" w:rsidR="00D60367" w:rsidRPr="00D60367" w:rsidRDefault="00D60367" w:rsidP="00D60367">
            <w:pPr>
              <w:jc w:val="center"/>
              <w:rPr>
                <w:b/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79,5</w:t>
            </w:r>
          </w:p>
        </w:tc>
      </w:tr>
      <w:tr w:rsidR="00D60367" w:rsidRPr="00D60367" w14:paraId="6061696F" w14:textId="77777777" w:rsidTr="00D507CD">
        <w:trPr>
          <w:cantSplit/>
        </w:trPr>
        <w:tc>
          <w:tcPr>
            <w:tcW w:w="2255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14:paraId="775E1F4F" w14:textId="77777777" w:rsidR="00D60367" w:rsidRPr="00D60367" w:rsidRDefault="00D60367" w:rsidP="00D60367">
            <w:pPr>
              <w:rPr>
                <w:sz w:val="18"/>
                <w:szCs w:val="18"/>
                <w:lang w:eastAsia="ru-RU"/>
              </w:rPr>
            </w:pPr>
            <w:r w:rsidRPr="00D60367">
              <w:rPr>
                <w:b/>
                <w:sz w:val="18"/>
                <w:szCs w:val="18"/>
                <w:lang w:eastAsia="ru-RU"/>
              </w:rPr>
              <w:t>Алкоголсуз суусундуктар</w:t>
            </w:r>
          </w:p>
        </w:tc>
        <w:tc>
          <w:tcPr>
            <w:tcW w:w="623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70E42417" w14:textId="77777777" w:rsidR="00D60367" w:rsidRPr="00D60367" w:rsidRDefault="00D60367" w:rsidP="00D60367">
            <w:pPr>
              <w:rPr>
                <w:sz w:val="18"/>
                <w:szCs w:val="18"/>
                <w:lang w:eastAsia="ru-RU"/>
              </w:rPr>
            </w:pPr>
            <w:r w:rsidRPr="00D60367">
              <w:rPr>
                <w:b/>
                <w:sz w:val="18"/>
                <w:szCs w:val="18"/>
                <w:lang w:eastAsia="ru-RU"/>
              </w:rPr>
              <w:t>миң. литр</w:t>
            </w:r>
          </w:p>
        </w:tc>
        <w:tc>
          <w:tcPr>
            <w:tcW w:w="711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14:paraId="7B497313" w14:textId="77777777" w:rsidR="00D60367" w:rsidRPr="00D60367" w:rsidRDefault="00D60367" w:rsidP="00D60367">
            <w:pPr>
              <w:jc w:val="center"/>
              <w:rPr>
                <w:sz w:val="18"/>
                <w:szCs w:val="18"/>
                <w:lang w:eastAsia="ru-RU"/>
              </w:rPr>
            </w:pPr>
            <w:r w:rsidRPr="00D60367">
              <w:rPr>
                <w:b/>
                <w:sz w:val="18"/>
                <w:szCs w:val="18"/>
                <w:lang w:eastAsia="ru-RU"/>
              </w:rPr>
              <w:t>271,4</w:t>
            </w:r>
          </w:p>
        </w:tc>
        <w:tc>
          <w:tcPr>
            <w:tcW w:w="612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14:paraId="4BD08F52" w14:textId="77777777" w:rsidR="00D60367" w:rsidRPr="00D60367" w:rsidRDefault="00D60367" w:rsidP="00D60367">
            <w:pPr>
              <w:jc w:val="center"/>
              <w:rPr>
                <w:sz w:val="18"/>
                <w:szCs w:val="18"/>
                <w:lang w:eastAsia="ru-RU"/>
              </w:rPr>
            </w:pPr>
            <w:r w:rsidRPr="00D60367">
              <w:rPr>
                <w:b/>
                <w:sz w:val="18"/>
                <w:szCs w:val="18"/>
                <w:lang w:eastAsia="ru-RU"/>
              </w:rPr>
              <w:t>131,3</w:t>
            </w:r>
          </w:p>
        </w:tc>
        <w:tc>
          <w:tcPr>
            <w:tcW w:w="799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14:paraId="1B171A87" w14:textId="77777777" w:rsidR="00D60367" w:rsidRPr="00D60367" w:rsidRDefault="00D60367" w:rsidP="00D60367">
            <w:pPr>
              <w:jc w:val="center"/>
              <w:rPr>
                <w:sz w:val="18"/>
                <w:szCs w:val="18"/>
                <w:lang w:eastAsia="ru-RU"/>
              </w:rPr>
            </w:pPr>
            <w:r w:rsidRPr="00D60367">
              <w:rPr>
                <w:b/>
                <w:sz w:val="18"/>
                <w:szCs w:val="18"/>
                <w:lang w:eastAsia="ru-RU"/>
              </w:rPr>
              <w:t>48,4</w:t>
            </w:r>
          </w:p>
        </w:tc>
      </w:tr>
      <w:tr w:rsidR="00D60367" w:rsidRPr="00D60367" w14:paraId="0B7FD79E" w14:textId="77777777" w:rsidTr="00D507CD">
        <w:trPr>
          <w:cantSplit/>
        </w:trPr>
        <w:tc>
          <w:tcPr>
            <w:tcW w:w="2255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14:paraId="1416B09A" w14:textId="77777777" w:rsidR="00D60367" w:rsidRPr="00D60367" w:rsidRDefault="00D60367" w:rsidP="00D60367">
            <w:pPr>
              <w:rPr>
                <w:b/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Балыкчы шаары</w:t>
            </w:r>
          </w:p>
        </w:tc>
        <w:tc>
          <w:tcPr>
            <w:tcW w:w="623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4581BF4A" w14:textId="77777777" w:rsidR="00D60367" w:rsidRPr="00D60367" w:rsidRDefault="00D60367" w:rsidP="00D60367">
            <w:pPr>
              <w:jc w:val="center"/>
              <w:rPr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711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14:paraId="1D944E54" w14:textId="77777777" w:rsidR="00D60367" w:rsidRPr="00D60367" w:rsidRDefault="00D60367" w:rsidP="00D60367">
            <w:pPr>
              <w:jc w:val="center"/>
              <w:rPr>
                <w:b/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267,6</w:t>
            </w:r>
          </w:p>
        </w:tc>
        <w:tc>
          <w:tcPr>
            <w:tcW w:w="612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14:paraId="5D8DBB30" w14:textId="77777777" w:rsidR="00D60367" w:rsidRPr="00D60367" w:rsidRDefault="00D60367" w:rsidP="00D60367">
            <w:pPr>
              <w:jc w:val="center"/>
              <w:rPr>
                <w:b/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127,1</w:t>
            </w:r>
          </w:p>
        </w:tc>
        <w:tc>
          <w:tcPr>
            <w:tcW w:w="799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14:paraId="21531601" w14:textId="77777777" w:rsidR="00D60367" w:rsidRPr="00D60367" w:rsidRDefault="00D60367" w:rsidP="00D60367">
            <w:pPr>
              <w:jc w:val="center"/>
              <w:rPr>
                <w:b/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47,5</w:t>
            </w:r>
          </w:p>
        </w:tc>
      </w:tr>
      <w:tr w:rsidR="00D60367" w:rsidRPr="00D60367" w14:paraId="30228BDB" w14:textId="77777777" w:rsidTr="00D507CD">
        <w:trPr>
          <w:cantSplit/>
        </w:trPr>
        <w:tc>
          <w:tcPr>
            <w:tcW w:w="2255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14:paraId="427F852A" w14:textId="77777777" w:rsidR="00D60367" w:rsidRPr="00D60367" w:rsidRDefault="00D60367" w:rsidP="00D60367">
            <w:pPr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Каракол шаары</w:t>
            </w:r>
          </w:p>
        </w:tc>
        <w:tc>
          <w:tcPr>
            <w:tcW w:w="623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31248203" w14:textId="77777777" w:rsidR="00D60367" w:rsidRPr="00D60367" w:rsidRDefault="00D60367" w:rsidP="00D60367">
            <w:pPr>
              <w:rPr>
                <w:b/>
                <w:sz w:val="18"/>
                <w:szCs w:val="18"/>
                <w:lang w:eastAsia="ru-RU"/>
              </w:rPr>
            </w:pPr>
          </w:p>
        </w:tc>
        <w:tc>
          <w:tcPr>
            <w:tcW w:w="711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14:paraId="609C7A30" w14:textId="77777777" w:rsidR="00D60367" w:rsidRPr="00D60367" w:rsidRDefault="00D60367" w:rsidP="00D60367">
            <w:pPr>
              <w:jc w:val="center"/>
              <w:rPr>
                <w:bCs/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3,8</w:t>
            </w:r>
          </w:p>
        </w:tc>
        <w:tc>
          <w:tcPr>
            <w:tcW w:w="612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14:paraId="6E08801E" w14:textId="77777777" w:rsidR="00D60367" w:rsidRPr="00D60367" w:rsidRDefault="00D60367" w:rsidP="00D60367">
            <w:pPr>
              <w:jc w:val="center"/>
              <w:rPr>
                <w:bCs/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4,2</w:t>
            </w:r>
          </w:p>
        </w:tc>
        <w:tc>
          <w:tcPr>
            <w:tcW w:w="799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14:paraId="5727E254" w14:textId="77777777" w:rsidR="00D60367" w:rsidRPr="00D60367" w:rsidRDefault="00D60367" w:rsidP="00D60367">
            <w:pPr>
              <w:jc w:val="center"/>
              <w:rPr>
                <w:bCs/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110,5</w:t>
            </w:r>
          </w:p>
        </w:tc>
      </w:tr>
      <w:tr w:rsidR="00D60367" w:rsidRPr="00D60367" w14:paraId="72827E38" w14:textId="77777777" w:rsidTr="00D507CD">
        <w:trPr>
          <w:cantSplit/>
        </w:trPr>
        <w:tc>
          <w:tcPr>
            <w:tcW w:w="2255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14:paraId="385C1425" w14:textId="77777777" w:rsidR="00D60367" w:rsidRPr="00D60367" w:rsidRDefault="00D60367" w:rsidP="00D60367">
            <w:pPr>
              <w:rPr>
                <w:sz w:val="18"/>
                <w:szCs w:val="18"/>
                <w:lang w:eastAsia="ru-RU"/>
              </w:rPr>
            </w:pPr>
            <w:r w:rsidRPr="00D60367">
              <w:rPr>
                <w:b/>
                <w:sz w:val="18"/>
                <w:szCs w:val="18"/>
                <w:lang w:eastAsia="ru-RU"/>
              </w:rPr>
              <w:t>Свитерлер, жемперлер, полуверлер, кардигандар, жилеттер жана ушул ѳңдүү тор кийимдер</w:t>
            </w:r>
          </w:p>
        </w:tc>
        <w:tc>
          <w:tcPr>
            <w:tcW w:w="623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14:paraId="3F7DA323" w14:textId="77777777" w:rsidR="00D60367" w:rsidRPr="00D60367" w:rsidRDefault="00D60367" w:rsidP="00D60367">
            <w:pPr>
              <w:rPr>
                <w:b/>
                <w:sz w:val="18"/>
                <w:szCs w:val="18"/>
                <w:lang w:eastAsia="ru-RU"/>
              </w:rPr>
            </w:pPr>
            <w:r w:rsidRPr="00D60367">
              <w:rPr>
                <w:b/>
                <w:bCs/>
                <w:sz w:val="18"/>
                <w:szCs w:val="18"/>
                <w:lang w:eastAsia="ru-RU"/>
              </w:rPr>
              <w:t>даана</w:t>
            </w:r>
          </w:p>
        </w:tc>
        <w:tc>
          <w:tcPr>
            <w:tcW w:w="711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14:paraId="51E84B6F" w14:textId="77777777" w:rsidR="00D60367" w:rsidRPr="00D60367" w:rsidRDefault="00D60367" w:rsidP="00D60367">
            <w:pPr>
              <w:jc w:val="center"/>
              <w:rPr>
                <w:bCs/>
                <w:sz w:val="18"/>
                <w:szCs w:val="18"/>
                <w:lang w:eastAsia="ru-RU"/>
              </w:rPr>
            </w:pPr>
            <w:r w:rsidRPr="00D60367">
              <w:rPr>
                <w:b/>
                <w:sz w:val="18"/>
                <w:szCs w:val="18"/>
                <w:lang w:eastAsia="ru-RU"/>
              </w:rPr>
              <w:t>84</w:t>
            </w:r>
          </w:p>
        </w:tc>
        <w:tc>
          <w:tcPr>
            <w:tcW w:w="612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14:paraId="57A2B35F" w14:textId="77777777" w:rsidR="00D60367" w:rsidRPr="00D60367" w:rsidRDefault="00D60367" w:rsidP="00D60367">
            <w:pPr>
              <w:jc w:val="center"/>
              <w:rPr>
                <w:bCs/>
                <w:sz w:val="18"/>
                <w:szCs w:val="18"/>
                <w:lang w:eastAsia="ru-RU"/>
              </w:rPr>
            </w:pPr>
            <w:r w:rsidRPr="00D60367">
              <w:rPr>
                <w:b/>
                <w:sz w:val="18"/>
                <w:szCs w:val="18"/>
                <w:lang w:eastAsia="ru-RU"/>
              </w:rPr>
              <w:t>101</w:t>
            </w:r>
          </w:p>
        </w:tc>
        <w:tc>
          <w:tcPr>
            <w:tcW w:w="799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14:paraId="17C81962" w14:textId="77777777" w:rsidR="00D60367" w:rsidRPr="00D60367" w:rsidRDefault="00D60367" w:rsidP="00D60367">
            <w:pPr>
              <w:jc w:val="center"/>
              <w:rPr>
                <w:bCs/>
                <w:sz w:val="18"/>
                <w:szCs w:val="18"/>
                <w:lang w:eastAsia="ru-RU"/>
              </w:rPr>
            </w:pPr>
            <w:r w:rsidRPr="00D60367">
              <w:rPr>
                <w:b/>
                <w:sz w:val="18"/>
                <w:szCs w:val="18"/>
                <w:lang w:eastAsia="ru-RU"/>
              </w:rPr>
              <w:t>120,2</w:t>
            </w:r>
          </w:p>
        </w:tc>
      </w:tr>
      <w:tr w:rsidR="00D60367" w:rsidRPr="00D60367" w14:paraId="1B2D6EBD" w14:textId="77777777" w:rsidTr="00D507CD">
        <w:trPr>
          <w:cantSplit/>
        </w:trPr>
        <w:tc>
          <w:tcPr>
            <w:tcW w:w="2255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14:paraId="13311E56" w14:textId="77777777" w:rsidR="00D60367" w:rsidRPr="00D60367" w:rsidRDefault="00D60367" w:rsidP="00D60367">
            <w:pPr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Балыкчы шаары</w:t>
            </w:r>
          </w:p>
        </w:tc>
        <w:tc>
          <w:tcPr>
            <w:tcW w:w="623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5E65839C" w14:textId="77777777" w:rsidR="00D60367" w:rsidRPr="00D60367" w:rsidRDefault="00D60367" w:rsidP="00D60367">
            <w:pPr>
              <w:rPr>
                <w:b/>
                <w:sz w:val="18"/>
                <w:szCs w:val="18"/>
                <w:lang w:eastAsia="ru-RU"/>
              </w:rPr>
            </w:pPr>
          </w:p>
        </w:tc>
        <w:tc>
          <w:tcPr>
            <w:tcW w:w="711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14:paraId="7776E49D" w14:textId="77777777" w:rsidR="00D60367" w:rsidRPr="00D60367" w:rsidRDefault="00D60367" w:rsidP="00D60367">
            <w:pPr>
              <w:jc w:val="center"/>
              <w:rPr>
                <w:bCs/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84</w:t>
            </w:r>
          </w:p>
        </w:tc>
        <w:tc>
          <w:tcPr>
            <w:tcW w:w="612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14:paraId="272D5F49" w14:textId="77777777" w:rsidR="00D60367" w:rsidRPr="00D60367" w:rsidRDefault="00D60367" w:rsidP="00D60367">
            <w:pPr>
              <w:jc w:val="center"/>
              <w:rPr>
                <w:bCs/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101</w:t>
            </w:r>
          </w:p>
        </w:tc>
        <w:tc>
          <w:tcPr>
            <w:tcW w:w="799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14:paraId="12AD3DED" w14:textId="77777777" w:rsidR="00D60367" w:rsidRPr="00D60367" w:rsidRDefault="00D60367" w:rsidP="00D60367">
            <w:pPr>
              <w:jc w:val="center"/>
              <w:rPr>
                <w:bCs/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120,2</w:t>
            </w:r>
          </w:p>
        </w:tc>
      </w:tr>
    </w:tbl>
    <w:p w14:paraId="68075410" w14:textId="77777777" w:rsidR="00D507CD" w:rsidRDefault="00D507CD"/>
    <w:p w14:paraId="7A4C7B9B" w14:textId="77777777" w:rsidR="00D507CD" w:rsidRDefault="00D507CD"/>
    <w:p w14:paraId="19E396CA" w14:textId="77777777" w:rsidR="00D507CD" w:rsidRDefault="00D507CD"/>
    <w:p w14:paraId="1D594F7C" w14:textId="77777777" w:rsidR="00D507CD" w:rsidRDefault="00D507CD"/>
    <w:p w14:paraId="08BC5188" w14:textId="77777777" w:rsidR="00D507CD" w:rsidRDefault="00D507CD"/>
    <w:p w14:paraId="33299D62" w14:textId="0C2DFC9B" w:rsidR="00D507CD" w:rsidRPr="00D507CD" w:rsidRDefault="00D507CD" w:rsidP="00D507CD">
      <w:pPr>
        <w:jc w:val="right"/>
        <w:rPr>
          <w:sz w:val="22"/>
          <w:szCs w:val="22"/>
        </w:rPr>
      </w:pPr>
      <w:r w:rsidRPr="00D507CD">
        <w:rPr>
          <w:sz w:val="22"/>
          <w:szCs w:val="22"/>
        </w:rPr>
        <w:t>уландысы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822"/>
        <w:gridCol w:w="1178"/>
        <w:gridCol w:w="1428"/>
        <w:gridCol w:w="1364"/>
        <w:gridCol w:w="1313"/>
      </w:tblGrid>
      <w:tr w:rsidR="00D507CD" w:rsidRPr="00D60367" w14:paraId="38B738B5" w14:textId="77777777" w:rsidTr="00D507CD">
        <w:trPr>
          <w:cantSplit/>
          <w:trHeight w:val="291"/>
        </w:trPr>
        <w:tc>
          <w:tcPr>
            <w:tcW w:w="209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14:paraId="5217E1F2" w14:textId="77777777" w:rsidR="00D507CD" w:rsidRPr="00D60367" w:rsidRDefault="00D507CD" w:rsidP="00D507CD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647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EAB9C83" w14:textId="77777777" w:rsidR="00D507CD" w:rsidRPr="00D60367" w:rsidRDefault="00D507CD" w:rsidP="00D507CD">
            <w:pPr>
              <w:ind w:left="-108" w:right="-108"/>
              <w:jc w:val="center"/>
              <w:rPr>
                <w:b/>
                <w:sz w:val="18"/>
                <w:szCs w:val="18"/>
                <w:lang w:eastAsia="ru-RU"/>
              </w:rPr>
            </w:pPr>
            <w:r w:rsidRPr="00D60367">
              <w:rPr>
                <w:b/>
                <w:sz w:val="18"/>
                <w:szCs w:val="18"/>
                <w:lang w:eastAsia="ru-RU"/>
              </w:rPr>
              <w:t>Ѳлчѳѳ</w:t>
            </w:r>
          </w:p>
          <w:p w14:paraId="7943E504" w14:textId="58A01A64" w:rsidR="00D507CD" w:rsidRPr="00D60367" w:rsidRDefault="00D507CD" w:rsidP="00D507CD">
            <w:pPr>
              <w:rPr>
                <w:b/>
                <w:sz w:val="18"/>
                <w:szCs w:val="18"/>
                <w:lang w:eastAsia="ru-RU"/>
              </w:rPr>
            </w:pPr>
            <w:r w:rsidRPr="00D60367">
              <w:rPr>
                <w:b/>
                <w:sz w:val="18"/>
                <w:szCs w:val="18"/>
                <w:lang w:eastAsia="ru-RU"/>
              </w:rPr>
              <w:t>бирдиги</w:t>
            </w:r>
          </w:p>
        </w:tc>
        <w:tc>
          <w:tcPr>
            <w:tcW w:w="1533" w:type="pct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3497682" w14:textId="6F337640" w:rsidR="00D507CD" w:rsidRPr="00D60367" w:rsidRDefault="00D507CD" w:rsidP="00D507CD">
            <w:pPr>
              <w:jc w:val="center"/>
              <w:rPr>
                <w:sz w:val="18"/>
                <w:szCs w:val="18"/>
                <w:lang w:eastAsia="ru-RU"/>
              </w:rPr>
            </w:pPr>
            <w:r w:rsidRPr="00D60367">
              <w:rPr>
                <w:b/>
                <w:color w:val="000000"/>
                <w:sz w:val="18"/>
                <w:szCs w:val="18"/>
                <w:lang w:eastAsia="ru-RU"/>
              </w:rPr>
              <w:t>январь-июль</w:t>
            </w:r>
          </w:p>
        </w:tc>
        <w:tc>
          <w:tcPr>
            <w:tcW w:w="721" w:type="pct"/>
            <w:vMerge w:val="restar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4541505" w14:textId="600FFF78" w:rsidR="00D507CD" w:rsidRPr="00D60367" w:rsidRDefault="00D507CD" w:rsidP="00D507CD">
            <w:pPr>
              <w:jc w:val="center"/>
              <w:rPr>
                <w:sz w:val="18"/>
                <w:szCs w:val="18"/>
                <w:lang w:eastAsia="ru-RU"/>
              </w:rPr>
            </w:pPr>
            <w:r w:rsidRPr="00D60367">
              <w:rPr>
                <w:b/>
                <w:color w:val="000000"/>
                <w:sz w:val="18"/>
                <w:szCs w:val="18"/>
                <w:lang w:eastAsia="ru-RU"/>
              </w:rPr>
              <w:t>2026ж. 2025 жылга % менен</w:t>
            </w:r>
          </w:p>
        </w:tc>
      </w:tr>
      <w:tr w:rsidR="00D507CD" w:rsidRPr="00D60367" w14:paraId="51C19A9B" w14:textId="77777777" w:rsidTr="00D507CD">
        <w:trPr>
          <w:cantSplit/>
          <w:trHeight w:val="424"/>
        </w:trPr>
        <w:tc>
          <w:tcPr>
            <w:tcW w:w="209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5263F73" w14:textId="77777777" w:rsidR="00D507CD" w:rsidRPr="00D60367" w:rsidRDefault="00D507CD" w:rsidP="00D507CD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647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5D1D8E" w14:textId="77777777" w:rsidR="00D507CD" w:rsidRPr="00D60367" w:rsidRDefault="00D507CD" w:rsidP="00D507CD">
            <w:pPr>
              <w:rPr>
                <w:b/>
                <w:sz w:val="18"/>
                <w:szCs w:val="18"/>
                <w:lang w:eastAsia="ru-RU"/>
              </w:rPr>
            </w:pPr>
          </w:p>
        </w:tc>
        <w:tc>
          <w:tcPr>
            <w:tcW w:w="784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A43B750" w14:textId="244C6592" w:rsidR="00D507CD" w:rsidRPr="00D60367" w:rsidRDefault="00D507CD" w:rsidP="00D507CD">
            <w:pPr>
              <w:jc w:val="center"/>
              <w:rPr>
                <w:sz w:val="18"/>
                <w:szCs w:val="18"/>
                <w:lang w:eastAsia="ru-RU"/>
              </w:rPr>
            </w:pPr>
            <w:r w:rsidRPr="00D60367">
              <w:rPr>
                <w:b/>
                <w:color w:val="000000"/>
                <w:sz w:val="18"/>
                <w:szCs w:val="18"/>
                <w:lang w:eastAsia="ru-RU"/>
              </w:rPr>
              <w:t>2025</w:t>
            </w:r>
          </w:p>
        </w:tc>
        <w:tc>
          <w:tcPr>
            <w:tcW w:w="749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2DC5308" w14:textId="448F1356" w:rsidR="00D507CD" w:rsidRPr="00D60367" w:rsidRDefault="00D507CD" w:rsidP="00D507CD">
            <w:pPr>
              <w:jc w:val="center"/>
              <w:rPr>
                <w:sz w:val="18"/>
                <w:szCs w:val="18"/>
                <w:lang w:eastAsia="ru-RU"/>
              </w:rPr>
            </w:pPr>
            <w:r w:rsidRPr="00D60367">
              <w:rPr>
                <w:b/>
                <w:color w:val="000000"/>
                <w:sz w:val="18"/>
                <w:szCs w:val="18"/>
                <w:lang w:eastAsia="ru-RU"/>
              </w:rPr>
              <w:t>202</w:t>
            </w:r>
            <w:r>
              <w:rPr>
                <w:b/>
                <w:color w:val="000000"/>
                <w:sz w:val="18"/>
                <w:szCs w:val="18"/>
                <w:lang w:eastAsia="ru-RU"/>
              </w:rPr>
              <w:t>6</w:t>
            </w:r>
          </w:p>
        </w:tc>
        <w:tc>
          <w:tcPr>
            <w:tcW w:w="721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969FAA6" w14:textId="77777777" w:rsidR="00D507CD" w:rsidRPr="00D60367" w:rsidRDefault="00D507CD" w:rsidP="00D507CD">
            <w:pPr>
              <w:jc w:val="center"/>
              <w:rPr>
                <w:sz w:val="18"/>
                <w:szCs w:val="18"/>
                <w:lang w:eastAsia="ru-RU"/>
              </w:rPr>
            </w:pPr>
          </w:p>
        </w:tc>
      </w:tr>
      <w:tr w:rsidR="00D60367" w:rsidRPr="00D60367" w14:paraId="6069C3CB" w14:textId="77777777" w:rsidTr="00D507CD">
        <w:trPr>
          <w:cantSplit/>
        </w:trPr>
        <w:tc>
          <w:tcPr>
            <w:tcW w:w="2099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14:paraId="38FE00A2" w14:textId="77777777" w:rsidR="00D60367" w:rsidRPr="00D60367" w:rsidRDefault="00D60367" w:rsidP="00D60367">
            <w:pPr>
              <w:rPr>
                <w:b/>
                <w:sz w:val="18"/>
                <w:szCs w:val="18"/>
                <w:lang w:eastAsia="ru-RU"/>
              </w:rPr>
            </w:pPr>
            <w:r w:rsidRPr="00D60367">
              <w:rPr>
                <w:b/>
                <w:sz w:val="18"/>
                <w:szCs w:val="18"/>
                <w:lang w:eastAsia="ru-RU"/>
              </w:rPr>
              <w:t>Эркектердин жана балдардын үстүнкү кийими, тор кийимдер кирбейт</w:t>
            </w:r>
          </w:p>
        </w:tc>
        <w:tc>
          <w:tcPr>
            <w:tcW w:w="647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14:paraId="036B14A2" w14:textId="77777777" w:rsidR="00D60367" w:rsidRPr="00D60367" w:rsidRDefault="00D60367" w:rsidP="00D60367">
            <w:pPr>
              <w:jc w:val="center"/>
              <w:rPr>
                <w:b/>
                <w:bCs/>
                <w:sz w:val="18"/>
                <w:szCs w:val="18"/>
                <w:lang w:eastAsia="ru-RU"/>
              </w:rPr>
            </w:pPr>
            <w:r w:rsidRPr="00D60367">
              <w:rPr>
                <w:b/>
                <w:bCs/>
                <w:sz w:val="18"/>
                <w:szCs w:val="18"/>
                <w:lang w:eastAsia="ru-RU"/>
              </w:rPr>
              <w:t>даана</w:t>
            </w:r>
          </w:p>
        </w:tc>
        <w:tc>
          <w:tcPr>
            <w:tcW w:w="784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14:paraId="3E032CCB" w14:textId="77777777" w:rsidR="00D60367" w:rsidRPr="00D60367" w:rsidRDefault="00D60367" w:rsidP="00D60367">
            <w:pPr>
              <w:jc w:val="center"/>
              <w:rPr>
                <w:b/>
                <w:sz w:val="18"/>
                <w:szCs w:val="18"/>
                <w:lang w:eastAsia="ru-RU"/>
              </w:rPr>
            </w:pPr>
            <w:r w:rsidRPr="00D60367">
              <w:rPr>
                <w:b/>
                <w:sz w:val="18"/>
                <w:szCs w:val="18"/>
                <w:lang w:eastAsia="ru-RU"/>
              </w:rPr>
              <w:t>47802</w:t>
            </w:r>
          </w:p>
        </w:tc>
        <w:tc>
          <w:tcPr>
            <w:tcW w:w="749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14:paraId="1ADA4C74" w14:textId="77777777" w:rsidR="00D60367" w:rsidRPr="00D60367" w:rsidRDefault="00D60367" w:rsidP="00D60367">
            <w:pPr>
              <w:jc w:val="center"/>
              <w:rPr>
                <w:b/>
                <w:sz w:val="18"/>
                <w:szCs w:val="18"/>
                <w:lang w:eastAsia="ru-RU"/>
              </w:rPr>
            </w:pPr>
            <w:r w:rsidRPr="00D60367">
              <w:rPr>
                <w:b/>
                <w:sz w:val="18"/>
                <w:szCs w:val="18"/>
                <w:lang w:eastAsia="ru-RU"/>
              </w:rPr>
              <w:t>12979</w:t>
            </w:r>
          </w:p>
        </w:tc>
        <w:tc>
          <w:tcPr>
            <w:tcW w:w="721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14:paraId="43B3B669" w14:textId="77777777" w:rsidR="00D60367" w:rsidRPr="00D60367" w:rsidRDefault="00D60367" w:rsidP="00D60367">
            <w:pPr>
              <w:jc w:val="center"/>
              <w:rPr>
                <w:b/>
                <w:sz w:val="18"/>
                <w:szCs w:val="18"/>
                <w:lang w:eastAsia="ru-RU"/>
              </w:rPr>
            </w:pPr>
            <w:r w:rsidRPr="00D60367">
              <w:rPr>
                <w:b/>
                <w:sz w:val="18"/>
                <w:szCs w:val="18"/>
                <w:lang w:eastAsia="ru-RU"/>
              </w:rPr>
              <w:t>27,2</w:t>
            </w:r>
          </w:p>
        </w:tc>
      </w:tr>
      <w:tr w:rsidR="00D60367" w:rsidRPr="00D60367" w14:paraId="3C68BC85" w14:textId="77777777" w:rsidTr="00D507CD">
        <w:trPr>
          <w:cantSplit/>
        </w:trPr>
        <w:tc>
          <w:tcPr>
            <w:tcW w:w="2099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14:paraId="548920EE" w14:textId="77777777" w:rsidR="00D60367" w:rsidRPr="00D60367" w:rsidRDefault="00D60367" w:rsidP="00D60367">
            <w:pPr>
              <w:rPr>
                <w:b/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Жети-Ѳгуз району</w:t>
            </w:r>
          </w:p>
        </w:tc>
        <w:tc>
          <w:tcPr>
            <w:tcW w:w="647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2BC130AA" w14:textId="77777777" w:rsidR="00D60367" w:rsidRPr="00D60367" w:rsidRDefault="00D60367" w:rsidP="00D60367">
            <w:pPr>
              <w:jc w:val="center"/>
              <w:rPr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784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2D74BA4F" w14:textId="77777777" w:rsidR="00D60367" w:rsidRPr="00D60367" w:rsidRDefault="00D60367" w:rsidP="00D60367">
            <w:pPr>
              <w:jc w:val="center"/>
              <w:rPr>
                <w:sz w:val="18"/>
                <w:szCs w:val="18"/>
                <w:lang w:eastAsia="ru-RU"/>
              </w:rPr>
            </w:pPr>
            <w:r w:rsidRPr="00D60367">
              <w:rPr>
                <w:bCs/>
                <w:sz w:val="18"/>
                <w:szCs w:val="18"/>
                <w:lang w:eastAsia="ru-RU"/>
              </w:rPr>
              <w:t>47802</w:t>
            </w:r>
          </w:p>
        </w:tc>
        <w:tc>
          <w:tcPr>
            <w:tcW w:w="749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721C264A" w14:textId="77777777" w:rsidR="00D60367" w:rsidRPr="00D60367" w:rsidRDefault="00D60367" w:rsidP="00D60367">
            <w:pPr>
              <w:jc w:val="center"/>
              <w:rPr>
                <w:sz w:val="18"/>
                <w:szCs w:val="18"/>
                <w:lang w:eastAsia="ru-RU"/>
              </w:rPr>
            </w:pPr>
            <w:r w:rsidRPr="00D60367">
              <w:rPr>
                <w:bCs/>
                <w:sz w:val="18"/>
                <w:szCs w:val="18"/>
                <w:lang w:eastAsia="ru-RU"/>
              </w:rPr>
              <w:t>1979</w:t>
            </w:r>
          </w:p>
        </w:tc>
        <w:tc>
          <w:tcPr>
            <w:tcW w:w="721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3CF5CA90" w14:textId="77777777" w:rsidR="00D60367" w:rsidRPr="00D60367" w:rsidRDefault="00D60367" w:rsidP="00D60367">
            <w:pPr>
              <w:jc w:val="center"/>
              <w:rPr>
                <w:sz w:val="18"/>
                <w:szCs w:val="18"/>
                <w:lang w:eastAsia="ru-RU"/>
              </w:rPr>
            </w:pPr>
            <w:r w:rsidRPr="00D60367">
              <w:rPr>
                <w:bCs/>
                <w:sz w:val="18"/>
                <w:szCs w:val="18"/>
                <w:lang w:eastAsia="ru-RU"/>
              </w:rPr>
              <w:t>4,1</w:t>
            </w:r>
          </w:p>
        </w:tc>
      </w:tr>
      <w:tr w:rsidR="00D60367" w:rsidRPr="00D60367" w14:paraId="7C384374" w14:textId="77777777" w:rsidTr="00D507CD">
        <w:trPr>
          <w:cantSplit/>
        </w:trPr>
        <w:tc>
          <w:tcPr>
            <w:tcW w:w="2099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14:paraId="19151BBA" w14:textId="77777777" w:rsidR="00D60367" w:rsidRPr="00D60367" w:rsidRDefault="00D60367" w:rsidP="00D60367">
            <w:pPr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Тоң району</w:t>
            </w:r>
          </w:p>
        </w:tc>
        <w:tc>
          <w:tcPr>
            <w:tcW w:w="647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59D56724" w14:textId="77777777" w:rsidR="00D60367" w:rsidRPr="00D60367" w:rsidRDefault="00D60367" w:rsidP="00D60367">
            <w:pPr>
              <w:jc w:val="center"/>
              <w:rPr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784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14:paraId="6AE2AF3C" w14:textId="77777777" w:rsidR="00D60367" w:rsidRPr="00D60367" w:rsidRDefault="00D60367" w:rsidP="00D60367">
            <w:pPr>
              <w:jc w:val="center"/>
              <w:rPr>
                <w:sz w:val="18"/>
                <w:szCs w:val="18"/>
                <w:lang w:eastAsia="ru-RU"/>
              </w:rPr>
            </w:pPr>
            <w:r w:rsidRPr="00D60367">
              <w:rPr>
                <w:bCs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749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14:paraId="156984DD" w14:textId="77777777" w:rsidR="00D60367" w:rsidRPr="00D60367" w:rsidRDefault="00D60367" w:rsidP="00D60367">
            <w:pPr>
              <w:jc w:val="center"/>
              <w:rPr>
                <w:sz w:val="18"/>
                <w:szCs w:val="18"/>
                <w:lang w:eastAsia="ru-RU"/>
              </w:rPr>
            </w:pPr>
            <w:r w:rsidRPr="00D60367">
              <w:rPr>
                <w:bCs/>
                <w:sz w:val="18"/>
                <w:szCs w:val="18"/>
                <w:lang w:eastAsia="ru-RU"/>
              </w:rPr>
              <w:t>11000</w:t>
            </w:r>
          </w:p>
        </w:tc>
        <w:tc>
          <w:tcPr>
            <w:tcW w:w="721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14:paraId="0C1AD3B3" w14:textId="77777777" w:rsidR="00D60367" w:rsidRPr="00D60367" w:rsidRDefault="00D60367" w:rsidP="00D60367">
            <w:pPr>
              <w:jc w:val="center"/>
              <w:rPr>
                <w:sz w:val="18"/>
                <w:szCs w:val="18"/>
                <w:lang w:eastAsia="ru-RU"/>
              </w:rPr>
            </w:pPr>
            <w:r w:rsidRPr="00D60367">
              <w:rPr>
                <w:bCs/>
                <w:sz w:val="18"/>
                <w:szCs w:val="18"/>
                <w:lang w:eastAsia="ru-RU"/>
              </w:rPr>
              <w:t>-</w:t>
            </w:r>
          </w:p>
        </w:tc>
      </w:tr>
      <w:tr w:rsidR="00D60367" w:rsidRPr="00D60367" w14:paraId="47B0EE57" w14:textId="77777777" w:rsidTr="00D507CD">
        <w:trPr>
          <w:cantSplit/>
        </w:trPr>
        <w:tc>
          <w:tcPr>
            <w:tcW w:w="2099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14:paraId="1580B9A5" w14:textId="77777777" w:rsidR="00D60367" w:rsidRPr="00D60367" w:rsidRDefault="00D60367" w:rsidP="00D60367">
            <w:pPr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Каракол шаары</w:t>
            </w:r>
          </w:p>
        </w:tc>
        <w:tc>
          <w:tcPr>
            <w:tcW w:w="647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065EB634" w14:textId="77777777" w:rsidR="00D60367" w:rsidRPr="00D60367" w:rsidRDefault="00D60367" w:rsidP="00D60367">
            <w:pPr>
              <w:rPr>
                <w:b/>
                <w:sz w:val="18"/>
                <w:szCs w:val="18"/>
                <w:lang w:eastAsia="ru-RU"/>
              </w:rPr>
            </w:pPr>
          </w:p>
        </w:tc>
        <w:tc>
          <w:tcPr>
            <w:tcW w:w="784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14:paraId="7A809266" w14:textId="77777777" w:rsidR="00D60367" w:rsidRPr="00D60367" w:rsidRDefault="00D60367" w:rsidP="00D60367">
            <w:pPr>
              <w:jc w:val="center"/>
              <w:rPr>
                <w:bCs/>
                <w:sz w:val="18"/>
                <w:szCs w:val="18"/>
                <w:lang w:eastAsia="ru-RU"/>
              </w:rPr>
            </w:pPr>
            <w:r w:rsidRPr="00D60367">
              <w:rPr>
                <w:bCs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749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14:paraId="317D4506" w14:textId="77777777" w:rsidR="00D60367" w:rsidRPr="00D60367" w:rsidRDefault="00D60367" w:rsidP="00D60367">
            <w:pPr>
              <w:jc w:val="center"/>
              <w:rPr>
                <w:bCs/>
                <w:sz w:val="18"/>
                <w:szCs w:val="18"/>
                <w:lang w:eastAsia="ru-RU"/>
              </w:rPr>
            </w:pPr>
            <w:r w:rsidRPr="00D60367">
              <w:rPr>
                <w:bCs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721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14:paraId="2DCDB54C" w14:textId="77777777" w:rsidR="00D60367" w:rsidRPr="00D60367" w:rsidRDefault="00D60367" w:rsidP="00D60367">
            <w:pPr>
              <w:jc w:val="center"/>
              <w:rPr>
                <w:bCs/>
                <w:sz w:val="18"/>
                <w:szCs w:val="18"/>
                <w:lang w:eastAsia="ru-RU"/>
              </w:rPr>
            </w:pPr>
            <w:r w:rsidRPr="00D60367">
              <w:rPr>
                <w:bCs/>
                <w:sz w:val="18"/>
                <w:szCs w:val="18"/>
                <w:lang w:eastAsia="ru-RU"/>
              </w:rPr>
              <w:t>-</w:t>
            </w:r>
          </w:p>
        </w:tc>
      </w:tr>
      <w:tr w:rsidR="00D60367" w:rsidRPr="00D60367" w14:paraId="722AF044" w14:textId="77777777" w:rsidTr="00D507CD">
        <w:trPr>
          <w:cantSplit/>
        </w:trPr>
        <w:tc>
          <w:tcPr>
            <w:tcW w:w="2099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14:paraId="69B44F41" w14:textId="77777777" w:rsidR="00D60367" w:rsidRPr="00D60367" w:rsidRDefault="00D60367" w:rsidP="00D60367">
            <w:pPr>
              <w:rPr>
                <w:sz w:val="18"/>
                <w:szCs w:val="18"/>
                <w:lang w:eastAsia="ru-RU"/>
              </w:rPr>
            </w:pPr>
            <w:r w:rsidRPr="00D60367">
              <w:rPr>
                <w:b/>
                <w:sz w:val="18"/>
                <w:szCs w:val="18"/>
                <w:lang w:eastAsia="ru-RU"/>
              </w:rPr>
              <w:t>Аялдардын жана кыздардын үстүнкү кийими, тор кийимдер кирбейт</w:t>
            </w:r>
          </w:p>
        </w:tc>
        <w:tc>
          <w:tcPr>
            <w:tcW w:w="647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14:paraId="45514DAD" w14:textId="77777777" w:rsidR="00D60367" w:rsidRPr="00D60367" w:rsidRDefault="00D60367" w:rsidP="00D60367">
            <w:pPr>
              <w:rPr>
                <w:b/>
                <w:sz w:val="18"/>
                <w:szCs w:val="18"/>
                <w:lang w:eastAsia="ru-RU"/>
              </w:rPr>
            </w:pPr>
            <w:r w:rsidRPr="00D60367">
              <w:rPr>
                <w:b/>
                <w:bCs/>
                <w:sz w:val="18"/>
                <w:szCs w:val="18"/>
                <w:lang w:eastAsia="ru-RU"/>
              </w:rPr>
              <w:t>даана</w:t>
            </w:r>
          </w:p>
        </w:tc>
        <w:tc>
          <w:tcPr>
            <w:tcW w:w="784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14:paraId="5B1DB040" w14:textId="77777777" w:rsidR="00D60367" w:rsidRPr="00D60367" w:rsidRDefault="00D60367" w:rsidP="00D60367">
            <w:pPr>
              <w:jc w:val="center"/>
              <w:rPr>
                <w:bCs/>
                <w:sz w:val="18"/>
                <w:szCs w:val="18"/>
                <w:lang w:eastAsia="ru-RU"/>
              </w:rPr>
            </w:pPr>
            <w:r w:rsidRPr="00D60367">
              <w:rPr>
                <w:b/>
                <w:sz w:val="18"/>
                <w:szCs w:val="18"/>
                <w:lang w:eastAsia="ru-RU"/>
              </w:rPr>
              <w:t>46752</w:t>
            </w:r>
          </w:p>
        </w:tc>
        <w:tc>
          <w:tcPr>
            <w:tcW w:w="749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14:paraId="1CFF6F41" w14:textId="77777777" w:rsidR="00D60367" w:rsidRPr="00D60367" w:rsidRDefault="00D60367" w:rsidP="00D60367">
            <w:pPr>
              <w:jc w:val="center"/>
              <w:rPr>
                <w:bCs/>
                <w:sz w:val="18"/>
                <w:szCs w:val="18"/>
                <w:lang w:eastAsia="ru-RU"/>
              </w:rPr>
            </w:pPr>
            <w:r w:rsidRPr="00D60367">
              <w:rPr>
                <w:b/>
                <w:sz w:val="18"/>
                <w:szCs w:val="18"/>
                <w:lang w:eastAsia="ru-RU"/>
              </w:rPr>
              <w:t>41939</w:t>
            </w:r>
          </w:p>
        </w:tc>
        <w:tc>
          <w:tcPr>
            <w:tcW w:w="721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14:paraId="0E5BC897" w14:textId="77777777" w:rsidR="00D60367" w:rsidRPr="00D60367" w:rsidRDefault="00D60367" w:rsidP="00D60367">
            <w:pPr>
              <w:jc w:val="center"/>
              <w:rPr>
                <w:bCs/>
                <w:sz w:val="18"/>
                <w:szCs w:val="18"/>
                <w:lang w:eastAsia="ru-RU"/>
              </w:rPr>
            </w:pPr>
            <w:r w:rsidRPr="00D60367">
              <w:rPr>
                <w:b/>
                <w:sz w:val="18"/>
                <w:szCs w:val="18"/>
                <w:lang w:eastAsia="ru-RU"/>
              </w:rPr>
              <w:t>89,7</w:t>
            </w:r>
          </w:p>
        </w:tc>
      </w:tr>
      <w:tr w:rsidR="00D60367" w:rsidRPr="00D60367" w14:paraId="35140B40" w14:textId="77777777" w:rsidTr="00D507CD">
        <w:trPr>
          <w:cantSplit/>
        </w:trPr>
        <w:tc>
          <w:tcPr>
            <w:tcW w:w="2099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14:paraId="74504F5F" w14:textId="77777777" w:rsidR="00D60367" w:rsidRPr="00D60367" w:rsidRDefault="00D60367" w:rsidP="00D60367">
            <w:pPr>
              <w:rPr>
                <w:color w:val="000000"/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Ак-Суу району</w:t>
            </w:r>
          </w:p>
        </w:tc>
        <w:tc>
          <w:tcPr>
            <w:tcW w:w="647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14:paraId="4801D44A" w14:textId="77777777" w:rsidR="00D60367" w:rsidRPr="00D60367" w:rsidRDefault="00D60367" w:rsidP="00D60367">
            <w:pPr>
              <w:rPr>
                <w:b/>
                <w:sz w:val="18"/>
                <w:szCs w:val="18"/>
                <w:lang w:eastAsia="ru-RU"/>
              </w:rPr>
            </w:pPr>
          </w:p>
        </w:tc>
        <w:tc>
          <w:tcPr>
            <w:tcW w:w="784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14:paraId="093A0090" w14:textId="77777777" w:rsidR="00D60367" w:rsidRPr="00D60367" w:rsidRDefault="00D60367" w:rsidP="00D60367">
            <w:pPr>
              <w:jc w:val="center"/>
              <w:rPr>
                <w:bCs/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183</w:t>
            </w:r>
          </w:p>
        </w:tc>
        <w:tc>
          <w:tcPr>
            <w:tcW w:w="749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14:paraId="11345A73" w14:textId="77777777" w:rsidR="00D60367" w:rsidRPr="00D60367" w:rsidRDefault="00D60367" w:rsidP="00D60367">
            <w:pPr>
              <w:jc w:val="center"/>
              <w:rPr>
                <w:bCs/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-</w:t>
            </w:r>
          </w:p>
        </w:tc>
        <w:tc>
          <w:tcPr>
            <w:tcW w:w="721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14:paraId="207EA1DB" w14:textId="77777777" w:rsidR="00D60367" w:rsidRPr="00D60367" w:rsidRDefault="00D60367" w:rsidP="00D60367">
            <w:pPr>
              <w:jc w:val="center"/>
              <w:rPr>
                <w:bCs/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-</w:t>
            </w:r>
          </w:p>
        </w:tc>
      </w:tr>
      <w:tr w:rsidR="00D60367" w:rsidRPr="00D60367" w14:paraId="685A4803" w14:textId="77777777" w:rsidTr="00D507CD">
        <w:trPr>
          <w:cantSplit/>
        </w:trPr>
        <w:tc>
          <w:tcPr>
            <w:tcW w:w="2099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14:paraId="5D007508" w14:textId="77777777" w:rsidR="00D60367" w:rsidRPr="00D60367" w:rsidRDefault="00D60367" w:rsidP="00D60367">
            <w:pPr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Жети-Ѳгуз району</w:t>
            </w:r>
          </w:p>
        </w:tc>
        <w:tc>
          <w:tcPr>
            <w:tcW w:w="647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14:paraId="7596AB7D" w14:textId="77777777" w:rsidR="00D60367" w:rsidRPr="00D60367" w:rsidRDefault="00D60367" w:rsidP="00D60367">
            <w:pPr>
              <w:rPr>
                <w:b/>
                <w:sz w:val="18"/>
                <w:szCs w:val="18"/>
                <w:lang w:eastAsia="ru-RU"/>
              </w:rPr>
            </w:pPr>
          </w:p>
        </w:tc>
        <w:tc>
          <w:tcPr>
            <w:tcW w:w="784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14:paraId="303DD6B8" w14:textId="77777777" w:rsidR="00D60367" w:rsidRPr="00D60367" w:rsidRDefault="00D60367" w:rsidP="00D60367">
            <w:pPr>
              <w:jc w:val="center"/>
              <w:rPr>
                <w:bCs/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26975</w:t>
            </w:r>
          </w:p>
        </w:tc>
        <w:tc>
          <w:tcPr>
            <w:tcW w:w="749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14:paraId="4F631182" w14:textId="77777777" w:rsidR="00D60367" w:rsidRPr="00D60367" w:rsidRDefault="00D60367" w:rsidP="00D60367">
            <w:pPr>
              <w:jc w:val="center"/>
              <w:rPr>
                <w:bCs/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4722</w:t>
            </w:r>
          </w:p>
        </w:tc>
        <w:tc>
          <w:tcPr>
            <w:tcW w:w="721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14:paraId="26A378B4" w14:textId="77777777" w:rsidR="00D60367" w:rsidRPr="00D60367" w:rsidRDefault="00D60367" w:rsidP="00D60367">
            <w:pPr>
              <w:jc w:val="center"/>
              <w:rPr>
                <w:bCs/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17,5</w:t>
            </w:r>
          </w:p>
        </w:tc>
      </w:tr>
      <w:tr w:rsidR="00D60367" w:rsidRPr="00D60367" w14:paraId="1555A86A" w14:textId="77777777" w:rsidTr="00D507CD">
        <w:trPr>
          <w:cantSplit/>
        </w:trPr>
        <w:tc>
          <w:tcPr>
            <w:tcW w:w="2099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14:paraId="6A8984E3" w14:textId="77777777" w:rsidR="00D60367" w:rsidRPr="00D60367" w:rsidRDefault="00D60367" w:rsidP="00D60367">
            <w:pPr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Ысык-Кѳл району</w:t>
            </w:r>
          </w:p>
        </w:tc>
        <w:tc>
          <w:tcPr>
            <w:tcW w:w="647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38BBE496" w14:textId="77777777" w:rsidR="00D60367" w:rsidRPr="00D60367" w:rsidRDefault="00D60367" w:rsidP="00D60367">
            <w:pPr>
              <w:rPr>
                <w:b/>
                <w:sz w:val="18"/>
                <w:szCs w:val="18"/>
                <w:lang w:eastAsia="ru-RU"/>
              </w:rPr>
            </w:pPr>
          </w:p>
        </w:tc>
        <w:tc>
          <w:tcPr>
            <w:tcW w:w="784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14:paraId="1B3D2C74" w14:textId="77777777" w:rsidR="00D60367" w:rsidRPr="00D60367" w:rsidRDefault="00D60367" w:rsidP="00D60367">
            <w:pPr>
              <w:jc w:val="center"/>
              <w:rPr>
                <w:sz w:val="18"/>
                <w:szCs w:val="18"/>
                <w:lang w:eastAsia="ru-RU"/>
              </w:rPr>
            </w:pPr>
            <w:r w:rsidRPr="00D60367">
              <w:rPr>
                <w:bCs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749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14:paraId="14DF2F71" w14:textId="77777777" w:rsidR="00D60367" w:rsidRPr="00D60367" w:rsidRDefault="00D60367" w:rsidP="00D60367">
            <w:pPr>
              <w:jc w:val="center"/>
              <w:rPr>
                <w:sz w:val="18"/>
                <w:szCs w:val="18"/>
                <w:lang w:eastAsia="ru-RU"/>
              </w:rPr>
            </w:pPr>
            <w:r w:rsidRPr="00D60367">
              <w:rPr>
                <w:bCs/>
                <w:sz w:val="18"/>
                <w:szCs w:val="18"/>
                <w:lang w:eastAsia="ru-RU"/>
              </w:rPr>
              <w:t>--</w:t>
            </w:r>
          </w:p>
        </w:tc>
        <w:tc>
          <w:tcPr>
            <w:tcW w:w="721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14:paraId="512BB899" w14:textId="77777777" w:rsidR="00D60367" w:rsidRPr="00D60367" w:rsidRDefault="00D60367" w:rsidP="00D60367">
            <w:pPr>
              <w:jc w:val="center"/>
              <w:rPr>
                <w:sz w:val="18"/>
                <w:szCs w:val="18"/>
                <w:lang w:eastAsia="ru-RU"/>
              </w:rPr>
            </w:pPr>
            <w:r w:rsidRPr="00D60367">
              <w:rPr>
                <w:bCs/>
                <w:sz w:val="18"/>
                <w:szCs w:val="18"/>
                <w:lang w:eastAsia="ru-RU"/>
              </w:rPr>
              <w:t>-</w:t>
            </w:r>
          </w:p>
        </w:tc>
      </w:tr>
      <w:tr w:rsidR="00D60367" w:rsidRPr="00D60367" w14:paraId="678D6C53" w14:textId="77777777" w:rsidTr="00D507CD">
        <w:trPr>
          <w:cantSplit/>
          <w:trHeight w:val="104"/>
        </w:trPr>
        <w:tc>
          <w:tcPr>
            <w:tcW w:w="2099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14:paraId="122AB464" w14:textId="77777777" w:rsidR="00D60367" w:rsidRPr="00D60367" w:rsidRDefault="00D60367" w:rsidP="00D60367">
            <w:pPr>
              <w:rPr>
                <w:b/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Тоң району</w:t>
            </w:r>
          </w:p>
        </w:tc>
        <w:tc>
          <w:tcPr>
            <w:tcW w:w="647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0B57178E" w14:textId="77777777" w:rsidR="00D60367" w:rsidRPr="00D60367" w:rsidRDefault="00D60367" w:rsidP="00D60367">
            <w:pPr>
              <w:jc w:val="center"/>
              <w:rPr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784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14:paraId="272F510B" w14:textId="77777777" w:rsidR="00D60367" w:rsidRPr="00D60367" w:rsidRDefault="00D60367" w:rsidP="00D60367">
            <w:pPr>
              <w:jc w:val="center"/>
              <w:rPr>
                <w:b/>
                <w:bCs/>
                <w:sz w:val="18"/>
                <w:szCs w:val="18"/>
                <w:lang w:eastAsia="ru-RU"/>
              </w:rPr>
            </w:pPr>
            <w:r w:rsidRPr="00D60367">
              <w:rPr>
                <w:bCs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749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14:paraId="5D44DE26" w14:textId="77777777" w:rsidR="00D60367" w:rsidRPr="00D60367" w:rsidRDefault="00D60367" w:rsidP="00D60367">
            <w:pPr>
              <w:jc w:val="center"/>
              <w:rPr>
                <w:b/>
                <w:bCs/>
                <w:sz w:val="18"/>
                <w:szCs w:val="18"/>
                <w:lang w:eastAsia="ru-RU"/>
              </w:rPr>
            </w:pPr>
            <w:r w:rsidRPr="00D60367">
              <w:rPr>
                <w:bCs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721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14:paraId="360B38C3" w14:textId="77777777" w:rsidR="00D60367" w:rsidRPr="00D60367" w:rsidRDefault="00D60367" w:rsidP="00D60367">
            <w:pPr>
              <w:jc w:val="center"/>
              <w:rPr>
                <w:b/>
                <w:bCs/>
                <w:sz w:val="18"/>
                <w:szCs w:val="18"/>
                <w:lang w:eastAsia="ru-RU"/>
              </w:rPr>
            </w:pPr>
            <w:r w:rsidRPr="00D60367">
              <w:rPr>
                <w:bCs/>
                <w:sz w:val="18"/>
                <w:szCs w:val="18"/>
                <w:lang w:eastAsia="ru-RU"/>
              </w:rPr>
              <w:t>-</w:t>
            </w:r>
          </w:p>
        </w:tc>
      </w:tr>
      <w:tr w:rsidR="00D60367" w:rsidRPr="00D60367" w14:paraId="577E56A2" w14:textId="77777777" w:rsidTr="00D507CD">
        <w:trPr>
          <w:cantSplit/>
        </w:trPr>
        <w:tc>
          <w:tcPr>
            <w:tcW w:w="2099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14:paraId="3781A40A" w14:textId="77777777" w:rsidR="00D60367" w:rsidRPr="00D60367" w:rsidRDefault="00D60367" w:rsidP="00D60367">
            <w:pPr>
              <w:rPr>
                <w:sz w:val="18"/>
                <w:szCs w:val="18"/>
                <w:lang w:eastAsia="ru-RU"/>
              </w:rPr>
            </w:pPr>
            <w:r w:rsidRPr="00D60367">
              <w:rPr>
                <w:color w:val="000000"/>
                <w:sz w:val="18"/>
                <w:szCs w:val="18"/>
                <w:lang w:eastAsia="ru-RU"/>
              </w:rPr>
              <w:t>Түп району</w:t>
            </w:r>
          </w:p>
        </w:tc>
        <w:tc>
          <w:tcPr>
            <w:tcW w:w="647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037EDF17" w14:textId="77777777" w:rsidR="00D60367" w:rsidRPr="00D60367" w:rsidRDefault="00D60367" w:rsidP="00D60367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784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14:paraId="35412576" w14:textId="77777777" w:rsidR="00D60367" w:rsidRPr="00D60367" w:rsidRDefault="00D60367" w:rsidP="00D60367">
            <w:pPr>
              <w:jc w:val="center"/>
              <w:rPr>
                <w:sz w:val="18"/>
                <w:szCs w:val="18"/>
                <w:lang w:eastAsia="ru-RU"/>
              </w:rPr>
            </w:pPr>
            <w:r w:rsidRPr="00D60367">
              <w:rPr>
                <w:bCs/>
                <w:sz w:val="18"/>
                <w:szCs w:val="18"/>
                <w:lang w:eastAsia="ru-RU"/>
              </w:rPr>
              <w:t>8267</w:t>
            </w:r>
          </w:p>
        </w:tc>
        <w:tc>
          <w:tcPr>
            <w:tcW w:w="749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14:paraId="1F46EADF" w14:textId="77777777" w:rsidR="00D60367" w:rsidRPr="00D60367" w:rsidRDefault="00D60367" w:rsidP="00D60367">
            <w:pPr>
              <w:jc w:val="center"/>
              <w:rPr>
                <w:sz w:val="18"/>
                <w:szCs w:val="18"/>
                <w:lang w:eastAsia="ru-RU"/>
              </w:rPr>
            </w:pPr>
            <w:r w:rsidRPr="00D60367">
              <w:rPr>
                <w:bCs/>
                <w:sz w:val="18"/>
                <w:szCs w:val="18"/>
                <w:lang w:eastAsia="ru-RU"/>
              </w:rPr>
              <w:t>8630</w:t>
            </w:r>
          </w:p>
        </w:tc>
        <w:tc>
          <w:tcPr>
            <w:tcW w:w="721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14:paraId="7EAD4007" w14:textId="77777777" w:rsidR="00D60367" w:rsidRPr="00D60367" w:rsidRDefault="00D60367" w:rsidP="00D60367">
            <w:pPr>
              <w:jc w:val="center"/>
              <w:rPr>
                <w:sz w:val="18"/>
                <w:szCs w:val="18"/>
                <w:lang w:eastAsia="ru-RU"/>
              </w:rPr>
            </w:pPr>
            <w:r w:rsidRPr="00D60367">
              <w:rPr>
                <w:bCs/>
                <w:sz w:val="18"/>
                <w:szCs w:val="18"/>
                <w:lang w:eastAsia="ru-RU"/>
              </w:rPr>
              <w:t>104,4</w:t>
            </w:r>
          </w:p>
        </w:tc>
      </w:tr>
      <w:tr w:rsidR="00D60367" w:rsidRPr="00D60367" w14:paraId="27D80E32" w14:textId="77777777" w:rsidTr="00D507CD">
        <w:trPr>
          <w:cantSplit/>
        </w:trPr>
        <w:tc>
          <w:tcPr>
            <w:tcW w:w="2099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24CE7C11" w14:textId="77777777" w:rsidR="00D60367" w:rsidRPr="00D60367" w:rsidRDefault="00D60367" w:rsidP="00D60367">
            <w:pPr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Каракол шаары</w:t>
            </w:r>
          </w:p>
        </w:tc>
        <w:tc>
          <w:tcPr>
            <w:tcW w:w="647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207A4B47" w14:textId="77777777" w:rsidR="00D60367" w:rsidRPr="00D60367" w:rsidRDefault="00D60367" w:rsidP="00D60367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784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14:paraId="0EA6B7FD" w14:textId="77777777" w:rsidR="00D60367" w:rsidRPr="00D60367" w:rsidRDefault="00D60367" w:rsidP="00D60367">
            <w:pPr>
              <w:jc w:val="center"/>
              <w:rPr>
                <w:bCs/>
                <w:sz w:val="18"/>
                <w:szCs w:val="18"/>
                <w:lang w:eastAsia="ru-RU"/>
              </w:rPr>
            </w:pPr>
            <w:r w:rsidRPr="00D60367">
              <w:rPr>
                <w:bCs/>
                <w:sz w:val="18"/>
                <w:szCs w:val="18"/>
                <w:lang w:eastAsia="ru-RU"/>
              </w:rPr>
              <w:t>165</w:t>
            </w:r>
          </w:p>
        </w:tc>
        <w:tc>
          <w:tcPr>
            <w:tcW w:w="749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14:paraId="2CED2C8B" w14:textId="77777777" w:rsidR="00D60367" w:rsidRPr="00D60367" w:rsidRDefault="00D60367" w:rsidP="00D60367">
            <w:pPr>
              <w:jc w:val="center"/>
              <w:rPr>
                <w:bCs/>
                <w:sz w:val="18"/>
                <w:szCs w:val="18"/>
                <w:lang w:eastAsia="ru-RU"/>
              </w:rPr>
            </w:pPr>
            <w:r w:rsidRPr="00D60367">
              <w:rPr>
                <w:bCs/>
                <w:sz w:val="18"/>
                <w:szCs w:val="18"/>
                <w:lang w:eastAsia="ru-RU"/>
              </w:rPr>
              <w:t>9387</w:t>
            </w:r>
          </w:p>
        </w:tc>
        <w:tc>
          <w:tcPr>
            <w:tcW w:w="721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14:paraId="21D29CDA" w14:textId="77777777" w:rsidR="00D60367" w:rsidRPr="00D60367" w:rsidRDefault="00D60367" w:rsidP="00D60367">
            <w:pPr>
              <w:jc w:val="center"/>
              <w:rPr>
                <w:bCs/>
                <w:sz w:val="18"/>
                <w:szCs w:val="18"/>
                <w:lang w:eastAsia="ru-RU"/>
              </w:rPr>
            </w:pPr>
            <w:r w:rsidRPr="00D60367">
              <w:rPr>
                <w:bCs/>
                <w:sz w:val="18"/>
                <w:szCs w:val="18"/>
                <w:lang w:eastAsia="ru-RU"/>
              </w:rPr>
              <w:t>56,9э</w:t>
            </w:r>
          </w:p>
        </w:tc>
      </w:tr>
      <w:tr w:rsidR="00D60367" w:rsidRPr="00D60367" w14:paraId="4CC31A4D" w14:textId="77777777" w:rsidTr="00D507CD">
        <w:trPr>
          <w:cantSplit/>
        </w:trPr>
        <w:tc>
          <w:tcPr>
            <w:tcW w:w="2099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26A55414" w14:textId="77777777" w:rsidR="00D60367" w:rsidRPr="00D60367" w:rsidRDefault="00D60367" w:rsidP="00D60367">
            <w:pPr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Балыкчы шаары</w:t>
            </w:r>
          </w:p>
        </w:tc>
        <w:tc>
          <w:tcPr>
            <w:tcW w:w="647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2F975AC8" w14:textId="77777777" w:rsidR="00D60367" w:rsidRPr="00D60367" w:rsidRDefault="00D60367" w:rsidP="00D60367">
            <w:pPr>
              <w:jc w:val="center"/>
              <w:rPr>
                <w:sz w:val="18"/>
                <w:szCs w:val="18"/>
                <w:lang w:eastAsia="ru-RU"/>
              </w:rPr>
            </w:pPr>
          </w:p>
        </w:tc>
        <w:tc>
          <w:tcPr>
            <w:tcW w:w="784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14:paraId="5C828A7D" w14:textId="77777777" w:rsidR="00D60367" w:rsidRPr="00D60367" w:rsidRDefault="00D60367" w:rsidP="00D60367">
            <w:pPr>
              <w:jc w:val="center"/>
              <w:rPr>
                <w:bCs/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11162</w:t>
            </w:r>
          </w:p>
        </w:tc>
        <w:tc>
          <w:tcPr>
            <w:tcW w:w="749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14:paraId="1707C377" w14:textId="77777777" w:rsidR="00D60367" w:rsidRPr="00D60367" w:rsidRDefault="00D60367" w:rsidP="00D60367">
            <w:pPr>
              <w:jc w:val="center"/>
              <w:rPr>
                <w:bCs/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19200</w:t>
            </w:r>
          </w:p>
        </w:tc>
        <w:tc>
          <w:tcPr>
            <w:tcW w:w="721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14:paraId="1FE26ED8" w14:textId="77777777" w:rsidR="00D60367" w:rsidRPr="00D60367" w:rsidRDefault="00D60367" w:rsidP="00D60367">
            <w:pPr>
              <w:jc w:val="center"/>
              <w:rPr>
                <w:bCs/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172,0</w:t>
            </w:r>
          </w:p>
        </w:tc>
      </w:tr>
      <w:tr w:rsidR="00D60367" w:rsidRPr="00D60367" w14:paraId="6B81F520" w14:textId="77777777" w:rsidTr="00D507CD">
        <w:trPr>
          <w:cantSplit/>
        </w:trPr>
        <w:tc>
          <w:tcPr>
            <w:tcW w:w="2099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73D4E0E6" w14:textId="77777777" w:rsidR="00D60367" w:rsidRPr="00D60367" w:rsidRDefault="00D60367" w:rsidP="00D60367">
            <w:pPr>
              <w:rPr>
                <w:sz w:val="18"/>
                <w:szCs w:val="18"/>
                <w:lang w:eastAsia="ru-RU"/>
              </w:rPr>
            </w:pPr>
            <w:r w:rsidRPr="00D60367">
              <w:rPr>
                <w:b/>
                <w:sz w:val="18"/>
                <w:szCs w:val="18"/>
                <w:lang w:eastAsia="ru-RU"/>
              </w:rPr>
              <w:t xml:space="preserve">Узунан тилинген же жарылган же </w:t>
            </w:r>
            <w:smartTag w:uri="urn:schemas-microsoft-com:office:smarttags" w:element="metricconverter">
              <w:smartTagPr>
                <w:attr w:name="ProductID" w:val="6 мм"/>
              </w:smartTagPr>
              <w:r w:rsidRPr="00D60367">
                <w:rPr>
                  <w:b/>
                  <w:sz w:val="18"/>
                  <w:szCs w:val="18"/>
                  <w:lang w:eastAsia="ru-RU"/>
                </w:rPr>
                <w:t>6 мм</w:t>
              </w:r>
            </w:smartTag>
            <w:r w:rsidRPr="00D60367">
              <w:rPr>
                <w:b/>
                <w:sz w:val="18"/>
                <w:szCs w:val="18"/>
                <w:lang w:eastAsia="ru-RU"/>
              </w:rPr>
              <w:t xml:space="preserve"> калыңдыкта кесилген жыгач материалдары (жарактуу жыгач жана тилинген материалдар)</w:t>
            </w:r>
          </w:p>
        </w:tc>
        <w:tc>
          <w:tcPr>
            <w:tcW w:w="647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14:paraId="48C4CB18" w14:textId="77777777" w:rsidR="00D60367" w:rsidRPr="00D60367" w:rsidRDefault="00D60367" w:rsidP="00D60367">
            <w:pPr>
              <w:jc w:val="center"/>
              <w:rPr>
                <w:sz w:val="18"/>
                <w:szCs w:val="18"/>
                <w:lang w:eastAsia="ru-RU"/>
              </w:rPr>
            </w:pPr>
            <w:r w:rsidRPr="00D60367">
              <w:rPr>
                <w:b/>
                <w:sz w:val="18"/>
                <w:szCs w:val="18"/>
                <w:lang w:eastAsia="ru-RU"/>
              </w:rPr>
              <w:t>м3</w:t>
            </w:r>
          </w:p>
        </w:tc>
        <w:tc>
          <w:tcPr>
            <w:tcW w:w="784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14:paraId="40B03528" w14:textId="77777777" w:rsidR="00D60367" w:rsidRPr="00D60367" w:rsidRDefault="00D60367" w:rsidP="00D60367">
            <w:pPr>
              <w:jc w:val="center"/>
              <w:rPr>
                <w:bCs/>
                <w:sz w:val="18"/>
                <w:szCs w:val="18"/>
                <w:lang w:eastAsia="ru-RU"/>
              </w:rPr>
            </w:pPr>
            <w:r w:rsidRPr="00D60367">
              <w:rPr>
                <w:b/>
                <w:bCs/>
                <w:sz w:val="18"/>
                <w:szCs w:val="18"/>
                <w:lang w:eastAsia="ru-RU"/>
              </w:rPr>
              <w:t>9757,0</w:t>
            </w:r>
          </w:p>
        </w:tc>
        <w:tc>
          <w:tcPr>
            <w:tcW w:w="749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14:paraId="42F4066A" w14:textId="77777777" w:rsidR="00D60367" w:rsidRPr="00D60367" w:rsidRDefault="00D60367" w:rsidP="00D60367">
            <w:pPr>
              <w:jc w:val="center"/>
              <w:rPr>
                <w:bCs/>
                <w:sz w:val="18"/>
                <w:szCs w:val="18"/>
                <w:lang w:eastAsia="ru-RU"/>
              </w:rPr>
            </w:pPr>
            <w:r w:rsidRPr="00D60367">
              <w:rPr>
                <w:b/>
                <w:bCs/>
                <w:sz w:val="18"/>
                <w:szCs w:val="18"/>
                <w:lang w:eastAsia="ru-RU"/>
              </w:rPr>
              <w:t>9379,7</w:t>
            </w:r>
          </w:p>
        </w:tc>
        <w:tc>
          <w:tcPr>
            <w:tcW w:w="721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14:paraId="26A6E3E8" w14:textId="77777777" w:rsidR="00D60367" w:rsidRPr="00D60367" w:rsidRDefault="00D60367" w:rsidP="00D60367">
            <w:pPr>
              <w:jc w:val="center"/>
              <w:rPr>
                <w:bCs/>
                <w:sz w:val="18"/>
                <w:szCs w:val="18"/>
                <w:lang w:eastAsia="ru-RU"/>
              </w:rPr>
            </w:pPr>
            <w:r w:rsidRPr="00D60367">
              <w:rPr>
                <w:b/>
                <w:bCs/>
                <w:sz w:val="18"/>
                <w:szCs w:val="18"/>
                <w:lang w:eastAsia="ru-RU"/>
              </w:rPr>
              <w:t>96,1</w:t>
            </w:r>
          </w:p>
        </w:tc>
      </w:tr>
      <w:tr w:rsidR="00D60367" w:rsidRPr="00D60367" w14:paraId="4821ADA2" w14:textId="77777777" w:rsidTr="00D507CD">
        <w:trPr>
          <w:cantSplit/>
        </w:trPr>
        <w:tc>
          <w:tcPr>
            <w:tcW w:w="2099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73A5AF27" w14:textId="77777777" w:rsidR="00D60367" w:rsidRPr="00D60367" w:rsidRDefault="00D60367" w:rsidP="00D60367">
            <w:pPr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Ак-Суу району</w:t>
            </w:r>
          </w:p>
        </w:tc>
        <w:tc>
          <w:tcPr>
            <w:tcW w:w="647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363D65FA" w14:textId="77777777" w:rsidR="00D60367" w:rsidRPr="00D60367" w:rsidRDefault="00D60367" w:rsidP="00D60367">
            <w:pPr>
              <w:jc w:val="center"/>
              <w:rPr>
                <w:sz w:val="18"/>
                <w:szCs w:val="18"/>
                <w:lang w:eastAsia="ru-RU"/>
              </w:rPr>
            </w:pPr>
          </w:p>
        </w:tc>
        <w:tc>
          <w:tcPr>
            <w:tcW w:w="784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14:paraId="6C7DF691" w14:textId="77777777" w:rsidR="00D60367" w:rsidRPr="00D60367" w:rsidRDefault="00D60367" w:rsidP="00D60367">
            <w:pPr>
              <w:jc w:val="center"/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1353,2</w:t>
            </w:r>
          </w:p>
        </w:tc>
        <w:tc>
          <w:tcPr>
            <w:tcW w:w="749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14:paraId="37691535" w14:textId="77777777" w:rsidR="00D60367" w:rsidRPr="00D60367" w:rsidRDefault="00D60367" w:rsidP="00D60367">
            <w:pPr>
              <w:jc w:val="center"/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1371,3</w:t>
            </w:r>
          </w:p>
        </w:tc>
        <w:tc>
          <w:tcPr>
            <w:tcW w:w="721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555F67E5" w14:textId="77777777" w:rsidR="00D60367" w:rsidRPr="00D60367" w:rsidRDefault="00D60367" w:rsidP="00D60367">
            <w:pPr>
              <w:jc w:val="center"/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101,3</w:t>
            </w:r>
          </w:p>
        </w:tc>
      </w:tr>
      <w:tr w:rsidR="00D60367" w:rsidRPr="00D60367" w14:paraId="45B19FAE" w14:textId="77777777" w:rsidTr="00D507CD">
        <w:trPr>
          <w:cantSplit/>
        </w:trPr>
        <w:tc>
          <w:tcPr>
            <w:tcW w:w="2099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4F0EF9D7" w14:textId="77777777" w:rsidR="00D60367" w:rsidRPr="00D60367" w:rsidRDefault="00D60367" w:rsidP="00D60367">
            <w:pPr>
              <w:rPr>
                <w:b/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Ысык-Кѳл району</w:t>
            </w:r>
          </w:p>
        </w:tc>
        <w:tc>
          <w:tcPr>
            <w:tcW w:w="647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0C938CB8" w14:textId="77777777" w:rsidR="00D60367" w:rsidRPr="00D60367" w:rsidRDefault="00D60367" w:rsidP="00D60367">
            <w:pPr>
              <w:ind w:left="-114" w:right="-74"/>
              <w:jc w:val="center"/>
              <w:rPr>
                <w:b/>
                <w:sz w:val="18"/>
                <w:szCs w:val="18"/>
                <w:lang w:eastAsia="ru-RU"/>
              </w:rPr>
            </w:pPr>
          </w:p>
        </w:tc>
        <w:tc>
          <w:tcPr>
            <w:tcW w:w="784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14:paraId="138A19A1" w14:textId="77777777" w:rsidR="00D60367" w:rsidRPr="00D60367" w:rsidRDefault="00D60367" w:rsidP="00D60367">
            <w:pPr>
              <w:jc w:val="center"/>
              <w:rPr>
                <w:b/>
                <w:sz w:val="18"/>
                <w:szCs w:val="18"/>
                <w:lang w:eastAsia="ru-RU"/>
              </w:rPr>
            </w:pPr>
            <w:r w:rsidRPr="00D60367">
              <w:rPr>
                <w:bCs/>
                <w:sz w:val="18"/>
                <w:szCs w:val="18"/>
                <w:lang w:eastAsia="ru-RU"/>
              </w:rPr>
              <w:t>451,2</w:t>
            </w:r>
          </w:p>
        </w:tc>
        <w:tc>
          <w:tcPr>
            <w:tcW w:w="749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14:paraId="34060477" w14:textId="77777777" w:rsidR="00D60367" w:rsidRPr="00D60367" w:rsidRDefault="00D60367" w:rsidP="00D60367">
            <w:pPr>
              <w:jc w:val="center"/>
              <w:rPr>
                <w:b/>
                <w:sz w:val="18"/>
                <w:szCs w:val="18"/>
                <w:lang w:eastAsia="ru-RU"/>
              </w:rPr>
            </w:pPr>
            <w:r w:rsidRPr="00D60367">
              <w:rPr>
                <w:bCs/>
                <w:sz w:val="18"/>
                <w:szCs w:val="18"/>
                <w:lang w:eastAsia="ru-RU"/>
              </w:rPr>
              <w:t>415,0</w:t>
            </w:r>
          </w:p>
        </w:tc>
        <w:tc>
          <w:tcPr>
            <w:tcW w:w="721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65E60DF0" w14:textId="77777777" w:rsidR="00D60367" w:rsidRPr="00D60367" w:rsidRDefault="00D60367" w:rsidP="00D60367">
            <w:pPr>
              <w:jc w:val="center"/>
              <w:rPr>
                <w:b/>
                <w:sz w:val="18"/>
                <w:szCs w:val="18"/>
                <w:lang w:eastAsia="ru-RU"/>
              </w:rPr>
            </w:pPr>
            <w:r w:rsidRPr="00D60367">
              <w:rPr>
                <w:bCs/>
                <w:sz w:val="18"/>
                <w:szCs w:val="18"/>
                <w:lang w:eastAsia="ru-RU"/>
              </w:rPr>
              <w:t>92,0</w:t>
            </w:r>
          </w:p>
        </w:tc>
      </w:tr>
      <w:tr w:rsidR="00D60367" w:rsidRPr="00D60367" w14:paraId="765F1F90" w14:textId="77777777" w:rsidTr="00D507CD">
        <w:trPr>
          <w:cantSplit/>
        </w:trPr>
        <w:tc>
          <w:tcPr>
            <w:tcW w:w="2099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4A47BAD7" w14:textId="77777777" w:rsidR="00D60367" w:rsidRPr="00D60367" w:rsidRDefault="00D60367" w:rsidP="00D60367">
            <w:pPr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Тоң району</w:t>
            </w:r>
          </w:p>
        </w:tc>
        <w:tc>
          <w:tcPr>
            <w:tcW w:w="647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3CD7A1C6" w14:textId="77777777" w:rsidR="00D60367" w:rsidRPr="00D60367" w:rsidRDefault="00D60367" w:rsidP="00D60367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784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14:paraId="3765F056" w14:textId="77777777" w:rsidR="00D60367" w:rsidRPr="00D60367" w:rsidRDefault="00D60367" w:rsidP="00D60367">
            <w:pPr>
              <w:jc w:val="center"/>
              <w:rPr>
                <w:bCs/>
                <w:sz w:val="18"/>
                <w:szCs w:val="18"/>
                <w:lang w:eastAsia="ru-RU"/>
              </w:rPr>
            </w:pPr>
            <w:r w:rsidRPr="00D60367">
              <w:rPr>
                <w:bCs/>
                <w:sz w:val="18"/>
                <w:szCs w:val="18"/>
                <w:lang w:eastAsia="ru-RU"/>
              </w:rPr>
              <w:t>2,6</w:t>
            </w:r>
          </w:p>
        </w:tc>
        <w:tc>
          <w:tcPr>
            <w:tcW w:w="749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14:paraId="5CC1F10D" w14:textId="77777777" w:rsidR="00D60367" w:rsidRPr="00D60367" w:rsidRDefault="00D60367" w:rsidP="00D60367">
            <w:pPr>
              <w:jc w:val="center"/>
              <w:rPr>
                <w:bCs/>
                <w:sz w:val="18"/>
                <w:szCs w:val="18"/>
                <w:lang w:eastAsia="ru-RU"/>
              </w:rPr>
            </w:pPr>
            <w:r w:rsidRPr="00D60367">
              <w:rPr>
                <w:bCs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721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17496973" w14:textId="77777777" w:rsidR="00D60367" w:rsidRPr="00D60367" w:rsidRDefault="00D60367" w:rsidP="00D60367">
            <w:pPr>
              <w:jc w:val="center"/>
              <w:rPr>
                <w:bCs/>
                <w:sz w:val="18"/>
                <w:szCs w:val="18"/>
                <w:lang w:eastAsia="ru-RU"/>
              </w:rPr>
            </w:pPr>
            <w:r w:rsidRPr="00D60367">
              <w:rPr>
                <w:bCs/>
                <w:sz w:val="18"/>
                <w:szCs w:val="18"/>
                <w:lang w:eastAsia="ru-RU"/>
              </w:rPr>
              <w:t>-</w:t>
            </w:r>
          </w:p>
        </w:tc>
      </w:tr>
      <w:tr w:rsidR="00D60367" w:rsidRPr="00D60367" w14:paraId="6D340148" w14:textId="77777777" w:rsidTr="00D507CD">
        <w:trPr>
          <w:cantSplit/>
        </w:trPr>
        <w:tc>
          <w:tcPr>
            <w:tcW w:w="2099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3A4ADFC2" w14:textId="77777777" w:rsidR="00D60367" w:rsidRPr="00D60367" w:rsidRDefault="00D60367" w:rsidP="00D60367">
            <w:pPr>
              <w:rPr>
                <w:b/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Түп району</w:t>
            </w:r>
          </w:p>
        </w:tc>
        <w:tc>
          <w:tcPr>
            <w:tcW w:w="647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6576E679" w14:textId="77777777" w:rsidR="00D60367" w:rsidRPr="00D60367" w:rsidRDefault="00D60367" w:rsidP="00D60367">
            <w:pPr>
              <w:rPr>
                <w:b/>
                <w:sz w:val="18"/>
                <w:szCs w:val="18"/>
                <w:lang w:eastAsia="ru-RU"/>
              </w:rPr>
            </w:pPr>
          </w:p>
        </w:tc>
        <w:tc>
          <w:tcPr>
            <w:tcW w:w="784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14:paraId="1D74975C" w14:textId="77777777" w:rsidR="00D60367" w:rsidRPr="00D60367" w:rsidRDefault="00D60367" w:rsidP="00D60367">
            <w:pPr>
              <w:jc w:val="center"/>
              <w:rPr>
                <w:b/>
                <w:sz w:val="18"/>
                <w:szCs w:val="18"/>
                <w:lang w:eastAsia="ru-RU"/>
              </w:rPr>
            </w:pPr>
            <w:r w:rsidRPr="00D60367">
              <w:rPr>
                <w:bCs/>
                <w:sz w:val="18"/>
                <w:szCs w:val="18"/>
                <w:lang w:eastAsia="ru-RU"/>
              </w:rPr>
              <w:t>5435,0</w:t>
            </w:r>
          </w:p>
        </w:tc>
        <w:tc>
          <w:tcPr>
            <w:tcW w:w="749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14:paraId="1CDF7160" w14:textId="77777777" w:rsidR="00D60367" w:rsidRPr="00D60367" w:rsidRDefault="00D60367" w:rsidP="00D60367">
            <w:pPr>
              <w:jc w:val="center"/>
              <w:rPr>
                <w:b/>
                <w:sz w:val="18"/>
                <w:szCs w:val="18"/>
                <w:lang w:eastAsia="ru-RU"/>
              </w:rPr>
            </w:pPr>
            <w:r w:rsidRPr="00D60367">
              <w:rPr>
                <w:bCs/>
                <w:sz w:val="18"/>
                <w:szCs w:val="18"/>
                <w:lang w:eastAsia="ru-RU"/>
              </w:rPr>
              <w:t>5621,4</w:t>
            </w:r>
          </w:p>
        </w:tc>
        <w:tc>
          <w:tcPr>
            <w:tcW w:w="721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430D3842" w14:textId="77777777" w:rsidR="00D60367" w:rsidRPr="00D60367" w:rsidRDefault="00D60367" w:rsidP="00D60367">
            <w:pPr>
              <w:jc w:val="center"/>
              <w:rPr>
                <w:b/>
                <w:sz w:val="18"/>
                <w:szCs w:val="18"/>
                <w:lang w:eastAsia="ru-RU"/>
              </w:rPr>
            </w:pPr>
            <w:r w:rsidRPr="00D60367">
              <w:rPr>
                <w:bCs/>
                <w:sz w:val="18"/>
                <w:szCs w:val="18"/>
                <w:lang w:eastAsia="ru-RU"/>
              </w:rPr>
              <w:t>103,4</w:t>
            </w:r>
          </w:p>
        </w:tc>
      </w:tr>
      <w:tr w:rsidR="00D60367" w:rsidRPr="00D60367" w14:paraId="504E9F89" w14:textId="77777777" w:rsidTr="00D507CD">
        <w:trPr>
          <w:cantSplit/>
        </w:trPr>
        <w:tc>
          <w:tcPr>
            <w:tcW w:w="2099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7F222808" w14:textId="77777777" w:rsidR="00D60367" w:rsidRPr="00D60367" w:rsidRDefault="00D60367" w:rsidP="00D60367">
            <w:pPr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Каракол шаары</w:t>
            </w:r>
          </w:p>
        </w:tc>
        <w:tc>
          <w:tcPr>
            <w:tcW w:w="647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5C66A4EE" w14:textId="77777777" w:rsidR="00D60367" w:rsidRPr="00D60367" w:rsidRDefault="00D60367" w:rsidP="00D60367">
            <w:pPr>
              <w:rPr>
                <w:b/>
                <w:sz w:val="18"/>
                <w:szCs w:val="18"/>
                <w:lang w:eastAsia="ru-RU"/>
              </w:rPr>
            </w:pPr>
          </w:p>
        </w:tc>
        <w:tc>
          <w:tcPr>
            <w:tcW w:w="784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14:paraId="68D21932" w14:textId="77777777" w:rsidR="00D60367" w:rsidRPr="00D60367" w:rsidRDefault="00D60367" w:rsidP="00D60367">
            <w:pPr>
              <w:jc w:val="center"/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2515,0</w:t>
            </w:r>
          </w:p>
        </w:tc>
        <w:tc>
          <w:tcPr>
            <w:tcW w:w="749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5F1D9217" w14:textId="77777777" w:rsidR="00D60367" w:rsidRPr="00D60367" w:rsidRDefault="00D60367" w:rsidP="00D60367">
            <w:pPr>
              <w:jc w:val="center"/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1972,0</w:t>
            </w:r>
          </w:p>
        </w:tc>
        <w:tc>
          <w:tcPr>
            <w:tcW w:w="721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14:paraId="0C7A7106" w14:textId="77777777" w:rsidR="00D60367" w:rsidRPr="00D60367" w:rsidRDefault="00D60367" w:rsidP="00D60367">
            <w:pPr>
              <w:jc w:val="center"/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78,4</w:t>
            </w:r>
          </w:p>
        </w:tc>
      </w:tr>
      <w:tr w:rsidR="00D60367" w:rsidRPr="00D60367" w14:paraId="3A172062" w14:textId="77777777" w:rsidTr="00D507CD">
        <w:trPr>
          <w:cantSplit/>
        </w:trPr>
        <w:tc>
          <w:tcPr>
            <w:tcW w:w="2099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14:paraId="734B38FC" w14:textId="77777777" w:rsidR="00D60367" w:rsidRPr="00D60367" w:rsidRDefault="00D60367" w:rsidP="00D60367">
            <w:pPr>
              <w:rPr>
                <w:sz w:val="18"/>
                <w:szCs w:val="18"/>
                <w:lang w:eastAsia="ru-RU"/>
              </w:rPr>
            </w:pPr>
            <w:r w:rsidRPr="00D60367">
              <w:rPr>
                <w:b/>
                <w:sz w:val="18"/>
                <w:szCs w:val="18"/>
                <w:lang w:eastAsia="ru-RU"/>
              </w:rPr>
              <w:t>Акиташ</w:t>
            </w:r>
          </w:p>
        </w:tc>
        <w:tc>
          <w:tcPr>
            <w:tcW w:w="647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14:paraId="27D6232B" w14:textId="77777777" w:rsidR="00D60367" w:rsidRPr="00D60367" w:rsidRDefault="00D60367" w:rsidP="00D60367">
            <w:pPr>
              <w:rPr>
                <w:b/>
                <w:sz w:val="18"/>
                <w:szCs w:val="18"/>
                <w:lang w:eastAsia="ru-RU"/>
              </w:rPr>
            </w:pPr>
            <w:r w:rsidRPr="00D60367">
              <w:rPr>
                <w:b/>
                <w:sz w:val="18"/>
                <w:szCs w:val="18"/>
                <w:lang w:eastAsia="ru-RU"/>
              </w:rPr>
              <w:t>миӊ. тонна</w:t>
            </w:r>
          </w:p>
        </w:tc>
        <w:tc>
          <w:tcPr>
            <w:tcW w:w="784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14:paraId="5D0FF9C4" w14:textId="77777777" w:rsidR="00D60367" w:rsidRPr="00D60367" w:rsidRDefault="00D60367" w:rsidP="00D60367">
            <w:pPr>
              <w:jc w:val="center"/>
              <w:rPr>
                <w:sz w:val="18"/>
                <w:szCs w:val="18"/>
                <w:lang w:eastAsia="ru-RU"/>
              </w:rPr>
            </w:pPr>
            <w:r w:rsidRPr="00D60367">
              <w:rPr>
                <w:b/>
                <w:sz w:val="18"/>
                <w:szCs w:val="18"/>
                <w:lang w:eastAsia="ru-RU"/>
              </w:rPr>
              <w:t>1,5</w:t>
            </w:r>
          </w:p>
        </w:tc>
        <w:tc>
          <w:tcPr>
            <w:tcW w:w="749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14:paraId="48EDC98A" w14:textId="77777777" w:rsidR="00D60367" w:rsidRPr="00D60367" w:rsidRDefault="00D60367" w:rsidP="00D60367">
            <w:pPr>
              <w:jc w:val="center"/>
              <w:rPr>
                <w:sz w:val="18"/>
                <w:szCs w:val="18"/>
                <w:lang w:eastAsia="ru-RU"/>
              </w:rPr>
            </w:pPr>
            <w:r w:rsidRPr="00D60367">
              <w:rPr>
                <w:b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721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14:paraId="65599E34" w14:textId="77777777" w:rsidR="00D60367" w:rsidRPr="00D60367" w:rsidRDefault="00D60367" w:rsidP="00D60367">
            <w:pPr>
              <w:jc w:val="center"/>
              <w:rPr>
                <w:sz w:val="18"/>
                <w:szCs w:val="18"/>
                <w:lang w:eastAsia="ru-RU"/>
              </w:rPr>
            </w:pPr>
            <w:r w:rsidRPr="00D60367">
              <w:rPr>
                <w:b/>
                <w:sz w:val="18"/>
                <w:szCs w:val="18"/>
                <w:lang w:eastAsia="ru-RU"/>
              </w:rPr>
              <w:t>-</w:t>
            </w:r>
          </w:p>
        </w:tc>
      </w:tr>
      <w:tr w:rsidR="00D60367" w:rsidRPr="00D60367" w14:paraId="1A5EF126" w14:textId="77777777" w:rsidTr="00D507CD">
        <w:trPr>
          <w:cantSplit/>
        </w:trPr>
        <w:tc>
          <w:tcPr>
            <w:tcW w:w="2099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2442343B" w14:textId="77777777" w:rsidR="00D60367" w:rsidRPr="00D60367" w:rsidRDefault="00D60367" w:rsidP="00D60367">
            <w:pPr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Түп району</w:t>
            </w:r>
          </w:p>
        </w:tc>
        <w:tc>
          <w:tcPr>
            <w:tcW w:w="647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1ADA931A" w14:textId="77777777" w:rsidR="00D60367" w:rsidRPr="00D60367" w:rsidRDefault="00D60367" w:rsidP="00D60367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784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14:paraId="4E4A13DA" w14:textId="77777777" w:rsidR="00D60367" w:rsidRPr="00D60367" w:rsidRDefault="00D60367" w:rsidP="00D60367">
            <w:pPr>
              <w:jc w:val="center"/>
              <w:rPr>
                <w:sz w:val="18"/>
                <w:szCs w:val="18"/>
                <w:lang w:eastAsia="ru-RU"/>
              </w:rPr>
            </w:pPr>
            <w:r w:rsidRPr="00D60367">
              <w:rPr>
                <w:bCs/>
                <w:sz w:val="18"/>
                <w:szCs w:val="18"/>
                <w:lang w:eastAsia="ru-RU"/>
              </w:rPr>
              <w:t>1,5</w:t>
            </w:r>
          </w:p>
        </w:tc>
        <w:tc>
          <w:tcPr>
            <w:tcW w:w="749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14:paraId="0AE87002" w14:textId="77777777" w:rsidR="00D60367" w:rsidRPr="00D60367" w:rsidRDefault="00D60367" w:rsidP="00D60367">
            <w:pPr>
              <w:jc w:val="center"/>
              <w:rPr>
                <w:sz w:val="18"/>
                <w:szCs w:val="18"/>
                <w:lang w:eastAsia="ru-RU"/>
              </w:rPr>
            </w:pPr>
            <w:r w:rsidRPr="00D60367">
              <w:rPr>
                <w:bCs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721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121DC017" w14:textId="77777777" w:rsidR="00D60367" w:rsidRPr="00D60367" w:rsidRDefault="00D60367" w:rsidP="00D60367">
            <w:pPr>
              <w:jc w:val="center"/>
              <w:rPr>
                <w:sz w:val="18"/>
                <w:szCs w:val="18"/>
                <w:lang w:eastAsia="ru-RU"/>
              </w:rPr>
            </w:pPr>
            <w:r w:rsidRPr="00D60367">
              <w:rPr>
                <w:bCs/>
                <w:sz w:val="18"/>
                <w:szCs w:val="18"/>
                <w:lang w:eastAsia="ru-RU"/>
              </w:rPr>
              <w:t>-</w:t>
            </w:r>
          </w:p>
        </w:tc>
      </w:tr>
      <w:tr w:rsidR="00D60367" w:rsidRPr="00D60367" w14:paraId="209B3EB4" w14:textId="77777777" w:rsidTr="00D507CD">
        <w:tblPrEx>
          <w:tblBorders>
            <w:insideH w:val="none" w:sz="0" w:space="0" w:color="auto"/>
          </w:tblBorders>
        </w:tblPrEx>
        <w:trPr>
          <w:cantSplit/>
        </w:trPr>
        <w:tc>
          <w:tcPr>
            <w:tcW w:w="2099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14:paraId="4754F61F" w14:textId="77777777" w:rsidR="00D60367" w:rsidRPr="00D60367" w:rsidRDefault="00D60367" w:rsidP="00D60367">
            <w:pPr>
              <w:rPr>
                <w:b/>
                <w:sz w:val="18"/>
                <w:szCs w:val="18"/>
                <w:lang w:eastAsia="ru-RU"/>
              </w:rPr>
            </w:pPr>
            <w:r w:rsidRPr="00D60367">
              <w:rPr>
                <w:b/>
                <w:sz w:val="18"/>
                <w:szCs w:val="18"/>
                <w:lang w:eastAsia="ru-RU"/>
              </w:rPr>
              <w:t>Бетондон жасалган чогултулма курулуш конструкциялары</w:t>
            </w:r>
          </w:p>
        </w:tc>
        <w:tc>
          <w:tcPr>
            <w:tcW w:w="647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14:paraId="2172DB3B" w14:textId="77777777" w:rsidR="00D60367" w:rsidRPr="00D60367" w:rsidRDefault="00D60367" w:rsidP="00D60367">
            <w:pPr>
              <w:rPr>
                <w:b/>
                <w:sz w:val="18"/>
                <w:szCs w:val="18"/>
                <w:lang w:eastAsia="ru-RU"/>
              </w:rPr>
            </w:pPr>
            <w:r w:rsidRPr="00D60367">
              <w:rPr>
                <w:b/>
                <w:sz w:val="18"/>
                <w:szCs w:val="18"/>
                <w:lang w:eastAsia="ru-RU"/>
              </w:rPr>
              <w:t>тонна</w:t>
            </w:r>
          </w:p>
        </w:tc>
        <w:tc>
          <w:tcPr>
            <w:tcW w:w="784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14:paraId="4E51235A" w14:textId="77777777" w:rsidR="00D60367" w:rsidRPr="00D60367" w:rsidRDefault="00D60367" w:rsidP="00D60367">
            <w:pPr>
              <w:jc w:val="center"/>
              <w:rPr>
                <w:b/>
                <w:bCs/>
                <w:sz w:val="18"/>
                <w:szCs w:val="18"/>
                <w:lang w:eastAsia="ru-RU"/>
              </w:rPr>
            </w:pPr>
            <w:r w:rsidRPr="00D60367">
              <w:rPr>
                <w:b/>
                <w:sz w:val="18"/>
                <w:szCs w:val="18"/>
                <w:lang w:eastAsia="ru-RU"/>
              </w:rPr>
              <w:t>10474,2</w:t>
            </w:r>
          </w:p>
        </w:tc>
        <w:tc>
          <w:tcPr>
            <w:tcW w:w="749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14:paraId="19C60106" w14:textId="77777777" w:rsidR="00D60367" w:rsidRPr="00D60367" w:rsidRDefault="00D60367" w:rsidP="00D60367">
            <w:pPr>
              <w:jc w:val="center"/>
              <w:rPr>
                <w:b/>
                <w:bCs/>
                <w:sz w:val="18"/>
                <w:szCs w:val="18"/>
                <w:lang w:eastAsia="ru-RU"/>
              </w:rPr>
            </w:pPr>
            <w:r w:rsidRPr="00D60367">
              <w:rPr>
                <w:b/>
                <w:sz w:val="18"/>
                <w:szCs w:val="18"/>
                <w:lang w:eastAsia="ru-RU"/>
              </w:rPr>
              <w:t>15984,2</w:t>
            </w:r>
          </w:p>
        </w:tc>
        <w:tc>
          <w:tcPr>
            <w:tcW w:w="721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14:paraId="5C22080A" w14:textId="77777777" w:rsidR="00D60367" w:rsidRPr="00D60367" w:rsidRDefault="00D60367" w:rsidP="00D60367">
            <w:pPr>
              <w:jc w:val="center"/>
              <w:rPr>
                <w:b/>
                <w:bCs/>
                <w:sz w:val="18"/>
                <w:szCs w:val="18"/>
                <w:lang w:eastAsia="ru-RU"/>
              </w:rPr>
            </w:pPr>
            <w:r w:rsidRPr="00D60367">
              <w:rPr>
                <w:b/>
                <w:sz w:val="18"/>
                <w:szCs w:val="18"/>
                <w:lang w:eastAsia="ru-RU"/>
              </w:rPr>
              <w:t>152,6</w:t>
            </w:r>
          </w:p>
        </w:tc>
      </w:tr>
      <w:tr w:rsidR="00D60367" w:rsidRPr="00D60367" w14:paraId="2611B717" w14:textId="77777777" w:rsidTr="00D507CD">
        <w:tblPrEx>
          <w:tblBorders>
            <w:insideH w:val="none" w:sz="0" w:space="0" w:color="auto"/>
          </w:tblBorders>
        </w:tblPrEx>
        <w:trPr>
          <w:cantSplit/>
        </w:trPr>
        <w:tc>
          <w:tcPr>
            <w:tcW w:w="2099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14:paraId="7EC13569" w14:textId="77777777" w:rsidR="00D60367" w:rsidRPr="00D60367" w:rsidRDefault="00D60367" w:rsidP="00D60367">
            <w:pPr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Жети-Ѳгуз району</w:t>
            </w:r>
          </w:p>
        </w:tc>
        <w:tc>
          <w:tcPr>
            <w:tcW w:w="647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14:paraId="552AFBEC" w14:textId="77777777" w:rsidR="00D60367" w:rsidRPr="00D60367" w:rsidRDefault="00D60367" w:rsidP="00D60367">
            <w:pPr>
              <w:jc w:val="center"/>
              <w:rPr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784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6D0F7375" w14:textId="77777777" w:rsidR="00D60367" w:rsidRPr="00D60367" w:rsidRDefault="00D60367" w:rsidP="00D60367">
            <w:pPr>
              <w:jc w:val="center"/>
              <w:rPr>
                <w:bCs/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484,8</w:t>
            </w:r>
          </w:p>
        </w:tc>
        <w:tc>
          <w:tcPr>
            <w:tcW w:w="749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04CD50D6" w14:textId="77777777" w:rsidR="00D60367" w:rsidRPr="00D60367" w:rsidRDefault="00D60367" w:rsidP="00D60367">
            <w:pPr>
              <w:jc w:val="center"/>
              <w:rPr>
                <w:bCs/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2699,5</w:t>
            </w:r>
          </w:p>
        </w:tc>
        <w:tc>
          <w:tcPr>
            <w:tcW w:w="721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53A2C2A3" w14:textId="77777777" w:rsidR="00D60367" w:rsidRPr="00D60367" w:rsidRDefault="00D60367" w:rsidP="00D60367">
            <w:pPr>
              <w:jc w:val="center"/>
              <w:rPr>
                <w:bCs/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5,6э</w:t>
            </w:r>
          </w:p>
        </w:tc>
      </w:tr>
      <w:tr w:rsidR="00D60367" w:rsidRPr="00D60367" w14:paraId="52E88512" w14:textId="77777777" w:rsidTr="00D507CD">
        <w:tblPrEx>
          <w:tblBorders>
            <w:insideH w:val="none" w:sz="0" w:space="0" w:color="auto"/>
          </w:tblBorders>
        </w:tblPrEx>
        <w:trPr>
          <w:cantSplit/>
        </w:trPr>
        <w:tc>
          <w:tcPr>
            <w:tcW w:w="2099" w:type="pct"/>
            <w:tcBorders>
              <w:top w:val="nil"/>
            </w:tcBorders>
            <w:vAlign w:val="bottom"/>
          </w:tcPr>
          <w:p w14:paraId="10A9B8F6" w14:textId="77777777" w:rsidR="00D60367" w:rsidRPr="00D60367" w:rsidRDefault="00D60367" w:rsidP="00D60367">
            <w:pPr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Тоң району</w:t>
            </w:r>
          </w:p>
        </w:tc>
        <w:tc>
          <w:tcPr>
            <w:tcW w:w="647" w:type="pct"/>
            <w:tcBorders>
              <w:top w:val="nil"/>
            </w:tcBorders>
            <w:vAlign w:val="bottom"/>
          </w:tcPr>
          <w:p w14:paraId="5A297368" w14:textId="77777777" w:rsidR="00D60367" w:rsidRPr="00D60367" w:rsidRDefault="00D60367" w:rsidP="00D60367">
            <w:pPr>
              <w:jc w:val="center"/>
              <w:rPr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784" w:type="pct"/>
            <w:tcBorders>
              <w:top w:val="nil"/>
            </w:tcBorders>
            <w:vAlign w:val="bottom"/>
          </w:tcPr>
          <w:p w14:paraId="033D45E9" w14:textId="77777777" w:rsidR="00D60367" w:rsidRPr="00D60367" w:rsidRDefault="00D60367" w:rsidP="00D60367">
            <w:pPr>
              <w:jc w:val="center"/>
              <w:rPr>
                <w:bCs/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92,5</w:t>
            </w:r>
          </w:p>
        </w:tc>
        <w:tc>
          <w:tcPr>
            <w:tcW w:w="749" w:type="pct"/>
            <w:tcBorders>
              <w:top w:val="nil"/>
            </w:tcBorders>
            <w:vAlign w:val="bottom"/>
          </w:tcPr>
          <w:p w14:paraId="60AFA90D" w14:textId="77777777" w:rsidR="00D60367" w:rsidRPr="00D60367" w:rsidRDefault="00D60367" w:rsidP="00D60367">
            <w:pPr>
              <w:jc w:val="center"/>
              <w:rPr>
                <w:bCs/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94,7</w:t>
            </w:r>
          </w:p>
        </w:tc>
        <w:tc>
          <w:tcPr>
            <w:tcW w:w="721" w:type="pct"/>
            <w:tcBorders>
              <w:top w:val="nil"/>
            </w:tcBorders>
          </w:tcPr>
          <w:p w14:paraId="4DF53469" w14:textId="77777777" w:rsidR="00D60367" w:rsidRPr="00D60367" w:rsidRDefault="00D60367" w:rsidP="00D60367">
            <w:pPr>
              <w:jc w:val="center"/>
              <w:rPr>
                <w:bCs/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102,4</w:t>
            </w:r>
          </w:p>
        </w:tc>
      </w:tr>
      <w:tr w:rsidR="00D60367" w:rsidRPr="00D60367" w14:paraId="7F8EC8B6" w14:textId="77777777" w:rsidTr="00D507CD">
        <w:tblPrEx>
          <w:tblBorders>
            <w:insideH w:val="none" w:sz="0" w:space="0" w:color="auto"/>
          </w:tblBorders>
        </w:tblPrEx>
        <w:trPr>
          <w:cantSplit/>
        </w:trPr>
        <w:tc>
          <w:tcPr>
            <w:tcW w:w="2099" w:type="pct"/>
          </w:tcPr>
          <w:p w14:paraId="3D45F714" w14:textId="77777777" w:rsidR="00D60367" w:rsidRPr="00D60367" w:rsidRDefault="00D60367" w:rsidP="00D60367">
            <w:pPr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Каракол шаары</w:t>
            </w:r>
          </w:p>
        </w:tc>
        <w:tc>
          <w:tcPr>
            <w:tcW w:w="647" w:type="pct"/>
          </w:tcPr>
          <w:p w14:paraId="4024978D" w14:textId="77777777" w:rsidR="00D60367" w:rsidRPr="00D60367" w:rsidRDefault="00D60367" w:rsidP="00D60367">
            <w:pPr>
              <w:ind w:left="-114" w:right="-74"/>
              <w:jc w:val="center"/>
              <w:rPr>
                <w:sz w:val="18"/>
                <w:szCs w:val="18"/>
                <w:lang w:eastAsia="ru-RU"/>
              </w:rPr>
            </w:pPr>
          </w:p>
        </w:tc>
        <w:tc>
          <w:tcPr>
            <w:tcW w:w="784" w:type="pct"/>
            <w:vAlign w:val="bottom"/>
          </w:tcPr>
          <w:p w14:paraId="56D6DB88" w14:textId="77777777" w:rsidR="00D60367" w:rsidRPr="00D60367" w:rsidRDefault="00D60367" w:rsidP="00D60367">
            <w:pPr>
              <w:jc w:val="center"/>
              <w:rPr>
                <w:bCs/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1191,2</w:t>
            </w:r>
          </w:p>
        </w:tc>
        <w:tc>
          <w:tcPr>
            <w:tcW w:w="749" w:type="pct"/>
            <w:vAlign w:val="bottom"/>
          </w:tcPr>
          <w:p w14:paraId="0BB0CC0C" w14:textId="77777777" w:rsidR="00D60367" w:rsidRPr="00D60367" w:rsidRDefault="00D60367" w:rsidP="00D60367">
            <w:pPr>
              <w:jc w:val="center"/>
              <w:rPr>
                <w:bCs/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2186,4</w:t>
            </w:r>
          </w:p>
        </w:tc>
        <w:tc>
          <w:tcPr>
            <w:tcW w:w="721" w:type="pct"/>
          </w:tcPr>
          <w:p w14:paraId="1890A175" w14:textId="77777777" w:rsidR="00D60367" w:rsidRPr="00D60367" w:rsidRDefault="00D60367" w:rsidP="00D60367">
            <w:pPr>
              <w:jc w:val="center"/>
              <w:rPr>
                <w:bCs/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183,5</w:t>
            </w:r>
          </w:p>
        </w:tc>
      </w:tr>
      <w:tr w:rsidR="00D60367" w:rsidRPr="00D60367" w14:paraId="2C7BA932" w14:textId="77777777" w:rsidTr="00D507CD">
        <w:tblPrEx>
          <w:tblBorders>
            <w:insideH w:val="none" w:sz="0" w:space="0" w:color="auto"/>
          </w:tblBorders>
        </w:tblPrEx>
        <w:trPr>
          <w:cantSplit/>
        </w:trPr>
        <w:tc>
          <w:tcPr>
            <w:tcW w:w="2099" w:type="pct"/>
          </w:tcPr>
          <w:p w14:paraId="23B6EBB3" w14:textId="77777777" w:rsidR="00D60367" w:rsidRPr="00D60367" w:rsidRDefault="00D60367" w:rsidP="00D60367">
            <w:pPr>
              <w:rPr>
                <w:b/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Балыкчы шаары</w:t>
            </w:r>
          </w:p>
        </w:tc>
        <w:tc>
          <w:tcPr>
            <w:tcW w:w="647" w:type="pct"/>
          </w:tcPr>
          <w:p w14:paraId="3B7CF5FD" w14:textId="77777777" w:rsidR="00D60367" w:rsidRPr="00D60367" w:rsidRDefault="00D60367" w:rsidP="00D60367">
            <w:pPr>
              <w:ind w:left="-114" w:right="-74"/>
              <w:jc w:val="center"/>
              <w:rPr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784" w:type="pct"/>
            <w:vAlign w:val="bottom"/>
          </w:tcPr>
          <w:p w14:paraId="43F5BB15" w14:textId="77777777" w:rsidR="00D60367" w:rsidRPr="00D60367" w:rsidRDefault="00D60367" w:rsidP="00D60367">
            <w:pPr>
              <w:jc w:val="center"/>
              <w:rPr>
                <w:b/>
                <w:sz w:val="18"/>
                <w:szCs w:val="18"/>
                <w:lang w:eastAsia="ru-RU"/>
              </w:rPr>
            </w:pPr>
            <w:r w:rsidRPr="00D60367">
              <w:rPr>
                <w:bCs/>
                <w:sz w:val="18"/>
                <w:szCs w:val="18"/>
                <w:lang w:eastAsia="ru-RU"/>
              </w:rPr>
              <w:t>8705,7</w:t>
            </w:r>
          </w:p>
        </w:tc>
        <w:tc>
          <w:tcPr>
            <w:tcW w:w="749" w:type="pct"/>
            <w:vAlign w:val="bottom"/>
          </w:tcPr>
          <w:p w14:paraId="4516FC1B" w14:textId="77777777" w:rsidR="00D60367" w:rsidRPr="00D60367" w:rsidRDefault="00D60367" w:rsidP="00D60367">
            <w:pPr>
              <w:jc w:val="center"/>
              <w:rPr>
                <w:b/>
                <w:bCs/>
                <w:sz w:val="18"/>
                <w:szCs w:val="18"/>
                <w:lang w:eastAsia="ru-RU"/>
              </w:rPr>
            </w:pPr>
            <w:r w:rsidRPr="00D60367">
              <w:rPr>
                <w:bCs/>
                <w:sz w:val="18"/>
                <w:szCs w:val="18"/>
                <w:lang w:eastAsia="ru-RU"/>
              </w:rPr>
              <w:t>11003,6</w:t>
            </w:r>
          </w:p>
        </w:tc>
        <w:tc>
          <w:tcPr>
            <w:tcW w:w="721" w:type="pct"/>
          </w:tcPr>
          <w:p w14:paraId="1DD26BBB" w14:textId="77777777" w:rsidR="00D60367" w:rsidRPr="00D60367" w:rsidRDefault="00D60367" w:rsidP="00D60367">
            <w:pPr>
              <w:jc w:val="center"/>
              <w:rPr>
                <w:b/>
                <w:bCs/>
                <w:sz w:val="18"/>
                <w:szCs w:val="18"/>
                <w:lang w:eastAsia="ru-RU"/>
              </w:rPr>
            </w:pPr>
            <w:r w:rsidRPr="00D60367">
              <w:rPr>
                <w:bCs/>
                <w:sz w:val="18"/>
                <w:szCs w:val="18"/>
                <w:lang w:eastAsia="ru-RU"/>
              </w:rPr>
              <w:t>126,4</w:t>
            </w:r>
          </w:p>
        </w:tc>
      </w:tr>
      <w:tr w:rsidR="00D60367" w:rsidRPr="00D60367" w14:paraId="7C6F5D18" w14:textId="77777777" w:rsidTr="00D507CD">
        <w:tblPrEx>
          <w:tblBorders>
            <w:insideH w:val="none" w:sz="0" w:space="0" w:color="auto"/>
          </w:tblBorders>
        </w:tblPrEx>
        <w:trPr>
          <w:cantSplit/>
        </w:trPr>
        <w:tc>
          <w:tcPr>
            <w:tcW w:w="2099" w:type="pct"/>
            <w:vAlign w:val="bottom"/>
          </w:tcPr>
          <w:p w14:paraId="1F16A8DA" w14:textId="77777777" w:rsidR="00D60367" w:rsidRPr="00D60367" w:rsidRDefault="00D60367" w:rsidP="00D60367">
            <w:pPr>
              <w:rPr>
                <w:b/>
                <w:sz w:val="18"/>
                <w:szCs w:val="18"/>
                <w:lang w:eastAsia="ru-RU"/>
              </w:rPr>
            </w:pPr>
            <w:r w:rsidRPr="00D60367">
              <w:rPr>
                <w:b/>
                <w:snapToGrid w:val="0"/>
                <w:sz w:val="18"/>
                <w:szCs w:val="18"/>
                <w:lang w:eastAsia="ru-RU"/>
              </w:rPr>
              <w:t>Товардык бетон</w:t>
            </w:r>
          </w:p>
        </w:tc>
        <w:tc>
          <w:tcPr>
            <w:tcW w:w="647" w:type="pct"/>
            <w:vAlign w:val="bottom"/>
          </w:tcPr>
          <w:p w14:paraId="435863D3" w14:textId="77777777" w:rsidR="00D60367" w:rsidRPr="00D60367" w:rsidRDefault="00D60367" w:rsidP="00D60367">
            <w:pPr>
              <w:ind w:left="-114" w:right="-74"/>
              <w:jc w:val="center"/>
              <w:rPr>
                <w:b/>
                <w:bCs/>
                <w:color w:val="FF0000"/>
                <w:sz w:val="18"/>
                <w:szCs w:val="18"/>
                <w:lang w:eastAsia="ru-RU"/>
              </w:rPr>
            </w:pPr>
            <w:r w:rsidRPr="00D60367">
              <w:rPr>
                <w:b/>
                <w:sz w:val="18"/>
                <w:szCs w:val="18"/>
                <w:lang w:eastAsia="ru-RU"/>
              </w:rPr>
              <w:t>тонна</w:t>
            </w:r>
          </w:p>
        </w:tc>
        <w:tc>
          <w:tcPr>
            <w:tcW w:w="784" w:type="pct"/>
            <w:vAlign w:val="bottom"/>
          </w:tcPr>
          <w:p w14:paraId="30FA6B12" w14:textId="77777777" w:rsidR="00D60367" w:rsidRPr="00D60367" w:rsidRDefault="00D60367" w:rsidP="00D60367">
            <w:pPr>
              <w:jc w:val="center"/>
              <w:rPr>
                <w:sz w:val="18"/>
                <w:szCs w:val="18"/>
                <w:lang w:eastAsia="ru-RU"/>
              </w:rPr>
            </w:pPr>
            <w:r w:rsidRPr="00D60367">
              <w:rPr>
                <w:b/>
                <w:bCs/>
                <w:sz w:val="18"/>
                <w:szCs w:val="18"/>
                <w:lang w:eastAsia="ru-RU"/>
              </w:rPr>
              <w:t>199361,2</w:t>
            </w:r>
          </w:p>
        </w:tc>
        <w:tc>
          <w:tcPr>
            <w:tcW w:w="749" w:type="pct"/>
            <w:vAlign w:val="bottom"/>
          </w:tcPr>
          <w:p w14:paraId="11EA6E14" w14:textId="77777777" w:rsidR="00D60367" w:rsidRPr="00D60367" w:rsidRDefault="00D60367" w:rsidP="00D60367">
            <w:pPr>
              <w:jc w:val="center"/>
              <w:rPr>
                <w:sz w:val="18"/>
                <w:szCs w:val="18"/>
                <w:lang w:eastAsia="ru-RU"/>
              </w:rPr>
            </w:pPr>
            <w:r w:rsidRPr="00D60367">
              <w:rPr>
                <w:b/>
                <w:bCs/>
                <w:sz w:val="18"/>
                <w:szCs w:val="18"/>
                <w:lang w:eastAsia="ru-RU"/>
              </w:rPr>
              <w:t>82723,2</w:t>
            </w:r>
          </w:p>
        </w:tc>
        <w:tc>
          <w:tcPr>
            <w:tcW w:w="721" w:type="pct"/>
          </w:tcPr>
          <w:p w14:paraId="698DB541" w14:textId="77777777" w:rsidR="00D60367" w:rsidRPr="00D60367" w:rsidRDefault="00D60367" w:rsidP="00D60367">
            <w:pPr>
              <w:jc w:val="center"/>
              <w:rPr>
                <w:sz w:val="18"/>
                <w:szCs w:val="18"/>
                <w:lang w:eastAsia="ru-RU"/>
              </w:rPr>
            </w:pPr>
            <w:r w:rsidRPr="00D60367">
              <w:rPr>
                <w:b/>
                <w:bCs/>
                <w:sz w:val="18"/>
                <w:szCs w:val="18"/>
                <w:lang w:eastAsia="ru-RU"/>
              </w:rPr>
              <w:t>41,5</w:t>
            </w:r>
          </w:p>
        </w:tc>
      </w:tr>
      <w:tr w:rsidR="00D60367" w:rsidRPr="00D60367" w14:paraId="7DDB7526" w14:textId="77777777" w:rsidTr="00D507CD">
        <w:tblPrEx>
          <w:tblBorders>
            <w:insideH w:val="none" w:sz="0" w:space="0" w:color="auto"/>
          </w:tblBorders>
        </w:tblPrEx>
        <w:trPr>
          <w:cantSplit/>
        </w:trPr>
        <w:tc>
          <w:tcPr>
            <w:tcW w:w="2099" w:type="pct"/>
          </w:tcPr>
          <w:p w14:paraId="575363CB" w14:textId="77777777" w:rsidR="00D60367" w:rsidRPr="00D60367" w:rsidRDefault="00D60367" w:rsidP="00D60367">
            <w:pPr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Ысык-Кѳл району</w:t>
            </w:r>
          </w:p>
        </w:tc>
        <w:tc>
          <w:tcPr>
            <w:tcW w:w="647" w:type="pct"/>
            <w:vAlign w:val="bottom"/>
          </w:tcPr>
          <w:p w14:paraId="3528492D" w14:textId="77777777" w:rsidR="00D60367" w:rsidRPr="00D60367" w:rsidRDefault="00D60367" w:rsidP="00D60367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784" w:type="pct"/>
            <w:vAlign w:val="bottom"/>
          </w:tcPr>
          <w:p w14:paraId="658C026F" w14:textId="77777777" w:rsidR="00D60367" w:rsidRPr="00D60367" w:rsidRDefault="00D60367" w:rsidP="00D60367">
            <w:pPr>
              <w:jc w:val="center"/>
              <w:rPr>
                <w:sz w:val="18"/>
                <w:szCs w:val="18"/>
                <w:lang w:eastAsia="ru-RU"/>
              </w:rPr>
            </w:pPr>
            <w:r w:rsidRPr="00D60367">
              <w:rPr>
                <w:bCs/>
                <w:sz w:val="18"/>
                <w:szCs w:val="18"/>
                <w:lang w:eastAsia="ru-RU"/>
              </w:rPr>
              <w:t>3903,4</w:t>
            </w:r>
          </w:p>
        </w:tc>
        <w:tc>
          <w:tcPr>
            <w:tcW w:w="749" w:type="pct"/>
            <w:vAlign w:val="bottom"/>
          </w:tcPr>
          <w:p w14:paraId="47465A47" w14:textId="77777777" w:rsidR="00D60367" w:rsidRPr="00D60367" w:rsidRDefault="00D60367" w:rsidP="00D60367">
            <w:pPr>
              <w:jc w:val="center"/>
              <w:rPr>
                <w:sz w:val="18"/>
                <w:szCs w:val="18"/>
                <w:lang w:eastAsia="ru-RU"/>
              </w:rPr>
            </w:pPr>
            <w:r w:rsidRPr="00D60367">
              <w:rPr>
                <w:bCs/>
                <w:sz w:val="18"/>
                <w:szCs w:val="18"/>
                <w:lang w:eastAsia="ru-RU"/>
              </w:rPr>
              <w:t>3303,5</w:t>
            </w:r>
          </w:p>
        </w:tc>
        <w:tc>
          <w:tcPr>
            <w:tcW w:w="721" w:type="pct"/>
          </w:tcPr>
          <w:p w14:paraId="71023C98" w14:textId="77777777" w:rsidR="00D60367" w:rsidRPr="00D60367" w:rsidRDefault="00D60367" w:rsidP="00D60367">
            <w:pPr>
              <w:jc w:val="center"/>
              <w:rPr>
                <w:sz w:val="18"/>
                <w:szCs w:val="18"/>
                <w:lang w:eastAsia="ru-RU"/>
              </w:rPr>
            </w:pPr>
            <w:r w:rsidRPr="00D60367">
              <w:rPr>
                <w:bCs/>
                <w:sz w:val="18"/>
                <w:szCs w:val="18"/>
                <w:lang w:eastAsia="ru-RU"/>
              </w:rPr>
              <w:t>84,5</w:t>
            </w:r>
          </w:p>
        </w:tc>
      </w:tr>
      <w:tr w:rsidR="00D60367" w:rsidRPr="00D60367" w14:paraId="177009AC" w14:textId="77777777" w:rsidTr="00D507CD">
        <w:tblPrEx>
          <w:tblBorders>
            <w:insideH w:val="none" w:sz="0" w:space="0" w:color="auto"/>
          </w:tblBorders>
        </w:tblPrEx>
        <w:trPr>
          <w:cantSplit/>
        </w:trPr>
        <w:tc>
          <w:tcPr>
            <w:tcW w:w="2099" w:type="pct"/>
          </w:tcPr>
          <w:p w14:paraId="672A1C3A" w14:textId="77777777" w:rsidR="00D60367" w:rsidRPr="00D60367" w:rsidRDefault="00D60367" w:rsidP="00D60367">
            <w:pPr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Түп району</w:t>
            </w:r>
          </w:p>
        </w:tc>
        <w:tc>
          <w:tcPr>
            <w:tcW w:w="647" w:type="pct"/>
            <w:vAlign w:val="bottom"/>
          </w:tcPr>
          <w:p w14:paraId="5589CCCA" w14:textId="77777777" w:rsidR="00D60367" w:rsidRPr="00D60367" w:rsidRDefault="00D60367" w:rsidP="00D60367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784" w:type="pct"/>
            <w:vAlign w:val="bottom"/>
          </w:tcPr>
          <w:p w14:paraId="2282348E" w14:textId="77777777" w:rsidR="00D60367" w:rsidRPr="00D60367" w:rsidRDefault="00D60367" w:rsidP="00D60367">
            <w:pPr>
              <w:jc w:val="center"/>
              <w:rPr>
                <w:sz w:val="18"/>
                <w:szCs w:val="18"/>
                <w:lang w:eastAsia="ru-RU"/>
              </w:rPr>
            </w:pPr>
            <w:r w:rsidRPr="00D60367">
              <w:rPr>
                <w:bCs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749" w:type="pct"/>
            <w:vAlign w:val="bottom"/>
          </w:tcPr>
          <w:p w14:paraId="7826F6E3" w14:textId="77777777" w:rsidR="00D60367" w:rsidRPr="00D60367" w:rsidRDefault="00D60367" w:rsidP="00D60367">
            <w:pPr>
              <w:jc w:val="center"/>
              <w:rPr>
                <w:sz w:val="18"/>
                <w:szCs w:val="18"/>
                <w:lang w:eastAsia="ru-RU"/>
              </w:rPr>
            </w:pPr>
            <w:r w:rsidRPr="00D60367">
              <w:rPr>
                <w:bCs/>
                <w:sz w:val="18"/>
                <w:szCs w:val="18"/>
                <w:lang w:eastAsia="ru-RU"/>
              </w:rPr>
              <w:t>7877,9</w:t>
            </w:r>
          </w:p>
        </w:tc>
        <w:tc>
          <w:tcPr>
            <w:tcW w:w="721" w:type="pct"/>
          </w:tcPr>
          <w:p w14:paraId="09DA515D" w14:textId="77777777" w:rsidR="00D60367" w:rsidRPr="00D60367" w:rsidRDefault="00D60367" w:rsidP="00D60367">
            <w:pPr>
              <w:jc w:val="center"/>
              <w:rPr>
                <w:sz w:val="18"/>
                <w:szCs w:val="18"/>
                <w:lang w:eastAsia="ru-RU"/>
              </w:rPr>
            </w:pPr>
            <w:r w:rsidRPr="00D60367">
              <w:rPr>
                <w:bCs/>
                <w:sz w:val="18"/>
                <w:szCs w:val="18"/>
                <w:lang w:eastAsia="ru-RU"/>
              </w:rPr>
              <w:t>-</w:t>
            </w:r>
          </w:p>
        </w:tc>
      </w:tr>
      <w:tr w:rsidR="00D60367" w:rsidRPr="00D60367" w14:paraId="0C5FCD6A" w14:textId="77777777" w:rsidTr="00D507CD">
        <w:tblPrEx>
          <w:tblBorders>
            <w:insideH w:val="none" w:sz="0" w:space="0" w:color="auto"/>
          </w:tblBorders>
        </w:tblPrEx>
        <w:trPr>
          <w:cantSplit/>
        </w:trPr>
        <w:tc>
          <w:tcPr>
            <w:tcW w:w="2099" w:type="pct"/>
          </w:tcPr>
          <w:p w14:paraId="402FB765" w14:textId="77777777" w:rsidR="00D60367" w:rsidRPr="00D60367" w:rsidRDefault="00D60367" w:rsidP="00D60367">
            <w:pPr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Каракол шаары</w:t>
            </w:r>
          </w:p>
        </w:tc>
        <w:tc>
          <w:tcPr>
            <w:tcW w:w="647" w:type="pct"/>
            <w:vAlign w:val="bottom"/>
          </w:tcPr>
          <w:p w14:paraId="019B621B" w14:textId="77777777" w:rsidR="00D60367" w:rsidRPr="00D60367" w:rsidRDefault="00D60367" w:rsidP="00D60367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784" w:type="pct"/>
            <w:vAlign w:val="bottom"/>
          </w:tcPr>
          <w:p w14:paraId="410F5311" w14:textId="77777777" w:rsidR="00D60367" w:rsidRPr="00D60367" w:rsidRDefault="00D60367" w:rsidP="00D60367">
            <w:pPr>
              <w:jc w:val="center"/>
              <w:rPr>
                <w:sz w:val="18"/>
                <w:szCs w:val="18"/>
                <w:lang w:eastAsia="ru-RU"/>
              </w:rPr>
            </w:pPr>
            <w:r w:rsidRPr="00D60367">
              <w:rPr>
                <w:bCs/>
                <w:sz w:val="18"/>
                <w:szCs w:val="18"/>
                <w:lang w:eastAsia="ru-RU"/>
              </w:rPr>
              <w:t>2629,0</w:t>
            </w:r>
          </w:p>
        </w:tc>
        <w:tc>
          <w:tcPr>
            <w:tcW w:w="749" w:type="pct"/>
            <w:vAlign w:val="bottom"/>
          </w:tcPr>
          <w:p w14:paraId="03F281EE" w14:textId="77777777" w:rsidR="00D60367" w:rsidRPr="00D60367" w:rsidRDefault="00D60367" w:rsidP="00D60367">
            <w:pPr>
              <w:jc w:val="center"/>
              <w:rPr>
                <w:sz w:val="18"/>
                <w:szCs w:val="18"/>
                <w:lang w:eastAsia="ru-RU"/>
              </w:rPr>
            </w:pPr>
            <w:r w:rsidRPr="00D60367">
              <w:rPr>
                <w:bCs/>
                <w:sz w:val="18"/>
                <w:szCs w:val="18"/>
                <w:lang w:eastAsia="ru-RU"/>
              </w:rPr>
              <w:t>12926,1</w:t>
            </w:r>
          </w:p>
        </w:tc>
        <w:tc>
          <w:tcPr>
            <w:tcW w:w="721" w:type="pct"/>
          </w:tcPr>
          <w:p w14:paraId="096F42BC" w14:textId="77777777" w:rsidR="00D60367" w:rsidRPr="00D60367" w:rsidRDefault="00D60367" w:rsidP="00D60367">
            <w:pPr>
              <w:jc w:val="center"/>
              <w:rPr>
                <w:sz w:val="18"/>
                <w:szCs w:val="18"/>
                <w:lang w:eastAsia="ru-RU"/>
              </w:rPr>
            </w:pPr>
            <w:r w:rsidRPr="00D60367">
              <w:rPr>
                <w:bCs/>
                <w:sz w:val="18"/>
                <w:szCs w:val="18"/>
                <w:lang w:eastAsia="ru-RU"/>
              </w:rPr>
              <w:t>4,9э</w:t>
            </w:r>
          </w:p>
        </w:tc>
      </w:tr>
      <w:tr w:rsidR="00D60367" w:rsidRPr="00D60367" w14:paraId="599E5318" w14:textId="77777777" w:rsidTr="00D507CD">
        <w:tblPrEx>
          <w:tblBorders>
            <w:insideH w:val="none" w:sz="0" w:space="0" w:color="auto"/>
          </w:tblBorders>
        </w:tblPrEx>
        <w:trPr>
          <w:cantSplit/>
        </w:trPr>
        <w:tc>
          <w:tcPr>
            <w:tcW w:w="2099" w:type="pct"/>
          </w:tcPr>
          <w:p w14:paraId="525807F1" w14:textId="77777777" w:rsidR="00D60367" w:rsidRPr="00D60367" w:rsidRDefault="00D60367" w:rsidP="00D60367">
            <w:pPr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Балыкчы шаары</w:t>
            </w:r>
          </w:p>
        </w:tc>
        <w:tc>
          <w:tcPr>
            <w:tcW w:w="647" w:type="pct"/>
            <w:vAlign w:val="bottom"/>
          </w:tcPr>
          <w:p w14:paraId="16357761" w14:textId="77777777" w:rsidR="00D60367" w:rsidRPr="00D60367" w:rsidRDefault="00D60367" w:rsidP="00D60367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784" w:type="pct"/>
          </w:tcPr>
          <w:p w14:paraId="1C317B03" w14:textId="77777777" w:rsidR="00D60367" w:rsidRPr="00D60367" w:rsidRDefault="00D60367" w:rsidP="00D60367">
            <w:pPr>
              <w:jc w:val="center"/>
              <w:rPr>
                <w:sz w:val="18"/>
                <w:szCs w:val="18"/>
                <w:lang w:eastAsia="ru-RU"/>
              </w:rPr>
            </w:pPr>
            <w:r w:rsidRPr="00D60367">
              <w:rPr>
                <w:bCs/>
                <w:sz w:val="18"/>
                <w:szCs w:val="18"/>
                <w:lang w:eastAsia="ru-RU"/>
              </w:rPr>
              <w:t>192828,8</w:t>
            </w:r>
          </w:p>
        </w:tc>
        <w:tc>
          <w:tcPr>
            <w:tcW w:w="749" w:type="pct"/>
          </w:tcPr>
          <w:p w14:paraId="3148F377" w14:textId="77777777" w:rsidR="00D60367" w:rsidRPr="00D60367" w:rsidRDefault="00D60367" w:rsidP="00D60367">
            <w:pPr>
              <w:jc w:val="center"/>
              <w:rPr>
                <w:sz w:val="18"/>
                <w:szCs w:val="18"/>
                <w:lang w:eastAsia="ru-RU"/>
              </w:rPr>
            </w:pPr>
            <w:r w:rsidRPr="00D60367">
              <w:rPr>
                <w:bCs/>
                <w:sz w:val="18"/>
                <w:szCs w:val="18"/>
                <w:lang w:eastAsia="ru-RU"/>
              </w:rPr>
              <w:t>58615,7</w:t>
            </w:r>
          </w:p>
        </w:tc>
        <w:tc>
          <w:tcPr>
            <w:tcW w:w="721" w:type="pct"/>
          </w:tcPr>
          <w:p w14:paraId="56B0D9BF" w14:textId="77777777" w:rsidR="00D60367" w:rsidRPr="00D60367" w:rsidRDefault="00D60367" w:rsidP="00D60367">
            <w:pPr>
              <w:jc w:val="center"/>
              <w:rPr>
                <w:sz w:val="18"/>
                <w:szCs w:val="18"/>
                <w:lang w:eastAsia="ru-RU"/>
              </w:rPr>
            </w:pPr>
            <w:r w:rsidRPr="00D60367">
              <w:rPr>
                <w:bCs/>
                <w:sz w:val="18"/>
                <w:szCs w:val="18"/>
                <w:lang w:eastAsia="ru-RU"/>
              </w:rPr>
              <w:t>30,4</w:t>
            </w:r>
          </w:p>
        </w:tc>
      </w:tr>
      <w:tr w:rsidR="00D60367" w:rsidRPr="00D60367" w14:paraId="283E9607" w14:textId="77777777" w:rsidTr="00D507CD">
        <w:tblPrEx>
          <w:tblBorders>
            <w:insideH w:val="none" w:sz="0" w:space="0" w:color="auto"/>
          </w:tblBorders>
        </w:tblPrEx>
        <w:trPr>
          <w:cantSplit/>
        </w:trPr>
        <w:tc>
          <w:tcPr>
            <w:tcW w:w="2099" w:type="pct"/>
          </w:tcPr>
          <w:p w14:paraId="29E6B056" w14:textId="77777777" w:rsidR="00D60367" w:rsidRPr="00D60367" w:rsidRDefault="00D60367" w:rsidP="00D60367">
            <w:pPr>
              <w:rPr>
                <w:sz w:val="18"/>
                <w:szCs w:val="18"/>
                <w:lang w:eastAsia="ru-RU"/>
              </w:rPr>
            </w:pPr>
            <w:r w:rsidRPr="00D60367">
              <w:rPr>
                <w:b/>
                <w:sz w:val="18"/>
                <w:szCs w:val="18"/>
                <w:lang w:eastAsia="ru-RU"/>
              </w:rPr>
              <w:t>Эмерек</w:t>
            </w:r>
          </w:p>
        </w:tc>
        <w:tc>
          <w:tcPr>
            <w:tcW w:w="647" w:type="pct"/>
            <w:vAlign w:val="bottom"/>
          </w:tcPr>
          <w:p w14:paraId="1207AD4F" w14:textId="77777777" w:rsidR="00D60367" w:rsidRPr="00D60367" w:rsidRDefault="00D60367" w:rsidP="00D60367">
            <w:pPr>
              <w:rPr>
                <w:sz w:val="18"/>
                <w:szCs w:val="18"/>
                <w:lang w:eastAsia="ru-RU"/>
              </w:rPr>
            </w:pPr>
            <w:r w:rsidRPr="00D60367">
              <w:rPr>
                <w:b/>
                <w:bCs/>
                <w:sz w:val="18"/>
                <w:szCs w:val="18"/>
                <w:lang w:eastAsia="ru-RU"/>
              </w:rPr>
              <w:t>миң.сом</w:t>
            </w:r>
          </w:p>
        </w:tc>
        <w:tc>
          <w:tcPr>
            <w:tcW w:w="784" w:type="pct"/>
            <w:vAlign w:val="bottom"/>
          </w:tcPr>
          <w:p w14:paraId="4B906FEA" w14:textId="77777777" w:rsidR="00D60367" w:rsidRPr="00D60367" w:rsidRDefault="00D60367" w:rsidP="00D60367">
            <w:pPr>
              <w:jc w:val="center"/>
              <w:rPr>
                <w:sz w:val="18"/>
                <w:szCs w:val="18"/>
                <w:lang w:eastAsia="ru-RU"/>
              </w:rPr>
            </w:pPr>
            <w:r w:rsidRPr="00D60367">
              <w:rPr>
                <w:b/>
                <w:sz w:val="18"/>
                <w:szCs w:val="18"/>
                <w:lang w:eastAsia="ru-RU"/>
              </w:rPr>
              <w:t>65678,2</w:t>
            </w:r>
          </w:p>
        </w:tc>
        <w:tc>
          <w:tcPr>
            <w:tcW w:w="749" w:type="pct"/>
            <w:vAlign w:val="bottom"/>
          </w:tcPr>
          <w:p w14:paraId="7F223108" w14:textId="77777777" w:rsidR="00D60367" w:rsidRPr="00D60367" w:rsidRDefault="00D60367" w:rsidP="00D60367">
            <w:pPr>
              <w:jc w:val="center"/>
              <w:rPr>
                <w:sz w:val="18"/>
                <w:szCs w:val="18"/>
                <w:lang w:eastAsia="ru-RU"/>
              </w:rPr>
            </w:pPr>
            <w:r w:rsidRPr="00D60367">
              <w:rPr>
                <w:b/>
                <w:bCs/>
                <w:sz w:val="18"/>
                <w:szCs w:val="18"/>
                <w:lang w:eastAsia="ru-RU"/>
              </w:rPr>
              <w:t>89061,3</w:t>
            </w:r>
          </w:p>
        </w:tc>
        <w:tc>
          <w:tcPr>
            <w:tcW w:w="721" w:type="pct"/>
          </w:tcPr>
          <w:p w14:paraId="5DBFF59E" w14:textId="77777777" w:rsidR="00D60367" w:rsidRPr="00D60367" w:rsidRDefault="00D60367" w:rsidP="00D60367">
            <w:pPr>
              <w:jc w:val="center"/>
              <w:rPr>
                <w:sz w:val="18"/>
                <w:szCs w:val="18"/>
                <w:lang w:eastAsia="ru-RU"/>
              </w:rPr>
            </w:pPr>
            <w:r w:rsidRPr="00D60367">
              <w:rPr>
                <w:b/>
                <w:bCs/>
                <w:sz w:val="18"/>
                <w:szCs w:val="18"/>
                <w:lang w:eastAsia="ru-RU"/>
              </w:rPr>
              <w:t>135,6</w:t>
            </w:r>
          </w:p>
        </w:tc>
      </w:tr>
      <w:tr w:rsidR="00D60367" w:rsidRPr="00D60367" w14:paraId="433DE27E" w14:textId="77777777" w:rsidTr="00D507CD">
        <w:tblPrEx>
          <w:tblBorders>
            <w:insideH w:val="none" w:sz="0" w:space="0" w:color="auto"/>
          </w:tblBorders>
        </w:tblPrEx>
        <w:trPr>
          <w:cantSplit/>
        </w:trPr>
        <w:tc>
          <w:tcPr>
            <w:tcW w:w="2099" w:type="pct"/>
          </w:tcPr>
          <w:p w14:paraId="040E460A" w14:textId="77777777" w:rsidR="00D60367" w:rsidRPr="00D60367" w:rsidRDefault="00D60367" w:rsidP="00D60367">
            <w:pPr>
              <w:rPr>
                <w:b/>
                <w:sz w:val="18"/>
                <w:szCs w:val="18"/>
                <w:lang w:eastAsia="ru-RU"/>
              </w:rPr>
            </w:pPr>
            <w:r w:rsidRPr="00D60367">
              <w:rPr>
                <w:b/>
                <w:sz w:val="18"/>
                <w:szCs w:val="18"/>
                <w:lang w:eastAsia="ru-RU"/>
              </w:rPr>
              <w:t>А</w:t>
            </w:r>
            <w:r w:rsidRPr="00D60367">
              <w:rPr>
                <w:sz w:val="18"/>
                <w:szCs w:val="18"/>
                <w:lang w:eastAsia="ru-RU"/>
              </w:rPr>
              <w:t>к-Суу району</w:t>
            </w:r>
          </w:p>
        </w:tc>
        <w:tc>
          <w:tcPr>
            <w:tcW w:w="647" w:type="pct"/>
            <w:vAlign w:val="bottom"/>
          </w:tcPr>
          <w:p w14:paraId="32A1A9A7" w14:textId="77777777" w:rsidR="00D60367" w:rsidRPr="00D60367" w:rsidRDefault="00D60367" w:rsidP="00D60367">
            <w:pPr>
              <w:ind w:left="-114" w:right="-74"/>
              <w:jc w:val="center"/>
              <w:rPr>
                <w:b/>
                <w:sz w:val="18"/>
                <w:szCs w:val="18"/>
                <w:lang w:eastAsia="ru-RU"/>
              </w:rPr>
            </w:pPr>
          </w:p>
        </w:tc>
        <w:tc>
          <w:tcPr>
            <w:tcW w:w="784" w:type="pct"/>
            <w:vAlign w:val="bottom"/>
          </w:tcPr>
          <w:p w14:paraId="7EF63219" w14:textId="77777777" w:rsidR="00D60367" w:rsidRPr="00D60367" w:rsidRDefault="00D60367" w:rsidP="00D60367">
            <w:pPr>
              <w:jc w:val="center"/>
              <w:rPr>
                <w:b/>
                <w:bCs/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690,0</w:t>
            </w:r>
          </w:p>
        </w:tc>
        <w:tc>
          <w:tcPr>
            <w:tcW w:w="749" w:type="pct"/>
            <w:vAlign w:val="bottom"/>
          </w:tcPr>
          <w:p w14:paraId="45ECDF65" w14:textId="77777777" w:rsidR="00D60367" w:rsidRPr="00D60367" w:rsidRDefault="00D60367" w:rsidP="00D60367">
            <w:pPr>
              <w:jc w:val="center"/>
              <w:rPr>
                <w:b/>
                <w:bCs/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601,9</w:t>
            </w:r>
          </w:p>
        </w:tc>
        <w:tc>
          <w:tcPr>
            <w:tcW w:w="721" w:type="pct"/>
          </w:tcPr>
          <w:p w14:paraId="2B42F857" w14:textId="77777777" w:rsidR="00D60367" w:rsidRPr="00D60367" w:rsidRDefault="00D60367" w:rsidP="00D60367">
            <w:pPr>
              <w:jc w:val="center"/>
              <w:rPr>
                <w:b/>
                <w:bCs/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87,2</w:t>
            </w:r>
          </w:p>
        </w:tc>
      </w:tr>
      <w:tr w:rsidR="00D60367" w:rsidRPr="00D60367" w14:paraId="796942F1" w14:textId="77777777" w:rsidTr="00D507CD">
        <w:tblPrEx>
          <w:tblBorders>
            <w:insideH w:val="none" w:sz="0" w:space="0" w:color="auto"/>
          </w:tblBorders>
        </w:tblPrEx>
        <w:trPr>
          <w:cantSplit/>
        </w:trPr>
        <w:tc>
          <w:tcPr>
            <w:tcW w:w="2099" w:type="pct"/>
          </w:tcPr>
          <w:p w14:paraId="3826E127" w14:textId="77777777" w:rsidR="00D60367" w:rsidRPr="00D60367" w:rsidRDefault="00D60367" w:rsidP="00D60367">
            <w:pPr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Жети-Ѳгуз району</w:t>
            </w:r>
          </w:p>
        </w:tc>
        <w:tc>
          <w:tcPr>
            <w:tcW w:w="647" w:type="pct"/>
            <w:vAlign w:val="bottom"/>
          </w:tcPr>
          <w:p w14:paraId="469865CA" w14:textId="77777777" w:rsidR="00D60367" w:rsidRPr="00D60367" w:rsidRDefault="00D60367" w:rsidP="00D60367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784" w:type="pct"/>
            <w:vAlign w:val="bottom"/>
          </w:tcPr>
          <w:p w14:paraId="5F85E14E" w14:textId="77777777" w:rsidR="00D60367" w:rsidRPr="00D60367" w:rsidRDefault="00D60367" w:rsidP="00D60367">
            <w:pPr>
              <w:jc w:val="center"/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3755,9</w:t>
            </w:r>
          </w:p>
        </w:tc>
        <w:tc>
          <w:tcPr>
            <w:tcW w:w="749" w:type="pct"/>
            <w:vAlign w:val="bottom"/>
          </w:tcPr>
          <w:p w14:paraId="2E214EE5" w14:textId="77777777" w:rsidR="00D60367" w:rsidRPr="00D60367" w:rsidRDefault="00D60367" w:rsidP="00D60367">
            <w:pPr>
              <w:jc w:val="center"/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14873,1</w:t>
            </w:r>
          </w:p>
        </w:tc>
        <w:tc>
          <w:tcPr>
            <w:tcW w:w="721" w:type="pct"/>
          </w:tcPr>
          <w:p w14:paraId="4EDC6DB3" w14:textId="77777777" w:rsidR="00D60367" w:rsidRPr="00D60367" w:rsidRDefault="00D60367" w:rsidP="00D60367">
            <w:pPr>
              <w:jc w:val="center"/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4,0э</w:t>
            </w:r>
          </w:p>
        </w:tc>
      </w:tr>
      <w:tr w:rsidR="00D60367" w:rsidRPr="00D60367" w14:paraId="0AAFAC25" w14:textId="77777777" w:rsidTr="00D507CD">
        <w:tblPrEx>
          <w:tblBorders>
            <w:insideH w:val="none" w:sz="0" w:space="0" w:color="auto"/>
          </w:tblBorders>
        </w:tblPrEx>
        <w:trPr>
          <w:cantSplit/>
        </w:trPr>
        <w:tc>
          <w:tcPr>
            <w:tcW w:w="2099" w:type="pct"/>
          </w:tcPr>
          <w:p w14:paraId="563A0C5D" w14:textId="77777777" w:rsidR="00D60367" w:rsidRPr="00D60367" w:rsidRDefault="00D60367" w:rsidP="00D60367">
            <w:pPr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Ысык-Кѳл району</w:t>
            </w:r>
          </w:p>
        </w:tc>
        <w:tc>
          <w:tcPr>
            <w:tcW w:w="647" w:type="pct"/>
            <w:vAlign w:val="bottom"/>
          </w:tcPr>
          <w:p w14:paraId="0BF92C85" w14:textId="77777777" w:rsidR="00D60367" w:rsidRPr="00D60367" w:rsidRDefault="00D60367" w:rsidP="00D60367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784" w:type="pct"/>
            <w:vAlign w:val="bottom"/>
          </w:tcPr>
          <w:p w14:paraId="712DB0E5" w14:textId="77777777" w:rsidR="00D60367" w:rsidRPr="00D60367" w:rsidRDefault="00D60367" w:rsidP="00D60367">
            <w:pPr>
              <w:jc w:val="center"/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4062,6</w:t>
            </w:r>
          </w:p>
        </w:tc>
        <w:tc>
          <w:tcPr>
            <w:tcW w:w="749" w:type="pct"/>
            <w:vAlign w:val="bottom"/>
          </w:tcPr>
          <w:p w14:paraId="00E84572" w14:textId="77777777" w:rsidR="00D60367" w:rsidRPr="00D60367" w:rsidRDefault="00D60367" w:rsidP="00D60367">
            <w:pPr>
              <w:jc w:val="center"/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2029,0</w:t>
            </w:r>
          </w:p>
        </w:tc>
        <w:tc>
          <w:tcPr>
            <w:tcW w:w="721" w:type="pct"/>
          </w:tcPr>
          <w:p w14:paraId="69BCCA74" w14:textId="77777777" w:rsidR="00D60367" w:rsidRPr="00D60367" w:rsidRDefault="00D60367" w:rsidP="00D60367">
            <w:pPr>
              <w:jc w:val="center"/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49,9</w:t>
            </w:r>
          </w:p>
        </w:tc>
      </w:tr>
      <w:tr w:rsidR="00D60367" w:rsidRPr="00D60367" w14:paraId="222C3FA3" w14:textId="77777777" w:rsidTr="00D507CD">
        <w:tblPrEx>
          <w:tblBorders>
            <w:insideH w:val="none" w:sz="0" w:space="0" w:color="auto"/>
          </w:tblBorders>
        </w:tblPrEx>
        <w:trPr>
          <w:cantSplit/>
        </w:trPr>
        <w:tc>
          <w:tcPr>
            <w:tcW w:w="2099" w:type="pct"/>
          </w:tcPr>
          <w:p w14:paraId="106BCAE1" w14:textId="77777777" w:rsidR="00D60367" w:rsidRPr="00D60367" w:rsidRDefault="00D60367" w:rsidP="00D60367">
            <w:pPr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Тоң району</w:t>
            </w:r>
          </w:p>
        </w:tc>
        <w:tc>
          <w:tcPr>
            <w:tcW w:w="647" w:type="pct"/>
            <w:vAlign w:val="bottom"/>
          </w:tcPr>
          <w:p w14:paraId="1252DF80" w14:textId="77777777" w:rsidR="00D60367" w:rsidRPr="00D60367" w:rsidRDefault="00D60367" w:rsidP="00D60367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784" w:type="pct"/>
            <w:vAlign w:val="bottom"/>
          </w:tcPr>
          <w:p w14:paraId="1054E91A" w14:textId="77777777" w:rsidR="00D60367" w:rsidRPr="00D60367" w:rsidRDefault="00D60367" w:rsidP="00D60367">
            <w:pPr>
              <w:jc w:val="center"/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4226,0</w:t>
            </w:r>
          </w:p>
        </w:tc>
        <w:tc>
          <w:tcPr>
            <w:tcW w:w="749" w:type="pct"/>
            <w:vAlign w:val="bottom"/>
          </w:tcPr>
          <w:p w14:paraId="247F3562" w14:textId="77777777" w:rsidR="00D60367" w:rsidRPr="00D60367" w:rsidRDefault="00D60367" w:rsidP="00D60367">
            <w:pPr>
              <w:jc w:val="center"/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4326,6</w:t>
            </w:r>
          </w:p>
        </w:tc>
        <w:tc>
          <w:tcPr>
            <w:tcW w:w="721" w:type="pct"/>
          </w:tcPr>
          <w:p w14:paraId="3F2FA726" w14:textId="77777777" w:rsidR="00D60367" w:rsidRPr="00D60367" w:rsidRDefault="00D60367" w:rsidP="00D60367">
            <w:pPr>
              <w:jc w:val="center"/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102,4</w:t>
            </w:r>
          </w:p>
        </w:tc>
      </w:tr>
      <w:tr w:rsidR="00D60367" w:rsidRPr="00D60367" w14:paraId="7FFD80E4" w14:textId="77777777" w:rsidTr="00D507CD">
        <w:tblPrEx>
          <w:tblBorders>
            <w:insideH w:val="none" w:sz="0" w:space="0" w:color="auto"/>
          </w:tblBorders>
        </w:tblPrEx>
        <w:trPr>
          <w:cantSplit/>
        </w:trPr>
        <w:tc>
          <w:tcPr>
            <w:tcW w:w="2099" w:type="pct"/>
          </w:tcPr>
          <w:p w14:paraId="16921A19" w14:textId="77777777" w:rsidR="00D60367" w:rsidRPr="00D60367" w:rsidRDefault="00D60367" w:rsidP="00D60367">
            <w:pPr>
              <w:rPr>
                <w:b/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Каракол шаары</w:t>
            </w:r>
          </w:p>
        </w:tc>
        <w:tc>
          <w:tcPr>
            <w:tcW w:w="647" w:type="pct"/>
            <w:vAlign w:val="bottom"/>
          </w:tcPr>
          <w:p w14:paraId="7DFFE84D" w14:textId="77777777" w:rsidR="00D60367" w:rsidRPr="00D60367" w:rsidRDefault="00D60367" w:rsidP="00D60367">
            <w:pPr>
              <w:ind w:left="-57" w:right="-61"/>
              <w:rPr>
                <w:b/>
                <w:bCs/>
                <w:sz w:val="18"/>
                <w:szCs w:val="18"/>
                <w:vertAlign w:val="superscript"/>
                <w:lang w:eastAsia="ru-RU"/>
              </w:rPr>
            </w:pPr>
          </w:p>
        </w:tc>
        <w:tc>
          <w:tcPr>
            <w:tcW w:w="784" w:type="pct"/>
            <w:vAlign w:val="bottom"/>
          </w:tcPr>
          <w:p w14:paraId="5D7FCD27" w14:textId="77777777" w:rsidR="00D60367" w:rsidRPr="00D60367" w:rsidRDefault="00D60367" w:rsidP="00D60367">
            <w:pPr>
              <w:jc w:val="center"/>
              <w:rPr>
                <w:b/>
                <w:bCs/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49953,7</w:t>
            </w:r>
          </w:p>
        </w:tc>
        <w:tc>
          <w:tcPr>
            <w:tcW w:w="749" w:type="pct"/>
            <w:vAlign w:val="bottom"/>
          </w:tcPr>
          <w:p w14:paraId="0AEE42B0" w14:textId="77777777" w:rsidR="00D60367" w:rsidRPr="00D60367" w:rsidRDefault="00D60367" w:rsidP="00D60367">
            <w:pPr>
              <w:jc w:val="center"/>
              <w:rPr>
                <w:b/>
                <w:bCs/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63699,7</w:t>
            </w:r>
          </w:p>
        </w:tc>
        <w:tc>
          <w:tcPr>
            <w:tcW w:w="721" w:type="pct"/>
          </w:tcPr>
          <w:p w14:paraId="71811487" w14:textId="77777777" w:rsidR="00D60367" w:rsidRPr="00D60367" w:rsidRDefault="00D60367" w:rsidP="00D60367">
            <w:pPr>
              <w:jc w:val="center"/>
              <w:rPr>
                <w:b/>
                <w:bCs/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127,5</w:t>
            </w:r>
          </w:p>
        </w:tc>
      </w:tr>
      <w:tr w:rsidR="00D60367" w:rsidRPr="00D60367" w14:paraId="558522F1" w14:textId="77777777" w:rsidTr="00D507CD">
        <w:tblPrEx>
          <w:tblBorders>
            <w:insideH w:val="none" w:sz="0" w:space="0" w:color="auto"/>
          </w:tblBorders>
        </w:tblPrEx>
        <w:trPr>
          <w:cantSplit/>
        </w:trPr>
        <w:tc>
          <w:tcPr>
            <w:tcW w:w="2099" w:type="pct"/>
          </w:tcPr>
          <w:p w14:paraId="3B46A2CA" w14:textId="77777777" w:rsidR="00D60367" w:rsidRPr="00D60367" w:rsidRDefault="00D60367" w:rsidP="00D60367">
            <w:pPr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Балыкчы шаары</w:t>
            </w:r>
          </w:p>
        </w:tc>
        <w:tc>
          <w:tcPr>
            <w:tcW w:w="647" w:type="pct"/>
            <w:vAlign w:val="bottom"/>
          </w:tcPr>
          <w:p w14:paraId="1FDFF1E2" w14:textId="77777777" w:rsidR="00D60367" w:rsidRPr="00D60367" w:rsidRDefault="00D60367" w:rsidP="00D60367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784" w:type="pct"/>
            <w:vAlign w:val="bottom"/>
          </w:tcPr>
          <w:p w14:paraId="6D4F1E0D" w14:textId="77777777" w:rsidR="00D60367" w:rsidRPr="00D60367" w:rsidRDefault="00D60367" w:rsidP="00D60367">
            <w:pPr>
              <w:jc w:val="center"/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2990,0</w:t>
            </w:r>
          </w:p>
        </w:tc>
        <w:tc>
          <w:tcPr>
            <w:tcW w:w="749" w:type="pct"/>
            <w:vAlign w:val="bottom"/>
          </w:tcPr>
          <w:p w14:paraId="0F40C659" w14:textId="77777777" w:rsidR="00D60367" w:rsidRPr="00D60367" w:rsidRDefault="00D60367" w:rsidP="00D60367">
            <w:pPr>
              <w:jc w:val="center"/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3531,0</w:t>
            </w:r>
          </w:p>
        </w:tc>
        <w:tc>
          <w:tcPr>
            <w:tcW w:w="721" w:type="pct"/>
          </w:tcPr>
          <w:p w14:paraId="4305EDEB" w14:textId="77777777" w:rsidR="00D60367" w:rsidRPr="00D60367" w:rsidRDefault="00D60367" w:rsidP="00D60367">
            <w:pPr>
              <w:jc w:val="center"/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118,1</w:t>
            </w:r>
          </w:p>
        </w:tc>
      </w:tr>
      <w:tr w:rsidR="00D60367" w:rsidRPr="00D60367" w14:paraId="0B51389D" w14:textId="77777777" w:rsidTr="00D507CD">
        <w:tblPrEx>
          <w:tblBorders>
            <w:insideH w:val="none" w:sz="0" w:space="0" w:color="auto"/>
          </w:tblBorders>
        </w:tblPrEx>
        <w:trPr>
          <w:cantSplit/>
        </w:trPr>
        <w:tc>
          <w:tcPr>
            <w:tcW w:w="2099" w:type="pct"/>
            <w:vAlign w:val="bottom"/>
          </w:tcPr>
          <w:p w14:paraId="6F9A57D5" w14:textId="77777777" w:rsidR="00D60367" w:rsidRPr="00D60367" w:rsidRDefault="00D60367" w:rsidP="00D60367">
            <w:pPr>
              <w:rPr>
                <w:sz w:val="18"/>
                <w:szCs w:val="18"/>
                <w:lang w:eastAsia="ru-RU"/>
              </w:rPr>
            </w:pPr>
            <w:r w:rsidRPr="00D60367">
              <w:rPr>
                <w:b/>
                <w:sz w:val="18"/>
                <w:szCs w:val="18"/>
                <w:lang w:eastAsia="ru-RU"/>
              </w:rPr>
              <w:t>Жылуулук энергиясы</w:t>
            </w:r>
          </w:p>
        </w:tc>
        <w:tc>
          <w:tcPr>
            <w:tcW w:w="647" w:type="pct"/>
            <w:vAlign w:val="bottom"/>
          </w:tcPr>
          <w:p w14:paraId="0F286FE2" w14:textId="77777777" w:rsidR="00D60367" w:rsidRPr="00D60367" w:rsidRDefault="00D60367" w:rsidP="00D60367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784" w:type="pct"/>
            <w:vAlign w:val="bottom"/>
          </w:tcPr>
          <w:p w14:paraId="1D58DAFD" w14:textId="77777777" w:rsidR="00D60367" w:rsidRPr="00D60367" w:rsidRDefault="00D60367" w:rsidP="00D60367">
            <w:pPr>
              <w:jc w:val="center"/>
              <w:rPr>
                <w:sz w:val="18"/>
                <w:szCs w:val="18"/>
                <w:lang w:eastAsia="ru-RU"/>
              </w:rPr>
            </w:pPr>
            <w:r w:rsidRPr="00D60367">
              <w:rPr>
                <w:b/>
                <w:bCs/>
                <w:sz w:val="18"/>
                <w:szCs w:val="18"/>
                <w:lang w:eastAsia="ru-RU"/>
              </w:rPr>
              <w:t>40,1</w:t>
            </w:r>
          </w:p>
        </w:tc>
        <w:tc>
          <w:tcPr>
            <w:tcW w:w="749" w:type="pct"/>
            <w:vAlign w:val="bottom"/>
          </w:tcPr>
          <w:p w14:paraId="74D5E3FD" w14:textId="77777777" w:rsidR="00D60367" w:rsidRPr="00D60367" w:rsidRDefault="00D60367" w:rsidP="00D60367">
            <w:pPr>
              <w:jc w:val="center"/>
              <w:rPr>
                <w:sz w:val="18"/>
                <w:szCs w:val="18"/>
                <w:lang w:eastAsia="ru-RU"/>
              </w:rPr>
            </w:pPr>
            <w:r w:rsidRPr="00D60367">
              <w:rPr>
                <w:b/>
                <w:bCs/>
                <w:sz w:val="18"/>
                <w:szCs w:val="18"/>
                <w:lang w:eastAsia="ru-RU"/>
              </w:rPr>
              <w:t>40,6</w:t>
            </w:r>
          </w:p>
        </w:tc>
        <w:tc>
          <w:tcPr>
            <w:tcW w:w="721" w:type="pct"/>
            <w:vAlign w:val="bottom"/>
          </w:tcPr>
          <w:p w14:paraId="4C985712" w14:textId="77777777" w:rsidR="00D60367" w:rsidRPr="00D60367" w:rsidRDefault="00D60367" w:rsidP="00D60367">
            <w:pPr>
              <w:jc w:val="center"/>
              <w:rPr>
                <w:sz w:val="18"/>
                <w:szCs w:val="18"/>
                <w:lang w:eastAsia="ru-RU"/>
              </w:rPr>
            </w:pPr>
            <w:r w:rsidRPr="00D60367">
              <w:rPr>
                <w:b/>
                <w:bCs/>
                <w:sz w:val="18"/>
                <w:szCs w:val="18"/>
                <w:lang w:eastAsia="ru-RU"/>
              </w:rPr>
              <w:t>101,2</w:t>
            </w:r>
          </w:p>
        </w:tc>
      </w:tr>
      <w:tr w:rsidR="00D60367" w:rsidRPr="00D60367" w14:paraId="695807E5" w14:textId="77777777" w:rsidTr="00D507CD">
        <w:tblPrEx>
          <w:tblBorders>
            <w:insideH w:val="none" w:sz="0" w:space="0" w:color="auto"/>
          </w:tblBorders>
        </w:tblPrEx>
        <w:trPr>
          <w:cantSplit/>
        </w:trPr>
        <w:tc>
          <w:tcPr>
            <w:tcW w:w="2099" w:type="pct"/>
          </w:tcPr>
          <w:p w14:paraId="45F5A82A" w14:textId="77777777" w:rsidR="00D60367" w:rsidRPr="00D60367" w:rsidRDefault="00D60367" w:rsidP="00D60367">
            <w:pPr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Ысык-Кѳл району</w:t>
            </w:r>
          </w:p>
        </w:tc>
        <w:tc>
          <w:tcPr>
            <w:tcW w:w="647" w:type="pct"/>
            <w:vAlign w:val="bottom"/>
          </w:tcPr>
          <w:p w14:paraId="7C4137E2" w14:textId="77777777" w:rsidR="00D60367" w:rsidRPr="00D60367" w:rsidRDefault="00D60367" w:rsidP="00D60367">
            <w:pPr>
              <w:ind w:left="-105"/>
              <w:rPr>
                <w:sz w:val="18"/>
                <w:szCs w:val="18"/>
                <w:lang w:eastAsia="ru-RU"/>
              </w:rPr>
            </w:pPr>
            <w:r w:rsidRPr="00D60367">
              <w:rPr>
                <w:b/>
                <w:sz w:val="18"/>
                <w:szCs w:val="18"/>
                <w:lang w:eastAsia="ru-RU"/>
              </w:rPr>
              <w:t>миң. гкал</w:t>
            </w:r>
          </w:p>
        </w:tc>
        <w:tc>
          <w:tcPr>
            <w:tcW w:w="784" w:type="pct"/>
          </w:tcPr>
          <w:p w14:paraId="6D09D721" w14:textId="77777777" w:rsidR="00D60367" w:rsidRPr="00D60367" w:rsidRDefault="00D60367" w:rsidP="00D60367">
            <w:pPr>
              <w:jc w:val="center"/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7,7</w:t>
            </w:r>
          </w:p>
        </w:tc>
        <w:tc>
          <w:tcPr>
            <w:tcW w:w="749" w:type="pct"/>
          </w:tcPr>
          <w:p w14:paraId="2D8EFAE9" w14:textId="77777777" w:rsidR="00D60367" w:rsidRPr="00D60367" w:rsidRDefault="00D60367" w:rsidP="00D60367">
            <w:pPr>
              <w:jc w:val="center"/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7,5</w:t>
            </w:r>
          </w:p>
        </w:tc>
        <w:tc>
          <w:tcPr>
            <w:tcW w:w="721" w:type="pct"/>
          </w:tcPr>
          <w:p w14:paraId="613C821A" w14:textId="77777777" w:rsidR="00D60367" w:rsidRPr="00D60367" w:rsidRDefault="00D60367" w:rsidP="00D60367">
            <w:pPr>
              <w:jc w:val="center"/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97,4</w:t>
            </w:r>
          </w:p>
        </w:tc>
      </w:tr>
      <w:tr w:rsidR="00D60367" w:rsidRPr="00D60367" w14:paraId="5FB10E7E" w14:textId="77777777" w:rsidTr="00D507CD">
        <w:tblPrEx>
          <w:tblBorders>
            <w:insideH w:val="none" w:sz="0" w:space="0" w:color="auto"/>
          </w:tblBorders>
        </w:tblPrEx>
        <w:trPr>
          <w:cantSplit/>
          <w:trHeight w:val="252"/>
        </w:trPr>
        <w:tc>
          <w:tcPr>
            <w:tcW w:w="2099" w:type="pct"/>
          </w:tcPr>
          <w:p w14:paraId="7133BDF8" w14:textId="77777777" w:rsidR="00D60367" w:rsidRPr="00D60367" w:rsidRDefault="00D60367" w:rsidP="00D60367">
            <w:pPr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Каракол шаары</w:t>
            </w:r>
          </w:p>
        </w:tc>
        <w:tc>
          <w:tcPr>
            <w:tcW w:w="647" w:type="pct"/>
          </w:tcPr>
          <w:p w14:paraId="690BD4DE" w14:textId="77777777" w:rsidR="00D60367" w:rsidRPr="00D60367" w:rsidRDefault="00D60367" w:rsidP="00D60367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784" w:type="pct"/>
          </w:tcPr>
          <w:p w14:paraId="05F23992" w14:textId="77777777" w:rsidR="00D60367" w:rsidRPr="00D60367" w:rsidRDefault="00D60367" w:rsidP="00D60367">
            <w:pPr>
              <w:jc w:val="center"/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21,3</w:t>
            </w:r>
          </w:p>
        </w:tc>
        <w:tc>
          <w:tcPr>
            <w:tcW w:w="749" w:type="pct"/>
          </w:tcPr>
          <w:p w14:paraId="38973F40" w14:textId="77777777" w:rsidR="00D60367" w:rsidRPr="00D60367" w:rsidRDefault="00D60367" w:rsidP="00D60367">
            <w:pPr>
              <w:jc w:val="center"/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22,1</w:t>
            </w:r>
          </w:p>
        </w:tc>
        <w:tc>
          <w:tcPr>
            <w:tcW w:w="721" w:type="pct"/>
          </w:tcPr>
          <w:p w14:paraId="1D625058" w14:textId="77777777" w:rsidR="00D60367" w:rsidRPr="00D60367" w:rsidRDefault="00D60367" w:rsidP="00D60367">
            <w:pPr>
              <w:jc w:val="center"/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103,8</w:t>
            </w:r>
          </w:p>
        </w:tc>
      </w:tr>
      <w:tr w:rsidR="00D60367" w:rsidRPr="00D60367" w14:paraId="1AAAD008" w14:textId="77777777" w:rsidTr="00D507CD">
        <w:tblPrEx>
          <w:tblBorders>
            <w:insideH w:val="none" w:sz="0" w:space="0" w:color="auto"/>
          </w:tblBorders>
        </w:tblPrEx>
        <w:trPr>
          <w:cantSplit/>
          <w:trHeight w:val="80"/>
        </w:trPr>
        <w:tc>
          <w:tcPr>
            <w:tcW w:w="2099" w:type="pct"/>
          </w:tcPr>
          <w:p w14:paraId="2685DF67" w14:textId="77777777" w:rsidR="00D60367" w:rsidRPr="00D60367" w:rsidRDefault="00D60367" w:rsidP="00D60367">
            <w:pPr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Балыкчы шаары</w:t>
            </w:r>
          </w:p>
        </w:tc>
        <w:tc>
          <w:tcPr>
            <w:tcW w:w="647" w:type="pct"/>
          </w:tcPr>
          <w:p w14:paraId="78D82DE8" w14:textId="77777777" w:rsidR="00D60367" w:rsidRPr="00D60367" w:rsidRDefault="00D60367" w:rsidP="00D60367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784" w:type="pct"/>
          </w:tcPr>
          <w:p w14:paraId="18662607" w14:textId="77777777" w:rsidR="00D60367" w:rsidRPr="00D60367" w:rsidRDefault="00D60367" w:rsidP="00D60367">
            <w:pPr>
              <w:jc w:val="center"/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11,1</w:t>
            </w:r>
          </w:p>
        </w:tc>
        <w:tc>
          <w:tcPr>
            <w:tcW w:w="749" w:type="pct"/>
          </w:tcPr>
          <w:p w14:paraId="21CDA10D" w14:textId="77777777" w:rsidR="00D60367" w:rsidRPr="00D60367" w:rsidRDefault="00D60367" w:rsidP="00D60367">
            <w:pPr>
              <w:jc w:val="center"/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11,0</w:t>
            </w:r>
          </w:p>
        </w:tc>
        <w:tc>
          <w:tcPr>
            <w:tcW w:w="721" w:type="pct"/>
          </w:tcPr>
          <w:p w14:paraId="68A846A3" w14:textId="77777777" w:rsidR="00D60367" w:rsidRPr="00D60367" w:rsidRDefault="00D60367" w:rsidP="00D60367">
            <w:pPr>
              <w:jc w:val="center"/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99,1</w:t>
            </w:r>
          </w:p>
        </w:tc>
      </w:tr>
      <w:tr w:rsidR="00D60367" w:rsidRPr="00D60367" w14:paraId="470E4E38" w14:textId="77777777" w:rsidTr="00D507CD">
        <w:tblPrEx>
          <w:tblBorders>
            <w:insideH w:val="none" w:sz="0" w:space="0" w:color="auto"/>
          </w:tblBorders>
        </w:tblPrEx>
        <w:trPr>
          <w:cantSplit/>
        </w:trPr>
        <w:tc>
          <w:tcPr>
            <w:tcW w:w="2099" w:type="pct"/>
            <w:vAlign w:val="bottom"/>
          </w:tcPr>
          <w:p w14:paraId="25FB7D34" w14:textId="77777777" w:rsidR="00D60367" w:rsidRPr="00D60367" w:rsidRDefault="00D60367" w:rsidP="00D60367">
            <w:pPr>
              <w:rPr>
                <w:sz w:val="18"/>
                <w:szCs w:val="18"/>
                <w:lang w:eastAsia="ru-RU"/>
              </w:rPr>
            </w:pPr>
            <w:r w:rsidRPr="00D60367">
              <w:rPr>
                <w:b/>
                <w:snapToGrid w:val="0"/>
                <w:sz w:val="18"/>
                <w:szCs w:val="18"/>
                <w:lang w:eastAsia="ru-RU"/>
              </w:rPr>
              <w:t>Чогултулуп, тазартылган суу</w:t>
            </w:r>
          </w:p>
        </w:tc>
        <w:tc>
          <w:tcPr>
            <w:tcW w:w="647" w:type="pct"/>
          </w:tcPr>
          <w:p w14:paraId="3BFEF381" w14:textId="77777777" w:rsidR="00D60367" w:rsidRPr="00D60367" w:rsidRDefault="00D60367" w:rsidP="00D60367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784" w:type="pct"/>
            <w:vAlign w:val="center"/>
          </w:tcPr>
          <w:p w14:paraId="3ED07DDF" w14:textId="77777777" w:rsidR="00D60367" w:rsidRPr="00D60367" w:rsidRDefault="00D60367" w:rsidP="00D60367">
            <w:pPr>
              <w:jc w:val="center"/>
              <w:rPr>
                <w:sz w:val="18"/>
                <w:szCs w:val="18"/>
                <w:lang w:eastAsia="ru-RU"/>
              </w:rPr>
            </w:pPr>
            <w:r w:rsidRPr="00D60367">
              <w:rPr>
                <w:b/>
                <w:bCs/>
                <w:color w:val="000000"/>
                <w:sz w:val="18"/>
                <w:szCs w:val="18"/>
                <w:lang w:eastAsia="ru-RU"/>
              </w:rPr>
              <w:t>9470,8</w:t>
            </w:r>
          </w:p>
        </w:tc>
        <w:tc>
          <w:tcPr>
            <w:tcW w:w="749" w:type="pct"/>
            <w:vAlign w:val="center"/>
          </w:tcPr>
          <w:p w14:paraId="5F799DF7" w14:textId="77777777" w:rsidR="00D60367" w:rsidRPr="00D60367" w:rsidRDefault="00D60367" w:rsidP="00D60367">
            <w:pPr>
              <w:jc w:val="center"/>
              <w:rPr>
                <w:sz w:val="18"/>
                <w:szCs w:val="18"/>
                <w:lang w:eastAsia="ru-RU"/>
              </w:rPr>
            </w:pPr>
            <w:r w:rsidRPr="00D60367">
              <w:rPr>
                <w:b/>
                <w:bCs/>
                <w:color w:val="000000"/>
                <w:sz w:val="18"/>
                <w:szCs w:val="18"/>
                <w:lang w:eastAsia="ru-RU"/>
              </w:rPr>
              <w:t>11518,5</w:t>
            </w:r>
          </w:p>
        </w:tc>
        <w:tc>
          <w:tcPr>
            <w:tcW w:w="721" w:type="pct"/>
            <w:vAlign w:val="center"/>
          </w:tcPr>
          <w:p w14:paraId="57ADF148" w14:textId="77777777" w:rsidR="00D60367" w:rsidRPr="00D60367" w:rsidRDefault="00D60367" w:rsidP="00D60367">
            <w:pPr>
              <w:jc w:val="center"/>
              <w:rPr>
                <w:sz w:val="18"/>
                <w:szCs w:val="18"/>
                <w:lang w:eastAsia="ru-RU"/>
              </w:rPr>
            </w:pPr>
            <w:r w:rsidRPr="00D60367">
              <w:rPr>
                <w:b/>
                <w:bCs/>
                <w:color w:val="000000"/>
                <w:sz w:val="18"/>
                <w:szCs w:val="18"/>
                <w:lang w:eastAsia="ru-RU"/>
              </w:rPr>
              <w:t>121,6</w:t>
            </w:r>
          </w:p>
        </w:tc>
      </w:tr>
      <w:tr w:rsidR="00D60367" w:rsidRPr="00D60367" w14:paraId="4E1CBD63" w14:textId="77777777" w:rsidTr="00D507CD">
        <w:tblPrEx>
          <w:tblBorders>
            <w:insideH w:val="none" w:sz="0" w:space="0" w:color="auto"/>
          </w:tblBorders>
        </w:tblPrEx>
        <w:trPr>
          <w:cantSplit/>
        </w:trPr>
        <w:tc>
          <w:tcPr>
            <w:tcW w:w="2099" w:type="pct"/>
          </w:tcPr>
          <w:p w14:paraId="0ADB85E0" w14:textId="77777777" w:rsidR="00D60367" w:rsidRPr="00D60367" w:rsidRDefault="00D60367" w:rsidP="00D60367">
            <w:pPr>
              <w:rPr>
                <w:sz w:val="18"/>
                <w:szCs w:val="18"/>
                <w:lang w:eastAsia="ru-RU"/>
              </w:rPr>
            </w:pPr>
            <w:r w:rsidRPr="00D60367">
              <w:rPr>
                <w:snapToGrid w:val="0"/>
                <w:sz w:val="18"/>
                <w:szCs w:val="18"/>
                <w:lang w:eastAsia="ru-RU"/>
              </w:rPr>
              <w:t>Ак-Суу району</w:t>
            </w:r>
          </w:p>
        </w:tc>
        <w:tc>
          <w:tcPr>
            <w:tcW w:w="647" w:type="pct"/>
          </w:tcPr>
          <w:p w14:paraId="22AB9973" w14:textId="77777777" w:rsidR="00D60367" w:rsidRPr="00D60367" w:rsidRDefault="00D60367" w:rsidP="00D60367">
            <w:pPr>
              <w:rPr>
                <w:sz w:val="18"/>
                <w:szCs w:val="18"/>
                <w:lang w:eastAsia="ru-RU"/>
              </w:rPr>
            </w:pPr>
            <w:r w:rsidRPr="00D60367">
              <w:rPr>
                <w:b/>
                <w:bCs/>
                <w:sz w:val="18"/>
                <w:szCs w:val="18"/>
                <w:lang w:eastAsia="ru-RU"/>
              </w:rPr>
              <w:t>миң. м</w:t>
            </w:r>
            <w:r w:rsidRPr="00D60367">
              <w:rPr>
                <w:b/>
                <w:bCs/>
                <w:sz w:val="18"/>
                <w:szCs w:val="18"/>
                <w:vertAlign w:val="superscript"/>
                <w:lang w:eastAsia="ru-RU"/>
              </w:rPr>
              <w:t>3</w:t>
            </w:r>
          </w:p>
        </w:tc>
        <w:tc>
          <w:tcPr>
            <w:tcW w:w="784" w:type="pct"/>
            <w:vAlign w:val="center"/>
          </w:tcPr>
          <w:p w14:paraId="2C2A97A9" w14:textId="77777777" w:rsidR="00D60367" w:rsidRPr="00D60367" w:rsidRDefault="00D60367" w:rsidP="00D60367">
            <w:pPr>
              <w:jc w:val="center"/>
              <w:rPr>
                <w:sz w:val="18"/>
                <w:szCs w:val="18"/>
                <w:lang w:eastAsia="ru-RU"/>
              </w:rPr>
            </w:pPr>
            <w:r w:rsidRPr="00D60367">
              <w:rPr>
                <w:color w:val="000000"/>
                <w:sz w:val="18"/>
                <w:szCs w:val="18"/>
                <w:lang w:eastAsia="ru-RU"/>
              </w:rPr>
              <w:t>513,7</w:t>
            </w:r>
          </w:p>
        </w:tc>
        <w:tc>
          <w:tcPr>
            <w:tcW w:w="749" w:type="pct"/>
            <w:vAlign w:val="center"/>
          </w:tcPr>
          <w:p w14:paraId="790901C9" w14:textId="77777777" w:rsidR="00D60367" w:rsidRPr="00D60367" w:rsidRDefault="00D60367" w:rsidP="00D60367">
            <w:pPr>
              <w:jc w:val="center"/>
              <w:rPr>
                <w:sz w:val="18"/>
                <w:szCs w:val="18"/>
                <w:lang w:eastAsia="ru-RU"/>
              </w:rPr>
            </w:pPr>
            <w:r w:rsidRPr="00D60367">
              <w:rPr>
                <w:color w:val="000000"/>
                <w:sz w:val="18"/>
                <w:szCs w:val="18"/>
                <w:lang w:eastAsia="ru-RU"/>
              </w:rPr>
              <w:t>433,8</w:t>
            </w:r>
          </w:p>
        </w:tc>
        <w:tc>
          <w:tcPr>
            <w:tcW w:w="721" w:type="pct"/>
            <w:vAlign w:val="center"/>
          </w:tcPr>
          <w:p w14:paraId="69968297" w14:textId="77777777" w:rsidR="00D60367" w:rsidRPr="00D60367" w:rsidRDefault="00D60367" w:rsidP="00D60367">
            <w:pPr>
              <w:jc w:val="center"/>
              <w:rPr>
                <w:sz w:val="18"/>
                <w:szCs w:val="18"/>
                <w:lang w:eastAsia="ru-RU"/>
              </w:rPr>
            </w:pPr>
            <w:r w:rsidRPr="00D60367">
              <w:rPr>
                <w:color w:val="000000"/>
                <w:sz w:val="18"/>
                <w:szCs w:val="18"/>
                <w:lang w:eastAsia="ru-RU"/>
              </w:rPr>
              <w:t>84,4</w:t>
            </w:r>
          </w:p>
        </w:tc>
      </w:tr>
      <w:tr w:rsidR="00D60367" w:rsidRPr="00D60367" w14:paraId="1D525F8C" w14:textId="77777777" w:rsidTr="00D507CD">
        <w:tblPrEx>
          <w:tblBorders>
            <w:insideH w:val="none" w:sz="0" w:space="0" w:color="auto"/>
          </w:tblBorders>
        </w:tblPrEx>
        <w:trPr>
          <w:cantSplit/>
        </w:trPr>
        <w:tc>
          <w:tcPr>
            <w:tcW w:w="2099" w:type="pct"/>
          </w:tcPr>
          <w:p w14:paraId="3F9A5356" w14:textId="77777777" w:rsidR="00D60367" w:rsidRPr="00D60367" w:rsidRDefault="00D60367" w:rsidP="00D60367">
            <w:pPr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Жети-Ѳгуз району</w:t>
            </w:r>
          </w:p>
        </w:tc>
        <w:tc>
          <w:tcPr>
            <w:tcW w:w="647" w:type="pct"/>
          </w:tcPr>
          <w:p w14:paraId="1E7BD1F3" w14:textId="77777777" w:rsidR="00D60367" w:rsidRPr="00D60367" w:rsidRDefault="00D60367" w:rsidP="00D60367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784" w:type="pct"/>
            <w:vAlign w:val="center"/>
          </w:tcPr>
          <w:p w14:paraId="0F322A9A" w14:textId="77777777" w:rsidR="00D60367" w:rsidRPr="00D60367" w:rsidRDefault="00D60367" w:rsidP="00D60367">
            <w:pPr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D60367">
              <w:rPr>
                <w:color w:val="000000"/>
                <w:sz w:val="18"/>
                <w:szCs w:val="18"/>
                <w:lang w:eastAsia="ru-RU"/>
              </w:rPr>
              <w:t>3076,2</w:t>
            </w:r>
          </w:p>
        </w:tc>
        <w:tc>
          <w:tcPr>
            <w:tcW w:w="749" w:type="pct"/>
            <w:vAlign w:val="center"/>
          </w:tcPr>
          <w:p w14:paraId="129908D3" w14:textId="77777777" w:rsidR="00D60367" w:rsidRPr="00D60367" w:rsidRDefault="00D60367" w:rsidP="00D60367">
            <w:pPr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D60367">
              <w:rPr>
                <w:color w:val="000000"/>
                <w:sz w:val="18"/>
                <w:szCs w:val="18"/>
                <w:lang w:eastAsia="ru-RU"/>
              </w:rPr>
              <w:t>5289,1</w:t>
            </w:r>
          </w:p>
        </w:tc>
        <w:tc>
          <w:tcPr>
            <w:tcW w:w="721" w:type="pct"/>
            <w:vAlign w:val="center"/>
          </w:tcPr>
          <w:p w14:paraId="13F446F2" w14:textId="77777777" w:rsidR="00D60367" w:rsidRPr="00D60367" w:rsidRDefault="00D60367" w:rsidP="00D60367">
            <w:pPr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D60367">
              <w:rPr>
                <w:color w:val="000000"/>
                <w:sz w:val="18"/>
                <w:szCs w:val="18"/>
                <w:lang w:eastAsia="ru-RU"/>
              </w:rPr>
              <w:t>171,9</w:t>
            </w:r>
          </w:p>
        </w:tc>
      </w:tr>
      <w:tr w:rsidR="00D60367" w:rsidRPr="00D60367" w14:paraId="5B2DF33D" w14:textId="77777777" w:rsidTr="00D507CD">
        <w:tblPrEx>
          <w:tblBorders>
            <w:insideH w:val="none" w:sz="0" w:space="0" w:color="auto"/>
          </w:tblBorders>
        </w:tblPrEx>
        <w:trPr>
          <w:cantSplit/>
        </w:trPr>
        <w:tc>
          <w:tcPr>
            <w:tcW w:w="2099" w:type="pct"/>
            <w:vAlign w:val="bottom"/>
          </w:tcPr>
          <w:p w14:paraId="7C284916" w14:textId="77777777" w:rsidR="00D60367" w:rsidRPr="00D60367" w:rsidRDefault="00D60367" w:rsidP="00D60367">
            <w:pPr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Ысык-Кѳл району</w:t>
            </w:r>
          </w:p>
        </w:tc>
        <w:tc>
          <w:tcPr>
            <w:tcW w:w="647" w:type="pct"/>
          </w:tcPr>
          <w:p w14:paraId="3088B8EB" w14:textId="77777777" w:rsidR="00D60367" w:rsidRPr="00D60367" w:rsidRDefault="00D60367" w:rsidP="00D60367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784" w:type="pct"/>
            <w:vAlign w:val="center"/>
          </w:tcPr>
          <w:p w14:paraId="082AE6D1" w14:textId="77777777" w:rsidR="00D60367" w:rsidRPr="00D60367" w:rsidRDefault="00D60367" w:rsidP="00D60367">
            <w:pPr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D60367">
              <w:rPr>
                <w:color w:val="000000"/>
                <w:sz w:val="18"/>
                <w:szCs w:val="18"/>
                <w:lang w:eastAsia="ru-RU"/>
              </w:rPr>
              <w:t>447,4</w:t>
            </w:r>
          </w:p>
        </w:tc>
        <w:tc>
          <w:tcPr>
            <w:tcW w:w="749" w:type="pct"/>
            <w:vAlign w:val="center"/>
          </w:tcPr>
          <w:p w14:paraId="70E5926D" w14:textId="77777777" w:rsidR="00D60367" w:rsidRPr="00D60367" w:rsidRDefault="00D60367" w:rsidP="00D60367">
            <w:pPr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D60367">
              <w:rPr>
                <w:color w:val="000000"/>
                <w:sz w:val="18"/>
                <w:szCs w:val="18"/>
                <w:lang w:eastAsia="ru-RU"/>
              </w:rPr>
              <w:t>773,1</w:t>
            </w:r>
          </w:p>
        </w:tc>
        <w:tc>
          <w:tcPr>
            <w:tcW w:w="721" w:type="pct"/>
            <w:vAlign w:val="center"/>
          </w:tcPr>
          <w:p w14:paraId="322F49C6" w14:textId="77777777" w:rsidR="00D60367" w:rsidRPr="00D60367" w:rsidRDefault="00D60367" w:rsidP="00D60367">
            <w:pPr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D60367">
              <w:rPr>
                <w:color w:val="000000"/>
                <w:sz w:val="18"/>
                <w:szCs w:val="18"/>
                <w:lang w:eastAsia="ru-RU"/>
              </w:rPr>
              <w:t>172,8</w:t>
            </w:r>
          </w:p>
        </w:tc>
      </w:tr>
      <w:tr w:rsidR="00D60367" w:rsidRPr="00D60367" w14:paraId="18F774FD" w14:textId="77777777" w:rsidTr="00D507CD">
        <w:tblPrEx>
          <w:tblBorders>
            <w:insideH w:val="none" w:sz="0" w:space="0" w:color="auto"/>
          </w:tblBorders>
        </w:tblPrEx>
        <w:trPr>
          <w:cantSplit/>
        </w:trPr>
        <w:tc>
          <w:tcPr>
            <w:tcW w:w="2099" w:type="pct"/>
          </w:tcPr>
          <w:p w14:paraId="0CD961DA" w14:textId="77777777" w:rsidR="00D60367" w:rsidRPr="00D60367" w:rsidRDefault="00D60367" w:rsidP="00D60367">
            <w:pPr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Түп району</w:t>
            </w:r>
          </w:p>
        </w:tc>
        <w:tc>
          <w:tcPr>
            <w:tcW w:w="647" w:type="pct"/>
          </w:tcPr>
          <w:p w14:paraId="0A8B90E3" w14:textId="77777777" w:rsidR="00D60367" w:rsidRPr="00D60367" w:rsidRDefault="00D60367" w:rsidP="00D60367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784" w:type="pct"/>
            <w:vAlign w:val="center"/>
          </w:tcPr>
          <w:p w14:paraId="2741F9C8" w14:textId="77777777" w:rsidR="00D60367" w:rsidRPr="00D60367" w:rsidRDefault="00D60367" w:rsidP="00D60367">
            <w:pPr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D60367">
              <w:rPr>
                <w:color w:val="000000"/>
                <w:sz w:val="18"/>
                <w:szCs w:val="18"/>
                <w:lang w:eastAsia="ru-RU"/>
              </w:rPr>
              <w:t>398,5</w:t>
            </w:r>
          </w:p>
        </w:tc>
        <w:tc>
          <w:tcPr>
            <w:tcW w:w="749" w:type="pct"/>
            <w:vAlign w:val="center"/>
          </w:tcPr>
          <w:p w14:paraId="291832AB" w14:textId="77777777" w:rsidR="00D60367" w:rsidRPr="00D60367" w:rsidRDefault="00D60367" w:rsidP="00D60367">
            <w:pPr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D60367">
              <w:rPr>
                <w:color w:val="000000"/>
                <w:sz w:val="18"/>
                <w:szCs w:val="18"/>
                <w:lang w:eastAsia="ru-RU"/>
              </w:rPr>
              <w:t>362,9</w:t>
            </w:r>
          </w:p>
        </w:tc>
        <w:tc>
          <w:tcPr>
            <w:tcW w:w="721" w:type="pct"/>
            <w:vAlign w:val="center"/>
          </w:tcPr>
          <w:p w14:paraId="205C88C3" w14:textId="77777777" w:rsidR="00D60367" w:rsidRPr="00D60367" w:rsidRDefault="00D60367" w:rsidP="00D60367">
            <w:pPr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D60367">
              <w:rPr>
                <w:color w:val="000000"/>
                <w:sz w:val="18"/>
                <w:szCs w:val="18"/>
                <w:lang w:eastAsia="ru-RU"/>
              </w:rPr>
              <w:t>91,1</w:t>
            </w:r>
          </w:p>
        </w:tc>
      </w:tr>
      <w:tr w:rsidR="00D60367" w:rsidRPr="00D60367" w14:paraId="09EB3760" w14:textId="77777777" w:rsidTr="00D507CD">
        <w:tblPrEx>
          <w:tblBorders>
            <w:insideH w:val="none" w:sz="0" w:space="0" w:color="auto"/>
          </w:tblBorders>
        </w:tblPrEx>
        <w:trPr>
          <w:cantSplit/>
        </w:trPr>
        <w:tc>
          <w:tcPr>
            <w:tcW w:w="2099" w:type="pct"/>
          </w:tcPr>
          <w:p w14:paraId="684FC0B6" w14:textId="77777777" w:rsidR="00D60367" w:rsidRPr="00D60367" w:rsidRDefault="00D60367" w:rsidP="00D60367">
            <w:pPr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Каракол шаары</w:t>
            </w:r>
          </w:p>
        </w:tc>
        <w:tc>
          <w:tcPr>
            <w:tcW w:w="647" w:type="pct"/>
          </w:tcPr>
          <w:p w14:paraId="56A0E5CD" w14:textId="77777777" w:rsidR="00D60367" w:rsidRPr="00D60367" w:rsidRDefault="00D60367" w:rsidP="00D60367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784" w:type="pct"/>
            <w:vAlign w:val="center"/>
          </w:tcPr>
          <w:p w14:paraId="759CC196" w14:textId="77777777" w:rsidR="00D60367" w:rsidRPr="00D60367" w:rsidRDefault="00D60367" w:rsidP="00D60367">
            <w:pPr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D60367">
              <w:rPr>
                <w:color w:val="000000"/>
                <w:sz w:val="18"/>
                <w:szCs w:val="18"/>
                <w:lang w:eastAsia="ru-RU"/>
              </w:rPr>
              <w:t>3942,7</w:t>
            </w:r>
          </w:p>
        </w:tc>
        <w:tc>
          <w:tcPr>
            <w:tcW w:w="749" w:type="pct"/>
            <w:vAlign w:val="center"/>
          </w:tcPr>
          <w:p w14:paraId="19BB88B6" w14:textId="77777777" w:rsidR="00D60367" w:rsidRPr="00D60367" w:rsidRDefault="00D60367" w:rsidP="00D60367">
            <w:pPr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D60367">
              <w:rPr>
                <w:color w:val="000000"/>
                <w:sz w:val="18"/>
                <w:szCs w:val="18"/>
                <w:lang w:eastAsia="ru-RU"/>
              </w:rPr>
              <w:t>3527,5</w:t>
            </w:r>
          </w:p>
        </w:tc>
        <w:tc>
          <w:tcPr>
            <w:tcW w:w="721" w:type="pct"/>
            <w:vAlign w:val="center"/>
          </w:tcPr>
          <w:p w14:paraId="4A787347" w14:textId="77777777" w:rsidR="00D60367" w:rsidRPr="00D60367" w:rsidRDefault="00D60367" w:rsidP="00D60367">
            <w:pPr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D60367">
              <w:rPr>
                <w:color w:val="000000"/>
                <w:sz w:val="18"/>
                <w:szCs w:val="18"/>
                <w:lang w:eastAsia="ru-RU"/>
              </w:rPr>
              <w:t>89,5</w:t>
            </w:r>
          </w:p>
        </w:tc>
      </w:tr>
      <w:tr w:rsidR="00D60367" w:rsidRPr="00D60367" w14:paraId="60A7EA9E" w14:textId="77777777" w:rsidTr="00D507CD">
        <w:tblPrEx>
          <w:tblBorders>
            <w:insideH w:val="none" w:sz="0" w:space="0" w:color="auto"/>
          </w:tblBorders>
        </w:tblPrEx>
        <w:trPr>
          <w:cantSplit/>
        </w:trPr>
        <w:tc>
          <w:tcPr>
            <w:tcW w:w="2099" w:type="pct"/>
          </w:tcPr>
          <w:p w14:paraId="1FB8036B" w14:textId="77777777" w:rsidR="00D60367" w:rsidRPr="00D60367" w:rsidRDefault="00D60367" w:rsidP="00D60367">
            <w:pPr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Балыкчы шаары</w:t>
            </w:r>
          </w:p>
        </w:tc>
        <w:tc>
          <w:tcPr>
            <w:tcW w:w="647" w:type="pct"/>
          </w:tcPr>
          <w:p w14:paraId="7167D36B" w14:textId="77777777" w:rsidR="00D60367" w:rsidRPr="00D60367" w:rsidRDefault="00D60367" w:rsidP="00D60367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784" w:type="pct"/>
            <w:vAlign w:val="center"/>
          </w:tcPr>
          <w:p w14:paraId="3726AEE0" w14:textId="77777777" w:rsidR="00D60367" w:rsidRPr="00D60367" w:rsidRDefault="00D60367" w:rsidP="00D60367">
            <w:pPr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D60367">
              <w:rPr>
                <w:color w:val="000000"/>
                <w:sz w:val="18"/>
                <w:szCs w:val="18"/>
                <w:lang w:eastAsia="ru-RU"/>
              </w:rPr>
              <w:t>1092,3</w:t>
            </w:r>
          </w:p>
        </w:tc>
        <w:tc>
          <w:tcPr>
            <w:tcW w:w="749" w:type="pct"/>
            <w:vAlign w:val="center"/>
          </w:tcPr>
          <w:p w14:paraId="620F9CB7" w14:textId="77777777" w:rsidR="00D60367" w:rsidRPr="00D60367" w:rsidRDefault="00D60367" w:rsidP="00D60367">
            <w:pPr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D60367">
              <w:rPr>
                <w:color w:val="000000"/>
                <w:sz w:val="18"/>
                <w:szCs w:val="18"/>
                <w:lang w:eastAsia="ru-RU"/>
              </w:rPr>
              <w:t>1132,1</w:t>
            </w:r>
          </w:p>
        </w:tc>
        <w:tc>
          <w:tcPr>
            <w:tcW w:w="721" w:type="pct"/>
            <w:vAlign w:val="center"/>
          </w:tcPr>
          <w:p w14:paraId="0BFC146A" w14:textId="77777777" w:rsidR="00D60367" w:rsidRPr="00D60367" w:rsidRDefault="00D60367" w:rsidP="00D60367">
            <w:pPr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D60367">
              <w:rPr>
                <w:color w:val="000000"/>
                <w:sz w:val="18"/>
                <w:szCs w:val="18"/>
                <w:lang w:eastAsia="ru-RU"/>
              </w:rPr>
              <w:t>103,6</w:t>
            </w:r>
          </w:p>
        </w:tc>
      </w:tr>
    </w:tbl>
    <w:p w14:paraId="24E08D83" w14:textId="77777777" w:rsidR="00D60367" w:rsidRPr="00D60367" w:rsidRDefault="00D60367" w:rsidP="00D60367">
      <w:pPr>
        <w:jc w:val="center"/>
        <w:rPr>
          <w:szCs w:val="24"/>
          <w:lang w:eastAsia="ru-RU"/>
        </w:rPr>
      </w:pPr>
    </w:p>
    <w:p w14:paraId="70A74D34" w14:textId="77777777" w:rsidR="00D60367" w:rsidRPr="00D60367" w:rsidRDefault="00D60367" w:rsidP="00D60367">
      <w:pPr>
        <w:jc w:val="center"/>
        <w:rPr>
          <w:szCs w:val="24"/>
          <w:lang w:eastAsia="ru-RU"/>
        </w:rPr>
      </w:pPr>
    </w:p>
    <w:p w14:paraId="5D49BB40" w14:textId="77777777" w:rsidR="00D60367" w:rsidRPr="00D60367" w:rsidRDefault="00D60367" w:rsidP="00D60367">
      <w:pPr>
        <w:jc w:val="center"/>
        <w:rPr>
          <w:szCs w:val="24"/>
          <w:lang w:eastAsia="ru-RU"/>
        </w:rPr>
      </w:pPr>
    </w:p>
    <w:p w14:paraId="70A16DB9" w14:textId="77777777" w:rsidR="00D60367" w:rsidRPr="00D60367" w:rsidRDefault="00D60367" w:rsidP="00D60367">
      <w:pPr>
        <w:jc w:val="center"/>
        <w:rPr>
          <w:szCs w:val="24"/>
          <w:lang w:eastAsia="ru-RU"/>
        </w:rPr>
      </w:pPr>
    </w:p>
    <w:p w14:paraId="7BFB4C7D" w14:textId="77777777" w:rsidR="00D60367" w:rsidRPr="00D60367" w:rsidRDefault="00D60367" w:rsidP="00D60367">
      <w:pPr>
        <w:keepNext/>
        <w:spacing w:before="240" w:after="60"/>
        <w:outlineLvl w:val="1"/>
        <w:rPr>
          <w:b/>
          <w:bCs/>
          <w:sz w:val="22"/>
          <w:szCs w:val="22"/>
          <w:lang w:eastAsia="ru-RU"/>
        </w:rPr>
      </w:pPr>
      <w:bookmarkStart w:id="69" w:name="_Toc258853405"/>
      <w:bookmarkStart w:id="70" w:name="_Toc258853955"/>
      <w:bookmarkStart w:id="71" w:name="_Toc298162540"/>
    </w:p>
    <w:p w14:paraId="72B24208" w14:textId="77777777" w:rsidR="00D60367" w:rsidRPr="00D60367" w:rsidRDefault="00D60367" w:rsidP="00D60367">
      <w:pPr>
        <w:rPr>
          <w:sz w:val="22"/>
          <w:szCs w:val="22"/>
          <w:lang w:eastAsia="ru-RU"/>
        </w:rPr>
      </w:pPr>
    </w:p>
    <w:p w14:paraId="3B9C1907" w14:textId="77777777" w:rsidR="00D60367" w:rsidRPr="00D60367" w:rsidRDefault="00D60367" w:rsidP="00D507CD">
      <w:pPr>
        <w:keepNext/>
        <w:pageBreakBefore/>
        <w:outlineLvl w:val="1"/>
        <w:rPr>
          <w:b/>
          <w:bCs/>
          <w:sz w:val="22"/>
          <w:szCs w:val="22"/>
          <w:lang w:eastAsia="ru-RU"/>
        </w:rPr>
      </w:pPr>
      <w:bookmarkStart w:id="72" w:name="_Toc347148740"/>
      <w:r w:rsidRPr="00D60367">
        <w:rPr>
          <w:b/>
          <w:bCs/>
          <w:sz w:val="22"/>
          <w:szCs w:val="22"/>
          <w:lang w:eastAsia="ru-RU"/>
        </w:rPr>
        <w:lastRenderedPageBreak/>
        <w:t>Ысык-Кѳл аймагы боюнча мал чарбачылыгынын негизги продуктыларын ѳндүрүү</w:t>
      </w:r>
      <w:bookmarkEnd w:id="69"/>
      <w:bookmarkEnd w:id="70"/>
      <w:bookmarkEnd w:id="71"/>
      <w:bookmarkEnd w:id="72"/>
    </w:p>
    <w:p w14:paraId="6E78FF93" w14:textId="77777777" w:rsidR="00D60367" w:rsidRPr="00D60367" w:rsidRDefault="00D60367" w:rsidP="00D60367">
      <w:pPr>
        <w:rPr>
          <w:i/>
          <w:iCs/>
          <w:sz w:val="18"/>
          <w:szCs w:val="18"/>
          <w:lang w:eastAsia="ru-RU"/>
        </w:rPr>
      </w:pPr>
      <w:r w:rsidRPr="00D60367">
        <w:rPr>
          <w:i/>
          <w:iCs/>
          <w:sz w:val="18"/>
          <w:szCs w:val="18"/>
          <w:lang w:eastAsia="ru-RU"/>
        </w:rPr>
        <w:t>(1-августка  карата;  бардык категориядагы чарбалар)</w:t>
      </w:r>
    </w:p>
    <w:p w14:paraId="32F1A908" w14:textId="77777777" w:rsidR="00D60367" w:rsidRPr="00D60367" w:rsidRDefault="00D60367" w:rsidP="00D60367">
      <w:pPr>
        <w:rPr>
          <w:sz w:val="10"/>
          <w:szCs w:val="10"/>
          <w:lang w:eastAsia="ru-RU"/>
        </w:rPr>
      </w:pPr>
    </w:p>
    <w:tbl>
      <w:tblPr>
        <w:tblW w:w="5000" w:type="pct"/>
        <w:tblLook w:val="0000" w:firstRow="0" w:lastRow="0" w:firstColumn="0" w:lastColumn="0" w:noHBand="0" w:noVBand="0"/>
      </w:tblPr>
      <w:tblGrid>
        <w:gridCol w:w="3747"/>
        <w:gridCol w:w="1386"/>
        <w:gridCol w:w="1386"/>
        <w:gridCol w:w="1431"/>
        <w:gridCol w:w="1155"/>
      </w:tblGrid>
      <w:tr w:rsidR="00D60367" w:rsidRPr="00D60367" w14:paraId="665C0B14" w14:textId="77777777" w:rsidTr="00D5136F">
        <w:trPr>
          <w:cantSplit/>
          <w:trHeight w:val="723"/>
        </w:trPr>
        <w:tc>
          <w:tcPr>
            <w:tcW w:w="20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7BEE70D8" w14:textId="77777777" w:rsidR="00D60367" w:rsidRPr="00D60367" w:rsidRDefault="00D60367" w:rsidP="00D60367">
            <w:pPr>
              <w:jc w:val="center"/>
              <w:rPr>
                <w:sz w:val="18"/>
                <w:szCs w:val="18"/>
                <w:lang w:eastAsia="ru-RU"/>
              </w:rPr>
            </w:pPr>
          </w:p>
        </w:tc>
        <w:tc>
          <w:tcPr>
            <w:tcW w:w="7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056BFF9D" w14:textId="77777777" w:rsidR="00D60367" w:rsidRPr="00D60367" w:rsidRDefault="00D60367" w:rsidP="00D60367">
            <w:pPr>
              <w:jc w:val="center"/>
              <w:rPr>
                <w:b/>
                <w:sz w:val="18"/>
                <w:szCs w:val="18"/>
                <w:lang w:eastAsia="ru-RU"/>
              </w:rPr>
            </w:pPr>
            <w:r w:rsidRPr="00D60367">
              <w:rPr>
                <w:b/>
                <w:sz w:val="18"/>
                <w:szCs w:val="18"/>
                <w:lang w:eastAsia="ru-RU"/>
              </w:rPr>
              <w:t>2025</w:t>
            </w:r>
          </w:p>
        </w:tc>
        <w:tc>
          <w:tcPr>
            <w:tcW w:w="7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1B39E84E" w14:textId="77777777" w:rsidR="00D60367" w:rsidRPr="00D60367" w:rsidRDefault="00D60367" w:rsidP="00D60367">
            <w:pPr>
              <w:jc w:val="center"/>
              <w:rPr>
                <w:b/>
                <w:sz w:val="18"/>
                <w:szCs w:val="18"/>
                <w:lang w:eastAsia="ru-RU"/>
              </w:rPr>
            </w:pPr>
            <w:r w:rsidRPr="00D60367">
              <w:rPr>
                <w:b/>
                <w:sz w:val="18"/>
                <w:szCs w:val="18"/>
                <w:lang w:eastAsia="ru-RU"/>
              </w:rPr>
              <w:t>2026</w:t>
            </w:r>
          </w:p>
        </w:tc>
        <w:tc>
          <w:tcPr>
            <w:tcW w:w="7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1791A9A4" w14:textId="77777777" w:rsidR="00D60367" w:rsidRPr="00D60367" w:rsidRDefault="00D60367" w:rsidP="00D60367">
            <w:pPr>
              <w:ind w:left="-79" w:right="-108"/>
              <w:jc w:val="center"/>
              <w:rPr>
                <w:b/>
                <w:sz w:val="18"/>
                <w:szCs w:val="18"/>
                <w:lang w:eastAsia="ru-RU"/>
              </w:rPr>
            </w:pPr>
            <w:r w:rsidRPr="00D60367">
              <w:rPr>
                <w:b/>
                <w:sz w:val="18"/>
                <w:szCs w:val="18"/>
                <w:lang w:eastAsia="ru-RU"/>
              </w:rPr>
              <w:t>2026</w:t>
            </w:r>
          </w:p>
          <w:p w14:paraId="4A25BFFC" w14:textId="77777777" w:rsidR="00D60367" w:rsidRPr="00D60367" w:rsidRDefault="00D60367" w:rsidP="00D60367">
            <w:pPr>
              <w:ind w:left="-79" w:right="-108"/>
              <w:jc w:val="center"/>
              <w:rPr>
                <w:b/>
                <w:sz w:val="18"/>
                <w:szCs w:val="18"/>
                <w:lang w:eastAsia="ru-RU"/>
              </w:rPr>
            </w:pPr>
            <w:r w:rsidRPr="00D60367">
              <w:rPr>
                <w:b/>
                <w:sz w:val="18"/>
                <w:szCs w:val="18"/>
                <w:lang w:eastAsia="ru-RU"/>
              </w:rPr>
              <w:t xml:space="preserve"> % менен</w:t>
            </w:r>
          </w:p>
          <w:p w14:paraId="2543045C" w14:textId="77777777" w:rsidR="00D60367" w:rsidRPr="00D60367" w:rsidRDefault="00D60367" w:rsidP="00D60367">
            <w:pPr>
              <w:ind w:left="-79" w:right="-108"/>
              <w:jc w:val="center"/>
              <w:rPr>
                <w:b/>
                <w:sz w:val="18"/>
                <w:szCs w:val="18"/>
                <w:lang w:eastAsia="ru-RU"/>
              </w:rPr>
            </w:pPr>
            <w:r w:rsidRPr="00D60367">
              <w:rPr>
                <w:b/>
                <w:sz w:val="18"/>
                <w:szCs w:val="18"/>
                <w:lang w:eastAsia="ru-RU"/>
              </w:rPr>
              <w:t xml:space="preserve">2025 </w:t>
            </w:r>
          </w:p>
        </w:tc>
        <w:tc>
          <w:tcPr>
            <w:tcW w:w="6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0B00C9" w14:textId="77777777" w:rsidR="00D60367" w:rsidRPr="00D60367" w:rsidRDefault="00D60367" w:rsidP="00D60367">
            <w:pPr>
              <w:ind w:left="-79" w:right="-108"/>
              <w:jc w:val="center"/>
              <w:rPr>
                <w:b/>
                <w:sz w:val="18"/>
                <w:szCs w:val="18"/>
                <w:lang w:eastAsia="ru-RU"/>
              </w:rPr>
            </w:pPr>
          </w:p>
          <w:p w14:paraId="1C29DDD0" w14:textId="77777777" w:rsidR="00D60367" w:rsidRPr="00D60367" w:rsidRDefault="00D60367" w:rsidP="00D60367">
            <w:pPr>
              <w:ind w:left="-79" w:right="-108"/>
              <w:jc w:val="center"/>
              <w:rPr>
                <w:b/>
                <w:sz w:val="18"/>
                <w:szCs w:val="18"/>
                <w:lang w:eastAsia="ru-RU"/>
              </w:rPr>
            </w:pPr>
            <w:r w:rsidRPr="00D60367">
              <w:rPr>
                <w:b/>
                <w:sz w:val="18"/>
                <w:szCs w:val="18"/>
                <w:lang w:eastAsia="ru-RU"/>
              </w:rPr>
              <w:t xml:space="preserve">+;   - </w:t>
            </w:r>
          </w:p>
          <w:p w14:paraId="0D2F3049" w14:textId="77777777" w:rsidR="00D60367" w:rsidRPr="00D60367" w:rsidRDefault="00D60367" w:rsidP="00D60367">
            <w:pPr>
              <w:ind w:left="-79" w:right="-108"/>
              <w:rPr>
                <w:b/>
                <w:sz w:val="18"/>
                <w:szCs w:val="18"/>
                <w:lang w:eastAsia="ru-RU"/>
              </w:rPr>
            </w:pPr>
          </w:p>
        </w:tc>
      </w:tr>
      <w:tr w:rsidR="00D60367" w:rsidRPr="00D60367" w14:paraId="2921CF37" w14:textId="77777777" w:rsidTr="005E65DA">
        <w:trPr>
          <w:cantSplit/>
          <w:trHeight w:val="284"/>
        </w:trPr>
        <w:tc>
          <w:tcPr>
            <w:tcW w:w="2058" w:type="pct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14:paraId="7421DEB2" w14:textId="77777777" w:rsidR="00D60367" w:rsidRPr="00D60367" w:rsidRDefault="00D60367" w:rsidP="00D60367">
            <w:pPr>
              <w:rPr>
                <w:b/>
                <w:sz w:val="18"/>
                <w:szCs w:val="18"/>
                <w:lang w:eastAsia="ru-RU"/>
              </w:rPr>
            </w:pPr>
            <w:r w:rsidRPr="00D60367">
              <w:rPr>
                <w:b/>
                <w:sz w:val="18"/>
                <w:szCs w:val="18"/>
                <w:lang w:eastAsia="ru-RU"/>
              </w:rPr>
              <w:t>Союлуучу мал жана канаттуулар</w:t>
            </w:r>
          </w:p>
          <w:p w14:paraId="52694A19" w14:textId="77777777" w:rsidR="00D60367" w:rsidRPr="00D60367" w:rsidRDefault="00D60367" w:rsidP="00D60367">
            <w:pPr>
              <w:rPr>
                <w:b/>
                <w:sz w:val="18"/>
                <w:szCs w:val="18"/>
                <w:lang w:eastAsia="ru-RU"/>
              </w:rPr>
            </w:pPr>
            <w:r w:rsidRPr="00D60367">
              <w:rPr>
                <w:b/>
                <w:sz w:val="18"/>
                <w:szCs w:val="18"/>
                <w:lang w:eastAsia="ru-RU"/>
              </w:rPr>
              <w:t>(тирүүлѳй салмагы)        -тонна-</w:t>
            </w:r>
          </w:p>
        </w:tc>
        <w:tc>
          <w:tcPr>
            <w:tcW w:w="761" w:type="pct"/>
            <w:tcBorders>
              <w:left w:val="nil"/>
            </w:tcBorders>
            <w:vAlign w:val="bottom"/>
          </w:tcPr>
          <w:p w14:paraId="2C4C8F9A" w14:textId="77777777" w:rsidR="00D60367" w:rsidRPr="00D60367" w:rsidRDefault="00D60367" w:rsidP="00D60367">
            <w:pPr>
              <w:jc w:val="center"/>
              <w:rPr>
                <w:b/>
                <w:sz w:val="18"/>
                <w:szCs w:val="18"/>
                <w:lang w:eastAsia="ru-RU"/>
              </w:rPr>
            </w:pPr>
          </w:p>
        </w:tc>
        <w:tc>
          <w:tcPr>
            <w:tcW w:w="761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14:paraId="102DDDB7" w14:textId="77777777" w:rsidR="00D60367" w:rsidRPr="00D60367" w:rsidRDefault="00D60367" w:rsidP="00D60367">
            <w:pPr>
              <w:jc w:val="center"/>
              <w:rPr>
                <w:b/>
                <w:sz w:val="18"/>
                <w:szCs w:val="18"/>
                <w:lang w:eastAsia="ru-RU"/>
              </w:rPr>
            </w:pPr>
          </w:p>
        </w:tc>
        <w:tc>
          <w:tcPr>
            <w:tcW w:w="786" w:type="pct"/>
            <w:tcBorders>
              <w:left w:val="nil"/>
            </w:tcBorders>
            <w:vAlign w:val="bottom"/>
          </w:tcPr>
          <w:p w14:paraId="4A9F75FE" w14:textId="77777777" w:rsidR="00D60367" w:rsidRPr="00D60367" w:rsidRDefault="00D60367" w:rsidP="00D60367">
            <w:pPr>
              <w:jc w:val="center"/>
              <w:rPr>
                <w:b/>
                <w:sz w:val="18"/>
                <w:szCs w:val="18"/>
                <w:lang w:eastAsia="ru-RU"/>
              </w:rPr>
            </w:pPr>
          </w:p>
        </w:tc>
        <w:tc>
          <w:tcPr>
            <w:tcW w:w="634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14:paraId="627E7A2C" w14:textId="77777777" w:rsidR="00D60367" w:rsidRPr="00D60367" w:rsidRDefault="00D60367" w:rsidP="00D60367">
            <w:pPr>
              <w:jc w:val="center"/>
              <w:rPr>
                <w:b/>
                <w:sz w:val="18"/>
                <w:szCs w:val="18"/>
                <w:lang w:eastAsia="ru-RU"/>
              </w:rPr>
            </w:pPr>
          </w:p>
        </w:tc>
      </w:tr>
      <w:tr w:rsidR="00D60367" w:rsidRPr="00D60367" w14:paraId="142BAF55" w14:textId="77777777" w:rsidTr="005E65DA">
        <w:trPr>
          <w:cantSplit/>
          <w:trHeight w:val="284"/>
        </w:trPr>
        <w:tc>
          <w:tcPr>
            <w:tcW w:w="2058" w:type="pct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14:paraId="111733AB" w14:textId="77777777" w:rsidR="00D60367" w:rsidRPr="00D60367" w:rsidRDefault="00D60367" w:rsidP="00D60367">
            <w:pPr>
              <w:rPr>
                <w:b/>
                <w:sz w:val="18"/>
                <w:szCs w:val="18"/>
                <w:lang w:eastAsia="ru-RU"/>
              </w:rPr>
            </w:pPr>
            <w:r w:rsidRPr="00D60367">
              <w:rPr>
                <w:b/>
                <w:sz w:val="18"/>
                <w:szCs w:val="18"/>
                <w:lang w:eastAsia="ru-RU"/>
              </w:rPr>
              <w:t>Ысык-Кѳл облусу</w:t>
            </w:r>
          </w:p>
        </w:tc>
        <w:tc>
          <w:tcPr>
            <w:tcW w:w="761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14:paraId="4225F3EC" w14:textId="77777777" w:rsidR="00D60367" w:rsidRPr="00D60367" w:rsidRDefault="00D60367" w:rsidP="00D60367">
            <w:pPr>
              <w:jc w:val="center"/>
              <w:rPr>
                <w:b/>
                <w:bCs/>
                <w:sz w:val="18"/>
                <w:szCs w:val="18"/>
                <w:lang w:eastAsia="ru-RU"/>
              </w:rPr>
            </w:pPr>
            <w:r w:rsidRPr="00D60367">
              <w:rPr>
                <w:b/>
                <w:bCs/>
                <w:sz w:val="18"/>
                <w:szCs w:val="18"/>
                <w:lang w:eastAsia="ru-RU"/>
              </w:rPr>
              <w:t>39596,7</w:t>
            </w:r>
          </w:p>
        </w:tc>
        <w:tc>
          <w:tcPr>
            <w:tcW w:w="761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14:paraId="450B858B" w14:textId="77777777" w:rsidR="00D60367" w:rsidRPr="00D60367" w:rsidRDefault="00D60367" w:rsidP="00D60367">
            <w:pPr>
              <w:jc w:val="center"/>
              <w:rPr>
                <w:b/>
                <w:bCs/>
                <w:sz w:val="18"/>
                <w:szCs w:val="18"/>
                <w:lang w:eastAsia="ru-RU"/>
              </w:rPr>
            </w:pPr>
            <w:r w:rsidRPr="00D60367">
              <w:rPr>
                <w:b/>
                <w:bCs/>
                <w:sz w:val="18"/>
                <w:szCs w:val="18"/>
                <w:lang w:eastAsia="ru-RU"/>
              </w:rPr>
              <w:t>43364,7</w:t>
            </w:r>
          </w:p>
        </w:tc>
        <w:tc>
          <w:tcPr>
            <w:tcW w:w="786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14:paraId="660EF30B" w14:textId="77777777" w:rsidR="00D60367" w:rsidRPr="00D60367" w:rsidRDefault="00D60367" w:rsidP="00D60367">
            <w:pPr>
              <w:jc w:val="center"/>
              <w:rPr>
                <w:b/>
                <w:bCs/>
                <w:sz w:val="18"/>
                <w:szCs w:val="18"/>
                <w:lang w:eastAsia="ru-RU"/>
              </w:rPr>
            </w:pPr>
            <w:r w:rsidRPr="00D60367">
              <w:rPr>
                <w:b/>
                <w:bCs/>
                <w:sz w:val="18"/>
                <w:szCs w:val="18"/>
                <w:lang w:eastAsia="ru-RU"/>
              </w:rPr>
              <w:t>109,5</w:t>
            </w:r>
          </w:p>
        </w:tc>
        <w:tc>
          <w:tcPr>
            <w:tcW w:w="634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14:paraId="668EED1F" w14:textId="77777777" w:rsidR="00D60367" w:rsidRPr="00D60367" w:rsidRDefault="00D60367" w:rsidP="00D60367">
            <w:pPr>
              <w:jc w:val="center"/>
              <w:rPr>
                <w:b/>
                <w:bCs/>
                <w:sz w:val="18"/>
                <w:szCs w:val="18"/>
                <w:lang w:eastAsia="ru-RU"/>
              </w:rPr>
            </w:pPr>
            <w:r w:rsidRPr="00D60367">
              <w:rPr>
                <w:b/>
                <w:bCs/>
                <w:sz w:val="18"/>
                <w:szCs w:val="18"/>
                <w:lang w:eastAsia="ru-RU"/>
              </w:rPr>
              <w:t>3768</w:t>
            </w:r>
          </w:p>
        </w:tc>
      </w:tr>
      <w:tr w:rsidR="00D60367" w:rsidRPr="00D60367" w14:paraId="5B9902DE" w14:textId="77777777" w:rsidTr="005E65DA">
        <w:trPr>
          <w:cantSplit/>
          <w:trHeight w:val="284"/>
        </w:trPr>
        <w:tc>
          <w:tcPr>
            <w:tcW w:w="2058" w:type="pct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14:paraId="6AF20706" w14:textId="77777777" w:rsidR="00D60367" w:rsidRPr="00D60367" w:rsidRDefault="00D60367" w:rsidP="00D60367">
            <w:pPr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Ак-Суу</w:t>
            </w:r>
          </w:p>
        </w:tc>
        <w:tc>
          <w:tcPr>
            <w:tcW w:w="761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14:paraId="62046564" w14:textId="77777777" w:rsidR="00D60367" w:rsidRPr="00D60367" w:rsidRDefault="00D60367" w:rsidP="00D60367">
            <w:pPr>
              <w:jc w:val="center"/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5388</w:t>
            </w:r>
          </w:p>
        </w:tc>
        <w:tc>
          <w:tcPr>
            <w:tcW w:w="761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14:paraId="5DB2A30A" w14:textId="77777777" w:rsidR="00D60367" w:rsidRPr="00D60367" w:rsidRDefault="00D60367" w:rsidP="00D60367">
            <w:pPr>
              <w:jc w:val="center"/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5543</w:t>
            </w:r>
          </w:p>
        </w:tc>
        <w:tc>
          <w:tcPr>
            <w:tcW w:w="786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14:paraId="29259E2F" w14:textId="77777777" w:rsidR="00D60367" w:rsidRPr="00D60367" w:rsidRDefault="00D60367" w:rsidP="00D60367">
            <w:pPr>
              <w:jc w:val="center"/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102,9</w:t>
            </w:r>
          </w:p>
        </w:tc>
        <w:tc>
          <w:tcPr>
            <w:tcW w:w="634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14:paraId="23324BF7" w14:textId="77777777" w:rsidR="00D60367" w:rsidRPr="00D60367" w:rsidRDefault="00D60367" w:rsidP="00D60367">
            <w:pPr>
              <w:jc w:val="center"/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155</w:t>
            </w:r>
          </w:p>
        </w:tc>
      </w:tr>
      <w:tr w:rsidR="00D60367" w:rsidRPr="00D60367" w14:paraId="4C09FD86" w14:textId="77777777" w:rsidTr="005E65DA">
        <w:trPr>
          <w:cantSplit/>
          <w:trHeight w:val="284"/>
        </w:trPr>
        <w:tc>
          <w:tcPr>
            <w:tcW w:w="2058" w:type="pct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14:paraId="180FEB13" w14:textId="77777777" w:rsidR="00D60367" w:rsidRPr="00D60367" w:rsidRDefault="00D60367" w:rsidP="00D60367">
            <w:pPr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Жети-Ѳгуз</w:t>
            </w:r>
          </w:p>
        </w:tc>
        <w:tc>
          <w:tcPr>
            <w:tcW w:w="761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14:paraId="35B9E503" w14:textId="77777777" w:rsidR="00D60367" w:rsidRPr="00D60367" w:rsidRDefault="00D60367" w:rsidP="00D60367">
            <w:pPr>
              <w:jc w:val="center"/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7558</w:t>
            </w:r>
          </w:p>
        </w:tc>
        <w:tc>
          <w:tcPr>
            <w:tcW w:w="761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14:paraId="379364E7" w14:textId="77777777" w:rsidR="00D60367" w:rsidRPr="00D60367" w:rsidRDefault="00D60367" w:rsidP="00D60367">
            <w:pPr>
              <w:jc w:val="center"/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7853,1</w:t>
            </w:r>
          </w:p>
        </w:tc>
        <w:tc>
          <w:tcPr>
            <w:tcW w:w="786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14:paraId="2C92D054" w14:textId="77777777" w:rsidR="00D60367" w:rsidRPr="00D60367" w:rsidRDefault="00D60367" w:rsidP="00D60367">
            <w:pPr>
              <w:jc w:val="center"/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103,9</w:t>
            </w:r>
          </w:p>
        </w:tc>
        <w:tc>
          <w:tcPr>
            <w:tcW w:w="634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14:paraId="174EFB43" w14:textId="77777777" w:rsidR="00D60367" w:rsidRPr="00D60367" w:rsidRDefault="00D60367" w:rsidP="00D60367">
            <w:pPr>
              <w:jc w:val="center"/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295,1</w:t>
            </w:r>
          </w:p>
        </w:tc>
      </w:tr>
      <w:tr w:rsidR="00D60367" w:rsidRPr="00D60367" w14:paraId="74E31AD7" w14:textId="77777777" w:rsidTr="005E65DA">
        <w:trPr>
          <w:cantSplit/>
          <w:trHeight w:val="284"/>
        </w:trPr>
        <w:tc>
          <w:tcPr>
            <w:tcW w:w="2058" w:type="pct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14:paraId="364FE2C2" w14:textId="77777777" w:rsidR="00D60367" w:rsidRPr="00D60367" w:rsidRDefault="00D60367" w:rsidP="00D60367">
            <w:pPr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Ысык-Кѳл</w:t>
            </w:r>
          </w:p>
        </w:tc>
        <w:tc>
          <w:tcPr>
            <w:tcW w:w="761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14:paraId="31BB0797" w14:textId="77777777" w:rsidR="00D60367" w:rsidRPr="00D60367" w:rsidRDefault="00D60367" w:rsidP="00D60367">
            <w:pPr>
              <w:jc w:val="center"/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15164</w:t>
            </w:r>
          </w:p>
        </w:tc>
        <w:tc>
          <w:tcPr>
            <w:tcW w:w="761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14:paraId="6F1F00E6" w14:textId="77777777" w:rsidR="00D60367" w:rsidRPr="00D60367" w:rsidRDefault="00D60367" w:rsidP="00D60367">
            <w:pPr>
              <w:jc w:val="center"/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18299,2</w:t>
            </w:r>
          </w:p>
        </w:tc>
        <w:tc>
          <w:tcPr>
            <w:tcW w:w="786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14:paraId="1372579E" w14:textId="77777777" w:rsidR="00D60367" w:rsidRPr="00D60367" w:rsidRDefault="00D60367" w:rsidP="00D60367">
            <w:pPr>
              <w:jc w:val="center"/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120,7</w:t>
            </w:r>
          </w:p>
        </w:tc>
        <w:tc>
          <w:tcPr>
            <w:tcW w:w="634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14:paraId="2497F6C8" w14:textId="77777777" w:rsidR="00D60367" w:rsidRPr="00D60367" w:rsidRDefault="00D60367" w:rsidP="00D60367">
            <w:pPr>
              <w:jc w:val="center"/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3135,2</w:t>
            </w:r>
          </w:p>
        </w:tc>
      </w:tr>
      <w:tr w:rsidR="00D60367" w:rsidRPr="00D60367" w14:paraId="2B0B57AD" w14:textId="77777777" w:rsidTr="005E65DA">
        <w:trPr>
          <w:cantSplit/>
          <w:trHeight w:val="284"/>
        </w:trPr>
        <w:tc>
          <w:tcPr>
            <w:tcW w:w="2058" w:type="pct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14:paraId="47898F2F" w14:textId="77777777" w:rsidR="00D60367" w:rsidRPr="00D60367" w:rsidRDefault="00D60367" w:rsidP="00D60367">
            <w:pPr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 xml:space="preserve">   Чолпон-Ата шаары</w:t>
            </w:r>
          </w:p>
        </w:tc>
        <w:tc>
          <w:tcPr>
            <w:tcW w:w="761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14:paraId="0346D944" w14:textId="77777777" w:rsidR="00D60367" w:rsidRPr="00D60367" w:rsidRDefault="00D60367" w:rsidP="00D60367">
            <w:pPr>
              <w:jc w:val="center"/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500</w:t>
            </w:r>
          </w:p>
        </w:tc>
        <w:tc>
          <w:tcPr>
            <w:tcW w:w="761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14:paraId="5009BB5A" w14:textId="77777777" w:rsidR="00D60367" w:rsidRPr="00D60367" w:rsidRDefault="00D60367" w:rsidP="00D60367">
            <w:pPr>
              <w:jc w:val="center"/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503</w:t>
            </w:r>
          </w:p>
        </w:tc>
        <w:tc>
          <w:tcPr>
            <w:tcW w:w="786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14:paraId="206547A3" w14:textId="77777777" w:rsidR="00D60367" w:rsidRPr="00D60367" w:rsidRDefault="00D60367" w:rsidP="00D60367">
            <w:pPr>
              <w:jc w:val="center"/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100,6</w:t>
            </w:r>
          </w:p>
        </w:tc>
        <w:tc>
          <w:tcPr>
            <w:tcW w:w="634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14:paraId="6879FDD2" w14:textId="77777777" w:rsidR="00D60367" w:rsidRPr="00D60367" w:rsidRDefault="00D60367" w:rsidP="00D60367">
            <w:pPr>
              <w:jc w:val="center"/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3</w:t>
            </w:r>
          </w:p>
        </w:tc>
      </w:tr>
      <w:tr w:rsidR="00D60367" w:rsidRPr="00D60367" w14:paraId="389639B9" w14:textId="77777777" w:rsidTr="005E65DA">
        <w:trPr>
          <w:cantSplit/>
          <w:trHeight w:val="284"/>
        </w:trPr>
        <w:tc>
          <w:tcPr>
            <w:tcW w:w="2058" w:type="pct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14:paraId="6D2F6162" w14:textId="77777777" w:rsidR="00D60367" w:rsidRPr="00D60367" w:rsidRDefault="00D60367" w:rsidP="00D60367">
            <w:pPr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Тоң</w:t>
            </w:r>
          </w:p>
        </w:tc>
        <w:tc>
          <w:tcPr>
            <w:tcW w:w="761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14:paraId="4DB7EF20" w14:textId="77777777" w:rsidR="00D60367" w:rsidRPr="00D60367" w:rsidRDefault="00D60367" w:rsidP="00D60367">
            <w:pPr>
              <w:jc w:val="center"/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5150</w:t>
            </w:r>
          </w:p>
        </w:tc>
        <w:tc>
          <w:tcPr>
            <w:tcW w:w="761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14:paraId="245D88A7" w14:textId="77777777" w:rsidR="00D60367" w:rsidRPr="00D60367" w:rsidRDefault="00D60367" w:rsidP="00D60367">
            <w:pPr>
              <w:jc w:val="center"/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5210</w:t>
            </w:r>
          </w:p>
        </w:tc>
        <w:tc>
          <w:tcPr>
            <w:tcW w:w="786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14:paraId="335022F8" w14:textId="77777777" w:rsidR="00D60367" w:rsidRPr="00D60367" w:rsidRDefault="00D60367" w:rsidP="00D60367">
            <w:pPr>
              <w:jc w:val="center"/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101,2</w:t>
            </w:r>
          </w:p>
        </w:tc>
        <w:tc>
          <w:tcPr>
            <w:tcW w:w="634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14:paraId="245A55B1" w14:textId="77777777" w:rsidR="00D60367" w:rsidRPr="00D60367" w:rsidRDefault="00D60367" w:rsidP="00D60367">
            <w:pPr>
              <w:jc w:val="center"/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60</w:t>
            </w:r>
          </w:p>
        </w:tc>
      </w:tr>
      <w:tr w:rsidR="00D60367" w:rsidRPr="00D60367" w14:paraId="3CB8B59E" w14:textId="77777777" w:rsidTr="005E65DA">
        <w:trPr>
          <w:cantSplit/>
          <w:trHeight w:val="284"/>
        </w:trPr>
        <w:tc>
          <w:tcPr>
            <w:tcW w:w="2058" w:type="pct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14:paraId="7631408D" w14:textId="77777777" w:rsidR="00D60367" w:rsidRPr="00D60367" w:rsidRDefault="00D60367" w:rsidP="00D60367">
            <w:pPr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Түп</w:t>
            </w:r>
          </w:p>
        </w:tc>
        <w:tc>
          <w:tcPr>
            <w:tcW w:w="761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14:paraId="5A8652F6" w14:textId="77777777" w:rsidR="00D60367" w:rsidRPr="00D60367" w:rsidRDefault="00D60367" w:rsidP="00D60367">
            <w:pPr>
              <w:jc w:val="center"/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5150,7</w:t>
            </w:r>
          </w:p>
        </w:tc>
        <w:tc>
          <w:tcPr>
            <w:tcW w:w="761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14:paraId="6E299D60" w14:textId="77777777" w:rsidR="00D60367" w:rsidRPr="00D60367" w:rsidRDefault="00D60367" w:rsidP="00D60367">
            <w:pPr>
              <w:jc w:val="center"/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5252,4</w:t>
            </w:r>
          </w:p>
        </w:tc>
        <w:tc>
          <w:tcPr>
            <w:tcW w:w="786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14:paraId="4D876F4C" w14:textId="77777777" w:rsidR="00D60367" w:rsidRPr="00D60367" w:rsidRDefault="00D60367" w:rsidP="00D60367">
            <w:pPr>
              <w:jc w:val="center"/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102,0</w:t>
            </w:r>
          </w:p>
        </w:tc>
        <w:tc>
          <w:tcPr>
            <w:tcW w:w="634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14:paraId="5FC5A786" w14:textId="77777777" w:rsidR="00D60367" w:rsidRPr="00D60367" w:rsidRDefault="00D60367" w:rsidP="00D60367">
            <w:pPr>
              <w:jc w:val="center"/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101,7</w:t>
            </w:r>
          </w:p>
        </w:tc>
      </w:tr>
      <w:tr w:rsidR="00D60367" w:rsidRPr="00D60367" w14:paraId="0E5AFA0D" w14:textId="77777777" w:rsidTr="005E65DA">
        <w:trPr>
          <w:cantSplit/>
          <w:trHeight w:val="284"/>
        </w:trPr>
        <w:tc>
          <w:tcPr>
            <w:tcW w:w="2058" w:type="pct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14:paraId="151C447E" w14:textId="77777777" w:rsidR="00D60367" w:rsidRPr="00D60367" w:rsidRDefault="00D60367" w:rsidP="00D60367">
            <w:pPr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Каракол (шаар кенеши)</w:t>
            </w:r>
          </w:p>
        </w:tc>
        <w:tc>
          <w:tcPr>
            <w:tcW w:w="761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14:paraId="787C644C" w14:textId="77777777" w:rsidR="00D60367" w:rsidRPr="00D60367" w:rsidRDefault="00D60367" w:rsidP="00D60367">
            <w:pPr>
              <w:jc w:val="center"/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675</w:t>
            </w:r>
          </w:p>
        </w:tc>
        <w:tc>
          <w:tcPr>
            <w:tcW w:w="761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14:paraId="57209F3C" w14:textId="77777777" w:rsidR="00D60367" w:rsidRPr="00D60367" w:rsidRDefault="00D60367" w:rsidP="00D60367">
            <w:pPr>
              <w:jc w:val="center"/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693</w:t>
            </w:r>
          </w:p>
        </w:tc>
        <w:tc>
          <w:tcPr>
            <w:tcW w:w="786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14:paraId="1989A2BB" w14:textId="77777777" w:rsidR="00D60367" w:rsidRPr="00D60367" w:rsidRDefault="00D60367" w:rsidP="00D60367">
            <w:pPr>
              <w:jc w:val="center"/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102,7</w:t>
            </w:r>
          </w:p>
        </w:tc>
        <w:tc>
          <w:tcPr>
            <w:tcW w:w="634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14:paraId="5034A2EB" w14:textId="77777777" w:rsidR="00D60367" w:rsidRPr="00D60367" w:rsidRDefault="00D60367" w:rsidP="00D60367">
            <w:pPr>
              <w:jc w:val="center"/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18</w:t>
            </w:r>
          </w:p>
        </w:tc>
      </w:tr>
      <w:tr w:rsidR="00D60367" w:rsidRPr="00D60367" w14:paraId="5EEA7F1A" w14:textId="77777777" w:rsidTr="005E65DA">
        <w:trPr>
          <w:cantSplit/>
          <w:trHeight w:val="284"/>
        </w:trPr>
        <w:tc>
          <w:tcPr>
            <w:tcW w:w="2058" w:type="pct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14:paraId="53376EAF" w14:textId="77777777" w:rsidR="00D60367" w:rsidRPr="00D60367" w:rsidRDefault="00D60367" w:rsidP="00D60367">
            <w:pPr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Балыкчы (шаар кенеши)</w:t>
            </w:r>
          </w:p>
        </w:tc>
        <w:tc>
          <w:tcPr>
            <w:tcW w:w="761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14:paraId="109DFEA0" w14:textId="77777777" w:rsidR="00D60367" w:rsidRPr="00D60367" w:rsidRDefault="00D60367" w:rsidP="00D60367">
            <w:pPr>
              <w:jc w:val="center"/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511</w:t>
            </w:r>
          </w:p>
        </w:tc>
        <w:tc>
          <w:tcPr>
            <w:tcW w:w="761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14:paraId="183E0BCE" w14:textId="77777777" w:rsidR="00D60367" w:rsidRPr="00D60367" w:rsidRDefault="00D60367" w:rsidP="00D60367">
            <w:pPr>
              <w:jc w:val="center"/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514</w:t>
            </w:r>
          </w:p>
        </w:tc>
        <w:tc>
          <w:tcPr>
            <w:tcW w:w="786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14:paraId="1F57A2D9" w14:textId="77777777" w:rsidR="00D60367" w:rsidRPr="00D60367" w:rsidRDefault="00D60367" w:rsidP="00D60367">
            <w:pPr>
              <w:jc w:val="center"/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100,6</w:t>
            </w:r>
          </w:p>
        </w:tc>
        <w:tc>
          <w:tcPr>
            <w:tcW w:w="634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14:paraId="000F1D7A" w14:textId="77777777" w:rsidR="00D60367" w:rsidRPr="00D60367" w:rsidRDefault="00D60367" w:rsidP="00D60367">
            <w:pPr>
              <w:jc w:val="center"/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3</w:t>
            </w:r>
          </w:p>
        </w:tc>
      </w:tr>
      <w:tr w:rsidR="00D60367" w:rsidRPr="00D60367" w14:paraId="36CEB175" w14:textId="77777777" w:rsidTr="005E65DA">
        <w:trPr>
          <w:cantSplit/>
          <w:trHeight w:val="284"/>
        </w:trPr>
        <w:tc>
          <w:tcPr>
            <w:tcW w:w="2058" w:type="pct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14:paraId="651AE19C" w14:textId="77777777" w:rsidR="00D60367" w:rsidRPr="00D60367" w:rsidRDefault="00D60367" w:rsidP="00D60367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761" w:type="pct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14:paraId="534E0AFE" w14:textId="77777777" w:rsidR="00D60367" w:rsidRPr="00D60367" w:rsidRDefault="00D60367" w:rsidP="00D60367">
            <w:pPr>
              <w:jc w:val="center"/>
              <w:rPr>
                <w:sz w:val="18"/>
                <w:szCs w:val="18"/>
                <w:lang w:eastAsia="ru-RU"/>
              </w:rPr>
            </w:pPr>
          </w:p>
        </w:tc>
        <w:tc>
          <w:tcPr>
            <w:tcW w:w="761" w:type="pct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14:paraId="74088CA2" w14:textId="77777777" w:rsidR="00D60367" w:rsidRPr="00D60367" w:rsidRDefault="00D60367" w:rsidP="00D60367">
            <w:pPr>
              <w:jc w:val="center"/>
              <w:rPr>
                <w:sz w:val="18"/>
                <w:szCs w:val="18"/>
                <w:lang w:eastAsia="ru-RU"/>
              </w:rPr>
            </w:pPr>
          </w:p>
        </w:tc>
        <w:tc>
          <w:tcPr>
            <w:tcW w:w="786" w:type="pct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14:paraId="0708254E" w14:textId="77777777" w:rsidR="00D60367" w:rsidRPr="00D60367" w:rsidRDefault="00D60367" w:rsidP="00D60367">
            <w:pPr>
              <w:jc w:val="center"/>
              <w:rPr>
                <w:sz w:val="18"/>
                <w:szCs w:val="18"/>
                <w:lang w:eastAsia="ru-RU"/>
              </w:rPr>
            </w:pPr>
          </w:p>
        </w:tc>
        <w:tc>
          <w:tcPr>
            <w:tcW w:w="634" w:type="pct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14:paraId="5E8BDDF4" w14:textId="77777777" w:rsidR="00D60367" w:rsidRPr="00D60367" w:rsidRDefault="00D60367" w:rsidP="00D60367">
            <w:pPr>
              <w:jc w:val="center"/>
              <w:rPr>
                <w:sz w:val="18"/>
                <w:szCs w:val="18"/>
                <w:lang w:eastAsia="ru-RU"/>
              </w:rPr>
            </w:pPr>
          </w:p>
        </w:tc>
      </w:tr>
      <w:tr w:rsidR="00D60367" w:rsidRPr="00D60367" w14:paraId="3F8D3B16" w14:textId="77777777" w:rsidTr="005E65DA">
        <w:trPr>
          <w:cantSplit/>
          <w:trHeight w:val="284"/>
        </w:trPr>
        <w:tc>
          <w:tcPr>
            <w:tcW w:w="2058" w:type="pct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14:paraId="327AAAD9" w14:textId="77777777" w:rsidR="00D60367" w:rsidRPr="00D60367" w:rsidRDefault="00D60367" w:rsidP="00D60367">
            <w:pPr>
              <w:rPr>
                <w:b/>
                <w:sz w:val="18"/>
                <w:szCs w:val="18"/>
                <w:lang w:eastAsia="ru-RU"/>
              </w:rPr>
            </w:pPr>
            <w:r w:rsidRPr="00D60367">
              <w:rPr>
                <w:b/>
                <w:sz w:val="18"/>
                <w:szCs w:val="18"/>
                <w:lang w:eastAsia="ru-RU"/>
              </w:rPr>
              <w:t>Чийки сүт                         -тонна-</w:t>
            </w:r>
          </w:p>
        </w:tc>
        <w:tc>
          <w:tcPr>
            <w:tcW w:w="761" w:type="pct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14:paraId="26F91C67" w14:textId="77777777" w:rsidR="00D60367" w:rsidRPr="00D60367" w:rsidRDefault="00D60367" w:rsidP="00D60367">
            <w:pPr>
              <w:jc w:val="center"/>
              <w:rPr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761" w:type="pct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14:paraId="3DC35F87" w14:textId="77777777" w:rsidR="00D60367" w:rsidRPr="00D60367" w:rsidRDefault="00D60367" w:rsidP="00D60367">
            <w:pPr>
              <w:jc w:val="center"/>
              <w:rPr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786" w:type="pct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14:paraId="0B349C28" w14:textId="77777777" w:rsidR="00D60367" w:rsidRPr="00D60367" w:rsidRDefault="00D60367" w:rsidP="00D60367">
            <w:pPr>
              <w:jc w:val="center"/>
              <w:rPr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634" w:type="pct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14:paraId="7C576366" w14:textId="77777777" w:rsidR="00D60367" w:rsidRPr="00D60367" w:rsidRDefault="00D60367" w:rsidP="00D60367">
            <w:pPr>
              <w:jc w:val="center"/>
              <w:rPr>
                <w:b/>
                <w:bCs/>
                <w:sz w:val="18"/>
                <w:szCs w:val="18"/>
                <w:lang w:eastAsia="ru-RU"/>
              </w:rPr>
            </w:pPr>
          </w:p>
        </w:tc>
      </w:tr>
      <w:tr w:rsidR="00D60367" w:rsidRPr="00D60367" w14:paraId="0352A9ED" w14:textId="77777777" w:rsidTr="005E65DA">
        <w:trPr>
          <w:cantSplit/>
          <w:trHeight w:val="284"/>
        </w:trPr>
        <w:tc>
          <w:tcPr>
            <w:tcW w:w="2058" w:type="pct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14:paraId="28209EB9" w14:textId="77777777" w:rsidR="00D60367" w:rsidRPr="00D60367" w:rsidRDefault="00D60367" w:rsidP="00D60367">
            <w:pPr>
              <w:rPr>
                <w:b/>
                <w:sz w:val="18"/>
                <w:szCs w:val="18"/>
                <w:lang w:eastAsia="ru-RU"/>
              </w:rPr>
            </w:pPr>
            <w:r w:rsidRPr="00D60367">
              <w:rPr>
                <w:b/>
                <w:sz w:val="18"/>
                <w:szCs w:val="18"/>
                <w:lang w:eastAsia="ru-RU"/>
              </w:rPr>
              <w:t>Ысык-Кѳл облусу</w:t>
            </w:r>
          </w:p>
        </w:tc>
        <w:tc>
          <w:tcPr>
            <w:tcW w:w="761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14:paraId="0675EFFC" w14:textId="77777777" w:rsidR="00D60367" w:rsidRPr="00D60367" w:rsidRDefault="00D60367" w:rsidP="00D60367">
            <w:pPr>
              <w:jc w:val="center"/>
              <w:rPr>
                <w:b/>
                <w:bCs/>
                <w:sz w:val="18"/>
                <w:szCs w:val="18"/>
                <w:lang w:eastAsia="ru-RU"/>
              </w:rPr>
            </w:pPr>
            <w:r w:rsidRPr="00D60367">
              <w:rPr>
                <w:b/>
                <w:bCs/>
                <w:sz w:val="18"/>
                <w:szCs w:val="18"/>
                <w:lang w:eastAsia="ru-RU"/>
              </w:rPr>
              <w:t>161274,4</w:t>
            </w:r>
          </w:p>
        </w:tc>
        <w:tc>
          <w:tcPr>
            <w:tcW w:w="761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14:paraId="758442AD" w14:textId="77777777" w:rsidR="00D60367" w:rsidRPr="00D60367" w:rsidRDefault="00D60367" w:rsidP="00D60367">
            <w:pPr>
              <w:jc w:val="center"/>
              <w:rPr>
                <w:b/>
                <w:bCs/>
                <w:sz w:val="18"/>
                <w:szCs w:val="18"/>
                <w:lang w:eastAsia="ru-RU"/>
              </w:rPr>
            </w:pPr>
            <w:r w:rsidRPr="00D60367">
              <w:rPr>
                <w:b/>
                <w:bCs/>
                <w:sz w:val="18"/>
                <w:szCs w:val="18"/>
                <w:lang w:eastAsia="ru-RU"/>
              </w:rPr>
              <w:t>165778,4</w:t>
            </w:r>
          </w:p>
        </w:tc>
        <w:tc>
          <w:tcPr>
            <w:tcW w:w="786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14:paraId="6DFEE686" w14:textId="77777777" w:rsidR="00D60367" w:rsidRPr="00D60367" w:rsidRDefault="00D60367" w:rsidP="00D60367">
            <w:pPr>
              <w:jc w:val="center"/>
              <w:rPr>
                <w:b/>
                <w:bCs/>
                <w:sz w:val="18"/>
                <w:szCs w:val="18"/>
                <w:lang w:eastAsia="ru-RU"/>
              </w:rPr>
            </w:pPr>
            <w:r w:rsidRPr="00D60367">
              <w:rPr>
                <w:b/>
                <w:bCs/>
                <w:sz w:val="18"/>
                <w:szCs w:val="18"/>
                <w:lang w:eastAsia="ru-RU"/>
              </w:rPr>
              <w:t>102,8</w:t>
            </w:r>
          </w:p>
        </w:tc>
        <w:tc>
          <w:tcPr>
            <w:tcW w:w="634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14:paraId="66DE904C" w14:textId="77777777" w:rsidR="00D60367" w:rsidRPr="00D60367" w:rsidRDefault="00D60367" w:rsidP="00D60367">
            <w:pPr>
              <w:jc w:val="center"/>
              <w:rPr>
                <w:b/>
                <w:bCs/>
                <w:sz w:val="18"/>
                <w:szCs w:val="18"/>
                <w:lang w:eastAsia="ru-RU"/>
              </w:rPr>
            </w:pPr>
            <w:r w:rsidRPr="00D60367">
              <w:rPr>
                <w:b/>
                <w:bCs/>
                <w:sz w:val="18"/>
                <w:szCs w:val="18"/>
                <w:lang w:eastAsia="ru-RU"/>
              </w:rPr>
              <w:t>4504</w:t>
            </w:r>
          </w:p>
        </w:tc>
      </w:tr>
      <w:tr w:rsidR="00D60367" w:rsidRPr="00D60367" w14:paraId="59E0B16B" w14:textId="77777777" w:rsidTr="005E65DA">
        <w:trPr>
          <w:cantSplit/>
          <w:trHeight w:val="284"/>
        </w:trPr>
        <w:tc>
          <w:tcPr>
            <w:tcW w:w="2058" w:type="pct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14:paraId="154D954F" w14:textId="77777777" w:rsidR="00D60367" w:rsidRPr="00D60367" w:rsidRDefault="00D60367" w:rsidP="00D60367">
            <w:pPr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Ак-Суу</w:t>
            </w:r>
          </w:p>
        </w:tc>
        <w:tc>
          <w:tcPr>
            <w:tcW w:w="761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14:paraId="5C65B19F" w14:textId="77777777" w:rsidR="00D60367" w:rsidRPr="00D60367" w:rsidRDefault="00D60367" w:rsidP="00D60367">
            <w:pPr>
              <w:jc w:val="center"/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31459</w:t>
            </w:r>
          </w:p>
        </w:tc>
        <w:tc>
          <w:tcPr>
            <w:tcW w:w="761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14:paraId="445BFAE7" w14:textId="77777777" w:rsidR="00D60367" w:rsidRPr="00D60367" w:rsidRDefault="00D60367" w:rsidP="00D60367">
            <w:pPr>
              <w:jc w:val="center"/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33311</w:t>
            </w:r>
          </w:p>
        </w:tc>
        <w:tc>
          <w:tcPr>
            <w:tcW w:w="786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14:paraId="17B5371A" w14:textId="77777777" w:rsidR="00D60367" w:rsidRPr="00D60367" w:rsidRDefault="00D60367" w:rsidP="00D60367">
            <w:pPr>
              <w:jc w:val="center"/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105,9</w:t>
            </w:r>
          </w:p>
        </w:tc>
        <w:tc>
          <w:tcPr>
            <w:tcW w:w="634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14:paraId="1E0FA95A" w14:textId="77777777" w:rsidR="00D60367" w:rsidRPr="00D60367" w:rsidRDefault="00D60367" w:rsidP="00D60367">
            <w:pPr>
              <w:jc w:val="center"/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1852</w:t>
            </w:r>
          </w:p>
        </w:tc>
      </w:tr>
      <w:tr w:rsidR="00D60367" w:rsidRPr="00D60367" w14:paraId="3D6053D9" w14:textId="77777777" w:rsidTr="005E65DA">
        <w:trPr>
          <w:cantSplit/>
          <w:trHeight w:val="284"/>
        </w:trPr>
        <w:tc>
          <w:tcPr>
            <w:tcW w:w="2058" w:type="pct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14:paraId="1C0339E7" w14:textId="77777777" w:rsidR="00D60367" w:rsidRPr="00D60367" w:rsidRDefault="00D60367" w:rsidP="00D60367">
            <w:pPr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Жети-Ѳгуз</w:t>
            </w:r>
          </w:p>
        </w:tc>
        <w:tc>
          <w:tcPr>
            <w:tcW w:w="761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14:paraId="42D11933" w14:textId="77777777" w:rsidR="00D60367" w:rsidRPr="00D60367" w:rsidRDefault="00D60367" w:rsidP="00D60367">
            <w:pPr>
              <w:jc w:val="center"/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47331</w:t>
            </w:r>
          </w:p>
        </w:tc>
        <w:tc>
          <w:tcPr>
            <w:tcW w:w="761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14:paraId="6AC0A1E6" w14:textId="77777777" w:rsidR="00D60367" w:rsidRPr="00D60367" w:rsidRDefault="00D60367" w:rsidP="00D60367">
            <w:pPr>
              <w:jc w:val="center"/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48065,5</w:t>
            </w:r>
          </w:p>
        </w:tc>
        <w:tc>
          <w:tcPr>
            <w:tcW w:w="786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14:paraId="7B0FF5BA" w14:textId="77777777" w:rsidR="00D60367" w:rsidRPr="00D60367" w:rsidRDefault="00D60367" w:rsidP="00D60367">
            <w:pPr>
              <w:jc w:val="center"/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101,6</w:t>
            </w:r>
          </w:p>
        </w:tc>
        <w:tc>
          <w:tcPr>
            <w:tcW w:w="634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14:paraId="2E52E678" w14:textId="77777777" w:rsidR="00D60367" w:rsidRPr="00D60367" w:rsidRDefault="00D60367" w:rsidP="00D60367">
            <w:pPr>
              <w:jc w:val="center"/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734,5</w:t>
            </w:r>
          </w:p>
        </w:tc>
      </w:tr>
      <w:tr w:rsidR="00D60367" w:rsidRPr="00D60367" w14:paraId="16D5CDF6" w14:textId="77777777" w:rsidTr="005E65DA">
        <w:trPr>
          <w:cantSplit/>
          <w:trHeight w:val="284"/>
        </w:trPr>
        <w:tc>
          <w:tcPr>
            <w:tcW w:w="2058" w:type="pct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14:paraId="337D85E6" w14:textId="77777777" w:rsidR="00D60367" w:rsidRPr="00D60367" w:rsidRDefault="00D60367" w:rsidP="00D60367">
            <w:pPr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Ысык-Кѳл</w:t>
            </w:r>
          </w:p>
        </w:tc>
        <w:tc>
          <w:tcPr>
            <w:tcW w:w="761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14:paraId="718688C4" w14:textId="77777777" w:rsidR="00D60367" w:rsidRPr="00D60367" w:rsidRDefault="00D60367" w:rsidP="00D60367">
            <w:pPr>
              <w:jc w:val="center"/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26516</w:t>
            </w:r>
          </w:p>
        </w:tc>
        <w:tc>
          <w:tcPr>
            <w:tcW w:w="761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14:paraId="5139BA98" w14:textId="77777777" w:rsidR="00D60367" w:rsidRPr="00D60367" w:rsidRDefault="00D60367" w:rsidP="00D60367">
            <w:pPr>
              <w:jc w:val="center"/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27525,1</w:t>
            </w:r>
          </w:p>
        </w:tc>
        <w:tc>
          <w:tcPr>
            <w:tcW w:w="786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14:paraId="2EB82892" w14:textId="77777777" w:rsidR="00D60367" w:rsidRPr="00D60367" w:rsidRDefault="00D60367" w:rsidP="00D60367">
            <w:pPr>
              <w:jc w:val="center"/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103,8</w:t>
            </w:r>
          </w:p>
        </w:tc>
        <w:tc>
          <w:tcPr>
            <w:tcW w:w="634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14:paraId="69F92A39" w14:textId="77777777" w:rsidR="00D60367" w:rsidRPr="00D60367" w:rsidRDefault="00D60367" w:rsidP="00D60367">
            <w:pPr>
              <w:jc w:val="center"/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1009,1</w:t>
            </w:r>
          </w:p>
        </w:tc>
      </w:tr>
      <w:tr w:rsidR="00D60367" w:rsidRPr="00D60367" w14:paraId="7960DD29" w14:textId="77777777" w:rsidTr="005E65DA">
        <w:trPr>
          <w:cantSplit/>
          <w:trHeight w:val="284"/>
        </w:trPr>
        <w:tc>
          <w:tcPr>
            <w:tcW w:w="2058" w:type="pct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14:paraId="234B1682" w14:textId="77777777" w:rsidR="00D60367" w:rsidRPr="00D60367" w:rsidRDefault="00D60367" w:rsidP="00D60367">
            <w:pPr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 xml:space="preserve">  Чолпон-Ата шаары</w:t>
            </w:r>
          </w:p>
        </w:tc>
        <w:tc>
          <w:tcPr>
            <w:tcW w:w="761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14:paraId="12AB3F4A" w14:textId="77777777" w:rsidR="00D60367" w:rsidRPr="00D60367" w:rsidRDefault="00D60367" w:rsidP="00D60367">
            <w:pPr>
              <w:jc w:val="center"/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3088</w:t>
            </w:r>
          </w:p>
        </w:tc>
        <w:tc>
          <w:tcPr>
            <w:tcW w:w="761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14:paraId="4EA7A6FD" w14:textId="77777777" w:rsidR="00D60367" w:rsidRPr="00D60367" w:rsidRDefault="00D60367" w:rsidP="00D60367">
            <w:pPr>
              <w:jc w:val="center"/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3181</w:t>
            </w:r>
          </w:p>
        </w:tc>
        <w:tc>
          <w:tcPr>
            <w:tcW w:w="786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14:paraId="10BE1F17" w14:textId="77777777" w:rsidR="00D60367" w:rsidRPr="00D60367" w:rsidRDefault="00D60367" w:rsidP="00D60367">
            <w:pPr>
              <w:jc w:val="center"/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103,0</w:t>
            </w:r>
          </w:p>
        </w:tc>
        <w:tc>
          <w:tcPr>
            <w:tcW w:w="634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14:paraId="68BB6D66" w14:textId="77777777" w:rsidR="00D60367" w:rsidRPr="00D60367" w:rsidRDefault="00D60367" w:rsidP="00D60367">
            <w:pPr>
              <w:jc w:val="center"/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93</w:t>
            </w:r>
          </w:p>
        </w:tc>
      </w:tr>
      <w:tr w:rsidR="00D60367" w:rsidRPr="00D60367" w14:paraId="1AB438B6" w14:textId="77777777" w:rsidTr="005E65DA">
        <w:trPr>
          <w:cantSplit/>
          <w:trHeight w:val="284"/>
        </w:trPr>
        <w:tc>
          <w:tcPr>
            <w:tcW w:w="2058" w:type="pct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14:paraId="14115872" w14:textId="77777777" w:rsidR="00D60367" w:rsidRPr="00D60367" w:rsidRDefault="00D60367" w:rsidP="00D60367">
            <w:pPr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Тоң</w:t>
            </w:r>
          </w:p>
        </w:tc>
        <w:tc>
          <w:tcPr>
            <w:tcW w:w="761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14:paraId="787ACC47" w14:textId="77777777" w:rsidR="00D60367" w:rsidRPr="00D60367" w:rsidRDefault="00D60367" w:rsidP="00D60367">
            <w:pPr>
              <w:jc w:val="center"/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18600</w:t>
            </w:r>
          </w:p>
        </w:tc>
        <w:tc>
          <w:tcPr>
            <w:tcW w:w="761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14:paraId="19FBA8D8" w14:textId="77777777" w:rsidR="00D60367" w:rsidRPr="00D60367" w:rsidRDefault="00D60367" w:rsidP="00D60367">
            <w:pPr>
              <w:jc w:val="center"/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18740</w:t>
            </w:r>
          </w:p>
        </w:tc>
        <w:tc>
          <w:tcPr>
            <w:tcW w:w="786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14:paraId="6689336B" w14:textId="77777777" w:rsidR="00D60367" w:rsidRPr="00D60367" w:rsidRDefault="00D60367" w:rsidP="00D60367">
            <w:pPr>
              <w:jc w:val="center"/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100,8</w:t>
            </w:r>
          </w:p>
        </w:tc>
        <w:tc>
          <w:tcPr>
            <w:tcW w:w="634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14:paraId="38867E9E" w14:textId="77777777" w:rsidR="00D60367" w:rsidRPr="00D60367" w:rsidRDefault="00D60367" w:rsidP="00D60367">
            <w:pPr>
              <w:jc w:val="center"/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140</w:t>
            </w:r>
          </w:p>
        </w:tc>
      </w:tr>
      <w:tr w:rsidR="00D60367" w:rsidRPr="00D60367" w14:paraId="46AB78E2" w14:textId="77777777" w:rsidTr="005E65DA">
        <w:trPr>
          <w:cantSplit/>
          <w:trHeight w:val="284"/>
        </w:trPr>
        <w:tc>
          <w:tcPr>
            <w:tcW w:w="2058" w:type="pct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14:paraId="0EF05245" w14:textId="77777777" w:rsidR="00D60367" w:rsidRPr="00D60367" w:rsidRDefault="00D60367" w:rsidP="00D60367">
            <w:pPr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Түп</w:t>
            </w:r>
          </w:p>
        </w:tc>
        <w:tc>
          <w:tcPr>
            <w:tcW w:w="761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14:paraId="3490E4BA" w14:textId="77777777" w:rsidR="00D60367" w:rsidRPr="00D60367" w:rsidRDefault="00D60367" w:rsidP="00D60367">
            <w:pPr>
              <w:jc w:val="center"/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32038,4</w:t>
            </w:r>
          </w:p>
        </w:tc>
        <w:tc>
          <w:tcPr>
            <w:tcW w:w="761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14:paraId="35A38E3C" w14:textId="77777777" w:rsidR="00D60367" w:rsidRPr="00D60367" w:rsidRDefault="00D60367" w:rsidP="00D60367">
            <w:pPr>
              <w:jc w:val="center"/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32683,8</w:t>
            </w:r>
          </w:p>
        </w:tc>
        <w:tc>
          <w:tcPr>
            <w:tcW w:w="786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14:paraId="5E946564" w14:textId="77777777" w:rsidR="00D60367" w:rsidRPr="00D60367" w:rsidRDefault="00D60367" w:rsidP="00D60367">
            <w:pPr>
              <w:jc w:val="center"/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102,0</w:t>
            </w:r>
          </w:p>
        </w:tc>
        <w:tc>
          <w:tcPr>
            <w:tcW w:w="634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14:paraId="7E02A61C" w14:textId="77777777" w:rsidR="00D60367" w:rsidRPr="00D60367" w:rsidRDefault="00D60367" w:rsidP="00D60367">
            <w:pPr>
              <w:jc w:val="center"/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645,4</w:t>
            </w:r>
          </w:p>
        </w:tc>
      </w:tr>
      <w:tr w:rsidR="00D60367" w:rsidRPr="00D60367" w14:paraId="510BC528" w14:textId="77777777" w:rsidTr="005E65DA">
        <w:trPr>
          <w:cantSplit/>
          <w:trHeight w:val="284"/>
        </w:trPr>
        <w:tc>
          <w:tcPr>
            <w:tcW w:w="2058" w:type="pct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14:paraId="3B49418E" w14:textId="77777777" w:rsidR="00D60367" w:rsidRPr="00D60367" w:rsidRDefault="00D60367" w:rsidP="00D60367">
            <w:pPr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Каракол (шаар кенеши)</w:t>
            </w:r>
          </w:p>
        </w:tc>
        <w:tc>
          <w:tcPr>
            <w:tcW w:w="761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14:paraId="0464BB0F" w14:textId="77777777" w:rsidR="00D60367" w:rsidRPr="00D60367" w:rsidRDefault="00D60367" w:rsidP="00D60367">
            <w:pPr>
              <w:jc w:val="center"/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3596</w:t>
            </w:r>
          </w:p>
        </w:tc>
        <w:tc>
          <w:tcPr>
            <w:tcW w:w="761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14:paraId="2768D317" w14:textId="77777777" w:rsidR="00D60367" w:rsidRPr="00D60367" w:rsidRDefault="00D60367" w:rsidP="00D60367">
            <w:pPr>
              <w:jc w:val="center"/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3671</w:t>
            </w:r>
          </w:p>
        </w:tc>
        <w:tc>
          <w:tcPr>
            <w:tcW w:w="786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14:paraId="7B76EC5F" w14:textId="77777777" w:rsidR="00D60367" w:rsidRPr="00D60367" w:rsidRDefault="00D60367" w:rsidP="00D60367">
            <w:pPr>
              <w:jc w:val="center"/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102,1</w:t>
            </w:r>
          </w:p>
        </w:tc>
        <w:tc>
          <w:tcPr>
            <w:tcW w:w="634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14:paraId="1C57029B" w14:textId="77777777" w:rsidR="00D60367" w:rsidRPr="00D60367" w:rsidRDefault="00D60367" w:rsidP="00D60367">
            <w:pPr>
              <w:jc w:val="center"/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75</w:t>
            </w:r>
          </w:p>
        </w:tc>
      </w:tr>
      <w:tr w:rsidR="00D60367" w:rsidRPr="00D60367" w14:paraId="5D7CF76C" w14:textId="77777777" w:rsidTr="005E65DA">
        <w:trPr>
          <w:cantSplit/>
          <w:trHeight w:val="284"/>
        </w:trPr>
        <w:tc>
          <w:tcPr>
            <w:tcW w:w="2058" w:type="pct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14:paraId="4B9768FF" w14:textId="77777777" w:rsidR="00D60367" w:rsidRPr="00D60367" w:rsidRDefault="00D60367" w:rsidP="00D60367">
            <w:pPr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Балыкчы (шаар кенеши)</w:t>
            </w:r>
          </w:p>
        </w:tc>
        <w:tc>
          <w:tcPr>
            <w:tcW w:w="761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14:paraId="0AA3D3D5" w14:textId="77777777" w:rsidR="00D60367" w:rsidRPr="00D60367" w:rsidRDefault="00D60367" w:rsidP="00D60367">
            <w:pPr>
              <w:jc w:val="center"/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1734</w:t>
            </w:r>
          </w:p>
        </w:tc>
        <w:tc>
          <w:tcPr>
            <w:tcW w:w="761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14:paraId="4A025A03" w14:textId="77777777" w:rsidR="00D60367" w:rsidRPr="00D60367" w:rsidRDefault="00D60367" w:rsidP="00D60367">
            <w:pPr>
              <w:jc w:val="center"/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1782</w:t>
            </w:r>
          </w:p>
        </w:tc>
        <w:tc>
          <w:tcPr>
            <w:tcW w:w="786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14:paraId="5743F171" w14:textId="77777777" w:rsidR="00D60367" w:rsidRPr="00D60367" w:rsidRDefault="00D60367" w:rsidP="00D60367">
            <w:pPr>
              <w:jc w:val="center"/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102,8</w:t>
            </w:r>
          </w:p>
        </w:tc>
        <w:tc>
          <w:tcPr>
            <w:tcW w:w="634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14:paraId="64925969" w14:textId="77777777" w:rsidR="00D60367" w:rsidRPr="00D60367" w:rsidRDefault="00D60367" w:rsidP="00D60367">
            <w:pPr>
              <w:jc w:val="center"/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48</w:t>
            </w:r>
          </w:p>
        </w:tc>
      </w:tr>
      <w:tr w:rsidR="00D60367" w:rsidRPr="00D60367" w14:paraId="00535480" w14:textId="77777777" w:rsidTr="005E65DA">
        <w:trPr>
          <w:cantSplit/>
          <w:trHeight w:val="284"/>
        </w:trPr>
        <w:tc>
          <w:tcPr>
            <w:tcW w:w="2058" w:type="pct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14:paraId="1E2CC1C1" w14:textId="77777777" w:rsidR="00D60367" w:rsidRPr="00D60367" w:rsidRDefault="00D60367" w:rsidP="00D60367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761" w:type="pct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14:paraId="3611C296" w14:textId="77777777" w:rsidR="00D60367" w:rsidRPr="00D60367" w:rsidRDefault="00D60367" w:rsidP="00D60367">
            <w:pPr>
              <w:jc w:val="center"/>
              <w:rPr>
                <w:sz w:val="18"/>
                <w:szCs w:val="18"/>
                <w:lang w:eastAsia="ru-RU"/>
              </w:rPr>
            </w:pPr>
          </w:p>
        </w:tc>
        <w:tc>
          <w:tcPr>
            <w:tcW w:w="761" w:type="pct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14:paraId="6262B42E" w14:textId="77777777" w:rsidR="00D60367" w:rsidRPr="00D60367" w:rsidRDefault="00D60367" w:rsidP="00D60367">
            <w:pPr>
              <w:jc w:val="center"/>
              <w:rPr>
                <w:sz w:val="18"/>
                <w:szCs w:val="18"/>
                <w:lang w:eastAsia="ru-RU"/>
              </w:rPr>
            </w:pPr>
          </w:p>
        </w:tc>
        <w:tc>
          <w:tcPr>
            <w:tcW w:w="786" w:type="pct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14:paraId="7FA731AF" w14:textId="77777777" w:rsidR="00D60367" w:rsidRPr="00D60367" w:rsidRDefault="00D60367" w:rsidP="00D60367">
            <w:pPr>
              <w:jc w:val="center"/>
              <w:rPr>
                <w:sz w:val="18"/>
                <w:szCs w:val="18"/>
                <w:lang w:eastAsia="ru-RU"/>
              </w:rPr>
            </w:pPr>
          </w:p>
        </w:tc>
        <w:tc>
          <w:tcPr>
            <w:tcW w:w="634" w:type="pct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14:paraId="4C29F2C5" w14:textId="77777777" w:rsidR="00D60367" w:rsidRPr="00D60367" w:rsidRDefault="00D60367" w:rsidP="00D60367">
            <w:pPr>
              <w:jc w:val="center"/>
              <w:rPr>
                <w:sz w:val="18"/>
                <w:szCs w:val="18"/>
                <w:lang w:eastAsia="ru-RU"/>
              </w:rPr>
            </w:pPr>
          </w:p>
        </w:tc>
      </w:tr>
      <w:tr w:rsidR="00D60367" w:rsidRPr="00D60367" w14:paraId="7E9B779C" w14:textId="77777777" w:rsidTr="005E65DA">
        <w:trPr>
          <w:cantSplit/>
          <w:trHeight w:val="284"/>
        </w:trPr>
        <w:tc>
          <w:tcPr>
            <w:tcW w:w="2058" w:type="pct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14:paraId="17DD5951" w14:textId="77777777" w:rsidR="00D60367" w:rsidRPr="00D60367" w:rsidRDefault="00D60367" w:rsidP="00D60367">
            <w:pPr>
              <w:rPr>
                <w:b/>
                <w:sz w:val="18"/>
                <w:szCs w:val="18"/>
                <w:lang w:eastAsia="ru-RU"/>
              </w:rPr>
            </w:pPr>
            <w:r w:rsidRPr="00D60367">
              <w:rPr>
                <w:b/>
                <w:sz w:val="18"/>
                <w:szCs w:val="18"/>
                <w:lang w:eastAsia="ru-RU"/>
              </w:rPr>
              <w:t>Жумуртка,                -миң даана-</w:t>
            </w:r>
          </w:p>
        </w:tc>
        <w:tc>
          <w:tcPr>
            <w:tcW w:w="761" w:type="pct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14:paraId="21B82F5A" w14:textId="77777777" w:rsidR="00D60367" w:rsidRPr="00D60367" w:rsidRDefault="00D60367" w:rsidP="00D60367">
            <w:pPr>
              <w:jc w:val="center"/>
              <w:rPr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761" w:type="pct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14:paraId="31FD5702" w14:textId="77777777" w:rsidR="00D60367" w:rsidRPr="00D60367" w:rsidRDefault="00D60367" w:rsidP="00D60367">
            <w:pPr>
              <w:jc w:val="center"/>
              <w:rPr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786" w:type="pct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14:paraId="5EFFC66F" w14:textId="77777777" w:rsidR="00D60367" w:rsidRPr="00D60367" w:rsidRDefault="00D60367" w:rsidP="00D60367">
            <w:pPr>
              <w:jc w:val="center"/>
              <w:rPr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634" w:type="pct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14:paraId="156C80F2" w14:textId="77777777" w:rsidR="00D60367" w:rsidRPr="00D60367" w:rsidRDefault="00D60367" w:rsidP="00D60367">
            <w:pPr>
              <w:jc w:val="center"/>
              <w:rPr>
                <w:b/>
                <w:bCs/>
                <w:sz w:val="18"/>
                <w:szCs w:val="18"/>
                <w:lang w:eastAsia="ru-RU"/>
              </w:rPr>
            </w:pPr>
          </w:p>
        </w:tc>
      </w:tr>
      <w:tr w:rsidR="00D60367" w:rsidRPr="00D60367" w14:paraId="08D608D9" w14:textId="77777777" w:rsidTr="005E65DA">
        <w:trPr>
          <w:cantSplit/>
          <w:trHeight w:val="284"/>
        </w:trPr>
        <w:tc>
          <w:tcPr>
            <w:tcW w:w="2058" w:type="pct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14:paraId="2D48A89D" w14:textId="77777777" w:rsidR="00D60367" w:rsidRPr="00D60367" w:rsidRDefault="00D60367" w:rsidP="00D60367">
            <w:pPr>
              <w:rPr>
                <w:b/>
                <w:sz w:val="18"/>
                <w:szCs w:val="18"/>
                <w:lang w:eastAsia="ru-RU"/>
              </w:rPr>
            </w:pPr>
            <w:r w:rsidRPr="00D60367">
              <w:rPr>
                <w:b/>
                <w:sz w:val="18"/>
                <w:szCs w:val="18"/>
                <w:lang w:eastAsia="ru-RU"/>
              </w:rPr>
              <w:t>Ысык-Кѳл облусу</w:t>
            </w:r>
          </w:p>
        </w:tc>
        <w:tc>
          <w:tcPr>
            <w:tcW w:w="761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14:paraId="57795C23" w14:textId="77777777" w:rsidR="00D60367" w:rsidRPr="00D60367" w:rsidRDefault="00D60367" w:rsidP="00D60367">
            <w:pPr>
              <w:jc w:val="center"/>
              <w:rPr>
                <w:b/>
                <w:bCs/>
                <w:sz w:val="18"/>
                <w:szCs w:val="18"/>
                <w:lang w:eastAsia="ru-RU"/>
              </w:rPr>
            </w:pPr>
            <w:r w:rsidRPr="00D60367">
              <w:rPr>
                <w:b/>
                <w:bCs/>
                <w:sz w:val="18"/>
                <w:szCs w:val="18"/>
                <w:lang w:eastAsia="ru-RU"/>
              </w:rPr>
              <w:t>25844,3</w:t>
            </w:r>
          </w:p>
        </w:tc>
        <w:tc>
          <w:tcPr>
            <w:tcW w:w="761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14:paraId="65D08108" w14:textId="77777777" w:rsidR="00D60367" w:rsidRPr="00D60367" w:rsidRDefault="00D60367" w:rsidP="00D60367">
            <w:pPr>
              <w:jc w:val="center"/>
              <w:rPr>
                <w:b/>
                <w:bCs/>
                <w:sz w:val="18"/>
                <w:szCs w:val="18"/>
                <w:lang w:eastAsia="ru-RU"/>
              </w:rPr>
            </w:pPr>
            <w:r w:rsidRPr="00D60367">
              <w:rPr>
                <w:b/>
                <w:bCs/>
                <w:sz w:val="18"/>
                <w:szCs w:val="18"/>
                <w:lang w:eastAsia="ru-RU"/>
              </w:rPr>
              <w:t>35341,9</w:t>
            </w:r>
          </w:p>
        </w:tc>
        <w:tc>
          <w:tcPr>
            <w:tcW w:w="786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14:paraId="0AF2F357" w14:textId="77777777" w:rsidR="00D60367" w:rsidRPr="00D60367" w:rsidRDefault="00D60367" w:rsidP="00D60367">
            <w:pPr>
              <w:jc w:val="center"/>
              <w:rPr>
                <w:b/>
                <w:bCs/>
                <w:sz w:val="18"/>
                <w:szCs w:val="18"/>
                <w:lang w:eastAsia="ru-RU"/>
              </w:rPr>
            </w:pPr>
            <w:r w:rsidRPr="00D60367">
              <w:rPr>
                <w:b/>
                <w:bCs/>
                <w:sz w:val="18"/>
                <w:szCs w:val="18"/>
                <w:lang w:eastAsia="ru-RU"/>
              </w:rPr>
              <w:t>136,7</w:t>
            </w:r>
          </w:p>
        </w:tc>
        <w:tc>
          <w:tcPr>
            <w:tcW w:w="634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14:paraId="256E0582" w14:textId="77777777" w:rsidR="00D60367" w:rsidRPr="00D60367" w:rsidRDefault="00D60367" w:rsidP="00D60367">
            <w:pPr>
              <w:jc w:val="center"/>
              <w:rPr>
                <w:b/>
                <w:bCs/>
                <w:sz w:val="18"/>
                <w:szCs w:val="18"/>
                <w:lang w:eastAsia="ru-RU"/>
              </w:rPr>
            </w:pPr>
            <w:r w:rsidRPr="00D60367">
              <w:rPr>
                <w:b/>
                <w:bCs/>
                <w:sz w:val="18"/>
                <w:szCs w:val="18"/>
                <w:lang w:eastAsia="ru-RU"/>
              </w:rPr>
              <w:t>9497,6</w:t>
            </w:r>
          </w:p>
        </w:tc>
      </w:tr>
      <w:tr w:rsidR="00D60367" w:rsidRPr="00D60367" w14:paraId="58E5B389" w14:textId="77777777" w:rsidTr="005E65DA">
        <w:trPr>
          <w:cantSplit/>
          <w:trHeight w:val="284"/>
        </w:trPr>
        <w:tc>
          <w:tcPr>
            <w:tcW w:w="2058" w:type="pct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14:paraId="161E1E4A" w14:textId="77777777" w:rsidR="00D60367" w:rsidRPr="00D60367" w:rsidRDefault="00D60367" w:rsidP="00D60367">
            <w:pPr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Ак-Суу</w:t>
            </w:r>
          </w:p>
        </w:tc>
        <w:tc>
          <w:tcPr>
            <w:tcW w:w="761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14:paraId="1C7CABDE" w14:textId="77777777" w:rsidR="00D60367" w:rsidRPr="00D60367" w:rsidRDefault="00D60367" w:rsidP="00D60367">
            <w:pPr>
              <w:jc w:val="center"/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4128</w:t>
            </w:r>
          </w:p>
        </w:tc>
        <w:tc>
          <w:tcPr>
            <w:tcW w:w="761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14:paraId="75DA12DA" w14:textId="77777777" w:rsidR="00D60367" w:rsidRPr="00D60367" w:rsidRDefault="00D60367" w:rsidP="00D60367">
            <w:pPr>
              <w:jc w:val="center"/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4394</w:t>
            </w:r>
          </w:p>
        </w:tc>
        <w:tc>
          <w:tcPr>
            <w:tcW w:w="786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14:paraId="4A121FAB" w14:textId="77777777" w:rsidR="00D60367" w:rsidRPr="00D60367" w:rsidRDefault="00D60367" w:rsidP="00D60367">
            <w:pPr>
              <w:jc w:val="center"/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106,4</w:t>
            </w:r>
          </w:p>
        </w:tc>
        <w:tc>
          <w:tcPr>
            <w:tcW w:w="634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14:paraId="3455C14F" w14:textId="77777777" w:rsidR="00D60367" w:rsidRPr="00D60367" w:rsidRDefault="00D60367" w:rsidP="00D60367">
            <w:pPr>
              <w:jc w:val="center"/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266</w:t>
            </w:r>
          </w:p>
        </w:tc>
      </w:tr>
      <w:tr w:rsidR="00D60367" w:rsidRPr="00D60367" w14:paraId="036E6589" w14:textId="77777777" w:rsidTr="005E65DA">
        <w:trPr>
          <w:cantSplit/>
          <w:trHeight w:val="284"/>
        </w:trPr>
        <w:tc>
          <w:tcPr>
            <w:tcW w:w="2058" w:type="pct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14:paraId="7F2585AD" w14:textId="77777777" w:rsidR="00D60367" w:rsidRPr="00D60367" w:rsidRDefault="00D60367" w:rsidP="00D60367">
            <w:pPr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Жети-Ѳгуз</w:t>
            </w:r>
          </w:p>
        </w:tc>
        <w:tc>
          <w:tcPr>
            <w:tcW w:w="761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14:paraId="5D86482A" w14:textId="77777777" w:rsidR="00D60367" w:rsidRPr="00D60367" w:rsidRDefault="00D60367" w:rsidP="00D60367">
            <w:pPr>
              <w:jc w:val="center"/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5831</w:t>
            </w:r>
          </w:p>
        </w:tc>
        <w:tc>
          <w:tcPr>
            <w:tcW w:w="761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14:paraId="038B5917" w14:textId="77777777" w:rsidR="00D60367" w:rsidRPr="00D60367" w:rsidRDefault="00D60367" w:rsidP="00D60367">
            <w:pPr>
              <w:jc w:val="center"/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6117,1</w:t>
            </w:r>
          </w:p>
        </w:tc>
        <w:tc>
          <w:tcPr>
            <w:tcW w:w="786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14:paraId="13E57511" w14:textId="77777777" w:rsidR="00D60367" w:rsidRPr="00D60367" w:rsidRDefault="00D60367" w:rsidP="00D60367">
            <w:pPr>
              <w:jc w:val="center"/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104,9</w:t>
            </w:r>
          </w:p>
        </w:tc>
        <w:tc>
          <w:tcPr>
            <w:tcW w:w="634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14:paraId="64C8B902" w14:textId="77777777" w:rsidR="00D60367" w:rsidRPr="00D60367" w:rsidRDefault="00D60367" w:rsidP="00D60367">
            <w:pPr>
              <w:jc w:val="center"/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286,1</w:t>
            </w:r>
          </w:p>
        </w:tc>
      </w:tr>
      <w:tr w:rsidR="00D60367" w:rsidRPr="00D60367" w14:paraId="2A6307D7" w14:textId="77777777" w:rsidTr="005E65DA">
        <w:trPr>
          <w:cantSplit/>
          <w:trHeight w:val="284"/>
        </w:trPr>
        <w:tc>
          <w:tcPr>
            <w:tcW w:w="2058" w:type="pct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14:paraId="3D39EA26" w14:textId="77777777" w:rsidR="00D60367" w:rsidRPr="00D60367" w:rsidRDefault="00D60367" w:rsidP="00D60367">
            <w:pPr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Ысык-Кѳл</w:t>
            </w:r>
          </w:p>
        </w:tc>
        <w:tc>
          <w:tcPr>
            <w:tcW w:w="761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14:paraId="71D8822D" w14:textId="77777777" w:rsidR="00D60367" w:rsidRPr="00D60367" w:rsidRDefault="00D60367" w:rsidP="00D60367">
            <w:pPr>
              <w:jc w:val="center"/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4869</w:t>
            </w:r>
          </w:p>
        </w:tc>
        <w:tc>
          <w:tcPr>
            <w:tcW w:w="761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14:paraId="1A06F867" w14:textId="77777777" w:rsidR="00D60367" w:rsidRPr="00D60367" w:rsidRDefault="00D60367" w:rsidP="00D60367">
            <w:pPr>
              <w:jc w:val="center"/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10489,1</w:t>
            </w:r>
          </w:p>
        </w:tc>
        <w:tc>
          <w:tcPr>
            <w:tcW w:w="786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14:paraId="18744B3B" w14:textId="77777777" w:rsidR="00D60367" w:rsidRPr="00D60367" w:rsidRDefault="00D60367" w:rsidP="00D60367">
            <w:pPr>
              <w:jc w:val="center"/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215,4</w:t>
            </w:r>
          </w:p>
        </w:tc>
        <w:tc>
          <w:tcPr>
            <w:tcW w:w="634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14:paraId="4076D8AC" w14:textId="77777777" w:rsidR="00D60367" w:rsidRPr="00D60367" w:rsidRDefault="00D60367" w:rsidP="00D60367">
            <w:pPr>
              <w:jc w:val="center"/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5620,1</w:t>
            </w:r>
          </w:p>
        </w:tc>
      </w:tr>
      <w:tr w:rsidR="00D60367" w:rsidRPr="00D60367" w14:paraId="548DB65F" w14:textId="77777777" w:rsidTr="005E65DA">
        <w:trPr>
          <w:cantSplit/>
          <w:trHeight w:val="284"/>
        </w:trPr>
        <w:tc>
          <w:tcPr>
            <w:tcW w:w="2058" w:type="pct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14:paraId="34309647" w14:textId="77777777" w:rsidR="00D60367" w:rsidRPr="00D60367" w:rsidRDefault="00D60367" w:rsidP="00D60367">
            <w:pPr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 xml:space="preserve">  Чолпон-Ата шаары</w:t>
            </w:r>
          </w:p>
        </w:tc>
        <w:tc>
          <w:tcPr>
            <w:tcW w:w="761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14:paraId="4701ED19" w14:textId="77777777" w:rsidR="00D60367" w:rsidRPr="00D60367" w:rsidRDefault="00D60367" w:rsidP="00D60367">
            <w:pPr>
              <w:jc w:val="center"/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310</w:t>
            </w:r>
          </w:p>
        </w:tc>
        <w:tc>
          <w:tcPr>
            <w:tcW w:w="761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14:paraId="2FF1A09D" w14:textId="77777777" w:rsidR="00D60367" w:rsidRPr="00D60367" w:rsidRDefault="00D60367" w:rsidP="00D60367">
            <w:pPr>
              <w:jc w:val="center"/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183</w:t>
            </w:r>
          </w:p>
        </w:tc>
        <w:tc>
          <w:tcPr>
            <w:tcW w:w="786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14:paraId="63AB7A47" w14:textId="77777777" w:rsidR="00D60367" w:rsidRPr="00D60367" w:rsidRDefault="00D60367" w:rsidP="00D60367">
            <w:pPr>
              <w:jc w:val="center"/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59,0</w:t>
            </w:r>
          </w:p>
        </w:tc>
        <w:tc>
          <w:tcPr>
            <w:tcW w:w="634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14:paraId="447EEE6D" w14:textId="77777777" w:rsidR="00D60367" w:rsidRPr="00D60367" w:rsidRDefault="00D60367" w:rsidP="00D60367">
            <w:pPr>
              <w:jc w:val="center"/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-127</w:t>
            </w:r>
          </w:p>
        </w:tc>
      </w:tr>
      <w:tr w:rsidR="00D60367" w:rsidRPr="00D60367" w14:paraId="5F94D317" w14:textId="77777777" w:rsidTr="005E65DA">
        <w:trPr>
          <w:cantSplit/>
          <w:trHeight w:val="284"/>
        </w:trPr>
        <w:tc>
          <w:tcPr>
            <w:tcW w:w="2058" w:type="pct"/>
            <w:tcBorders>
              <w:left w:val="single" w:sz="4" w:space="0" w:color="auto"/>
            </w:tcBorders>
            <w:vAlign w:val="bottom"/>
          </w:tcPr>
          <w:p w14:paraId="5B9A2E21" w14:textId="77777777" w:rsidR="00D60367" w:rsidRPr="00D60367" w:rsidRDefault="00D60367" w:rsidP="00D60367">
            <w:pPr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Тоң</w:t>
            </w:r>
          </w:p>
        </w:tc>
        <w:tc>
          <w:tcPr>
            <w:tcW w:w="761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14:paraId="44E89D1A" w14:textId="77777777" w:rsidR="00D60367" w:rsidRPr="00D60367" w:rsidRDefault="00D60367" w:rsidP="00D60367">
            <w:pPr>
              <w:jc w:val="center"/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1200</w:t>
            </w:r>
          </w:p>
        </w:tc>
        <w:tc>
          <w:tcPr>
            <w:tcW w:w="761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14:paraId="2ADFC49D" w14:textId="77777777" w:rsidR="00D60367" w:rsidRPr="00D60367" w:rsidRDefault="00D60367" w:rsidP="00D60367">
            <w:pPr>
              <w:jc w:val="center"/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1222,8</w:t>
            </w:r>
          </w:p>
        </w:tc>
        <w:tc>
          <w:tcPr>
            <w:tcW w:w="786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14:paraId="65869087" w14:textId="77777777" w:rsidR="00D60367" w:rsidRPr="00D60367" w:rsidRDefault="00D60367" w:rsidP="00D60367">
            <w:pPr>
              <w:jc w:val="center"/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101,9</w:t>
            </w:r>
          </w:p>
        </w:tc>
        <w:tc>
          <w:tcPr>
            <w:tcW w:w="634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14:paraId="76636E8B" w14:textId="77777777" w:rsidR="00D60367" w:rsidRPr="00D60367" w:rsidRDefault="00D60367" w:rsidP="00D60367">
            <w:pPr>
              <w:jc w:val="center"/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22,8</w:t>
            </w:r>
          </w:p>
        </w:tc>
      </w:tr>
      <w:tr w:rsidR="00D60367" w:rsidRPr="00D60367" w14:paraId="011E3857" w14:textId="77777777" w:rsidTr="005E65DA">
        <w:trPr>
          <w:cantSplit/>
          <w:trHeight w:val="284"/>
        </w:trPr>
        <w:tc>
          <w:tcPr>
            <w:tcW w:w="2058" w:type="pct"/>
            <w:tcBorders>
              <w:left w:val="single" w:sz="4" w:space="0" w:color="auto"/>
            </w:tcBorders>
            <w:vAlign w:val="bottom"/>
          </w:tcPr>
          <w:p w14:paraId="6B72F84A" w14:textId="77777777" w:rsidR="00D60367" w:rsidRPr="00D60367" w:rsidRDefault="00D60367" w:rsidP="00D60367">
            <w:pPr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Түп</w:t>
            </w:r>
          </w:p>
        </w:tc>
        <w:tc>
          <w:tcPr>
            <w:tcW w:w="761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14:paraId="34AC0E0B" w14:textId="77777777" w:rsidR="00D60367" w:rsidRPr="00D60367" w:rsidRDefault="00D60367" w:rsidP="00D60367">
            <w:pPr>
              <w:jc w:val="center"/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5379,8</w:t>
            </w:r>
          </w:p>
        </w:tc>
        <w:tc>
          <w:tcPr>
            <w:tcW w:w="761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14:paraId="47A389D9" w14:textId="77777777" w:rsidR="00D60367" w:rsidRPr="00D60367" w:rsidRDefault="00D60367" w:rsidP="00D60367">
            <w:pPr>
              <w:jc w:val="center"/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5476</w:t>
            </w:r>
          </w:p>
        </w:tc>
        <w:tc>
          <w:tcPr>
            <w:tcW w:w="786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14:paraId="67EC191B" w14:textId="77777777" w:rsidR="00D60367" w:rsidRPr="00D60367" w:rsidRDefault="00D60367" w:rsidP="00D60367">
            <w:pPr>
              <w:jc w:val="center"/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101,8</w:t>
            </w:r>
          </w:p>
        </w:tc>
        <w:tc>
          <w:tcPr>
            <w:tcW w:w="634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14:paraId="678C0164" w14:textId="77777777" w:rsidR="00D60367" w:rsidRPr="00D60367" w:rsidRDefault="00D60367" w:rsidP="00D60367">
            <w:pPr>
              <w:jc w:val="center"/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96,2</w:t>
            </w:r>
          </w:p>
        </w:tc>
      </w:tr>
      <w:tr w:rsidR="00D60367" w:rsidRPr="00D60367" w14:paraId="53300167" w14:textId="77777777" w:rsidTr="005E65DA">
        <w:trPr>
          <w:cantSplit/>
          <w:trHeight w:val="284"/>
        </w:trPr>
        <w:tc>
          <w:tcPr>
            <w:tcW w:w="2058" w:type="pct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14:paraId="7F64215E" w14:textId="77777777" w:rsidR="00D60367" w:rsidRPr="00D60367" w:rsidRDefault="00D60367" w:rsidP="00D60367">
            <w:pPr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Каракол (шаар кенеши)</w:t>
            </w:r>
          </w:p>
        </w:tc>
        <w:tc>
          <w:tcPr>
            <w:tcW w:w="761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14:paraId="3F610318" w14:textId="77777777" w:rsidR="00D60367" w:rsidRPr="00D60367" w:rsidRDefault="00D60367" w:rsidP="00D60367">
            <w:pPr>
              <w:jc w:val="center"/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760</w:t>
            </w:r>
          </w:p>
        </w:tc>
        <w:tc>
          <w:tcPr>
            <w:tcW w:w="761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14:paraId="07C07CF9" w14:textId="77777777" w:rsidR="00D60367" w:rsidRPr="00D60367" w:rsidRDefault="00D60367" w:rsidP="00D60367">
            <w:pPr>
              <w:jc w:val="center"/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760</w:t>
            </w:r>
          </w:p>
        </w:tc>
        <w:tc>
          <w:tcPr>
            <w:tcW w:w="786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14:paraId="7E871A58" w14:textId="77777777" w:rsidR="00D60367" w:rsidRPr="00D60367" w:rsidRDefault="00D60367" w:rsidP="00D60367">
            <w:pPr>
              <w:jc w:val="center"/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100,0</w:t>
            </w:r>
          </w:p>
        </w:tc>
        <w:tc>
          <w:tcPr>
            <w:tcW w:w="634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14:paraId="200AA386" w14:textId="77777777" w:rsidR="00D60367" w:rsidRPr="00D60367" w:rsidRDefault="00D60367" w:rsidP="00D60367">
            <w:pPr>
              <w:jc w:val="center"/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0</w:t>
            </w:r>
          </w:p>
        </w:tc>
      </w:tr>
      <w:tr w:rsidR="00D60367" w:rsidRPr="00D60367" w14:paraId="2A5647FD" w14:textId="77777777" w:rsidTr="005E65DA">
        <w:trPr>
          <w:cantSplit/>
          <w:trHeight w:val="284"/>
        </w:trPr>
        <w:tc>
          <w:tcPr>
            <w:tcW w:w="2058" w:type="pct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14:paraId="73B2AF52" w14:textId="77777777" w:rsidR="00D60367" w:rsidRPr="00D60367" w:rsidRDefault="00D60367" w:rsidP="00D60367">
            <w:pPr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Балыкчы (шаар кенеши)</w:t>
            </w:r>
          </w:p>
        </w:tc>
        <w:tc>
          <w:tcPr>
            <w:tcW w:w="761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14:paraId="28FCD400" w14:textId="77777777" w:rsidR="00D60367" w:rsidRPr="00D60367" w:rsidRDefault="00D60367" w:rsidP="00D60367">
            <w:pPr>
              <w:jc w:val="center"/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3676,5</w:t>
            </w:r>
          </w:p>
        </w:tc>
        <w:tc>
          <w:tcPr>
            <w:tcW w:w="761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14:paraId="065DDD8B" w14:textId="77777777" w:rsidR="00D60367" w:rsidRPr="00D60367" w:rsidRDefault="00D60367" w:rsidP="00D60367">
            <w:pPr>
              <w:jc w:val="center"/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6882,9</w:t>
            </w:r>
          </w:p>
        </w:tc>
        <w:tc>
          <w:tcPr>
            <w:tcW w:w="786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14:paraId="5A08D34B" w14:textId="77777777" w:rsidR="00D60367" w:rsidRPr="00D60367" w:rsidRDefault="00D60367" w:rsidP="00D60367">
            <w:pPr>
              <w:jc w:val="center"/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187,2</w:t>
            </w:r>
          </w:p>
        </w:tc>
        <w:tc>
          <w:tcPr>
            <w:tcW w:w="634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14:paraId="1F9ECE1F" w14:textId="77777777" w:rsidR="00D60367" w:rsidRPr="00D60367" w:rsidRDefault="00D60367" w:rsidP="00D60367">
            <w:pPr>
              <w:jc w:val="center"/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3206,4</w:t>
            </w:r>
          </w:p>
        </w:tc>
      </w:tr>
      <w:tr w:rsidR="00D60367" w:rsidRPr="00D60367" w14:paraId="2CFF86A6" w14:textId="77777777" w:rsidTr="005E65DA">
        <w:trPr>
          <w:cantSplit/>
          <w:trHeight w:val="284"/>
        </w:trPr>
        <w:tc>
          <w:tcPr>
            <w:tcW w:w="2058" w:type="pct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14:paraId="4B148EC0" w14:textId="77777777" w:rsidR="00D60367" w:rsidRPr="00D60367" w:rsidRDefault="00D60367" w:rsidP="00D60367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761" w:type="pct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14:paraId="6EB52D6B" w14:textId="77777777" w:rsidR="00D60367" w:rsidRPr="00D60367" w:rsidRDefault="00D60367" w:rsidP="00D60367">
            <w:pPr>
              <w:jc w:val="center"/>
              <w:rPr>
                <w:sz w:val="18"/>
                <w:szCs w:val="18"/>
                <w:lang w:eastAsia="ru-RU"/>
              </w:rPr>
            </w:pPr>
          </w:p>
        </w:tc>
        <w:tc>
          <w:tcPr>
            <w:tcW w:w="761" w:type="pct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14:paraId="379C61A0" w14:textId="77777777" w:rsidR="00D60367" w:rsidRPr="00D60367" w:rsidRDefault="00D60367" w:rsidP="00D60367">
            <w:pPr>
              <w:jc w:val="center"/>
              <w:rPr>
                <w:sz w:val="18"/>
                <w:szCs w:val="18"/>
                <w:lang w:eastAsia="ru-RU"/>
              </w:rPr>
            </w:pPr>
          </w:p>
        </w:tc>
        <w:tc>
          <w:tcPr>
            <w:tcW w:w="786" w:type="pct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14:paraId="055A056E" w14:textId="77777777" w:rsidR="00D60367" w:rsidRPr="00D60367" w:rsidRDefault="00D60367" w:rsidP="00D60367">
            <w:pPr>
              <w:jc w:val="center"/>
              <w:rPr>
                <w:sz w:val="18"/>
                <w:szCs w:val="18"/>
                <w:lang w:eastAsia="ru-RU"/>
              </w:rPr>
            </w:pPr>
          </w:p>
        </w:tc>
        <w:tc>
          <w:tcPr>
            <w:tcW w:w="634" w:type="pct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14:paraId="698EF951" w14:textId="77777777" w:rsidR="00D60367" w:rsidRPr="00D60367" w:rsidRDefault="00D60367" w:rsidP="00D60367">
            <w:pPr>
              <w:jc w:val="center"/>
              <w:rPr>
                <w:sz w:val="18"/>
                <w:szCs w:val="18"/>
                <w:lang w:eastAsia="ru-RU"/>
              </w:rPr>
            </w:pPr>
          </w:p>
        </w:tc>
      </w:tr>
      <w:tr w:rsidR="00D60367" w:rsidRPr="00D60367" w14:paraId="72B5D715" w14:textId="77777777" w:rsidTr="005E65DA">
        <w:trPr>
          <w:cantSplit/>
          <w:trHeight w:val="284"/>
        </w:trPr>
        <w:tc>
          <w:tcPr>
            <w:tcW w:w="2058" w:type="pct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14:paraId="61DD4932" w14:textId="77777777" w:rsidR="00D60367" w:rsidRPr="00D60367" w:rsidRDefault="00D60367" w:rsidP="00D60367">
            <w:pPr>
              <w:rPr>
                <w:b/>
                <w:sz w:val="18"/>
                <w:szCs w:val="18"/>
                <w:lang w:eastAsia="ru-RU"/>
              </w:rPr>
            </w:pPr>
            <w:r w:rsidRPr="00D60367">
              <w:rPr>
                <w:b/>
                <w:sz w:val="18"/>
                <w:szCs w:val="18"/>
                <w:lang w:eastAsia="ru-RU"/>
              </w:rPr>
              <w:t>Жүн                              -тонна-</w:t>
            </w:r>
          </w:p>
        </w:tc>
        <w:tc>
          <w:tcPr>
            <w:tcW w:w="761" w:type="pct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14:paraId="014DFA87" w14:textId="77777777" w:rsidR="00D60367" w:rsidRPr="00D60367" w:rsidRDefault="00D60367" w:rsidP="00D60367">
            <w:pPr>
              <w:jc w:val="center"/>
              <w:rPr>
                <w:sz w:val="18"/>
                <w:szCs w:val="18"/>
                <w:lang w:eastAsia="ru-RU"/>
              </w:rPr>
            </w:pPr>
          </w:p>
        </w:tc>
        <w:tc>
          <w:tcPr>
            <w:tcW w:w="761" w:type="pct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14:paraId="2790CE15" w14:textId="77777777" w:rsidR="00D60367" w:rsidRPr="00D60367" w:rsidRDefault="00D60367" w:rsidP="00D60367">
            <w:pPr>
              <w:jc w:val="center"/>
              <w:rPr>
                <w:sz w:val="18"/>
                <w:szCs w:val="18"/>
                <w:lang w:eastAsia="ru-RU"/>
              </w:rPr>
            </w:pPr>
          </w:p>
        </w:tc>
        <w:tc>
          <w:tcPr>
            <w:tcW w:w="786" w:type="pct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14:paraId="793EC894" w14:textId="77777777" w:rsidR="00D60367" w:rsidRPr="00D60367" w:rsidRDefault="00D60367" w:rsidP="00D60367">
            <w:pPr>
              <w:jc w:val="center"/>
              <w:rPr>
                <w:sz w:val="18"/>
                <w:szCs w:val="18"/>
                <w:lang w:eastAsia="ru-RU"/>
              </w:rPr>
            </w:pPr>
          </w:p>
        </w:tc>
        <w:tc>
          <w:tcPr>
            <w:tcW w:w="634" w:type="pct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14:paraId="78A1D002" w14:textId="77777777" w:rsidR="00D60367" w:rsidRPr="00D60367" w:rsidRDefault="00D60367" w:rsidP="00D60367">
            <w:pPr>
              <w:jc w:val="center"/>
              <w:rPr>
                <w:sz w:val="18"/>
                <w:szCs w:val="18"/>
                <w:lang w:eastAsia="ru-RU"/>
              </w:rPr>
            </w:pPr>
          </w:p>
        </w:tc>
      </w:tr>
      <w:tr w:rsidR="00D60367" w:rsidRPr="00D60367" w14:paraId="617189B7" w14:textId="77777777" w:rsidTr="005E65DA">
        <w:trPr>
          <w:cantSplit/>
          <w:trHeight w:val="284"/>
        </w:trPr>
        <w:tc>
          <w:tcPr>
            <w:tcW w:w="2058" w:type="pct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14:paraId="4509324C" w14:textId="77777777" w:rsidR="00D60367" w:rsidRPr="00D60367" w:rsidRDefault="00D60367" w:rsidP="00D60367">
            <w:pPr>
              <w:rPr>
                <w:b/>
                <w:sz w:val="18"/>
                <w:szCs w:val="18"/>
                <w:lang w:eastAsia="ru-RU"/>
              </w:rPr>
            </w:pPr>
            <w:r w:rsidRPr="00D60367">
              <w:rPr>
                <w:b/>
                <w:sz w:val="18"/>
                <w:szCs w:val="18"/>
                <w:lang w:eastAsia="ru-RU"/>
              </w:rPr>
              <w:t>Ысык-Кѳл облусу</w:t>
            </w:r>
          </w:p>
        </w:tc>
        <w:tc>
          <w:tcPr>
            <w:tcW w:w="761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14:paraId="0CDB5638" w14:textId="77777777" w:rsidR="00D60367" w:rsidRPr="00D60367" w:rsidRDefault="00D60367" w:rsidP="00D60367">
            <w:pPr>
              <w:jc w:val="center"/>
              <w:rPr>
                <w:b/>
                <w:bCs/>
                <w:sz w:val="18"/>
                <w:szCs w:val="18"/>
                <w:lang w:eastAsia="ru-RU"/>
              </w:rPr>
            </w:pPr>
            <w:r w:rsidRPr="00D60367">
              <w:rPr>
                <w:b/>
                <w:bCs/>
                <w:sz w:val="18"/>
                <w:szCs w:val="18"/>
                <w:lang w:eastAsia="ru-RU"/>
              </w:rPr>
              <w:t>1987</w:t>
            </w:r>
          </w:p>
        </w:tc>
        <w:tc>
          <w:tcPr>
            <w:tcW w:w="761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14:paraId="55875631" w14:textId="77777777" w:rsidR="00D60367" w:rsidRPr="00D60367" w:rsidRDefault="00D60367" w:rsidP="00D60367">
            <w:pPr>
              <w:jc w:val="center"/>
              <w:rPr>
                <w:b/>
                <w:bCs/>
                <w:sz w:val="18"/>
                <w:szCs w:val="18"/>
                <w:lang w:eastAsia="ru-RU"/>
              </w:rPr>
            </w:pPr>
            <w:r w:rsidRPr="00D60367">
              <w:rPr>
                <w:b/>
                <w:bCs/>
                <w:sz w:val="18"/>
                <w:szCs w:val="18"/>
                <w:lang w:eastAsia="ru-RU"/>
              </w:rPr>
              <w:t>2006,6</w:t>
            </w:r>
          </w:p>
        </w:tc>
        <w:tc>
          <w:tcPr>
            <w:tcW w:w="786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14:paraId="44028A50" w14:textId="77777777" w:rsidR="00D60367" w:rsidRPr="00D60367" w:rsidRDefault="00D60367" w:rsidP="00D60367">
            <w:pPr>
              <w:jc w:val="center"/>
              <w:rPr>
                <w:b/>
                <w:bCs/>
                <w:sz w:val="18"/>
                <w:szCs w:val="18"/>
                <w:lang w:eastAsia="ru-RU"/>
              </w:rPr>
            </w:pPr>
            <w:r w:rsidRPr="00D60367">
              <w:rPr>
                <w:b/>
                <w:bCs/>
                <w:sz w:val="18"/>
                <w:szCs w:val="18"/>
                <w:lang w:eastAsia="ru-RU"/>
              </w:rPr>
              <w:t>101,0</w:t>
            </w:r>
          </w:p>
        </w:tc>
        <w:tc>
          <w:tcPr>
            <w:tcW w:w="634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14:paraId="30810A36" w14:textId="77777777" w:rsidR="00D60367" w:rsidRPr="00D60367" w:rsidRDefault="00D60367" w:rsidP="00D60367">
            <w:pPr>
              <w:jc w:val="center"/>
              <w:rPr>
                <w:b/>
                <w:bCs/>
                <w:sz w:val="18"/>
                <w:szCs w:val="18"/>
                <w:lang w:eastAsia="ru-RU"/>
              </w:rPr>
            </w:pPr>
            <w:r w:rsidRPr="00D60367">
              <w:rPr>
                <w:b/>
                <w:bCs/>
                <w:sz w:val="18"/>
                <w:szCs w:val="18"/>
                <w:lang w:eastAsia="ru-RU"/>
              </w:rPr>
              <w:t>19,6</w:t>
            </w:r>
          </w:p>
        </w:tc>
      </w:tr>
      <w:tr w:rsidR="00D60367" w:rsidRPr="00D60367" w14:paraId="2B85BE60" w14:textId="77777777" w:rsidTr="005E65DA">
        <w:trPr>
          <w:cantSplit/>
          <w:trHeight w:val="284"/>
        </w:trPr>
        <w:tc>
          <w:tcPr>
            <w:tcW w:w="2058" w:type="pct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14:paraId="5BBD11FD" w14:textId="77777777" w:rsidR="00D60367" w:rsidRPr="00D60367" w:rsidRDefault="00D60367" w:rsidP="00D60367">
            <w:pPr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Ак-Суу</w:t>
            </w:r>
          </w:p>
        </w:tc>
        <w:tc>
          <w:tcPr>
            <w:tcW w:w="761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14:paraId="7F67EEF3" w14:textId="77777777" w:rsidR="00D60367" w:rsidRPr="00D60367" w:rsidRDefault="00D60367" w:rsidP="00D60367">
            <w:pPr>
              <w:jc w:val="center"/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340</w:t>
            </w:r>
          </w:p>
        </w:tc>
        <w:tc>
          <w:tcPr>
            <w:tcW w:w="761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14:paraId="5146CA86" w14:textId="77777777" w:rsidR="00D60367" w:rsidRPr="00D60367" w:rsidRDefault="00D60367" w:rsidP="00D60367">
            <w:pPr>
              <w:jc w:val="center"/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343,6</w:t>
            </w:r>
          </w:p>
        </w:tc>
        <w:tc>
          <w:tcPr>
            <w:tcW w:w="786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14:paraId="23D46666" w14:textId="77777777" w:rsidR="00D60367" w:rsidRPr="00D60367" w:rsidRDefault="00D60367" w:rsidP="00D60367">
            <w:pPr>
              <w:jc w:val="center"/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101,1</w:t>
            </w:r>
          </w:p>
        </w:tc>
        <w:tc>
          <w:tcPr>
            <w:tcW w:w="634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14:paraId="26692A3A" w14:textId="77777777" w:rsidR="00D60367" w:rsidRPr="00D60367" w:rsidRDefault="00D60367" w:rsidP="00D60367">
            <w:pPr>
              <w:jc w:val="center"/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3,6</w:t>
            </w:r>
          </w:p>
        </w:tc>
      </w:tr>
      <w:tr w:rsidR="00D60367" w:rsidRPr="00D60367" w14:paraId="7DB4BD08" w14:textId="77777777" w:rsidTr="005E65DA">
        <w:trPr>
          <w:cantSplit/>
          <w:trHeight w:val="284"/>
        </w:trPr>
        <w:tc>
          <w:tcPr>
            <w:tcW w:w="2058" w:type="pct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14:paraId="44E53168" w14:textId="77777777" w:rsidR="00D60367" w:rsidRPr="00D60367" w:rsidRDefault="00D60367" w:rsidP="00D60367">
            <w:pPr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Жети-Ѳгуз</w:t>
            </w:r>
          </w:p>
        </w:tc>
        <w:tc>
          <w:tcPr>
            <w:tcW w:w="761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14:paraId="27A53607" w14:textId="77777777" w:rsidR="00D60367" w:rsidRPr="00D60367" w:rsidRDefault="00D60367" w:rsidP="00D60367">
            <w:pPr>
              <w:jc w:val="center"/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527,4</w:t>
            </w:r>
          </w:p>
        </w:tc>
        <w:tc>
          <w:tcPr>
            <w:tcW w:w="761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14:paraId="08167CD1" w14:textId="77777777" w:rsidR="00D60367" w:rsidRPr="00D60367" w:rsidRDefault="00D60367" w:rsidP="00D60367">
            <w:pPr>
              <w:jc w:val="center"/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532</w:t>
            </w:r>
          </w:p>
        </w:tc>
        <w:tc>
          <w:tcPr>
            <w:tcW w:w="786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14:paraId="61BF2255" w14:textId="77777777" w:rsidR="00D60367" w:rsidRPr="00D60367" w:rsidRDefault="00D60367" w:rsidP="00D60367">
            <w:pPr>
              <w:jc w:val="center"/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100,9</w:t>
            </w:r>
          </w:p>
        </w:tc>
        <w:tc>
          <w:tcPr>
            <w:tcW w:w="634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14:paraId="7C9510DC" w14:textId="77777777" w:rsidR="00D60367" w:rsidRPr="00D60367" w:rsidRDefault="00D60367" w:rsidP="00D60367">
            <w:pPr>
              <w:jc w:val="center"/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4,6</w:t>
            </w:r>
          </w:p>
        </w:tc>
      </w:tr>
      <w:tr w:rsidR="00D60367" w:rsidRPr="00D60367" w14:paraId="74BF76A7" w14:textId="77777777" w:rsidTr="005E65DA">
        <w:trPr>
          <w:cantSplit/>
          <w:trHeight w:val="284"/>
        </w:trPr>
        <w:tc>
          <w:tcPr>
            <w:tcW w:w="2058" w:type="pct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14:paraId="19C4D884" w14:textId="77777777" w:rsidR="00D60367" w:rsidRPr="00D60367" w:rsidRDefault="00D60367" w:rsidP="00D60367">
            <w:pPr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Ысык-Кѳл</w:t>
            </w:r>
          </w:p>
        </w:tc>
        <w:tc>
          <w:tcPr>
            <w:tcW w:w="761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14:paraId="2FB2F621" w14:textId="77777777" w:rsidR="00D60367" w:rsidRPr="00D60367" w:rsidRDefault="00D60367" w:rsidP="00D60367">
            <w:pPr>
              <w:jc w:val="center"/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306</w:t>
            </w:r>
          </w:p>
        </w:tc>
        <w:tc>
          <w:tcPr>
            <w:tcW w:w="761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14:paraId="7F990FF9" w14:textId="77777777" w:rsidR="00D60367" w:rsidRPr="00D60367" w:rsidRDefault="00D60367" w:rsidP="00D60367">
            <w:pPr>
              <w:jc w:val="center"/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310,2</w:t>
            </w:r>
          </w:p>
        </w:tc>
        <w:tc>
          <w:tcPr>
            <w:tcW w:w="786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14:paraId="2E06C84E" w14:textId="77777777" w:rsidR="00D60367" w:rsidRPr="00D60367" w:rsidRDefault="00D60367" w:rsidP="00D60367">
            <w:pPr>
              <w:jc w:val="center"/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101,4</w:t>
            </w:r>
          </w:p>
        </w:tc>
        <w:tc>
          <w:tcPr>
            <w:tcW w:w="634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14:paraId="553F341F" w14:textId="77777777" w:rsidR="00D60367" w:rsidRPr="00D60367" w:rsidRDefault="00D60367" w:rsidP="00D60367">
            <w:pPr>
              <w:jc w:val="center"/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4,2</w:t>
            </w:r>
          </w:p>
        </w:tc>
      </w:tr>
      <w:tr w:rsidR="00D60367" w:rsidRPr="00D60367" w14:paraId="4D9FE5AC" w14:textId="77777777" w:rsidTr="005E65DA">
        <w:trPr>
          <w:cantSplit/>
          <w:trHeight w:val="284"/>
        </w:trPr>
        <w:tc>
          <w:tcPr>
            <w:tcW w:w="2058" w:type="pct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14:paraId="7037EC5C" w14:textId="77777777" w:rsidR="00D60367" w:rsidRPr="00D60367" w:rsidRDefault="00D60367" w:rsidP="00D60367">
            <w:pPr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 xml:space="preserve">  Чолпон-Ата шаары</w:t>
            </w:r>
          </w:p>
        </w:tc>
        <w:tc>
          <w:tcPr>
            <w:tcW w:w="761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14:paraId="2C7383D4" w14:textId="77777777" w:rsidR="00D60367" w:rsidRPr="00D60367" w:rsidRDefault="00D60367" w:rsidP="00D60367">
            <w:pPr>
              <w:jc w:val="center"/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36</w:t>
            </w:r>
          </w:p>
        </w:tc>
        <w:tc>
          <w:tcPr>
            <w:tcW w:w="761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14:paraId="66951FF9" w14:textId="77777777" w:rsidR="00D60367" w:rsidRPr="00D60367" w:rsidRDefault="00D60367" w:rsidP="00D60367">
            <w:pPr>
              <w:jc w:val="center"/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37</w:t>
            </w:r>
          </w:p>
        </w:tc>
        <w:tc>
          <w:tcPr>
            <w:tcW w:w="786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14:paraId="01F889FF" w14:textId="77777777" w:rsidR="00D60367" w:rsidRPr="00D60367" w:rsidRDefault="00D60367" w:rsidP="00D60367">
            <w:pPr>
              <w:jc w:val="center"/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102,8</w:t>
            </w:r>
          </w:p>
        </w:tc>
        <w:tc>
          <w:tcPr>
            <w:tcW w:w="634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14:paraId="36D2BCC0" w14:textId="77777777" w:rsidR="00D60367" w:rsidRPr="00D60367" w:rsidRDefault="00D60367" w:rsidP="00D60367">
            <w:pPr>
              <w:jc w:val="center"/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1</w:t>
            </w:r>
          </w:p>
        </w:tc>
      </w:tr>
      <w:tr w:rsidR="00D60367" w:rsidRPr="00D60367" w14:paraId="4089AA11" w14:textId="77777777" w:rsidTr="005E65DA">
        <w:trPr>
          <w:cantSplit/>
          <w:trHeight w:val="284"/>
        </w:trPr>
        <w:tc>
          <w:tcPr>
            <w:tcW w:w="2058" w:type="pct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14:paraId="0A3AD2C0" w14:textId="77777777" w:rsidR="00D60367" w:rsidRPr="00D60367" w:rsidRDefault="00D60367" w:rsidP="00D60367">
            <w:pPr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Тоң</w:t>
            </w:r>
          </w:p>
        </w:tc>
        <w:tc>
          <w:tcPr>
            <w:tcW w:w="761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14:paraId="0DB3CC5F" w14:textId="77777777" w:rsidR="00D60367" w:rsidRPr="00D60367" w:rsidRDefault="00D60367" w:rsidP="00D60367">
            <w:pPr>
              <w:jc w:val="center"/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399</w:t>
            </w:r>
          </w:p>
        </w:tc>
        <w:tc>
          <w:tcPr>
            <w:tcW w:w="761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14:paraId="45B409F7" w14:textId="77777777" w:rsidR="00D60367" w:rsidRPr="00D60367" w:rsidRDefault="00D60367" w:rsidP="00D60367">
            <w:pPr>
              <w:jc w:val="center"/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402</w:t>
            </w:r>
          </w:p>
        </w:tc>
        <w:tc>
          <w:tcPr>
            <w:tcW w:w="786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14:paraId="26EF1E13" w14:textId="77777777" w:rsidR="00D60367" w:rsidRPr="00D60367" w:rsidRDefault="00D60367" w:rsidP="00D60367">
            <w:pPr>
              <w:jc w:val="center"/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100,8</w:t>
            </w:r>
          </w:p>
        </w:tc>
        <w:tc>
          <w:tcPr>
            <w:tcW w:w="634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14:paraId="3E619479" w14:textId="77777777" w:rsidR="00D60367" w:rsidRPr="00D60367" w:rsidRDefault="00D60367" w:rsidP="00D60367">
            <w:pPr>
              <w:jc w:val="center"/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3</w:t>
            </w:r>
          </w:p>
        </w:tc>
      </w:tr>
      <w:tr w:rsidR="00D60367" w:rsidRPr="00D60367" w14:paraId="2FE32694" w14:textId="77777777" w:rsidTr="005E65DA">
        <w:trPr>
          <w:cantSplit/>
          <w:trHeight w:val="284"/>
        </w:trPr>
        <w:tc>
          <w:tcPr>
            <w:tcW w:w="2058" w:type="pct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14:paraId="7C4E2C48" w14:textId="77777777" w:rsidR="00D60367" w:rsidRPr="00D60367" w:rsidRDefault="00D60367" w:rsidP="00D60367">
            <w:pPr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Түп</w:t>
            </w:r>
          </w:p>
        </w:tc>
        <w:tc>
          <w:tcPr>
            <w:tcW w:w="761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14:paraId="5E05CBC0" w14:textId="77777777" w:rsidR="00D60367" w:rsidRPr="00D60367" w:rsidRDefault="00D60367" w:rsidP="00D60367">
            <w:pPr>
              <w:jc w:val="center"/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339,6</w:t>
            </w:r>
          </w:p>
        </w:tc>
        <w:tc>
          <w:tcPr>
            <w:tcW w:w="761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14:paraId="1F667FDC" w14:textId="77777777" w:rsidR="00D60367" w:rsidRPr="00D60367" w:rsidRDefault="00D60367" w:rsidP="00D60367">
            <w:pPr>
              <w:jc w:val="center"/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341,8</w:t>
            </w:r>
          </w:p>
        </w:tc>
        <w:tc>
          <w:tcPr>
            <w:tcW w:w="786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14:paraId="3A43DF1B" w14:textId="77777777" w:rsidR="00D60367" w:rsidRPr="00D60367" w:rsidRDefault="00D60367" w:rsidP="00D60367">
            <w:pPr>
              <w:jc w:val="center"/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100,6</w:t>
            </w:r>
          </w:p>
        </w:tc>
        <w:tc>
          <w:tcPr>
            <w:tcW w:w="634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14:paraId="58D2F3E3" w14:textId="77777777" w:rsidR="00D60367" w:rsidRPr="00D60367" w:rsidRDefault="00D60367" w:rsidP="00D60367">
            <w:pPr>
              <w:jc w:val="center"/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2,2</w:t>
            </w:r>
          </w:p>
        </w:tc>
      </w:tr>
      <w:tr w:rsidR="00D60367" w:rsidRPr="00D60367" w14:paraId="1D37CF7E" w14:textId="77777777" w:rsidTr="005E65DA">
        <w:trPr>
          <w:cantSplit/>
          <w:trHeight w:val="284"/>
        </w:trPr>
        <w:tc>
          <w:tcPr>
            <w:tcW w:w="2058" w:type="pct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14:paraId="384BD0CF" w14:textId="77777777" w:rsidR="00D60367" w:rsidRPr="00D60367" w:rsidRDefault="00D60367" w:rsidP="00D60367">
            <w:pPr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Каракол (шаар кенеши)</w:t>
            </w:r>
          </w:p>
        </w:tc>
        <w:tc>
          <w:tcPr>
            <w:tcW w:w="761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14:paraId="4F967542" w14:textId="77777777" w:rsidR="00D60367" w:rsidRPr="00D60367" w:rsidRDefault="00D60367" w:rsidP="00D60367">
            <w:pPr>
              <w:jc w:val="center"/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35</w:t>
            </w:r>
          </w:p>
        </w:tc>
        <w:tc>
          <w:tcPr>
            <w:tcW w:w="761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14:paraId="5A1D3992" w14:textId="77777777" w:rsidR="00D60367" w:rsidRPr="00D60367" w:rsidRDefault="00D60367" w:rsidP="00D60367">
            <w:pPr>
              <w:jc w:val="center"/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36</w:t>
            </w:r>
          </w:p>
        </w:tc>
        <w:tc>
          <w:tcPr>
            <w:tcW w:w="786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14:paraId="2E3672A7" w14:textId="77777777" w:rsidR="00D60367" w:rsidRPr="00D60367" w:rsidRDefault="00D60367" w:rsidP="00D60367">
            <w:pPr>
              <w:jc w:val="center"/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102,9</w:t>
            </w:r>
          </w:p>
        </w:tc>
        <w:tc>
          <w:tcPr>
            <w:tcW w:w="634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14:paraId="79D9379F" w14:textId="77777777" w:rsidR="00D60367" w:rsidRPr="00D60367" w:rsidRDefault="00D60367" w:rsidP="00D60367">
            <w:pPr>
              <w:jc w:val="center"/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1</w:t>
            </w:r>
          </w:p>
        </w:tc>
      </w:tr>
      <w:tr w:rsidR="00D60367" w:rsidRPr="00D60367" w14:paraId="0F34FE89" w14:textId="77777777" w:rsidTr="005E65DA">
        <w:trPr>
          <w:cantSplit/>
          <w:trHeight w:val="284"/>
        </w:trPr>
        <w:tc>
          <w:tcPr>
            <w:tcW w:w="2058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11FCAA7" w14:textId="77777777" w:rsidR="00D60367" w:rsidRPr="00D60367" w:rsidRDefault="00D60367" w:rsidP="00D60367">
            <w:pPr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Балыкчы (шаар кенеши)</w:t>
            </w:r>
          </w:p>
        </w:tc>
        <w:tc>
          <w:tcPr>
            <w:tcW w:w="76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BAE0CC9" w14:textId="77777777" w:rsidR="00D60367" w:rsidRPr="00D60367" w:rsidRDefault="00D60367" w:rsidP="00D60367">
            <w:pPr>
              <w:jc w:val="center"/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40</w:t>
            </w:r>
          </w:p>
        </w:tc>
        <w:tc>
          <w:tcPr>
            <w:tcW w:w="76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F2D43A1" w14:textId="77777777" w:rsidR="00D60367" w:rsidRPr="00D60367" w:rsidRDefault="00D60367" w:rsidP="00D60367">
            <w:pPr>
              <w:jc w:val="center"/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41</w:t>
            </w:r>
          </w:p>
        </w:tc>
        <w:tc>
          <w:tcPr>
            <w:tcW w:w="78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68836CE" w14:textId="77777777" w:rsidR="00D60367" w:rsidRPr="00D60367" w:rsidRDefault="00D60367" w:rsidP="00D60367">
            <w:pPr>
              <w:jc w:val="center"/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102,5</w:t>
            </w:r>
          </w:p>
        </w:tc>
        <w:tc>
          <w:tcPr>
            <w:tcW w:w="63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2AB42F8" w14:textId="77777777" w:rsidR="00D60367" w:rsidRPr="00D60367" w:rsidRDefault="00D60367" w:rsidP="00D60367">
            <w:pPr>
              <w:jc w:val="center"/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1</w:t>
            </w:r>
          </w:p>
        </w:tc>
      </w:tr>
    </w:tbl>
    <w:p w14:paraId="7F158A75" w14:textId="77777777" w:rsidR="00D60367" w:rsidRPr="00D60367" w:rsidRDefault="00D60367" w:rsidP="00D60367">
      <w:pPr>
        <w:keepNext/>
        <w:outlineLvl w:val="1"/>
        <w:rPr>
          <w:b/>
          <w:bCs/>
          <w:sz w:val="22"/>
          <w:szCs w:val="22"/>
          <w:lang w:eastAsia="ru-RU"/>
        </w:rPr>
      </w:pPr>
      <w:bookmarkStart w:id="73" w:name="_Toc166641339"/>
      <w:bookmarkStart w:id="74" w:name="_Toc166647789"/>
      <w:bookmarkStart w:id="75" w:name="_Toc166647901"/>
      <w:bookmarkStart w:id="76" w:name="_Toc179705330"/>
      <w:bookmarkStart w:id="77" w:name="_Toc179705482"/>
      <w:bookmarkStart w:id="78" w:name="_Toc179706816"/>
      <w:bookmarkStart w:id="79" w:name="_Toc188156648"/>
      <w:bookmarkStart w:id="80" w:name="_Toc188157025"/>
      <w:bookmarkStart w:id="81" w:name="_Toc195443932"/>
      <w:bookmarkStart w:id="82" w:name="_Toc195444544"/>
      <w:bookmarkStart w:id="83" w:name="_Toc195444941"/>
      <w:bookmarkStart w:id="84" w:name="_Toc203293950"/>
      <w:bookmarkStart w:id="85" w:name="_Toc203294551"/>
      <w:bookmarkStart w:id="86" w:name="_Toc203295124"/>
      <w:bookmarkStart w:id="87" w:name="_Toc211313254"/>
      <w:bookmarkStart w:id="88" w:name="_Toc211313612"/>
      <w:bookmarkStart w:id="89" w:name="_Toc219622344"/>
      <w:bookmarkStart w:id="90" w:name="_Toc219622399"/>
      <w:bookmarkStart w:id="91" w:name="_Toc251340027"/>
      <w:bookmarkStart w:id="92" w:name="_Toc251340337"/>
      <w:bookmarkStart w:id="93" w:name="_Toc258853406"/>
      <w:bookmarkStart w:id="94" w:name="_Toc258853956"/>
      <w:bookmarkStart w:id="95" w:name="_Toc266437244"/>
      <w:bookmarkStart w:id="96" w:name="_Toc266438397"/>
      <w:bookmarkStart w:id="97" w:name="_Toc298162376"/>
      <w:bookmarkStart w:id="98" w:name="_Toc298162542"/>
      <w:bookmarkStart w:id="99" w:name="_Toc347148743"/>
      <w:bookmarkStart w:id="100" w:name="_Toc166641343"/>
      <w:bookmarkStart w:id="101" w:name="_Toc166647793"/>
      <w:bookmarkStart w:id="102" w:name="_Toc166647905"/>
      <w:bookmarkStart w:id="103" w:name="_Toc188156652"/>
      <w:bookmarkStart w:id="104" w:name="_Toc188157029"/>
      <w:bookmarkStart w:id="105" w:name="_Toc219622348"/>
      <w:bookmarkStart w:id="106" w:name="_Toc219622403"/>
      <w:bookmarkStart w:id="107" w:name="_Toc258853412"/>
      <w:bookmarkStart w:id="108" w:name="_Toc258853962"/>
      <w:bookmarkStart w:id="109" w:name="_Toc266437250"/>
      <w:bookmarkStart w:id="110" w:name="_Toc266438403"/>
      <w:bookmarkStart w:id="111" w:name="_Toc298162548"/>
      <w:bookmarkStart w:id="112" w:name="_Toc347148748"/>
    </w:p>
    <w:p w14:paraId="786DAFA6" w14:textId="77777777" w:rsidR="00D60367" w:rsidRPr="00D60367" w:rsidRDefault="00D60367" w:rsidP="005E65DA">
      <w:pPr>
        <w:keepNext/>
        <w:pageBreakBefore/>
        <w:outlineLvl w:val="1"/>
        <w:rPr>
          <w:b/>
          <w:bCs/>
          <w:sz w:val="22"/>
          <w:szCs w:val="22"/>
          <w:lang w:eastAsia="ru-RU"/>
        </w:rPr>
      </w:pPr>
      <w:r w:rsidRPr="00D60367">
        <w:rPr>
          <w:b/>
          <w:bCs/>
          <w:sz w:val="22"/>
          <w:szCs w:val="22"/>
          <w:lang w:eastAsia="ru-RU"/>
        </w:rPr>
        <w:lastRenderedPageBreak/>
        <w:t>Негизги капиталга болгон инвестициялар</w:t>
      </w:r>
      <w:bookmarkEnd w:id="73"/>
      <w:bookmarkEnd w:id="74"/>
      <w:bookmarkEnd w:id="75"/>
      <w:bookmarkEnd w:id="76"/>
      <w:bookmarkEnd w:id="77"/>
      <w:bookmarkEnd w:id="78"/>
      <w:bookmarkEnd w:id="79"/>
      <w:bookmarkEnd w:id="80"/>
      <w:bookmarkEnd w:id="81"/>
      <w:bookmarkEnd w:id="82"/>
      <w:bookmarkEnd w:id="83"/>
      <w:bookmarkEnd w:id="84"/>
      <w:bookmarkEnd w:id="85"/>
      <w:bookmarkEnd w:id="86"/>
      <w:bookmarkEnd w:id="87"/>
      <w:bookmarkEnd w:id="88"/>
      <w:bookmarkEnd w:id="89"/>
      <w:bookmarkEnd w:id="90"/>
      <w:bookmarkEnd w:id="91"/>
      <w:bookmarkEnd w:id="92"/>
      <w:bookmarkEnd w:id="93"/>
      <w:bookmarkEnd w:id="94"/>
      <w:bookmarkEnd w:id="95"/>
      <w:bookmarkEnd w:id="96"/>
      <w:bookmarkEnd w:id="97"/>
      <w:bookmarkEnd w:id="98"/>
    </w:p>
    <w:p w14:paraId="22F86AF8" w14:textId="77777777" w:rsidR="00D60367" w:rsidRPr="00D60367" w:rsidRDefault="00D60367" w:rsidP="00D60367">
      <w:pPr>
        <w:rPr>
          <w:snapToGrid w:val="0"/>
          <w:sz w:val="18"/>
          <w:szCs w:val="18"/>
          <w:lang w:eastAsia="ru-RU"/>
        </w:rPr>
      </w:pPr>
      <w:r w:rsidRPr="00D60367">
        <w:rPr>
          <w:i/>
          <w:iCs/>
          <w:sz w:val="18"/>
          <w:szCs w:val="18"/>
          <w:lang w:eastAsia="ru-RU"/>
        </w:rPr>
        <w:t>(январь-июль; миң сом анык баа)</w:t>
      </w:r>
    </w:p>
    <w:p w14:paraId="2F2C62B8" w14:textId="77777777" w:rsidR="00D60367" w:rsidRPr="00D60367" w:rsidRDefault="00D60367" w:rsidP="00D60367">
      <w:pPr>
        <w:jc w:val="center"/>
        <w:rPr>
          <w:sz w:val="10"/>
          <w:szCs w:val="10"/>
          <w:lang w:eastAsia="ru-RU"/>
        </w:rPr>
      </w:pPr>
    </w:p>
    <w:tbl>
      <w:tblPr>
        <w:tblW w:w="5000" w:type="pct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246"/>
        <w:gridCol w:w="1336"/>
        <w:gridCol w:w="1473"/>
        <w:gridCol w:w="1232"/>
        <w:gridCol w:w="1446"/>
        <w:gridCol w:w="976"/>
        <w:gridCol w:w="1393"/>
      </w:tblGrid>
      <w:tr w:rsidR="00D60367" w:rsidRPr="00D60367" w14:paraId="07A2A13E" w14:textId="77777777" w:rsidTr="005E65DA">
        <w:trPr>
          <w:cantSplit/>
        </w:trPr>
        <w:tc>
          <w:tcPr>
            <w:tcW w:w="1111" w:type="pct"/>
            <w:vMerge w:val="restart"/>
            <w:tcBorders>
              <w:top w:val="single" w:sz="6" w:space="0" w:color="auto"/>
              <w:left w:val="single" w:sz="6" w:space="0" w:color="auto"/>
              <w:bottom w:val="single" w:sz="4" w:space="0" w:color="auto"/>
            </w:tcBorders>
            <w:vAlign w:val="center"/>
          </w:tcPr>
          <w:p w14:paraId="54D3F047" w14:textId="77777777" w:rsidR="00D60367" w:rsidRPr="00D60367" w:rsidRDefault="00D60367" w:rsidP="00D60367">
            <w:pPr>
              <w:jc w:val="center"/>
              <w:rPr>
                <w:sz w:val="18"/>
                <w:szCs w:val="18"/>
                <w:lang w:eastAsia="ru-RU"/>
              </w:rPr>
            </w:pPr>
          </w:p>
        </w:tc>
        <w:tc>
          <w:tcPr>
            <w:tcW w:w="741" w:type="pct"/>
            <w:vMerge w:val="restart"/>
            <w:tcBorders>
              <w:top w:val="single" w:sz="6" w:space="0" w:color="auto"/>
              <w:left w:val="single" w:sz="6" w:space="0" w:color="auto"/>
              <w:bottom w:val="single" w:sz="4" w:space="0" w:color="auto"/>
            </w:tcBorders>
            <w:vAlign w:val="center"/>
          </w:tcPr>
          <w:p w14:paraId="149051F9" w14:textId="7B9CB191" w:rsidR="00D60367" w:rsidRPr="00D60367" w:rsidRDefault="00D60367" w:rsidP="005E65DA">
            <w:pPr>
              <w:ind w:left="-57"/>
              <w:jc w:val="center"/>
              <w:rPr>
                <w:b/>
                <w:sz w:val="18"/>
                <w:szCs w:val="18"/>
                <w:lang w:eastAsia="ru-RU"/>
              </w:rPr>
            </w:pPr>
            <w:r w:rsidRPr="00D60367">
              <w:rPr>
                <w:b/>
                <w:sz w:val="18"/>
                <w:szCs w:val="18"/>
                <w:lang w:eastAsia="ru-RU"/>
              </w:rPr>
              <w:t>Негизги капиталга жумшалган инвестициялар</w:t>
            </w:r>
          </w:p>
        </w:tc>
        <w:tc>
          <w:tcPr>
            <w:tcW w:w="3148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A56863" w14:textId="77777777" w:rsidR="00D60367" w:rsidRPr="00D60367" w:rsidRDefault="00D60367" w:rsidP="00D60367">
            <w:pPr>
              <w:jc w:val="center"/>
              <w:rPr>
                <w:b/>
                <w:sz w:val="18"/>
                <w:szCs w:val="18"/>
                <w:lang w:eastAsia="ru-RU"/>
              </w:rPr>
            </w:pPr>
            <w:r w:rsidRPr="00D60367">
              <w:rPr>
                <w:b/>
                <w:sz w:val="18"/>
                <w:szCs w:val="18"/>
                <w:lang w:eastAsia="ru-RU"/>
              </w:rPr>
              <w:t>каржылоо булактары боюнча:</w:t>
            </w:r>
          </w:p>
        </w:tc>
      </w:tr>
      <w:tr w:rsidR="00D60367" w:rsidRPr="00D60367" w14:paraId="33BBD72A" w14:textId="77777777" w:rsidTr="005E65DA">
        <w:trPr>
          <w:cantSplit/>
          <w:trHeight w:val="1418"/>
        </w:trPr>
        <w:tc>
          <w:tcPr>
            <w:tcW w:w="1111" w:type="pct"/>
            <w:vMerge/>
            <w:tcBorders>
              <w:top w:val="single" w:sz="4" w:space="0" w:color="auto"/>
              <w:left w:val="single" w:sz="6" w:space="0" w:color="auto"/>
              <w:bottom w:val="nil"/>
            </w:tcBorders>
            <w:vAlign w:val="center"/>
          </w:tcPr>
          <w:p w14:paraId="051083FF" w14:textId="77777777" w:rsidR="00D60367" w:rsidRPr="00D60367" w:rsidRDefault="00D60367" w:rsidP="00D60367">
            <w:pPr>
              <w:jc w:val="center"/>
              <w:rPr>
                <w:sz w:val="18"/>
                <w:szCs w:val="18"/>
                <w:lang w:eastAsia="ru-RU"/>
              </w:rPr>
            </w:pPr>
          </w:p>
        </w:tc>
        <w:tc>
          <w:tcPr>
            <w:tcW w:w="741" w:type="pct"/>
            <w:vMerge/>
            <w:tcBorders>
              <w:top w:val="single" w:sz="4" w:space="0" w:color="auto"/>
              <w:left w:val="single" w:sz="6" w:space="0" w:color="auto"/>
              <w:bottom w:val="single" w:sz="4" w:space="0" w:color="auto"/>
            </w:tcBorders>
            <w:vAlign w:val="center"/>
          </w:tcPr>
          <w:p w14:paraId="65A47127" w14:textId="77777777" w:rsidR="00D60367" w:rsidRPr="00D60367" w:rsidRDefault="00D60367" w:rsidP="00D60367">
            <w:pPr>
              <w:jc w:val="center"/>
              <w:rPr>
                <w:b/>
                <w:sz w:val="18"/>
                <w:szCs w:val="18"/>
                <w:lang w:eastAsia="ru-RU"/>
              </w:rPr>
            </w:pPr>
          </w:p>
        </w:tc>
        <w:tc>
          <w:tcPr>
            <w:tcW w:w="6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7095C2C0" w14:textId="4CD7742D" w:rsidR="00D60367" w:rsidRPr="00D60367" w:rsidRDefault="00D60367" w:rsidP="00D60367">
            <w:pPr>
              <w:ind w:right="-70"/>
              <w:jc w:val="center"/>
              <w:rPr>
                <w:b/>
                <w:sz w:val="18"/>
                <w:szCs w:val="18"/>
                <w:lang w:eastAsia="ru-RU"/>
              </w:rPr>
            </w:pPr>
            <w:r w:rsidRPr="00D60367">
              <w:rPr>
                <w:b/>
                <w:sz w:val="18"/>
                <w:szCs w:val="18"/>
                <w:lang w:eastAsia="ru-RU"/>
              </w:rPr>
              <w:t>Республикалык бюджеттен (ѳзгѳчѳ кырдаалдардын каражаттарын кошкондо)</w:t>
            </w:r>
          </w:p>
        </w:tc>
        <w:tc>
          <w:tcPr>
            <w:tcW w:w="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5D3AEF" w14:textId="4C9BA315" w:rsidR="00D60367" w:rsidRPr="00D60367" w:rsidRDefault="00D60367" w:rsidP="00D60367">
            <w:pPr>
              <w:ind w:left="-29" w:right="-70"/>
              <w:jc w:val="center"/>
              <w:rPr>
                <w:b/>
                <w:sz w:val="18"/>
                <w:szCs w:val="18"/>
                <w:lang w:eastAsia="ru-RU"/>
              </w:rPr>
            </w:pPr>
            <w:r w:rsidRPr="00D60367">
              <w:rPr>
                <w:b/>
                <w:sz w:val="18"/>
                <w:szCs w:val="18"/>
                <w:lang w:eastAsia="ru-RU"/>
              </w:rPr>
              <w:t>Жергиликтүү бюджеттен</w:t>
            </w:r>
          </w:p>
        </w:tc>
        <w:tc>
          <w:tcPr>
            <w:tcW w:w="7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E130C7" w14:textId="5A5B4B6A" w:rsidR="00D60367" w:rsidRPr="00D60367" w:rsidRDefault="00D60367" w:rsidP="005E65DA">
            <w:pPr>
              <w:jc w:val="center"/>
              <w:rPr>
                <w:b/>
                <w:sz w:val="18"/>
                <w:szCs w:val="18"/>
                <w:lang w:eastAsia="ru-RU"/>
              </w:rPr>
            </w:pPr>
            <w:r w:rsidRPr="00D60367">
              <w:rPr>
                <w:b/>
                <w:sz w:val="18"/>
                <w:szCs w:val="18"/>
                <w:lang w:eastAsia="ru-RU"/>
              </w:rPr>
              <w:t>Ишканалардын жана уюмдардын каражатынан</w:t>
            </w:r>
          </w:p>
        </w:tc>
        <w:tc>
          <w:tcPr>
            <w:tcW w:w="59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7191DC8" w14:textId="7B690516" w:rsidR="00D60367" w:rsidRPr="00D60367" w:rsidRDefault="00D60367" w:rsidP="00D60367">
            <w:pPr>
              <w:jc w:val="center"/>
              <w:rPr>
                <w:b/>
                <w:sz w:val="18"/>
                <w:szCs w:val="18"/>
                <w:lang w:eastAsia="ru-RU"/>
              </w:rPr>
            </w:pPr>
            <w:r w:rsidRPr="00D60367">
              <w:rPr>
                <w:b/>
                <w:sz w:val="18"/>
                <w:szCs w:val="18"/>
                <w:lang w:eastAsia="ru-RU"/>
              </w:rPr>
              <w:t xml:space="preserve">Чет ѳлкѳлүк кредиттер </w:t>
            </w:r>
          </w:p>
        </w:tc>
        <w:tc>
          <w:tcPr>
            <w:tcW w:w="64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998532F" w14:textId="77777777" w:rsidR="00D60367" w:rsidRPr="00D60367" w:rsidRDefault="00D60367" w:rsidP="00D60367">
            <w:pPr>
              <w:jc w:val="center"/>
              <w:rPr>
                <w:b/>
                <w:sz w:val="18"/>
                <w:szCs w:val="18"/>
                <w:lang w:eastAsia="ru-RU"/>
              </w:rPr>
            </w:pPr>
            <w:r w:rsidRPr="00D60367">
              <w:rPr>
                <w:b/>
                <w:color w:val="000000"/>
                <w:sz w:val="18"/>
                <w:szCs w:val="18"/>
                <w:lang w:eastAsia="ru-RU"/>
              </w:rPr>
              <w:t>Түз чет ѳлкѳлүк инвестициялар</w:t>
            </w:r>
          </w:p>
        </w:tc>
      </w:tr>
      <w:tr w:rsidR="00D60367" w:rsidRPr="00D60367" w14:paraId="1F8A111F" w14:textId="77777777" w:rsidTr="00D5136F">
        <w:trPr>
          <w:cantSplit/>
          <w:trHeight w:val="318"/>
        </w:trPr>
        <w:tc>
          <w:tcPr>
            <w:tcW w:w="1111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14:paraId="483A3CBA" w14:textId="77777777" w:rsidR="00D60367" w:rsidRPr="00D60367" w:rsidRDefault="00D60367" w:rsidP="00D60367">
            <w:pPr>
              <w:rPr>
                <w:b/>
                <w:sz w:val="18"/>
                <w:szCs w:val="18"/>
                <w:lang w:eastAsia="ru-RU"/>
              </w:rPr>
            </w:pPr>
            <w:r w:rsidRPr="00D60367">
              <w:rPr>
                <w:b/>
                <w:sz w:val="18"/>
                <w:szCs w:val="18"/>
                <w:lang w:eastAsia="ru-RU"/>
              </w:rPr>
              <w:t>Облус боюнча</w:t>
            </w:r>
          </w:p>
        </w:tc>
        <w:tc>
          <w:tcPr>
            <w:tcW w:w="741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14:paraId="7D387692" w14:textId="77777777" w:rsidR="00D60367" w:rsidRPr="00D60367" w:rsidRDefault="00D60367" w:rsidP="00D60367">
            <w:pPr>
              <w:jc w:val="center"/>
              <w:rPr>
                <w:b/>
                <w:sz w:val="18"/>
                <w:szCs w:val="18"/>
                <w:lang w:val="en-US" w:eastAsia="ru-RU"/>
              </w:rPr>
            </w:pPr>
            <w:r w:rsidRPr="00D60367">
              <w:rPr>
                <w:b/>
                <w:sz w:val="18"/>
                <w:szCs w:val="18"/>
                <w:lang w:eastAsia="ru-RU"/>
              </w:rPr>
              <w:t>37937733,0</w:t>
            </w:r>
          </w:p>
        </w:tc>
        <w:tc>
          <w:tcPr>
            <w:tcW w:w="648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14:paraId="7A29B86B" w14:textId="77777777" w:rsidR="00D60367" w:rsidRPr="00D60367" w:rsidRDefault="00D60367" w:rsidP="00D60367">
            <w:pPr>
              <w:ind w:left="-136" w:right="-115"/>
              <w:jc w:val="center"/>
              <w:rPr>
                <w:b/>
                <w:sz w:val="18"/>
                <w:szCs w:val="18"/>
                <w:lang w:eastAsia="ru-RU"/>
              </w:rPr>
            </w:pPr>
            <w:r w:rsidRPr="00D60367">
              <w:rPr>
                <w:b/>
                <w:sz w:val="18"/>
                <w:szCs w:val="18"/>
                <w:lang w:eastAsia="ru-RU"/>
              </w:rPr>
              <w:t>7527284,4</w:t>
            </w:r>
          </w:p>
        </w:tc>
        <w:tc>
          <w:tcPr>
            <w:tcW w:w="55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14:paraId="2D94EAF7" w14:textId="77777777" w:rsidR="00D60367" w:rsidRPr="00D60367" w:rsidRDefault="00D60367" w:rsidP="00D60367">
            <w:pPr>
              <w:ind w:left="-16" w:right="-115"/>
              <w:jc w:val="center"/>
              <w:rPr>
                <w:b/>
                <w:sz w:val="18"/>
                <w:szCs w:val="18"/>
                <w:lang w:eastAsia="ru-RU"/>
              </w:rPr>
            </w:pPr>
            <w:r w:rsidRPr="00D60367">
              <w:rPr>
                <w:b/>
                <w:sz w:val="18"/>
                <w:szCs w:val="18"/>
                <w:lang w:eastAsia="ru-RU"/>
              </w:rPr>
              <w:t>440629,1</w:t>
            </w:r>
          </w:p>
        </w:tc>
        <w:tc>
          <w:tcPr>
            <w:tcW w:w="70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14:paraId="4506D694" w14:textId="77777777" w:rsidR="00D60367" w:rsidRPr="00D60367" w:rsidRDefault="00D60367" w:rsidP="00D60367">
            <w:pPr>
              <w:ind w:left="-57"/>
              <w:jc w:val="center"/>
              <w:rPr>
                <w:b/>
                <w:sz w:val="18"/>
                <w:szCs w:val="18"/>
                <w:lang w:eastAsia="ru-RU"/>
              </w:rPr>
            </w:pPr>
            <w:r w:rsidRPr="00D60367">
              <w:rPr>
                <w:b/>
                <w:sz w:val="18"/>
                <w:szCs w:val="18"/>
                <w:lang w:eastAsia="ru-RU"/>
              </w:rPr>
              <w:t>19499176,2</w:t>
            </w:r>
          </w:p>
        </w:tc>
        <w:tc>
          <w:tcPr>
            <w:tcW w:w="591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14:paraId="3262C53B" w14:textId="77777777" w:rsidR="00D60367" w:rsidRPr="00D60367" w:rsidRDefault="00D60367" w:rsidP="00D60367">
            <w:pPr>
              <w:jc w:val="center"/>
              <w:rPr>
                <w:b/>
                <w:sz w:val="18"/>
                <w:szCs w:val="18"/>
                <w:lang w:eastAsia="ru-RU"/>
              </w:rPr>
            </w:pPr>
            <w:r w:rsidRPr="00D60367">
              <w:rPr>
                <w:b/>
                <w:sz w:val="18"/>
                <w:szCs w:val="18"/>
                <w:lang w:eastAsia="ru-RU"/>
              </w:rPr>
              <w:t>708283,9</w:t>
            </w:r>
          </w:p>
        </w:tc>
        <w:tc>
          <w:tcPr>
            <w:tcW w:w="648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14:paraId="12353DA1" w14:textId="77777777" w:rsidR="00D60367" w:rsidRPr="00D60367" w:rsidRDefault="00D60367" w:rsidP="00D60367">
            <w:pPr>
              <w:jc w:val="center"/>
              <w:rPr>
                <w:b/>
                <w:sz w:val="18"/>
                <w:szCs w:val="18"/>
                <w:lang w:eastAsia="ru-RU"/>
              </w:rPr>
            </w:pPr>
            <w:r w:rsidRPr="00D60367">
              <w:rPr>
                <w:b/>
                <w:sz w:val="18"/>
                <w:szCs w:val="18"/>
                <w:lang w:eastAsia="ru-RU"/>
              </w:rPr>
              <w:t>4609187,0</w:t>
            </w:r>
          </w:p>
        </w:tc>
      </w:tr>
      <w:tr w:rsidR="00D60367" w:rsidRPr="00D60367" w14:paraId="25BFBB75" w14:textId="77777777" w:rsidTr="00D5136F">
        <w:trPr>
          <w:cantSplit/>
          <w:trHeight w:val="273"/>
        </w:trPr>
        <w:tc>
          <w:tcPr>
            <w:tcW w:w="1111" w:type="pct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14:paraId="0EBF9E9E" w14:textId="77777777" w:rsidR="00D60367" w:rsidRPr="00D60367" w:rsidRDefault="00D60367" w:rsidP="00D60367">
            <w:pPr>
              <w:ind w:right="-108"/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Ак-Суу району</w:t>
            </w:r>
          </w:p>
        </w:tc>
        <w:tc>
          <w:tcPr>
            <w:tcW w:w="741" w:type="pct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14:paraId="6834CA65" w14:textId="77777777" w:rsidR="00D60367" w:rsidRPr="00D60367" w:rsidRDefault="00D60367" w:rsidP="00D60367">
            <w:pPr>
              <w:jc w:val="center"/>
              <w:rPr>
                <w:sz w:val="18"/>
                <w:szCs w:val="18"/>
                <w:lang w:val="en-US"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3414554,2</w:t>
            </w:r>
          </w:p>
        </w:tc>
        <w:tc>
          <w:tcPr>
            <w:tcW w:w="648" w:type="pct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14:paraId="4C456AF8" w14:textId="77777777" w:rsidR="00D60367" w:rsidRPr="00D60367" w:rsidRDefault="00D60367" w:rsidP="00D60367">
            <w:pPr>
              <w:ind w:left="-136"/>
              <w:jc w:val="center"/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1761459,9</w:t>
            </w:r>
          </w:p>
        </w:tc>
        <w:tc>
          <w:tcPr>
            <w:tcW w:w="555" w:type="pct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14:paraId="1E25839D" w14:textId="77777777" w:rsidR="00D60367" w:rsidRPr="00D60367" w:rsidRDefault="00D60367" w:rsidP="00D60367">
            <w:pPr>
              <w:ind w:left="-16" w:right="-115"/>
              <w:jc w:val="center"/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18200,0</w:t>
            </w:r>
          </w:p>
        </w:tc>
        <w:tc>
          <w:tcPr>
            <w:tcW w:w="706" w:type="pct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14:paraId="2036D782" w14:textId="77777777" w:rsidR="00D60367" w:rsidRPr="00D60367" w:rsidRDefault="00D60367" w:rsidP="00D60367">
            <w:pPr>
              <w:jc w:val="center"/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602045,7</w:t>
            </w:r>
          </w:p>
        </w:tc>
        <w:tc>
          <w:tcPr>
            <w:tcW w:w="591" w:type="pct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14:paraId="72F655EA" w14:textId="77777777" w:rsidR="00D60367" w:rsidRPr="00D60367" w:rsidRDefault="00D60367" w:rsidP="00D60367">
            <w:pPr>
              <w:ind w:left="-212" w:firstLine="212"/>
              <w:jc w:val="center"/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-</w:t>
            </w:r>
          </w:p>
        </w:tc>
        <w:tc>
          <w:tcPr>
            <w:tcW w:w="648" w:type="pct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14:paraId="6F4ADAFB" w14:textId="77777777" w:rsidR="00D60367" w:rsidRPr="00D60367" w:rsidRDefault="00D60367" w:rsidP="00D60367">
            <w:pPr>
              <w:jc w:val="center"/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430600,0</w:t>
            </w:r>
          </w:p>
        </w:tc>
      </w:tr>
      <w:tr w:rsidR="00D60367" w:rsidRPr="00D60367" w14:paraId="32D41EA4" w14:textId="77777777" w:rsidTr="00D5136F">
        <w:trPr>
          <w:cantSplit/>
          <w:trHeight w:val="274"/>
        </w:trPr>
        <w:tc>
          <w:tcPr>
            <w:tcW w:w="1111" w:type="pct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14:paraId="47873D1D" w14:textId="77777777" w:rsidR="00D60367" w:rsidRPr="00D60367" w:rsidRDefault="00D60367" w:rsidP="00D60367">
            <w:pPr>
              <w:ind w:right="-108"/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Жети-Ѳгүз району</w:t>
            </w:r>
          </w:p>
        </w:tc>
        <w:tc>
          <w:tcPr>
            <w:tcW w:w="741" w:type="pct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14:paraId="2A40518F" w14:textId="77777777" w:rsidR="00D60367" w:rsidRPr="00D60367" w:rsidRDefault="00D60367" w:rsidP="00D60367">
            <w:pPr>
              <w:jc w:val="center"/>
              <w:rPr>
                <w:sz w:val="18"/>
                <w:szCs w:val="18"/>
                <w:lang w:val="en-US"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15802751,7</w:t>
            </w:r>
          </w:p>
        </w:tc>
        <w:tc>
          <w:tcPr>
            <w:tcW w:w="648" w:type="pct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14:paraId="0085B47E" w14:textId="77777777" w:rsidR="00D60367" w:rsidRPr="00D60367" w:rsidRDefault="00D60367" w:rsidP="00D60367">
            <w:pPr>
              <w:ind w:left="-136" w:right="-115"/>
              <w:jc w:val="center"/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619683,9</w:t>
            </w:r>
          </w:p>
        </w:tc>
        <w:tc>
          <w:tcPr>
            <w:tcW w:w="555" w:type="pct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14:paraId="2469FB93" w14:textId="77777777" w:rsidR="00D60367" w:rsidRPr="00D60367" w:rsidRDefault="00D60367" w:rsidP="00D60367">
            <w:pPr>
              <w:ind w:left="-16" w:right="-115"/>
              <w:jc w:val="center"/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15577,2</w:t>
            </w:r>
          </w:p>
        </w:tc>
        <w:tc>
          <w:tcPr>
            <w:tcW w:w="706" w:type="pct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14:paraId="10E4F9EB" w14:textId="77777777" w:rsidR="00D60367" w:rsidRPr="00D60367" w:rsidRDefault="00D60367" w:rsidP="00D60367">
            <w:pPr>
              <w:jc w:val="center"/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14892981,9</w:t>
            </w:r>
          </w:p>
        </w:tc>
        <w:tc>
          <w:tcPr>
            <w:tcW w:w="591" w:type="pct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14:paraId="3B545E3D" w14:textId="77777777" w:rsidR="00D60367" w:rsidRPr="00D60367" w:rsidRDefault="00D60367" w:rsidP="00D60367">
            <w:pPr>
              <w:jc w:val="center"/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46030,6</w:t>
            </w:r>
          </w:p>
        </w:tc>
        <w:tc>
          <w:tcPr>
            <w:tcW w:w="648" w:type="pct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14:paraId="2EB00C49" w14:textId="77777777" w:rsidR="00D60367" w:rsidRPr="00D60367" w:rsidRDefault="00D60367" w:rsidP="00D60367">
            <w:pPr>
              <w:jc w:val="center"/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-</w:t>
            </w:r>
          </w:p>
        </w:tc>
      </w:tr>
      <w:tr w:rsidR="00D60367" w:rsidRPr="00D60367" w14:paraId="1910E67B" w14:textId="77777777" w:rsidTr="00D5136F">
        <w:trPr>
          <w:cantSplit/>
          <w:trHeight w:val="273"/>
        </w:trPr>
        <w:tc>
          <w:tcPr>
            <w:tcW w:w="1111" w:type="pct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14:paraId="0EA8566B" w14:textId="77777777" w:rsidR="00D60367" w:rsidRPr="00D60367" w:rsidRDefault="00D60367" w:rsidP="00D60367">
            <w:pPr>
              <w:ind w:right="-108"/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Ысык-Кѳл району</w:t>
            </w:r>
          </w:p>
        </w:tc>
        <w:tc>
          <w:tcPr>
            <w:tcW w:w="741" w:type="pct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14:paraId="6B07FC5E" w14:textId="77777777" w:rsidR="00D60367" w:rsidRPr="00D60367" w:rsidRDefault="00D60367" w:rsidP="00D60367">
            <w:pPr>
              <w:jc w:val="center"/>
              <w:rPr>
                <w:sz w:val="18"/>
                <w:szCs w:val="18"/>
                <w:lang w:val="en-US"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11467392,3</w:t>
            </w:r>
          </w:p>
        </w:tc>
        <w:tc>
          <w:tcPr>
            <w:tcW w:w="648" w:type="pct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14:paraId="2C699683" w14:textId="77777777" w:rsidR="00D60367" w:rsidRPr="00D60367" w:rsidRDefault="00D60367" w:rsidP="00D60367">
            <w:pPr>
              <w:ind w:left="-136"/>
              <w:jc w:val="center"/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1913463,6</w:t>
            </w:r>
          </w:p>
        </w:tc>
        <w:tc>
          <w:tcPr>
            <w:tcW w:w="555" w:type="pct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14:paraId="69BFFCE0" w14:textId="77777777" w:rsidR="00D60367" w:rsidRPr="00D60367" w:rsidRDefault="00D60367" w:rsidP="00D60367">
            <w:pPr>
              <w:ind w:left="-16" w:right="-115"/>
              <w:jc w:val="center"/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294246,4</w:t>
            </w:r>
          </w:p>
        </w:tc>
        <w:tc>
          <w:tcPr>
            <w:tcW w:w="706" w:type="pct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14:paraId="0554FCB0" w14:textId="77777777" w:rsidR="00D60367" w:rsidRPr="00D60367" w:rsidRDefault="00D60367" w:rsidP="00D60367">
            <w:pPr>
              <w:jc w:val="center"/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2575403,9</w:t>
            </w:r>
          </w:p>
        </w:tc>
        <w:tc>
          <w:tcPr>
            <w:tcW w:w="591" w:type="pct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14:paraId="286EA137" w14:textId="77777777" w:rsidR="00D60367" w:rsidRPr="00D60367" w:rsidRDefault="00D60367" w:rsidP="00D60367">
            <w:pPr>
              <w:jc w:val="center"/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358350,8</w:t>
            </w:r>
          </w:p>
        </w:tc>
        <w:tc>
          <w:tcPr>
            <w:tcW w:w="648" w:type="pct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14:paraId="372B7414" w14:textId="77777777" w:rsidR="00D60367" w:rsidRPr="00D60367" w:rsidRDefault="00D60367" w:rsidP="00D60367">
            <w:pPr>
              <w:jc w:val="center"/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4178587,0</w:t>
            </w:r>
          </w:p>
        </w:tc>
      </w:tr>
      <w:tr w:rsidR="00D60367" w:rsidRPr="00D60367" w14:paraId="0D14A377" w14:textId="77777777" w:rsidTr="00D5136F">
        <w:trPr>
          <w:cantSplit/>
          <w:trHeight w:val="274"/>
        </w:trPr>
        <w:tc>
          <w:tcPr>
            <w:tcW w:w="1111" w:type="pct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14:paraId="3866AD8A" w14:textId="77777777" w:rsidR="00D60367" w:rsidRPr="00D60367" w:rsidRDefault="00D60367" w:rsidP="00D60367">
            <w:pPr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Тоң району</w:t>
            </w:r>
          </w:p>
        </w:tc>
        <w:tc>
          <w:tcPr>
            <w:tcW w:w="741" w:type="pct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14:paraId="561C4B17" w14:textId="77777777" w:rsidR="00D60367" w:rsidRPr="00D60367" w:rsidRDefault="00D60367" w:rsidP="00D60367">
            <w:pPr>
              <w:jc w:val="center"/>
              <w:rPr>
                <w:sz w:val="18"/>
                <w:szCs w:val="18"/>
                <w:lang w:val="en-US"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1152087,7</w:t>
            </w:r>
          </w:p>
        </w:tc>
        <w:tc>
          <w:tcPr>
            <w:tcW w:w="648" w:type="pct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14:paraId="1679A7E5" w14:textId="77777777" w:rsidR="00D60367" w:rsidRPr="00D60367" w:rsidRDefault="00D60367" w:rsidP="00D60367">
            <w:pPr>
              <w:ind w:left="-136"/>
              <w:jc w:val="center"/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253916,4</w:t>
            </w:r>
          </w:p>
        </w:tc>
        <w:tc>
          <w:tcPr>
            <w:tcW w:w="555" w:type="pct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14:paraId="542ABD4E" w14:textId="77777777" w:rsidR="00D60367" w:rsidRPr="00D60367" w:rsidRDefault="00D60367" w:rsidP="00D60367">
            <w:pPr>
              <w:ind w:left="-16" w:right="-115"/>
              <w:jc w:val="center"/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947,0</w:t>
            </w:r>
          </w:p>
        </w:tc>
        <w:tc>
          <w:tcPr>
            <w:tcW w:w="706" w:type="pct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14:paraId="06AD2D42" w14:textId="77777777" w:rsidR="00D60367" w:rsidRPr="00D60367" w:rsidRDefault="00D60367" w:rsidP="00D60367">
            <w:pPr>
              <w:jc w:val="center"/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719185,1</w:t>
            </w:r>
          </w:p>
        </w:tc>
        <w:tc>
          <w:tcPr>
            <w:tcW w:w="591" w:type="pct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14:paraId="3CAE013D" w14:textId="77777777" w:rsidR="00D60367" w:rsidRPr="00D60367" w:rsidRDefault="00D60367" w:rsidP="00D60367">
            <w:pPr>
              <w:jc w:val="center"/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29653,8</w:t>
            </w:r>
          </w:p>
        </w:tc>
        <w:tc>
          <w:tcPr>
            <w:tcW w:w="648" w:type="pct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14:paraId="7A7246D7" w14:textId="77777777" w:rsidR="00D60367" w:rsidRPr="00D60367" w:rsidRDefault="00D60367" w:rsidP="00D60367">
            <w:pPr>
              <w:jc w:val="center"/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-</w:t>
            </w:r>
          </w:p>
        </w:tc>
      </w:tr>
      <w:tr w:rsidR="00D60367" w:rsidRPr="00D60367" w14:paraId="18F59F03" w14:textId="77777777" w:rsidTr="00D5136F">
        <w:trPr>
          <w:cantSplit/>
          <w:trHeight w:val="273"/>
        </w:trPr>
        <w:tc>
          <w:tcPr>
            <w:tcW w:w="1111" w:type="pct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14:paraId="6BCFBB5C" w14:textId="77777777" w:rsidR="00D60367" w:rsidRPr="00D60367" w:rsidRDefault="00D60367" w:rsidP="00D60367">
            <w:pPr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Түп району</w:t>
            </w:r>
          </w:p>
        </w:tc>
        <w:tc>
          <w:tcPr>
            <w:tcW w:w="741" w:type="pct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14:paraId="1B539BEE" w14:textId="77777777" w:rsidR="00D60367" w:rsidRPr="00D60367" w:rsidRDefault="00D60367" w:rsidP="00D60367">
            <w:pPr>
              <w:jc w:val="center"/>
              <w:rPr>
                <w:sz w:val="18"/>
                <w:szCs w:val="18"/>
                <w:lang w:val="en-US"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753633,4</w:t>
            </w:r>
          </w:p>
        </w:tc>
        <w:tc>
          <w:tcPr>
            <w:tcW w:w="648" w:type="pct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14:paraId="7191B553" w14:textId="77777777" w:rsidR="00D60367" w:rsidRPr="00D60367" w:rsidRDefault="00D60367" w:rsidP="00D60367">
            <w:pPr>
              <w:ind w:left="-136"/>
              <w:jc w:val="center"/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344093,0</w:t>
            </w:r>
          </w:p>
        </w:tc>
        <w:tc>
          <w:tcPr>
            <w:tcW w:w="555" w:type="pct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14:paraId="7DE6365F" w14:textId="50CE0F80" w:rsidR="00D60367" w:rsidRPr="00D60367" w:rsidRDefault="005E65DA" w:rsidP="00D60367">
            <w:pPr>
              <w:ind w:left="-16" w:right="-115"/>
              <w:jc w:val="center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>-</w:t>
            </w:r>
          </w:p>
        </w:tc>
        <w:tc>
          <w:tcPr>
            <w:tcW w:w="706" w:type="pct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14:paraId="03C0D938" w14:textId="77777777" w:rsidR="00D60367" w:rsidRPr="00D60367" w:rsidRDefault="00D60367" w:rsidP="00D60367">
            <w:pPr>
              <w:jc w:val="center"/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25761,6</w:t>
            </w:r>
          </w:p>
        </w:tc>
        <w:tc>
          <w:tcPr>
            <w:tcW w:w="591" w:type="pct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14:paraId="1859F2D1" w14:textId="77777777" w:rsidR="00D60367" w:rsidRPr="00D60367" w:rsidRDefault="00D60367" w:rsidP="00D60367">
            <w:pPr>
              <w:jc w:val="center"/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206604,0</w:t>
            </w:r>
          </w:p>
        </w:tc>
        <w:tc>
          <w:tcPr>
            <w:tcW w:w="648" w:type="pct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14:paraId="4DC4FB9D" w14:textId="77777777" w:rsidR="00D60367" w:rsidRPr="00D60367" w:rsidRDefault="00D60367" w:rsidP="00D60367">
            <w:pPr>
              <w:jc w:val="center"/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-</w:t>
            </w:r>
          </w:p>
        </w:tc>
      </w:tr>
      <w:tr w:rsidR="00D60367" w:rsidRPr="00D60367" w14:paraId="19DB15FC" w14:textId="77777777" w:rsidTr="00D5136F">
        <w:trPr>
          <w:cantSplit/>
          <w:trHeight w:val="274"/>
        </w:trPr>
        <w:tc>
          <w:tcPr>
            <w:tcW w:w="1111" w:type="pct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14:paraId="21E1FBED" w14:textId="77777777" w:rsidR="00D60367" w:rsidRPr="00D60367" w:rsidRDefault="00D60367" w:rsidP="00D60367">
            <w:pPr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Каракол шаары</w:t>
            </w:r>
          </w:p>
        </w:tc>
        <w:tc>
          <w:tcPr>
            <w:tcW w:w="741" w:type="pct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14:paraId="758A71A9" w14:textId="77777777" w:rsidR="00D60367" w:rsidRPr="00D60367" w:rsidRDefault="00D60367" w:rsidP="00D60367">
            <w:pPr>
              <w:jc w:val="center"/>
              <w:rPr>
                <w:sz w:val="18"/>
                <w:szCs w:val="18"/>
                <w:lang w:val="en-US"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3962072,7</w:t>
            </w:r>
          </w:p>
        </w:tc>
        <w:tc>
          <w:tcPr>
            <w:tcW w:w="648" w:type="pct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14:paraId="5B3753EF" w14:textId="77777777" w:rsidR="00D60367" w:rsidRPr="00D60367" w:rsidRDefault="00D60367" w:rsidP="00D60367">
            <w:pPr>
              <w:ind w:left="-16" w:right="-115"/>
              <w:jc w:val="center"/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1725540,2</w:t>
            </w:r>
          </w:p>
        </w:tc>
        <w:tc>
          <w:tcPr>
            <w:tcW w:w="555" w:type="pct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14:paraId="749BD542" w14:textId="77777777" w:rsidR="00D60367" w:rsidRPr="00D60367" w:rsidRDefault="00D60367" w:rsidP="00D60367">
            <w:pPr>
              <w:ind w:left="-16" w:right="-115"/>
              <w:jc w:val="center"/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45000,0</w:t>
            </w:r>
          </w:p>
        </w:tc>
        <w:tc>
          <w:tcPr>
            <w:tcW w:w="706" w:type="pct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14:paraId="1951323A" w14:textId="77777777" w:rsidR="00D60367" w:rsidRPr="00D60367" w:rsidRDefault="00D60367" w:rsidP="00D60367">
            <w:pPr>
              <w:jc w:val="center"/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524936,5</w:t>
            </w:r>
          </w:p>
        </w:tc>
        <w:tc>
          <w:tcPr>
            <w:tcW w:w="591" w:type="pct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14:paraId="5B008840" w14:textId="77777777" w:rsidR="00D60367" w:rsidRPr="00D60367" w:rsidRDefault="00D60367" w:rsidP="00D60367">
            <w:pPr>
              <w:jc w:val="center"/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67644,7</w:t>
            </w:r>
          </w:p>
        </w:tc>
        <w:tc>
          <w:tcPr>
            <w:tcW w:w="648" w:type="pct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14:paraId="3E77ED65" w14:textId="77777777" w:rsidR="00D60367" w:rsidRPr="00D60367" w:rsidRDefault="00D60367" w:rsidP="00D60367">
            <w:pPr>
              <w:jc w:val="center"/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-</w:t>
            </w:r>
          </w:p>
        </w:tc>
      </w:tr>
      <w:tr w:rsidR="00D60367" w:rsidRPr="00D60367" w14:paraId="117371BF" w14:textId="77777777" w:rsidTr="00D5136F">
        <w:trPr>
          <w:cantSplit/>
          <w:trHeight w:val="274"/>
        </w:trPr>
        <w:tc>
          <w:tcPr>
            <w:tcW w:w="1111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4E7134E" w14:textId="77777777" w:rsidR="00D60367" w:rsidRPr="00D60367" w:rsidRDefault="00D60367" w:rsidP="00D60367">
            <w:pPr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Балыкчы шаары</w:t>
            </w:r>
          </w:p>
        </w:tc>
        <w:tc>
          <w:tcPr>
            <w:tcW w:w="741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FDC5800" w14:textId="77777777" w:rsidR="00D60367" w:rsidRPr="00D60367" w:rsidRDefault="00D60367" w:rsidP="00D60367">
            <w:pPr>
              <w:jc w:val="center"/>
              <w:rPr>
                <w:sz w:val="18"/>
                <w:szCs w:val="18"/>
                <w:lang w:val="en-US"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1385241,0</w:t>
            </w:r>
          </w:p>
        </w:tc>
        <w:tc>
          <w:tcPr>
            <w:tcW w:w="648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328C879" w14:textId="77777777" w:rsidR="00D60367" w:rsidRPr="00D60367" w:rsidRDefault="00D60367" w:rsidP="00D60367">
            <w:pPr>
              <w:ind w:left="-16" w:right="-115"/>
              <w:jc w:val="center"/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909127,4</w:t>
            </w:r>
          </w:p>
        </w:tc>
        <w:tc>
          <w:tcPr>
            <w:tcW w:w="555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E9FA6F2" w14:textId="77777777" w:rsidR="00D60367" w:rsidRPr="00D60367" w:rsidRDefault="00D60367" w:rsidP="00D60367">
            <w:pPr>
              <w:ind w:left="-16" w:right="-115"/>
              <w:jc w:val="center"/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66658,5</w:t>
            </w:r>
          </w:p>
        </w:tc>
        <w:tc>
          <w:tcPr>
            <w:tcW w:w="706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DD4555A" w14:textId="77777777" w:rsidR="00D60367" w:rsidRPr="00D60367" w:rsidRDefault="00D60367" w:rsidP="00D60367">
            <w:pPr>
              <w:jc w:val="center"/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158861,5</w:t>
            </w:r>
          </w:p>
        </w:tc>
        <w:tc>
          <w:tcPr>
            <w:tcW w:w="591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5DB2375" w14:textId="77777777" w:rsidR="00D60367" w:rsidRPr="00D60367" w:rsidRDefault="00D60367" w:rsidP="00D60367">
            <w:pPr>
              <w:jc w:val="center"/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-</w:t>
            </w:r>
          </w:p>
        </w:tc>
        <w:tc>
          <w:tcPr>
            <w:tcW w:w="648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2EBF719" w14:textId="77777777" w:rsidR="00D60367" w:rsidRPr="00D60367" w:rsidRDefault="00D60367" w:rsidP="00D60367">
            <w:pPr>
              <w:jc w:val="center"/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-</w:t>
            </w:r>
          </w:p>
        </w:tc>
      </w:tr>
    </w:tbl>
    <w:p w14:paraId="58E34DA7" w14:textId="77777777" w:rsidR="00D60367" w:rsidRDefault="00D60367" w:rsidP="00D60367">
      <w:pPr>
        <w:jc w:val="center"/>
        <w:rPr>
          <w:szCs w:val="24"/>
          <w:lang w:eastAsia="ru-RU"/>
        </w:rPr>
      </w:pPr>
    </w:p>
    <w:p w14:paraId="7A2B7163" w14:textId="77777777" w:rsidR="005E65DA" w:rsidRPr="00D60367" w:rsidRDefault="005E65DA" w:rsidP="00D60367">
      <w:pPr>
        <w:jc w:val="center"/>
        <w:rPr>
          <w:szCs w:val="24"/>
          <w:lang w:eastAsia="ru-RU"/>
        </w:rPr>
      </w:pPr>
    </w:p>
    <w:p w14:paraId="2326EFEA" w14:textId="77777777" w:rsidR="00D60367" w:rsidRPr="00D60367" w:rsidRDefault="00D60367" w:rsidP="00D60367">
      <w:pPr>
        <w:jc w:val="center"/>
        <w:rPr>
          <w:szCs w:val="24"/>
          <w:lang w:eastAsia="ru-RU"/>
        </w:rPr>
      </w:pPr>
    </w:p>
    <w:tbl>
      <w:tblPr>
        <w:tblW w:w="5000" w:type="pct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277"/>
        <w:gridCol w:w="1365"/>
        <w:gridCol w:w="1365"/>
        <w:gridCol w:w="1365"/>
        <w:gridCol w:w="1365"/>
        <w:gridCol w:w="1365"/>
      </w:tblGrid>
      <w:tr w:rsidR="00D60367" w:rsidRPr="00D60367" w14:paraId="051E5421" w14:textId="77777777" w:rsidTr="00D5136F">
        <w:trPr>
          <w:cantSplit/>
        </w:trPr>
        <w:tc>
          <w:tcPr>
            <w:tcW w:w="1250" w:type="pct"/>
            <w:vMerge w:val="restart"/>
            <w:tcBorders>
              <w:top w:val="single" w:sz="6" w:space="0" w:color="auto"/>
              <w:left w:val="single" w:sz="6" w:space="0" w:color="auto"/>
            </w:tcBorders>
            <w:vAlign w:val="center"/>
          </w:tcPr>
          <w:p w14:paraId="27CE9B3B" w14:textId="77777777" w:rsidR="00D60367" w:rsidRPr="00D60367" w:rsidRDefault="00D60367" w:rsidP="00D60367">
            <w:pPr>
              <w:jc w:val="center"/>
              <w:rPr>
                <w:sz w:val="18"/>
                <w:szCs w:val="18"/>
                <w:lang w:eastAsia="ru-RU"/>
              </w:rPr>
            </w:pPr>
          </w:p>
        </w:tc>
        <w:tc>
          <w:tcPr>
            <w:tcW w:w="225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25FB41" w14:textId="77777777" w:rsidR="00D60367" w:rsidRPr="00D60367" w:rsidRDefault="00D60367" w:rsidP="00D60367">
            <w:pPr>
              <w:jc w:val="center"/>
              <w:rPr>
                <w:b/>
                <w:sz w:val="18"/>
                <w:szCs w:val="18"/>
                <w:lang w:eastAsia="ru-RU"/>
              </w:rPr>
            </w:pPr>
            <w:r w:rsidRPr="00D60367">
              <w:rPr>
                <w:b/>
                <w:sz w:val="18"/>
                <w:szCs w:val="18"/>
                <w:lang w:eastAsia="ru-RU"/>
              </w:rPr>
              <w:t>каржылоо булактары боюнча:</w:t>
            </w:r>
          </w:p>
        </w:tc>
        <w:tc>
          <w:tcPr>
            <w:tcW w:w="750" w:type="pct"/>
            <w:vMerge w:val="restart"/>
            <w:tcBorders>
              <w:top w:val="single" w:sz="6" w:space="0" w:color="auto"/>
              <w:left w:val="nil"/>
            </w:tcBorders>
            <w:vAlign w:val="center"/>
          </w:tcPr>
          <w:p w14:paraId="53AABB29" w14:textId="08CA444F" w:rsidR="00D60367" w:rsidRPr="00D60367" w:rsidRDefault="00D60367" w:rsidP="005E65DA">
            <w:pPr>
              <w:jc w:val="center"/>
              <w:rPr>
                <w:b/>
                <w:sz w:val="18"/>
                <w:szCs w:val="18"/>
                <w:lang w:eastAsia="ru-RU"/>
              </w:rPr>
            </w:pPr>
            <w:r w:rsidRPr="00D60367">
              <w:rPr>
                <w:b/>
                <w:sz w:val="18"/>
                <w:szCs w:val="18"/>
                <w:lang w:eastAsia="ru-RU"/>
              </w:rPr>
              <w:t>Подряддык иштердин кѳлѳмү</w:t>
            </w:r>
          </w:p>
        </w:tc>
        <w:tc>
          <w:tcPr>
            <w:tcW w:w="750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7DAEF61" w14:textId="52AB3BDA" w:rsidR="00D60367" w:rsidRPr="00D60367" w:rsidRDefault="00D60367" w:rsidP="00D60367">
            <w:pPr>
              <w:jc w:val="center"/>
              <w:rPr>
                <w:b/>
                <w:sz w:val="18"/>
                <w:szCs w:val="18"/>
                <w:lang w:eastAsia="ru-RU"/>
              </w:rPr>
            </w:pPr>
            <w:r w:rsidRPr="00D60367">
              <w:rPr>
                <w:b/>
                <w:sz w:val="18"/>
                <w:szCs w:val="18"/>
                <w:lang w:eastAsia="ru-RU"/>
              </w:rPr>
              <w:t>Жабдуу, аспап жана инвентарлар</w:t>
            </w:r>
          </w:p>
        </w:tc>
      </w:tr>
      <w:tr w:rsidR="00D60367" w:rsidRPr="00D60367" w14:paraId="76EA55F2" w14:textId="77777777" w:rsidTr="00D5136F">
        <w:trPr>
          <w:cantSplit/>
          <w:trHeight w:val="1286"/>
        </w:trPr>
        <w:tc>
          <w:tcPr>
            <w:tcW w:w="1250" w:type="pct"/>
            <w:vMerge/>
            <w:tcBorders>
              <w:left w:val="single" w:sz="6" w:space="0" w:color="auto"/>
            </w:tcBorders>
            <w:vAlign w:val="center"/>
          </w:tcPr>
          <w:p w14:paraId="778E1B13" w14:textId="77777777" w:rsidR="00D60367" w:rsidRPr="00D60367" w:rsidRDefault="00D60367" w:rsidP="00D60367">
            <w:pPr>
              <w:jc w:val="center"/>
              <w:rPr>
                <w:sz w:val="18"/>
                <w:szCs w:val="18"/>
                <w:lang w:eastAsia="ru-RU"/>
              </w:rPr>
            </w:pPr>
          </w:p>
        </w:tc>
        <w:tc>
          <w:tcPr>
            <w:tcW w:w="750" w:type="pct"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21B1A4BC" w14:textId="06F50632" w:rsidR="00D60367" w:rsidRPr="00D60367" w:rsidRDefault="00D60367" w:rsidP="00D60367">
            <w:pPr>
              <w:ind w:right="-70"/>
              <w:jc w:val="center"/>
              <w:rPr>
                <w:b/>
                <w:sz w:val="18"/>
                <w:szCs w:val="18"/>
                <w:lang w:eastAsia="ru-RU"/>
              </w:rPr>
            </w:pPr>
            <w:r w:rsidRPr="00D60367">
              <w:rPr>
                <w:b/>
                <w:sz w:val="18"/>
                <w:szCs w:val="18"/>
                <w:lang w:eastAsia="ru-RU"/>
              </w:rPr>
              <w:t>Чет ѳлкѳлүк гранттар жана гуманитардык жардамдар</w:t>
            </w:r>
          </w:p>
        </w:tc>
        <w:tc>
          <w:tcPr>
            <w:tcW w:w="750" w:type="pct"/>
            <w:tcBorders>
              <w:left w:val="single" w:sz="6" w:space="0" w:color="auto"/>
              <w:bottom w:val="single" w:sz="4" w:space="0" w:color="auto"/>
            </w:tcBorders>
            <w:vAlign w:val="center"/>
          </w:tcPr>
          <w:p w14:paraId="37098B73" w14:textId="46B366B3" w:rsidR="00D60367" w:rsidRPr="00D60367" w:rsidRDefault="00D60367" w:rsidP="00D60367">
            <w:pPr>
              <w:ind w:left="-70" w:right="-70" w:firstLine="70"/>
              <w:jc w:val="center"/>
              <w:rPr>
                <w:b/>
                <w:sz w:val="18"/>
                <w:szCs w:val="18"/>
                <w:lang w:eastAsia="ru-RU"/>
              </w:rPr>
            </w:pPr>
            <w:r w:rsidRPr="00D60367">
              <w:rPr>
                <w:b/>
                <w:sz w:val="18"/>
                <w:szCs w:val="18"/>
                <w:lang w:eastAsia="ru-RU"/>
              </w:rPr>
              <w:t>(КР резидентинин) банк кредитеринен</w:t>
            </w:r>
          </w:p>
        </w:tc>
        <w:tc>
          <w:tcPr>
            <w:tcW w:w="750" w:type="pct"/>
            <w:tcBorders>
              <w:left w:val="single" w:sz="6" w:space="0" w:color="auto"/>
              <w:bottom w:val="single" w:sz="4" w:space="0" w:color="auto"/>
            </w:tcBorders>
            <w:vAlign w:val="center"/>
          </w:tcPr>
          <w:p w14:paraId="04379BBD" w14:textId="698E07B3" w:rsidR="00D60367" w:rsidRPr="00D60367" w:rsidRDefault="00D60367" w:rsidP="00D60367">
            <w:pPr>
              <w:ind w:right="-70"/>
              <w:jc w:val="center"/>
              <w:rPr>
                <w:b/>
                <w:sz w:val="18"/>
                <w:szCs w:val="18"/>
                <w:lang w:eastAsia="ru-RU"/>
              </w:rPr>
            </w:pPr>
            <w:r w:rsidRPr="00D60367">
              <w:rPr>
                <w:b/>
                <w:sz w:val="18"/>
                <w:szCs w:val="18"/>
                <w:lang w:eastAsia="ru-RU"/>
              </w:rPr>
              <w:t>Калктын каражатынан жана башкалардан</w:t>
            </w:r>
          </w:p>
        </w:tc>
        <w:tc>
          <w:tcPr>
            <w:tcW w:w="750" w:type="pct"/>
            <w:vMerge/>
            <w:tcBorders>
              <w:left w:val="single" w:sz="6" w:space="0" w:color="auto"/>
              <w:bottom w:val="single" w:sz="4" w:space="0" w:color="auto"/>
            </w:tcBorders>
            <w:vAlign w:val="center"/>
          </w:tcPr>
          <w:p w14:paraId="645E56C8" w14:textId="77777777" w:rsidR="00D60367" w:rsidRPr="00D60367" w:rsidRDefault="00D60367" w:rsidP="00D60367">
            <w:pPr>
              <w:jc w:val="center"/>
              <w:rPr>
                <w:sz w:val="18"/>
                <w:szCs w:val="18"/>
                <w:lang w:eastAsia="ru-RU"/>
              </w:rPr>
            </w:pPr>
          </w:p>
        </w:tc>
        <w:tc>
          <w:tcPr>
            <w:tcW w:w="750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342E8B" w14:textId="77777777" w:rsidR="00D60367" w:rsidRPr="00D60367" w:rsidRDefault="00D60367" w:rsidP="00D60367">
            <w:pPr>
              <w:jc w:val="center"/>
              <w:rPr>
                <w:sz w:val="18"/>
                <w:szCs w:val="18"/>
                <w:lang w:eastAsia="ru-RU"/>
              </w:rPr>
            </w:pPr>
          </w:p>
        </w:tc>
      </w:tr>
      <w:tr w:rsidR="00D60367" w:rsidRPr="00D60367" w14:paraId="262BC70A" w14:textId="77777777" w:rsidTr="00D5136F">
        <w:trPr>
          <w:cantSplit/>
          <w:trHeight w:val="301"/>
        </w:trPr>
        <w:tc>
          <w:tcPr>
            <w:tcW w:w="1250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14:paraId="16F021BF" w14:textId="77777777" w:rsidR="00D60367" w:rsidRPr="00D60367" w:rsidRDefault="00D60367" w:rsidP="00D60367">
            <w:pPr>
              <w:rPr>
                <w:b/>
                <w:sz w:val="18"/>
                <w:szCs w:val="18"/>
                <w:lang w:eastAsia="ru-RU"/>
              </w:rPr>
            </w:pPr>
            <w:r w:rsidRPr="00D60367">
              <w:rPr>
                <w:b/>
                <w:sz w:val="18"/>
                <w:szCs w:val="18"/>
                <w:lang w:eastAsia="ru-RU"/>
              </w:rPr>
              <w:t>Облус боюнча</w:t>
            </w:r>
          </w:p>
        </w:tc>
        <w:tc>
          <w:tcPr>
            <w:tcW w:w="750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54B678B" w14:textId="77777777" w:rsidR="00D60367" w:rsidRPr="00D60367" w:rsidRDefault="00D60367" w:rsidP="00D60367">
            <w:pPr>
              <w:jc w:val="center"/>
              <w:rPr>
                <w:b/>
                <w:sz w:val="18"/>
                <w:szCs w:val="18"/>
                <w:lang w:eastAsia="ru-RU"/>
              </w:rPr>
            </w:pPr>
            <w:r w:rsidRPr="00D60367">
              <w:rPr>
                <w:b/>
                <w:sz w:val="18"/>
                <w:szCs w:val="18"/>
                <w:lang w:eastAsia="ru-RU"/>
              </w:rPr>
              <w:t>410285,4</w:t>
            </w:r>
          </w:p>
        </w:tc>
        <w:tc>
          <w:tcPr>
            <w:tcW w:w="750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8CFFA18" w14:textId="77777777" w:rsidR="00D60367" w:rsidRPr="00D60367" w:rsidRDefault="00D60367" w:rsidP="00D60367">
            <w:pPr>
              <w:ind w:left="-70" w:right="-70"/>
              <w:jc w:val="center"/>
              <w:rPr>
                <w:b/>
                <w:sz w:val="18"/>
                <w:szCs w:val="18"/>
                <w:lang w:eastAsia="ru-RU"/>
              </w:rPr>
            </w:pPr>
            <w:r w:rsidRPr="00D60367">
              <w:rPr>
                <w:b/>
                <w:sz w:val="18"/>
                <w:szCs w:val="18"/>
                <w:lang w:eastAsia="ru-RU"/>
              </w:rPr>
              <w:t>1568517,3</w:t>
            </w:r>
          </w:p>
        </w:tc>
        <w:tc>
          <w:tcPr>
            <w:tcW w:w="750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DBA1FD8" w14:textId="77777777" w:rsidR="00D60367" w:rsidRPr="00D60367" w:rsidRDefault="00D60367" w:rsidP="00D60367">
            <w:pPr>
              <w:ind w:left="-70" w:right="-70"/>
              <w:jc w:val="center"/>
              <w:rPr>
                <w:b/>
                <w:sz w:val="18"/>
                <w:szCs w:val="18"/>
                <w:lang w:eastAsia="ru-RU"/>
              </w:rPr>
            </w:pPr>
            <w:r w:rsidRPr="00D60367">
              <w:rPr>
                <w:b/>
                <w:sz w:val="18"/>
                <w:szCs w:val="18"/>
                <w:lang w:eastAsia="ru-RU"/>
              </w:rPr>
              <w:t>3174369,7</w:t>
            </w:r>
          </w:p>
        </w:tc>
        <w:tc>
          <w:tcPr>
            <w:tcW w:w="750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86472FD" w14:textId="77777777" w:rsidR="00D60367" w:rsidRPr="00D60367" w:rsidRDefault="00D60367" w:rsidP="00D60367">
            <w:pPr>
              <w:ind w:left="-57"/>
              <w:jc w:val="center"/>
              <w:rPr>
                <w:b/>
                <w:sz w:val="18"/>
                <w:szCs w:val="18"/>
                <w:lang w:eastAsia="ru-RU"/>
              </w:rPr>
            </w:pPr>
            <w:r w:rsidRPr="00D60367">
              <w:rPr>
                <w:b/>
                <w:sz w:val="18"/>
                <w:szCs w:val="18"/>
                <w:lang w:eastAsia="ru-RU"/>
              </w:rPr>
              <w:t>30403065,0</w:t>
            </w:r>
          </w:p>
        </w:tc>
        <w:tc>
          <w:tcPr>
            <w:tcW w:w="750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09C45BA" w14:textId="77777777" w:rsidR="00D60367" w:rsidRPr="00D60367" w:rsidRDefault="00D60367" w:rsidP="00D60367">
            <w:pPr>
              <w:ind w:right="-70"/>
              <w:jc w:val="center"/>
              <w:rPr>
                <w:b/>
                <w:sz w:val="18"/>
                <w:szCs w:val="18"/>
                <w:lang w:eastAsia="ru-RU"/>
              </w:rPr>
            </w:pPr>
            <w:r w:rsidRPr="00D60367">
              <w:rPr>
                <w:b/>
                <w:sz w:val="18"/>
                <w:szCs w:val="18"/>
                <w:lang w:eastAsia="ru-RU"/>
              </w:rPr>
              <w:t>5428745,4</w:t>
            </w:r>
          </w:p>
        </w:tc>
      </w:tr>
      <w:tr w:rsidR="00D60367" w:rsidRPr="00D60367" w14:paraId="2F499D43" w14:textId="77777777" w:rsidTr="00D5136F">
        <w:trPr>
          <w:cantSplit/>
          <w:trHeight w:val="259"/>
        </w:trPr>
        <w:tc>
          <w:tcPr>
            <w:tcW w:w="1250" w:type="pct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14:paraId="787F95A2" w14:textId="77777777" w:rsidR="00D60367" w:rsidRPr="00D60367" w:rsidRDefault="00D60367" w:rsidP="00D60367">
            <w:pPr>
              <w:ind w:right="-108"/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Ак-Суу району</w:t>
            </w:r>
          </w:p>
        </w:tc>
        <w:tc>
          <w:tcPr>
            <w:tcW w:w="750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19C613C" w14:textId="77777777" w:rsidR="00D60367" w:rsidRPr="00D60367" w:rsidRDefault="00D60367" w:rsidP="00D60367">
            <w:pPr>
              <w:jc w:val="center"/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129000,0</w:t>
            </w:r>
          </w:p>
        </w:tc>
        <w:tc>
          <w:tcPr>
            <w:tcW w:w="750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74B1E86" w14:textId="77777777" w:rsidR="00D60367" w:rsidRPr="00D60367" w:rsidRDefault="00D60367" w:rsidP="00D60367">
            <w:pPr>
              <w:jc w:val="center"/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424214,0</w:t>
            </w:r>
          </w:p>
        </w:tc>
        <w:tc>
          <w:tcPr>
            <w:tcW w:w="750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7DEF1D2" w14:textId="77777777" w:rsidR="00D60367" w:rsidRPr="00D60367" w:rsidRDefault="00D60367" w:rsidP="00D60367">
            <w:pPr>
              <w:jc w:val="center"/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49034,6</w:t>
            </w:r>
          </w:p>
        </w:tc>
        <w:tc>
          <w:tcPr>
            <w:tcW w:w="750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EEFB192" w14:textId="77777777" w:rsidR="00D60367" w:rsidRPr="00D60367" w:rsidRDefault="00D60367" w:rsidP="00D60367">
            <w:pPr>
              <w:jc w:val="center"/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2040555,4</w:t>
            </w:r>
          </w:p>
        </w:tc>
        <w:tc>
          <w:tcPr>
            <w:tcW w:w="750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C7C154B" w14:textId="77777777" w:rsidR="00D60367" w:rsidRPr="00D60367" w:rsidRDefault="00D60367" w:rsidP="00D60367">
            <w:pPr>
              <w:jc w:val="center"/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1285803,0</w:t>
            </w:r>
          </w:p>
        </w:tc>
      </w:tr>
      <w:tr w:rsidR="00D60367" w:rsidRPr="00D60367" w14:paraId="08BE490A" w14:textId="77777777" w:rsidTr="00D5136F">
        <w:trPr>
          <w:cantSplit/>
          <w:trHeight w:val="259"/>
        </w:trPr>
        <w:tc>
          <w:tcPr>
            <w:tcW w:w="1250" w:type="pct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14:paraId="3622E3F7" w14:textId="77777777" w:rsidR="00D60367" w:rsidRPr="00D60367" w:rsidRDefault="00D60367" w:rsidP="00D60367">
            <w:pPr>
              <w:ind w:right="-108"/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Жети-Ѳгүз району</w:t>
            </w:r>
          </w:p>
        </w:tc>
        <w:tc>
          <w:tcPr>
            <w:tcW w:w="750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3903F49" w14:textId="77777777" w:rsidR="00D60367" w:rsidRPr="00D60367" w:rsidRDefault="00D60367" w:rsidP="00D60367">
            <w:pPr>
              <w:jc w:val="center"/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101946,0</w:t>
            </w:r>
          </w:p>
        </w:tc>
        <w:tc>
          <w:tcPr>
            <w:tcW w:w="750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FD8DB70" w14:textId="77777777" w:rsidR="00D60367" w:rsidRPr="00D60367" w:rsidRDefault="00D60367" w:rsidP="00D60367">
            <w:pPr>
              <w:ind w:left="-70" w:right="-70"/>
              <w:jc w:val="center"/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-</w:t>
            </w:r>
          </w:p>
        </w:tc>
        <w:tc>
          <w:tcPr>
            <w:tcW w:w="750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D6744B5" w14:textId="77777777" w:rsidR="00D60367" w:rsidRPr="00D60367" w:rsidRDefault="00D60367" w:rsidP="00D60367">
            <w:pPr>
              <w:ind w:left="-70" w:right="-70"/>
              <w:jc w:val="center"/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126532,1</w:t>
            </w:r>
          </w:p>
        </w:tc>
        <w:tc>
          <w:tcPr>
            <w:tcW w:w="750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DC3B8AF" w14:textId="77777777" w:rsidR="00D60367" w:rsidRPr="00D60367" w:rsidRDefault="00D60367" w:rsidP="00D60367">
            <w:pPr>
              <w:jc w:val="center"/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14095681,0</w:t>
            </w:r>
          </w:p>
        </w:tc>
        <w:tc>
          <w:tcPr>
            <w:tcW w:w="750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890DEC1" w14:textId="77777777" w:rsidR="00D60367" w:rsidRPr="00D60367" w:rsidRDefault="00D60367" w:rsidP="00D60367">
            <w:pPr>
              <w:jc w:val="center"/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1501300,7</w:t>
            </w:r>
          </w:p>
        </w:tc>
      </w:tr>
      <w:tr w:rsidR="00D60367" w:rsidRPr="00D60367" w14:paraId="40568E41" w14:textId="77777777" w:rsidTr="00D5136F">
        <w:trPr>
          <w:cantSplit/>
          <w:trHeight w:val="259"/>
        </w:trPr>
        <w:tc>
          <w:tcPr>
            <w:tcW w:w="1250" w:type="pct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14:paraId="0704BD95" w14:textId="77777777" w:rsidR="00D60367" w:rsidRPr="00D60367" w:rsidRDefault="00D60367" w:rsidP="00D60367">
            <w:pPr>
              <w:ind w:right="-108"/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Ысык-Кѳл району</w:t>
            </w:r>
          </w:p>
        </w:tc>
        <w:tc>
          <w:tcPr>
            <w:tcW w:w="750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BE9B267" w14:textId="77777777" w:rsidR="00D60367" w:rsidRPr="00D60367" w:rsidRDefault="00D60367" w:rsidP="00D60367">
            <w:pPr>
              <w:jc w:val="center"/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-</w:t>
            </w:r>
          </w:p>
        </w:tc>
        <w:tc>
          <w:tcPr>
            <w:tcW w:w="750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F6DF8E1" w14:textId="77777777" w:rsidR="00D60367" w:rsidRPr="00D60367" w:rsidRDefault="00D60367" w:rsidP="00D60367">
            <w:pPr>
              <w:jc w:val="center"/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521916,8</w:t>
            </w:r>
          </w:p>
        </w:tc>
        <w:tc>
          <w:tcPr>
            <w:tcW w:w="750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8F192F3" w14:textId="77777777" w:rsidR="00D60367" w:rsidRPr="00D60367" w:rsidRDefault="00D60367" w:rsidP="00D60367">
            <w:pPr>
              <w:ind w:right="-133"/>
              <w:jc w:val="center"/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1625423,8</w:t>
            </w:r>
          </w:p>
        </w:tc>
        <w:tc>
          <w:tcPr>
            <w:tcW w:w="750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69F4B7E" w14:textId="77777777" w:rsidR="00D60367" w:rsidRPr="00D60367" w:rsidRDefault="00D60367" w:rsidP="00D60367">
            <w:pPr>
              <w:ind w:left="-57"/>
              <w:jc w:val="center"/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7743800,1</w:t>
            </w:r>
          </w:p>
        </w:tc>
        <w:tc>
          <w:tcPr>
            <w:tcW w:w="750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8200B19" w14:textId="77777777" w:rsidR="00D60367" w:rsidRPr="00D60367" w:rsidRDefault="00D60367" w:rsidP="00D60367">
            <w:pPr>
              <w:jc w:val="center"/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2331241,6</w:t>
            </w:r>
          </w:p>
        </w:tc>
      </w:tr>
      <w:tr w:rsidR="00D60367" w:rsidRPr="00D60367" w14:paraId="490654AF" w14:textId="77777777" w:rsidTr="00D5136F">
        <w:trPr>
          <w:cantSplit/>
          <w:trHeight w:val="259"/>
        </w:trPr>
        <w:tc>
          <w:tcPr>
            <w:tcW w:w="1250" w:type="pct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14:paraId="539C3B17" w14:textId="77777777" w:rsidR="00D60367" w:rsidRPr="00D60367" w:rsidRDefault="00D60367" w:rsidP="00D60367">
            <w:pPr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Тоң району</w:t>
            </w:r>
          </w:p>
        </w:tc>
        <w:tc>
          <w:tcPr>
            <w:tcW w:w="750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B93B547" w14:textId="77777777" w:rsidR="00D60367" w:rsidRPr="00D60367" w:rsidRDefault="00D60367" w:rsidP="00D60367">
            <w:pPr>
              <w:jc w:val="center"/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-</w:t>
            </w:r>
          </w:p>
        </w:tc>
        <w:tc>
          <w:tcPr>
            <w:tcW w:w="750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C9E290D" w14:textId="77777777" w:rsidR="00D60367" w:rsidRPr="00D60367" w:rsidRDefault="00D60367" w:rsidP="00D60367">
            <w:pPr>
              <w:jc w:val="center"/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-</w:t>
            </w:r>
          </w:p>
        </w:tc>
        <w:tc>
          <w:tcPr>
            <w:tcW w:w="750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A99C3C5" w14:textId="77777777" w:rsidR="00D60367" w:rsidRPr="00D60367" w:rsidRDefault="00D60367" w:rsidP="00D60367">
            <w:pPr>
              <w:jc w:val="center"/>
              <w:rPr>
                <w:sz w:val="18"/>
                <w:szCs w:val="18"/>
                <w:lang w:val="en-US"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148385,4</w:t>
            </w:r>
          </w:p>
        </w:tc>
        <w:tc>
          <w:tcPr>
            <w:tcW w:w="750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7F8338F" w14:textId="77777777" w:rsidR="00D60367" w:rsidRPr="00D60367" w:rsidRDefault="00D60367" w:rsidP="00D60367">
            <w:pPr>
              <w:jc w:val="center"/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1119183,2</w:t>
            </w:r>
          </w:p>
        </w:tc>
        <w:tc>
          <w:tcPr>
            <w:tcW w:w="750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7DECA5E" w14:textId="77777777" w:rsidR="00D60367" w:rsidRPr="00D60367" w:rsidRDefault="00D60367" w:rsidP="00D60367">
            <w:pPr>
              <w:jc w:val="center"/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16245,9</w:t>
            </w:r>
          </w:p>
        </w:tc>
      </w:tr>
      <w:tr w:rsidR="00D60367" w:rsidRPr="00D60367" w14:paraId="5C764B64" w14:textId="77777777" w:rsidTr="00D5136F">
        <w:trPr>
          <w:cantSplit/>
          <w:trHeight w:val="259"/>
        </w:trPr>
        <w:tc>
          <w:tcPr>
            <w:tcW w:w="1250" w:type="pct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14:paraId="12EBA3EE" w14:textId="77777777" w:rsidR="00D60367" w:rsidRPr="00D60367" w:rsidRDefault="00D60367" w:rsidP="00D60367">
            <w:pPr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Түп району</w:t>
            </w:r>
          </w:p>
        </w:tc>
        <w:tc>
          <w:tcPr>
            <w:tcW w:w="750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4FC9994" w14:textId="77777777" w:rsidR="00D60367" w:rsidRPr="00D60367" w:rsidRDefault="00D60367" w:rsidP="00D60367">
            <w:pPr>
              <w:jc w:val="center"/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58339,4</w:t>
            </w:r>
          </w:p>
        </w:tc>
        <w:tc>
          <w:tcPr>
            <w:tcW w:w="750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99CC4D8" w14:textId="77777777" w:rsidR="00D60367" w:rsidRPr="00D60367" w:rsidRDefault="00D60367" w:rsidP="00D60367">
            <w:pPr>
              <w:jc w:val="center"/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-</w:t>
            </w:r>
          </w:p>
        </w:tc>
        <w:tc>
          <w:tcPr>
            <w:tcW w:w="750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E385289" w14:textId="77777777" w:rsidR="00D60367" w:rsidRPr="00D60367" w:rsidRDefault="00D60367" w:rsidP="00D60367">
            <w:pPr>
              <w:jc w:val="center"/>
              <w:rPr>
                <w:sz w:val="18"/>
                <w:szCs w:val="18"/>
                <w:lang w:val="en-US"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118835,4</w:t>
            </w:r>
          </w:p>
        </w:tc>
        <w:tc>
          <w:tcPr>
            <w:tcW w:w="750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1C310DC" w14:textId="77777777" w:rsidR="00D60367" w:rsidRPr="00D60367" w:rsidRDefault="00D60367" w:rsidP="00D60367">
            <w:pPr>
              <w:jc w:val="center"/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662138,9</w:t>
            </w:r>
          </w:p>
        </w:tc>
        <w:tc>
          <w:tcPr>
            <w:tcW w:w="750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36A9F83" w14:textId="77777777" w:rsidR="00D60367" w:rsidRPr="00D60367" w:rsidRDefault="00D60367" w:rsidP="00D60367">
            <w:pPr>
              <w:jc w:val="center"/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17578,0</w:t>
            </w:r>
          </w:p>
        </w:tc>
      </w:tr>
      <w:tr w:rsidR="00D60367" w:rsidRPr="00D60367" w14:paraId="7ECB6A53" w14:textId="77777777" w:rsidTr="00D5136F">
        <w:trPr>
          <w:cantSplit/>
          <w:trHeight w:val="259"/>
        </w:trPr>
        <w:tc>
          <w:tcPr>
            <w:tcW w:w="1250" w:type="pct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14:paraId="41371D42" w14:textId="77777777" w:rsidR="00D60367" w:rsidRPr="00D60367" w:rsidRDefault="00D60367" w:rsidP="00D60367">
            <w:pPr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Каракол шаары</w:t>
            </w:r>
          </w:p>
        </w:tc>
        <w:tc>
          <w:tcPr>
            <w:tcW w:w="750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A6A5653" w14:textId="77777777" w:rsidR="00D60367" w:rsidRPr="00D60367" w:rsidRDefault="00D60367" w:rsidP="00D60367">
            <w:pPr>
              <w:jc w:val="center"/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-</w:t>
            </w:r>
          </w:p>
        </w:tc>
        <w:tc>
          <w:tcPr>
            <w:tcW w:w="750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C7E96D3" w14:textId="77777777" w:rsidR="00D60367" w:rsidRPr="00D60367" w:rsidRDefault="00D60367" w:rsidP="00D60367">
            <w:pPr>
              <w:jc w:val="center"/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606600,0</w:t>
            </w:r>
          </w:p>
        </w:tc>
        <w:tc>
          <w:tcPr>
            <w:tcW w:w="750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F6D1369" w14:textId="77777777" w:rsidR="00D60367" w:rsidRPr="00D60367" w:rsidRDefault="00D60367" w:rsidP="00D60367">
            <w:pPr>
              <w:jc w:val="center"/>
              <w:rPr>
                <w:sz w:val="18"/>
                <w:szCs w:val="18"/>
                <w:lang w:val="en-US"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992351,3</w:t>
            </w:r>
          </w:p>
        </w:tc>
        <w:tc>
          <w:tcPr>
            <w:tcW w:w="750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68E9F87" w14:textId="77777777" w:rsidR="00D60367" w:rsidRPr="00D60367" w:rsidRDefault="00D60367" w:rsidP="00D60367">
            <w:pPr>
              <w:jc w:val="center"/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3717233,4</w:t>
            </w:r>
          </w:p>
        </w:tc>
        <w:tc>
          <w:tcPr>
            <w:tcW w:w="750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88AC599" w14:textId="77777777" w:rsidR="00D60367" w:rsidRPr="00D60367" w:rsidRDefault="00D60367" w:rsidP="00D60367">
            <w:pPr>
              <w:jc w:val="center"/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128507,0</w:t>
            </w:r>
          </w:p>
        </w:tc>
      </w:tr>
      <w:tr w:rsidR="00D60367" w:rsidRPr="00D60367" w14:paraId="5519F61A" w14:textId="77777777" w:rsidTr="00D5136F">
        <w:trPr>
          <w:cantSplit/>
          <w:trHeight w:val="260"/>
        </w:trPr>
        <w:tc>
          <w:tcPr>
            <w:tcW w:w="1250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CBAFA25" w14:textId="77777777" w:rsidR="00D60367" w:rsidRPr="00D60367" w:rsidRDefault="00D60367" w:rsidP="00D60367">
            <w:pPr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Балыкчы шаары</w:t>
            </w:r>
          </w:p>
        </w:tc>
        <w:tc>
          <w:tcPr>
            <w:tcW w:w="750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1B515C" w14:textId="77777777" w:rsidR="00D60367" w:rsidRPr="00D60367" w:rsidRDefault="00D60367" w:rsidP="00D60367">
            <w:pPr>
              <w:jc w:val="center"/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121000,0</w:t>
            </w:r>
          </w:p>
        </w:tc>
        <w:tc>
          <w:tcPr>
            <w:tcW w:w="750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0CE9D3" w14:textId="77777777" w:rsidR="00D60367" w:rsidRPr="00D60367" w:rsidRDefault="00D60367" w:rsidP="00D60367">
            <w:pPr>
              <w:jc w:val="center"/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15786,5</w:t>
            </w:r>
          </w:p>
        </w:tc>
        <w:tc>
          <w:tcPr>
            <w:tcW w:w="750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730E5A" w14:textId="77777777" w:rsidR="00D60367" w:rsidRPr="00D60367" w:rsidRDefault="00D60367" w:rsidP="00D60367">
            <w:pPr>
              <w:jc w:val="center"/>
              <w:rPr>
                <w:sz w:val="18"/>
                <w:szCs w:val="18"/>
                <w:lang w:val="en-US"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113807,1</w:t>
            </w:r>
          </w:p>
        </w:tc>
        <w:tc>
          <w:tcPr>
            <w:tcW w:w="750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FA9692" w14:textId="77777777" w:rsidR="00D60367" w:rsidRPr="00D60367" w:rsidRDefault="00D60367" w:rsidP="00D60367">
            <w:pPr>
              <w:jc w:val="center"/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1024472,4</w:t>
            </w:r>
          </w:p>
        </w:tc>
        <w:tc>
          <w:tcPr>
            <w:tcW w:w="750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6F2CE4" w14:textId="77777777" w:rsidR="00D60367" w:rsidRPr="00D60367" w:rsidRDefault="00D60367" w:rsidP="00D60367">
            <w:pPr>
              <w:jc w:val="center"/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148069,2</w:t>
            </w:r>
          </w:p>
        </w:tc>
      </w:tr>
    </w:tbl>
    <w:p w14:paraId="101DAA5A" w14:textId="77777777" w:rsidR="00D60367" w:rsidRPr="00D60367" w:rsidRDefault="00D60367" w:rsidP="00D60367">
      <w:pPr>
        <w:rPr>
          <w:sz w:val="24"/>
          <w:szCs w:val="24"/>
          <w:lang w:eastAsia="ru-RU"/>
        </w:rPr>
      </w:pPr>
    </w:p>
    <w:p w14:paraId="5D1D0859" w14:textId="77777777" w:rsidR="00D60367" w:rsidRPr="00D60367" w:rsidRDefault="00D60367" w:rsidP="00D60367">
      <w:pPr>
        <w:keepNext/>
        <w:spacing w:before="240" w:after="60"/>
        <w:outlineLvl w:val="1"/>
        <w:rPr>
          <w:b/>
          <w:bCs/>
          <w:sz w:val="22"/>
          <w:szCs w:val="22"/>
          <w:lang w:eastAsia="ru-RU"/>
        </w:rPr>
      </w:pPr>
      <w:r w:rsidRPr="00D60367">
        <w:rPr>
          <w:b/>
          <w:bCs/>
          <w:sz w:val="22"/>
          <w:szCs w:val="22"/>
          <w:lang w:eastAsia="ru-RU"/>
        </w:rPr>
        <w:t>Жеке турак үйлѳрдү пайдаланууга берүү</w:t>
      </w:r>
      <w:bookmarkStart w:id="113" w:name="_Toc166641340"/>
      <w:bookmarkStart w:id="114" w:name="_Toc166647790"/>
      <w:bookmarkStart w:id="115" w:name="_Toc166647902"/>
      <w:bookmarkEnd w:id="99"/>
      <w:r w:rsidRPr="00D60367">
        <w:rPr>
          <w:b/>
          <w:i/>
          <w:sz w:val="22"/>
          <w:szCs w:val="22"/>
          <w:lang w:eastAsia="ru-RU"/>
        </w:rPr>
        <w:t xml:space="preserve"> </w:t>
      </w:r>
      <w:bookmarkEnd w:id="113"/>
      <w:bookmarkEnd w:id="114"/>
      <w:bookmarkEnd w:id="115"/>
    </w:p>
    <w:p w14:paraId="3DD62D60" w14:textId="77777777" w:rsidR="00D60367" w:rsidRPr="00D60367" w:rsidRDefault="00D60367" w:rsidP="00D60367">
      <w:pPr>
        <w:rPr>
          <w:snapToGrid w:val="0"/>
          <w:sz w:val="18"/>
          <w:szCs w:val="18"/>
          <w:lang w:eastAsia="ru-RU"/>
        </w:rPr>
      </w:pPr>
      <w:r w:rsidRPr="00D60367">
        <w:rPr>
          <w:i/>
          <w:iCs/>
          <w:sz w:val="18"/>
          <w:szCs w:val="18"/>
          <w:lang w:eastAsia="ru-RU"/>
        </w:rPr>
        <w:t>(январь-июль; миң.сом анык баа)</w:t>
      </w:r>
    </w:p>
    <w:p w14:paraId="5C979D0E" w14:textId="77777777" w:rsidR="00D60367" w:rsidRPr="005E65DA" w:rsidRDefault="00D60367" w:rsidP="00D60367">
      <w:pPr>
        <w:jc w:val="center"/>
        <w:rPr>
          <w:sz w:val="10"/>
          <w:szCs w:val="10"/>
          <w:lang w:eastAsia="ru-RU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073"/>
        <w:gridCol w:w="1450"/>
        <w:gridCol w:w="1311"/>
        <w:gridCol w:w="1581"/>
        <w:gridCol w:w="1690"/>
      </w:tblGrid>
      <w:tr w:rsidR="00D60367" w:rsidRPr="00D60367" w14:paraId="2DB34395" w14:textId="77777777" w:rsidTr="00D5136F">
        <w:trPr>
          <w:cantSplit/>
        </w:trPr>
        <w:tc>
          <w:tcPr>
            <w:tcW w:w="1688" w:type="pct"/>
            <w:vMerge w:val="restart"/>
          </w:tcPr>
          <w:p w14:paraId="3F71127B" w14:textId="77777777" w:rsidR="00D60367" w:rsidRPr="00D60367" w:rsidRDefault="00D60367" w:rsidP="00D60367">
            <w:pPr>
              <w:jc w:val="center"/>
              <w:rPr>
                <w:sz w:val="18"/>
                <w:szCs w:val="18"/>
                <w:lang w:eastAsia="ru-RU"/>
              </w:rPr>
            </w:pPr>
          </w:p>
        </w:tc>
        <w:tc>
          <w:tcPr>
            <w:tcW w:w="1516" w:type="pct"/>
            <w:gridSpan w:val="2"/>
            <w:vAlign w:val="center"/>
          </w:tcPr>
          <w:p w14:paraId="6FDEBDD7" w14:textId="77777777" w:rsidR="00D60367" w:rsidRPr="00D60367" w:rsidRDefault="00D60367" w:rsidP="00D60367">
            <w:pPr>
              <w:ind w:left="-108" w:right="-108"/>
              <w:jc w:val="center"/>
              <w:rPr>
                <w:b/>
                <w:sz w:val="18"/>
                <w:szCs w:val="18"/>
                <w:lang w:eastAsia="ru-RU"/>
              </w:rPr>
            </w:pPr>
            <w:r w:rsidRPr="00D60367">
              <w:rPr>
                <w:b/>
                <w:sz w:val="18"/>
                <w:szCs w:val="18"/>
                <w:lang w:eastAsia="ru-RU"/>
              </w:rPr>
              <w:t>Пайдаланууга берилди бардыгы жалпы аянты чарчы метр</w:t>
            </w:r>
          </w:p>
        </w:tc>
        <w:tc>
          <w:tcPr>
            <w:tcW w:w="868" w:type="pct"/>
            <w:vMerge w:val="restart"/>
            <w:vAlign w:val="center"/>
          </w:tcPr>
          <w:p w14:paraId="4F25D40B" w14:textId="77777777" w:rsidR="00D60367" w:rsidRPr="00D60367" w:rsidRDefault="00D60367" w:rsidP="00D60367">
            <w:pPr>
              <w:jc w:val="center"/>
              <w:rPr>
                <w:b/>
                <w:sz w:val="18"/>
                <w:szCs w:val="18"/>
                <w:lang w:eastAsia="ru-RU"/>
              </w:rPr>
            </w:pPr>
            <w:r w:rsidRPr="00D60367">
              <w:rPr>
                <w:b/>
                <w:sz w:val="18"/>
                <w:szCs w:val="18"/>
                <w:lang w:eastAsia="ru-RU"/>
              </w:rPr>
              <w:t>2026</w:t>
            </w:r>
          </w:p>
          <w:p w14:paraId="79449C69" w14:textId="77777777" w:rsidR="00D60367" w:rsidRPr="00D60367" w:rsidRDefault="00D60367" w:rsidP="00D60367">
            <w:pPr>
              <w:ind w:left="-84" w:right="-165"/>
              <w:jc w:val="center"/>
              <w:rPr>
                <w:b/>
                <w:sz w:val="18"/>
                <w:szCs w:val="18"/>
                <w:lang w:eastAsia="ru-RU"/>
              </w:rPr>
            </w:pPr>
            <w:r w:rsidRPr="00D60367">
              <w:rPr>
                <w:b/>
                <w:sz w:val="18"/>
                <w:szCs w:val="18"/>
                <w:lang w:eastAsia="ru-RU"/>
              </w:rPr>
              <w:t>%  менен</w:t>
            </w:r>
          </w:p>
          <w:p w14:paraId="58314FFE" w14:textId="77777777" w:rsidR="00D60367" w:rsidRPr="00D60367" w:rsidRDefault="00D60367" w:rsidP="00D60367">
            <w:pPr>
              <w:ind w:left="-84" w:right="-165"/>
              <w:jc w:val="center"/>
              <w:rPr>
                <w:b/>
                <w:sz w:val="18"/>
                <w:szCs w:val="18"/>
                <w:lang w:eastAsia="ru-RU"/>
              </w:rPr>
            </w:pPr>
            <w:r w:rsidRPr="00D60367">
              <w:rPr>
                <w:b/>
                <w:sz w:val="18"/>
                <w:szCs w:val="18"/>
                <w:lang w:eastAsia="ru-RU"/>
              </w:rPr>
              <w:t>2025</w:t>
            </w:r>
          </w:p>
        </w:tc>
        <w:tc>
          <w:tcPr>
            <w:tcW w:w="928" w:type="pct"/>
            <w:vMerge w:val="restart"/>
            <w:vAlign w:val="center"/>
          </w:tcPr>
          <w:p w14:paraId="26B18108" w14:textId="3254C5D2" w:rsidR="00D60367" w:rsidRPr="00D60367" w:rsidRDefault="00D60367" w:rsidP="00D60367">
            <w:pPr>
              <w:ind w:right="-62"/>
              <w:jc w:val="center"/>
              <w:rPr>
                <w:b/>
                <w:sz w:val="18"/>
                <w:szCs w:val="18"/>
                <w:lang w:eastAsia="ru-RU"/>
              </w:rPr>
            </w:pPr>
            <w:r w:rsidRPr="00D60367">
              <w:rPr>
                <w:b/>
                <w:sz w:val="18"/>
                <w:szCs w:val="18"/>
                <w:lang w:eastAsia="ru-RU"/>
              </w:rPr>
              <w:t>Негизги капиталга инвестиция</w:t>
            </w:r>
            <w:r w:rsidR="006C5716">
              <w:rPr>
                <w:b/>
                <w:sz w:val="18"/>
                <w:szCs w:val="18"/>
                <w:lang w:eastAsia="ru-RU"/>
              </w:rPr>
              <w:t>л</w:t>
            </w:r>
            <w:r w:rsidRPr="00D60367">
              <w:rPr>
                <w:b/>
                <w:sz w:val="18"/>
                <w:szCs w:val="18"/>
                <w:lang w:eastAsia="ru-RU"/>
              </w:rPr>
              <w:t xml:space="preserve">ар </w:t>
            </w:r>
          </w:p>
          <w:p w14:paraId="02AFCF60" w14:textId="77777777" w:rsidR="00D60367" w:rsidRPr="00D60367" w:rsidRDefault="00D60367" w:rsidP="00D60367">
            <w:pPr>
              <w:ind w:right="-62"/>
              <w:jc w:val="center"/>
              <w:rPr>
                <w:b/>
                <w:sz w:val="18"/>
                <w:szCs w:val="18"/>
                <w:lang w:eastAsia="ru-RU"/>
              </w:rPr>
            </w:pPr>
            <w:r w:rsidRPr="00D60367">
              <w:rPr>
                <w:b/>
                <w:sz w:val="18"/>
                <w:szCs w:val="18"/>
                <w:lang w:eastAsia="ru-RU"/>
              </w:rPr>
              <w:t>миң сом.</w:t>
            </w:r>
          </w:p>
        </w:tc>
      </w:tr>
      <w:tr w:rsidR="00D60367" w:rsidRPr="00D60367" w14:paraId="0F57AC4C" w14:textId="77777777" w:rsidTr="00D5136F">
        <w:trPr>
          <w:cantSplit/>
          <w:trHeight w:val="276"/>
        </w:trPr>
        <w:tc>
          <w:tcPr>
            <w:tcW w:w="1688" w:type="pct"/>
            <w:vMerge/>
          </w:tcPr>
          <w:p w14:paraId="51347D54" w14:textId="77777777" w:rsidR="00D60367" w:rsidRPr="00D60367" w:rsidRDefault="00D60367" w:rsidP="00D60367">
            <w:pPr>
              <w:jc w:val="center"/>
              <w:rPr>
                <w:sz w:val="18"/>
                <w:szCs w:val="18"/>
                <w:lang w:eastAsia="ru-RU"/>
              </w:rPr>
            </w:pPr>
          </w:p>
        </w:tc>
        <w:tc>
          <w:tcPr>
            <w:tcW w:w="796" w:type="pct"/>
            <w:vMerge w:val="restart"/>
            <w:vAlign w:val="center"/>
          </w:tcPr>
          <w:p w14:paraId="65B8D3F5" w14:textId="77777777" w:rsidR="00D60367" w:rsidRPr="00D60367" w:rsidRDefault="00D60367" w:rsidP="00D60367">
            <w:pPr>
              <w:jc w:val="center"/>
              <w:rPr>
                <w:b/>
                <w:sz w:val="18"/>
                <w:szCs w:val="18"/>
                <w:lang w:eastAsia="ru-RU"/>
              </w:rPr>
            </w:pPr>
            <w:r w:rsidRPr="00D60367">
              <w:rPr>
                <w:b/>
                <w:sz w:val="18"/>
                <w:szCs w:val="18"/>
                <w:lang w:eastAsia="ru-RU"/>
              </w:rPr>
              <w:t>2025</w:t>
            </w:r>
          </w:p>
        </w:tc>
        <w:tc>
          <w:tcPr>
            <w:tcW w:w="720" w:type="pct"/>
            <w:vMerge w:val="restart"/>
            <w:vAlign w:val="center"/>
          </w:tcPr>
          <w:p w14:paraId="7EA8530A" w14:textId="77777777" w:rsidR="00D60367" w:rsidRPr="00D60367" w:rsidRDefault="00D60367" w:rsidP="00D60367">
            <w:pPr>
              <w:jc w:val="center"/>
              <w:rPr>
                <w:b/>
                <w:sz w:val="18"/>
                <w:szCs w:val="18"/>
                <w:lang w:eastAsia="ru-RU"/>
              </w:rPr>
            </w:pPr>
            <w:r w:rsidRPr="00D60367">
              <w:rPr>
                <w:b/>
                <w:sz w:val="18"/>
                <w:szCs w:val="18"/>
                <w:lang w:eastAsia="ru-RU"/>
              </w:rPr>
              <w:t>2026</w:t>
            </w:r>
          </w:p>
        </w:tc>
        <w:tc>
          <w:tcPr>
            <w:tcW w:w="868" w:type="pct"/>
            <w:vMerge/>
          </w:tcPr>
          <w:p w14:paraId="1A869C33" w14:textId="77777777" w:rsidR="00D60367" w:rsidRPr="00D60367" w:rsidRDefault="00D60367" w:rsidP="00D60367">
            <w:pPr>
              <w:jc w:val="center"/>
              <w:rPr>
                <w:sz w:val="18"/>
                <w:szCs w:val="18"/>
                <w:lang w:eastAsia="ru-RU"/>
              </w:rPr>
            </w:pPr>
          </w:p>
        </w:tc>
        <w:tc>
          <w:tcPr>
            <w:tcW w:w="928" w:type="pct"/>
            <w:vMerge/>
          </w:tcPr>
          <w:p w14:paraId="392303DB" w14:textId="77777777" w:rsidR="00D60367" w:rsidRPr="00D60367" w:rsidRDefault="00D60367" w:rsidP="00D60367">
            <w:pPr>
              <w:jc w:val="center"/>
              <w:rPr>
                <w:sz w:val="18"/>
                <w:szCs w:val="18"/>
                <w:lang w:eastAsia="ru-RU"/>
              </w:rPr>
            </w:pPr>
          </w:p>
        </w:tc>
      </w:tr>
      <w:tr w:rsidR="00D60367" w:rsidRPr="00D60367" w14:paraId="6B6C76A4" w14:textId="77777777" w:rsidTr="00D5136F">
        <w:trPr>
          <w:cantSplit/>
          <w:trHeight w:val="276"/>
        </w:trPr>
        <w:tc>
          <w:tcPr>
            <w:tcW w:w="1688" w:type="pct"/>
            <w:vMerge/>
          </w:tcPr>
          <w:p w14:paraId="31799AE1" w14:textId="77777777" w:rsidR="00D60367" w:rsidRPr="00D60367" w:rsidRDefault="00D60367" w:rsidP="00D60367">
            <w:pPr>
              <w:jc w:val="center"/>
              <w:rPr>
                <w:sz w:val="18"/>
                <w:szCs w:val="18"/>
                <w:lang w:eastAsia="ru-RU"/>
              </w:rPr>
            </w:pPr>
          </w:p>
        </w:tc>
        <w:tc>
          <w:tcPr>
            <w:tcW w:w="796" w:type="pct"/>
            <w:vMerge/>
          </w:tcPr>
          <w:p w14:paraId="21377737" w14:textId="77777777" w:rsidR="00D60367" w:rsidRPr="00D60367" w:rsidRDefault="00D60367" w:rsidP="00D60367">
            <w:pPr>
              <w:jc w:val="center"/>
              <w:rPr>
                <w:sz w:val="18"/>
                <w:szCs w:val="18"/>
                <w:lang w:eastAsia="ru-RU"/>
              </w:rPr>
            </w:pPr>
          </w:p>
        </w:tc>
        <w:tc>
          <w:tcPr>
            <w:tcW w:w="720" w:type="pct"/>
            <w:vMerge/>
          </w:tcPr>
          <w:p w14:paraId="67E54BC6" w14:textId="77777777" w:rsidR="00D60367" w:rsidRPr="00D60367" w:rsidRDefault="00D60367" w:rsidP="00D60367">
            <w:pPr>
              <w:jc w:val="center"/>
              <w:rPr>
                <w:sz w:val="18"/>
                <w:szCs w:val="18"/>
                <w:lang w:eastAsia="ru-RU"/>
              </w:rPr>
            </w:pPr>
          </w:p>
        </w:tc>
        <w:tc>
          <w:tcPr>
            <w:tcW w:w="868" w:type="pct"/>
            <w:vMerge/>
          </w:tcPr>
          <w:p w14:paraId="6298E01E" w14:textId="77777777" w:rsidR="00D60367" w:rsidRPr="00D60367" w:rsidRDefault="00D60367" w:rsidP="00D60367">
            <w:pPr>
              <w:jc w:val="center"/>
              <w:rPr>
                <w:sz w:val="18"/>
                <w:szCs w:val="18"/>
                <w:lang w:eastAsia="ru-RU"/>
              </w:rPr>
            </w:pPr>
          </w:p>
        </w:tc>
        <w:tc>
          <w:tcPr>
            <w:tcW w:w="928" w:type="pct"/>
            <w:vMerge/>
          </w:tcPr>
          <w:p w14:paraId="1DDABC09" w14:textId="77777777" w:rsidR="00D60367" w:rsidRPr="00D60367" w:rsidRDefault="00D60367" w:rsidP="00D60367">
            <w:pPr>
              <w:jc w:val="center"/>
              <w:rPr>
                <w:sz w:val="18"/>
                <w:szCs w:val="18"/>
                <w:lang w:eastAsia="ru-RU"/>
              </w:rPr>
            </w:pPr>
          </w:p>
        </w:tc>
      </w:tr>
      <w:tr w:rsidR="00D60367" w:rsidRPr="00D60367" w14:paraId="5CB637E5" w14:textId="77777777" w:rsidTr="00D5136F">
        <w:trPr>
          <w:cantSplit/>
          <w:trHeight w:val="276"/>
        </w:trPr>
        <w:tc>
          <w:tcPr>
            <w:tcW w:w="1688" w:type="pct"/>
            <w:vMerge/>
            <w:tcBorders>
              <w:bottom w:val="nil"/>
            </w:tcBorders>
          </w:tcPr>
          <w:p w14:paraId="3B105575" w14:textId="77777777" w:rsidR="00D60367" w:rsidRPr="00D60367" w:rsidRDefault="00D60367" w:rsidP="00D60367">
            <w:pPr>
              <w:jc w:val="center"/>
              <w:rPr>
                <w:sz w:val="18"/>
                <w:szCs w:val="18"/>
                <w:lang w:eastAsia="ru-RU"/>
              </w:rPr>
            </w:pPr>
          </w:p>
        </w:tc>
        <w:tc>
          <w:tcPr>
            <w:tcW w:w="796" w:type="pct"/>
            <w:vMerge/>
            <w:tcBorders>
              <w:bottom w:val="nil"/>
            </w:tcBorders>
          </w:tcPr>
          <w:p w14:paraId="7CAB4849" w14:textId="77777777" w:rsidR="00D60367" w:rsidRPr="00D60367" w:rsidRDefault="00D60367" w:rsidP="00D60367">
            <w:pPr>
              <w:jc w:val="center"/>
              <w:rPr>
                <w:sz w:val="18"/>
                <w:szCs w:val="18"/>
                <w:lang w:eastAsia="ru-RU"/>
              </w:rPr>
            </w:pPr>
          </w:p>
        </w:tc>
        <w:tc>
          <w:tcPr>
            <w:tcW w:w="720" w:type="pct"/>
            <w:vMerge/>
            <w:tcBorders>
              <w:bottom w:val="nil"/>
            </w:tcBorders>
          </w:tcPr>
          <w:p w14:paraId="5201101B" w14:textId="77777777" w:rsidR="00D60367" w:rsidRPr="00D60367" w:rsidRDefault="00D60367" w:rsidP="00D60367">
            <w:pPr>
              <w:jc w:val="center"/>
              <w:rPr>
                <w:sz w:val="18"/>
                <w:szCs w:val="18"/>
                <w:lang w:eastAsia="ru-RU"/>
              </w:rPr>
            </w:pPr>
          </w:p>
        </w:tc>
        <w:tc>
          <w:tcPr>
            <w:tcW w:w="868" w:type="pct"/>
            <w:vMerge/>
            <w:tcBorders>
              <w:bottom w:val="nil"/>
            </w:tcBorders>
          </w:tcPr>
          <w:p w14:paraId="0DD3B1C1" w14:textId="77777777" w:rsidR="00D60367" w:rsidRPr="00D60367" w:rsidRDefault="00D60367" w:rsidP="00D60367">
            <w:pPr>
              <w:jc w:val="center"/>
              <w:rPr>
                <w:sz w:val="18"/>
                <w:szCs w:val="18"/>
                <w:lang w:eastAsia="ru-RU"/>
              </w:rPr>
            </w:pPr>
          </w:p>
        </w:tc>
        <w:tc>
          <w:tcPr>
            <w:tcW w:w="928" w:type="pct"/>
            <w:vMerge/>
            <w:tcBorders>
              <w:bottom w:val="nil"/>
            </w:tcBorders>
          </w:tcPr>
          <w:p w14:paraId="0D56F9B4" w14:textId="77777777" w:rsidR="00D60367" w:rsidRPr="00D60367" w:rsidRDefault="00D60367" w:rsidP="00D60367">
            <w:pPr>
              <w:jc w:val="center"/>
              <w:rPr>
                <w:sz w:val="18"/>
                <w:szCs w:val="18"/>
                <w:lang w:eastAsia="ru-RU"/>
              </w:rPr>
            </w:pPr>
          </w:p>
        </w:tc>
      </w:tr>
      <w:tr w:rsidR="00D60367" w:rsidRPr="00D60367" w14:paraId="0F4B6457" w14:textId="77777777" w:rsidTr="00D5136F">
        <w:trPr>
          <w:trHeight w:val="274"/>
        </w:trPr>
        <w:tc>
          <w:tcPr>
            <w:tcW w:w="1688" w:type="pct"/>
            <w:tcBorders>
              <w:bottom w:val="nil"/>
            </w:tcBorders>
            <w:vAlign w:val="bottom"/>
          </w:tcPr>
          <w:p w14:paraId="558B2D4C" w14:textId="77777777" w:rsidR="00D60367" w:rsidRPr="00D60367" w:rsidRDefault="00D60367" w:rsidP="00D60367">
            <w:pPr>
              <w:rPr>
                <w:b/>
                <w:sz w:val="18"/>
                <w:szCs w:val="18"/>
                <w:lang w:eastAsia="ru-RU"/>
              </w:rPr>
            </w:pPr>
            <w:r w:rsidRPr="00D60367">
              <w:rPr>
                <w:b/>
                <w:sz w:val="18"/>
                <w:szCs w:val="18"/>
                <w:lang w:eastAsia="ru-RU"/>
              </w:rPr>
              <w:t>Облус боюнча</w:t>
            </w:r>
          </w:p>
        </w:tc>
        <w:tc>
          <w:tcPr>
            <w:tcW w:w="796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14:paraId="5755A608" w14:textId="77777777" w:rsidR="00D60367" w:rsidRPr="00D60367" w:rsidRDefault="00D60367" w:rsidP="00D60367">
            <w:pPr>
              <w:jc w:val="center"/>
              <w:rPr>
                <w:b/>
                <w:sz w:val="18"/>
                <w:szCs w:val="18"/>
                <w:lang w:eastAsia="ru-RU"/>
              </w:rPr>
            </w:pPr>
            <w:r w:rsidRPr="00D60367">
              <w:rPr>
                <w:b/>
                <w:sz w:val="18"/>
                <w:szCs w:val="18"/>
                <w:lang w:eastAsia="ru-RU"/>
              </w:rPr>
              <w:t>53395</w:t>
            </w:r>
          </w:p>
        </w:tc>
        <w:tc>
          <w:tcPr>
            <w:tcW w:w="720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14:paraId="0BCF708E" w14:textId="77777777" w:rsidR="00D60367" w:rsidRPr="00D60367" w:rsidRDefault="00D60367" w:rsidP="00D60367">
            <w:pPr>
              <w:jc w:val="center"/>
              <w:rPr>
                <w:b/>
                <w:sz w:val="18"/>
                <w:szCs w:val="18"/>
                <w:lang w:eastAsia="ru-RU"/>
              </w:rPr>
            </w:pPr>
            <w:r w:rsidRPr="00D60367">
              <w:rPr>
                <w:b/>
                <w:sz w:val="18"/>
                <w:szCs w:val="18"/>
                <w:lang w:eastAsia="ru-RU"/>
              </w:rPr>
              <w:t>42861</w:t>
            </w:r>
          </w:p>
        </w:tc>
        <w:tc>
          <w:tcPr>
            <w:tcW w:w="868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14:paraId="301D9D6D" w14:textId="77777777" w:rsidR="00D60367" w:rsidRPr="00D60367" w:rsidRDefault="00D60367" w:rsidP="00D60367">
            <w:pPr>
              <w:jc w:val="center"/>
              <w:rPr>
                <w:b/>
                <w:sz w:val="18"/>
                <w:szCs w:val="18"/>
                <w:lang w:eastAsia="ru-RU"/>
              </w:rPr>
            </w:pPr>
            <w:r w:rsidRPr="00D60367">
              <w:rPr>
                <w:b/>
                <w:sz w:val="18"/>
                <w:szCs w:val="18"/>
                <w:lang w:eastAsia="ru-RU"/>
              </w:rPr>
              <w:t>80,3</w:t>
            </w:r>
          </w:p>
        </w:tc>
        <w:tc>
          <w:tcPr>
            <w:tcW w:w="928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14:paraId="7B2D2E05" w14:textId="77777777" w:rsidR="00D60367" w:rsidRPr="00D60367" w:rsidRDefault="00D60367" w:rsidP="00D60367">
            <w:pPr>
              <w:jc w:val="center"/>
              <w:rPr>
                <w:b/>
                <w:sz w:val="18"/>
                <w:szCs w:val="18"/>
                <w:lang w:eastAsia="ru-RU"/>
              </w:rPr>
            </w:pPr>
            <w:r w:rsidRPr="00D60367">
              <w:rPr>
                <w:b/>
                <w:sz w:val="18"/>
                <w:szCs w:val="18"/>
                <w:lang w:eastAsia="ru-RU"/>
              </w:rPr>
              <w:t>692315,5</w:t>
            </w:r>
          </w:p>
        </w:tc>
      </w:tr>
      <w:tr w:rsidR="00D60367" w:rsidRPr="00D60367" w14:paraId="17F3BD31" w14:textId="77777777" w:rsidTr="00D5136F">
        <w:trPr>
          <w:trHeight w:val="274"/>
        </w:trPr>
        <w:tc>
          <w:tcPr>
            <w:tcW w:w="1688" w:type="pct"/>
            <w:tcBorders>
              <w:top w:val="nil"/>
              <w:bottom w:val="nil"/>
            </w:tcBorders>
            <w:vAlign w:val="bottom"/>
          </w:tcPr>
          <w:p w14:paraId="5A550E15" w14:textId="77777777" w:rsidR="00D60367" w:rsidRPr="00D60367" w:rsidRDefault="00D60367" w:rsidP="00D60367">
            <w:pPr>
              <w:ind w:right="-108"/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Ак-Суу району</w:t>
            </w:r>
          </w:p>
        </w:tc>
        <w:tc>
          <w:tcPr>
            <w:tcW w:w="796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14:paraId="0C0A297A" w14:textId="77777777" w:rsidR="00D60367" w:rsidRPr="00D60367" w:rsidRDefault="00D60367" w:rsidP="00D60367">
            <w:pPr>
              <w:jc w:val="center"/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7724</w:t>
            </w:r>
          </w:p>
        </w:tc>
        <w:tc>
          <w:tcPr>
            <w:tcW w:w="720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14:paraId="7CE5EBBB" w14:textId="77777777" w:rsidR="00D60367" w:rsidRPr="00D60367" w:rsidRDefault="00D60367" w:rsidP="00D60367">
            <w:pPr>
              <w:jc w:val="center"/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2981</w:t>
            </w:r>
          </w:p>
        </w:tc>
        <w:tc>
          <w:tcPr>
            <w:tcW w:w="868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14:paraId="1B9170E7" w14:textId="77777777" w:rsidR="00D60367" w:rsidRPr="00D60367" w:rsidRDefault="00D60367" w:rsidP="00D60367">
            <w:pPr>
              <w:jc w:val="center"/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38,6</w:t>
            </w:r>
          </w:p>
        </w:tc>
        <w:tc>
          <w:tcPr>
            <w:tcW w:w="928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14:paraId="35A50D15" w14:textId="77777777" w:rsidR="00D60367" w:rsidRPr="00D60367" w:rsidRDefault="00D60367" w:rsidP="00D60367">
            <w:pPr>
              <w:jc w:val="center"/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49034,6</w:t>
            </w:r>
          </w:p>
        </w:tc>
      </w:tr>
      <w:tr w:rsidR="00D60367" w:rsidRPr="00D60367" w14:paraId="48F4D5B2" w14:textId="77777777" w:rsidTr="00D5136F">
        <w:trPr>
          <w:trHeight w:val="274"/>
        </w:trPr>
        <w:tc>
          <w:tcPr>
            <w:tcW w:w="1688" w:type="pct"/>
            <w:tcBorders>
              <w:top w:val="nil"/>
              <w:bottom w:val="nil"/>
            </w:tcBorders>
            <w:vAlign w:val="bottom"/>
          </w:tcPr>
          <w:p w14:paraId="7CADBD1D" w14:textId="77777777" w:rsidR="00D60367" w:rsidRPr="00D60367" w:rsidRDefault="00D60367" w:rsidP="00D60367">
            <w:pPr>
              <w:ind w:right="-108"/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Жети-Ѳгүз району</w:t>
            </w:r>
          </w:p>
        </w:tc>
        <w:tc>
          <w:tcPr>
            <w:tcW w:w="796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14:paraId="303D0A35" w14:textId="77777777" w:rsidR="00D60367" w:rsidRPr="00D60367" w:rsidRDefault="00D60367" w:rsidP="00D60367">
            <w:pPr>
              <w:jc w:val="center"/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9497</w:t>
            </w:r>
          </w:p>
        </w:tc>
        <w:tc>
          <w:tcPr>
            <w:tcW w:w="720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14:paraId="30BD52B8" w14:textId="77777777" w:rsidR="00D60367" w:rsidRPr="00D60367" w:rsidRDefault="00D60367" w:rsidP="00D60367">
            <w:pPr>
              <w:jc w:val="center"/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7692</w:t>
            </w:r>
          </w:p>
        </w:tc>
        <w:tc>
          <w:tcPr>
            <w:tcW w:w="868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14:paraId="6A1B30E9" w14:textId="77777777" w:rsidR="00D60367" w:rsidRPr="00D60367" w:rsidRDefault="00D60367" w:rsidP="00D60367">
            <w:pPr>
              <w:jc w:val="center"/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81,0</w:t>
            </w:r>
          </w:p>
        </w:tc>
        <w:tc>
          <w:tcPr>
            <w:tcW w:w="928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14:paraId="30305335" w14:textId="77777777" w:rsidR="00D60367" w:rsidRPr="00D60367" w:rsidRDefault="00D60367" w:rsidP="00D60367">
            <w:pPr>
              <w:jc w:val="center"/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126532,1</w:t>
            </w:r>
          </w:p>
        </w:tc>
      </w:tr>
      <w:tr w:rsidR="00D60367" w:rsidRPr="00D60367" w14:paraId="05CA5289" w14:textId="77777777" w:rsidTr="00D5136F">
        <w:trPr>
          <w:trHeight w:val="275"/>
        </w:trPr>
        <w:tc>
          <w:tcPr>
            <w:tcW w:w="1688" w:type="pct"/>
            <w:tcBorders>
              <w:top w:val="nil"/>
              <w:bottom w:val="nil"/>
            </w:tcBorders>
            <w:vAlign w:val="bottom"/>
          </w:tcPr>
          <w:p w14:paraId="73B6E567" w14:textId="77777777" w:rsidR="00D60367" w:rsidRPr="00D60367" w:rsidRDefault="00D60367" w:rsidP="00D60367">
            <w:pPr>
              <w:ind w:right="-108"/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Ысык-Кѳл району</w:t>
            </w:r>
          </w:p>
        </w:tc>
        <w:tc>
          <w:tcPr>
            <w:tcW w:w="796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14:paraId="4A8B9528" w14:textId="77777777" w:rsidR="00D60367" w:rsidRPr="00D60367" w:rsidRDefault="00D60367" w:rsidP="00D60367">
            <w:pPr>
              <w:jc w:val="center"/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8605</w:t>
            </w:r>
          </w:p>
        </w:tc>
        <w:tc>
          <w:tcPr>
            <w:tcW w:w="720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14:paraId="67E5F95E" w14:textId="77777777" w:rsidR="00D60367" w:rsidRPr="00D60367" w:rsidRDefault="00D60367" w:rsidP="00D60367">
            <w:pPr>
              <w:jc w:val="center"/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5992</w:t>
            </w:r>
          </w:p>
        </w:tc>
        <w:tc>
          <w:tcPr>
            <w:tcW w:w="868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14:paraId="7C9C832E" w14:textId="77777777" w:rsidR="00D60367" w:rsidRPr="00D60367" w:rsidRDefault="00D60367" w:rsidP="00D60367">
            <w:pPr>
              <w:jc w:val="center"/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69,6</w:t>
            </w:r>
          </w:p>
        </w:tc>
        <w:tc>
          <w:tcPr>
            <w:tcW w:w="928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14:paraId="1B617B77" w14:textId="77777777" w:rsidR="00D60367" w:rsidRPr="00D60367" w:rsidRDefault="00D60367" w:rsidP="00D60367">
            <w:pPr>
              <w:jc w:val="center"/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98568,1</w:t>
            </w:r>
          </w:p>
        </w:tc>
      </w:tr>
      <w:tr w:rsidR="00D60367" w:rsidRPr="00D60367" w14:paraId="3272F3DF" w14:textId="77777777" w:rsidTr="00D5136F">
        <w:trPr>
          <w:trHeight w:val="274"/>
        </w:trPr>
        <w:tc>
          <w:tcPr>
            <w:tcW w:w="1688" w:type="pct"/>
            <w:tcBorders>
              <w:top w:val="nil"/>
              <w:bottom w:val="nil"/>
            </w:tcBorders>
            <w:vAlign w:val="bottom"/>
          </w:tcPr>
          <w:p w14:paraId="3DCCFE21" w14:textId="77777777" w:rsidR="00D60367" w:rsidRPr="00D60367" w:rsidRDefault="00D60367" w:rsidP="00D60367">
            <w:pPr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Тоң району</w:t>
            </w:r>
          </w:p>
        </w:tc>
        <w:tc>
          <w:tcPr>
            <w:tcW w:w="796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14:paraId="7C3DFFD7" w14:textId="77777777" w:rsidR="00D60367" w:rsidRPr="00D60367" w:rsidRDefault="00D60367" w:rsidP="00D60367">
            <w:pPr>
              <w:jc w:val="center"/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7633</w:t>
            </w:r>
          </w:p>
        </w:tc>
        <w:tc>
          <w:tcPr>
            <w:tcW w:w="720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14:paraId="718CE2B9" w14:textId="77777777" w:rsidR="00D60367" w:rsidRPr="00D60367" w:rsidRDefault="00D60367" w:rsidP="00D60367">
            <w:pPr>
              <w:jc w:val="center"/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8638</w:t>
            </w:r>
          </w:p>
        </w:tc>
        <w:tc>
          <w:tcPr>
            <w:tcW w:w="868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14:paraId="44E2CAB8" w14:textId="77777777" w:rsidR="00D60367" w:rsidRPr="00D60367" w:rsidRDefault="00D60367" w:rsidP="00D60367">
            <w:pPr>
              <w:jc w:val="center"/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113,2</w:t>
            </w:r>
          </w:p>
        </w:tc>
        <w:tc>
          <w:tcPr>
            <w:tcW w:w="928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14:paraId="4B87C3E5" w14:textId="77777777" w:rsidR="00D60367" w:rsidRPr="00D60367" w:rsidRDefault="00D60367" w:rsidP="00D60367">
            <w:pPr>
              <w:jc w:val="center"/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142087,7</w:t>
            </w:r>
          </w:p>
        </w:tc>
      </w:tr>
      <w:tr w:rsidR="00D60367" w:rsidRPr="00D60367" w14:paraId="1A8ADDD6" w14:textId="77777777" w:rsidTr="00D5136F">
        <w:trPr>
          <w:trHeight w:val="274"/>
        </w:trPr>
        <w:tc>
          <w:tcPr>
            <w:tcW w:w="1688" w:type="pct"/>
            <w:tcBorders>
              <w:top w:val="nil"/>
              <w:bottom w:val="nil"/>
            </w:tcBorders>
            <w:vAlign w:val="bottom"/>
          </w:tcPr>
          <w:p w14:paraId="7F027704" w14:textId="77777777" w:rsidR="00D60367" w:rsidRPr="00D60367" w:rsidRDefault="00D60367" w:rsidP="00D60367">
            <w:pPr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Түп району</w:t>
            </w:r>
          </w:p>
        </w:tc>
        <w:tc>
          <w:tcPr>
            <w:tcW w:w="796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14:paraId="1C9CDFD2" w14:textId="77777777" w:rsidR="00D60367" w:rsidRPr="00D60367" w:rsidRDefault="00D60367" w:rsidP="00D60367">
            <w:pPr>
              <w:jc w:val="center"/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5161</w:t>
            </w:r>
          </w:p>
        </w:tc>
        <w:tc>
          <w:tcPr>
            <w:tcW w:w="720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14:paraId="49434F6F" w14:textId="77777777" w:rsidR="00D60367" w:rsidRPr="00D60367" w:rsidRDefault="00D60367" w:rsidP="00D60367">
            <w:pPr>
              <w:jc w:val="center"/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4440</w:t>
            </w:r>
          </w:p>
        </w:tc>
        <w:tc>
          <w:tcPr>
            <w:tcW w:w="868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14:paraId="364B2E7D" w14:textId="77777777" w:rsidR="00D60367" w:rsidRPr="00D60367" w:rsidRDefault="00D60367" w:rsidP="00D60367">
            <w:pPr>
              <w:jc w:val="center"/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86,0</w:t>
            </w:r>
          </w:p>
        </w:tc>
        <w:tc>
          <w:tcPr>
            <w:tcW w:w="928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14:paraId="7D435117" w14:textId="77777777" w:rsidR="00D60367" w:rsidRPr="00D60367" w:rsidRDefault="00D60367" w:rsidP="00D60367">
            <w:pPr>
              <w:jc w:val="center"/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73035,4</w:t>
            </w:r>
          </w:p>
        </w:tc>
      </w:tr>
      <w:tr w:rsidR="00D60367" w:rsidRPr="00D60367" w14:paraId="2374C9A9" w14:textId="77777777" w:rsidTr="00D5136F">
        <w:trPr>
          <w:trHeight w:val="274"/>
        </w:trPr>
        <w:tc>
          <w:tcPr>
            <w:tcW w:w="1688" w:type="pct"/>
            <w:tcBorders>
              <w:top w:val="nil"/>
              <w:bottom w:val="nil"/>
            </w:tcBorders>
            <w:vAlign w:val="bottom"/>
          </w:tcPr>
          <w:p w14:paraId="5C6D2598" w14:textId="77777777" w:rsidR="00D60367" w:rsidRPr="00D60367" w:rsidRDefault="00D60367" w:rsidP="00D60367">
            <w:pPr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Каракол шары</w:t>
            </w:r>
          </w:p>
        </w:tc>
        <w:tc>
          <w:tcPr>
            <w:tcW w:w="796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14:paraId="624823AA" w14:textId="77777777" w:rsidR="00D60367" w:rsidRPr="00D60367" w:rsidRDefault="00D60367" w:rsidP="00D60367">
            <w:pPr>
              <w:jc w:val="center"/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12018</w:t>
            </w:r>
          </w:p>
        </w:tc>
        <w:tc>
          <w:tcPr>
            <w:tcW w:w="720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14:paraId="048D1CBC" w14:textId="77777777" w:rsidR="00D60367" w:rsidRPr="00D60367" w:rsidRDefault="00D60367" w:rsidP="00D60367">
            <w:pPr>
              <w:jc w:val="center"/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8946</w:t>
            </w:r>
          </w:p>
        </w:tc>
        <w:tc>
          <w:tcPr>
            <w:tcW w:w="868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14:paraId="349401F5" w14:textId="77777777" w:rsidR="00D60367" w:rsidRPr="00D60367" w:rsidRDefault="00D60367" w:rsidP="00D60367">
            <w:pPr>
              <w:jc w:val="center"/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74,4</w:t>
            </w:r>
          </w:p>
        </w:tc>
        <w:tc>
          <w:tcPr>
            <w:tcW w:w="928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14:paraId="2D1BED8B" w14:textId="77777777" w:rsidR="00D60367" w:rsidRPr="00D60367" w:rsidRDefault="00D60367" w:rsidP="00D60367">
            <w:pPr>
              <w:jc w:val="center"/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134428,7</w:t>
            </w:r>
          </w:p>
        </w:tc>
      </w:tr>
      <w:tr w:rsidR="00D60367" w:rsidRPr="00D60367" w14:paraId="0367642E" w14:textId="77777777" w:rsidTr="00D5136F">
        <w:trPr>
          <w:trHeight w:val="275"/>
        </w:trPr>
        <w:tc>
          <w:tcPr>
            <w:tcW w:w="1688" w:type="pct"/>
            <w:tcBorders>
              <w:top w:val="nil"/>
              <w:bottom w:val="single" w:sz="4" w:space="0" w:color="auto"/>
            </w:tcBorders>
            <w:vAlign w:val="bottom"/>
          </w:tcPr>
          <w:p w14:paraId="52691BE7" w14:textId="77777777" w:rsidR="00D60367" w:rsidRPr="00D60367" w:rsidRDefault="00D60367" w:rsidP="00D60367">
            <w:pPr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Балыкчы шаары</w:t>
            </w:r>
          </w:p>
        </w:tc>
        <w:tc>
          <w:tcPr>
            <w:tcW w:w="79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5606003" w14:textId="77777777" w:rsidR="00D60367" w:rsidRPr="00D60367" w:rsidRDefault="00D60367" w:rsidP="00D60367">
            <w:pPr>
              <w:jc w:val="center"/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2757</w:t>
            </w:r>
          </w:p>
        </w:tc>
        <w:tc>
          <w:tcPr>
            <w:tcW w:w="72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D500690" w14:textId="77777777" w:rsidR="00D60367" w:rsidRPr="00D60367" w:rsidRDefault="00D60367" w:rsidP="00D60367">
            <w:pPr>
              <w:jc w:val="center"/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4172</w:t>
            </w:r>
          </w:p>
        </w:tc>
        <w:tc>
          <w:tcPr>
            <w:tcW w:w="86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218BA5A" w14:textId="77777777" w:rsidR="00D60367" w:rsidRPr="00D60367" w:rsidRDefault="00D60367" w:rsidP="00D60367">
            <w:pPr>
              <w:jc w:val="center"/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151,3</w:t>
            </w:r>
          </w:p>
        </w:tc>
        <w:tc>
          <w:tcPr>
            <w:tcW w:w="92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9B1C1E0" w14:textId="77777777" w:rsidR="00D60367" w:rsidRPr="00D60367" w:rsidRDefault="00D60367" w:rsidP="00D60367">
            <w:pPr>
              <w:jc w:val="center"/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68628,9</w:t>
            </w:r>
          </w:p>
        </w:tc>
      </w:tr>
    </w:tbl>
    <w:p w14:paraId="307AECDA" w14:textId="77777777" w:rsidR="00D60367" w:rsidRPr="00D60367" w:rsidRDefault="00D60367" w:rsidP="00D60367">
      <w:pPr>
        <w:jc w:val="center"/>
        <w:rPr>
          <w:sz w:val="18"/>
          <w:szCs w:val="18"/>
          <w:lang w:eastAsia="ru-RU"/>
        </w:rPr>
      </w:pPr>
    </w:p>
    <w:p w14:paraId="21385A5A" w14:textId="77777777" w:rsidR="00D60367" w:rsidRPr="00D60367" w:rsidRDefault="00D60367" w:rsidP="005E65DA">
      <w:pPr>
        <w:pageBreakBefore/>
        <w:jc w:val="right"/>
        <w:rPr>
          <w:iCs/>
          <w:sz w:val="22"/>
          <w:szCs w:val="22"/>
          <w:lang w:eastAsia="ru-RU"/>
        </w:rPr>
      </w:pPr>
      <w:r w:rsidRPr="00D60367">
        <w:rPr>
          <w:sz w:val="18"/>
          <w:szCs w:val="18"/>
          <w:lang w:eastAsia="ru-RU"/>
        </w:rPr>
        <w:lastRenderedPageBreak/>
        <w:tab/>
      </w:r>
      <w:r w:rsidRPr="00D60367">
        <w:rPr>
          <w:sz w:val="18"/>
          <w:szCs w:val="18"/>
          <w:lang w:eastAsia="ru-RU"/>
        </w:rPr>
        <w:tab/>
      </w:r>
      <w:r w:rsidRPr="00D60367">
        <w:rPr>
          <w:sz w:val="18"/>
          <w:szCs w:val="18"/>
          <w:lang w:eastAsia="ru-RU"/>
        </w:rPr>
        <w:tab/>
      </w:r>
      <w:r w:rsidRPr="00D60367">
        <w:rPr>
          <w:sz w:val="18"/>
          <w:szCs w:val="18"/>
          <w:lang w:eastAsia="ru-RU"/>
        </w:rPr>
        <w:tab/>
      </w:r>
      <w:r w:rsidRPr="00D60367">
        <w:rPr>
          <w:sz w:val="18"/>
          <w:szCs w:val="18"/>
          <w:lang w:eastAsia="ru-RU"/>
        </w:rPr>
        <w:tab/>
      </w:r>
      <w:r w:rsidRPr="00D60367">
        <w:rPr>
          <w:sz w:val="18"/>
          <w:szCs w:val="18"/>
          <w:lang w:eastAsia="ru-RU"/>
        </w:rPr>
        <w:tab/>
      </w:r>
      <w:r w:rsidRPr="00D60367">
        <w:rPr>
          <w:sz w:val="18"/>
          <w:szCs w:val="18"/>
          <w:lang w:eastAsia="ru-RU"/>
        </w:rPr>
        <w:tab/>
      </w:r>
      <w:r w:rsidRPr="00D60367">
        <w:rPr>
          <w:sz w:val="18"/>
          <w:szCs w:val="18"/>
          <w:lang w:eastAsia="ru-RU"/>
        </w:rPr>
        <w:tab/>
      </w:r>
      <w:r w:rsidRPr="00D60367">
        <w:rPr>
          <w:sz w:val="22"/>
          <w:szCs w:val="22"/>
          <w:lang w:eastAsia="ru-RU"/>
        </w:rPr>
        <w:t xml:space="preserve">        </w:t>
      </w:r>
      <w:r w:rsidRPr="00D60367">
        <w:rPr>
          <w:iCs/>
          <w:sz w:val="22"/>
          <w:szCs w:val="22"/>
          <w:lang w:eastAsia="ru-RU"/>
        </w:rPr>
        <w:t>уландысы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2533"/>
        <w:gridCol w:w="979"/>
        <w:gridCol w:w="1549"/>
        <w:gridCol w:w="1229"/>
        <w:gridCol w:w="1522"/>
        <w:gridCol w:w="1293"/>
      </w:tblGrid>
      <w:tr w:rsidR="00D60367" w:rsidRPr="00D60367" w14:paraId="5E776327" w14:textId="77777777" w:rsidTr="003B22FC">
        <w:trPr>
          <w:cantSplit/>
          <w:trHeight w:val="306"/>
        </w:trPr>
        <w:tc>
          <w:tcPr>
            <w:tcW w:w="1558" w:type="pct"/>
            <w:vMerge w:val="restart"/>
          </w:tcPr>
          <w:p w14:paraId="09EEFC66" w14:textId="77777777" w:rsidR="00D60367" w:rsidRPr="00D60367" w:rsidRDefault="00D60367" w:rsidP="00D60367">
            <w:pPr>
              <w:jc w:val="center"/>
              <w:rPr>
                <w:sz w:val="18"/>
                <w:szCs w:val="18"/>
                <w:lang w:eastAsia="ru-RU"/>
              </w:rPr>
            </w:pPr>
          </w:p>
        </w:tc>
        <w:tc>
          <w:tcPr>
            <w:tcW w:w="3442" w:type="pct"/>
            <w:gridSpan w:val="5"/>
            <w:vAlign w:val="center"/>
          </w:tcPr>
          <w:p w14:paraId="30559665" w14:textId="77777777" w:rsidR="00D60367" w:rsidRPr="00D60367" w:rsidRDefault="00D60367" w:rsidP="00D60367">
            <w:pPr>
              <w:ind w:left="-108" w:right="-108"/>
              <w:jc w:val="center"/>
              <w:rPr>
                <w:b/>
                <w:sz w:val="18"/>
                <w:szCs w:val="18"/>
                <w:lang w:eastAsia="ru-RU"/>
              </w:rPr>
            </w:pPr>
            <w:r w:rsidRPr="00D60367">
              <w:rPr>
                <w:b/>
                <w:sz w:val="18"/>
                <w:szCs w:val="18"/>
                <w:lang w:eastAsia="ru-RU"/>
              </w:rPr>
              <w:t>Каржылоо булактары боюнча</w:t>
            </w:r>
          </w:p>
        </w:tc>
      </w:tr>
      <w:tr w:rsidR="00D60367" w:rsidRPr="00D60367" w14:paraId="06A1830A" w14:textId="77777777" w:rsidTr="003B22FC">
        <w:trPr>
          <w:cantSplit/>
        </w:trPr>
        <w:tc>
          <w:tcPr>
            <w:tcW w:w="1558" w:type="pct"/>
            <w:vMerge/>
          </w:tcPr>
          <w:p w14:paraId="2523AD6E" w14:textId="77777777" w:rsidR="00D60367" w:rsidRPr="00D60367" w:rsidRDefault="00D60367" w:rsidP="00D60367">
            <w:pPr>
              <w:jc w:val="center"/>
              <w:rPr>
                <w:sz w:val="18"/>
                <w:szCs w:val="18"/>
                <w:lang w:eastAsia="ru-RU"/>
              </w:rPr>
            </w:pPr>
          </w:p>
        </w:tc>
        <w:tc>
          <w:tcPr>
            <w:tcW w:w="1426" w:type="pct"/>
            <w:gridSpan w:val="2"/>
            <w:vAlign w:val="center"/>
          </w:tcPr>
          <w:p w14:paraId="64C11BC4" w14:textId="616C20BA" w:rsidR="00D60367" w:rsidRPr="00D60367" w:rsidRDefault="00D60367" w:rsidP="00D60367">
            <w:pPr>
              <w:jc w:val="center"/>
              <w:rPr>
                <w:b/>
                <w:sz w:val="18"/>
                <w:szCs w:val="18"/>
                <w:lang w:eastAsia="ru-RU"/>
              </w:rPr>
            </w:pPr>
            <w:r w:rsidRPr="00D60367">
              <w:rPr>
                <w:b/>
                <w:sz w:val="18"/>
                <w:szCs w:val="18"/>
                <w:lang w:eastAsia="ru-RU"/>
              </w:rPr>
              <w:t>Республикалык бюджеттен</w:t>
            </w:r>
          </w:p>
        </w:tc>
        <w:tc>
          <w:tcPr>
            <w:tcW w:w="672" w:type="pct"/>
            <w:vMerge w:val="restart"/>
            <w:vAlign w:val="center"/>
          </w:tcPr>
          <w:p w14:paraId="5F5320FE" w14:textId="39F28A98" w:rsidR="00D60367" w:rsidRPr="00D60367" w:rsidRDefault="00D60367" w:rsidP="00D60367">
            <w:pPr>
              <w:ind w:left="-108" w:right="-108"/>
              <w:jc w:val="center"/>
              <w:rPr>
                <w:b/>
                <w:sz w:val="18"/>
                <w:szCs w:val="18"/>
                <w:lang w:eastAsia="ru-RU"/>
              </w:rPr>
            </w:pPr>
            <w:r w:rsidRPr="00D60367">
              <w:rPr>
                <w:b/>
                <w:sz w:val="18"/>
                <w:szCs w:val="18"/>
                <w:lang w:eastAsia="ru-RU"/>
              </w:rPr>
              <w:t>Жергиликтүү бюджеттен</w:t>
            </w:r>
          </w:p>
        </w:tc>
        <w:tc>
          <w:tcPr>
            <w:tcW w:w="672" w:type="pct"/>
            <w:vMerge w:val="restart"/>
            <w:vAlign w:val="center"/>
          </w:tcPr>
          <w:p w14:paraId="1325949B" w14:textId="66A8B8A7" w:rsidR="00D60367" w:rsidRPr="00D60367" w:rsidRDefault="00D60367" w:rsidP="00D60367">
            <w:pPr>
              <w:ind w:right="-74"/>
              <w:jc w:val="center"/>
              <w:rPr>
                <w:b/>
                <w:sz w:val="18"/>
                <w:szCs w:val="18"/>
                <w:lang w:eastAsia="ru-RU"/>
              </w:rPr>
            </w:pPr>
            <w:r w:rsidRPr="00D60367">
              <w:rPr>
                <w:b/>
                <w:sz w:val="18"/>
                <w:szCs w:val="18"/>
                <w:lang w:eastAsia="ru-RU"/>
              </w:rPr>
              <w:t>Ишканалардын жана уюмдардын каражатынан</w:t>
            </w:r>
          </w:p>
        </w:tc>
        <w:tc>
          <w:tcPr>
            <w:tcW w:w="672" w:type="pct"/>
            <w:vMerge w:val="restart"/>
            <w:vAlign w:val="center"/>
          </w:tcPr>
          <w:p w14:paraId="0972728F" w14:textId="0EE5462E" w:rsidR="00D60367" w:rsidRPr="00D60367" w:rsidRDefault="00D60367" w:rsidP="003B22FC">
            <w:pPr>
              <w:ind w:left="-54" w:right="-109"/>
              <w:jc w:val="center"/>
              <w:rPr>
                <w:b/>
                <w:sz w:val="18"/>
                <w:szCs w:val="18"/>
                <w:lang w:eastAsia="ru-RU"/>
              </w:rPr>
            </w:pPr>
            <w:r w:rsidRPr="00D60367">
              <w:rPr>
                <w:b/>
                <w:sz w:val="18"/>
                <w:szCs w:val="18"/>
                <w:lang w:eastAsia="ru-RU"/>
              </w:rPr>
              <w:t>Калктын каражатынан жана башкалардан</w:t>
            </w:r>
          </w:p>
        </w:tc>
      </w:tr>
      <w:tr w:rsidR="00D60367" w:rsidRPr="00D60367" w14:paraId="6ABE13B8" w14:textId="77777777" w:rsidTr="00D5136F">
        <w:trPr>
          <w:cantSplit/>
          <w:trHeight w:val="276"/>
        </w:trPr>
        <w:tc>
          <w:tcPr>
            <w:tcW w:w="1558" w:type="pct"/>
            <w:vMerge/>
          </w:tcPr>
          <w:p w14:paraId="7D2CC041" w14:textId="77777777" w:rsidR="00D60367" w:rsidRPr="00D60367" w:rsidRDefault="00D60367" w:rsidP="00D60367">
            <w:pPr>
              <w:jc w:val="center"/>
              <w:rPr>
                <w:sz w:val="18"/>
                <w:szCs w:val="18"/>
                <w:lang w:eastAsia="ru-RU"/>
              </w:rPr>
            </w:pPr>
          </w:p>
        </w:tc>
        <w:tc>
          <w:tcPr>
            <w:tcW w:w="669" w:type="pct"/>
            <w:vMerge w:val="restart"/>
            <w:vAlign w:val="center"/>
          </w:tcPr>
          <w:p w14:paraId="38D866DA" w14:textId="0C307523" w:rsidR="00D60367" w:rsidRPr="00D60367" w:rsidRDefault="00D60367" w:rsidP="00D60367">
            <w:pPr>
              <w:jc w:val="center"/>
              <w:rPr>
                <w:b/>
                <w:sz w:val="18"/>
                <w:szCs w:val="18"/>
                <w:lang w:eastAsia="ru-RU"/>
              </w:rPr>
            </w:pPr>
            <w:r w:rsidRPr="00D60367">
              <w:rPr>
                <w:b/>
                <w:sz w:val="18"/>
                <w:szCs w:val="18"/>
                <w:lang w:eastAsia="ru-RU"/>
              </w:rPr>
              <w:t>Бардыгы</w:t>
            </w:r>
          </w:p>
        </w:tc>
        <w:tc>
          <w:tcPr>
            <w:tcW w:w="757" w:type="pct"/>
            <w:vMerge w:val="restart"/>
            <w:vAlign w:val="center"/>
          </w:tcPr>
          <w:p w14:paraId="60EE8459" w14:textId="55DDD2F3" w:rsidR="00D60367" w:rsidRPr="00D60367" w:rsidRDefault="003B22FC" w:rsidP="00D60367">
            <w:pPr>
              <w:jc w:val="center"/>
              <w:rPr>
                <w:b/>
                <w:sz w:val="18"/>
                <w:szCs w:val="18"/>
                <w:lang w:eastAsia="ru-RU"/>
              </w:rPr>
            </w:pPr>
            <w:r>
              <w:rPr>
                <w:b/>
                <w:sz w:val="18"/>
                <w:szCs w:val="18"/>
                <w:lang w:eastAsia="ru-RU"/>
              </w:rPr>
              <w:t>а</w:t>
            </w:r>
            <w:r w:rsidR="00D60367" w:rsidRPr="00D60367">
              <w:rPr>
                <w:b/>
                <w:sz w:val="18"/>
                <w:szCs w:val="18"/>
                <w:lang w:eastAsia="ru-RU"/>
              </w:rPr>
              <w:t>лардын ичинен ѳзгѳчѳ кырдаалдардын каражатынан</w:t>
            </w:r>
          </w:p>
        </w:tc>
        <w:tc>
          <w:tcPr>
            <w:tcW w:w="672" w:type="pct"/>
            <w:vMerge/>
          </w:tcPr>
          <w:p w14:paraId="39582B4A" w14:textId="77777777" w:rsidR="00D60367" w:rsidRPr="00D60367" w:rsidRDefault="00D60367" w:rsidP="00D60367">
            <w:pPr>
              <w:jc w:val="center"/>
              <w:rPr>
                <w:sz w:val="18"/>
                <w:szCs w:val="18"/>
                <w:lang w:eastAsia="ru-RU"/>
              </w:rPr>
            </w:pPr>
          </w:p>
        </w:tc>
        <w:tc>
          <w:tcPr>
            <w:tcW w:w="672" w:type="pct"/>
            <w:vMerge/>
          </w:tcPr>
          <w:p w14:paraId="06819160" w14:textId="77777777" w:rsidR="00D60367" w:rsidRPr="00D60367" w:rsidRDefault="00D60367" w:rsidP="00D60367">
            <w:pPr>
              <w:jc w:val="center"/>
              <w:rPr>
                <w:sz w:val="18"/>
                <w:szCs w:val="18"/>
                <w:lang w:eastAsia="ru-RU"/>
              </w:rPr>
            </w:pPr>
          </w:p>
        </w:tc>
        <w:tc>
          <w:tcPr>
            <w:tcW w:w="672" w:type="pct"/>
            <w:vMerge/>
          </w:tcPr>
          <w:p w14:paraId="33B2BB09" w14:textId="77777777" w:rsidR="00D60367" w:rsidRPr="00D60367" w:rsidRDefault="00D60367" w:rsidP="00D60367">
            <w:pPr>
              <w:jc w:val="center"/>
              <w:rPr>
                <w:sz w:val="18"/>
                <w:szCs w:val="18"/>
                <w:lang w:eastAsia="ru-RU"/>
              </w:rPr>
            </w:pPr>
          </w:p>
        </w:tc>
      </w:tr>
      <w:tr w:rsidR="00D60367" w:rsidRPr="00D60367" w14:paraId="064DEC79" w14:textId="77777777" w:rsidTr="00D5136F">
        <w:trPr>
          <w:cantSplit/>
          <w:trHeight w:val="276"/>
        </w:trPr>
        <w:tc>
          <w:tcPr>
            <w:tcW w:w="1558" w:type="pct"/>
            <w:vMerge/>
            <w:tcBorders>
              <w:bottom w:val="nil"/>
            </w:tcBorders>
          </w:tcPr>
          <w:p w14:paraId="190776AD" w14:textId="77777777" w:rsidR="00D60367" w:rsidRPr="00D60367" w:rsidRDefault="00D60367" w:rsidP="00D60367">
            <w:pPr>
              <w:jc w:val="center"/>
              <w:rPr>
                <w:sz w:val="18"/>
                <w:szCs w:val="18"/>
                <w:lang w:eastAsia="ru-RU"/>
              </w:rPr>
            </w:pPr>
          </w:p>
        </w:tc>
        <w:tc>
          <w:tcPr>
            <w:tcW w:w="669" w:type="pct"/>
            <w:vMerge/>
            <w:tcBorders>
              <w:bottom w:val="nil"/>
            </w:tcBorders>
          </w:tcPr>
          <w:p w14:paraId="4E6095DA" w14:textId="77777777" w:rsidR="00D60367" w:rsidRPr="00D60367" w:rsidRDefault="00D60367" w:rsidP="00D60367">
            <w:pPr>
              <w:jc w:val="center"/>
              <w:rPr>
                <w:sz w:val="18"/>
                <w:szCs w:val="18"/>
                <w:lang w:eastAsia="ru-RU"/>
              </w:rPr>
            </w:pPr>
          </w:p>
        </w:tc>
        <w:tc>
          <w:tcPr>
            <w:tcW w:w="757" w:type="pct"/>
            <w:vMerge/>
            <w:tcBorders>
              <w:bottom w:val="nil"/>
            </w:tcBorders>
          </w:tcPr>
          <w:p w14:paraId="6A619F37" w14:textId="77777777" w:rsidR="00D60367" w:rsidRPr="00D60367" w:rsidRDefault="00D60367" w:rsidP="00D60367">
            <w:pPr>
              <w:jc w:val="center"/>
              <w:rPr>
                <w:sz w:val="18"/>
                <w:szCs w:val="18"/>
                <w:lang w:eastAsia="ru-RU"/>
              </w:rPr>
            </w:pPr>
          </w:p>
        </w:tc>
        <w:tc>
          <w:tcPr>
            <w:tcW w:w="672" w:type="pct"/>
            <w:vMerge/>
            <w:tcBorders>
              <w:bottom w:val="nil"/>
            </w:tcBorders>
          </w:tcPr>
          <w:p w14:paraId="3E25E4B6" w14:textId="77777777" w:rsidR="00D60367" w:rsidRPr="00D60367" w:rsidRDefault="00D60367" w:rsidP="00D60367">
            <w:pPr>
              <w:jc w:val="center"/>
              <w:rPr>
                <w:sz w:val="18"/>
                <w:szCs w:val="18"/>
                <w:lang w:eastAsia="ru-RU"/>
              </w:rPr>
            </w:pPr>
          </w:p>
        </w:tc>
        <w:tc>
          <w:tcPr>
            <w:tcW w:w="672" w:type="pct"/>
            <w:vMerge/>
            <w:tcBorders>
              <w:bottom w:val="nil"/>
            </w:tcBorders>
          </w:tcPr>
          <w:p w14:paraId="4EC3EAE4" w14:textId="77777777" w:rsidR="00D60367" w:rsidRPr="00D60367" w:rsidRDefault="00D60367" w:rsidP="00D60367">
            <w:pPr>
              <w:jc w:val="center"/>
              <w:rPr>
                <w:sz w:val="18"/>
                <w:szCs w:val="18"/>
                <w:lang w:eastAsia="ru-RU"/>
              </w:rPr>
            </w:pPr>
          </w:p>
        </w:tc>
        <w:tc>
          <w:tcPr>
            <w:tcW w:w="672" w:type="pct"/>
            <w:vMerge/>
            <w:tcBorders>
              <w:bottom w:val="nil"/>
            </w:tcBorders>
          </w:tcPr>
          <w:p w14:paraId="4D16FF53" w14:textId="77777777" w:rsidR="00D60367" w:rsidRPr="00D60367" w:rsidRDefault="00D60367" w:rsidP="00D60367">
            <w:pPr>
              <w:jc w:val="center"/>
              <w:rPr>
                <w:sz w:val="18"/>
                <w:szCs w:val="18"/>
                <w:lang w:eastAsia="ru-RU"/>
              </w:rPr>
            </w:pPr>
          </w:p>
        </w:tc>
      </w:tr>
      <w:tr w:rsidR="00D60367" w:rsidRPr="00D60367" w14:paraId="73D7C84C" w14:textId="77777777" w:rsidTr="00777CD4">
        <w:trPr>
          <w:trHeight w:val="274"/>
        </w:trPr>
        <w:tc>
          <w:tcPr>
            <w:tcW w:w="1558" w:type="pct"/>
            <w:tcBorders>
              <w:bottom w:val="nil"/>
            </w:tcBorders>
            <w:vAlign w:val="bottom"/>
          </w:tcPr>
          <w:p w14:paraId="76757ED9" w14:textId="77777777" w:rsidR="00D60367" w:rsidRPr="00D60367" w:rsidRDefault="00D60367" w:rsidP="00D60367">
            <w:pPr>
              <w:rPr>
                <w:b/>
                <w:sz w:val="18"/>
                <w:szCs w:val="18"/>
                <w:lang w:eastAsia="ru-RU"/>
              </w:rPr>
            </w:pPr>
            <w:r w:rsidRPr="00D60367">
              <w:rPr>
                <w:b/>
                <w:sz w:val="18"/>
                <w:szCs w:val="18"/>
                <w:lang w:eastAsia="ru-RU"/>
              </w:rPr>
              <w:t>Облус боюнча</w:t>
            </w:r>
          </w:p>
        </w:tc>
        <w:tc>
          <w:tcPr>
            <w:tcW w:w="669" w:type="pct"/>
            <w:tcBorders>
              <w:bottom w:val="nil"/>
            </w:tcBorders>
            <w:vAlign w:val="bottom"/>
          </w:tcPr>
          <w:p w14:paraId="14904112" w14:textId="77777777" w:rsidR="00D60367" w:rsidRPr="00D60367" w:rsidRDefault="00D60367" w:rsidP="00D60367">
            <w:pPr>
              <w:jc w:val="center"/>
              <w:rPr>
                <w:b/>
                <w:sz w:val="18"/>
                <w:szCs w:val="18"/>
                <w:lang w:eastAsia="ru-RU"/>
              </w:rPr>
            </w:pPr>
            <w:r w:rsidRPr="00D60367">
              <w:rPr>
                <w:b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757" w:type="pct"/>
            <w:tcBorders>
              <w:bottom w:val="nil"/>
            </w:tcBorders>
            <w:vAlign w:val="bottom"/>
          </w:tcPr>
          <w:p w14:paraId="7D1D1B4A" w14:textId="77777777" w:rsidR="00D60367" w:rsidRPr="00D60367" w:rsidRDefault="00D60367" w:rsidP="00D60367">
            <w:pPr>
              <w:jc w:val="center"/>
              <w:rPr>
                <w:b/>
                <w:sz w:val="18"/>
                <w:szCs w:val="18"/>
                <w:lang w:eastAsia="ru-RU"/>
              </w:rPr>
            </w:pPr>
            <w:r w:rsidRPr="00D60367">
              <w:rPr>
                <w:b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672" w:type="pct"/>
            <w:tcBorders>
              <w:bottom w:val="nil"/>
            </w:tcBorders>
            <w:vAlign w:val="bottom"/>
          </w:tcPr>
          <w:p w14:paraId="60ACD839" w14:textId="77777777" w:rsidR="00D60367" w:rsidRPr="00D60367" w:rsidRDefault="00D60367" w:rsidP="00D60367">
            <w:pPr>
              <w:jc w:val="center"/>
              <w:rPr>
                <w:b/>
                <w:sz w:val="18"/>
                <w:szCs w:val="18"/>
                <w:lang w:eastAsia="ru-RU"/>
              </w:rPr>
            </w:pPr>
            <w:r w:rsidRPr="00D60367">
              <w:rPr>
                <w:b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672" w:type="pct"/>
            <w:tcBorders>
              <w:bottom w:val="nil"/>
            </w:tcBorders>
            <w:vAlign w:val="bottom"/>
          </w:tcPr>
          <w:p w14:paraId="61EFE3BD" w14:textId="77777777" w:rsidR="00D60367" w:rsidRPr="00D60367" w:rsidRDefault="00D60367" w:rsidP="00D60367">
            <w:pPr>
              <w:jc w:val="center"/>
              <w:rPr>
                <w:b/>
                <w:sz w:val="18"/>
                <w:szCs w:val="18"/>
                <w:lang w:eastAsia="ru-RU"/>
              </w:rPr>
            </w:pPr>
            <w:r w:rsidRPr="00D60367">
              <w:rPr>
                <w:b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672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14:paraId="4B00AC1E" w14:textId="77777777" w:rsidR="00D60367" w:rsidRPr="00D60367" w:rsidRDefault="00D60367" w:rsidP="00D60367">
            <w:pPr>
              <w:jc w:val="center"/>
              <w:rPr>
                <w:b/>
                <w:sz w:val="18"/>
                <w:szCs w:val="18"/>
                <w:lang w:eastAsia="ru-RU"/>
              </w:rPr>
            </w:pPr>
            <w:r w:rsidRPr="00D60367">
              <w:rPr>
                <w:b/>
                <w:sz w:val="18"/>
                <w:szCs w:val="18"/>
                <w:lang w:eastAsia="ru-RU"/>
              </w:rPr>
              <w:t>692315,5</w:t>
            </w:r>
          </w:p>
        </w:tc>
      </w:tr>
      <w:tr w:rsidR="00D60367" w:rsidRPr="00D60367" w14:paraId="6CA0D2AC" w14:textId="77777777" w:rsidTr="00777CD4">
        <w:trPr>
          <w:trHeight w:val="274"/>
        </w:trPr>
        <w:tc>
          <w:tcPr>
            <w:tcW w:w="1558" w:type="pct"/>
            <w:tcBorders>
              <w:top w:val="nil"/>
              <w:bottom w:val="nil"/>
            </w:tcBorders>
            <w:vAlign w:val="bottom"/>
          </w:tcPr>
          <w:p w14:paraId="382BFDCD" w14:textId="77777777" w:rsidR="00D60367" w:rsidRPr="00D60367" w:rsidRDefault="00D60367" w:rsidP="00D60367">
            <w:pPr>
              <w:ind w:right="-108"/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Ак-Суу району</w:t>
            </w:r>
          </w:p>
        </w:tc>
        <w:tc>
          <w:tcPr>
            <w:tcW w:w="669" w:type="pct"/>
            <w:tcBorders>
              <w:top w:val="nil"/>
              <w:bottom w:val="nil"/>
            </w:tcBorders>
            <w:vAlign w:val="bottom"/>
          </w:tcPr>
          <w:p w14:paraId="0AB4746C" w14:textId="77777777" w:rsidR="00D60367" w:rsidRPr="00D60367" w:rsidRDefault="00D60367" w:rsidP="00D60367">
            <w:pPr>
              <w:jc w:val="center"/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-</w:t>
            </w:r>
          </w:p>
        </w:tc>
        <w:tc>
          <w:tcPr>
            <w:tcW w:w="757" w:type="pct"/>
            <w:tcBorders>
              <w:top w:val="nil"/>
              <w:bottom w:val="nil"/>
            </w:tcBorders>
            <w:vAlign w:val="bottom"/>
          </w:tcPr>
          <w:p w14:paraId="47E309A2" w14:textId="77777777" w:rsidR="00D60367" w:rsidRPr="00D60367" w:rsidRDefault="00D60367" w:rsidP="00D60367">
            <w:pPr>
              <w:jc w:val="center"/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-</w:t>
            </w:r>
          </w:p>
        </w:tc>
        <w:tc>
          <w:tcPr>
            <w:tcW w:w="672" w:type="pct"/>
            <w:tcBorders>
              <w:top w:val="nil"/>
              <w:bottom w:val="nil"/>
            </w:tcBorders>
            <w:vAlign w:val="bottom"/>
          </w:tcPr>
          <w:p w14:paraId="6BF560BE" w14:textId="77777777" w:rsidR="00D60367" w:rsidRPr="00D60367" w:rsidRDefault="00D60367" w:rsidP="00D60367">
            <w:pPr>
              <w:jc w:val="center"/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-</w:t>
            </w:r>
          </w:p>
        </w:tc>
        <w:tc>
          <w:tcPr>
            <w:tcW w:w="672" w:type="pct"/>
            <w:tcBorders>
              <w:top w:val="nil"/>
              <w:bottom w:val="nil"/>
            </w:tcBorders>
            <w:vAlign w:val="bottom"/>
          </w:tcPr>
          <w:p w14:paraId="3F8D5182" w14:textId="77777777" w:rsidR="00D60367" w:rsidRPr="00D60367" w:rsidRDefault="00D60367" w:rsidP="00D60367">
            <w:pPr>
              <w:jc w:val="center"/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-</w:t>
            </w:r>
          </w:p>
        </w:tc>
        <w:tc>
          <w:tcPr>
            <w:tcW w:w="672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14:paraId="2B7CC510" w14:textId="77777777" w:rsidR="00D60367" w:rsidRPr="00D60367" w:rsidRDefault="00D60367" w:rsidP="00D60367">
            <w:pPr>
              <w:jc w:val="center"/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49034,6</w:t>
            </w:r>
          </w:p>
        </w:tc>
      </w:tr>
      <w:tr w:rsidR="00D60367" w:rsidRPr="00D60367" w14:paraId="32FF7B82" w14:textId="77777777" w:rsidTr="00777CD4">
        <w:trPr>
          <w:trHeight w:val="274"/>
        </w:trPr>
        <w:tc>
          <w:tcPr>
            <w:tcW w:w="1558" w:type="pct"/>
            <w:tcBorders>
              <w:top w:val="nil"/>
              <w:bottom w:val="nil"/>
            </w:tcBorders>
            <w:vAlign w:val="bottom"/>
          </w:tcPr>
          <w:p w14:paraId="70BF04D8" w14:textId="77777777" w:rsidR="00D60367" w:rsidRPr="00D60367" w:rsidRDefault="00D60367" w:rsidP="00D60367">
            <w:pPr>
              <w:ind w:right="-108"/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Жети-Ѳгүз району</w:t>
            </w:r>
          </w:p>
        </w:tc>
        <w:tc>
          <w:tcPr>
            <w:tcW w:w="669" w:type="pct"/>
            <w:tcBorders>
              <w:top w:val="nil"/>
              <w:bottom w:val="nil"/>
            </w:tcBorders>
            <w:vAlign w:val="bottom"/>
          </w:tcPr>
          <w:p w14:paraId="6B29D61E" w14:textId="77777777" w:rsidR="00D60367" w:rsidRPr="00D60367" w:rsidRDefault="00D60367" w:rsidP="00D60367">
            <w:pPr>
              <w:jc w:val="center"/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-</w:t>
            </w:r>
          </w:p>
        </w:tc>
        <w:tc>
          <w:tcPr>
            <w:tcW w:w="757" w:type="pct"/>
            <w:tcBorders>
              <w:top w:val="nil"/>
              <w:bottom w:val="nil"/>
            </w:tcBorders>
            <w:vAlign w:val="bottom"/>
          </w:tcPr>
          <w:p w14:paraId="3F081C48" w14:textId="77777777" w:rsidR="00D60367" w:rsidRPr="00D60367" w:rsidRDefault="00D60367" w:rsidP="00D60367">
            <w:pPr>
              <w:jc w:val="center"/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-</w:t>
            </w:r>
          </w:p>
        </w:tc>
        <w:tc>
          <w:tcPr>
            <w:tcW w:w="672" w:type="pct"/>
            <w:tcBorders>
              <w:top w:val="nil"/>
              <w:bottom w:val="nil"/>
            </w:tcBorders>
            <w:vAlign w:val="bottom"/>
          </w:tcPr>
          <w:p w14:paraId="3531D8D6" w14:textId="77777777" w:rsidR="00D60367" w:rsidRPr="00D60367" w:rsidRDefault="00D60367" w:rsidP="00D60367">
            <w:pPr>
              <w:jc w:val="center"/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-</w:t>
            </w:r>
          </w:p>
        </w:tc>
        <w:tc>
          <w:tcPr>
            <w:tcW w:w="672" w:type="pct"/>
            <w:tcBorders>
              <w:top w:val="nil"/>
              <w:bottom w:val="nil"/>
            </w:tcBorders>
            <w:vAlign w:val="bottom"/>
          </w:tcPr>
          <w:p w14:paraId="54586C0C" w14:textId="77777777" w:rsidR="00D60367" w:rsidRPr="00D60367" w:rsidRDefault="00D60367" w:rsidP="00D60367">
            <w:pPr>
              <w:jc w:val="center"/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-</w:t>
            </w:r>
          </w:p>
        </w:tc>
        <w:tc>
          <w:tcPr>
            <w:tcW w:w="672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14:paraId="5F35EE2F" w14:textId="77777777" w:rsidR="00D60367" w:rsidRPr="00D60367" w:rsidRDefault="00D60367" w:rsidP="00D60367">
            <w:pPr>
              <w:jc w:val="center"/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126532,1</w:t>
            </w:r>
          </w:p>
        </w:tc>
      </w:tr>
      <w:tr w:rsidR="00D60367" w:rsidRPr="00D60367" w14:paraId="5093AE27" w14:textId="77777777" w:rsidTr="00777CD4">
        <w:trPr>
          <w:trHeight w:val="275"/>
        </w:trPr>
        <w:tc>
          <w:tcPr>
            <w:tcW w:w="1558" w:type="pct"/>
            <w:tcBorders>
              <w:top w:val="nil"/>
              <w:bottom w:val="nil"/>
            </w:tcBorders>
            <w:vAlign w:val="bottom"/>
          </w:tcPr>
          <w:p w14:paraId="0E31FC6D" w14:textId="77777777" w:rsidR="00D60367" w:rsidRPr="00D60367" w:rsidRDefault="00D60367" w:rsidP="00D60367">
            <w:pPr>
              <w:ind w:right="-108"/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Ысык-Кѳл району</w:t>
            </w:r>
          </w:p>
        </w:tc>
        <w:tc>
          <w:tcPr>
            <w:tcW w:w="669" w:type="pct"/>
            <w:tcBorders>
              <w:top w:val="nil"/>
              <w:bottom w:val="nil"/>
            </w:tcBorders>
            <w:vAlign w:val="bottom"/>
          </w:tcPr>
          <w:p w14:paraId="2EAD9F0A" w14:textId="77777777" w:rsidR="00D60367" w:rsidRPr="00D60367" w:rsidRDefault="00D60367" w:rsidP="00D60367">
            <w:pPr>
              <w:jc w:val="center"/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-</w:t>
            </w:r>
          </w:p>
        </w:tc>
        <w:tc>
          <w:tcPr>
            <w:tcW w:w="757" w:type="pct"/>
            <w:tcBorders>
              <w:top w:val="nil"/>
              <w:bottom w:val="nil"/>
            </w:tcBorders>
            <w:vAlign w:val="bottom"/>
          </w:tcPr>
          <w:p w14:paraId="55BB1A5F" w14:textId="77777777" w:rsidR="00D60367" w:rsidRPr="00D60367" w:rsidRDefault="00D60367" w:rsidP="00D60367">
            <w:pPr>
              <w:jc w:val="center"/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-</w:t>
            </w:r>
          </w:p>
        </w:tc>
        <w:tc>
          <w:tcPr>
            <w:tcW w:w="672" w:type="pct"/>
            <w:tcBorders>
              <w:top w:val="nil"/>
              <w:bottom w:val="nil"/>
            </w:tcBorders>
            <w:vAlign w:val="bottom"/>
          </w:tcPr>
          <w:p w14:paraId="05EFA341" w14:textId="77777777" w:rsidR="00D60367" w:rsidRPr="00D60367" w:rsidRDefault="00D60367" w:rsidP="00D60367">
            <w:pPr>
              <w:jc w:val="center"/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-</w:t>
            </w:r>
          </w:p>
        </w:tc>
        <w:tc>
          <w:tcPr>
            <w:tcW w:w="672" w:type="pct"/>
            <w:tcBorders>
              <w:top w:val="nil"/>
              <w:bottom w:val="nil"/>
            </w:tcBorders>
            <w:vAlign w:val="bottom"/>
          </w:tcPr>
          <w:p w14:paraId="5556A7F0" w14:textId="77777777" w:rsidR="00D60367" w:rsidRPr="00D60367" w:rsidRDefault="00D60367" w:rsidP="00D60367">
            <w:pPr>
              <w:jc w:val="center"/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-</w:t>
            </w:r>
          </w:p>
        </w:tc>
        <w:tc>
          <w:tcPr>
            <w:tcW w:w="672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14:paraId="78758C48" w14:textId="77777777" w:rsidR="00D60367" w:rsidRPr="00D60367" w:rsidRDefault="00D60367" w:rsidP="00D60367">
            <w:pPr>
              <w:jc w:val="center"/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98568,1</w:t>
            </w:r>
          </w:p>
        </w:tc>
      </w:tr>
      <w:tr w:rsidR="00D60367" w:rsidRPr="00D60367" w14:paraId="69D6371C" w14:textId="77777777" w:rsidTr="00777CD4">
        <w:trPr>
          <w:trHeight w:val="274"/>
        </w:trPr>
        <w:tc>
          <w:tcPr>
            <w:tcW w:w="1558" w:type="pct"/>
            <w:tcBorders>
              <w:top w:val="nil"/>
              <w:bottom w:val="nil"/>
            </w:tcBorders>
            <w:vAlign w:val="bottom"/>
          </w:tcPr>
          <w:p w14:paraId="4C8CDBB8" w14:textId="77777777" w:rsidR="00D60367" w:rsidRPr="00D60367" w:rsidRDefault="00D60367" w:rsidP="00D60367">
            <w:pPr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Тоң району</w:t>
            </w:r>
          </w:p>
        </w:tc>
        <w:tc>
          <w:tcPr>
            <w:tcW w:w="669" w:type="pct"/>
            <w:tcBorders>
              <w:top w:val="nil"/>
              <w:bottom w:val="nil"/>
            </w:tcBorders>
            <w:vAlign w:val="bottom"/>
          </w:tcPr>
          <w:p w14:paraId="52D5FB9B" w14:textId="77777777" w:rsidR="00D60367" w:rsidRPr="00D60367" w:rsidRDefault="00D60367" w:rsidP="00D60367">
            <w:pPr>
              <w:jc w:val="center"/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-</w:t>
            </w:r>
          </w:p>
        </w:tc>
        <w:tc>
          <w:tcPr>
            <w:tcW w:w="757" w:type="pct"/>
            <w:tcBorders>
              <w:top w:val="nil"/>
              <w:bottom w:val="nil"/>
            </w:tcBorders>
            <w:vAlign w:val="bottom"/>
          </w:tcPr>
          <w:p w14:paraId="76225A5F" w14:textId="77777777" w:rsidR="00D60367" w:rsidRPr="00D60367" w:rsidRDefault="00D60367" w:rsidP="00D60367">
            <w:pPr>
              <w:jc w:val="center"/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-</w:t>
            </w:r>
          </w:p>
        </w:tc>
        <w:tc>
          <w:tcPr>
            <w:tcW w:w="672" w:type="pct"/>
            <w:tcBorders>
              <w:top w:val="nil"/>
              <w:bottom w:val="nil"/>
            </w:tcBorders>
            <w:vAlign w:val="bottom"/>
          </w:tcPr>
          <w:p w14:paraId="1EF1F263" w14:textId="77777777" w:rsidR="00D60367" w:rsidRPr="00D60367" w:rsidRDefault="00D60367" w:rsidP="00D60367">
            <w:pPr>
              <w:jc w:val="center"/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-</w:t>
            </w:r>
          </w:p>
        </w:tc>
        <w:tc>
          <w:tcPr>
            <w:tcW w:w="672" w:type="pct"/>
            <w:tcBorders>
              <w:top w:val="nil"/>
              <w:bottom w:val="nil"/>
            </w:tcBorders>
            <w:vAlign w:val="bottom"/>
          </w:tcPr>
          <w:p w14:paraId="42EC8DD1" w14:textId="77777777" w:rsidR="00D60367" w:rsidRPr="00D60367" w:rsidRDefault="00D60367" w:rsidP="00D60367">
            <w:pPr>
              <w:jc w:val="center"/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-</w:t>
            </w:r>
          </w:p>
        </w:tc>
        <w:tc>
          <w:tcPr>
            <w:tcW w:w="672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14:paraId="08095A34" w14:textId="77777777" w:rsidR="00D60367" w:rsidRPr="00D60367" w:rsidRDefault="00D60367" w:rsidP="00D60367">
            <w:pPr>
              <w:jc w:val="center"/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142087,7</w:t>
            </w:r>
          </w:p>
        </w:tc>
      </w:tr>
      <w:tr w:rsidR="00D60367" w:rsidRPr="00D60367" w14:paraId="41F1F232" w14:textId="77777777" w:rsidTr="00777CD4">
        <w:trPr>
          <w:trHeight w:val="274"/>
        </w:trPr>
        <w:tc>
          <w:tcPr>
            <w:tcW w:w="1558" w:type="pct"/>
            <w:tcBorders>
              <w:top w:val="nil"/>
              <w:bottom w:val="nil"/>
            </w:tcBorders>
            <w:vAlign w:val="bottom"/>
          </w:tcPr>
          <w:p w14:paraId="5A0D0C2E" w14:textId="77777777" w:rsidR="00D60367" w:rsidRPr="00D60367" w:rsidRDefault="00D60367" w:rsidP="00D60367">
            <w:pPr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Түп району</w:t>
            </w:r>
          </w:p>
        </w:tc>
        <w:tc>
          <w:tcPr>
            <w:tcW w:w="669" w:type="pct"/>
            <w:tcBorders>
              <w:top w:val="nil"/>
              <w:bottom w:val="nil"/>
            </w:tcBorders>
            <w:vAlign w:val="bottom"/>
          </w:tcPr>
          <w:p w14:paraId="419926D7" w14:textId="77777777" w:rsidR="00D60367" w:rsidRPr="00D60367" w:rsidRDefault="00D60367" w:rsidP="00D60367">
            <w:pPr>
              <w:jc w:val="center"/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-</w:t>
            </w:r>
          </w:p>
        </w:tc>
        <w:tc>
          <w:tcPr>
            <w:tcW w:w="757" w:type="pct"/>
            <w:tcBorders>
              <w:top w:val="nil"/>
              <w:bottom w:val="nil"/>
            </w:tcBorders>
            <w:vAlign w:val="bottom"/>
          </w:tcPr>
          <w:p w14:paraId="2B73CFB0" w14:textId="77777777" w:rsidR="00D60367" w:rsidRPr="00D60367" w:rsidRDefault="00D60367" w:rsidP="00D60367">
            <w:pPr>
              <w:jc w:val="center"/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-</w:t>
            </w:r>
          </w:p>
        </w:tc>
        <w:tc>
          <w:tcPr>
            <w:tcW w:w="672" w:type="pct"/>
            <w:tcBorders>
              <w:top w:val="nil"/>
              <w:bottom w:val="nil"/>
            </w:tcBorders>
            <w:vAlign w:val="bottom"/>
          </w:tcPr>
          <w:p w14:paraId="14F354A7" w14:textId="77777777" w:rsidR="00D60367" w:rsidRPr="00D60367" w:rsidRDefault="00D60367" w:rsidP="00D60367">
            <w:pPr>
              <w:jc w:val="center"/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-</w:t>
            </w:r>
          </w:p>
        </w:tc>
        <w:tc>
          <w:tcPr>
            <w:tcW w:w="672" w:type="pct"/>
            <w:tcBorders>
              <w:top w:val="nil"/>
              <w:bottom w:val="nil"/>
            </w:tcBorders>
            <w:vAlign w:val="bottom"/>
          </w:tcPr>
          <w:p w14:paraId="5603499B" w14:textId="77777777" w:rsidR="00D60367" w:rsidRPr="00D60367" w:rsidRDefault="00D60367" w:rsidP="00D60367">
            <w:pPr>
              <w:jc w:val="center"/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-</w:t>
            </w:r>
          </w:p>
        </w:tc>
        <w:tc>
          <w:tcPr>
            <w:tcW w:w="672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14:paraId="572BAF53" w14:textId="77777777" w:rsidR="00D60367" w:rsidRPr="00D60367" w:rsidRDefault="00D60367" w:rsidP="00D60367">
            <w:pPr>
              <w:jc w:val="center"/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73035,4</w:t>
            </w:r>
          </w:p>
        </w:tc>
      </w:tr>
      <w:tr w:rsidR="00D60367" w:rsidRPr="00D60367" w14:paraId="109A29B0" w14:textId="77777777" w:rsidTr="00777CD4">
        <w:trPr>
          <w:trHeight w:val="274"/>
        </w:trPr>
        <w:tc>
          <w:tcPr>
            <w:tcW w:w="1558" w:type="pct"/>
            <w:tcBorders>
              <w:top w:val="nil"/>
              <w:bottom w:val="nil"/>
            </w:tcBorders>
            <w:vAlign w:val="bottom"/>
          </w:tcPr>
          <w:p w14:paraId="79E54958" w14:textId="77777777" w:rsidR="00D60367" w:rsidRPr="00D60367" w:rsidRDefault="00D60367" w:rsidP="00D60367">
            <w:pPr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Каракол шаары</w:t>
            </w:r>
          </w:p>
        </w:tc>
        <w:tc>
          <w:tcPr>
            <w:tcW w:w="669" w:type="pct"/>
            <w:tcBorders>
              <w:top w:val="nil"/>
              <w:bottom w:val="nil"/>
            </w:tcBorders>
            <w:vAlign w:val="bottom"/>
          </w:tcPr>
          <w:p w14:paraId="6C3BA55C" w14:textId="77777777" w:rsidR="00D60367" w:rsidRPr="00D60367" w:rsidRDefault="00D60367" w:rsidP="00D60367">
            <w:pPr>
              <w:jc w:val="center"/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-</w:t>
            </w:r>
          </w:p>
        </w:tc>
        <w:tc>
          <w:tcPr>
            <w:tcW w:w="757" w:type="pct"/>
            <w:tcBorders>
              <w:top w:val="nil"/>
              <w:bottom w:val="nil"/>
            </w:tcBorders>
            <w:vAlign w:val="bottom"/>
          </w:tcPr>
          <w:p w14:paraId="4743A5F2" w14:textId="77777777" w:rsidR="00D60367" w:rsidRPr="00D60367" w:rsidRDefault="00D60367" w:rsidP="00D60367">
            <w:pPr>
              <w:jc w:val="center"/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-</w:t>
            </w:r>
          </w:p>
        </w:tc>
        <w:tc>
          <w:tcPr>
            <w:tcW w:w="672" w:type="pct"/>
            <w:tcBorders>
              <w:top w:val="nil"/>
              <w:bottom w:val="nil"/>
            </w:tcBorders>
            <w:vAlign w:val="bottom"/>
          </w:tcPr>
          <w:p w14:paraId="09420192" w14:textId="77777777" w:rsidR="00D60367" w:rsidRPr="00D60367" w:rsidRDefault="00D60367" w:rsidP="00D60367">
            <w:pPr>
              <w:jc w:val="center"/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-</w:t>
            </w:r>
          </w:p>
        </w:tc>
        <w:tc>
          <w:tcPr>
            <w:tcW w:w="672" w:type="pct"/>
            <w:tcBorders>
              <w:top w:val="nil"/>
              <w:bottom w:val="nil"/>
            </w:tcBorders>
            <w:vAlign w:val="bottom"/>
          </w:tcPr>
          <w:p w14:paraId="4442EA8C" w14:textId="77777777" w:rsidR="00D60367" w:rsidRPr="00D60367" w:rsidRDefault="00D60367" w:rsidP="00D60367">
            <w:pPr>
              <w:jc w:val="center"/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-</w:t>
            </w:r>
          </w:p>
        </w:tc>
        <w:tc>
          <w:tcPr>
            <w:tcW w:w="672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14:paraId="562CD2A7" w14:textId="77777777" w:rsidR="00D60367" w:rsidRPr="00D60367" w:rsidRDefault="00D60367" w:rsidP="00D60367">
            <w:pPr>
              <w:jc w:val="center"/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134428,7</w:t>
            </w:r>
          </w:p>
        </w:tc>
      </w:tr>
      <w:tr w:rsidR="00D60367" w:rsidRPr="00D60367" w14:paraId="230759EB" w14:textId="77777777" w:rsidTr="00777CD4">
        <w:trPr>
          <w:trHeight w:val="275"/>
        </w:trPr>
        <w:tc>
          <w:tcPr>
            <w:tcW w:w="1558" w:type="pct"/>
            <w:tcBorders>
              <w:top w:val="nil"/>
              <w:bottom w:val="single" w:sz="4" w:space="0" w:color="auto"/>
            </w:tcBorders>
            <w:vAlign w:val="bottom"/>
          </w:tcPr>
          <w:p w14:paraId="053DF053" w14:textId="77777777" w:rsidR="00D60367" w:rsidRPr="00D60367" w:rsidRDefault="00D60367" w:rsidP="00D60367">
            <w:pPr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Балыкчы шаары</w:t>
            </w:r>
          </w:p>
        </w:tc>
        <w:tc>
          <w:tcPr>
            <w:tcW w:w="669" w:type="pct"/>
            <w:tcBorders>
              <w:top w:val="nil"/>
              <w:bottom w:val="single" w:sz="4" w:space="0" w:color="auto"/>
            </w:tcBorders>
            <w:vAlign w:val="bottom"/>
          </w:tcPr>
          <w:p w14:paraId="34395A26" w14:textId="77777777" w:rsidR="00D60367" w:rsidRPr="00D60367" w:rsidRDefault="00D60367" w:rsidP="00D60367">
            <w:pPr>
              <w:jc w:val="center"/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-</w:t>
            </w:r>
          </w:p>
        </w:tc>
        <w:tc>
          <w:tcPr>
            <w:tcW w:w="757" w:type="pct"/>
            <w:tcBorders>
              <w:top w:val="nil"/>
              <w:bottom w:val="single" w:sz="4" w:space="0" w:color="auto"/>
            </w:tcBorders>
            <w:vAlign w:val="bottom"/>
          </w:tcPr>
          <w:p w14:paraId="17442DE9" w14:textId="77777777" w:rsidR="00D60367" w:rsidRPr="00D60367" w:rsidRDefault="00D60367" w:rsidP="00D60367">
            <w:pPr>
              <w:jc w:val="center"/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-</w:t>
            </w:r>
          </w:p>
        </w:tc>
        <w:tc>
          <w:tcPr>
            <w:tcW w:w="672" w:type="pct"/>
            <w:tcBorders>
              <w:top w:val="nil"/>
              <w:bottom w:val="single" w:sz="4" w:space="0" w:color="auto"/>
            </w:tcBorders>
            <w:vAlign w:val="bottom"/>
          </w:tcPr>
          <w:p w14:paraId="2DA20FC6" w14:textId="77777777" w:rsidR="00D60367" w:rsidRPr="00D60367" w:rsidRDefault="00D60367" w:rsidP="00D60367">
            <w:pPr>
              <w:jc w:val="center"/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-</w:t>
            </w:r>
          </w:p>
        </w:tc>
        <w:tc>
          <w:tcPr>
            <w:tcW w:w="672" w:type="pct"/>
            <w:tcBorders>
              <w:top w:val="nil"/>
              <w:bottom w:val="single" w:sz="4" w:space="0" w:color="auto"/>
            </w:tcBorders>
            <w:vAlign w:val="bottom"/>
          </w:tcPr>
          <w:p w14:paraId="3D43E763" w14:textId="77777777" w:rsidR="00D60367" w:rsidRPr="00D60367" w:rsidRDefault="00D60367" w:rsidP="00D60367">
            <w:pPr>
              <w:jc w:val="center"/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-</w:t>
            </w:r>
          </w:p>
        </w:tc>
        <w:tc>
          <w:tcPr>
            <w:tcW w:w="67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1108D3D" w14:textId="77777777" w:rsidR="00D60367" w:rsidRPr="00D60367" w:rsidRDefault="00D60367" w:rsidP="00D60367">
            <w:pPr>
              <w:jc w:val="center"/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68628,9</w:t>
            </w:r>
          </w:p>
        </w:tc>
      </w:tr>
    </w:tbl>
    <w:p w14:paraId="146D8FEE" w14:textId="77777777" w:rsidR="00D60367" w:rsidRPr="00D60367" w:rsidRDefault="00D60367" w:rsidP="00D60367">
      <w:pPr>
        <w:rPr>
          <w:sz w:val="24"/>
          <w:szCs w:val="24"/>
          <w:lang w:eastAsia="ru-RU"/>
        </w:rPr>
      </w:pPr>
    </w:p>
    <w:p w14:paraId="4A3761B8" w14:textId="77777777" w:rsidR="00D60367" w:rsidRPr="00D60367" w:rsidRDefault="00D60367" w:rsidP="00D60367">
      <w:pPr>
        <w:keepNext/>
        <w:spacing w:before="240" w:after="60"/>
        <w:outlineLvl w:val="1"/>
        <w:rPr>
          <w:b/>
          <w:bCs/>
          <w:sz w:val="22"/>
          <w:szCs w:val="22"/>
          <w:lang w:eastAsia="ru-RU"/>
        </w:rPr>
      </w:pPr>
      <w:bookmarkStart w:id="116" w:name="_Toc166641341"/>
      <w:bookmarkStart w:id="117" w:name="_Toc166647791"/>
      <w:bookmarkStart w:id="118" w:name="_Toc166647903"/>
      <w:bookmarkStart w:id="119" w:name="_Toc211313256"/>
      <w:bookmarkStart w:id="120" w:name="_Toc211313614"/>
      <w:bookmarkStart w:id="121" w:name="_Toc258853408"/>
      <w:bookmarkStart w:id="122" w:name="_Toc258853958"/>
      <w:bookmarkStart w:id="123" w:name="_Toc266437246"/>
      <w:bookmarkStart w:id="124" w:name="_Toc266438399"/>
      <w:bookmarkStart w:id="125" w:name="_Toc298162544"/>
      <w:bookmarkStart w:id="126" w:name="_Toc347148744"/>
      <w:r w:rsidRPr="00D60367">
        <w:rPr>
          <w:b/>
          <w:bCs/>
          <w:sz w:val="22"/>
          <w:szCs w:val="22"/>
          <w:lang w:eastAsia="ru-RU"/>
        </w:rPr>
        <w:t>Курулуш уюмдарынын подряддык иштеринин аткарылышы</w:t>
      </w:r>
      <w:bookmarkEnd w:id="116"/>
      <w:bookmarkEnd w:id="117"/>
      <w:bookmarkEnd w:id="118"/>
      <w:bookmarkEnd w:id="119"/>
      <w:bookmarkEnd w:id="120"/>
      <w:bookmarkEnd w:id="121"/>
      <w:bookmarkEnd w:id="122"/>
      <w:bookmarkEnd w:id="123"/>
      <w:bookmarkEnd w:id="124"/>
      <w:bookmarkEnd w:id="125"/>
      <w:bookmarkEnd w:id="126"/>
    </w:p>
    <w:p w14:paraId="49ACBBE4" w14:textId="77777777" w:rsidR="00D60367" w:rsidRPr="00D60367" w:rsidRDefault="00D60367" w:rsidP="00D60367">
      <w:pPr>
        <w:rPr>
          <w:i/>
          <w:iCs/>
          <w:snapToGrid w:val="0"/>
          <w:sz w:val="18"/>
          <w:szCs w:val="18"/>
          <w:lang w:eastAsia="ru-RU"/>
        </w:rPr>
      </w:pPr>
      <w:bookmarkStart w:id="127" w:name="_Toc166640336"/>
      <w:r w:rsidRPr="00D60367">
        <w:rPr>
          <w:i/>
          <w:iCs/>
          <w:sz w:val="18"/>
          <w:szCs w:val="18"/>
          <w:lang w:eastAsia="ru-RU"/>
        </w:rPr>
        <w:t>(</w:t>
      </w:r>
      <w:bookmarkEnd w:id="127"/>
      <w:r w:rsidRPr="00D60367">
        <w:rPr>
          <w:i/>
          <w:iCs/>
          <w:sz w:val="18"/>
          <w:szCs w:val="18"/>
          <w:lang w:eastAsia="ru-RU"/>
        </w:rPr>
        <w:t>январь-июль; миң сом анык баа)</w:t>
      </w:r>
    </w:p>
    <w:p w14:paraId="02B0F0D3" w14:textId="77777777" w:rsidR="00D60367" w:rsidRPr="00777CD4" w:rsidRDefault="00D60367" w:rsidP="00D60367">
      <w:pPr>
        <w:jc w:val="center"/>
        <w:rPr>
          <w:sz w:val="10"/>
          <w:szCs w:val="10"/>
          <w:lang w:eastAsia="ru-RU"/>
        </w:rPr>
      </w:pPr>
    </w:p>
    <w:tbl>
      <w:tblPr>
        <w:tblW w:w="5000" w:type="pct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957"/>
        <w:gridCol w:w="2275"/>
        <w:gridCol w:w="1592"/>
        <w:gridCol w:w="2275"/>
      </w:tblGrid>
      <w:tr w:rsidR="00D60367" w:rsidRPr="00D60367" w14:paraId="5F478A94" w14:textId="77777777" w:rsidTr="00D5136F">
        <w:trPr>
          <w:cantSplit/>
        </w:trPr>
        <w:tc>
          <w:tcPr>
            <w:tcW w:w="1625" w:type="pct"/>
            <w:vMerge w:val="restart"/>
            <w:tcBorders>
              <w:top w:val="single" w:sz="6" w:space="0" w:color="auto"/>
              <w:left w:val="single" w:sz="6" w:space="0" w:color="auto"/>
            </w:tcBorders>
          </w:tcPr>
          <w:p w14:paraId="59137DB5" w14:textId="77777777" w:rsidR="00D60367" w:rsidRPr="00D60367" w:rsidRDefault="00D60367" w:rsidP="00D60367">
            <w:pPr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ab/>
            </w:r>
          </w:p>
        </w:tc>
        <w:tc>
          <w:tcPr>
            <w:tcW w:w="1250" w:type="pct"/>
            <w:vMerge w:val="restart"/>
            <w:tcBorders>
              <w:top w:val="single" w:sz="6" w:space="0" w:color="auto"/>
              <w:left w:val="single" w:sz="6" w:space="0" w:color="auto"/>
            </w:tcBorders>
            <w:vAlign w:val="center"/>
          </w:tcPr>
          <w:p w14:paraId="5BCA654B" w14:textId="77777777" w:rsidR="00D60367" w:rsidRPr="00D60367" w:rsidRDefault="00D60367" w:rsidP="00D60367">
            <w:pPr>
              <w:jc w:val="center"/>
              <w:rPr>
                <w:b/>
                <w:sz w:val="18"/>
                <w:szCs w:val="18"/>
                <w:lang w:eastAsia="ru-RU"/>
              </w:rPr>
            </w:pPr>
            <w:r w:rsidRPr="00D60367">
              <w:rPr>
                <w:b/>
                <w:sz w:val="18"/>
                <w:szCs w:val="18"/>
                <w:lang w:eastAsia="ru-RU"/>
              </w:rPr>
              <w:t>Түзүлгѳн келишимдер боюнча подряддык иштердин кѳлѳмү - бардыгы</w:t>
            </w:r>
          </w:p>
        </w:tc>
        <w:tc>
          <w:tcPr>
            <w:tcW w:w="2125" w:type="pct"/>
            <w:gridSpan w:val="2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14:paraId="7E9CC53C" w14:textId="77777777" w:rsidR="00D60367" w:rsidRPr="00D60367" w:rsidRDefault="00D60367" w:rsidP="00D60367">
            <w:pPr>
              <w:jc w:val="center"/>
              <w:rPr>
                <w:b/>
                <w:sz w:val="18"/>
                <w:szCs w:val="18"/>
                <w:lang w:eastAsia="ru-RU"/>
              </w:rPr>
            </w:pPr>
            <w:r w:rsidRPr="00D60367">
              <w:rPr>
                <w:b/>
                <w:sz w:val="18"/>
                <w:szCs w:val="18"/>
                <w:lang w:eastAsia="ru-RU"/>
              </w:rPr>
              <w:t>Ѳз күчү менен аткарылганы</w:t>
            </w:r>
          </w:p>
        </w:tc>
      </w:tr>
      <w:tr w:rsidR="00D60367" w:rsidRPr="00D60367" w14:paraId="0B37B623" w14:textId="77777777" w:rsidTr="00D5136F">
        <w:trPr>
          <w:cantSplit/>
          <w:trHeight w:val="1167"/>
        </w:trPr>
        <w:tc>
          <w:tcPr>
            <w:tcW w:w="1625" w:type="pct"/>
            <w:vMerge/>
            <w:tcBorders>
              <w:left w:val="single" w:sz="6" w:space="0" w:color="auto"/>
            </w:tcBorders>
          </w:tcPr>
          <w:p w14:paraId="569C2C4D" w14:textId="77777777" w:rsidR="00D60367" w:rsidRPr="00D60367" w:rsidRDefault="00D60367" w:rsidP="00D60367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1250" w:type="pct"/>
            <w:vMerge/>
            <w:tcBorders>
              <w:left w:val="single" w:sz="6" w:space="0" w:color="auto"/>
              <w:bottom w:val="single" w:sz="4" w:space="0" w:color="auto"/>
            </w:tcBorders>
            <w:vAlign w:val="center"/>
          </w:tcPr>
          <w:p w14:paraId="405C6C53" w14:textId="77777777" w:rsidR="00D60367" w:rsidRPr="00D60367" w:rsidRDefault="00D60367" w:rsidP="00D60367">
            <w:pPr>
              <w:jc w:val="center"/>
              <w:rPr>
                <w:b/>
                <w:sz w:val="18"/>
                <w:szCs w:val="18"/>
                <w:lang w:eastAsia="ru-RU"/>
              </w:rPr>
            </w:pPr>
          </w:p>
        </w:tc>
        <w:tc>
          <w:tcPr>
            <w:tcW w:w="8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B48AA3" w14:textId="77777777" w:rsidR="00D60367" w:rsidRPr="00D60367" w:rsidRDefault="00D60367" w:rsidP="00D60367">
            <w:pPr>
              <w:jc w:val="center"/>
              <w:rPr>
                <w:b/>
                <w:sz w:val="18"/>
                <w:szCs w:val="18"/>
                <w:lang w:eastAsia="ru-RU"/>
              </w:rPr>
            </w:pPr>
            <w:r w:rsidRPr="00D60367">
              <w:rPr>
                <w:b/>
                <w:sz w:val="18"/>
                <w:szCs w:val="18"/>
                <w:lang w:eastAsia="ru-RU"/>
              </w:rPr>
              <w:t>Баардыгы</w:t>
            </w:r>
          </w:p>
          <w:p w14:paraId="0D376AEE" w14:textId="77777777" w:rsidR="00D60367" w:rsidRPr="00D60367" w:rsidRDefault="00D60367" w:rsidP="00D60367">
            <w:pPr>
              <w:jc w:val="center"/>
              <w:rPr>
                <w:b/>
                <w:sz w:val="18"/>
                <w:szCs w:val="18"/>
                <w:lang w:eastAsia="ru-RU"/>
              </w:rPr>
            </w:pPr>
          </w:p>
        </w:tc>
        <w:tc>
          <w:tcPr>
            <w:tcW w:w="1250" w:type="pct"/>
            <w:tcBorders>
              <w:top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220DEC87" w14:textId="77777777" w:rsidR="00D60367" w:rsidRPr="00D60367" w:rsidRDefault="00D60367" w:rsidP="00D60367">
            <w:pPr>
              <w:jc w:val="center"/>
              <w:rPr>
                <w:b/>
                <w:sz w:val="18"/>
                <w:szCs w:val="18"/>
                <w:lang w:eastAsia="ru-RU"/>
              </w:rPr>
            </w:pPr>
            <w:r w:rsidRPr="00D60367">
              <w:rPr>
                <w:b/>
                <w:sz w:val="18"/>
                <w:szCs w:val="18"/>
                <w:lang w:eastAsia="ru-RU"/>
              </w:rPr>
              <w:t>анын ичинен жаңы курулганы, реконструкцияланганы, кеңейтилгени, техникалык жактан кайра жабдылганы</w:t>
            </w:r>
          </w:p>
        </w:tc>
      </w:tr>
      <w:tr w:rsidR="00D60367" w:rsidRPr="00D60367" w14:paraId="226F00A2" w14:textId="77777777" w:rsidTr="00D5136F">
        <w:trPr>
          <w:trHeight w:val="284"/>
        </w:trPr>
        <w:tc>
          <w:tcPr>
            <w:tcW w:w="1625" w:type="pct"/>
            <w:tcBorders>
              <w:top w:val="single" w:sz="6" w:space="0" w:color="auto"/>
              <w:left w:val="single" w:sz="6" w:space="0" w:color="auto"/>
              <w:right w:val="single" w:sz="4" w:space="0" w:color="auto"/>
            </w:tcBorders>
            <w:vAlign w:val="bottom"/>
          </w:tcPr>
          <w:p w14:paraId="73530DF1" w14:textId="77777777" w:rsidR="00D60367" w:rsidRPr="00D60367" w:rsidRDefault="00D60367" w:rsidP="00D60367">
            <w:pPr>
              <w:keepNext/>
              <w:outlineLvl w:val="0"/>
              <w:rPr>
                <w:b/>
                <w:sz w:val="18"/>
                <w:szCs w:val="18"/>
                <w:lang w:eastAsia="ru-RU"/>
              </w:rPr>
            </w:pPr>
            <w:bookmarkStart w:id="128" w:name="_Toc258853409"/>
            <w:bookmarkStart w:id="129" w:name="_Toc258853959"/>
            <w:bookmarkStart w:id="130" w:name="_Toc266437247"/>
            <w:bookmarkStart w:id="131" w:name="_Toc266438400"/>
            <w:bookmarkStart w:id="132" w:name="_Toc298162379"/>
            <w:bookmarkStart w:id="133" w:name="_Toc298162545"/>
            <w:bookmarkStart w:id="134" w:name="_Toc347148745"/>
            <w:r w:rsidRPr="00D60367">
              <w:rPr>
                <w:b/>
                <w:sz w:val="18"/>
                <w:szCs w:val="18"/>
                <w:lang w:eastAsia="ru-RU"/>
              </w:rPr>
              <w:t>Облус боюнча</w:t>
            </w:r>
            <w:bookmarkEnd w:id="128"/>
            <w:bookmarkEnd w:id="129"/>
            <w:bookmarkEnd w:id="130"/>
            <w:bookmarkEnd w:id="131"/>
            <w:bookmarkEnd w:id="132"/>
            <w:bookmarkEnd w:id="133"/>
            <w:bookmarkEnd w:id="134"/>
          </w:p>
        </w:tc>
        <w:tc>
          <w:tcPr>
            <w:tcW w:w="1250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14:paraId="544ABD5A" w14:textId="77777777" w:rsidR="00D60367" w:rsidRPr="00D60367" w:rsidRDefault="00D60367" w:rsidP="00D60367">
            <w:pPr>
              <w:jc w:val="center"/>
              <w:rPr>
                <w:b/>
                <w:sz w:val="18"/>
                <w:szCs w:val="18"/>
                <w:lang w:eastAsia="ru-RU"/>
              </w:rPr>
            </w:pPr>
            <w:r w:rsidRPr="00D60367">
              <w:rPr>
                <w:b/>
                <w:sz w:val="18"/>
                <w:szCs w:val="18"/>
                <w:lang w:val="en-US" w:eastAsia="ru-RU"/>
              </w:rPr>
              <w:t>3640604.9</w:t>
            </w:r>
          </w:p>
        </w:tc>
        <w:tc>
          <w:tcPr>
            <w:tcW w:w="87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14:paraId="524F07A0" w14:textId="77777777" w:rsidR="00D60367" w:rsidRPr="00D60367" w:rsidRDefault="00D60367" w:rsidP="00D60367">
            <w:pPr>
              <w:jc w:val="center"/>
              <w:rPr>
                <w:b/>
                <w:sz w:val="18"/>
                <w:szCs w:val="18"/>
                <w:lang w:eastAsia="ru-RU"/>
              </w:rPr>
            </w:pPr>
            <w:r w:rsidRPr="00D60367">
              <w:rPr>
                <w:b/>
                <w:sz w:val="18"/>
                <w:szCs w:val="18"/>
                <w:lang w:val="en-US" w:eastAsia="ru-RU"/>
              </w:rPr>
              <w:t>3575891.6</w:t>
            </w:r>
          </w:p>
        </w:tc>
        <w:tc>
          <w:tcPr>
            <w:tcW w:w="1250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14:paraId="3CE46E7A" w14:textId="77777777" w:rsidR="00D60367" w:rsidRPr="00D60367" w:rsidRDefault="00D60367" w:rsidP="00D60367">
            <w:pPr>
              <w:jc w:val="center"/>
              <w:rPr>
                <w:b/>
                <w:sz w:val="18"/>
                <w:szCs w:val="18"/>
                <w:lang w:eastAsia="ru-RU"/>
              </w:rPr>
            </w:pPr>
            <w:r w:rsidRPr="00D60367">
              <w:rPr>
                <w:b/>
                <w:sz w:val="18"/>
                <w:szCs w:val="18"/>
                <w:lang w:val="en-US" w:eastAsia="ru-RU"/>
              </w:rPr>
              <w:t>1423638.6</w:t>
            </w:r>
          </w:p>
        </w:tc>
      </w:tr>
      <w:tr w:rsidR="00D60367" w:rsidRPr="00D60367" w14:paraId="5B691E14" w14:textId="77777777" w:rsidTr="00D5136F">
        <w:trPr>
          <w:trHeight w:val="284"/>
        </w:trPr>
        <w:tc>
          <w:tcPr>
            <w:tcW w:w="1625" w:type="pct"/>
            <w:tcBorders>
              <w:left w:val="single" w:sz="6" w:space="0" w:color="auto"/>
              <w:right w:val="single" w:sz="4" w:space="0" w:color="auto"/>
            </w:tcBorders>
            <w:vAlign w:val="bottom"/>
          </w:tcPr>
          <w:p w14:paraId="1778172D" w14:textId="77777777" w:rsidR="00D60367" w:rsidRPr="00D60367" w:rsidRDefault="00D60367" w:rsidP="00D60367">
            <w:pPr>
              <w:ind w:right="-108"/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Ак-Суу району</w:t>
            </w:r>
          </w:p>
        </w:tc>
        <w:tc>
          <w:tcPr>
            <w:tcW w:w="1250" w:type="pct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14:paraId="751DE865" w14:textId="77777777" w:rsidR="00D60367" w:rsidRPr="00D60367" w:rsidRDefault="00D60367" w:rsidP="00D60367">
            <w:pPr>
              <w:jc w:val="center"/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val="en-US" w:eastAsia="ru-RU"/>
              </w:rPr>
              <w:t>380092.5</w:t>
            </w:r>
          </w:p>
        </w:tc>
        <w:tc>
          <w:tcPr>
            <w:tcW w:w="875" w:type="pct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14:paraId="17695CBC" w14:textId="77777777" w:rsidR="00D60367" w:rsidRPr="00D60367" w:rsidRDefault="00D60367" w:rsidP="00D60367">
            <w:pPr>
              <w:jc w:val="center"/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val="en-US" w:eastAsia="ru-RU"/>
              </w:rPr>
              <w:t>380092.5</w:t>
            </w:r>
          </w:p>
        </w:tc>
        <w:tc>
          <w:tcPr>
            <w:tcW w:w="1250" w:type="pct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14:paraId="40175D75" w14:textId="77777777" w:rsidR="00D60367" w:rsidRPr="00D60367" w:rsidRDefault="00D60367" w:rsidP="00D60367">
            <w:pPr>
              <w:jc w:val="center"/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val="en-US" w:eastAsia="ru-RU"/>
              </w:rPr>
              <w:t>174327.6</w:t>
            </w:r>
          </w:p>
        </w:tc>
      </w:tr>
      <w:tr w:rsidR="00D60367" w:rsidRPr="00D60367" w14:paraId="78A97308" w14:textId="77777777" w:rsidTr="00D5136F">
        <w:trPr>
          <w:trHeight w:val="284"/>
        </w:trPr>
        <w:tc>
          <w:tcPr>
            <w:tcW w:w="1625" w:type="pct"/>
            <w:tcBorders>
              <w:left w:val="single" w:sz="6" w:space="0" w:color="auto"/>
              <w:right w:val="single" w:sz="4" w:space="0" w:color="auto"/>
            </w:tcBorders>
            <w:vAlign w:val="bottom"/>
          </w:tcPr>
          <w:p w14:paraId="6AB3D787" w14:textId="77777777" w:rsidR="00D60367" w:rsidRPr="00D60367" w:rsidRDefault="00D60367" w:rsidP="00D60367">
            <w:pPr>
              <w:ind w:right="-108"/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Жети-Ѳгүз району</w:t>
            </w:r>
          </w:p>
        </w:tc>
        <w:tc>
          <w:tcPr>
            <w:tcW w:w="1250" w:type="pct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14:paraId="10605653" w14:textId="77777777" w:rsidR="00D60367" w:rsidRPr="00D60367" w:rsidRDefault="00D60367" w:rsidP="00D60367">
            <w:pPr>
              <w:jc w:val="center"/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val="en-US" w:eastAsia="ru-RU"/>
              </w:rPr>
              <w:t>810610.4</w:t>
            </w:r>
          </w:p>
        </w:tc>
        <w:tc>
          <w:tcPr>
            <w:tcW w:w="875" w:type="pct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14:paraId="5ADC606E" w14:textId="77777777" w:rsidR="00D60367" w:rsidRPr="00D60367" w:rsidRDefault="00D60367" w:rsidP="00D60367">
            <w:pPr>
              <w:jc w:val="center"/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val="en-US" w:eastAsia="ru-RU"/>
              </w:rPr>
              <w:t>810610.4</w:t>
            </w:r>
          </w:p>
        </w:tc>
        <w:tc>
          <w:tcPr>
            <w:tcW w:w="1250" w:type="pct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14:paraId="536C313A" w14:textId="77777777" w:rsidR="00D60367" w:rsidRPr="00D60367" w:rsidRDefault="00D60367" w:rsidP="00D60367">
            <w:pPr>
              <w:jc w:val="center"/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val="en-US" w:eastAsia="ru-RU"/>
              </w:rPr>
              <w:t>252119.3</w:t>
            </w:r>
          </w:p>
        </w:tc>
      </w:tr>
      <w:tr w:rsidR="00D60367" w:rsidRPr="00D60367" w14:paraId="38AA0FD8" w14:textId="77777777" w:rsidTr="00D5136F">
        <w:trPr>
          <w:trHeight w:val="284"/>
        </w:trPr>
        <w:tc>
          <w:tcPr>
            <w:tcW w:w="1625" w:type="pct"/>
            <w:tcBorders>
              <w:left w:val="single" w:sz="6" w:space="0" w:color="auto"/>
              <w:right w:val="single" w:sz="4" w:space="0" w:color="auto"/>
            </w:tcBorders>
            <w:vAlign w:val="bottom"/>
          </w:tcPr>
          <w:p w14:paraId="17AEE881" w14:textId="77777777" w:rsidR="00D60367" w:rsidRPr="00D60367" w:rsidRDefault="00D60367" w:rsidP="00D60367">
            <w:pPr>
              <w:ind w:right="-108"/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Ысык-Кѳл району</w:t>
            </w:r>
          </w:p>
        </w:tc>
        <w:tc>
          <w:tcPr>
            <w:tcW w:w="1250" w:type="pct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14:paraId="2C1A543D" w14:textId="77777777" w:rsidR="00D60367" w:rsidRPr="00D60367" w:rsidRDefault="00D60367" w:rsidP="00D60367">
            <w:pPr>
              <w:jc w:val="center"/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val="en-US" w:eastAsia="ru-RU"/>
              </w:rPr>
              <w:t>375808.3</w:t>
            </w:r>
          </w:p>
        </w:tc>
        <w:tc>
          <w:tcPr>
            <w:tcW w:w="875" w:type="pct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14:paraId="091E648E" w14:textId="77777777" w:rsidR="00D60367" w:rsidRPr="00D60367" w:rsidRDefault="00D60367" w:rsidP="00D60367">
            <w:pPr>
              <w:jc w:val="center"/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val="en-US" w:eastAsia="ru-RU"/>
              </w:rPr>
              <w:t>375808.3</w:t>
            </w:r>
          </w:p>
        </w:tc>
        <w:tc>
          <w:tcPr>
            <w:tcW w:w="1250" w:type="pct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14:paraId="6E045E7F" w14:textId="77777777" w:rsidR="00D60367" w:rsidRPr="00D60367" w:rsidRDefault="00D60367" w:rsidP="00D60367">
            <w:pPr>
              <w:jc w:val="center"/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val="en-US" w:eastAsia="ru-RU"/>
              </w:rPr>
              <w:t>174561.6</w:t>
            </w:r>
          </w:p>
        </w:tc>
      </w:tr>
      <w:tr w:rsidR="00D60367" w:rsidRPr="00D60367" w14:paraId="250E145B" w14:textId="77777777" w:rsidTr="00D5136F">
        <w:trPr>
          <w:trHeight w:val="284"/>
        </w:trPr>
        <w:tc>
          <w:tcPr>
            <w:tcW w:w="1625" w:type="pct"/>
            <w:tcBorders>
              <w:left w:val="single" w:sz="6" w:space="0" w:color="auto"/>
              <w:right w:val="single" w:sz="4" w:space="0" w:color="auto"/>
            </w:tcBorders>
            <w:vAlign w:val="bottom"/>
          </w:tcPr>
          <w:p w14:paraId="6F2EA5E9" w14:textId="77777777" w:rsidR="00D60367" w:rsidRPr="00D60367" w:rsidRDefault="00D60367" w:rsidP="00D60367">
            <w:pPr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Тоң району</w:t>
            </w:r>
          </w:p>
        </w:tc>
        <w:tc>
          <w:tcPr>
            <w:tcW w:w="1250" w:type="pct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14:paraId="6B9FD0AE" w14:textId="77777777" w:rsidR="00D60367" w:rsidRPr="00D60367" w:rsidRDefault="00D60367" w:rsidP="00D60367">
            <w:pPr>
              <w:jc w:val="center"/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val="en-US" w:eastAsia="ru-RU"/>
              </w:rPr>
              <w:t>687232.6</w:t>
            </w:r>
          </w:p>
        </w:tc>
        <w:tc>
          <w:tcPr>
            <w:tcW w:w="875" w:type="pct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14:paraId="6D1598EC" w14:textId="77777777" w:rsidR="00D60367" w:rsidRPr="00D60367" w:rsidRDefault="00D60367" w:rsidP="00D60367">
            <w:pPr>
              <w:jc w:val="center"/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val="en-US" w:eastAsia="ru-RU"/>
              </w:rPr>
              <w:t>687232.6</w:t>
            </w:r>
          </w:p>
        </w:tc>
        <w:tc>
          <w:tcPr>
            <w:tcW w:w="1250" w:type="pct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14:paraId="70987D5C" w14:textId="77777777" w:rsidR="00D60367" w:rsidRPr="00D60367" w:rsidRDefault="00D60367" w:rsidP="00D60367">
            <w:pPr>
              <w:jc w:val="center"/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val="en-US" w:eastAsia="ru-RU"/>
              </w:rPr>
              <w:t>174525.9</w:t>
            </w:r>
          </w:p>
        </w:tc>
      </w:tr>
      <w:tr w:rsidR="00D60367" w:rsidRPr="00D60367" w14:paraId="66AD944B" w14:textId="77777777" w:rsidTr="00D5136F">
        <w:trPr>
          <w:trHeight w:val="284"/>
        </w:trPr>
        <w:tc>
          <w:tcPr>
            <w:tcW w:w="1625" w:type="pct"/>
            <w:tcBorders>
              <w:left w:val="single" w:sz="6" w:space="0" w:color="auto"/>
              <w:right w:val="single" w:sz="4" w:space="0" w:color="auto"/>
            </w:tcBorders>
            <w:vAlign w:val="bottom"/>
          </w:tcPr>
          <w:p w14:paraId="282FAA1F" w14:textId="77777777" w:rsidR="00D60367" w:rsidRPr="00D60367" w:rsidRDefault="00D60367" w:rsidP="00D60367">
            <w:pPr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Түп району</w:t>
            </w:r>
          </w:p>
        </w:tc>
        <w:tc>
          <w:tcPr>
            <w:tcW w:w="1250" w:type="pct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14:paraId="479E308B" w14:textId="77777777" w:rsidR="00D60367" w:rsidRPr="00D60367" w:rsidRDefault="00D60367" w:rsidP="00D60367">
            <w:pPr>
              <w:jc w:val="center"/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val="en-US" w:eastAsia="ru-RU"/>
              </w:rPr>
              <w:t>488074.7</w:t>
            </w:r>
          </w:p>
        </w:tc>
        <w:tc>
          <w:tcPr>
            <w:tcW w:w="875" w:type="pct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14:paraId="1AB910B3" w14:textId="77777777" w:rsidR="00D60367" w:rsidRPr="00D60367" w:rsidRDefault="00D60367" w:rsidP="00D60367">
            <w:pPr>
              <w:jc w:val="center"/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val="en-US" w:eastAsia="ru-RU"/>
              </w:rPr>
              <w:t>431514.9</w:t>
            </w:r>
          </w:p>
        </w:tc>
        <w:tc>
          <w:tcPr>
            <w:tcW w:w="1250" w:type="pct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14:paraId="48C27273" w14:textId="77777777" w:rsidR="00D60367" w:rsidRPr="00D60367" w:rsidRDefault="00D60367" w:rsidP="00D60367">
            <w:pPr>
              <w:jc w:val="center"/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val="en-US" w:eastAsia="ru-RU"/>
              </w:rPr>
              <w:t>198314.9</w:t>
            </w:r>
          </w:p>
        </w:tc>
      </w:tr>
      <w:tr w:rsidR="00D60367" w:rsidRPr="00D60367" w14:paraId="3F574475" w14:textId="77777777" w:rsidTr="00D5136F">
        <w:trPr>
          <w:trHeight w:val="284"/>
        </w:trPr>
        <w:tc>
          <w:tcPr>
            <w:tcW w:w="1625" w:type="pct"/>
            <w:tcBorders>
              <w:left w:val="single" w:sz="6" w:space="0" w:color="auto"/>
              <w:right w:val="single" w:sz="4" w:space="0" w:color="auto"/>
            </w:tcBorders>
            <w:vAlign w:val="bottom"/>
          </w:tcPr>
          <w:p w14:paraId="2C1EFE61" w14:textId="77777777" w:rsidR="00D60367" w:rsidRPr="00D60367" w:rsidRDefault="00D60367" w:rsidP="00D60367">
            <w:pPr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Каракол шаары</w:t>
            </w:r>
          </w:p>
        </w:tc>
        <w:tc>
          <w:tcPr>
            <w:tcW w:w="1250" w:type="pct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14:paraId="3C118FC1" w14:textId="77777777" w:rsidR="00D60367" w:rsidRPr="00D60367" w:rsidRDefault="00D60367" w:rsidP="00D60367">
            <w:pPr>
              <w:jc w:val="center"/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val="en-US" w:eastAsia="ru-RU"/>
              </w:rPr>
              <w:t>540505.1</w:t>
            </w:r>
          </w:p>
        </w:tc>
        <w:tc>
          <w:tcPr>
            <w:tcW w:w="875" w:type="pct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14:paraId="08C4A1A7" w14:textId="77777777" w:rsidR="00D60367" w:rsidRPr="00D60367" w:rsidRDefault="00D60367" w:rsidP="00D60367">
            <w:pPr>
              <w:jc w:val="center"/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val="en-US" w:eastAsia="ru-RU"/>
              </w:rPr>
              <w:t>532351.6</w:t>
            </w:r>
          </w:p>
        </w:tc>
        <w:tc>
          <w:tcPr>
            <w:tcW w:w="1250" w:type="pct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14:paraId="7A7A4288" w14:textId="77777777" w:rsidR="00D60367" w:rsidRPr="00D60367" w:rsidRDefault="00D60367" w:rsidP="00D60367">
            <w:pPr>
              <w:jc w:val="center"/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val="en-US" w:eastAsia="ru-RU"/>
              </w:rPr>
              <w:t>275246.4</w:t>
            </w:r>
          </w:p>
        </w:tc>
      </w:tr>
      <w:tr w:rsidR="00D60367" w:rsidRPr="00D60367" w14:paraId="325D4113" w14:textId="77777777" w:rsidTr="00D5136F">
        <w:trPr>
          <w:trHeight w:val="284"/>
        </w:trPr>
        <w:tc>
          <w:tcPr>
            <w:tcW w:w="1625" w:type="pct"/>
            <w:tcBorders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bottom"/>
          </w:tcPr>
          <w:p w14:paraId="11EA0975" w14:textId="77777777" w:rsidR="00D60367" w:rsidRPr="00D60367" w:rsidRDefault="00D60367" w:rsidP="00D60367">
            <w:pPr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Балыкчы шаары</w:t>
            </w:r>
          </w:p>
        </w:tc>
        <w:tc>
          <w:tcPr>
            <w:tcW w:w="1250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A7995E2" w14:textId="77777777" w:rsidR="00D60367" w:rsidRPr="00D60367" w:rsidRDefault="00D60367" w:rsidP="00D60367">
            <w:pPr>
              <w:jc w:val="center"/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val="en-US" w:eastAsia="ru-RU"/>
              </w:rPr>
              <w:t>358281.3</w:t>
            </w:r>
          </w:p>
        </w:tc>
        <w:tc>
          <w:tcPr>
            <w:tcW w:w="875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577EAC7" w14:textId="77777777" w:rsidR="00D60367" w:rsidRPr="00D60367" w:rsidRDefault="00D60367" w:rsidP="00D60367">
            <w:pPr>
              <w:jc w:val="center"/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val="en-US" w:eastAsia="ru-RU"/>
              </w:rPr>
              <w:t>358281.3</w:t>
            </w:r>
          </w:p>
        </w:tc>
        <w:tc>
          <w:tcPr>
            <w:tcW w:w="1250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4768871" w14:textId="77777777" w:rsidR="00D60367" w:rsidRPr="00D60367" w:rsidRDefault="00D60367" w:rsidP="00D60367">
            <w:pPr>
              <w:jc w:val="center"/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val="en-US" w:eastAsia="ru-RU"/>
              </w:rPr>
              <w:t>174542.9</w:t>
            </w:r>
          </w:p>
        </w:tc>
      </w:tr>
    </w:tbl>
    <w:p w14:paraId="279D9C46" w14:textId="77777777" w:rsidR="00D60367" w:rsidRPr="00D60367" w:rsidRDefault="00D60367" w:rsidP="00D60367">
      <w:pPr>
        <w:rPr>
          <w:sz w:val="24"/>
          <w:szCs w:val="24"/>
          <w:lang w:eastAsia="ru-RU"/>
        </w:rPr>
      </w:pPr>
    </w:p>
    <w:p w14:paraId="6480FBD9" w14:textId="77777777" w:rsidR="00D60367" w:rsidRPr="00D60367" w:rsidRDefault="00D60367" w:rsidP="00D60367">
      <w:pPr>
        <w:keepNext/>
        <w:spacing w:before="240" w:after="60"/>
        <w:outlineLvl w:val="1"/>
        <w:rPr>
          <w:b/>
          <w:bCs/>
          <w:sz w:val="22"/>
          <w:szCs w:val="22"/>
          <w:lang w:eastAsia="ru-RU"/>
        </w:rPr>
      </w:pPr>
      <w:bookmarkStart w:id="135" w:name="_Toc166641342"/>
      <w:bookmarkStart w:id="136" w:name="_Toc166647792"/>
      <w:bookmarkStart w:id="137" w:name="_Toc166647904"/>
      <w:bookmarkStart w:id="138" w:name="_Toc211313257"/>
      <w:bookmarkStart w:id="139" w:name="_Toc211313615"/>
      <w:bookmarkStart w:id="140" w:name="_Toc258853410"/>
      <w:bookmarkStart w:id="141" w:name="_Toc258853960"/>
      <w:bookmarkStart w:id="142" w:name="_Toc266437248"/>
      <w:bookmarkStart w:id="143" w:name="_Toc266438401"/>
      <w:bookmarkStart w:id="144" w:name="_Toc298162546"/>
      <w:bookmarkStart w:id="145" w:name="_Toc347148746"/>
      <w:r w:rsidRPr="00D60367">
        <w:rPr>
          <w:b/>
          <w:bCs/>
          <w:sz w:val="22"/>
          <w:szCs w:val="22"/>
          <w:lang w:eastAsia="ru-RU"/>
        </w:rPr>
        <w:t>Курулуш уюмдарынын подряддык иштеринин капиталдык оңдоо жана күндѳлүк оңдоолорунун аткарылышы</w:t>
      </w:r>
      <w:bookmarkEnd w:id="135"/>
      <w:bookmarkEnd w:id="136"/>
      <w:bookmarkEnd w:id="137"/>
      <w:bookmarkEnd w:id="138"/>
      <w:bookmarkEnd w:id="139"/>
      <w:bookmarkEnd w:id="140"/>
      <w:bookmarkEnd w:id="141"/>
      <w:bookmarkEnd w:id="142"/>
      <w:bookmarkEnd w:id="143"/>
      <w:bookmarkEnd w:id="144"/>
      <w:bookmarkEnd w:id="145"/>
    </w:p>
    <w:p w14:paraId="434AAC8B" w14:textId="77777777" w:rsidR="00D60367" w:rsidRPr="00D60367" w:rsidRDefault="00D60367" w:rsidP="00D60367">
      <w:pPr>
        <w:rPr>
          <w:i/>
          <w:iCs/>
          <w:snapToGrid w:val="0"/>
          <w:sz w:val="18"/>
          <w:szCs w:val="18"/>
          <w:lang w:eastAsia="ru-RU"/>
        </w:rPr>
      </w:pPr>
      <w:bookmarkStart w:id="146" w:name="_Toc166640337"/>
      <w:r w:rsidRPr="00D60367">
        <w:rPr>
          <w:i/>
          <w:iCs/>
          <w:sz w:val="18"/>
          <w:szCs w:val="18"/>
          <w:lang w:eastAsia="ru-RU"/>
        </w:rPr>
        <w:t>(</w:t>
      </w:r>
      <w:bookmarkEnd w:id="146"/>
      <w:r w:rsidRPr="00D60367">
        <w:rPr>
          <w:i/>
          <w:iCs/>
          <w:sz w:val="18"/>
          <w:szCs w:val="18"/>
          <w:lang w:eastAsia="ru-RU"/>
        </w:rPr>
        <w:t>январь-июль; миң сом анык баа)</w:t>
      </w:r>
    </w:p>
    <w:p w14:paraId="22CA1BE0" w14:textId="77777777" w:rsidR="00D60367" w:rsidRPr="00777CD4" w:rsidRDefault="00D60367" w:rsidP="00D60367">
      <w:pPr>
        <w:jc w:val="center"/>
        <w:rPr>
          <w:sz w:val="10"/>
          <w:szCs w:val="10"/>
          <w:lang w:eastAsia="ru-RU"/>
        </w:rPr>
      </w:pPr>
    </w:p>
    <w:tbl>
      <w:tblPr>
        <w:tblW w:w="5000" w:type="pct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ook w:val="0000" w:firstRow="0" w:lastRow="0" w:firstColumn="0" w:lastColumn="0" w:noHBand="0" w:noVBand="0"/>
      </w:tblPr>
      <w:tblGrid>
        <w:gridCol w:w="2937"/>
        <w:gridCol w:w="1525"/>
        <w:gridCol w:w="1587"/>
        <w:gridCol w:w="1525"/>
        <w:gridCol w:w="1525"/>
      </w:tblGrid>
      <w:tr w:rsidR="00D60367" w:rsidRPr="00D60367" w14:paraId="658CC825" w14:textId="77777777" w:rsidTr="00D5136F">
        <w:trPr>
          <w:cantSplit/>
        </w:trPr>
        <w:tc>
          <w:tcPr>
            <w:tcW w:w="1614" w:type="pct"/>
            <w:vMerge w:val="restart"/>
          </w:tcPr>
          <w:p w14:paraId="3E9C2FE0" w14:textId="77777777" w:rsidR="00D60367" w:rsidRPr="00D60367" w:rsidRDefault="00D60367" w:rsidP="00D60367">
            <w:pPr>
              <w:jc w:val="center"/>
              <w:rPr>
                <w:sz w:val="18"/>
                <w:szCs w:val="18"/>
                <w:lang w:eastAsia="ru-RU"/>
              </w:rPr>
            </w:pPr>
          </w:p>
        </w:tc>
        <w:tc>
          <w:tcPr>
            <w:tcW w:w="3386" w:type="pct"/>
            <w:gridSpan w:val="4"/>
            <w:vAlign w:val="center"/>
          </w:tcPr>
          <w:p w14:paraId="08E57381" w14:textId="77777777" w:rsidR="00D60367" w:rsidRPr="00D60367" w:rsidRDefault="00D60367" w:rsidP="00D60367">
            <w:pPr>
              <w:jc w:val="center"/>
              <w:rPr>
                <w:b/>
                <w:sz w:val="18"/>
                <w:szCs w:val="18"/>
                <w:lang w:eastAsia="ru-RU"/>
              </w:rPr>
            </w:pPr>
            <w:r w:rsidRPr="00D60367">
              <w:rPr>
                <w:b/>
                <w:sz w:val="18"/>
                <w:szCs w:val="18"/>
                <w:lang w:eastAsia="ru-RU"/>
              </w:rPr>
              <w:t>Ѳз күчү менен аткарылганын ичинен</w:t>
            </w:r>
          </w:p>
        </w:tc>
      </w:tr>
      <w:tr w:rsidR="00D60367" w:rsidRPr="00D60367" w14:paraId="6374E910" w14:textId="77777777" w:rsidTr="00D5136F">
        <w:trPr>
          <w:cantSplit/>
          <w:trHeight w:val="967"/>
        </w:trPr>
        <w:tc>
          <w:tcPr>
            <w:tcW w:w="1614" w:type="pct"/>
            <w:vMerge/>
            <w:tcBorders>
              <w:bottom w:val="nil"/>
            </w:tcBorders>
          </w:tcPr>
          <w:p w14:paraId="64E71AB1" w14:textId="77777777" w:rsidR="00D60367" w:rsidRPr="00D60367" w:rsidRDefault="00D60367" w:rsidP="00D60367">
            <w:pPr>
              <w:jc w:val="center"/>
              <w:rPr>
                <w:sz w:val="18"/>
                <w:szCs w:val="18"/>
                <w:lang w:eastAsia="ru-RU"/>
              </w:rPr>
            </w:pPr>
          </w:p>
        </w:tc>
        <w:tc>
          <w:tcPr>
            <w:tcW w:w="838" w:type="pct"/>
            <w:tcBorders>
              <w:bottom w:val="single" w:sz="4" w:space="0" w:color="auto"/>
            </w:tcBorders>
            <w:vAlign w:val="center"/>
          </w:tcPr>
          <w:p w14:paraId="167B09D1" w14:textId="77777777" w:rsidR="00777CD4" w:rsidRDefault="00D60367" w:rsidP="00D60367">
            <w:pPr>
              <w:jc w:val="center"/>
              <w:rPr>
                <w:b/>
                <w:sz w:val="18"/>
                <w:szCs w:val="18"/>
                <w:lang w:eastAsia="ru-RU"/>
              </w:rPr>
            </w:pPr>
            <w:r w:rsidRPr="00D60367">
              <w:rPr>
                <w:b/>
                <w:sz w:val="18"/>
                <w:szCs w:val="18"/>
                <w:lang w:eastAsia="ru-RU"/>
              </w:rPr>
              <w:t xml:space="preserve">Капиталдык оңдоо </w:t>
            </w:r>
          </w:p>
          <w:p w14:paraId="10F7DDAF" w14:textId="6D7AAE3B" w:rsidR="00D60367" w:rsidRPr="00D60367" w:rsidRDefault="00D60367" w:rsidP="00D60367">
            <w:pPr>
              <w:jc w:val="center"/>
              <w:rPr>
                <w:b/>
                <w:sz w:val="18"/>
                <w:szCs w:val="18"/>
                <w:lang w:eastAsia="ru-RU"/>
              </w:rPr>
            </w:pPr>
            <w:r w:rsidRPr="00D60367">
              <w:rPr>
                <w:b/>
                <w:sz w:val="18"/>
                <w:szCs w:val="18"/>
                <w:lang w:eastAsia="ru-RU"/>
              </w:rPr>
              <w:t>бардыгы</w:t>
            </w:r>
          </w:p>
        </w:tc>
        <w:tc>
          <w:tcPr>
            <w:tcW w:w="872" w:type="pct"/>
            <w:tcBorders>
              <w:bottom w:val="single" w:sz="4" w:space="0" w:color="auto"/>
            </w:tcBorders>
            <w:vAlign w:val="center"/>
          </w:tcPr>
          <w:p w14:paraId="10002CD6" w14:textId="3919806E" w:rsidR="00D60367" w:rsidRPr="00D60367" w:rsidRDefault="00777CD4" w:rsidP="00D60367">
            <w:pPr>
              <w:jc w:val="center"/>
              <w:rPr>
                <w:b/>
                <w:sz w:val="18"/>
                <w:szCs w:val="18"/>
                <w:lang w:eastAsia="ru-RU"/>
              </w:rPr>
            </w:pPr>
            <w:r>
              <w:rPr>
                <w:b/>
                <w:sz w:val="18"/>
                <w:szCs w:val="18"/>
                <w:lang w:eastAsia="ru-RU"/>
              </w:rPr>
              <w:t>а</w:t>
            </w:r>
            <w:r w:rsidR="00D60367" w:rsidRPr="00D60367">
              <w:rPr>
                <w:b/>
                <w:sz w:val="18"/>
                <w:szCs w:val="18"/>
                <w:lang w:eastAsia="ru-RU"/>
              </w:rPr>
              <w:t>нын ичинен имараттар жана курулуштар</w:t>
            </w:r>
          </w:p>
        </w:tc>
        <w:tc>
          <w:tcPr>
            <w:tcW w:w="838" w:type="pct"/>
            <w:tcBorders>
              <w:bottom w:val="single" w:sz="4" w:space="0" w:color="auto"/>
            </w:tcBorders>
            <w:vAlign w:val="center"/>
          </w:tcPr>
          <w:p w14:paraId="71C4D24D" w14:textId="77777777" w:rsidR="00D60367" w:rsidRPr="00D60367" w:rsidRDefault="00D60367" w:rsidP="00D60367">
            <w:pPr>
              <w:ind w:right="-108"/>
              <w:jc w:val="center"/>
              <w:rPr>
                <w:b/>
                <w:sz w:val="18"/>
                <w:szCs w:val="18"/>
                <w:lang w:eastAsia="ru-RU"/>
              </w:rPr>
            </w:pPr>
            <w:r w:rsidRPr="00D60367">
              <w:rPr>
                <w:b/>
                <w:sz w:val="18"/>
                <w:szCs w:val="18"/>
                <w:lang w:eastAsia="ru-RU"/>
              </w:rPr>
              <w:t>Күндѳлүк оңдоо бардыгы</w:t>
            </w:r>
          </w:p>
        </w:tc>
        <w:tc>
          <w:tcPr>
            <w:tcW w:w="838" w:type="pct"/>
            <w:tcBorders>
              <w:bottom w:val="single" w:sz="4" w:space="0" w:color="auto"/>
            </w:tcBorders>
            <w:vAlign w:val="center"/>
          </w:tcPr>
          <w:p w14:paraId="26C4B588" w14:textId="791C1DF3" w:rsidR="00D60367" w:rsidRPr="00D60367" w:rsidRDefault="00777CD4" w:rsidP="00D60367">
            <w:pPr>
              <w:ind w:left="-108" w:right="-109"/>
              <w:jc w:val="center"/>
              <w:rPr>
                <w:b/>
                <w:sz w:val="18"/>
                <w:szCs w:val="18"/>
                <w:lang w:eastAsia="ru-RU"/>
              </w:rPr>
            </w:pPr>
            <w:r>
              <w:rPr>
                <w:b/>
                <w:sz w:val="18"/>
                <w:szCs w:val="18"/>
                <w:lang w:eastAsia="ru-RU"/>
              </w:rPr>
              <w:t>а</w:t>
            </w:r>
            <w:r w:rsidR="00D60367" w:rsidRPr="00D60367">
              <w:rPr>
                <w:b/>
                <w:sz w:val="18"/>
                <w:szCs w:val="18"/>
                <w:lang w:eastAsia="ru-RU"/>
              </w:rPr>
              <w:t>нын ичинен имараттар жана курулуштар</w:t>
            </w:r>
          </w:p>
        </w:tc>
      </w:tr>
      <w:tr w:rsidR="00D60367" w:rsidRPr="00D60367" w14:paraId="1B2DB2DC" w14:textId="77777777" w:rsidTr="00D5136F">
        <w:trPr>
          <w:trHeight w:val="284"/>
        </w:trPr>
        <w:tc>
          <w:tcPr>
            <w:tcW w:w="1614" w:type="pct"/>
            <w:tcBorders>
              <w:bottom w:val="nil"/>
              <w:right w:val="single" w:sz="4" w:space="0" w:color="auto"/>
            </w:tcBorders>
            <w:vAlign w:val="bottom"/>
          </w:tcPr>
          <w:p w14:paraId="171DEFAB" w14:textId="77777777" w:rsidR="00D60367" w:rsidRPr="00D60367" w:rsidRDefault="00D60367" w:rsidP="00D60367">
            <w:pPr>
              <w:keepNext/>
              <w:outlineLvl w:val="0"/>
              <w:rPr>
                <w:b/>
                <w:sz w:val="18"/>
                <w:szCs w:val="18"/>
                <w:lang w:eastAsia="ru-RU"/>
              </w:rPr>
            </w:pPr>
            <w:bookmarkStart w:id="147" w:name="_Toc258853411"/>
            <w:bookmarkStart w:id="148" w:name="_Toc258853961"/>
            <w:bookmarkStart w:id="149" w:name="_Toc266437249"/>
            <w:bookmarkStart w:id="150" w:name="_Toc266438402"/>
            <w:bookmarkStart w:id="151" w:name="_Toc298162381"/>
            <w:bookmarkStart w:id="152" w:name="_Toc298162547"/>
            <w:bookmarkStart w:id="153" w:name="_Toc347148747"/>
            <w:r w:rsidRPr="00D60367">
              <w:rPr>
                <w:b/>
                <w:sz w:val="18"/>
                <w:szCs w:val="18"/>
                <w:lang w:eastAsia="ru-RU"/>
              </w:rPr>
              <w:t>Облус боюнча</w:t>
            </w:r>
            <w:bookmarkEnd w:id="147"/>
            <w:bookmarkEnd w:id="148"/>
            <w:bookmarkEnd w:id="149"/>
            <w:bookmarkEnd w:id="150"/>
            <w:bookmarkEnd w:id="151"/>
            <w:bookmarkEnd w:id="152"/>
            <w:bookmarkEnd w:id="153"/>
          </w:p>
        </w:tc>
        <w:tc>
          <w:tcPr>
            <w:tcW w:w="838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14:paraId="72803953" w14:textId="77777777" w:rsidR="00D60367" w:rsidRPr="00D60367" w:rsidRDefault="00D60367" w:rsidP="00D60367">
            <w:pPr>
              <w:jc w:val="center"/>
              <w:rPr>
                <w:b/>
                <w:sz w:val="18"/>
                <w:szCs w:val="18"/>
                <w:lang w:eastAsia="ru-RU"/>
              </w:rPr>
            </w:pPr>
            <w:r w:rsidRPr="00D60367">
              <w:rPr>
                <w:b/>
                <w:sz w:val="18"/>
                <w:szCs w:val="18"/>
                <w:lang w:val="en-US" w:eastAsia="ru-RU"/>
              </w:rPr>
              <w:t>1509160.7</w:t>
            </w:r>
          </w:p>
        </w:tc>
        <w:tc>
          <w:tcPr>
            <w:tcW w:w="872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14:paraId="3C242CEC" w14:textId="77777777" w:rsidR="00D60367" w:rsidRPr="00D60367" w:rsidRDefault="00D60367" w:rsidP="00D60367">
            <w:pPr>
              <w:jc w:val="center"/>
              <w:rPr>
                <w:b/>
                <w:sz w:val="18"/>
                <w:szCs w:val="18"/>
                <w:lang w:eastAsia="ru-RU"/>
              </w:rPr>
            </w:pPr>
            <w:r w:rsidRPr="00D60367">
              <w:rPr>
                <w:b/>
                <w:sz w:val="18"/>
                <w:szCs w:val="18"/>
                <w:lang w:val="en-US" w:eastAsia="ru-RU"/>
              </w:rPr>
              <w:t>1509160.7</w:t>
            </w:r>
          </w:p>
        </w:tc>
        <w:tc>
          <w:tcPr>
            <w:tcW w:w="838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14:paraId="52DC38AB" w14:textId="77777777" w:rsidR="00D60367" w:rsidRPr="00D60367" w:rsidRDefault="00D60367" w:rsidP="00D60367">
            <w:pPr>
              <w:jc w:val="center"/>
              <w:rPr>
                <w:b/>
                <w:sz w:val="18"/>
                <w:szCs w:val="18"/>
                <w:lang w:eastAsia="ru-RU"/>
              </w:rPr>
            </w:pPr>
            <w:r w:rsidRPr="00D60367">
              <w:rPr>
                <w:b/>
                <w:sz w:val="18"/>
                <w:szCs w:val="18"/>
                <w:lang w:val="en-US" w:eastAsia="ru-RU"/>
              </w:rPr>
              <w:t>643092.3</w:t>
            </w:r>
          </w:p>
        </w:tc>
        <w:tc>
          <w:tcPr>
            <w:tcW w:w="838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14:paraId="6576D747" w14:textId="77777777" w:rsidR="00D60367" w:rsidRPr="00D60367" w:rsidRDefault="00D60367" w:rsidP="00D60367">
            <w:pPr>
              <w:jc w:val="center"/>
              <w:rPr>
                <w:b/>
                <w:sz w:val="18"/>
                <w:szCs w:val="18"/>
                <w:lang w:eastAsia="ru-RU"/>
              </w:rPr>
            </w:pPr>
            <w:r w:rsidRPr="00D60367">
              <w:rPr>
                <w:b/>
                <w:sz w:val="18"/>
                <w:szCs w:val="18"/>
                <w:lang w:val="en-US" w:eastAsia="ru-RU"/>
              </w:rPr>
              <w:t>643092.3</w:t>
            </w:r>
          </w:p>
        </w:tc>
      </w:tr>
      <w:tr w:rsidR="00D60367" w:rsidRPr="00D60367" w14:paraId="09D34621" w14:textId="77777777" w:rsidTr="00D5136F">
        <w:trPr>
          <w:trHeight w:val="284"/>
        </w:trPr>
        <w:tc>
          <w:tcPr>
            <w:tcW w:w="1614" w:type="pct"/>
            <w:tcBorders>
              <w:top w:val="nil"/>
              <w:bottom w:val="nil"/>
              <w:right w:val="single" w:sz="4" w:space="0" w:color="auto"/>
            </w:tcBorders>
            <w:vAlign w:val="bottom"/>
          </w:tcPr>
          <w:p w14:paraId="43336342" w14:textId="77777777" w:rsidR="00D60367" w:rsidRPr="00D60367" w:rsidRDefault="00D60367" w:rsidP="00D60367">
            <w:pPr>
              <w:ind w:right="-108"/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Ак-Суу району</w:t>
            </w:r>
          </w:p>
        </w:tc>
        <w:tc>
          <w:tcPr>
            <w:tcW w:w="838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14:paraId="2573C3CE" w14:textId="77777777" w:rsidR="00D60367" w:rsidRPr="00D60367" w:rsidRDefault="00D60367" w:rsidP="00D60367">
            <w:pPr>
              <w:jc w:val="center"/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val="en-US" w:eastAsia="ru-RU"/>
              </w:rPr>
              <w:t>104495.7</w:t>
            </w:r>
          </w:p>
        </w:tc>
        <w:tc>
          <w:tcPr>
            <w:tcW w:w="872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14:paraId="652B6DBB" w14:textId="77777777" w:rsidR="00D60367" w:rsidRPr="00D60367" w:rsidRDefault="00D60367" w:rsidP="00D60367">
            <w:pPr>
              <w:jc w:val="center"/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val="en-US" w:eastAsia="ru-RU"/>
              </w:rPr>
              <w:t>104495.7</w:t>
            </w:r>
          </w:p>
        </w:tc>
        <w:tc>
          <w:tcPr>
            <w:tcW w:w="838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14:paraId="4E1D8C1B" w14:textId="77777777" w:rsidR="00D60367" w:rsidRPr="00D60367" w:rsidRDefault="00D60367" w:rsidP="00D60367">
            <w:pPr>
              <w:jc w:val="center"/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val="en-US" w:eastAsia="ru-RU"/>
              </w:rPr>
              <w:t>101269.2</w:t>
            </w:r>
          </w:p>
        </w:tc>
        <w:tc>
          <w:tcPr>
            <w:tcW w:w="838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14:paraId="5E94B43C" w14:textId="77777777" w:rsidR="00D60367" w:rsidRPr="00D60367" w:rsidRDefault="00D60367" w:rsidP="00D60367">
            <w:pPr>
              <w:jc w:val="center"/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val="en-US" w:eastAsia="ru-RU"/>
              </w:rPr>
              <w:t>101269.2</w:t>
            </w:r>
          </w:p>
        </w:tc>
      </w:tr>
      <w:tr w:rsidR="00D60367" w:rsidRPr="00D60367" w14:paraId="70F060C9" w14:textId="77777777" w:rsidTr="00D5136F">
        <w:trPr>
          <w:trHeight w:val="284"/>
        </w:trPr>
        <w:tc>
          <w:tcPr>
            <w:tcW w:w="1614" w:type="pct"/>
            <w:tcBorders>
              <w:top w:val="nil"/>
              <w:bottom w:val="nil"/>
              <w:right w:val="single" w:sz="4" w:space="0" w:color="auto"/>
            </w:tcBorders>
            <w:vAlign w:val="bottom"/>
          </w:tcPr>
          <w:p w14:paraId="09361BC9" w14:textId="77777777" w:rsidR="00D60367" w:rsidRPr="00D60367" w:rsidRDefault="00D60367" w:rsidP="00D60367">
            <w:pPr>
              <w:ind w:right="-108"/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Жети-Ѳгүз району</w:t>
            </w:r>
          </w:p>
        </w:tc>
        <w:tc>
          <w:tcPr>
            <w:tcW w:w="838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14:paraId="7BD49F8B" w14:textId="77777777" w:rsidR="00D60367" w:rsidRPr="00D60367" w:rsidRDefault="00D60367" w:rsidP="00D60367">
            <w:pPr>
              <w:jc w:val="center"/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val="en-US" w:eastAsia="ru-RU"/>
              </w:rPr>
              <w:t>460904.8</w:t>
            </w:r>
          </w:p>
        </w:tc>
        <w:tc>
          <w:tcPr>
            <w:tcW w:w="872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14:paraId="26F99A2C" w14:textId="77777777" w:rsidR="00D60367" w:rsidRPr="00D60367" w:rsidRDefault="00D60367" w:rsidP="00D60367">
            <w:pPr>
              <w:jc w:val="center"/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val="en-US" w:eastAsia="ru-RU"/>
              </w:rPr>
              <w:t>460904.8</w:t>
            </w:r>
          </w:p>
        </w:tc>
        <w:tc>
          <w:tcPr>
            <w:tcW w:w="838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14:paraId="509C5B6E" w14:textId="77777777" w:rsidR="00D60367" w:rsidRPr="00D60367" w:rsidRDefault="00D60367" w:rsidP="00D60367">
            <w:pPr>
              <w:jc w:val="center"/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val="en-US" w:eastAsia="ru-RU"/>
              </w:rPr>
              <w:t>97586.3</w:t>
            </w:r>
          </w:p>
        </w:tc>
        <w:tc>
          <w:tcPr>
            <w:tcW w:w="838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14:paraId="196C75D0" w14:textId="77777777" w:rsidR="00D60367" w:rsidRPr="00D60367" w:rsidRDefault="00D60367" w:rsidP="00D60367">
            <w:pPr>
              <w:jc w:val="center"/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val="en-US" w:eastAsia="ru-RU"/>
              </w:rPr>
              <w:t>97586.3</w:t>
            </w:r>
          </w:p>
        </w:tc>
      </w:tr>
      <w:tr w:rsidR="00D60367" w:rsidRPr="00D60367" w14:paraId="2D560AC5" w14:textId="77777777" w:rsidTr="00D5136F">
        <w:trPr>
          <w:trHeight w:val="284"/>
        </w:trPr>
        <w:tc>
          <w:tcPr>
            <w:tcW w:w="1614" w:type="pct"/>
            <w:tcBorders>
              <w:top w:val="nil"/>
              <w:bottom w:val="nil"/>
              <w:right w:val="single" w:sz="4" w:space="0" w:color="auto"/>
            </w:tcBorders>
            <w:vAlign w:val="bottom"/>
          </w:tcPr>
          <w:p w14:paraId="50BDF003" w14:textId="77777777" w:rsidR="00D60367" w:rsidRPr="00D60367" w:rsidRDefault="00D60367" w:rsidP="00D60367">
            <w:pPr>
              <w:ind w:right="-108"/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Ысык-Кѳл району</w:t>
            </w:r>
          </w:p>
        </w:tc>
        <w:tc>
          <w:tcPr>
            <w:tcW w:w="838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14:paraId="21AD79A2" w14:textId="77777777" w:rsidR="00D60367" w:rsidRPr="00D60367" w:rsidRDefault="00D60367" w:rsidP="00D60367">
            <w:pPr>
              <w:jc w:val="center"/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val="en-US" w:eastAsia="ru-RU"/>
              </w:rPr>
              <w:t>125977.5</w:t>
            </w:r>
          </w:p>
        </w:tc>
        <w:tc>
          <w:tcPr>
            <w:tcW w:w="872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14:paraId="17200DD3" w14:textId="77777777" w:rsidR="00D60367" w:rsidRPr="00D60367" w:rsidRDefault="00D60367" w:rsidP="00D60367">
            <w:pPr>
              <w:jc w:val="center"/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val="en-US" w:eastAsia="ru-RU"/>
              </w:rPr>
              <w:t>125977.5</w:t>
            </w:r>
          </w:p>
        </w:tc>
        <w:tc>
          <w:tcPr>
            <w:tcW w:w="838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14:paraId="43BF268D" w14:textId="77777777" w:rsidR="00D60367" w:rsidRPr="00D60367" w:rsidRDefault="00D60367" w:rsidP="00D60367">
            <w:pPr>
              <w:jc w:val="center"/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val="en-US" w:eastAsia="ru-RU"/>
              </w:rPr>
              <w:t>75269.2</w:t>
            </w:r>
          </w:p>
        </w:tc>
        <w:tc>
          <w:tcPr>
            <w:tcW w:w="838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14:paraId="1736D354" w14:textId="77777777" w:rsidR="00D60367" w:rsidRPr="00D60367" w:rsidRDefault="00D60367" w:rsidP="00D60367">
            <w:pPr>
              <w:jc w:val="center"/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val="en-US" w:eastAsia="ru-RU"/>
              </w:rPr>
              <w:t>75269.2</w:t>
            </w:r>
          </w:p>
        </w:tc>
      </w:tr>
      <w:tr w:rsidR="00D60367" w:rsidRPr="00D60367" w14:paraId="6CDE262E" w14:textId="77777777" w:rsidTr="00D5136F">
        <w:trPr>
          <w:trHeight w:val="284"/>
        </w:trPr>
        <w:tc>
          <w:tcPr>
            <w:tcW w:w="1614" w:type="pct"/>
            <w:tcBorders>
              <w:top w:val="nil"/>
              <w:bottom w:val="nil"/>
              <w:right w:val="single" w:sz="4" w:space="0" w:color="auto"/>
            </w:tcBorders>
            <w:vAlign w:val="bottom"/>
          </w:tcPr>
          <w:p w14:paraId="58E7E575" w14:textId="77777777" w:rsidR="00D60367" w:rsidRPr="00D60367" w:rsidRDefault="00D60367" w:rsidP="00D60367">
            <w:pPr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Тоң району</w:t>
            </w:r>
          </w:p>
        </w:tc>
        <w:tc>
          <w:tcPr>
            <w:tcW w:w="838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14:paraId="535A94B1" w14:textId="77777777" w:rsidR="00D60367" w:rsidRPr="00D60367" w:rsidRDefault="00D60367" w:rsidP="00D60367">
            <w:pPr>
              <w:jc w:val="center"/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val="en-US" w:eastAsia="ru-RU"/>
              </w:rPr>
              <w:t>426730.2</w:t>
            </w:r>
          </w:p>
        </w:tc>
        <w:tc>
          <w:tcPr>
            <w:tcW w:w="872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14:paraId="55072650" w14:textId="77777777" w:rsidR="00D60367" w:rsidRPr="00D60367" w:rsidRDefault="00D60367" w:rsidP="00D60367">
            <w:pPr>
              <w:jc w:val="center"/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val="en-US" w:eastAsia="ru-RU"/>
              </w:rPr>
              <w:t>426730.2</w:t>
            </w:r>
          </w:p>
        </w:tc>
        <w:tc>
          <w:tcPr>
            <w:tcW w:w="838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14:paraId="0E55A701" w14:textId="77777777" w:rsidR="00D60367" w:rsidRPr="00D60367" w:rsidRDefault="00D60367" w:rsidP="00D60367">
            <w:pPr>
              <w:jc w:val="center"/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val="en-US" w:eastAsia="ru-RU"/>
              </w:rPr>
              <w:t>85976.5</w:t>
            </w:r>
          </w:p>
        </w:tc>
        <w:tc>
          <w:tcPr>
            <w:tcW w:w="838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14:paraId="06F47FF9" w14:textId="77777777" w:rsidR="00D60367" w:rsidRPr="00D60367" w:rsidRDefault="00D60367" w:rsidP="00D60367">
            <w:pPr>
              <w:jc w:val="center"/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val="en-US" w:eastAsia="ru-RU"/>
              </w:rPr>
              <w:t>85976.5</w:t>
            </w:r>
          </w:p>
        </w:tc>
      </w:tr>
      <w:tr w:rsidR="00D60367" w:rsidRPr="00D60367" w14:paraId="2C82840B" w14:textId="77777777" w:rsidTr="00D5136F">
        <w:trPr>
          <w:trHeight w:val="284"/>
        </w:trPr>
        <w:tc>
          <w:tcPr>
            <w:tcW w:w="1614" w:type="pct"/>
            <w:tcBorders>
              <w:top w:val="nil"/>
              <w:bottom w:val="nil"/>
              <w:right w:val="single" w:sz="4" w:space="0" w:color="auto"/>
            </w:tcBorders>
            <w:vAlign w:val="bottom"/>
          </w:tcPr>
          <w:p w14:paraId="216BB1CB" w14:textId="77777777" w:rsidR="00D60367" w:rsidRPr="00D60367" w:rsidRDefault="00D60367" w:rsidP="00D60367">
            <w:pPr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Түп району</w:t>
            </w:r>
          </w:p>
        </w:tc>
        <w:tc>
          <w:tcPr>
            <w:tcW w:w="838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14:paraId="3B906E9F" w14:textId="77777777" w:rsidR="00D60367" w:rsidRPr="00D60367" w:rsidRDefault="00D60367" w:rsidP="00D60367">
            <w:pPr>
              <w:jc w:val="center"/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val="en-US" w:eastAsia="ru-RU"/>
              </w:rPr>
              <w:t>142268.7</w:t>
            </w:r>
          </w:p>
        </w:tc>
        <w:tc>
          <w:tcPr>
            <w:tcW w:w="872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14:paraId="2EF0943E" w14:textId="77777777" w:rsidR="00D60367" w:rsidRPr="00D60367" w:rsidRDefault="00D60367" w:rsidP="00D60367">
            <w:pPr>
              <w:jc w:val="center"/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val="en-US" w:eastAsia="ru-RU"/>
              </w:rPr>
              <w:t>142268.7</w:t>
            </w:r>
          </w:p>
        </w:tc>
        <w:tc>
          <w:tcPr>
            <w:tcW w:w="838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14:paraId="5E73D721" w14:textId="77777777" w:rsidR="00D60367" w:rsidRPr="00D60367" w:rsidRDefault="00D60367" w:rsidP="00D60367">
            <w:pPr>
              <w:jc w:val="center"/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val="en-US" w:eastAsia="ru-RU"/>
              </w:rPr>
              <w:t>90931.3</w:t>
            </w:r>
          </w:p>
        </w:tc>
        <w:tc>
          <w:tcPr>
            <w:tcW w:w="838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14:paraId="1D10E734" w14:textId="77777777" w:rsidR="00D60367" w:rsidRPr="00D60367" w:rsidRDefault="00D60367" w:rsidP="00D60367">
            <w:pPr>
              <w:jc w:val="center"/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val="en-US" w:eastAsia="ru-RU"/>
              </w:rPr>
              <w:t>90931.3</w:t>
            </w:r>
          </w:p>
        </w:tc>
      </w:tr>
      <w:tr w:rsidR="00D60367" w:rsidRPr="00D60367" w14:paraId="48DFC948" w14:textId="77777777" w:rsidTr="00D5136F">
        <w:trPr>
          <w:trHeight w:val="284"/>
        </w:trPr>
        <w:tc>
          <w:tcPr>
            <w:tcW w:w="1614" w:type="pct"/>
            <w:tcBorders>
              <w:top w:val="nil"/>
              <w:bottom w:val="nil"/>
              <w:right w:val="single" w:sz="4" w:space="0" w:color="auto"/>
            </w:tcBorders>
            <w:vAlign w:val="bottom"/>
          </w:tcPr>
          <w:p w14:paraId="26105EC8" w14:textId="77777777" w:rsidR="00D60367" w:rsidRPr="00D60367" w:rsidRDefault="00D60367" w:rsidP="00D60367">
            <w:pPr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Каракол шаары</w:t>
            </w:r>
          </w:p>
        </w:tc>
        <w:tc>
          <w:tcPr>
            <w:tcW w:w="838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14:paraId="5D10EEC1" w14:textId="77777777" w:rsidR="00D60367" w:rsidRPr="00D60367" w:rsidRDefault="00D60367" w:rsidP="00D60367">
            <w:pPr>
              <w:jc w:val="center"/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val="en-US" w:eastAsia="ru-RU"/>
              </w:rPr>
              <w:t>144298.1</w:t>
            </w:r>
          </w:p>
        </w:tc>
        <w:tc>
          <w:tcPr>
            <w:tcW w:w="872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14:paraId="6DA4429E" w14:textId="77777777" w:rsidR="00D60367" w:rsidRPr="00D60367" w:rsidRDefault="00D60367" w:rsidP="00D60367">
            <w:pPr>
              <w:jc w:val="center"/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val="en-US" w:eastAsia="ru-RU"/>
              </w:rPr>
              <w:t>144398.1</w:t>
            </w:r>
          </w:p>
        </w:tc>
        <w:tc>
          <w:tcPr>
            <w:tcW w:w="838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14:paraId="519CA5CD" w14:textId="77777777" w:rsidR="00D60367" w:rsidRPr="00D60367" w:rsidRDefault="00D60367" w:rsidP="00D60367">
            <w:pPr>
              <w:jc w:val="center"/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val="en-US" w:eastAsia="ru-RU"/>
              </w:rPr>
              <w:t>112807.1</w:t>
            </w:r>
          </w:p>
        </w:tc>
        <w:tc>
          <w:tcPr>
            <w:tcW w:w="838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14:paraId="019193CD" w14:textId="77777777" w:rsidR="00D60367" w:rsidRPr="00D60367" w:rsidRDefault="00D60367" w:rsidP="00D60367">
            <w:pPr>
              <w:jc w:val="center"/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val="en-US" w:eastAsia="ru-RU"/>
              </w:rPr>
              <w:t>112807.1</w:t>
            </w:r>
          </w:p>
        </w:tc>
      </w:tr>
      <w:tr w:rsidR="00D60367" w:rsidRPr="00D60367" w14:paraId="51FEF582" w14:textId="77777777" w:rsidTr="00D5136F">
        <w:trPr>
          <w:trHeight w:val="284"/>
        </w:trPr>
        <w:tc>
          <w:tcPr>
            <w:tcW w:w="1614" w:type="pct"/>
            <w:tcBorders>
              <w:top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4C39B6A2" w14:textId="77777777" w:rsidR="00D60367" w:rsidRPr="00D60367" w:rsidRDefault="00D60367" w:rsidP="00D60367">
            <w:pPr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Балыкчы шаары</w:t>
            </w:r>
          </w:p>
        </w:tc>
        <w:tc>
          <w:tcPr>
            <w:tcW w:w="83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D20443C" w14:textId="77777777" w:rsidR="00D60367" w:rsidRPr="00D60367" w:rsidRDefault="00D60367" w:rsidP="00D60367">
            <w:pPr>
              <w:jc w:val="center"/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val="en-US" w:eastAsia="ru-RU"/>
              </w:rPr>
              <w:t>104485.7</w:t>
            </w:r>
          </w:p>
        </w:tc>
        <w:tc>
          <w:tcPr>
            <w:tcW w:w="87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9E69467" w14:textId="77777777" w:rsidR="00D60367" w:rsidRPr="00D60367" w:rsidRDefault="00D60367" w:rsidP="00D60367">
            <w:pPr>
              <w:jc w:val="center"/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val="en-US" w:eastAsia="ru-RU"/>
              </w:rPr>
              <w:t>104485.7</w:t>
            </w:r>
          </w:p>
        </w:tc>
        <w:tc>
          <w:tcPr>
            <w:tcW w:w="83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DD80EC1" w14:textId="77777777" w:rsidR="00D60367" w:rsidRPr="00D60367" w:rsidRDefault="00D60367" w:rsidP="00D60367">
            <w:pPr>
              <w:jc w:val="center"/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val="en-US" w:eastAsia="ru-RU"/>
              </w:rPr>
              <w:t>79252.7</w:t>
            </w:r>
          </w:p>
        </w:tc>
        <w:tc>
          <w:tcPr>
            <w:tcW w:w="83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4BAEC10" w14:textId="77777777" w:rsidR="00D60367" w:rsidRPr="00D60367" w:rsidRDefault="00D60367" w:rsidP="00D60367">
            <w:pPr>
              <w:jc w:val="center"/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val="en-US" w:eastAsia="ru-RU"/>
              </w:rPr>
              <w:t>79252.7</w:t>
            </w:r>
          </w:p>
        </w:tc>
      </w:tr>
    </w:tbl>
    <w:p w14:paraId="3D1D51F2" w14:textId="77777777" w:rsidR="00D60367" w:rsidRPr="00D60367" w:rsidRDefault="00D60367" w:rsidP="00D60367">
      <w:pPr>
        <w:jc w:val="center"/>
        <w:rPr>
          <w:szCs w:val="24"/>
          <w:lang w:eastAsia="ru-RU"/>
        </w:rPr>
      </w:pPr>
    </w:p>
    <w:p w14:paraId="28DD82F6" w14:textId="77777777" w:rsidR="00D60367" w:rsidRPr="00D60367" w:rsidRDefault="00D60367" w:rsidP="00D60367">
      <w:pPr>
        <w:jc w:val="center"/>
        <w:rPr>
          <w:szCs w:val="24"/>
          <w:lang w:eastAsia="ru-RU"/>
        </w:rPr>
      </w:pPr>
    </w:p>
    <w:p w14:paraId="54F5ED3C" w14:textId="77777777" w:rsidR="00D60367" w:rsidRPr="00D60367" w:rsidRDefault="00D60367" w:rsidP="00D60367">
      <w:pPr>
        <w:jc w:val="center"/>
        <w:rPr>
          <w:szCs w:val="24"/>
          <w:lang w:eastAsia="ru-RU"/>
        </w:rPr>
      </w:pPr>
    </w:p>
    <w:p w14:paraId="3F4EBEE4" w14:textId="77777777" w:rsidR="00D60367" w:rsidRPr="00D60367" w:rsidRDefault="00D60367" w:rsidP="00961773">
      <w:pPr>
        <w:keepNext/>
        <w:pageBreakBefore/>
        <w:outlineLvl w:val="1"/>
        <w:rPr>
          <w:b/>
          <w:bCs/>
          <w:sz w:val="22"/>
          <w:szCs w:val="22"/>
          <w:lang w:eastAsia="ru-RU"/>
        </w:rPr>
      </w:pPr>
      <w:r w:rsidRPr="00D60367">
        <w:rPr>
          <w:b/>
          <w:bCs/>
          <w:sz w:val="22"/>
          <w:szCs w:val="22"/>
          <w:lang w:eastAsia="ru-RU"/>
        </w:rPr>
        <w:lastRenderedPageBreak/>
        <w:t>Транспорттун жана байланыштын кѳрсѳткүчтѳр</w:t>
      </w:r>
      <w:bookmarkEnd w:id="100"/>
      <w:bookmarkEnd w:id="101"/>
      <w:bookmarkEnd w:id="102"/>
      <w:bookmarkEnd w:id="103"/>
      <w:bookmarkEnd w:id="104"/>
      <w:bookmarkEnd w:id="105"/>
      <w:bookmarkEnd w:id="106"/>
      <w:bookmarkEnd w:id="107"/>
      <w:bookmarkEnd w:id="108"/>
      <w:bookmarkEnd w:id="109"/>
      <w:bookmarkEnd w:id="110"/>
      <w:bookmarkEnd w:id="111"/>
      <w:bookmarkEnd w:id="112"/>
      <w:r w:rsidRPr="00D60367">
        <w:rPr>
          <w:b/>
          <w:bCs/>
          <w:sz w:val="22"/>
          <w:szCs w:val="22"/>
          <w:lang w:eastAsia="ru-RU"/>
        </w:rPr>
        <w:t xml:space="preserve">ү </w:t>
      </w:r>
    </w:p>
    <w:p w14:paraId="4AFDF769" w14:textId="77777777" w:rsidR="00D60367" w:rsidRPr="00D60367" w:rsidRDefault="00D60367" w:rsidP="00D60367">
      <w:pPr>
        <w:rPr>
          <w:i/>
          <w:iCs/>
          <w:sz w:val="18"/>
          <w:szCs w:val="18"/>
          <w:lang w:eastAsia="ru-RU"/>
        </w:rPr>
      </w:pPr>
      <w:bookmarkStart w:id="154" w:name="_Toc166640338"/>
      <w:r w:rsidRPr="00D60367">
        <w:rPr>
          <w:i/>
          <w:iCs/>
          <w:sz w:val="18"/>
          <w:szCs w:val="18"/>
          <w:lang w:eastAsia="ru-RU"/>
        </w:rPr>
        <w:t>(</w:t>
      </w:r>
      <w:bookmarkEnd w:id="154"/>
      <w:r w:rsidRPr="00D60367">
        <w:rPr>
          <w:i/>
          <w:iCs/>
          <w:sz w:val="18"/>
          <w:szCs w:val="18"/>
          <w:lang w:eastAsia="ru-RU"/>
        </w:rPr>
        <w:t>январь-июль)</w:t>
      </w:r>
    </w:p>
    <w:p w14:paraId="0C095508" w14:textId="77777777" w:rsidR="00D60367" w:rsidRPr="00D60367" w:rsidRDefault="00D60367" w:rsidP="00D60367">
      <w:pPr>
        <w:rPr>
          <w:sz w:val="10"/>
          <w:szCs w:val="10"/>
          <w:lang w:eastAsia="ru-RU"/>
        </w:rPr>
      </w:pPr>
    </w:p>
    <w:tbl>
      <w:tblPr>
        <w:tblW w:w="5000" w:type="pct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997"/>
        <w:gridCol w:w="1427"/>
        <w:gridCol w:w="1427"/>
        <w:gridCol w:w="1248"/>
      </w:tblGrid>
      <w:tr w:rsidR="00D60367" w:rsidRPr="00D60367" w14:paraId="43D53932" w14:textId="77777777" w:rsidTr="00961773">
        <w:trPr>
          <w:cantSplit/>
          <w:trHeight w:val="703"/>
        </w:trPr>
        <w:tc>
          <w:tcPr>
            <w:tcW w:w="2745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</w:tcBorders>
          </w:tcPr>
          <w:p w14:paraId="5D0FDE3C" w14:textId="77777777" w:rsidR="00D60367" w:rsidRPr="00D60367" w:rsidRDefault="00D60367" w:rsidP="00D60367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784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</w:tcBorders>
            <w:vAlign w:val="center"/>
          </w:tcPr>
          <w:p w14:paraId="44CD84D4" w14:textId="77777777" w:rsidR="00D60367" w:rsidRPr="00D60367" w:rsidRDefault="00D60367" w:rsidP="00D60367">
            <w:pPr>
              <w:jc w:val="center"/>
              <w:rPr>
                <w:b/>
                <w:sz w:val="18"/>
                <w:szCs w:val="18"/>
                <w:lang w:eastAsia="ru-RU"/>
              </w:rPr>
            </w:pPr>
            <w:r w:rsidRPr="00D60367">
              <w:rPr>
                <w:b/>
                <w:sz w:val="18"/>
                <w:szCs w:val="18"/>
                <w:lang w:eastAsia="ru-RU"/>
              </w:rPr>
              <w:t>2025</w:t>
            </w:r>
          </w:p>
        </w:tc>
        <w:tc>
          <w:tcPr>
            <w:tcW w:w="784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</w:tcBorders>
            <w:vAlign w:val="center"/>
          </w:tcPr>
          <w:p w14:paraId="1B6D9B79" w14:textId="77777777" w:rsidR="00D60367" w:rsidRPr="00D60367" w:rsidRDefault="00D60367" w:rsidP="00D60367">
            <w:pPr>
              <w:jc w:val="center"/>
              <w:rPr>
                <w:b/>
                <w:sz w:val="18"/>
                <w:szCs w:val="18"/>
                <w:lang w:eastAsia="ru-RU"/>
              </w:rPr>
            </w:pPr>
            <w:r w:rsidRPr="00D60367">
              <w:rPr>
                <w:b/>
                <w:sz w:val="18"/>
                <w:szCs w:val="18"/>
                <w:lang w:eastAsia="ru-RU"/>
              </w:rPr>
              <w:t>2026</w:t>
            </w:r>
          </w:p>
        </w:tc>
        <w:tc>
          <w:tcPr>
            <w:tcW w:w="686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264F1B40" w14:textId="241817CE" w:rsidR="00D60367" w:rsidRPr="00D60367" w:rsidRDefault="00D60367" w:rsidP="00961773">
            <w:pPr>
              <w:jc w:val="center"/>
              <w:rPr>
                <w:b/>
                <w:sz w:val="18"/>
                <w:szCs w:val="18"/>
                <w:lang w:eastAsia="ru-RU"/>
              </w:rPr>
            </w:pPr>
            <w:r w:rsidRPr="00D60367">
              <w:rPr>
                <w:b/>
                <w:sz w:val="18"/>
                <w:szCs w:val="18"/>
                <w:lang w:eastAsia="ru-RU"/>
              </w:rPr>
              <w:t>2026</w:t>
            </w:r>
            <w:r w:rsidR="00961773">
              <w:rPr>
                <w:b/>
                <w:sz w:val="18"/>
                <w:szCs w:val="18"/>
                <w:lang w:eastAsia="ru-RU"/>
              </w:rPr>
              <w:t xml:space="preserve"> </w:t>
            </w:r>
            <w:r w:rsidRPr="00D60367">
              <w:rPr>
                <w:b/>
                <w:sz w:val="18"/>
                <w:szCs w:val="18"/>
                <w:lang w:eastAsia="ru-RU"/>
              </w:rPr>
              <w:t>% менен 2025</w:t>
            </w:r>
          </w:p>
        </w:tc>
      </w:tr>
      <w:tr w:rsidR="00D60367" w:rsidRPr="00D60367" w14:paraId="26BB22FB" w14:textId="77777777" w:rsidTr="00D5136F">
        <w:tc>
          <w:tcPr>
            <w:tcW w:w="274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6000FEC" w14:textId="77777777" w:rsidR="00D60367" w:rsidRPr="00D60367" w:rsidRDefault="00D60367" w:rsidP="00D60367">
            <w:pPr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Транспорттун бардык түрү менен жүк ташуу,     миң тонна:</w:t>
            </w:r>
          </w:p>
        </w:tc>
        <w:tc>
          <w:tcPr>
            <w:tcW w:w="784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14:paraId="2B6FCBFE" w14:textId="77777777" w:rsidR="00D60367" w:rsidRPr="00D60367" w:rsidRDefault="00D60367" w:rsidP="00D60367">
            <w:pPr>
              <w:jc w:val="center"/>
              <w:rPr>
                <w:b/>
                <w:bCs/>
                <w:sz w:val="18"/>
                <w:szCs w:val="18"/>
              </w:rPr>
            </w:pPr>
            <w:r w:rsidRPr="00D60367">
              <w:rPr>
                <w:b/>
                <w:bCs/>
                <w:sz w:val="18"/>
                <w:szCs w:val="18"/>
              </w:rPr>
              <w:t>1747,1</w:t>
            </w:r>
          </w:p>
        </w:tc>
        <w:tc>
          <w:tcPr>
            <w:tcW w:w="784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14:paraId="7AF1A164" w14:textId="77777777" w:rsidR="00D60367" w:rsidRPr="00D60367" w:rsidRDefault="00D60367" w:rsidP="00D60367">
            <w:pPr>
              <w:jc w:val="center"/>
              <w:rPr>
                <w:b/>
                <w:bCs/>
                <w:sz w:val="18"/>
                <w:szCs w:val="18"/>
                <w:lang w:eastAsia="ru-RU"/>
              </w:rPr>
            </w:pPr>
            <w:r w:rsidRPr="00D60367">
              <w:rPr>
                <w:b/>
                <w:bCs/>
                <w:sz w:val="18"/>
                <w:szCs w:val="18"/>
                <w:lang w:eastAsia="ru-RU"/>
              </w:rPr>
              <w:t>2021,6</w:t>
            </w:r>
          </w:p>
        </w:tc>
        <w:tc>
          <w:tcPr>
            <w:tcW w:w="68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14:paraId="22C97C88" w14:textId="77777777" w:rsidR="00D60367" w:rsidRPr="00D60367" w:rsidRDefault="00D60367" w:rsidP="00D60367">
            <w:pPr>
              <w:jc w:val="center"/>
              <w:rPr>
                <w:b/>
                <w:bCs/>
                <w:sz w:val="18"/>
                <w:szCs w:val="18"/>
                <w:lang w:eastAsia="ru-RU"/>
              </w:rPr>
            </w:pPr>
            <w:r w:rsidRPr="00D60367">
              <w:rPr>
                <w:b/>
                <w:bCs/>
                <w:sz w:val="18"/>
                <w:szCs w:val="18"/>
                <w:lang w:eastAsia="ru-RU"/>
              </w:rPr>
              <w:t>115,7</w:t>
            </w:r>
          </w:p>
        </w:tc>
      </w:tr>
      <w:tr w:rsidR="00D60367" w:rsidRPr="00D60367" w14:paraId="39D11981" w14:textId="77777777" w:rsidTr="00D5136F">
        <w:tc>
          <w:tcPr>
            <w:tcW w:w="2745" w:type="pct"/>
            <w:tcBorders>
              <w:left w:val="single" w:sz="4" w:space="0" w:color="auto"/>
              <w:right w:val="single" w:sz="4" w:space="0" w:color="auto"/>
            </w:tcBorders>
          </w:tcPr>
          <w:p w14:paraId="7439CC26" w14:textId="77777777" w:rsidR="00D60367" w:rsidRPr="00D60367" w:rsidRDefault="00D60367" w:rsidP="00D60367">
            <w:pPr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анын ичинде :</w:t>
            </w:r>
            <w:r w:rsidRPr="00D60367">
              <w:rPr>
                <w:sz w:val="18"/>
                <w:szCs w:val="18"/>
                <w:lang w:eastAsia="ru-RU"/>
              </w:rPr>
              <w:tab/>
              <w:t xml:space="preserve">- автомобиль    </w:t>
            </w:r>
          </w:p>
        </w:tc>
        <w:tc>
          <w:tcPr>
            <w:tcW w:w="784" w:type="pct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14:paraId="6859CD41" w14:textId="77777777" w:rsidR="00D60367" w:rsidRPr="00D60367" w:rsidRDefault="00D60367" w:rsidP="00D60367">
            <w:pPr>
              <w:jc w:val="center"/>
              <w:rPr>
                <w:bCs/>
                <w:sz w:val="18"/>
                <w:szCs w:val="18"/>
              </w:rPr>
            </w:pPr>
            <w:r w:rsidRPr="00D60367">
              <w:rPr>
                <w:bCs/>
                <w:sz w:val="18"/>
                <w:szCs w:val="18"/>
              </w:rPr>
              <w:t>1747,1</w:t>
            </w:r>
          </w:p>
        </w:tc>
        <w:tc>
          <w:tcPr>
            <w:tcW w:w="784" w:type="pct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14:paraId="582435C4" w14:textId="77777777" w:rsidR="00D60367" w:rsidRPr="00D60367" w:rsidRDefault="00D60367" w:rsidP="00D60367">
            <w:pPr>
              <w:jc w:val="center"/>
              <w:rPr>
                <w:bCs/>
                <w:sz w:val="18"/>
                <w:szCs w:val="18"/>
                <w:lang w:eastAsia="ru-RU"/>
              </w:rPr>
            </w:pPr>
            <w:r w:rsidRPr="00D60367">
              <w:rPr>
                <w:bCs/>
                <w:sz w:val="18"/>
                <w:szCs w:val="18"/>
                <w:lang w:eastAsia="ru-RU"/>
              </w:rPr>
              <w:t>2021,6</w:t>
            </w:r>
          </w:p>
        </w:tc>
        <w:tc>
          <w:tcPr>
            <w:tcW w:w="686" w:type="pct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14:paraId="002F836A" w14:textId="77777777" w:rsidR="00D60367" w:rsidRPr="00D60367" w:rsidRDefault="00D60367" w:rsidP="00D60367">
            <w:pPr>
              <w:jc w:val="center"/>
              <w:rPr>
                <w:bCs/>
                <w:sz w:val="18"/>
                <w:szCs w:val="18"/>
                <w:lang w:eastAsia="ru-RU"/>
              </w:rPr>
            </w:pPr>
            <w:r w:rsidRPr="00D60367">
              <w:rPr>
                <w:bCs/>
                <w:sz w:val="18"/>
                <w:szCs w:val="18"/>
                <w:lang w:eastAsia="ru-RU"/>
              </w:rPr>
              <w:t>115,7</w:t>
            </w:r>
          </w:p>
        </w:tc>
      </w:tr>
      <w:tr w:rsidR="00D60367" w:rsidRPr="00D60367" w14:paraId="01B3DDA3" w14:textId="77777777" w:rsidTr="00D5136F">
        <w:tc>
          <w:tcPr>
            <w:tcW w:w="2745" w:type="pct"/>
            <w:tcBorders>
              <w:left w:val="single" w:sz="4" w:space="0" w:color="auto"/>
              <w:right w:val="single" w:sz="4" w:space="0" w:color="auto"/>
            </w:tcBorders>
          </w:tcPr>
          <w:p w14:paraId="25CC32D9" w14:textId="77777777" w:rsidR="00D60367" w:rsidRPr="00D60367" w:rsidRDefault="00D60367" w:rsidP="00D60367">
            <w:pPr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ab/>
            </w:r>
            <w:r w:rsidRPr="00D60367">
              <w:rPr>
                <w:sz w:val="18"/>
                <w:szCs w:val="18"/>
                <w:lang w:eastAsia="ru-RU"/>
              </w:rPr>
              <w:tab/>
              <w:t>- суу жолдору</w:t>
            </w:r>
          </w:p>
        </w:tc>
        <w:tc>
          <w:tcPr>
            <w:tcW w:w="784" w:type="pct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14:paraId="25C76D8D" w14:textId="77777777" w:rsidR="00D60367" w:rsidRPr="00D60367" w:rsidRDefault="00D60367" w:rsidP="00D60367">
            <w:pPr>
              <w:jc w:val="center"/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-</w:t>
            </w:r>
          </w:p>
        </w:tc>
        <w:tc>
          <w:tcPr>
            <w:tcW w:w="784" w:type="pct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14:paraId="6EC26EF8" w14:textId="77777777" w:rsidR="00D60367" w:rsidRPr="00D60367" w:rsidRDefault="00D60367" w:rsidP="00D60367">
            <w:pPr>
              <w:jc w:val="center"/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-</w:t>
            </w:r>
          </w:p>
        </w:tc>
        <w:tc>
          <w:tcPr>
            <w:tcW w:w="686" w:type="pct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14:paraId="34281B80" w14:textId="77777777" w:rsidR="00D60367" w:rsidRPr="00D60367" w:rsidRDefault="00D60367" w:rsidP="00D60367">
            <w:pPr>
              <w:jc w:val="center"/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-</w:t>
            </w:r>
          </w:p>
        </w:tc>
      </w:tr>
      <w:tr w:rsidR="00D60367" w:rsidRPr="00D60367" w14:paraId="6F2664DA" w14:textId="77777777" w:rsidTr="00D5136F">
        <w:tc>
          <w:tcPr>
            <w:tcW w:w="2745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4A6B69" w14:textId="77777777" w:rsidR="00D60367" w:rsidRPr="00D60367" w:rsidRDefault="00D60367" w:rsidP="00D60367">
            <w:pPr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Жүргүнчүлѳрдү ташуунун жүгүртүлүшү:</w:t>
            </w:r>
          </w:p>
          <w:p w14:paraId="7E0799FF" w14:textId="77777777" w:rsidR="00D60367" w:rsidRPr="00D60367" w:rsidRDefault="00D60367" w:rsidP="00D60367">
            <w:pPr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миң. жүргүнчү км.</w:t>
            </w:r>
          </w:p>
        </w:tc>
        <w:tc>
          <w:tcPr>
            <w:tcW w:w="784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4ABD057" w14:textId="77777777" w:rsidR="00D60367" w:rsidRPr="00D60367" w:rsidRDefault="00D60367" w:rsidP="00D60367">
            <w:pPr>
              <w:jc w:val="center"/>
              <w:rPr>
                <w:b/>
                <w:bCs/>
                <w:sz w:val="18"/>
                <w:szCs w:val="18"/>
                <w:lang w:eastAsia="ru-RU"/>
              </w:rPr>
            </w:pPr>
            <w:r w:rsidRPr="00D60367">
              <w:rPr>
                <w:b/>
                <w:bCs/>
                <w:sz w:val="18"/>
                <w:szCs w:val="18"/>
                <w:lang w:eastAsia="ru-RU"/>
              </w:rPr>
              <w:t>202596,5</w:t>
            </w:r>
          </w:p>
        </w:tc>
        <w:tc>
          <w:tcPr>
            <w:tcW w:w="784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E644118" w14:textId="77777777" w:rsidR="00D60367" w:rsidRPr="00D60367" w:rsidRDefault="00D60367" w:rsidP="00D60367">
            <w:pPr>
              <w:jc w:val="center"/>
              <w:rPr>
                <w:b/>
                <w:bCs/>
                <w:sz w:val="18"/>
                <w:szCs w:val="18"/>
                <w:lang w:eastAsia="ru-RU"/>
              </w:rPr>
            </w:pPr>
            <w:r w:rsidRPr="00D60367">
              <w:rPr>
                <w:b/>
                <w:bCs/>
                <w:sz w:val="18"/>
                <w:szCs w:val="18"/>
                <w:lang w:eastAsia="ru-RU"/>
              </w:rPr>
              <w:t>225818,0</w:t>
            </w:r>
          </w:p>
        </w:tc>
        <w:tc>
          <w:tcPr>
            <w:tcW w:w="686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72204FD" w14:textId="77777777" w:rsidR="00D60367" w:rsidRPr="00D60367" w:rsidRDefault="00D60367" w:rsidP="00D60367">
            <w:pPr>
              <w:jc w:val="center"/>
              <w:rPr>
                <w:b/>
                <w:bCs/>
                <w:sz w:val="18"/>
                <w:szCs w:val="18"/>
                <w:lang w:eastAsia="ru-RU"/>
              </w:rPr>
            </w:pPr>
            <w:r w:rsidRPr="00D60367">
              <w:rPr>
                <w:b/>
                <w:bCs/>
                <w:sz w:val="18"/>
                <w:szCs w:val="18"/>
                <w:lang w:eastAsia="ru-RU"/>
              </w:rPr>
              <w:t>111,5</w:t>
            </w:r>
          </w:p>
        </w:tc>
      </w:tr>
    </w:tbl>
    <w:p w14:paraId="2EF804A5" w14:textId="77777777" w:rsidR="00D60367" w:rsidRPr="00D60367" w:rsidRDefault="00D60367" w:rsidP="00961773">
      <w:pPr>
        <w:keepNext/>
        <w:outlineLvl w:val="1"/>
        <w:rPr>
          <w:b/>
          <w:bCs/>
          <w:sz w:val="22"/>
          <w:szCs w:val="22"/>
          <w:lang w:eastAsia="ru-RU"/>
        </w:rPr>
      </w:pPr>
      <w:bookmarkStart w:id="155" w:name="_Toc166641344"/>
      <w:bookmarkStart w:id="156" w:name="_Toc166647794"/>
      <w:bookmarkStart w:id="157" w:name="_Toc166647906"/>
      <w:bookmarkStart w:id="158" w:name="_Toc188156653"/>
      <w:bookmarkStart w:id="159" w:name="_Toc188157030"/>
      <w:bookmarkStart w:id="160" w:name="_Toc219622349"/>
      <w:bookmarkStart w:id="161" w:name="_Toc219622404"/>
      <w:bookmarkStart w:id="162" w:name="_Toc258853413"/>
      <w:bookmarkStart w:id="163" w:name="_Toc258853963"/>
      <w:bookmarkStart w:id="164" w:name="_Toc266437251"/>
      <w:bookmarkStart w:id="165" w:name="_Toc266438404"/>
      <w:bookmarkStart w:id="166" w:name="_Toc298162549"/>
      <w:bookmarkStart w:id="167" w:name="_Toc347148749"/>
    </w:p>
    <w:p w14:paraId="7BD6F4BF" w14:textId="77777777" w:rsidR="00D60367" w:rsidRPr="00D60367" w:rsidRDefault="00D60367" w:rsidP="00961773">
      <w:pPr>
        <w:keepNext/>
        <w:outlineLvl w:val="1"/>
        <w:rPr>
          <w:b/>
          <w:bCs/>
          <w:sz w:val="22"/>
          <w:szCs w:val="22"/>
          <w:lang w:eastAsia="ru-RU"/>
        </w:rPr>
      </w:pPr>
      <w:r w:rsidRPr="00D60367">
        <w:rPr>
          <w:b/>
          <w:bCs/>
          <w:sz w:val="22"/>
          <w:szCs w:val="22"/>
          <w:lang w:eastAsia="ru-RU"/>
        </w:rPr>
        <w:t>Аймактар боюнча автотранспорттун иш кѳлѳмү</w:t>
      </w:r>
      <w:bookmarkEnd w:id="155"/>
      <w:bookmarkEnd w:id="156"/>
      <w:bookmarkEnd w:id="157"/>
      <w:bookmarkEnd w:id="158"/>
      <w:bookmarkEnd w:id="159"/>
      <w:bookmarkEnd w:id="160"/>
      <w:bookmarkEnd w:id="161"/>
      <w:bookmarkEnd w:id="162"/>
      <w:bookmarkEnd w:id="163"/>
      <w:bookmarkEnd w:id="164"/>
      <w:bookmarkEnd w:id="165"/>
      <w:bookmarkEnd w:id="166"/>
      <w:bookmarkEnd w:id="167"/>
    </w:p>
    <w:p w14:paraId="0078362E" w14:textId="77777777" w:rsidR="00D60367" w:rsidRPr="00D60367" w:rsidRDefault="00D60367" w:rsidP="00961773">
      <w:pPr>
        <w:rPr>
          <w:sz w:val="18"/>
          <w:szCs w:val="18"/>
          <w:lang w:eastAsia="ru-RU"/>
        </w:rPr>
      </w:pPr>
      <w:r w:rsidRPr="00D60367">
        <w:rPr>
          <w:i/>
          <w:iCs/>
          <w:sz w:val="18"/>
          <w:szCs w:val="18"/>
          <w:lang w:eastAsia="ru-RU"/>
        </w:rPr>
        <w:t>(январь-июль)</w:t>
      </w:r>
    </w:p>
    <w:p w14:paraId="1EC340AE" w14:textId="77777777" w:rsidR="00D60367" w:rsidRPr="00D60367" w:rsidRDefault="00D60367" w:rsidP="00961773">
      <w:pPr>
        <w:jc w:val="center"/>
        <w:rPr>
          <w:sz w:val="10"/>
          <w:szCs w:val="10"/>
          <w:lang w:eastAsia="ru-RU"/>
        </w:rPr>
      </w:pPr>
    </w:p>
    <w:tbl>
      <w:tblPr>
        <w:tblW w:w="5000" w:type="pct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392"/>
        <w:gridCol w:w="1103"/>
        <w:gridCol w:w="1096"/>
        <w:gridCol w:w="1059"/>
        <w:gridCol w:w="1223"/>
        <w:gridCol w:w="1207"/>
        <w:gridCol w:w="1019"/>
      </w:tblGrid>
      <w:tr w:rsidR="00D60367" w:rsidRPr="00D60367" w14:paraId="1E593E95" w14:textId="77777777" w:rsidTr="00D5136F">
        <w:trPr>
          <w:cantSplit/>
          <w:trHeight w:val="276"/>
        </w:trPr>
        <w:tc>
          <w:tcPr>
            <w:tcW w:w="1314" w:type="pct"/>
            <w:vMerge w:val="restart"/>
            <w:tcBorders>
              <w:top w:val="single" w:sz="6" w:space="0" w:color="auto"/>
              <w:left w:val="single" w:sz="6" w:space="0" w:color="auto"/>
              <w:bottom w:val="single" w:sz="4" w:space="0" w:color="auto"/>
            </w:tcBorders>
            <w:vAlign w:val="center"/>
          </w:tcPr>
          <w:p w14:paraId="43950F01" w14:textId="77777777" w:rsidR="00D60367" w:rsidRPr="00D60367" w:rsidRDefault="00D60367" w:rsidP="00961773">
            <w:pPr>
              <w:jc w:val="center"/>
              <w:rPr>
                <w:sz w:val="18"/>
                <w:szCs w:val="18"/>
                <w:lang w:eastAsia="ru-RU"/>
              </w:rPr>
            </w:pPr>
          </w:p>
        </w:tc>
        <w:tc>
          <w:tcPr>
            <w:tcW w:w="1208" w:type="pct"/>
            <w:gridSpan w:val="2"/>
            <w:vMerge w:val="restart"/>
            <w:tcBorders>
              <w:top w:val="single" w:sz="6" w:space="0" w:color="auto"/>
              <w:left w:val="single" w:sz="6" w:space="0" w:color="auto"/>
            </w:tcBorders>
            <w:vAlign w:val="center"/>
          </w:tcPr>
          <w:p w14:paraId="486D7CC1" w14:textId="77777777" w:rsidR="00D60367" w:rsidRPr="00D60367" w:rsidRDefault="00D60367" w:rsidP="00961773">
            <w:pPr>
              <w:jc w:val="center"/>
              <w:rPr>
                <w:b/>
                <w:sz w:val="18"/>
                <w:szCs w:val="18"/>
                <w:lang w:eastAsia="ru-RU"/>
              </w:rPr>
            </w:pPr>
            <w:r w:rsidRPr="00D60367">
              <w:rPr>
                <w:b/>
                <w:sz w:val="18"/>
                <w:szCs w:val="18"/>
                <w:lang w:eastAsia="ru-RU"/>
              </w:rPr>
              <w:t>Бардык транспорттун жүк ташуусу</w:t>
            </w:r>
          </w:p>
          <w:p w14:paraId="2B57E31D" w14:textId="77777777" w:rsidR="00D60367" w:rsidRPr="00D60367" w:rsidRDefault="00D60367" w:rsidP="00961773">
            <w:pPr>
              <w:jc w:val="center"/>
              <w:rPr>
                <w:b/>
                <w:sz w:val="18"/>
                <w:szCs w:val="18"/>
                <w:lang w:eastAsia="ru-RU"/>
              </w:rPr>
            </w:pPr>
            <w:r w:rsidRPr="00D60367">
              <w:rPr>
                <w:b/>
                <w:sz w:val="18"/>
                <w:szCs w:val="18"/>
                <w:lang w:eastAsia="ru-RU"/>
              </w:rPr>
              <w:t>(миң тонна)</w:t>
            </w:r>
          </w:p>
        </w:tc>
        <w:tc>
          <w:tcPr>
            <w:tcW w:w="582" w:type="pct"/>
            <w:vMerge w:val="restart"/>
            <w:tcBorders>
              <w:top w:val="single" w:sz="6" w:space="0" w:color="auto"/>
              <w:left w:val="single" w:sz="6" w:space="0" w:color="auto"/>
            </w:tcBorders>
            <w:vAlign w:val="center"/>
          </w:tcPr>
          <w:p w14:paraId="65B091B2" w14:textId="77777777" w:rsidR="00D60367" w:rsidRPr="00D60367" w:rsidRDefault="00D60367" w:rsidP="00961773">
            <w:pPr>
              <w:ind w:left="-215" w:right="-154"/>
              <w:jc w:val="center"/>
              <w:rPr>
                <w:b/>
                <w:sz w:val="18"/>
                <w:szCs w:val="18"/>
                <w:lang w:eastAsia="ru-RU"/>
              </w:rPr>
            </w:pPr>
            <w:r w:rsidRPr="00D60367">
              <w:rPr>
                <w:b/>
                <w:sz w:val="18"/>
                <w:szCs w:val="18"/>
                <w:lang w:eastAsia="ru-RU"/>
              </w:rPr>
              <w:t>2026</w:t>
            </w:r>
          </w:p>
          <w:p w14:paraId="41D2426A" w14:textId="77777777" w:rsidR="00D60367" w:rsidRPr="00D60367" w:rsidRDefault="00D60367" w:rsidP="00961773">
            <w:pPr>
              <w:ind w:left="-215" w:right="-154"/>
              <w:jc w:val="center"/>
              <w:rPr>
                <w:b/>
                <w:sz w:val="18"/>
                <w:szCs w:val="18"/>
                <w:lang w:eastAsia="ru-RU"/>
              </w:rPr>
            </w:pPr>
            <w:r w:rsidRPr="00D60367">
              <w:rPr>
                <w:b/>
                <w:sz w:val="18"/>
                <w:szCs w:val="18"/>
                <w:lang w:eastAsia="ru-RU"/>
              </w:rPr>
              <w:t>% менен</w:t>
            </w:r>
          </w:p>
          <w:p w14:paraId="3A4AB3CD" w14:textId="77777777" w:rsidR="00D60367" w:rsidRPr="00D60367" w:rsidRDefault="00D60367" w:rsidP="00961773">
            <w:pPr>
              <w:ind w:left="-215" w:right="-154"/>
              <w:jc w:val="center"/>
              <w:rPr>
                <w:b/>
                <w:sz w:val="18"/>
                <w:szCs w:val="18"/>
                <w:lang w:eastAsia="ru-RU"/>
              </w:rPr>
            </w:pPr>
            <w:r w:rsidRPr="00D60367">
              <w:rPr>
                <w:b/>
                <w:sz w:val="18"/>
                <w:szCs w:val="18"/>
                <w:lang w:eastAsia="ru-RU"/>
              </w:rPr>
              <w:t xml:space="preserve"> 2025</w:t>
            </w:r>
          </w:p>
        </w:tc>
        <w:tc>
          <w:tcPr>
            <w:tcW w:w="1335" w:type="pct"/>
            <w:gridSpan w:val="2"/>
            <w:vMerge w:val="restart"/>
            <w:tcBorders>
              <w:top w:val="single" w:sz="6" w:space="0" w:color="auto"/>
              <w:left w:val="single" w:sz="6" w:space="0" w:color="auto"/>
            </w:tcBorders>
            <w:vAlign w:val="center"/>
          </w:tcPr>
          <w:p w14:paraId="5EE08A66" w14:textId="77777777" w:rsidR="00D60367" w:rsidRPr="00D60367" w:rsidRDefault="00D60367" w:rsidP="00961773">
            <w:pPr>
              <w:ind w:left="-70" w:right="-70"/>
              <w:jc w:val="center"/>
              <w:rPr>
                <w:b/>
                <w:sz w:val="18"/>
                <w:szCs w:val="18"/>
                <w:lang w:eastAsia="ru-RU"/>
              </w:rPr>
            </w:pPr>
            <w:r w:rsidRPr="00D60367">
              <w:rPr>
                <w:b/>
                <w:sz w:val="18"/>
                <w:szCs w:val="18"/>
                <w:lang w:eastAsia="ru-RU"/>
              </w:rPr>
              <w:t>Транспорттун жүргүнчүлѳрдү ташуунун жүгүртүлүшү</w:t>
            </w:r>
          </w:p>
          <w:p w14:paraId="672A5D78" w14:textId="77777777" w:rsidR="00D60367" w:rsidRPr="00D60367" w:rsidRDefault="00D60367" w:rsidP="00961773">
            <w:pPr>
              <w:jc w:val="center"/>
              <w:rPr>
                <w:b/>
                <w:sz w:val="18"/>
                <w:szCs w:val="18"/>
                <w:lang w:eastAsia="ru-RU"/>
              </w:rPr>
            </w:pPr>
            <w:r w:rsidRPr="00D60367">
              <w:rPr>
                <w:b/>
                <w:sz w:val="18"/>
                <w:szCs w:val="18"/>
                <w:lang w:eastAsia="ru-RU"/>
              </w:rPr>
              <w:t>миң жүргүнчү км.</w:t>
            </w:r>
          </w:p>
        </w:tc>
        <w:tc>
          <w:tcPr>
            <w:tcW w:w="560" w:type="pct"/>
            <w:vMerge w:val="restar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5F50AC71" w14:textId="77777777" w:rsidR="00D60367" w:rsidRPr="00D60367" w:rsidRDefault="00D60367" w:rsidP="00961773">
            <w:pPr>
              <w:jc w:val="center"/>
              <w:rPr>
                <w:b/>
                <w:sz w:val="18"/>
                <w:szCs w:val="18"/>
                <w:lang w:eastAsia="ru-RU"/>
              </w:rPr>
            </w:pPr>
            <w:r w:rsidRPr="00D60367">
              <w:rPr>
                <w:b/>
                <w:sz w:val="18"/>
                <w:szCs w:val="18"/>
                <w:lang w:eastAsia="ru-RU"/>
              </w:rPr>
              <w:t>2026</w:t>
            </w:r>
          </w:p>
          <w:p w14:paraId="34F461D0" w14:textId="77777777" w:rsidR="00D60367" w:rsidRPr="00D60367" w:rsidRDefault="00D60367" w:rsidP="00961773">
            <w:pPr>
              <w:ind w:left="-57"/>
              <w:jc w:val="center"/>
              <w:rPr>
                <w:b/>
                <w:sz w:val="18"/>
                <w:szCs w:val="18"/>
                <w:lang w:eastAsia="ru-RU"/>
              </w:rPr>
            </w:pPr>
            <w:r w:rsidRPr="00D60367">
              <w:rPr>
                <w:b/>
                <w:sz w:val="18"/>
                <w:szCs w:val="18"/>
                <w:lang w:eastAsia="ru-RU"/>
              </w:rPr>
              <w:t xml:space="preserve"> % менен 2025</w:t>
            </w:r>
          </w:p>
        </w:tc>
      </w:tr>
      <w:tr w:rsidR="00D60367" w:rsidRPr="00D60367" w14:paraId="36DEEC6D" w14:textId="77777777" w:rsidTr="00D5136F">
        <w:trPr>
          <w:cantSplit/>
          <w:trHeight w:val="276"/>
        </w:trPr>
        <w:tc>
          <w:tcPr>
            <w:tcW w:w="1314" w:type="pct"/>
            <w:vMerge/>
            <w:tcBorders>
              <w:left w:val="single" w:sz="6" w:space="0" w:color="auto"/>
              <w:bottom w:val="single" w:sz="4" w:space="0" w:color="auto"/>
            </w:tcBorders>
            <w:vAlign w:val="center"/>
          </w:tcPr>
          <w:p w14:paraId="60C2A1AF" w14:textId="77777777" w:rsidR="00D60367" w:rsidRPr="00D60367" w:rsidRDefault="00D60367" w:rsidP="00961773">
            <w:pPr>
              <w:jc w:val="both"/>
              <w:rPr>
                <w:sz w:val="18"/>
                <w:szCs w:val="18"/>
                <w:lang w:eastAsia="ru-RU"/>
              </w:rPr>
            </w:pPr>
          </w:p>
        </w:tc>
        <w:tc>
          <w:tcPr>
            <w:tcW w:w="1208" w:type="pct"/>
            <w:gridSpan w:val="2"/>
            <w:vMerge/>
            <w:tcBorders>
              <w:left w:val="single" w:sz="6" w:space="0" w:color="auto"/>
              <w:bottom w:val="single" w:sz="6" w:space="0" w:color="auto"/>
            </w:tcBorders>
            <w:vAlign w:val="center"/>
          </w:tcPr>
          <w:p w14:paraId="25C1A253" w14:textId="77777777" w:rsidR="00D60367" w:rsidRPr="00D60367" w:rsidRDefault="00D60367" w:rsidP="00961773">
            <w:pPr>
              <w:jc w:val="both"/>
              <w:rPr>
                <w:b/>
                <w:sz w:val="18"/>
                <w:szCs w:val="18"/>
                <w:lang w:eastAsia="ru-RU"/>
              </w:rPr>
            </w:pPr>
          </w:p>
        </w:tc>
        <w:tc>
          <w:tcPr>
            <w:tcW w:w="582" w:type="pct"/>
            <w:vMerge/>
            <w:tcBorders>
              <w:left w:val="single" w:sz="6" w:space="0" w:color="auto"/>
            </w:tcBorders>
            <w:vAlign w:val="center"/>
          </w:tcPr>
          <w:p w14:paraId="107D0546" w14:textId="77777777" w:rsidR="00D60367" w:rsidRPr="00D60367" w:rsidRDefault="00D60367" w:rsidP="00961773">
            <w:pPr>
              <w:jc w:val="both"/>
              <w:rPr>
                <w:b/>
                <w:sz w:val="18"/>
                <w:szCs w:val="18"/>
                <w:lang w:eastAsia="ru-RU"/>
              </w:rPr>
            </w:pPr>
          </w:p>
        </w:tc>
        <w:tc>
          <w:tcPr>
            <w:tcW w:w="1335" w:type="pct"/>
            <w:gridSpan w:val="2"/>
            <w:vMerge/>
            <w:tcBorders>
              <w:left w:val="single" w:sz="6" w:space="0" w:color="auto"/>
              <w:bottom w:val="single" w:sz="6" w:space="0" w:color="auto"/>
            </w:tcBorders>
            <w:vAlign w:val="center"/>
          </w:tcPr>
          <w:p w14:paraId="27400DF9" w14:textId="77777777" w:rsidR="00D60367" w:rsidRPr="00D60367" w:rsidRDefault="00D60367" w:rsidP="00961773">
            <w:pPr>
              <w:jc w:val="both"/>
              <w:rPr>
                <w:b/>
                <w:sz w:val="18"/>
                <w:szCs w:val="18"/>
                <w:lang w:eastAsia="ru-RU"/>
              </w:rPr>
            </w:pPr>
          </w:p>
        </w:tc>
        <w:tc>
          <w:tcPr>
            <w:tcW w:w="560" w:type="pct"/>
            <w:vMerge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5F64BE21" w14:textId="77777777" w:rsidR="00D60367" w:rsidRPr="00D60367" w:rsidRDefault="00D60367" w:rsidP="00961773">
            <w:pPr>
              <w:jc w:val="both"/>
              <w:rPr>
                <w:b/>
                <w:sz w:val="18"/>
                <w:szCs w:val="18"/>
                <w:lang w:eastAsia="ru-RU"/>
              </w:rPr>
            </w:pPr>
          </w:p>
        </w:tc>
      </w:tr>
      <w:tr w:rsidR="00D60367" w:rsidRPr="00D60367" w14:paraId="5F56E563" w14:textId="77777777" w:rsidTr="00D5136F">
        <w:trPr>
          <w:cantSplit/>
        </w:trPr>
        <w:tc>
          <w:tcPr>
            <w:tcW w:w="1314" w:type="pct"/>
            <w:vMerge/>
            <w:tcBorders>
              <w:left w:val="single" w:sz="6" w:space="0" w:color="auto"/>
              <w:bottom w:val="single" w:sz="4" w:space="0" w:color="auto"/>
            </w:tcBorders>
            <w:vAlign w:val="center"/>
          </w:tcPr>
          <w:p w14:paraId="2120F5C7" w14:textId="77777777" w:rsidR="00D60367" w:rsidRPr="00D60367" w:rsidRDefault="00D60367" w:rsidP="00961773">
            <w:pPr>
              <w:jc w:val="both"/>
              <w:rPr>
                <w:sz w:val="18"/>
                <w:szCs w:val="18"/>
                <w:lang w:eastAsia="ru-RU"/>
              </w:rPr>
            </w:pPr>
          </w:p>
        </w:tc>
        <w:tc>
          <w:tcPr>
            <w:tcW w:w="606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</w:tcBorders>
            <w:vAlign w:val="center"/>
          </w:tcPr>
          <w:p w14:paraId="0881A784" w14:textId="77777777" w:rsidR="00D60367" w:rsidRPr="00D60367" w:rsidRDefault="00D60367" w:rsidP="00961773">
            <w:pPr>
              <w:jc w:val="center"/>
              <w:rPr>
                <w:b/>
                <w:sz w:val="18"/>
                <w:szCs w:val="18"/>
                <w:lang w:eastAsia="ru-RU"/>
              </w:rPr>
            </w:pPr>
            <w:r w:rsidRPr="00D60367">
              <w:rPr>
                <w:b/>
                <w:sz w:val="18"/>
                <w:szCs w:val="18"/>
                <w:lang w:eastAsia="ru-RU"/>
              </w:rPr>
              <w:t>2025</w:t>
            </w:r>
          </w:p>
        </w:tc>
        <w:tc>
          <w:tcPr>
            <w:tcW w:w="602" w:type="pct"/>
            <w:tcBorders>
              <w:left w:val="single" w:sz="6" w:space="0" w:color="auto"/>
              <w:bottom w:val="single" w:sz="4" w:space="0" w:color="auto"/>
            </w:tcBorders>
            <w:vAlign w:val="center"/>
          </w:tcPr>
          <w:p w14:paraId="71042CB8" w14:textId="77777777" w:rsidR="00D60367" w:rsidRPr="00D60367" w:rsidRDefault="00D60367" w:rsidP="00961773">
            <w:pPr>
              <w:jc w:val="center"/>
              <w:rPr>
                <w:b/>
                <w:sz w:val="18"/>
                <w:szCs w:val="18"/>
                <w:lang w:eastAsia="ru-RU"/>
              </w:rPr>
            </w:pPr>
            <w:r w:rsidRPr="00D60367">
              <w:rPr>
                <w:b/>
                <w:sz w:val="18"/>
                <w:szCs w:val="18"/>
                <w:lang w:eastAsia="ru-RU"/>
              </w:rPr>
              <w:t>2026</w:t>
            </w:r>
          </w:p>
        </w:tc>
        <w:tc>
          <w:tcPr>
            <w:tcW w:w="582" w:type="pct"/>
            <w:vMerge/>
            <w:tcBorders>
              <w:left w:val="single" w:sz="6" w:space="0" w:color="auto"/>
              <w:bottom w:val="single" w:sz="4" w:space="0" w:color="auto"/>
            </w:tcBorders>
            <w:vAlign w:val="center"/>
          </w:tcPr>
          <w:p w14:paraId="483490C5" w14:textId="77777777" w:rsidR="00D60367" w:rsidRPr="00D60367" w:rsidRDefault="00D60367" w:rsidP="00961773">
            <w:pPr>
              <w:jc w:val="center"/>
              <w:rPr>
                <w:b/>
                <w:sz w:val="18"/>
                <w:szCs w:val="18"/>
                <w:lang w:eastAsia="ru-RU"/>
              </w:rPr>
            </w:pPr>
          </w:p>
        </w:tc>
        <w:tc>
          <w:tcPr>
            <w:tcW w:w="672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</w:tcBorders>
            <w:vAlign w:val="center"/>
          </w:tcPr>
          <w:p w14:paraId="23A2AE35" w14:textId="77777777" w:rsidR="00D60367" w:rsidRPr="00D60367" w:rsidRDefault="00D60367" w:rsidP="00961773">
            <w:pPr>
              <w:jc w:val="center"/>
              <w:rPr>
                <w:b/>
                <w:sz w:val="18"/>
                <w:szCs w:val="18"/>
                <w:lang w:eastAsia="ru-RU"/>
              </w:rPr>
            </w:pPr>
            <w:r w:rsidRPr="00D60367">
              <w:rPr>
                <w:b/>
                <w:sz w:val="18"/>
                <w:szCs w:val="18"/>
                <w:lang w:eastAsia="ru-RU"/>
              </w:rPr>
              <w:t>2025</w:t>
            </w:r>
          </w:p>
        </w:tc>
        <w:tc>
          <w:tcPr>
            <w:tcW w:w="663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</w:tcBorders>
            <w:vAlign w:val="center"/>
          </w:tcPr>
          <w:p w14:paraId="3301FC86" w14:textId="77777777" w:rsidR="00D60367" w:rsidRPr="00D60367" w:rsidRDefault="00D60367" w:rsidP="00961773">
            <w:pPr>
              <w:jc w:val="center"/>
              <w:rPr>
                <w:b/>
                <w:sz w:val="18"/>
                <w:szCs w:val="18"/>
                <w:lang w:eastAsia="ru-RU"/>
              </w:rPr>
            </w:pPr>
            <w:r w:rsidRPr="00D60367">
              <w:rPr>
                <w:b/>
                <w:sz w:val="18"/>
                <w:szCs w:val="18"/>
                <w:lang w:eastAsia="ru-RU"/>
              </w:rPr>
              <w:t>2026</w:t>
            </w:r>
          </w:p>
        </w:tc>
        <w:tc>
          <w:tcPr>
            <w:tcW w:w="560" w:type="pct"/>
            <w:vMerge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6E416F47" w14:textId="77777777" w:rsidR="00D60367" w:rsidRPr="00D60367" w:rsidRDefault="00D60367" w:rsidP="00961773">
            <w:pPr>
              <w:jc w:val="both"/>
              <w:rPr>
                <w:b/>
                <w:sz w:val="18"/>
                <w:szCs w:val="18"/>
                <w:lang w:eastAsia="ru-RU"/>
              </w:rPr>
            </w:pPr>
          </w:p>
        </w:tc>
      </w:tr>
      <w:tr w:rsidR="00D60367" w:rsidRPr="00D60367" w14:paraId="2D2427AD" w14:textId="77777777" w:rsidTr="00D5136F">
        <w:trPr>
          <w:trHeight w:val="284"/>
        </w:trPr>
        <w:tc>
          <w:tcPr>
            <w:tcW w:w="1314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14:paraId="23AAE4B4" w14:textId="77777777" w:rsidR="00D60367" w:rsidRPr="00D60367" w:rsidRDefault="00D60367" w:rsidP="00961773">
            <w:pPr>
              <w:jc w:val="both"/>
              <w:rPr>
                <w:b/>
                <w:sz w:val="18"/>
                <w:szCs w:val="18"/>
                <w:lang w:eastAsia="ru-RU"/>
              </w:rPr>
            </w:pPr>
            <w:r w:rsidRPr="00D60367">
              <w:rPr>
                <w:b/>
                <w:sz w:val="18"/>
                <w:szCs w:val="18"/>
                <w:lang w:eastAsia="ru-RU"/>
              </w:rPr>
              <w:t>Облус боюнча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6E1489C8" w14:textId="77777777" w:rsidR="00D60367" w:rsidRPr="00D60367" w:rsidRDefault="00D60367" w:rsidP="00961773">
            <w:pPr>
              <w:jc w:val="center"/>
              <w:rPr>
                <w:b/>
                <w:bCs/>
                <w:sz w:val="18"/>
                <w:szCs w:val="18"/>
              </w:rPr>
            </w:pPr>
            <w:r w:rsidRPr="00D60367">
              <w:rPr>
                <w:b/>
                <w:bCs/>
                <w:sz w:val="18"/>
                <w:szCs w:val="18"/>
                <w:lang w:eastAsia="ru-RU"/>
              </w:rPr>
              <w:t>1747,1</w:t>
            </w:r>
          </w:p>
        </w:tc>
        <w:tc>
          <w:tcPr>
            <w:tcW w:w="602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14:paraId="24F6A6EF" w14:textId="77777777" w:rsidR="00D60367" w:rsidRPr="00D60367" w:rsidRDefault="00D60367" w:rsidP="00961773">
            <w:pPr>
              <w:jc w:val="center"/>
              <w:rPr>
                <w:b/>
                <w:bCs/>
                <w:sz w:val="18"/>
                <w:szCs w:val="18"/>
                <w:lang w:eastAsia="ru-RU"/>
              </w:rPr>
            </w:pPr>
            <w:r w:rsidRPr="00D60367">
              <w:rPr>
                <w:b/>
                <w:bCs/>
                <w:sz w:val="18"/>
                <w:szCs w:val="18"/>
                <w:lang w:eastAsia="ru-RU"/>
              </w:rPr>
              <w:t>2021,6</w:t>
            </w:r>
          </w:p>
        </w:tc>
        <w:tc>
          <w:tcPr>
            <w:tcW w:w="582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14:paraId="256EDA3F" w14:textId="77777777" w:rsidR="00D60367" w:rsidRPr="00D60367" w:rsidRDefault="00D60367" w:rsidP="00961773">
            <w:pPr>
              <w:jc w:val="center"/>
              <w:rPr>
                <w:b/>
                <w:bCs/>
                <w:sz w:val="18"/>
                <w:szCs w:val="18"/>
                <w:lang w:eastAsia="ru-RU"/>
              </w:rPr>
            </w:pPr>
            <w:r w:rsidRPr="00D60367">
              <w:rPr>
                <w:b/>
                <w:bCs/>
                <w:sz w:val="18"/>
                <w:szCs w:val="18"/>
                <w:lang w:eastAsia="ru-RU"/>
              </w:rPr>
              <w:t>115,7</w:t>
            </w:r>
          </w:p>
        </w:tc>
        <w:tc>
          <w:tcPr>
            <w:tcW w:w="672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28B757F0" w14:textId="77777777" w:rsidR="00D60367" w:rsidRPr="00D60367" w:rsidRDefault="00D60367" w:rsidP="00961773">
            <w:pPr>
              <w:jc w:val="center"/>
              <w:rPr>
                <w:b/>
                <w:bCs/>
                <w:sz w:val="18"/>
                <w:szCs w:val="18"/>
                <w:lang w:eastAsia="ru-RU"/>
              </w:rPr>
            </w:pPr>
            <w:r w:rsidRPr="00D60367">
              <w:rPr>
                <w:b/>
                <w:bCs/>
                <w:sz w:val="18"/>
                <w:szCs w:val="18"/>
                <w:lang w:eastAsia="ru-RU"/>
              </w:rPr>
              <w:t>202596,5</w:t>
            </w:r>
          </w:p>
        </w:tc>
        <w:tc>
          <w:tcPr>
            <w:tcW w:w="663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14:paraId="1CB55CBE" w14:textId="77777777" w:rsidR="00D60367" w:rsidRPr="00D60367" w:rsidRDefault="00D60367" w:rsidP="00961773">
            <w:pPr>
              <w:jc w:val="center"/>
              <w:rPr>
                <w:b/>
                <w:bCs/>
                <w:sz w:val="18"/>
                <w:szCs w:val="18"/>
                <w:lang w:eastAsia="ru-RU"/>
              </w:rPr>
            </w:pPr>
            <w:r w:rsidRPr="00D60367">
              <w:rPr>
                <w:b/>
                <w:bCs/>
                <w:sz w:val="18"/>
                <w:szCs w:val="18"/>
                <w:lang w:eastAsia="ru-RU"/>
              </w:rPr>
              <w:t>225818,0</w:t>
            </w:r>
          </w:p>
        </w:tc>
        <w:tc>
          <w:tcPr>
            <w:tcW w:w="560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14:paraId="74B3B498" w14:textId="77777777" w:rsidR="00D60367" w:rsidRPr="00D60367" w:rsidRDefault="00D60367" w:rsidP="00961773">
            <w:pPr>
              <w:jc w:val="center"/>
              <w:rPr>
                <w:b/>
                <w:bCs/>
                <w:sz w:val="18"/>
                <w:szCs w:val="18"/>
                <w:lang w:eastAsia="ru-RU"/>
              </w:rPr>
            </w:pPr>
            <w:r w:rsidRPr="00D60367">
              <w:rPr>
                <w:b/>
                <w:bCs/>
                <w:sz w:val="18"/>
                <w:szCs w:val="18"/>
                <w:lang w:eastAsia="ru-RU"/>
              </w:rPr>
              <w:t>111,5</w:t>
            </w:r>
          </w:p>
        </w:tc>
      </w:tr>
      <w:tr w:rsidR="00D60367" w:rsidRPr="00D60367" w14:paraId="1284D5C0" w14:textId="77777777" w:rsidTr="00D5136F">
        <w:trPr>
          <w:trHeight w:val="284"/>
        </w:trPr>
        <w:tc>
          <w:tcPr>
            <w:tcW w:w="1314" w:type="pct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14:paraId="5F12E672" w14:textId="77777777" w:rsidR="00D60367" w:rsidRPr="00D60367" w:rsidRDefault="00D60367" w:rsidP="00961773">
            <w:pPr>
              <w:jc w:val="both"/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анын ичинде</w:t>
            </w:r>
          </w:p>
        </w:tc>
        <w:tc>
          <w:tcPr>
            <w:tcW w:w="606" w:type="pc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731F9201" w14:textId="77777777" w:rsidR="00D60367" w:rsidRPr="00D60367" w:rsidRDefault="00D60367" w:rsidP="00961773">
            <w:pPr>
              <w:jc w:val="center"/>
              <w:rPr>
                <w:sz w:val="18"/>
                <w:szCs w:val="18"/>
                <w:lang w:eastAsia="ru-RU"/>
              </w:rPr>
            </w:pPr>
          </w:p>
        </w:tc>
        <w:tc>
          <w:tcPr>
            <w:tcW w:w="602" w:type="pct"/>
            <w:tcBorders>
              <w:top w:val="nil"/>
              <w:left w:val="single" w:sz="4" w:space="0" w:color="auto"/>
              <w:right w:val="single" w:sz="4" w:space="0" w:color="auto"/>
            </w:tcBorders>
            <w:vAlign w:val="bottom"/>
          </w:tcPr>
          <w:p w14:paraId="1D313477" w14:textId="77777777" w:rsidR="00D60367" w:rsidRPr="00D60367" w:rsidRDefault="00D60367" w:rsidP="00961773">
            <w:pPr>
              <w:jc w:val="center"/>
              <w:rPr>
                <w:sz w:val="18"/>
                <w:szCs w:val="18"/>
                <w:lang w:eastAsia="ru-RU"/>
              </w:rPr>
            </w:pPr>
          </w:p>
        </w:tc>
        <w:tc>
          <w:tcPr>
            <w:tcW w:w="582" w:type="pct"/>
            <w:tcBorders>
              <w:top w:val="nil"/>
              <w:left w:val="single" w:sz="4" w:space="0" w:color="auto"/>
              <w:right w:val="single" w:sz="4" w:space="0" w:color="auto"/>
            </w:tcBorders>
            <w:vAlign w:val="bottom"/>
          </w:tcPr>
          <w:p w14:paraId="03B675B4" w14:textId="77777777" w:rsidR="00D60367" w:rsidRPr="00D60367" w:rsidRDefault="00D60367" w:rsidP="00961773">
            <w:pPr>
              <w:jc w:val="center"/>
              <w:rPr>
                <w:sz w:val="18"/>
                <w:szCs w:val="18"/>
                <w:lang w:eastAsia="ru-RU"/>
              </w:rPr>
            </w:pPr>
          </w:p>
        </w:tc>
        <w:tc>
          <w:tcPr>
            <w:tcW w:w="672" w:type="pc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09CE1DE9" w14:textId="77777777" w:rsidR="00D60367" w:rsidRPr="00D60367" w:rsidRDefault="00D60367" w:rsidP="00961773">
            <w:pPr>
              <w:jc w:val="center"/>
              <w:rPr>
                <w:sz w:val="18"/>
                <w:szCs w:val="18"/>
                <w:lang w:eastAsia="ru-RU"/>
              </w:rPr>
            </w:pPr>
          </w:p>
        </w:tc>
        <w:tc>
          <w:tcPr>
            <w:tcW w:w="663" w:type="pct"/>
            <w:tcBorders>
              <w:top w:val="nil"/>
              <w:left w:val="single" w:sz="4" w:space="0" w:color="auto"/>
              <w:right w:val="single" w:sz="4" w:space="0" w:color="auto"/>
            </w:tcBorders>
            <w:vAlign w:val="bottom"/>
          </w:tcPr>
          <w:p w14:paraId="435E2ADE" w14:textId="77777777" w:rsidR="00D60367" w:rsidRPr="00D60367" w:rsidRDefault="00D60367" w:rsidP="00961773">
            <w:pPr>
              <w:jc w:val="center"/>
              <w:rPr>
                <w:sz w:val="18"/>
                <w:szCs w:val="18"/>
                <w:lang w:eastAsia="ru-RU"/>
              </w:rPr>
            </w:pPr>
          </w:p>
        </w:tc>
        <w:tc>
          <w:tcPr>
            <w:tcW w:w="560" w:type="pct"/>
            <w:tcBorders>
              <w:top w:val="nil"/>
              <w:left w:val="single" w:sz="4" w:space="0" w:color="auto"/>
              <w:right w:val="single" w:sz="4" w:space="0" w:color="auto"/>
            </w:tcBorders>
            <w:vAlign w:val="bottom"/>
          </w:tcPr>
          <w:p w14:paraId="0E9F5B78" w14:textId="77777777" w:rsidR="00D60367" w:rsidRPr="00D60367" w:rsidRDefault="00D60367" w:rsidP="00961773">
            <w:pPr>
              <w:jc w:val="center"/>
              <w:rPr>
                <w:sz w:val="18"/>
                <w:szCs w:val="18"/>
                <w:lang w:eastAsia="ru-RU"/>
              </w:rPr>
            </w:pPr>
          </w:p>
        </w:tc>
      </w:tr>
      <w:tr w:rsidR="00D60367" w:rsidRPr="00D60367" w14:paraId="6C1F760F" w14:textId="77777777" w:rsidTr="00D5136F">
        <w:trPr>
          <w:trHeight w:val="284"/>
        </w:trPr>
        <w:tc>
          <w:tcPr>
            <w:tcW w:w="1314" w:type="pct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14:paraId="0D08E159" w14:textId="77777777" w:rsidR="00D60367" w:rsidRPr="00D60367" w:rsidRDefault="00D60367" w:rsidP="00961773">
            <w:pPr>
              <w:jc w:val="both"/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Ак-Суу району</w:t>
            </w:r>
          </w:p>
        </w:tc>
        <w:tc>
          <w:tcPr>
            <w:tcW w:w="606" w:type="pc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28B9C875" w14:textId="77777777" w:rsidR="00D60367" w:rsidRPr="00D60367" w:rsidRDefault="00D60367" w:rsidP="00961773">
            <w:pPr>
              <w:jc w:val="center"/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205,3</w:t>
            </w:r>
          </w:p>
        </w:tc>
        <w:tc>
          <w:tcPr>
            <w:tcW w:w="602" w:type="pct"/>
            <w:tcBorders>
              <w:top w:val="nil"/>
              <w:left w:val="single" w:sz="4" w:space="0" w:color="auto"/>
              <w:right w:val="single" w:sz="4" w:space="0" w:color="auto"/>
            </w:tcBorders>
            <w:vAlign w:val="bottom"/>
          </w:tcPr>
          <w:p w14:paraId="7A4C0206" w14:textId="77777777" w:rsidR="00D60367" w:rsidRPr="00D60367" w:rsidRDefault="00D60367" w:rsidP="00961773">
            <w:pPr>
              <w:jc w:val="center"/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209,0</w:t>
            </w:r>
          </w:p>
        </w:tc>
        <w:tc>
          <w:tcPr>
            <w:tcW w:w="582" w:type="pct"/>
            <w:tcBorders>
              <w:top w:val="nil"/>
              <w:left w:val="single" w:sz="4" w:space="0" w:color="auto"/>
              <w:right w:val="single" w:sz="4" w:space="0" w:color="auto"/>
            </w:tcBorders>
            <w:vAlign w:val="bottom"/>
          </w:tcPr>
          <w:p w14:paraId="50F691FF" w14:textId="77777777" w:rsidR="00D60367" w:rsidRPr="00D60367" w:rsidRDefault="00D60367" w:rsidP="00961773">
            <w:pPr>
              <w:jc w:val="center"/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101,8</w:t>
            </w:r>
          </w:p>
        </w:tc>
        <w:tc>
          <w:tcPr>
            <w:tcW w:w="672" w:type="pc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1E4BBA2E" w14:textId="77777777" w:rsidR="00D60367" w:rsidRPr="00D60367" w:rsidRDefault="00D60367" w:rsidP="00961773">
            <w:pPr>
              <w:jc w:val="center"/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16076,6</w:t>
            </w:r>
          </w:p>
        </w:tc>
        <w:tc>
          <w:tcPr>
            <w:tcW w:w="663" w:type="pct"/>
            <w:tcBorders>
              <w:top w:val="nil"/>
              <w:left w:val="single" w:sz="4" w:space="0" w:color="auto"/>
              <w:right w:val="single" w:sz="4" w:space="0" w:color="auto"/>
            </w:tcBorders>
            <w:vAlign w:val="bottom"/>
          </w:tcPr>
          <w:p w14:paraId="5A3248AE" w14:textId="77777777" w:rsidR="00D60367" w:rsidRPr="00D60367" w:rsidRDefault="00D60367" w:rsidP="00961773">
            <w:pPr>
              <w:jc w:val="center"/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16189,7</w:t>
            </w:r>
          </w:p>
        </w:tc>
        <w:tc>
          <w:tcPr>
            <w:tcW w:w="560" w:type="pct"/>
            <w:tcBorders>
              <w:top w:val="nil"/>
              <w:left w:val="single" w:sz="4" w:space="0" w:color="auto"/>
              <w:right w:val="single" w:sz="4" w:space="0" w:color="auto"/>
            </w:tcBorders>
            <w:vAlign w:val="bottom"/>
          </w:tcPr>
          <w:p w14:paraId="561B3079" w14:textId="77777777" w:rsidR="00D60367" w:rsidRPr="00D60367" w:rsidRDefault="00D60367" w:rsidP="00961773">
            <w:pPr>
              <w:jc w:val="center"/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100,7</w:t>
            </w:r>
          </w:p>
        </w:tc>
      </w:tr>
      <w:tr w:rsidR="00D60367" w:rsidRPr="00D60367" w14:paraId="23796A2E" w14:textId="77777777" w:rsidTr="00D5136F">
        <w:trPr>
          <w:trHeight w:val="284"/>
        </w:trPr>
        <w:tc>
          <w:tcPr>
            <w:tcW w:w="1314" w:type="pct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14:paraId="0E011111" w14:textId="77777777" w:rsidR="00D60367" w:rsidRPr="00D60367" w:rsidRDefault="00D60367" w:rsidP="00961773">
            <w:pPr>
              <w:jc w:val="both"/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Жети-Ѳгүз району</w:t>
            </w:r>
          </w:p>
        </w:tc>
        <w:tc>
          <w:tcPr>
            <w:tcW w:w="606" w:type="pc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59F87724" w14:textId="77777777" w:rsidR="00D60367" w:rsidRPr="00D60367" w:rsidRDefault="00D60367" w:rsidP="00961773">
            <w:pPr>
              <w:jc w:val="center"/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743,4</w:t>
            </w:r>
          </w:p>
        </w:tc>
        <w:tc>
          <w:tcPr>
            <w:tcW w:w="602" w:type="pct"/>
            <w:tcBorders>
              <w:top w:val="nil"/>
              <w:left w:val="single" w:sz="4" w:space="0" w:color="auto"/>
              <w:right w:val="single" w:sz="4" w:space="0" w:color="auto"/>
            </w:tcBorders>
            <w:vAlign w:val="bottom"/>
          </w:tcPr>
          <w:p w14:paraId="2BFF823C" w14:textId="77777777" w:rsidR="00D60367" w:rsidRPr="00D60367" w:rsidRDefault="00D60367" w:rsidP="00961773">
            <w:pPr>
              <w:jc w:val="center"/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932,8</w:t>
            </w:r>
          </w:p>
        </w:tc>
        <w:tc>
          <w:tcPr>
            <w:tcW w:w="582" w:type="pct"/>
            <w:tcBorders>
              <w:top w:val="nil"/>
              <w:left w:val="single" w:sz="4" w:space="0" w:color="auto"/>
              <w:right w:val="single" w:sz="4" w:space="0" w:color="auto"/>
            </w:tcBorders>
            <w:vAlign w:val="bottom"/>
          </w:tcPr>
          <w:p w14:paraId="04340FB1" w14:textId="77777777" w:rsidR="00D60367" w:rsidRPr="00D60367" w:rsidRDefault="00D60367" w:rsidP="00961773">
            <w:pPr>
              <w:jc w:val="center"/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125,5</w:t>
            </w:r>
          </w:p>
        </w:tc>
        <w:tc>
          <w:tcPr>
            <w:tcW w:w="672" w:type="pc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5C4AAF3F" w14:textId="77777777" w:rsidR="00D60367" w:rsidRPr="00D60367" w:rsidRDefault="00D60367" w:rsidP="00961773">
            <w:pPr>
              <w:jc w:val="center"/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32337,0</w:t>
            </w:r>
          </w:p>
        </w:tc>
        <w:tc>
          <w:tcPr>
            <w:tcW w:w="663" w:type="pct"/>
            <w:tcBorders>
              <w:top w:val="nil"/>
              <w:left w:val="single" w:sz="4" w:space="0" w:color="auto"/>
              <w:right w:val="single" w:sz="4" w:space="0" w:color="auto"/>
            </w:tcBorders>
            <w:vAlign w:val="bottom"/>
          </w:tcPr>
          <w:p w14:paraId="3831FBB3" w14:textId="77777777" w:rsidR="00D60367" w:rsidRPr="00D60367" w:rsidRDefault="00D60367" w:rsidP="00961773">
            <w:pPr>
              <w:jc w:val="center"/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21350,8</w:t>
            </w:r>
          </w:p>
        </w:tc>
        <w:tc>
          <w:tcPr>
            <w:tcW w:w="560" w:type="pct"/>
            <w:tcBorders>
              <w:top w:val="nil"/>
              <w:left w:val="single" w:sz="4" w:space="0" w:color="auto"/>
              <w:right w:val="single" w:sz="4" w:space="0" w:color="auto"/>
            </w:tcBorders>
            <w:vAlign w:val="bottom"/>
          </w:tcPr>
          <w:p w14:paraId="7091C682" w14:textId="77777777" w:rsidR="00D60367" w:rsidRPr="00D60367" w:rsidRDefault="00D60367" w:rsidP="00961773">
            <w:pPr>
              <w:jc w:val="center"/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66,0</w:t>
            </w:r>
          </w:p>
        </w:tc>
      </w:tr>
      <w:tr w:rsidR="00D60367" w:rsidRPr="00D60367" w14:paraId="7036B113" w14:textId="77777777" w:rsidTr="00D5136F">
        <w:trPr>
          <w:trHeight w:val="284"/>
        </w:trPr>
        <w:tc>
          <w:tcPr>
            <w:tcW w:w="1314" w:type="pct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14:paraId="03EB316B" w14:textId="77777777" w:rsidR="00D60367" w:rsidRPr="00D60367" w:rsidRDefault="00D60367" w:rsidP="00961773">
            <w:pPr>
              <w:jc w:val="both"/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Ысык-Кѳл району</w:t>
            </w:r>
          </w:p>
        </w:tc>
        <w:tc>
          <w:tcPr>
            <w:tcW w:w="606" w:type="pc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70D38D04" w14:textId="77777777" w:rsidR="00D60367" w:rsidRPr="00D60367" w:rsidRDefault="00D60367" w:rsidP="00961773">
            <w:pPr>
              <w:jc w:val="center"/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208,2</w:t>
            </w:r>
          </w:p>
        </w:tc>
        <w:tc>
          <w:tcPr>
            <w:tcW w:w="602" w:type="pct"/>
            <w:tcBorders>
              <w:top w:val="nil"/>
              <w:left w:val="single" w:sz="4" w:space="0" w:color="auto"/>
              <w:right w:val="single" w:sz="4" w:space="0" w:color="auto"/>
            </w:tcBorders>
            <w:vAlign w:val="bottom"/>
          </w:tcPr>
          <w:p w14:paraId="7ED5C6AA" w14:textId="77777777" w:rsidR="00D60367" w:rsidRPr="00D60367" w:rsidRDefault="00D60367" w:rsidP="00961773">
            <w:pPr>
              <w:jc w:val="center"/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247,3</w:t>
            </w:r>
          </w:p>
        </w:tc>
        <w:tc>
          <w:tcPr>
            <w:tcW w:w="582" w:type="pct"/>
            <w:tcBorders>
              <w:top w:val="nil"/>
              <w:left w:val="single" w:sz="4" w:space="0" w:color="auto"/>
              <w:right w:val="single" w:sz="4" w:space="0" w:color="auto"/>
            </w:tcBorders>
            <w:vAlign w:val="bottom"/>
          </w:tcPr>
          <w:p w14:paraId="6A335D78" w14:textId="77777777" w:rsidR="00D60367" w:rsidRPr="00D60367" w:rsidRDefault="00D60367" w:rsidP="00961773">
            <w:pPr>
              <w:jc w:val="center"/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118,8</w:t>
            </w:r>
          </w:p>
        </w:tc>
        <w:tc>
          <w:tcPr>
            <w:tcW w:w="672" w:type="pc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4F95AC38" w14:textId="77777777" w:rsidR="00D60367" w:rsidRPr="00D60367" w:rsidRDefault="00D60367" w:rsidP="00961773">
            <w:pPr>
              <w:jc w:val="center"/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30274,7</w:t>
            </w:r>
          </w:p>
        </w:tc>
        <w:tc>
          <w:tcPr>
            <w:tcW w:w="663" w:type="pc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3BFCC233" w14:textId="77777777" w:rsidR="00D60367" w:rsidRPr="00D60367" w:rsidRDefault="00D60367" w:rsidP="00961773">
            <w:pPr>
              <w:jc w:val="center"/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30959,3</w:t>
            </w:r>
          </w:p>
        </w:tc>
        <w:tc>
          <w:tcPr>
            <w:tcW w:w="560" w:type="pc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6AB300E8" w14:textId="77777777" w:rsidR="00D60367" w:rsidRPr="00D60367" w:rsidRDefault="00D60367" w:rsidP="00961773">
            <w:pPr>
              <w:jc w:val="center"/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102,3</w:t>
            </w:r>
          </w:p>
        </w:tc>
      </w:tr>
      <w:tr w:rsidR="00D60367" w:rsidRPr="00D60367" w14:paraId="1525E5BA" w14:textId="77777777" w:rsidTr="00D5136F">
        <w:trPr>
          <w:trHeight w:val="284"/>
        </w:trPr>
        <w:tc>
          <w:tcPr>
            <w:tcW w:w="1314" w:type="pct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14:paraId="7D341C36" w14:textId="77777777" w:rsidR="00D60367" w:rsidRPr="00D60367" w:rsidRDefault="00D60367" w:rsidP="00961773">
            <w:pPr>
              <w:jc w:val="both"/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 xml:space="preserve">    Чолпон-Ата шаары</w:t>
            </w:r>
          </w:p>
        </w:tc>
        <w:tc>
          <w:tcPr>
            <w:tcW w:w="606" w:type="pc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532B3CA0" w14:textId="77777777" w:rsidR="00D60367" w:rsidRPr="00D60367" w:rsidRDefault="00D60367" w:rsidP="00961773">
            <w:pPr>
              <w:jc w:val="center"/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14,8</w:t>
            </w:r>
          </w:p>
        </w:tc>
        <w:tc>
          <w:tcPr>
            <w:tcW w:w="602" w:type="pct"/>
            <w:tcBorders>
              <w:top w:val="nil"/>
              <w:left w:val="single" w:sz="4" w:space="0" w:color="auto"/>
              <w:right w:val="single" w:sz="4" w:space="0" w:color="auto"/>
            </w:tcBorders>
            <w:vAlign w:val="bottom"/>
          </w:tcPr>
          <w:p w14:paraId="3CC1AD74" w14:textId="77777777" w:rsidR="00D60367" w:rsidRPr="00D60367" w:rsidRDefault="00D60367" w:rsidP="00961773">
            <w:pPr>
              <w:jc w:val="center"/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19,3</w:t>
            </w:r>
          </w:p>
        </w:tc>
        <w:tc>
          <w:tcPr>
            <w:tcW w:w="582" w:type="pct"/>
            <w:tcBorders>
              <w:top w:val="nil"/>
              <w:left w:val="single" w:sz="4" w:space="0" w:color="auto"/>
              <w:right w:val="single" w:sz="4" w:space="0" w:color="auto"/>
            </w:tcBorders>
            <w:vAlign w:val="bottom"/>
          </w:tcPr>
          <w:p w14:paraId="6D28011F" w14:textId="77777777" w:rsidR="00D60367" w:rsidRPr="00D60367" w:rsidRDefault="00D60367" w:rsidP="00961773">
            <w:pPr>
              <w:jc w:val="center"/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130,6</w:t>
            </w:r>
          </w:p>
        </w:tc>
        <w:tc>
          <w:tcPr>
            <w:tcW w:w="672" w:type="pc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32BFF521" w14:textId="77777777" w:rsidR="00D60367" w:rsidRPr="00D60367" w:rsidRDefault="00D60367" w:rsidP="00961773">
            <w:pPr>
              <w:jc w:val="center"/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6008,3</w:t>
            </w:r>
          </w:p>
        </w:tc>
        <w:tc>
          <w:tcPr>
            <w:tcW w:w="663" w:type="pc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092BB800" w14:textId="77777777" w:rsidR="00D60367" w:rsidRPr="00D60367" w:rsidRDefault="00D60367" w:rsidP="00961773">
            <w:pPr>
              <w:jc w:val="center"/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7142,0</w:t>
            </w:r>
          </w:p>
        </w:tc>
        <w:tc>
          <w:tcPr>
            <w:tcW w:w="560" w:type="pc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6D3E96A3" w14:textId="77777777" w:rsidR="00D60367" w:rsidRPr="00D60367" w:rsidRDefault="00D60367" w:rsidP="00961773">
            <w:pPr>
              <w:jc w:val="center"/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118,9</w:t>
            </w:r>
          </w:p>
        </w:tc>
      </w:tr>
      <w:tr w:rsidR="00D60367" w:rsidRPr="00D60367" w14:paraId="1CD574C3" w14:textId="77777777" w:rsidTr="00D5136F">
        <w:trPr>
          <w:trHeight w:val="284"/>
        </w:trPr>
        <w:tc>
          <w:tcPr>
            <w:tcW w:w="1314" w:type="pct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14:paraId="69EAC372" w14:textId="77777777" w:rsidR="00D60367" w:rsidRPr="00D60367" w:rsidRDefault="00D60367" w:rsidP="00961773">
            <w:pPr>
              <w:jc w:val="both"/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Тоң району</w:t>
            </w:r>
          </w:p>
        </w:tc>
        <w:tc>
          <w:tcPr>
            <w:tcW w:w="606" w:type="pc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6E58D310" w14:textId="77777777" w:rsidR="00D60367" w:rsidRPr="00D60367" w:rsidRDefault="00D60367" w:rsidP="00961773">
            <w:pPr>
              <w:jc w:val="center"/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91,3</w:t>
            </w:r>
          </w:p>
        </w:tc>
        <w:tc>
          <w:tcPr>
            <w:tcW w:w="602" w:type="pct"/>
            <w:tcBorders>
              <w:top w:val="nil"/>
              <w:left w:val="single" w:sz="4" w:space="0" w:color="auto"/>
              <w:right w:val="single" w:sz="4" w:space="0" w:color="auto"/>
            </w:tcBorders>
            <w:vAlign w:val="bottom"/>
          </w:tcPr>
          <w:p w14:paraId="60A6072B" w14:textId="77777777" w:rsidR="00D60367" w:rsidRPr="00D60367" w:rsidRDefault="00D60367" w:rsidP="00961773">
            <w:pPr>
              <w:jc w:val="center"/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102,6</w:t>
            </w:r>
          </w:p>
        </w:tc>
        <w:tc>
          <w:tcPr>
            <w:tcW w:w="582" w:type="pct"/>
            <w:tcBorders>
              <w:top w:val="nil"/>
              <w:left w:val="single" w:sz="4" w:space="0" w:color="auto"/>
              <w:right w:val="single" w:sz="4" w:space="0" w:color="auto"/>
            </w:tcBorders>
            <w:vAlign w:val="bottom"/>
          </w:tcPr>
          <w:p w14:paraId="5C6DEE49" w14:textId="77777777" w:rsidR="00D60367" w:rsidRPr="00D60367" w:rsidRDefault="00D60367" w:rsidP="00961773">
            <w:pPr>
              <w:jc w:val="center"/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112,4</w:t>
            </w:r>
          </w:p>
        </w:tc>
        <w:tc>
          <w:tcPr>
            <w:tcW w:w="672" w:type="pc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005B556B" w14:textId="77777777" w:rsidR="00D60367" w:rsidRPr="00D60367" w:rsidRDefault="00D60367" w:rsidP="00961773">
            <w:pPr>
              <w:jc w:val="center"/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12248,5</w:t>
            </w:r>
          </w:p>
        </w:tc>
        <w:tc>
          <w:tcPr>
            <w:tcW w:w="663" w:type="pct"/>
            <w:tcBorders>
              <w:top w:val="nil"/>
              <w:left w:val="single" w:sz="4" w:space="0" w:color="auto"/>
              <w:right w:val="single" w:sz="4" w:space="0" w:color="auto"/>
            </w:tcBorders>
            <w:vAlign w:val="bottom"/>
          </w:tcPr>
          <w:p w14:paraId="4AE896C1" w14:textId="77777777" w:rsidR="00D60367" w:rsidRPr="00D60367" w:rsidRDefault="00D60367" w:rsidP="00961773">
            <w:pPr>
              <w:jc w:val="center"/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12886,1</w:t>
            </w:r>
          </w:p>
        </w:tc>
        <w:tc>
          <w:tcPr>
            <w:tcW w:w="560" w:type="pct"/>
            <w:tcBorders>
              <w:top w:val="nil"/>
              <w:left w:val="single" w:sz="4" w:space="0" w:color="auto"/>
              <w:right w:val="single" w:sz="4" w:space="0" w:color="auto"/>
            </w:tcBorders>
            <w:vAlign w:val="bottom"/>
          </w:tcPr>
          <w:p w14:paraId="57EC3C63" w14:textId="77777777" w:rsidR="00D60367" w:rsidRPr="00D60367" w:rsidRDefault="00D60367" w:rsidP="00961773">
            <w:pPr>
              <w:jc w:val="center"/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105,2</w:t>
            </w:r>
          </w:p>
        </w:tc>
      </w:tr>
      <w:tr w:rsidR="00D60367" w:rsidRPr="00D60367" w14:paraId="4886BEB9" w14:textId="77777777" w:rsidTr="00D5136F">
        <w:trPr>
          <w:trHeight w:val="284"/>
        </w:trPr>
        <w:tc>
          <w:tcPr>
            <w:tcW w:w="1314" w:type="pct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14:paraId="43ED2BAA" w14:textId="77777777" w:rsidR="00D60367" w:rsidRPr="00D60367" w:rsidRDefault="00D60367" w:rsidP="00961773">
            <w:pPr>
              <w:jc w:val="both"/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Түп району</w:t>
            </w:r>
          </w:p>
        </w:tc>
        <w:tc>
          <w:tcPr>
            <w:tcW w:w="606" w:type="pc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7CB0F5E4" w14:textId="77777777" w:rsidR="00D60367" w:rsidRPr="00D60367" w:rsidRDefault="00D60367" w:rsidP="00961773">
            <w:pPr>
              <w:jc w:val="center"/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142,6</w:t>
            </w:r>
          </w:p>
        </w:tc>
        <w:tc>
          <w:tcPr>
            <w:tcW w:w="602" w:type="pct"/>
            <w:tcBorders>
              <w:top w:val="nil"/>
              <w:left w:val="single" w:sz="4" w:space="0" w:color="auto"/>
              <w:right w:val="single" w:sz="4" w:space="0" w:color="auto"/>
            </w:tcBorders>
            <w:vAlign w:val="bottom"/>
          </w:tcPr>
          <w:p w14:paraId="2BD62391" w14:textId="77777777" w:rsidR="00D60367" w:rsidRPr="00D60367" w:rsidRDefault="00D60367" w:rsidP="00961773">
            <w:pPr>
              <w:jc w:val="center"/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143,6</w:t>
            </w:r>
          </w:p>
        </w:tc>
        <w:tc>
          <w:tcPr>
            <w:tcW w:w="582" w:type="pct"/>
            <w:tcBorders>
              <w:top w:val="nil"/>
              <w:left w:val="single" w:sz="4" w:space="0" w:color="auto"/>
              <w:right w:val="single" w:sz="4" w:space="0" w:color="auto"/>
            </w:tcBorders>
            <w:vAlign w:val="bottom"/>
          </w:tcPr>
          <w:p w14:paraId="511F2F57" w14:textId="77777777" w:rsidR="00D60367" w:rsidRPr="00D60367" w:rsidRDefault="00D60367" w:rsidP="00961773">
            <w:pPr>
              <w:jc w:val="center"/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100,7</w:t>
            </w:r>
          </w:p>
        </w:tc>
        <w:tc>
          <w:tcPr>
            <w:tcW w:w="672" w:type="pc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34680941" w14:textId="77777777" w:rsidR="00D60367" w:rsidRPr="00D60367" w:rsidRDefault="00D60367" w:rsidP="00961773">
            <w:pPr>
              <w:jc w:val="center"/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7848,6</w:t>
            </w:r>
          </w:p>
        </w:tc>
        <w:tc>
          <w:tcPr>
            <w:tcW w:w="663" w:type="pct"/>
            <w:tcBorders>
              <w:top w:val="nil"/>
              <w:left w:val="single" w:sz="4" w:space="0" w:color="auto"/>
              <w:right w:val="single" w:sz="4" w:space="0" w:color="auto"/>
            </w:tcBorders>
            <w:vAlign w:val="bottom"/>
          </w:tcPr>
          <w:p w14:paraId="1637C4A1" w14:textId="77777777" w:rsidR="00D60367" w:rsidRPr="00D60367" w:rsidRDefault="00D60367" w:rsidP="00961773">
            <w:pPr>
              <w:jc w:val="center"/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7863,5</w:t>
            </w:r>
          </w:p>
        </w:tc>
        <w:tc>
          <w:tcPr>
            <w:tcW w:w="560" w:type="pct"/>
            <w:tcBorders>
              <w:top w:val="nil"/>
              <w:left w:val="single" w:sz="4" w:space="0" w:color="auto"/>
              <w:right w:val="single" w:sz="4" w:space="0" w:color="auto"/>
            </w:tcBorders>
            <w:vAlign w:val="bottom"/>
          </w:tcPr>
          <w:p w14:paraId="747F08EF" w14:textId="77777777" w:rsidR="00D60367" w:rsidRPr="00D60367" w:rsidRDefault="00D60367" w:rsidP="00961773">
            <w:pPr>
              <w:jc w:val="center"/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100,2</w:t>
            </w:r>
          </w:p>
        </w:tc>
      </w:tr>
      <w:tr w:rsidR="00D60367" w:rsidRPr="00D60367" w14:paraId="7AC27532" w14:textId="77777777" w:rsidTr="00D5136F">
        <w:trPr>
          <w:trHeight w:val="284"/>
        </w:trPr>
        <w:tc>
          <w:tcPr>
            <w:tcW w:w="1314" w:type="pct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14:paraId="744F8975" w14:textId="77777777" w:rsidR="00D60367" w:rsidRPr="00D60367" w:rsidRDefault="00D60367" w:rsidP="00961773">
            <w:pPr>
              <w:jc w:val="both"/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Каракол шаары</w:t>
            </w:r>
          </w:p>
        </w:tc>
        <w:tc>
          <w:tcPr>
            <w:tcW w:w="606" w:type="pc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2A594DEF" w14:textId="77777777" w:rsidR="00D60367" w:rsidRPr="00D60367" w:rsidRDefault="00D60367" w:rsidP="00961773">
            <w:pPr>
              <w:jc w:val="center"/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246,0</w:t>
            </w:r>
          </w:p>
        </w:tc>
        <w:tc>
          <w:tcPr>
            <w:tcW w:w="602" w:type="pct"/>
            <w:tcBorders>
              <w:top w:val="nil"/>
              <w:left w:val="single" w:sz="4" w:space="0" w:color="auto"/>
              <w:right w:val="single" w:sz="4" w:space="0" w:color="auto"/>
            </w:tcBorders>
            <w:vAlign w:val="bottom"/>
          </w:tcPr>
          <w:p w14:paraId="3F0F8A30" w14:textId="77777777" w:rsidR="00D60367" w:rsidRPr="00D60367" w:rsidRDefault="00D60367" w:rsidP="00961773">
            <w:pPr>
              <w:jc w:val="center"/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254,4</w:t>
            </w:r>
          </w:p>
        </w:tc>
        <w:tc>
          <w:tcPr>
            <w:tcW w:w="582" w:type="pct"/>
            <w:tcBorders>
              <w:top w:val="nil"/>
              <w:left w:val="single" w:sz="4" w:space="0" w:color="auto"/>
              <w:right w:val="single" w:sz="4" w:space="0" w:color="auto"/>
            </w:tcBorders>
            <w:vAlign w:val="bottom"/>
          </w:tcPr>
          <w:p w14:paraId="52352E66" w14:textId="77777777" w:rsidR="00D60367" w:rsidRPr="00D60367" w:rsidRDefault="00D60367" w:rsidP="00961773">
            <w:pPr>
              <w:jc w:val="center"/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103,4</w:t>
            </w:r>
          </w:p>
        </w:tc>
        <w:tc>
          <w:tcPr>
            <w:tcW w:w="672" w:type="pc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5D41EC86" w14:textId="77777777" w:rsidR="00D60367" w:rsidRPr="00D60367" w:rsidRDefault="00D60367" w:rsidP="00961773">
            <w:pPr>
              <w:jc w:val="center"/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60885,4</w:t>
            </w:r>
          </w:p>
        </w:tc>
        <w:tc>
          <w:tcPr>
            <w:tcW w:w="663" w:type="pct"/>
            <w:tcBorders>
              <w:top w:val="nil"/>
              <w:left w:val="single" w:sz="4" w:space="0" w:color="auto"/>
              <w:right w:val="single" w:sz="4" w:space="0" w:color="auto"/>
            </w:tcBorders>
            <w:vAlign w:val="bottom"/>
          </w:tcPr>
          <w:p w14:paraId="451BB8FB" w14:textId="77777777" w:rsidR="00D60367" w:rsidRPr="00D60367" w:rsidRDefault="00D60367" w:rsidP="00961773">
            <w:pPr>
              <w:jc w:val="center"/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96299,6</w:t>
            </w:r>
          </w:p>
        </w:tc>
        <w:tc>
          <w:tcPr>
            <w:tcW w:w="560" w:type="pct"/>
            <w:tcBorders>
              <w:top w:val="nil"/>
              <w:left w:val="single" w:sz="4" w:space="0" w:color="auto"/>
              <w:right w:val="single" w:sz="4" w:space="0" w:color="auto"/>
            </w:tcBorders>
            <w:vAlign w:val="bottom"/>
          </w:tcPr>
          <w:p w14:paraId="53944907" w14:textId="77777777" w:rsidR="00D60367" w:rsidRPr="00D60367" w:rsidRDefault="00D60367" w:rsidP="00961773">
            <w:pPr>
              <w:jc w:val="center"/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158,2</w:t>
            </w:r>
          </w:p>
        </w:tc>
      </w:tr>
      <w:tr w:rsidR="00D60367" w:rsidRPr="00D60367" w14:paraId="529B54BA" w14:textId="77777777" w:rsidTr="00D5136F">
        <w:trPr>
          <w:trHeight w:val="284"/>
        </w:trPr>
        <w:tc>
          <w:tcPr>
            <w:tcW w:w="1314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116EF56" w14:textId="77777777" w:rsidR="00D60367" w:rsidRPr="00D60367" w:rsidRDefault="00D60367" w:rsidP="00961773">
            <w:pPr>
              <w:jc w:val="both"/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Балыкчы шаары</w:t>
            </w:r>
          </w:p>
        </w:tc>
        <w:tc>
          <w:tcPr>
            <w:tcW w:w="606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37E86692" w14:textId="77777777" w:rsidR="00D60367" w:rsidRPr="00D60367" w:rsidRDefault="00D60367" w:rsidP="00961773">
            <w:pPr>
              <w:jc w:val="center"/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110,3</w:t>
            </w:r>
          </w:p>
        </w:tc>
        <w:tc>
          <w:tcPr>
            <w:tcW w:w="602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9B3CEF2" w14:textId="77777777" w:rsidR="00D60367" w:rsidRPr="00D60367" w:rsidRDefault="00D60367" w:rsidP="00961773">
            <w:pPr>
              <w:jc w:val="center"/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131,9</w:t>
            </w:r>
          </w:p>
        </w:tc>
        <w:tc>
          <w:tcPr>
            <w:tcW w:w="582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21706F0" w14:textId="77777777" w:rsidR="00D60367" w:rsidRPr="00D60367" w:rsidRDefault="00D60367" w:rsidP="00961773">
            <w:pPr>
              <w:jc w:val="center"/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119,6</w:t>
            </w:r>
          </w:p>
        </w:tc>
        <w:tc>
          <w:tcPr>
            <w:tcW w:w="672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3871E3AE" w14:textId="77777777" w:rsidR="00D60367" w:rsidRPr="00D60367" w:rsidRDefault="00D60367" w:rsidP="00961773">
            <w:pPr>
              <w:jc w:val="center"/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42925,7</w:t>
            </w:r>
          </w:p>
        </w:tc>
        <w:tc>
          <w:tcPr>
            <w:tcW w:w="663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438506C" w14:textId="77777777" w:rsidR="00D60367" w:rsidRPr="00D60367" w:rsidRDefault="00D60367" w:rsidP="00961773">
            <w:pPr>
              <w:jc w:val="center"/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40269,0</w:t>
            </w:r>
          </w:p>
        </w:tc>
        <w:tc>
          <w:tcPr>
            <w:tcW w:w="560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F71FA46" w14:textId="77777777" w:rsidR="00D60367" w:rsidRPr="00D60367" w:rsidRDefault="00D60367" w:rsidP="00961773">
            <w:pPr>
              <w:jc w:val="center"/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93,8</w:t>
            </w:r>
          </w:p>
        </w:tc>
      </w:tr>
    </w:tbl>
    <w:p w14:paraId="5EC4BC79" w14:textId="77777777" w:rsidR="00D60367" w:rsidRPr="00D60367" w:rsidRDefault="00D60367" w:rsidP="00961773">
      <w:pPr>
        <w:rPr>
          <w:sz w:val="24"/>
          <w:szCs w:val="24"/>
          <w:lang w:eastAsia="ru-RU"/>
        </w:rPr>
      </w:pPr>
      <w:bookmarkStart w:id="168" w:name="_Toc166647795"/>
      <w:bookmarkStart w:id="169" w:name="_Toc166647907"/>
      <w:bookmarkStart w:id="170" w:name="_Toc188156654"/>
      <w:bookmarkStart w:id="171" w:name="_Toc188157031"/>
      <w:bookmarkStart w:id="172" w:name="_Toc219622350"/>
      <w:bookmarkStart w:id="173" w:name="_Toc219622405"/>
      <w:bookmarkStart w:id="174" w:name="_Toc258853414"/>
      <w:bookmarkStart w:id="175" w:name="_Toc258853964"/>
      <w:bookmarkStart w:id="176" w:name="_Toc266437252"/>
      <w:bookmarkStart w:id="177" w:name="_Toc266438405"/>
      <w:bookmarkStart w:id="178" w:name="_Toc298162550"/>
      <w:bookmarkStart w:id="179" w:name="_Toc347148750"/>
    </w:p>
    <w:p w14:paraId="3C7F629F" w14:textId="77777777" w:rsidR="00D60367" w:rsidRPr="00D60367" w:rsidRDefault="00D60367" w:rsidP="00961773">
      <w:pPr>
        <w:keepNext/>
        <w:outlineLvl w:val="1"/>
        <w:rPr>
          <w:b/>
          <w:bCs/>
          <w:sz w:val="22"/>
          <w:szCs w:val="22"/>
          <w:lang w:eastAsia="ru-RU"/>
        </w:rPr>
      </w:pPr>
      <w:r w:rsidRPr="00D60367">
        <w:rPr>
          <w:b/>
          <w:bCs/>
          <w:sz w:val="22"/>
          <w:szCs w:val="22"/>
          <w:lang w:eastAsia="ru-RU"/>
        </w:rPr>
        <w:t>Автомобиль транспорттук ишканалардын ишинин негизги кѳрсѳткүчтѳрү</w:t>
      </w:r>
      <w:bookmarkEnd w:id="168"/>
      <w:bookmarkEnd w:id="169"/>
      <w:bookmarkEnd w:id="170"/>
      <w:bookmarkEnd w:id="171"/>
      <w:bookmarkEnd w:id="172"/>
      <w:bookmarkEnd w:id="173"/>
      <w:bookmarkEnd w:id="174"/>
      <w:bookmarkEnd w:id="175"/>
      <w:bookmarkEnd w:id="176"/>
      <w:bookmarkEnd w:id="177"/>
      <w:bookmarkEnd w:id="178"/>
      <w:bookmarkEnd w:id="179"/>
    </w:p>
    <w:p w14:paraId="7DF7407B" w14:textId="77777777" w:rsidR="00D60367" w:rsidRPr="00D60367" w:rsidRDefault="00D60367" w:rsidP="00961773">
      <w:pPr>
        <w:rPr>
          <w:sz w:val="18"/>
          <w:szCs w:val="18"/>
          <w:lang w:eastAsia="ru-RU"/>
        </w:rPr>
      </w:pPr>
      <w:r w:rsidRPr="00D60367">
        <w:rPr>
          <w:i/>
          <w:iCs/>
          <w:sz w:val="18"/>
          <w:szCs w:val="18"/>
          <w:lang w:eastAsia="ru-RU"/>
        </w:rPr>
        <w:t>(январь-июль)</w:t>
      </w:r>
    </w:p>
    <w:p w14:paraId="11719CE8" w14:textId="77777777" w:rsidR="00D60367" w:rsidRPr="00D60367" w:rsidRDefault="00D60367" w:rsidP="00961773">
      <w:pPr>
        <w:jc w:val="center"/>
        <w:rPr>
          <w:sz w:val="18"/>
          <w:szCs w:val="18"/>
          <w:lang w:eastAsia="ru-RU"/>
        </w:rPr>
      </w:pPr>
    </w:p>
    <w:tbl>
      <w:tblPr>
        <w:tblW w:w="5000" w:type="pct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690"/>
        <w:gridCol w:w="1470"/>
        <w:gridCol w:w="1470"/>
        <w:gridCol w:w="1469"/>
      </w:tblGrid>
      <w:tr w:rsidR="00D60367" w:rsidRPr="00D60367" w14:paraId="496A85D7" w14:textId="77777777" w:rsidTr="00D5136F">
        <w:trPr>
          <w:cantSplit/>
          <w:trHeight w:val="703"/>
        </w:trPr>
        <w:tc>
          <w:tcPr>
            <w:tcW w:w="2577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</w:tcBorders>
            <w:vAlign w:val="center"/>
          </w:tcPr>
          <w:p w14:paraId="4E9D2B40" w14:textId="77777777" w:rsidR="00D60367" w:rsidRPr="00D60367" w:rsidRDefault="00D60367" w:rsidP="00961773">
            <w:pPr>
              <w:jc w:val="center"/>
              <w:rPr>
                <w:sz w:val="18"/>
                <w:szCs w:val="18"/>
                <w:lang w:eastAsia="ru-RU"/>
              </w:rPr>
            </w:pPr>
          </w:p>
        </w:tc>
        <w:tc>
          <w:tcPr>
            <w:tcW w:w="808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</w:tcBorders>
            <w:vAlign w:val="center"/>
          </w:tcPr>
          <w:p w14:paraId="7E910E36" w14:textId="77777777" w:rsidR="00D60367" w:rsidRPr="00D60367" w:rsidRDefault="00D60367" w:rsidP="00961773">
            <w:pPr>
              <w:jc w:val="center"/>
              <w:rPr>
                <w:b/>
                <w:sz w:val="18"/>
                <w:szCs w:val="18"/>
                <w:lang w:eastAsia="ru-RU"/>
              </w:rPr>
            </w:pPr>
            <w:r w:rsidRPr="00D60367">
              <w:rPr>
                <w:b/>
                <w:sz w:val="18"/>
                <w:szCs w:val="18"/>
                <w:lang w:eastAsia="ru-RU"/>
              </w:rPr>
              <w:t>2025</w:t>
            </w:r>
          </w:p>
        </w:tc>
        <w:tc>
          <w:tcPr>
            <w:tcW w:w="808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</w:tcBorders>
            <w:vAlign w:val="center"/>
          </w:tcPr>
          <w:p w14:paraId="1DDB3743" w14:textId="77777777" w:rsidR="00D60367" w:rsidRPr="00D60367" w:rsidRDefault="00D60367" w:rsidP="00961773">
            <w:pPr>
              <w:jc w:val="center"/>
              <w:rPr>
                <w:b/>
                <w:sz w:val="18"/>
                <w:szCs w:val="18"/>
                <w:lang w:eastAsia="ru-RU"/>
              </w:rPr>
            </w:pPr>
            <w:r w:rsidRPr="00D60367">
              <w:rPr>
                <w:b/>
                <w:sz w:val="18"/>
                <w:szCs w:val="18"/>
                <w:lang w:eastAsia="ru-RU"/>
              </w:rPr>
              <w:t>2026</w:t>
            </w:r>
          </w:p>
        </w:tc>
        <w:tc>
          <w:tcPr>
            <w:tcW w:w="808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7DE3D2BD" w14:textId="77777777" w:rsidR="00D60367" w:rsidRPr="00D60367" w:rsidRDefault="00D60367" w:rsidP="00961773">
            <w:pPr>
              <w:jc w:val="center"/>
              <w:rPr>
                <w:b/>
                <w:sz w:val="18"/>
                <w:szCs w:val="18"/>
                <w:lang w:eastAsia="ru-RU"/>
              </w:rPr>
            </w:pPr>
            <w:r w:rsidRPr="00D60367">
              <w:rPr>
                <w:b/>
                <w:sz w:val="18"/>
                <w:szCs w:val="18"/>
                <w:lang w:eastAsia="ru-RU"/>
              </w:rPr>
              <w:t>2026</w:t>
            </w:r>
          </w:p>
          <w:p w14:paraId="28188EDA" w14:textId="77777777" w:rsidR="00D60367" w:rsidRPr="00D60367" w:rsidRDefault="00D60367" w:rsidP="00961773">
            <w:pPr>
              <w:jc w:val="center"/>
              <w:rPr>
                <w:b/>
                <w:sz w:val="18"/>
                <w:szCs w:val="18"/>
                <w:lang w:eastAsia="ru-RU"/>
              </w:rPr>
            </w:pPr>
            <w:r w:rsidRPr="00D60367">
              <w:rPr>
                <w:b/>
                <w:sz w:val="18"/>
                <w:szCs w:val="18"/>
                <w:lang w:eastAsia="ru-RU"/>
              </w:rPr>
              <w:t>% менен</w:t>
            </w:r>
          </w:p>
          <w:p w14:paraId="512D1424" w14:textId="77777777" w:rsidR="00D60367" w:rsidRPr="00D60367" w:rsidRDefault="00D60367" w:rsidP="00961773">
            <w:pPr>
              <w:jc w:val="center"/>
              <w:rPr>
                <w:b/>
                <w:sz w:val="18"/>
                <w:szCs w:val="18"/>
                <w:lang w:eastAsia="ru-RU"/>
              </w:rPr>
            </w:pPr>
            <w:r w:rsidRPr="00D60367">
              <w:rPr>
                <w:b/>
                <w:sz w:val="18"/>
                <w:szCs w:val="18"/>
                <w:lang w:eastAsia="ru-RU"/>
              </w:rPr>
              <w:t>2025</w:t>
            </w:r>
          </w:p>
        </w:tc>
      </w:tr>
      <w:tr w:rsidR="00D60367" w:rsidRPr="00D60367" w14:paraId="3B69EDEA" w14:textId="77777777" w:rsidTr="00D5136F">
        <w:tc>
          <w:tcPr>
            <w:tcW w:w="2577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14:paraId="169D5E01" w14:textId="77777777" w:rsidR="00D60367" w:rsidRPr="00D60367" w:rsidRDefault="00D60367" w:rsidP="00961773">
            <w:pPr>
              <w:keepNext/>
              <w:ind w:left="-57"/>
              <w:outlineLvl w:val="4"/>
              <w:rPr>
                <w:b/>
                <w:bCs/>
                <w:sz w:val="18"/>
                <w:szCs w:val="18"/>
                <w:lang w:eastAsia="ru-RU"/>
              </w:rPr>
            </w:pPr>
            <w:r w:rsidRPr="00D60367">
              <w:rPr>
                <w:b/>
                <w:bCs/>
                <w:sz w:val="18"/>
                <w:szCs w:val="18"/>
                <w:lang w:eastAsia="ru-RU"/>
              </w:rPr>
              <w:t>Бардык ташылган жүк,  миң тонна</w:t>
            </w:r>
          </w:p>
        </w:tc>
        <w:tc>
          <w:tcPr>
            <w:tcW w:w="808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14:paraId="2E2BF81F" w14:textId="77777777" w:rsidR="00D60367" w:rsidRPr="00D60367" w:rsidRDefault="00D60367" w:rsidP="00961773">
            <w:pPr>
              <w:jc w:val="center"/>
              <w:rPr>
                <w:b/>
                <w:bCs/>
                <w:sz w:val="18"/>
                <w:szCs w:val="18"/>
              </w:rPr>
            </w:pPr>
            <w:r w:rsidRPr="00D60367">
              <w:rPr>
                <w:b/>
                <w:bCs/>
                <w:sz w:val="18"/>
                <w:szCs w:val="18"/>
              </w:rPr>
              <w:t>651,2</w:t>
            </w:r>
          </w:p>
        </w:tc>
        <w:tc>
          <w:tcPr>
            <w:tcW w:w="808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14:paraId="67DA9A19" w14:textId="77777777" w:rsidR="00D60367" w:rsidRPr="00D60367" w:rsidRDefault="00D60367" w:rsidP="00961773">
            <w:pPr>
              <w:jc w:val="center"/>
              <w:rPr>
                <w:b/>
                <w:bCs/>
                <w:sz w:val="18"/>
                <w:szCs w:val="18"/>
                <w:lang w:eastAsia="ru-RU"/>
              </w:rPr>
            </w:pPr>
            <w:r w:rsidRPr="00D60367">
              <w:rPr>
                <w:b/>
                <w:bCs/>
                <w:sz w:val="18"/>
                <w:szCs w:val="18"/>
                <w:lang w:eastAsia="ru-RU"/>
              </w:rPr>
              <w:t>813,6</w:t>
            </w:r>
          </w:p>
        </w:tc>
        <w:tc>
          <w:tcPr>
            <w:tcW w:w="808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14:paraId="48568CF2" w14:textId="77777777" w:rsidR="00D60367" w:rsidRPr="00D60367" w:rsidRDefault="00D60367" w:rsidP="00961773">
            <w:pPr>
              <w:jc w:val="center"/>
              <w:rPr>
                <w:b/>
                <w:bCs/>
                <w:sz w:val="18"/>
                <w:szCs w:val="18"/>
                <w:lang w:eastAsia="ru-RU"/>
              </w:rPr>
            </w:pPr>
            <w:r w:rsidRPr="00D60367">
              <w:rPr>
                <w:b/>
                <w:bCs/>
                <w:sz w:val="18"/>
                <w:szCs w:val="18"/>
                <w:lang w:eastAsia="ru-RU"/>
              </w:rPr>
              <w:t>124,9</w:t>
            </w:r>
          </w:p>
        </w:tc>
      </w:tr>
      <w:tr w:rsidR="00D60367" w:rsidRPr="00D60367" w14:paraId="44F29D76" w14:textId="77777777" w:rsidTr="00D5136F">
        <w:tc>
          <w:tcPr>
            <w:tcW w:w="2577" w:type="pct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14:paraId="69D90737" w14:textId="77777777" w:rsidR="00D60367" w:rsidRPr="00D60367" w:rsidRDefault="00D60367" w:rsidP="00961773">
            <w:pPr>
              <w:tabs>
                <w:tab w:val="center" w:pos="1820"/>
              </w:tabs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Жети-Ѳгүз району</w:t>
            </w:r>
          </w:p>
        </w:tc>
        <w:tc>
          <w:tcPr>
            <w:tcW w:w="808" w:type="pct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14:paraId="45F6C7AF" w14:textId="77777777" w:rsidR="00D60367" w:rsidRPr="00D60367" w:rsidRDefault="00D60367" w:rsidP="00961773">
            <w:pPr>
              <w:jc w:val="center"/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650,4</w:t>
            </w:r>
          </w:p>
        </w:tc>
        <w:tc>
          <w:tcPr>
            <w:tcW w:w="808" w:type="pct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14:paraId="27576456" w14:textId="77777777" w:rsidR="00D60367" w:rsidRPr="00D60367" w:rsidRDefault="00D60367" w:rsidP="00961773">
            <w:pPr>
              <w:jc w:val="center"/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792,4</w:t>
            </w:r>
          </w:p>
        </w:tc>
        <w:tc>
          <w:tcPr>
            <w:tcW w:w="808" w:type="pct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14:paraId="5EB0EFF6" w14:textId="77777777" w:rsidR="00D60367" w:rsidRPr="00D60367" w:rsidRDefault="00D60367" w:rsidP="00961773">
            <w:pPr>
              <w:jc w:val="center"/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121,8</w:t>
            </w:r>
          </w:p>
        </w:tc>
      </w:tr>
      <w:tr w:rsidR="00D60367" w:rsidRPr="00D60367" w14:paraId="6313FF06" w14:textId="77777777" w:rsidTr="00D5136F">
        <w:tc>
          <w:tcPr>
            <w:tcW w:w="2577" w:type="pct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14:paraId="2A8FA3B1" w14:textId="77777777" w:rsidR="00D60367" w:rsidRPr="00D60367" w:rsidRDefault="00D60367" w:rsidP="00961773">
            <w:pPr>
              <w:jc w:val="both"/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Каракол шаары</w:t>
            </w:r>
          </w:p>
        </w:tc>
        <w:tc>
          <w:tcPr>
            <w:tcW w:w="808" w:type="pct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14:paraId="63877F63" w14:textId="77777777" w:rsidR="00D60367" w:rsidRPr="00D60367" w:rsidRDefault="00D60367" w:rsidP="00961773">
            <w:pPr>
              <w:jc w:val="center"/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-</w:t>
            </w:r>
          </w:p>
        </w:tc>
        <w:tc>
          <w:tcPr>
            <w:tcW w:w="808" w:type="pct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14:paraId="602EDABF" w14:textId="77777777" w:rsidR="00D60367" w:rsidRPr="00D60367" w:rsidRDefault="00D60367" w:rsidP="00961773">
            <w:pPr>
              <w:jc w:val="center"/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-</w:t>
            </w:r>
          </w:p>
        </w:tc>
        <w:tc>
          <w:tcPr>
            <w:tcW w:w="808" w:type="pct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14:paraId="008AACCE" w14:textId="77777777" w:rsidR="00D60367" w:rsidRPr="00D60367" w:rsidRDefault="00D60367" w:rsidP="00961773">
            <w:pPr>
              <w:jc w:val="center"/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-</w:t>
            </w:r>
          </w:p>
        </w:tc>
      </w:tr>
      <w:tr w:rsidR="00D60367" w:rsidRPr="00D60367" w14:paraId="22EE932E" w14:textId="77777777" w:rsidTr="00D5136F">
        <w:tc>
          <w:tcPr>
            <w:tcW w:w="2577" w:type="pct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14:paraId="112B7F1F" w14:textId="77777777" w:rsidR="00D60367" w:rsidRPr="00D60367" w:rsidRDefault="00D60367" w:rsidP="00961773">
            <w:pPr>
              <w:jc w:val="both"/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Балыкчы шаары</w:t>
            </w:r>
          </w:p>
        </w:tc>
        <w:tc>
          <w:tcPr>
            <w:tcW w:w="808" w:type="pct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14:paraId="4CB88374" w14:textId="77777777" w:rsidR="00D60367" w:rsidRPr="00D60367" w:rsidRDefault="00D60367" w:rsidP="00961773">
            <w:pPr>
              <w:jc w:val="center"/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0,8</w:t>
            </w:r>
          </w:p>
        </w:tc>
        <w:tc>
          <w:tcPr>
            <w:tcW w:w="808" w:type="pct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14:paraId="5D97E603" w14:textId="77777777" w:rsidR="00D60367" w:rsidRPr="00D60367" w:rsidRDefault="00D60367" w:rsidP="00961773">
            <w:pPr>
              <w:jc w:val="center"/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21,2</w:t>
            </w:r>
          </w:p>
        </w:tc>
        <w:tc>
          <w:tcPr>
            <w:tcW w:w="808" w:type="pct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14:paraId="275FD802" w14:textId="77777777" w:rsidR="00D60367" w:rsidRPr="00D60367" w:rsidRDefault="00D60367" w:rsidP="00961773">
            <w:pPr>
              <w:jc w:val="center"/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26 э</w:t>
            </w:r>
          </w:p>
        </w:tc>
      </w:tr>
      <w:tr w:rsidR="00D60367" w:rsidRPr="00D60367" w14:paraId="0B8D838B" w14:textId="77777777" w:rsidTr="00D5136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V w:val="single" w:sz="4" w:space="0" w:color="auto"/>
          </w:tblBorders>
        </w:tblPrEx>
        <w:trPr>
          <w:trHeight w:val="338"/>
        </w:trPr>
        <w:tc>
          <w:tcPr>
            <w:tcW w:w="2577" w:type="pct"/>
            <w:vAlign w:val="bottom"/>
          </w:tcPr>
          <w:p w14:paraId="35910602" w14:textId="77777777" w:rsidR="00D60367" w:rsidRPr="00D60367" w:rsidRDefault="00D60367" w:rsidP="00961773">
            <w:pPr>
              <w:rPr>
                <w:b/>
                <w:sz w:val="18"/>
                <w:szCs w:val="18"/>
                <w:lang w:eastAsia="ru-RU"/>
              </w:rPr>
            </w:pPr>
            <w:r w:rsidRPr="00D60367">
              <w:rPr>
                <w:b/>
                <w:sz w:val="18"/>
                <w:szCs w:val="18"/>
                <w:lang w:eastAsia="ru-RU"/>
              </w:rPr>
              <w:t>Жүктүн жүгүртүлүшү,    миң.т/км</w:t>
            </w:r>
          </w:p>
        </w:tc>
        <w:tc>
          <w:tcPr>
            <w:tcW w:w="808" w:type="pct"/>
            <w:vAlign w:val="bottom"/>
          </w:tcPr>
          <w:p w14:paraId="17A03A58" w14:textId="77777777" w:rsidR="00D60367" w:rsidRPr="00D60367" w:rsidRDefault="00D60367" w:rsidP="00961773">
            <w:pPr>
              <w:jc w:val="center"/>
              <w:rPr>
                <w:b/>
                <w:sz w:val="18"/>
                <w:szCs w:val="18"/>
                <w:lang w:eastAsia="ru-RU"/>
              </w:rPr>
            </w:pPr>
            <w:r w:rsidRPr="00D60367">
              <w:rPr>
                <w:b/>
                <w:sz w:val="18"/>
                <w:szCs w:val="18"/>
                <w:lang w:eastAsia="ru-RU"/>
              </w:rPr>
              <w:t>2957,8</w:t>
            </w:r>
          </w:p>
        </w:tc>
        <w:tc>
          <w:tcPr>
            <w:tcW w:w="808" w:type="pct"/>
            <w:vAlign w:val="bottom"/>
          </w:tcPr>
          <w:p w14:paraId="78EAFD9C" w14:textId="77777777" w:rsidR="00D60367" w:rsidRPr="00D60367" w:rsidRDefault="00D60367" w:rsidP="00961773">
            <w:pPr>
              <w:jc w:val="center"/>
              <w:rPr>
                <w:b/>
                <w:sz w:val="18"/>
                <w:szCs w:val="18"/>
                <w:lang w:eastAsia="ru-RU"/>
              </w:rPr>
            </w:pPr>
            <w:r w:rsidRPr="00D60367">
              <w:rPr>
                <w:b/>
                <w:sz w:val="18"/>
                <w:szCs w:val="18"/>
                <w:lang w:eastAsia="ru-RU"/>
              </w:rPr>
              <w:t>4354,6</w:t>
            </w:r>
          </w:p>
        </w:tc>
        <w:tc>
          <w:tcPr>
            <w:tcW w:w="808" w:type="pct"/>
            <w:vAlign w:val="bottom"/>
          </w:tcPr>
          <w:p w14:paraId="6A1039FD" w14:textId="77777777" w:rsidR="00D60367" w:rsidRPr="00D60367" w:rsidRDefault="00D60367" w:rsidP="00961773">
            <w:pPr>
              <w:jc w:val="center"/>
              <w:rPr>
                <w:b/>
                <w:sz w:val="18"/>
                <w:szCs w:val="18"/>
                <w:lang w:eastAsia="ru-RU"/>
              </w:rPr>
            </w:pPr>
            <w:r w:rsidRPr="00D60367">
              <w:rPr>
                <w:b/>
                <w:sz w:val="18"/>
                <w:szCs w:val="18"/>
                <w:lang w:eastAsia="ru-RU"/>
              </w:rPr>
              <w:t>147,2</w:t>
            </w:r>
          </w:p>
        </w:tc>
      </w:tr>
      <w:tr w:rsidR="00D60367" w:rsidRPr="00D60367" w14:paraId="0007615C" w14:textId="77777777" w:rsidTr="00D5136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V w:val="single" w:sz="4" w:space="0" w:color="auto"/>
          </w:tblBorders>
        </w:tblPrEx>
        <w:tc>
          <w:tcPr>
            <w:tcW w:w="2577" w:type="pct"/>
            <w:vAlign w:val="bottom"/>
          </w:tcPr>
          <w:p w14:paraId="4EFC1CCC" w14:textId="77777777" w:rsidR="00D60367" w:rsidRPr="00D60367" w:rsidRDefault="00D60367" w:rsidP="00961773">
            <w:pPr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Жети-Ѳгүз району</w:t>
            </w:r>
          </w:p>
        </w:tc>
        <w:tc>
          <w:tcPr>
            <w:tcW w:w="808" w:type="pct"/>
            <w:vAlign w:val="bottom"/>
          </w:tcPr>
          <w:p w14:paraId="38E9ABE1" w14:textId="77777777" w:rsidR="00D60367" w:rsidRPr="00D60367" w:rsidRDefault="00D60367" w:rsidP="00961773">
            <w:pPr>
              <w:jc w:val="center"/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2679,5</w:t>
            </w:r>
          </w:p>
        </w:tc>
        <w:tc>
          <w:tcPr>
            <w:tcW w:w="808" w:type="pct"/>
            <w:vAlign w:val="bottom"/>
          </w:tcPr>
          <w:p w14:paraId="7773B48C" w14:textId="77777777" w:rsidR="00D60367" w:rsidRPr="00D60367" w:rsidRDefault="00D60367" w:rsidP="00961773">
            <w:pPr>
              <w:jc w:val="center"/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4039,5</w:t>
            </w:r>
          </w:p>
        </w:tc>
        <w:tc>
          <w:tcPr>
            <w:tcW w:w="808" w:type="pct"/>
            <w:vAlign w:val="bottom"/>
          </w:tcPr>
          <w:p w14:paraId="2CE24896" w14:textId="77777777" w:rsidR="00D60367" w:rsidRPr="00D60367" w:rsidRDefault="00D60367" w:rsidP="00961773">
            <w:pPr>
              <w:jc w:val="center"/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150,8</w:t>
            </w:r>
          </w:p>
        </w:tc>
      </w:tr>
      <w:tr w:rsidR="00D60367" w:rsidRPr="00D60367" w14:paraId="109FAD7C" w14:textId="77777777" w:rsidTr="00D5136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V w:val="single" w:sz="4" w:space="0" w:color="auto"/>
          </w:tblBorders>
        </w:tblPrEx>
        <w:tc>
          <w:tcPr>
            <w:tcW w:w="2577" w:type="pct"/>
            <w:vAlign w:val="bottom"/>
          </w:tcPr>
          <w:p w14:paraId="362EC91C" w14:textId="77777777" w:rsidR="00D60367" w:rsidRPr="00D60367" w:rsidRDefault="00D60367" w:rsidP="00961773">
            <w:pPr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Каракол шаары</w:t>
            </w:r>
          </w:p>
        </w:tc>
        <w:tc>
          <w:tcPr>
            <w:tcW w:w="808" w:type="pct"/>
            <w:vAlign w:val="bottom"/>
          </w:tcPr>
          <w:p w14:paraId="3BE603FA" w14:textId="77777777" w:rsidR="00D60367" w:rsidRPr="00D60367" w:rsidRDefault="00D60367" w:rsidP="00961773">
            <w:pPr>
              <w:jc w:val="center"/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-</w:t>
            </w:r>
          </w:p>
        </w:tc>
        <w:tc>
          <w:tcPr>
            <w:tcW w:w="808" w:type="pct"/>
            <w:vAlign w:val="bottom"/>
          </w:tcPr>
          <w:p w14:paraId="023355E8" w14:textId="77777777" w:rsidR="00D60367" w:rsidRPr="00D60367" w:rsidRDefault="00D60367" w:rsidP="00961773">
            <w:pPr>
              <w:jc w:val="center"/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-</w:t>
            </w:r>
          </w:p>
        </w:tc>
        <w:tc>
          <w:tcPr>
            <w:tcW w:w="808" w:type="pct"/>
            <w:vAlign w:val="bottom"/>
          </w:tcPr>
          <w:p w14:paraId="06734EB8" w14:textId="77777777" w:rsidR="00D60367" w:rsidRPr="00D60367" w:rsidRDefault="00D60367" w:rsidP="00961773">
            <w:pPr>
              <w:jc w:val="center"/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-</w:t>
            </w:r>
          </w:p>
        </w:tc>
      </w:tr>
      <w:tr w:rsidR="00D60367" w:rsidRPr="00D60367" w14:paraId="78763EEE" w14:textId="77777777" w:rsidTr="00D5136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V w:val="single" w:sz="4" w:space="0" w:color="auto"/>
          </w:tblBorders>
        </w:tblPrEx>
        <w:tc>
          <w:tcPr>
            <w:tcW w:w="2577" w:type="pct"/>
            <w:vAlign w:val="bottom"/>
          </w:tcPr>
          <w:p w14:paraId="58CF20D6" w14:textId="77777777" w:rsidR="00D60367" w:rsidRPr="00D60367" w:rsidRDefault="00D60367" w:rsidP="00961773">
            <w:pPr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Балыкчы шаары</w:t>
            </w:r>
          </w:p>
        </w:tc>
        <w:tc>
          <w:tcPr>
            <w:tcW w:w="808" w:type="pct"/>
            <w:vAlign w:val="bottom"/>
          </w:tcPr>
          <w:p w14:paraId="1D2BA88B" w14:textId="77777777" w:rsidR="00D60367" w:rsidRPr="00D60367" w:rsidRDefault="00D60367" w:rsidP="00961773">
            <w:pPr>
              <w:jc w:val="center"/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278,3</w:t>
            </w:r>
          </w:p>
        </w:tc>
        <w:tc>
          <w:tcPr>
            <w:tcW w:w="808" w:type="pct"/>
            <w:vAlign w:val="bottom"/>
          </w:tcPr>
          <w:p w14:paraId="2EEDA2C8" w14:textId="77777777" w:rsidR="00D60367" w:rsidRPr="00D60367" w:rsidRDefault="00D60367" w:rsidP="00961773">
            <w:pPr>
              <w:jc w:val="center"/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315,1</w:t>
            </w:r>
          </w:p>
        </w:tc>
        <w:tc>
          <w:tcPr>
            <w:tcW w:w="808" w:type="pct"/>
            <w:vAlign w:val="bottom"/>
          </w:tcPr>
          <w:p w14:paraId="6D8A94AA" w14:textId="77777777" w:rsidR="00D60367" w:rsidRPr="00D60367" w:rsidRDefault="00D60367" w:rsidP="00961773">
            <w:pPr>
              <w:jc w:val="center"/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113,2</w:t>
            </w:r>
          </w:p>
        </w:tc>
      </w:tr>
      <w:tr w:rsidR="00D60367" w:rsidRPr="00D60367" w14:paraId="6A4C199F" w14:textId="77777777" w:rsidTr="00D5136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V w:val="single" w:sz="4" w:space="0" w:color="auto"/>
          </w:tblBorders>
        </w:tblPrEx>
        <w:trPr>
          <w:trHeight w:val="505"/>
        </w:trPr>
        <w:tc>
          <w:tcPr>
            <w:tcW w:w="2577" w:type="pct"/>
            <w:vAlign w:val="bottom"/>
          </w:tcPr>
          <w:p w14:paraId="6B59365B" w14:textId="77777777" w:rsidR="00D60367" w:rsidRPr="00D60367" w:rsidRDefault="00D60367" w:rsidP="00961773">
            <w:pPr>
              <w:rPr>
                <w:b/>
                <w:sz w:val="18"/>
                <w:szCs w:val="18"/>
                <w:lang w:eastAsia="ru-RU"/>
              </w:rPr>
            </w:pPr>
            <w:r w:rsidRPr="00D60367">
              <w:rPr>
                <w:b/>
                <w:sz w:val="18"/>
                <w:szCs w:val="18"/>
                <w:lang w:eastAsia="ru-RU"/>
              </w:rPr>
              <w:t>Автобус менен жүргүнчүлѳрдү ташуу (миң киши)</w:t>
            </w:r>
          </w:p>
        </w:tc>
        <w:tc>
          <w:tcPr>
            <w:tcW w:w="808" w:type="pct"/>
            <w:vAlign w:val="bottom"/>
          </w:tcPr>
          <w:p w14:paraId="588731AD" w14:textId="77777777" w:rsidR="00D60367" w:rsidRPr="00D60367" w:rsidRDefault="00D60367" w:rsidP="00961773">
            <w:pPr>
              <w:jc w:val="center"/>
              <w:rPr>
                <w:b/>
                <w:bCs/>
                <w:sz w:val="18"/>
                <w:szCs w:val="18"/>
                <w:lang w:eastAsia="ru-RU"/>
              </w:rPr>
            </w:pPr>
            <w:r w:rsidRPr="00D60367">
              <w:rPr>
                <w:b/>
                <w:bCs/>
                <w:sz w:val="18"/>
                <w:szCs w:val="18"/>
                <w:lang w:eastAsia="ru-RU"/>
              </w:rPr>
              <w:t>873,6</w:t>
            </w:r>
          </w:p>
        </w:tc>
        <w:tc>
          <w:tcPr>
            <w:tcW w:w="808" w:type="pct"/>
            <w:vAlign w:val="bottom"/>
          </w:tcPr>
          <w:p w14:paraId="558993FC" w14:textId="77777777" w:rsidR="00D60367" w:rsidRPr="00D60367" w:rsidRDefault="00D60367" w:rsidP="00961773">
            <w:pPr>
              <w:jc w:val="center"/>
              <w:rPr>
                <w:b/>
                <w:bCs/>
                <w:sz w:val="18"/>
                <w:szCs w:val="18"/>
                <w:lang w:eastAsia="ru-RU"/>
              </w:rPr>
            </w:pPr>
            <w:r w:rsidRPr="00D60367">
              <w:rPr>
                <w:b/>
                <w:bCs/>
                <w:sz w:val="18"/>
                <w:szCs w:val="18"/>
                <w:lang w:eastAsia="ru-RU"/>
              </w:rPr>
              <w:t>3512,0</w:t>
            </w:r>
          </w:p>
        </w:tc>
        <w:tc>
          <w:tcPr>
            <w:tcW w:w="808" w:type="pct"/>
            <w:vAlign w:val="bottom"/>
          </w:tcPr>
          <w:p w14:paraId="19FF1818" w14:textId="77777777" w:rsidR="00D60367" w:rsidRPr="00D60367" w:rsidRDefault="00D60367" w:rsidP="00961773">
            <w:pPr>
              <w:jc w:val="center"/>
              <w:rPr>
                <w:b/>
                <w:bCs/>
                <w:sz w:val="18"/>
                <w:szCs w:val="18"/>
                <w:lang w:eastAsia="ru-RU"/>
              </w:rPr>
            </w:pPr>
            <w:r w:rsidRPr="00D60367">
              <w:rPr>
                <w:b/>
                <w:bCs/>
                <w:sz w:val="18"/>
                <w:szCs w:val="18"/>
                <w:lang w:eastAsia="ru-RU"/>
              </w:rPr>
              <w:t xml:space="preserve">4,0 э </w:t>
            </w:r>
          </w:p>
        </w:tc>
      </w:tr>
      <w:tr w:rsidR="00D60367" w:rsidRPr="00D60367" w14:paraId="070B4E8A" w14:textId="77777777" w:rsidTr="00D5136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V w:val="single" w:sz="4" w:space="0" w:color="auto"/>
          </w:tblBorders>
        </w:tblPrEx>
        <w:tc>
          <w:tcPr>
            <w:tcW w:w="2577" w:type="pct"/>
            <w:vAlign w:val="bottom"/>
          </w:tcPr>
          <w:p w14:paraId="047FDEDA" w14:textId="77777777" w:rsidR="00D60367" w:rsidRPr="00D60367" w:rsidRDefault="00D60367" w:rsidP="00961773">
            <w:pPr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Жети-Ѳгүз району</w:t>
            </w:r>
          </w:p>
        </w:tc>
        <w:tc>
          <w:tcPr>
            <w:tcW w:w="808" w:type="pct"/>
            <w:vAlign w:val="bottom"/>
          </w:tcPr>
          <w:p w14:paraId="38950EDD" w14:textId="77777777" w:rsidR="00D60367" w:rsidRPr="00D60367" w:rsidRDefault="00D60367" w:rsidP="00961773">
            <w:pPr>
              <w:jc w:val="center"/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84,7</w:t>
            </w:r>
          </w:p>
        </w:tc>
        <w:tc>
          <w:tcPr>
            <w:tcW w:w="808" w:type="pct"/>
            <w:vAlign w:val="bottom"/>
          </w:tcPr>
          <w:p w14:paraId="4967FA91" w14:textId="77777777" w:rsidR="00D60367" w:rsidRPr="00D60367" w:rsidRDefault="00D60367" w:rsidP="00961773">
            <w:pPr>
              <w:jc w:val="center"/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93,8</w:t>
            </w:r>
          </w:p>
        </w:tc>
        <w:tc>
          <w:tcPr>
            <w:tcW w:w="808" w:type="pct"/>
            <w:vAlign w:val="bottom"/>
          </w:tcPr>
          <w:p w14:paraId="3504750D" w14:textId="77777777" w:rsidR="00D60367" w:rsidRPr="00D60367" w:rsidRDefault="00D60367" w:rsidP="00961773">
            <w:pPr>
              <w:jc w:val="center"/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110,7</w:t>
            </w:r>
          </w:p>
        </w:tc>
      </w:tr>
      <w:tr w:rsidR="00D60367" w:rsidRPr="00D60367" w14:paraId="24DCC8F9" w14:textId="77777777" w:rsidTr="00D5136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V w:val="single" w:sz="4" w:space="0" w:color="auto"/>
          </w:tblBorders>
        </w:tblPrEx>
        <w:tc>
          <w:tcPr>
            <w:tcW w:w="2577" w:type="pct"/>
            <w:vAlign w:val="bottom"/>
          </w:tcPr>
          <w:p w14:paraId="57D0BD4D" w14:textId="77777777" w:rsidR="00D60367" w:rsidRPr="00D60367" w:rsidRDefault="00D60367" w:rsidP="00D60367">
            <w:pPr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Ысык-Кѳл району</w:t>
            </w:r>
          </w:p>
        </w:tc>
        <w:tc>
          <w:tcPr>
            <w:tcW w:w="808" w:type="pct"/>
            <w:vAlign w:val="bottom"/>
          </w:tcPr>
          <w:p w14:paraId="7DFB2383" w14:textId="77777777" w:rsidR="00D60367" w:rsidRPr="00D60367" w:rsidRDefault="00D60367" w:rsidP="00D60367">
            <w:pPr>
              <w:jc w:val="center"/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-</w:t>
            </w:r>
          </w:p>
        </w:tc>
        <w:tc>
          <w:tcPr>
            <w:tcW w:w="808" w:type="pct"/>
            <w:vAlign w:val="bottom"/>
          </w:tcPr>
          <w:p w14:paraId="268E520D" w14:textId="77777777" w:rsidR="00D60367" w:rsidRPr="00D60367" w:rsidRDefault="00D60367" w:rsidP="00D60367">
            <w:pPr>
              <w:jc w:val="center"/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-</w:t>
            </w:r>
          </w:p>
        </w:tc>
        <w:tc>
          <w:tcPr>
            <w:tcW w:w="808" w:type="pct"/>
            <w:vAlign w:val="bottom"/>
          </w:tcPr>
          <w:p w14:paraId="3CEE8122" w14:textId="77777777" w:rsidR="00D60367" w:rsidRPr="00D60367" w:rsidRDefault="00D60367" w:rsidP="00D60367">
            <w:pPr>
              <w:jc w:val="center"/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-</w:t>
            </w:r>
          </w:p>
        </w:tc>
      </w:tr>
      <w:tr w:rsidR="00D60367" w:rsidRPr="00D60367" w14:paraId="71161021" w14:textId="77777777" w:rsidTr="00D5136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V w:val="single" w:sz="4" w:space="0" w:color="auto"/>
          </w:tblBorders>
        </w:tblPrEx>
        <w:tc>
          <w:tcPr>
            <w:tcW w:w="2577" w:type="pct"/>
            <w:vAlign w:val="bottom"/>
          </w:tcPr>
          <w:p w14:paraId="4516C735" w14:textId="77777777" w:rsidR="00D60367" w:rsidRPr="00D60367" w:rsidRDefault="00D60367" w:rsidP="00D60367">
            <w:pPr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 xml:space="preserve">   Чолпон-Ата шаары</w:t>
            </w:r>
          </w:p>
        </w:tc>
        <w:tc>
          <w:tcPr>
            <w:tcW w:w="808" w:type="pct"/>
            <w:vAlign w:val="bottom"/>
          </w:tcPr>
          <w:p w14:paraId="15E5126D" w14:textId="77777777" w:rsidR="00D60367" w:rsidRPr="00D60367" w:rsidRDefault="00D60367" w:rsidP="00D60367">
            <w:pPr>
              <w:jc w:val="center"/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-</w:t>
            </w:r>
          </w:p>
        </w:tc>
        <w:tc>
          <w:tcPr>
            <w:tcW w:w="808" w:type="pct"/>
            <w:vAlign w:val="bottom"/>
          </w:tcPr>
          <w:p w14:paraId="10008EBB" w14:textId="77777777" w:rsidR="00D60367" w:rsidRPr="00D60367" w:rsidRDefault="00D60367" w:rsidP="00D60367">
            <w:pPr>
              <w:jc w:val="center"/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-</w:t>
            </w:r>
          </w:p>
        </w:tc>
        <w:tc>
          <w:tcPr>
            <w:tcW w:w="808" w:type="pct"/>
            <w:vAlign w:val="bottom"/>
          </w:tcPr>
          <w:p w14:paraId="00705914" w14:textId="77777777" w:rsidR="00D60367" w:rsidRPr="00D60367" w:rsidRDefault="00D60367" w:rsidP="00D60367">
            <w:pPr>
              <w:jc w:val="center"/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-</w:t>
            </w:r>
          </w:p>
        </w:tc>
      </w:tr>
      <w:tr w:rsidR="00D60367" w:rsidRPr="00D60367" w14:paraId="548096B1" w14:textId="77777777" w:rsidTr="00D5136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V w:val="single" w:sz="4" w:space="0" w:color="auto"/>
          </w:tblBorders>
        </w:tblPrEx>
        <w:tc>
          <w:tcPr>
            <w:tcW w:w="2577" w:type="pct"/>
            <w:vAlign w:val="bottom"/>
          </w:tcPr>
          <w:p w14:paraId="7675C735" w14:textId="77777777" w:rsidR="00D60367" w:rsidRPr="00D60367" w:rsidRDefault="00D60367" w:rsidP="00D60367">
            <w:pPr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Тоң району</w:t>
            </w:r>
          </w:p>
        </w:tc>
        <w:tc>
          <w:tcPr>
            <w:tcW w:w="808" w:type="pct"/>
            <w:vAlign w:val="bottom"/>
          </w:tcPr>
          <w:p w14:paraId="1F684659" w14:textId="77777777" w:rsidR="00D60367" w:rsidRPr="00D60367" w:rsidRDefault="00D60367" w:rsidP="00D60367">
            <w:pPr>
              <w:jc w:val="center"/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12,0</w:t>
            </w:r>
          </w:p>
        </w:tc>
        <w:tc>
          <w:tcPr>
            <w:tcW w:w="808" w:type="pct"/>
            <w:vAlign w:val="bottom"/>
          </w:tcPr>
          <w:p w14:paraId="7E5F952D" w14:textId="77777777" w:rsidR="00D60367" w:rsidRPr="00D60367" w:rsidRDefault="00D60367" w:rsidP="00D60367">
            <w:pPr>
              <w:jc w:val="center"/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7,3</w:t>
            </w:r>
          </w:p>
        </w:tc>
        <w:tc>
          <w:tcPr>
            <w:tcW w:w="808" w:type="pct"/>
            <w:vAlign w:val="bottom"/>
          </w:tcPr>
          <w:p w14:paraId="33EADF2D" w14:textId="77777777" w:rsidR="00D60367" w:rsidRPr="00D60367" w:rsidRDefault="00D60367" w:rsidP="00D60367">
            <w:pPr>
              <w:jc w:val="center"/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60,8</w:t>
            </w:r>
          </w:p>
        </w:tc>
      </w:tr>
      <w:tr w:rsidR="00D60367" w:rsidRPr="00D60367" w14:paraId="3D0B490F" w14:textId="77777777" w:rsidTr="00D5136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V w:val="single" w:sz="4" w:space="0" w:color="auto"/>
          </w:tblBorders>
        </w:tblPrEx>
        <w:trPr>
          <w:trHeight w:val="181"/>
        </w:trPr>
        <w:tc>
          <w:tcPr>
            <w:tcW w:w="2577" w:type="pct"/>
            <w:vAlign w:val="bottom"/>
          </w:tcPr>
          <w:p w14:paraId="6421D9DE" w14:textId="77777777" w:rsidR="00D60367" w:rsidRPr="00D60367" w:rsidRDefault="00D60367" w:rsidP="00D60367">
            <w:pPr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Каракол шаары</w:t>
            </w:r>
          </w:p>
        </w:tc>
        <w:tc>
          <w:tcPr>
            <w:tcW w:w="808" w:type="pct"/>
            <w:vAlign w:val="bottom"/>
          </w:tcPr>
          <w:p w14:paraId="01B00420" w14:textId="77777777" w:rsidR="00D60367" w:rsidRPr="00D60367" w:rsidRDefault="00D60367" w:rsidP="00D60367">
            <w:pPr>
              <w:jc w:val="center"/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275,2</w:t>
            </w:r>
          </w:p>
        </w:tc>
        <w:tc>
          <w:tcPr>
            <w:tcW w:w="808" w:type="pct"/>
            <w:vAlign w:val="bottom"/>
          </w:tcPr>
          <w:p w14:paraId="589AF75F" w14:textId="77777777" w:rsidR="00D60367" w:rsidRPr="00D60367" w:rsidRDefault="00D60367" w:rsidP="00D60367">
            <w:pPr>
              <w:jc w:val="center"/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3268,3</w:t>
            </w:r>
          </w:p>
        </w:tc>
        <w:tc>
          <w:tcPr>
            <w:tcW w:w="808" w:type="pct"/>
            <w:vAlign w:val="bottom"/>
          </w:tcPr>
          <w:p w14:paraId="4C10D6BF" w14:textId="77777777" w:rsidR="00D60367" w:rsidRPr="00D60367" w:rsidRDefault="00D60367" w:rsidP="00D60367">
            <w:pPr>
              <w:jc w:val="center"/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11,9 э</w:t>
            </w:r>
          </w:p>
        </w:tc>
      </w:tr>
      <w:tr w:rsidR="00D60367" w:rsidRPr="00D60367" w14:paraId="1E114B53" w14:textId="77777777" w:rsidTr="00D5136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V w:val="single" w:sz="4" w:space="0" w:color="auto"/>
          </w:tblBorders>
        </w:tblPrEx>
        <w:trPr>
          <w:trHeight w:val="186"/>
        </w:trPr>
        <w:tc>
          <w:tcPr>
            <w:tcW w:w="2577" w:type="pct"/>
            <w:vAlign w:val="bottom"/>
          </w:tcPr>
          <w:p w14:paraId="74FE9EF6" w14:textId="77777777" w:rsidR="00D60367" w:rsidRPr="00D60367" w:rsidRDefault="00D60367" w:rsidP="00D60367">
            <w:pPr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Балыкчы шаары</w:t>
            </w:r>
          </w:p>
        </w:tc>
        <w:tc>
          <w:tcPr>
            <w:tcW w:w="808" w:type="pct"/>
            <w:vAlign w:val="bottom"/>
          </w:tcPr>
          <w:p w14:paraId="67252D63" w14:textId="77777777" w:rsidR="00D60367" w:rsidRPr="00D60367" w:rsidRDefault="00D60367" w:rsidP="00D60367">
            <w:pPr>
              <w:jc w:val="center"/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501,7</w:t>
            </w:r>
          </w:p>
        </w:tc>
        <w:tc>
          <w:tcPr>
            <w:tcW w:w="808" w:type="pct"/>
            <w:vAlign w:val="bottom"/>
          </w:tcPr>
          <w:p w14:paraId="184B3012" w14:textId="77777777" w:rsidR="00D60367" w:rsidRPr="00D60367" w:rsidRDefault="00D60367" w:rsidP="00D60367">
            <w:pPr>
              <w:jc w:val="center"/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142,6</w:t>
            </w:r>
          </w:p>
        </w:tc>
        <w:tc>
          <w:tcPr>
            <w:tcW w:w="808" w:type="pct"/>
            <w:vAlign w:val="bottom"/>
          </w:tcPr>
          <w:p w14:paraId="177FD4BE" w14:textId="77777777" w:rsidR="00D60367" w:rsidRPr="00D60367" w:rsidRDefault="00D60367" w:rsidP="00D60367">
            <w:pPr>
              <w:jc w:val="center"/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28,4</w:t>
            </w:r>
          </w:p>
        </w:tc>
      </w:tr>
      <w:tr w:rsidR="00D60367" w:rsidRPr="00D60367" w14:paraId="08E56C17" w14:textId="77777777" w:rsidTr="00D5136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V w:val="single" w:sz="4" w:space="0" w:color="auto"/>
          </w:tblBorders>
        </w:tblPrEx>
        <w:trPr>
          <w:trHeight w:val="543"/>
        </w:trPr>
        <w:tc>
          <w:tcPr>
            <w:tcW w:w="2577" w:type="pct"/>
            <w:vAlign w:val="bottom"/>
          </w:tcPr>
          <w:p w14:paraId="188381E0" w14:textId="77777777" w:rsidR="00D60367" w:rsidRPr="00D60367" w:rsidRDefault="00D60367" w:rsidP="00D60367">
            <w:pPr>
              <w:keepNext/>
              <w:outlineLvl w:val="5"/>
              <w:rPr>
                <w:b/>
                <w:sz w:val="18"/>
                <w:szCs w:val="18"/>
                <w:lang w:eastAsia="ru-RU"/>
              </w:rPr>
            </w:pPr>
            <w:r w:rsidRPr="00D60367">
              <w:rPr>
                <w:b/>
                <w:sz w:val="18"/>
                <w:szCs w:val="18"/>
                <w:lang w:eastAsia="ru-RU"/>
              </w:rPr>
              <w:t>Жүргүнчүлѳрдү ташуунун жүгүртүлүшү, (миң жүрг. км.)</w:t>
            </w:r>
          </w:p>
        </w:tc>
        <w:tc>
          <w:tcPr>
            <w:tcW w:w="808" w:type="pct"/>
            <w:vAlign w:val="bottom"/>
          </w:tcPr>
          <w:p w14:paraId="081A363C" w14:textId="77777777" w:rsidR="00D60367" w:rsidRPr="00D60367" w:rsidRDefault="00D60367" w:rsidP="00D60367">
            <w:pPr>
              <w:jc w:val="center"/>
              <w:rPr>
                <w:b/>
                <w:bCs/>
                <w:sz w:val="18"/>
                <w:szCs w:val="18"/>
                <w:lang w:eastAsia="ru-RU"/>
              </w:rPr>
            </w:pPr>
            <w:r w:rsidRPr="00D60367">
              <w:rPr>
                <w:b/>
                <w:bCs/>
                <w:sz w:val="18"/>
                <w:szCs w:val="18"/>
                <w:lang w:eastAsia="ru-RU"/>
              </w:rPr>
              <w:t>43200,0</w:t>
            </w:r>
          </w:p>
        </w:tc>
        <w:tc>
          <w:tcPr>
            <w:tcW w:w="808" w:type="pct"/>
            <w:vAlign w:val="bottom"/>
          </w:tcPr>
          <w:p w14:paraId="709F56B0" w14:textId="77777777" w:rsidR="00D60367" w:rsidRPr="00D60367" w:rsidRDefault="00D60367" w:rsidP="00D60367">
            <w:pPr>
              <w:jc w:val="center"/>
              <w:rPr>
                <w:b/>
                <w:bCs/>
                <w:sz w:val="18"/>
                <w:szCs w:val="18"/>
                <w:lang w:eastAsia="ru-RU"/>
              </w:rPr>
            </w:pPr>
            <w:r w:rsidRPr="00D60367">
              <w:rPr>
                <w:b/>
                <w:bCs/>
                <w:sz w:val="18"/>
                <w:szCs w:val="18"/>
                <w:lang w:eastAsia="ru-RU"/>
              </w:rPr>
              <w:t>107319,1</w:t>
            </w:r>
          </w:p>
        </w:tc>
        <w:tc>
          <w:tcPr>
            <w:tcW w:w="808" w:type="pct"/>
            <w:vAlign w:val="bottom"/>
          </w:tcPr>
          <w:p w14:paraId="2BCD954D" w14:textId="77777777" w:rsidR="00D60367" w:rsidRPr="00D60367" w:rsidRDefault="00D60367" w:rsidP="00D60367">
            <w:pPr>
              <w:jc w:val="center"/>
              <w:rPr>
                <w:b/>
                <w:bCs/>
                <w:sz w:val="18"/>
                <w:szCs w:val="18"/>
                <w:lang w:eastAsia="ru-RU"/>
              </w:rPr>
            </w:pPr>
            <w:r w:rsidRPr="00D60367">
              <w:rPr>
                <w:b/>
                <w:bCs/>
                <w:sz w:val="18"/>
                <w:szCs w:val="18"/>
                <w:lang w:eastAsia="ru-RU"/>
              </w:rPr>
              <w:t>2,5 э</w:t>
            </w:r>
          </w:p>
        </w:tc>
      </w:tr>
      <w:tr w:rsidR="00D60367" w:rsidRPr="00D60367" w14:paraId="68EE6A71" w14:textId="77777777" w:rsidTr="00D5136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V w:val="single" w:sz="4" w:space="0" w:color="auto"/>
          </w:tblBorders>
        </w:tblPrEx>
        <w:tc>
          <w:tcPr>
            <w:tcW w:w="2577" w:type="pct"/>
            <w:vAlign w:val="bottom"/>
          </w:tcPr>
          <w:p w14:paraId="64705BE9" w14:textId="77777777" w:rsidR="00D60367" w:rsidRPr="00D60367" w:rsidRDefault="00D60367" w:rsidP="00D60367">
            <w:pPr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Жети-Ѳгүз району</w:t>
            </w:r>
          </w:p>
        </w:tc>
        <w:tc>
          <w:tcPr>
            <w:tcW w:w="808" w:type="pct"/>
            <w:vAlign w:val="bottom"/>
          </w:tcPr>
          <w:p w14:paraId="4582E444" w14:textId="77777777" w:rsidR="00D60367" w:rsidRPr="00D60367" w:rsidRDefault="00D60367" w:rsidP="00D60367">
            <w:pPr>
              <w:jc w:val="center"/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19336,6</w:t>
            </w:r>
          </w:p>
        </w:tc>
        <w:tc>
          <w:tcPr>
            <w:tcW w:w="808" w:type="pct"/>
            <w:vAlign w:val="bottom"/>
          </w:tcPr>
          <w:p w14:paraId="497BF0C0" w14:textId="77777777" w:rsidR="00D60367" w:rsidRPr="00D60367" w:rsidRDefault="00D60367" w:rsidP="00D60367">
            <w:pPr>
              <w:jc w:val="center"/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7607,9</w:t>
            </w:r>
          </w:p>
        </w:tc>
        <w:tc>
          <w:tcPr>
            <w:tcW w:w="808" w:type="pct"/>
            <w:vAlign w:val="bottom"/>
          </w:tcPr>
          <w:p w14:paraId="32CFCCBE" w14:textId="77777777" w:rsidR="00D60367" w:rsidRPr="00D60367" w:rsidRDefault="00D60367" w:rsidP="00D60367">
            <w:pPr>
              <w:jc w:val="center"/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39,3</w:t>
            </w:r>
          </w:p>
        </w:tc>
      </w:tr>
      <w:tr w:rsidR="00D60367" w:rsidRPr="00D60367" w14:paraId="6327781F" w14:textId="77777777" w:rsidTr="00D5136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V w:val="single" w:sz="4" w:space="0" w:color="auto"/>
          </w:tblBorders>
        </w:tblPrEx>
        <w:tc>
          <w:tcPr>
            <w:tcW w:w="2577" w:type="pct"/>
            <w:vAlign w:val="bottom"/>
          </w:tcPr>
          <w:p w14:paraId="1D764D97" w14:textId="77777777" w:rsidR="00D60367" w:rsidRPr="00D60367" w:rsidRDefault="00D60367" w:rsidP="00D60367">
            <w:pPr>
              <w:jc w:val="both"/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Ысык-Кѳл району</w:t>
            </w:r>
          </w:p>
        </w:tc>
        <w:tc>
          <w:tcPr>
            <w:tcW w:w="808" w:type="pct"/>
            <w:vAlign w:val="bottom"/>
          </w:tcPr>
          <w:p w14:paraId="5E8B59D8" w14:textId="77777777" w:rsidR="00D60367" w:rsidRPr="00D60367" w:rsidRDefault="00D60367" w:rsidP="00D60367">
            <w:pPr>
              <w:jc w:val="center"/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-</w:t>
            </w:r>
          </w:p>
        </w:tc>
        <w:tc>
          <w:tcPr>
            <w:tcW w:w="808" w:type="pct"/>
            <w:vAlign w:val="bottom"/>
          </w:tcPr>
          <w:p w14:paraId="230291F5" w14:textId="77777777" w:rsidR="00D60367" w:rsidRPr="00D60367" w:rsidRDefault="00D60367" w:rsidP="00D60367">
            <w:pPr>
              <w:jc w:val="center"/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-</w:t>
            </w:r>
          </w:p>
        </w:tc>
        <w:tc>
          <w:tcPr>
            <w:tcW w:w="808" w:type="pct"/>
            <w:vAlign w:val="bottom"/>
          </w:tcPr>
          <w:p w14:paraId="34A6195B" w14:textId="77777777" w:rsidR="00D60367" w:rsidRPr="00D60367" w:rsidRDefault="00D60367" w:rsidP="00D60367">
            <w:pPr>
              <w:jc w:val="center"/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-</w:t>
            </w:r>
          </w:p>
        </w:tc>
      </w:tr>
      <w:tr w:rsidR="00D60367" w:rsidRPr="00D60367" w14:paraId="6D537102" w14:textId="77777777" w:rsidTr="00D5136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V w:val="single" w:sz="4" w:space="0" w:color="auto"/>
          </w:tblBorders>
        </w:tblPrEx>
        <w:tc>
          <w:tcPr>
            <w:tcW w:w="2577" w:type="pct"/>
            <w:vAlign w:val="bottom"/>
          </w:tcPr>
          <w:p w14:paraId="7C3822B6" w14:textId="77777777" w:rsidR="00D60367" w:rsidRPr="00D60367" w:rsidRDefault="00D60367" w:rsidP="00D60367">
            <w:pPr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 xml:space="preserve">    Чолпон-Ата шаары</w:t>
            </w:r>
          </w:p>
        </w:tc>
        <w:tc>
          <w:tcPr>
            <w:tcW w:w="808" w:type="pct"/>
            <w:vAlign w:val="bottom"/>
          </w:tcPr>
          <w:p w14:paraId="10989E13" w14:textId="77777777" w:rsidR="00D60367" w:rsidRPr="00D60367" w:rsidRDefault="00D60367" w:rsidP="00D60367">
            <w:pPr>
              <w:jc w:val="center"/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-</w:t>
            </w:r>
          </w:p>
        </w:tc>
        <w:tc>
          <w:tcPr>
            <w:tcW w:w="808" w:type="pct"/>
            <w:vAlign w:val="bottom"/>
          </w:tcPr>
          <w:p w14:paraId="49F4FF6A" w14:textId="77777777" w:rsidR="00D60367" w:rsidRPr="00D60367" w:rsidRDefault="00D60367" w:rsidP="00D60367">
            <w:pPr>
              <w:jc w:val="center"/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-</w:t>
            </w:r>
          </w:p>
        </w:tc>
        <w:tc>
          <w:tcPr>
            <w:tcW w:w="808" w:type="pct"/>
            <w:vAlign w:val="bottom"/>
          </w:tcPr>
          <w:p w14:paraId="56F76E68" w14:textId="77777777" w:rsidR="00D60367" w:rsidRPr="00D60367" w:rsidRDefault="00D60367" w:rsidP="00D60367">
            <w:pPr>
              <w:jc w:val="center"/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-</w:t>
            </w:r>
          </w:p>
        </w:tc>
      </w:tr>
      <w:tr w:rsidR="00D60367" w:rsidRPr="00D60367" w14:paraId="46942763" w14:textId="77777777" w:rsidTr="00D5136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V w:val="single" w:sz="4" w:space="0" w:color="auto"/>
          </w:tblBorders>
        </w:tblPrEx>
        <w:trPr>
          <w:trHeight w:val="164"/>
        </w:trPr>
        <w:tc>
          <w:tcPr>
            <w:tcW w:w="2577" w:type="pct"/>
            <w:vAlign w:val="bottom"/>
          </w:tcPr>
          <w:p w14:paraId="352342C7" w14:textId="77777777" w:rsidR="00D60367" w:rsidRPr="00D60367" w:rsidRDefault="00D60367" w:rsidP="00D60367">
            <w:pPr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Тоң району</w:t>
            </w:r>
          </w:p>
        </w:tc>
        <w:tc>
          <w:tcPr>
            <w:tcW w:w="808" w:type="pct"/>
            <w:vAlign w:val="bottom"/>
          </w:tcPr>
          <w:p w14:paraId="24C5993F" w14:textId="77777777" w:rsidR="00D60367" w:rsidRPr="00D60367" w:rsidRDefault="00D60367" w:rsidP="00D60367">
            <w:pPr>
              <w:jc w:val="center"/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1200,1</w:t>
            </w:r>
          </w:p>
        </w:tc>
        <w:tc>
          <w:tcPr>
            <w:tcW w:w="808" w:type="pct"/>
            <w:vAlign w:val="bottom"/>
          </w:tcPr>
          <w:p w14:paraId="4B94CE44" w14:textId="77777777" w:rsidR="00D60367" w:rsidRPr="00D60367" w:rsidRDefault="00D60367" w:rsidP="00D60367">
            <w:pPr>
              <w:jc w:val="center"/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725,0</w:t>
            </w:r>
          </w:p>
        </w:tc>
        <w:tc>
          <w:tcPr>
            <w:tcW w:w="808" w:type="pct"/>
            <w:vAlign w:val="bottom"/>
          </w:tcPr>
          <w:p w14:paraId="26B9F260" w14:textId="77777777" w:rsidR="00D60367" w:rsidRPr="00D60367" w:rsidRDefault="00D60367" w:rsidP="00D60367">
            <w:pPr>
              <w:jc w:val="center"/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60,4</w:t>
            </w:r>
          </w:p>
        </w:tc>
      </w:tr>
      <w:tr w:rsidR="00D60367" w:rsidRPr="00D60367" w14:paraId="22D3AB66" w14:textId="77777777" w:rsidTr="00D5136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V w:val="single" w:sz="4" w:space="0" w:color="auto"/>
          </w:tblBorders>
        </w:tblPrEx>
        <w:tc>
          <w:tcPr>
            <w:tcW w:w="2577" w:type="pct"/>
            <w:vMerge w:val="restart"/>
            <w:vAlign w:val="bottom"/>
          </w:tcPr>
          <w:p w14:paraId="3CB7EAFD" w14:textId="77777777" w:rsidR="00D60367" w:rsidRPr="00D60367" w:rsidRDefault="00D60367" w:rsidP="00D60367">
            <w:pPr>
              <w:jc w:val="both"/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Каракол шаары</w:t>
            </w:r>
          </w:p>
          <w:p w14:paraId="76BEC692" w14:textId="77777777" w:rsidR="00D60367" w:rsidRPr="00D60367" w:rsidRDefault="00D60367" w:rsidP="00D60367">
            <w:pPr>
              <w:jc w:val="both"/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Балыкчы шаары</w:t>
            </w:r>
          </w:p>
        </w:tc>
        <w:tc>
          <w:tcPr>
            <w:tcW w:w="808" w:type="pct"/>
            <w:vAlign w:val="bottom"/>
          </w:tcPr>
          <w:p w14:paraId="0FD4C701" w14:textId="77777777" w:rsidR="00D60367" w:rsidRPr="00D60367" w:rsidRDefault="00D60367" w:rsidP="00D60367">
            <w:pPr>
              <w:jc w:val="center"/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12878,7</w:t>
            </w:r>
          </w:p>
        </w:tc>
        <w:tc>
          <w:tcPr>
            <w:tcW w:w="808" w:type="pct"/>
            <w:vAlign w:val="bottom"/>
          </w:tcPr>
          <w:p w14:paraId="70E31D7E" w14:textId="77777777" w:rsidR="00D60367" w:rsidRPr="00D60367" w:rsidRDefault="00D60367" w:rsidP="00D60367">
            <w:pPr>
              <w:jc w:val="center"/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91980,4</w:t>
            </w:r>
          </w:p>
        </w:tc>
        <w:tc>
          <w:tcPr>
            <w:tcW w:w="808" w:type="pct"/>
            <w:vAlign w:val="bottom"/>
          </w:tcPr>
          <w:p w14:paraId="53EF6A73" w14:textId="77777777" w:rsidR="00D60367" w:rsidRPr="00D60367" w:rsidRDefault="00D60367" w:rsidP="00D60367">
            <w:pPr>
              <w:jc w:val="center"/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7,1 э</w:t>
            </w:r>
          </w:p>
        </w:tc>
      </w:tr>
      <w:tr w:rsidR="00D60367" w:rsidRPr="00D60367" w14:paraId="53705994" w14:textId="77777777" w:rsidTr="00D5136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V w:val="single" w:sz="4" w:space="0" w:color="auto"/>
          </w:tblBorders>
        </w:tblPrEx>
        <w:tc>
          <w:tcPr>
            <w:tcW w:w="2577" w:type="pct"/>
            <w:vMerge/>
            <w:vAlign w:val="bottom"/>
          </w:tcPr>
          <w:p w14:paraId="2D6337EE" w14:textId="77777777" w:rsidR="00D60367" w:rsidRPr="00D60367" w:rsidRDefault="00D60367" w:rsidP="00D60367">
            <w:pPr>
              <w:jc w:val="both"/>
              <w:rPr>
                <w:sz w:val="18"/>
                <w:szCs w:val="18"/>
                <w:lang w:eastAsia="ru-RU"/>
              </w:rPr>
            </w:pPr>
          </w:p>
        </w:tc>
        <w:tc>
          <w:tcPr>
            <w:tcW w:w="808" w:type="pct"/>
            <w:vAlign w:val="bottom"/>
          </w:tcPr>
          <w:p w14:paraId="52657110" w14:textId="77777777" w:rsidR="00D60367" w:rsidRPr="00D60367" w:rsidRDefault="00D60367" w:rsidP="00D60367">
            <w:pPr>
              <w:jc w:val="center"/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9784,6</w:t>
            </w:r>
          </w:p>
        </w:tc>
        <w:tc>
          <w:tcPr>
            <w:tcW w:w="808" w:type="pct"/>
            <w:vAlign w:val="bottom"/>
          </w:tcPr>
          <w:p w14:paraId="18AF5738" w14:textId="77777777" w:rsidR="00D60367" w:rsidRPr="00D60367" w:rsidRDefault="00D60367" w:rsidP="00D60367">
            <w:pPr>
              <w:jc w:val="center"/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7005,8</w:t>
            </w:r>
          </w:p>
        </w:tc>
        <w:tc>
          <w:tcPr>
            <w:tcW w:w="808" w:type="pct"/>
            <w:vAlign w:val="bottom"/>
          </w:tcPr>
          <w:p w14:paraId="19B1C21C" w14:textId="77777777" w:rsidR="00D60367" w:rsidRPr="00D60367" w:rsidRDefault="00D60367" w:rsidP="00D60367">
            <w:pPr>
              <w:jc w:val="center"/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71,6</w:t>
            </w:r>
          </w:p>
        </w:tc>
      </w:tr>
    </w:tbl>
    <w:p w14:paraId="18295F74" w14:textId="77777777" w:rsidR="00D60367" w:rsidRPr="00D60367" w:rsidRDefault="00D60367" w:rsidP="00D60367">
      <w:pPr>
        <w:ind w:firstLine="708"/>
        <w:rPr>
          <w:lang w:eastAsia="ru-RU"/>
        </w:rPr>
      </w:pPr>
    </w:p>
    <w:p w14:paraId="53F8201E" w14:textId="77777777" w:rsidR="00D60367" w:rsidRPr="00D60367" w:rsidRDefault="00D60367" w:rsidP="00A66D4E">
      <w:pPr>
        <w:keepNext/>
        <w:pageBreakBefore/>
        <w:spacing w:before="240" w:after="60"/>
        <w:outlineLvl w:val="1"/>
        <w:rPr>
          <w:b/>
          <w:bCs/>
          <w:sz w:val="22"/>
          <w:szCs w:val="22"/>
          <w:lang w:eastAsia="ru-RU"/>
        </w:rPr>
      </w:pPr>
      <w:bookmarkStart w:id="180" w:name="_Toc243103408"/>
      <w:bookmarkStart w:id="181" w:name="_Toc243104860"/>
      <w:bookmarkStart w:id="182" w:name="_Toc258853417"/>
      <w:bookmarkStart w:id="183" w:name="_Toc258853967"/>
      <w:bookmarkStart w:id="184" w:name="_Toc266437255"/>
      <w:bookmarkStart w:id="185" w:name="_Toc266438408"/>
      <w:bookmarkStart w:id="186" w:name="_Toc298162553"/>
      <w:bookmarkStart w:id="187" w:name="_Toc347148753"/>
      <w:r w:rsidRPr="00D60367">
        <w:rPr>
          <w:b/>
          <w:bCs/>
          <w:sz w:val="22"/>
          <w:szCs w:val="22"/>
          <w:lang w:eastAsia="ru-RU"/>
        </w:rPr>
        <w:lastRenderedPageBreak/>
        <w:t>Облус боюнча чекене соода жүгүртүүнүн жалпы кѳлѳмү, анын ичинде коомдук тамактануу жайлары</w:t>
      </w:r>
      <w:bookmarkEnd w:id="180"/>
      <w:bookmarkEnd w:id="181"/>
      <w:bookmarkEnd w:id="182"/>
      <w:bookmarkEnd w:id="183"/>
      <w:bookmarkEnd w:id="184"/>
      <w:bookmarkEnd w:id="185"/>
      <w:bookmarkEnd w:id="186"/>
      <w:bookmarkEnd w:id="187"/>
      <w:r w:rsidRPr="00D60367">
        <w:rPr>
          <w:b/>
          <w:bCs/>
          <w:sz w:val="22"/>
          <w:szCs w:val="22"/>
          <w:lang w:eastAsia="ru-RU"/>
        </w:rPr>
        <w:t xml:space="preserve"> </w:t>
      </w:r>
    </w:p>
    <w:p w14:paraId="70F50F97" w14:textId="77777777" w:rsidR="00D60367" w:rsidRPr="00D60367" w:rsidRDefault="00D60367" w:rsidP="00D60367">
      <w:pPr>
        <w:rPr>
          <w:i/>
          <w:iCs/>
          <w:snapToGrid w:val="0"/>
          <w:sz w:val="18"/>
          <w:szCs w:val="18"/>
          <w:lang w:eastAsia="ru-RU"/>
        </w:rPr>
      </w:pPr>
      <w:r w:rsidRPr="00D60367">
        <w:rPr>
          <w:i/>
          <w:iCs/>
          <w:lang w:eastAsia="ru-RU"/>
        </w:rPr>
        <w:t>(</w:t>
      </w:r>
      <w:r w:rsidRPr="00D60367">
        <w:rPr>
          <w:i/>
          <w:iCs/>
          <w:sz w:val="18"/>
          <w:szCs w:val="18"/>
          <w:lang w:eastAsia="ru-RU"/>
        </w:rPr>
        <w:t>январь-июль</w:t>
      </w:r>
      <w:r w:rsidRPr="00D60367">
        <w:rPr>
          <w:i/>
          <w:iCs/>
          <w:snapToGrid w:val="0"/>
          <w:sz w:val="18"/>
          <w:szCs w:val="18"/>
          <w:lang w:eastAsia="ru-RU"/>
        </w:rPr>
        <w:t>; миң сом)</w:t>
      </w:r>
    </w:p>
    <w:p w14:paraId="0463F4E4" w14:textId="77777777" w:rsidR="00D60367" w:rsidRPr="00D60367" w:rsidRDefault="00D60367" w:rsidP="00D60367">
      <w:pPr>
        <w:jc w:val="center"/>
        <w:rPr>
          <w:sz w:val="10"/>
          <w:szCs w:val="10"/>
          <w:lang w:eastAsia="ru-RU"/>
        </w:rPr>
      </w:pPr>
    </w:p>
    <w:tbl>
      <w:tblPr>
        <w:tblW w:w="5000" w:type="pct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804"/>
        <w:gridCol w:w="1341"/>
        <w:gridCol w:w="1447"/>
        <w:gridCol w:w="980"/>
        <w:gridCol w:w="1527"/>
      </w:tblGrid>
      <w:tr w:rsidR="00D60367" w:rsidRPr="00D60367" w14:paraId="3E63A92E" w14:textId="77777777" w:rsidTr="00D5136F">
        <w:trPr>
          <w:cantSplit/>
        </w:trPr>
        <w:tc>
          <w:tcPr>
            <w:tcW w:w="2151" w:type="pct"/>
            <w:vMerge w:val="restart"/>
            <w:tcBorders>
              <w:top w:val="single" w:sz="6" w:space="0" w:color="auto"/>
              <w:left w:val="single" w:sz="6" w:space="0" w:color="auto"/>
              <w:bottom w:val="single" w:sz="4" w:space="0" w:color="auto"/>
            </w:tcBorders>
            <w:vAlign w:val="center"/>
          </w:tcPr>
          <w:p w14:paraId="09B68B00" w14:textId="77777777" w:rsidR="00D60367" w:rsidRPr="00D60367" w:rsidRDefault="00D60367" w:rsidP="00D60367">
            <w:pPr>
              <w:jc w:val="center"/>
              <w:rPr>
                <w:sz w:val="18"/>
                <w:szCs w:val="18"/>
                <w:lang w:eastAsia="ru-RU"/>
              </w:rPr>
            </w:pPr>
          </w:p>
        </w:tc>
        <w:tc>
          <w:tcPr>
            <w:tcW w:w="797" w:type="pct"/>
            <w:vMerge w:val="restart"/>
            <w:tcBorders>
              <w:top w:val="single" w:sz="6" w:space="0" w:color="auto"/>
              <w:left w:val="single" w:sz="6" w:space="0" w:color="auto"/>
              <w:bottom w:val="single" w:sz="4" w:space="0" w:color="auto"/>
            </w:tcBorders>
            <w:vAlign w:val="center"/>
          </w:tcPr>
          <w:p w14:paraId="3AFF2D02" w14:textId="77777777" w:rsidR="00D60367" w:rsidRPr="00D60367" w:rsidRDefault="00D60367" w:rsidP="00D60367">
            <w:pPr>
              <w:jc w:val="center"/>
              <w:rPr>
                <w:b/>
                <w:sz w:val="18"/>
                <w:szCs w:val="18"/>
                <w:lang w:eastAsia="ru-RU"/>
              </w:rPr>
            </w:pPr>
            <w:r w:rsidRPr="00D60367">
              <w:rPr>
                <w:b/>
                <w:sz w:val="18"/>
                <w:szCs w:val="18"/>
                <w:lang w:eastAsia="ru-RU"/>
              </w:rPr>
              <w:t>2025</w:t>
            </w:r>
          </w:p>
        </w:tc>
        <w:tc>
          <w:tcPr>
            <w:tcW w:w="855" w:type="pct"/>
            <w:vMerge w:val="restar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6A6E6D6E" w14:textId="77777777" w:rsidR="00D60367" w:rsidRPr="00D60367" w:rsidRDefault="00D60367" w:rsidP="00D60367">
            <w:pPr>
              <w:jc w:val="center"/>
              <w:rPr>
                <w:b/>
                <w:sz w:val="18"/>
                <w:szCs w:val="18"/>
                <w:lang w:eastAsia="ru-RU"/>
              </w:rPr>
            </w:pPr>
            <w:r w:rsidRPr="00D60367">
              <w:rPr>
                <w:b/>
                <w:sz w:val="18"/>
                <w:szCs w:val="18"/>
                <w:lang w:eastAsia="ru-RU"/>
              </w:rPr>
              <w:t>2026</w:t>
            </w:r>
          </w:p>
        </w:tc>
        <w:tc>
          <w:tcPr>
            <w:tcW w:w="1197" w:type="pct"/>
            <w:gridSpan w:val="2"/>
            <w:tcBorders>
              <w:top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29690EA5" w14:textId="77777777" w:rsidR="00D60367" w:rsidRPr="00D60367" w:rsidRDefault="00D60367" w:rsidP="00D60367">
            <w:pPr>
              <w:jc w:val="center"/>
              <w:rPr>
                <w:b/>
                <w:sz w:val="18"/>
                <w:szCs w:val="18"/>
                <w:lang w:eastAsia="ru-RU"/>
              </w:rPr>
            </w:pPr>
            <w:r w:rsidRPr="00D60367">
              <w:rPr>
                <w:b/>
                <w:sz w:val="18"/>
                <w:szCs w:val="18"/>
                <w:lang w:eastAsia="ru-RU"/>
              </w:rPr>
              <w:t>2025ж. тийиштүү мезгилине карата % менен</w:t>
            </w:r>
          </w:p>
        </w:tc>
      </w:tr>
      <w:tr w:rsidR="00D60367" w:rsidRPr="00D60367" w14:paraId="3D9A1CD3" w14:textId="77777777" w:rsidTr="00D5136F">
        <w:trPr>
          <w:cantSplit/>
        </w:trPr>
        <w:tc>
          <w:tcPr>
            <w:tcW w:w="2151" w:type="pct"/>
            <w:vMerge/>
            <w:tcBorders>
              <w:top w:val="single" w:sz="6" w:space="0" w:color="auto"/>
              <w:left w:val="single" w:sz="6" w:space="0" w:color="auto"/>
              <w:bottom w:val="single" w:sz="4" w:space="0" w:color="auto"/>
            </w:tcBorders>
            <w:vAlign w:val="center"/>
          </w:tcPr>
          <w:p w14:paraId="105E305E" w14:textId="77777777" w:rsidR="00D60367" w:rsidRPr="00D60367" w:rsidRDefault="00D60367" w:rsidP="00D60367">
            <w:pPr>
              <w:jc w:val="center"/>
              <w:rPr>
                <w:sz w:val="18"/>
                <w:szCs w:val="18"/>
                <w:lang w:eastAsia="ru-RU"/>
              </w:rPr>
            </w:pPr>
          </w:p>
        </w:tc>
        <w:tc>
          <w:tcPr>
            <w:tcW w:w="797" w:type="pct"/>
            <w:vMerge/>
            <w:tcBorders>
              <w:top w:val="single" w:sz="6" w:space="0" w:color="auto"/>
              <w:left w:val="single" w:sz="6" w:space="0" w:color="auto"/>
              <w:bottom w:val="single" w:sz="4" w:space="0" w:color="auto"/>
            </w:tcBorders>
            <w:vAlign w:val="center"/>
          </w:tcPr>
          <w:p w14:paraId="087233C9" w14:textId="77777777" w:rsidR="00D60367" w:rsidRPr="00D60367" w:rsidRDefault="00D60367" w:rsidP="00D60367">
            <w:pPr>
              <w:jc w:val="center"/>
              <w:rPr>
                <w:b/>
                <w:sz w:val="18"/>
                <w:szCs w:val="18"/>
                <w:lang w:eastAsia="ru-RU"/>
              </w:rPr>
            </w:pPr>
          </w:p>
        </w:tc>
        <w:tc>
          <w:tcPr>
            <w:tcW w:w="855" w:type="pct"/>
            <w:vMerge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20394AE3" w14:textId="77777777" w:rsidR="00D60367" w:rsidRPr="00D60367" w:rsidRDefault="00D60367" w:rsidP="00D60367">
            <w:pPr>
              <w:jc w:val="center"/>
              <w:rPr>
                <w:b/>
                <w:sz w:val="18"/>
                <w:szCs w:val="18"/>
                <w:lang w:eastAsia="ru-RU"/>
              </w:rPr>
            </w:pPr>
          </w:p>
        </w:tc>
        <w:tc>
          <w:tcPr>
            <w:tcW w:w="571" w:type="pct"/>
            <w:tcBorders>
              <w:bottom w:val="single" w:sz="4" w:space="0" w:color="auto"/>
              <w:right w:val="single" w:sz="6" w:space="0" w:color="auto"/>
            </w:tcBorders>
            <w:vAlign w:val="center"/>
          </w:tcPr>
          <w:p w14:paraId="3B0CEBE9" w14:textId="62356A6B" w:rsidR="00D60367" w:rsidRPr="00D60367" w:rsidRDefault="00D60367" w:rsidP="00A66D4E">
            <w:pPr>
              <w:jc w:val="center"/>
              <w:rPr>
                <w:b/>
                <w:sz w:val="18"/>
                <w:szCs w:val="18"/>
                <w:lang w:eastAsia="ru-RU"/>
              </w:rPr>
            </w:pPr>
            <w:r w:rsidRPr="00D60367">
              <w:rPr>
                <w:b/>
                <w:sz w:val="18"/>
                <w:szCs w:val="18"/>
                <w:lang w:eastAsia="ru-RU"/>
              </w:rPr>
              <w:t>иш жүзүңдѳгү баасы</w:t>
            </w:r>
          </w:p>
        </w:tc>
        <w:tc>
          <w:tcPr>
            <w:tcW w:w="626" w:type="pct"/>
            <w:tcBorders>
              <w:bottom w:val="single" w:sz="4" w:space="0" w:color="auto"/>
              <w:right w:val="single" w:sz="6" w:space="0" w:color="auto"/>
            </w:tcBorders>
            <w:vAlign w:val="center"/>
          </w:tcPr>
          <w:p w14:paraId="4D046B6D" w14:textId="36406E3A" w:rsidR="00D60367" w:rsidRPr="00D60367" w:rsidRDefault="00D60367" w:rsidP="00A66D4E">
            <w:pPr>
              <w:ind w:right="-70"/>
              <w:jc w:val="center"/>
              <w:rPr>
                <w:b/>
                <w:sz w:val="18"/>
                <w:szCs w:val="18"/>
                <w:lang w:eastAsia="ru-RU"/>
              </w:rPr>
            </w:pPr>
            <w:r w:rsidRPr="00D60367">
              <w:rPr>
                <w:b/>
                <w:sz w:val="18"/>
                <w:szCs w:val="18"/>
                <w:lang w:eastAsia="ru-RU"/>
              </w:rPr>
              <w:t>салыштырмалуу баасы</w:t>
            </w:r>
          </w:p>
        </w:tc>
      </w:tr>
      <w:tr w:rsidR="00D60367" w:rsidRPr="00D60367" w14:paraId="6B598ED6" w14:textId="77777777" w:rsidTr="00D5136F">
        <w:trPr>
          <w:trHeight w:val="272"/>
        </w:trPr>
        <w:tc>
          <w:tcPr>
            <w:tcW w:w="2151" w:type="pct"/>
            <w:tcBorders>
              <w:left w:val="single" w:sz="6" w:space="0" w:color="auto"/>
            </w:tcBorders>
            <w:vAlign w:val="bottom"/>
          </w:tcPr>
          <w:p w14:paraId="5C509787" w14:textId="77777777" w:rsidR="00D60367" w:rsidRPr="00D60367" w:rsidRDefault="00D60367" w:rsidP="00D60367">
            <w:pPr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Чекене соода жүгүртүүсү -бардыгы</w:t>
            </w:r>
          </w:p>
        </w:tc>
        <w:tc>
          <w:tcPr>
            <w:tcW w:w="797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1AD1FDD2" w14:textId="77777777" w:rsidR="00D60367" w:rsidRPr="00D60367" w:rsidRDefault="00D60367" w:rsidP="00D60367">
            <w:pPr>
              <w:jc w:val="center"/>
              <w:rPr>
                <w:b/>
                <w:bCs/>
                <w:color w:val="000000"/>
                <w:sz w:val="18"/>
                <w:szCs w:val="18"/>
                <w:lang w:val="ky-KG"/>
              </w:rPr>
            </w:pPr>
            <w:r w:rsidRPr="00D60367">
              <w:rPr>
                <w:b/>
                <w:bCs/>
                <w:color w:val="000000"/>
                <w:sz w:val="18"/>
                <w:szCs w:val="18"/>
                <w:lang w:eastAsia="ru-RU"/>
              </w:rPr>
              <w:t>16490748,0</w:t>
            </w:r>
          </w:p>
        </w:tc>
        <w:tc>
          <w:tcPr>
            <w:tcW w:w="855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000000" w:fill="FFFFFF"/>
            <w:vAlign w:val="bottom"/>
          </w:tcPr>
          <w:p w14:paraId="05032AB9" w14:textId="77777777" w:rsidR="00D60367" w:rsidRPr="00D60367" w:rsidRDefault="00D60367" w:rsidP="00D60367">
            <w:pPr>
              <w:jc w:val="center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D60367">
              <w:rPr>
                <w:b/>
                <w:bCs/>
                <w:color w:val="000000"/>
                <w:sz w:val="18"/>
                <w:szCs w:val="18"/>
                <w:lang w:eastAsia="ru-RU"/>
              </w:rPr>
              <w:t>20680964,0</w:t>
            </w:r>
          </w:p>
        </w:tc>
        <w:tc>
          <w:tcPr>
            <w:tcW w:w="571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658AAEFB" w14:textId="77777777" w:rsidR="00D60367" w:rsidRPr="00D60367" w:rsidRDefault="00D60367" w:rsidP="00D60367">
            <w:pPr>
              <w:jc w:val="center"/>
              <w:rPr>
                <w:b/>
                <w:bCs/>
                <w:color w:val="000000"/>
                <w:sz w:val="18"/>
                <w:szCs w:val="18"/>
                <w:lang w:val="ru-KG"/>
              </w:rPr>
            </w:pPr>
            <w:r w:rsidRPr="00D60367">
              <w:rPr>
                <w:b/>
                <w:bCs/>
                <w:color w:val="000000"/>
                <w:sz w:val="18"/>
                <w:szCs w:val="18"/>
                <w:lang w:eastAsia="ru-RU"/>
              </w:rPr>
              <w:t>125,4</w:t>
            </w:r>
          </w:p>
        </w:tc>
        <w:tc>
          <w:tcPr>
            <w:tcW w:w="626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000000" w:fill="FFFFFF"/>
            <w:vAlign w:val="bottom"/>
          </w:tcPr>
          <w:p w14:paraId="1467C0BB" w14:textId="77777777" w:rsidR="00D60367" w:rsidRPr="00D60367" w:rsidRDefault="00D60367" w:rsidP="00D60367">
            <w:pPr>
              <w:jc w:val="center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D60367">
              <w:rPr>
                <w:b/>
                <w:bCs/>
                <w:color w:val="000000"/>
                <w:sz w:val="18"/>
                <w:szCs w:val="18"/>
                <w:lang w:eastAsia="ru-RU"/>
              </w:rPr>
              <w:t>110,2</w:t>
            </w:r>
          </w:p>
        </w:tc>
      </w:tr>
      <w:tr w:rsidR="00D60367" w:rsidRPr="00D60367" w14:paraId="5D4DC5DD" w14:textId="77777777" w:rsidTr="00D5136F">
        <w:trPr>
          <w:trHeight w:val="272"/>
        </w:trPr>
        <w:tc>
          <w:tcPr>
            <w:tcW w:w="2151" w:type="pct"/>
            <w:tcBorders>
              <w:left w:val="single" w:sz="6" w:space="0" w:color="auto"/>
            </w:tcBorders>
            <w:vAlign w:val="bottom"/>
          </w:tcPr>
          <w:p w14:paraId="65C99DD4" w14:textId="77777777" w:rsidR="00D60367" w:rsidRPr="00D60367" w:rsidRDefault="00D60367" w:rsidP="00D60367">
            <w:pPr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анын ичинен:</w:t>
            </w:r>
          </w:p>
          <w:p w14:paraId="02B8B20D" w14:textId="77777777" w:rsidR="00D60367" w:rsidRPr="00D60367" w:rsidRDefault="00D60367" w:rsidP="00D60367">
            <w:pPr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сатуучу уюмдардын соода жүгүртүүсү</w:t>
            </w:r>
          </w:p>
        </w:tc>
        <w:tc>
          <w:tcPr>
            <w:tcW w:w="797" w:type="pct"/>
            <w:tcBorders>
              <w:top w:val="nil"/>
              <w:left w:val="single" w:sz="4" w:space="0" w:color="auto"/>
              <w:right w:val="single" w:sz="4" w:space="0" w:color="auto"/>
            </w:tcBorders>
            <w:vAlign w:val="bottom"/>
          </w:tcPr>
          <w:p w14:paraId="02933CA5" w14:textId="77777777" w:rsidR="00D60367" w:rsidRPr="00D60367" w:rsidRDefault="00D60367" w:rsidP="00D60367">
            <w:pPr>
              <w:jc w:val="center"/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14606616,0</w:t>
            </w:r>
          </w:p>
        </w:tc>
        <w:tc>
          <w:tcPr>
            <w:tcW w:w="855" w:type="pct"/>
            <w:tcBorders>
              <w:top w:val="nil"/>
              <w:left w:val="nil"/>
              <w:right w:val="single" w:sz="4" w:space="0" w:color="auto"/>
            </w:tcBorders>
            <w:vAlign w:val="bottom"/>
          </w:tcPr>
          <w:p w14:paraId="658A47F4" w14:textId="77777777" w:rsidR="00D60367" w:rsidRPr="00D60367" w:rsidRDefault="00D60367" w:rsidP="00D60367">
            <w:pPr>
              <w:jc w:val="center"/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17038550,0</w:t>
            </w:r>
          </w:p>
        </w:tc>
        <w:tc>
          <w:tcPr>
            <w:tcW w:w="571" w:type="pc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04F74D75" w14:textId="77777777" w:rsidR="00D60367" w:rsidRPr="00D60367" w:rsidRDefault="00D60367" w:rsidP="00D60367">
            <w:pPr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D60367">
              <w:rPr>
                <w:color w:val="000000"/>
                <w:sz w:val="18"/>
                <w:szCs w:val="18"/>
                <w:lang w:eastAsia="ru-RU"/>
              </w:rPr>
              <w:t>116,6</w:t>
            </w:r>
          </w:p>
        </w:tc>
        <w:tc>
          <w:tcPr>
            <w:tcW w:w="626" w:type="pct"/>
            <w:tcBorders>
              <w:top w:val="nil"/>
              <w:left w:val="nil"/>
              <w:right w:val="single" w:sz="4" w:space="0" w:color="auto"/>
            </w:tcBorders>
            <w:shd w:val="clear" w:color="000000" w:fill="FFFFFF"/>
            <w:vAlign w:val="bottom"/>
          </w:tcPr>
          <w:p w14:paraId="1E6329F8" w14:textId="77777777" w:rsidR="00D60367" w:rsidRPr="00D60367" w:rsidRDefault="00D60367" w:rsidP="00D60367">
            <w:pPr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D60367">
              <w:rPr>
                <w:color w:val="000000"/>
                <w:sz w:val="18"/>
                <w:szCs w:val="18"/>
                <w:lang w:eastAsia="ru-RU"/>
              </w:rPr>
              <w:t>102,5</w:t>
            </w:r>
          </w:p>
        </w:tc>
      </w:tr>
      <w:tr w:rsidR="00D60367" w:rsidRPr="00D60367" w14:paraId="120DEA01" w14:textId="77777777" w:rsidTr="00D5136F">
        <w:trPr>
          <w:trHeight w:val="272"/>
        </w:trPr>
        <w:tc>
          <w:tcPr>
            <w:tcW w:w="2151" w:type="pct"/>
            <w:tcBorders>
              <w:left w:val="single" w:sz="6" w:space="0" w:color="auto"/>
              <w:bottom w:val="single" w:sz="4" w:space="0" w:color="auto"/>
            </w:tcBorders>
            <w:vAlign w:val="bottom"/>
          </w:tcPr>
          <w:p w14:paraId="0BACA706" w14:textId="77777777" w:rsidR="00D60367" w:rsidRPr="00D60367" w:rsidRDefault="00D60367" w:rsidP="00D60367">
            <w:pPr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Буюм – терим, аралаш жана</w:t>
            </w:r>
          </w:p>
          <w:p w14:paraId="79904EB1" w14:textId="77777777" w:rsidR="00D60367" w:rsidRPr="00D60367" w:rsidRDefault="00D60367" w:rsidP="00D60367">
            <w:pPr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 xml:space="preserve"> азык – түлүк базарларында товарлардын сатылышы</w:t>
            </w:r>
          </w:p>
        </w:tc>
        <w:tc>
          <w:tcPr>
            <w:tcW w:w="79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027E160" w14:textId="77777777" w:rsidR="00D60367" w:rsidRPr="00D60367" w:rsidRDefault="00D60367" w:rsidP="00D60367">
            <w:pPr>
              <w:jc w:val="center"/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1884132,0</w:t>
            </w:r>
          </w:p>
        </w:tc>
        <w:tc>
          <w:tcPr>
            <w:tcW w:w="8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04FDEA22" w14:textId="77777777" w:rsidR="00D60367" w:rsidRPr="00D60367" w:rsidRDefault="00D60367" w:rsidP="00D60367">
            <w:pPr>
              <w:jc w:val="center"/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3642414,0</w:t>
            </w:r>
          </w:p>
        </w:tc>
        <w:tc>
          <w:tcPr>
            <w:tcW w:w="57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1C0BCE0E" w14:textId="77777777" w:rsidR="00D60367" w:rsidRPr="00D60367" w:rsidRDefault="00D60367" w:rsidP="00D60367">
            <w:pPr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D60367">
              <w:rPr>
                <w:color w:val="000000"/>
                <w:sz w:val="18"/>
                <w:szCs w:val="18"/>
                <w:lang w:eastAsia="ru-RU"/>
              </w:rPr>
              <w:t>193,3</w:t>
            </w:r>
          </w:p>
        </w:tc>
        <w:tc>
          <w:tcPr>
            <w:tcW w:w="6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0BECAF4E" w14:textId="77777777" w:rsidR="00D60367" w:rsidRPr="00D60367" w:rsidRDefault="00D60367" w:rsidP="00D60367">
            <w:pPr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D60367">
              <w:rPr>
                <w:color w:val="000000"/>
                <w:sz w:val="18"/>
                <w:szCs w:val="18"/>
                <w:lang w:eastAsia="ru-RU"/>
              </w:rPr>
              <w:t>169,8</w:t>
            </w:r>
          </w:p>
        </w:tc>
      </w:tr>
    </w:tbl>
    <w:p w14:paraId="3AD6D15A" w14:textId="77777777" w:rsidR="00D60367" w:rsidRPr="00D60367" w:rsidRDefault="00D60367" w:rsidP="00D60367">
      <w:pPr>
        <w:rPr>
          <w:sz w:val="24"/>
          <w:szCs w:val="24"/>
          <w:lang w:eastAsia="ru-RU"/>
        </w:rPr>
      </w:pPr>
      <w:bookmarkStart w:id="188" w:name="_Toc243103409"/>
      <w:bookmarkStart w:id="189" w:name="_Toc243104861"/>
      <w:bookmarkStart w:id="190" w:name="_Toc258853418"/>
      <w:bookmarkStart w:id="191" w:name="_Toc258853968"/>
    </w:p>
    <w:p w14:paraId="5E2A2AE2" w14:textId="77777777" w:rsidR="00D60367" w:rsidRPr="00D60367" w:rsidRDefault="00D60367" w:rsidP="00D60367">
      <w:pPr>
        <w:keepNext/>
        <w:spacing w:before="240" w:after="60"/>
        <w:outlineLvl w:val="1"/>
        <w:rPr>
          <w:b/>
          <w:bCs/>
          <w:sz w:val="22"/>
          <w:szCs w:val="22"/>
          <w:lang w:eastAsia="ru-RU"/>
        </w:rPr>
      </w:pPr>
      <w:bookmarkStart w:id="192" w:name="_Toc266437256"/>
      <w:bookmarkStart w:id="193" w:name="_Toc266438409"/>
      <w:bookmarkStart w:id="194" w:name="_Toc298162554"/>
      <w:bookmarkStart w:id="195" w:name="_Toc347148754"/>
      <w:r w:rsidRPr="00D60367">
        <w:rPr>
          <w:b/>
          <w:bCs/>
          <w:sz w:val="22"/>
          <w:szCs w:val="22"/>
          <w:lang w:eastAsia="ru-RU"/>
        </w:rPr>
        <w:t>Чекене соода жүгүртүүнүн жалпы кѳлѳмү, анын ичинде коомдук тамактануу жайлары аймактар боюнча</w:t>
      </w:r>
      <w:bookmarkEnd w:id="188"/>
      <w:bookmarkEnd w:id="189"/>
      <w:bookmarkEnd w:id="190"/>
      <w:bookmarkEnd w:id="191"/>
      <w:bookmarkEnd w:id="192"/>
      <w:bookmarkEnd w:id="193"/>
      <w:bookmarkEnd w:id="194"/>
      <w:bookmarkEnd w:id="195"/>
    </w:p>
    <w:p w14:paraId="12BBFAFE" w14:textId="77777777" w:rsidR="00D60367" w:rsidRDefault="00D60367" w:rsidP="00D60367">
      <w:pPr>
        <w:rPr>
          <w:i/>
          <w:iCs/>
          <w:snapToGrid w:val="0"/>
          <w:sz w:val="18"/>
          <w:szCs w:val="18"/>
          <w:lang w:eastAsia="ru-RU"/>
        </w:rPr>
      </w:pPr>
      <w:r w:rsidRPr="00D60367">
        <w:rPr>
          <w:i/>
          <w:iCs/>
          <w:lang w:eastAsia="ru-RU"/>
        </w:rPr>
        <w:t>(</w:t>
      </w:r>
      <w:r w:rsidRPr="00D60367">
        <w:rPr>
          <w:i/>
          <w:iCs/>
          <w:sz w:val="18"/>
          <w:szCs w:val="18"/>
          <w:lang w:eastAsia="ru-RU"/>
        </w:rPr>
        <w:t>январь-июль</w:t>
      </w:r>
      <w:r w:rsidRPr="00D60367">
        <w:rPr>
          <w:i/>
          <w:iCs/>
          <w:snapToGrid w:val="0"/>
          <w:sz w:val="18"/>
          <w:szCs w:val="18"/>
          <w:lang w:eastAsia="ru-RU"/>
        </w:rPr>
        <w:t>; миң сом)</w:t>
      </w:r>
    </w:p>
    <w:p w14:paraId="5F7685E3" w14:textId="77777777" w:rsidR="00A66D4E" w:rsidRPr="00A66D4E" w:rsidRDefault="00A66D4E" w:rsidP="00D60367">
      <w:pPr>
        <w:rPr>
          <w:snapToGrid w:val="0"/>
          <w:sz w:val="10"/>
          <w:szCs w:val="10"/>
          <w:lang w:eastAsia="ru-RU"/>
        </w:rPr>
      </w:pPr>
    </w:p>
    <w:tbl>
      <w:tblPr>
        <w:tblW w:w="5000" w:type="pct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47"/>
        <w:gridCol w:w="1530"/>
        <w:gridCol w:w="1425"/>
        <w:gridCol w:w="1170"/>
        <w:gridCol w:w="1527"/>
      </w:tblGrid>
      <w:tr w:rsidR="00D60367" w:rsidRPr="00D60367" w14:paraId="4954FDCF" w14:textId="77777777" w:rsidTr="00A66D4E">
        <w:trPr>
          <w:cantSplit/>
          <w:trHeight w:val="633"/>
        </w:trPr>
        <w:tc>
          <w:tcPr>
            <w:tcW w:w="1930" w:type="pct"/>
            <w:vMerge w:val="restart"/>
            <w:tcBorders>
              <w:top w:val="single" w:sz="6" w:space="0" w:color="auto"/>
              <w:left w:val="single" w:sz="6" w:space="0" w:color="auto"/>
              <w:bottom w:val="nil"/>
            </w:tcBorders>
            <w:vAlign w:val="center"/>
          </w:tcPr>
          <w:p w14:paraId="5098A269" w14:textId="77777777" w:rsidR="00D60367" w:rsidRPr="00D60367" w:rsidRDefault="00D60367" w:rsidP="00D60367">
            <w:pPr>
              <w:jc w:val="center"/>
              <w:rPr>
                <w:sz w:val="18"/>
                <w:szCs w:val="18"/>
                <w:lang w:eastAsia="ru-RU"/>
              </w:rPr>
            </w:pPr>
          </w:p>
        </w:tc>
        <w:tc>
          <w:tcPr>
            <w:tcW w:w="876" w:type="pct"/>
            <w:vMerge w:val="restart"/>
            <w:tcBorders>
              <w:top w:val="single" w:sz="6" w:space="0" w:color="auto"/>
              <w:left w:val="single" w:sz="6" w:space="0" w:color="auto"/>
              <w:bottom w:val="nil"/>
            </w:tcBorders>
            <w:vAlign w:val="center"/>
          </w:tcPr>
          <w:p w14:paraId="0A9B8292" w14:textId="77777777" w:rsidR="00D60367" w:rsidRPr="00D60367" w:rsidRDefault="00D60367" w:rsidP="00D60367">
            <w:pPr>
              <w:jc w:val="center"/>
              <w:rPr>
                <w:b/>
                <w:sz w:val="18"/>
                <w:szCs w:val="18"/>
                <w:lang w:eastAsia="ru-RU"/>
              </w:rPr>
            </w:pPr>
            <w:r w:rsidRPr="00D60367">
              <w:rPr>
                <w:b/>
                <w:sz w:val="18"/>
                <w:szCs w:val="18"/>
                <w:lang w:eastAsia="ru-RU"/>
              </w:rPr>
              <w:t>2025</w:t>
            </w:r>
          </w:p>
        </w:tc>
        <w:tc>
          <w:tcPr>
            <w:tcW w:w="818" w:type="pct"/>
            <w:vMerge w:val="restart"/>
            <w:tcBorders>
              <w:top w:val="single" w:sz="6" w:space="0" w:color="auto"/>
              <w:left w:val="single" w:sz="6" w:space="0" w:color="auto"/>
              <w:bottom w:val="nil"/>
            </w:tcBorders>
            <w:vAlign w:val="center"/>
          </w:tcPr>
          <w:p w14:paraId="0AECC826" w14:textId="77777777" w:rsidR="00D60367" w:rsidRPr="00D60367" w:rsidRDefault="00D60367" w:rsidP="00D60367">
            <w:pPr>
              <w:jc w:val="center"/>
              <w:rPr>
                <w:b/>
                <w:sz w:val="18"/>
                <w:szCs w:val="18"/>
                <w:lang w:eastAsia="ru-RU"/>
              </w:rPr>
            </w:pPr>
            <w:r w:rsidRPr="00D60367">
              <w:rPr>
                <w:b/>
                <w:sz w:val="18"/>
                <w:szCs w:val="18"/>
                <w:lang w:eastAsia="ru-RU"/>
              </w:rPr>
              <w:t>2026</w:t>
            </w:r>
          </w:p>
        </w:tc>
        <w:tc>
          <w:tcPr>
            <w:tcW w:w="1376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8C71A9E" w14:textId="77777777" w:rsidR="00D60367" w:rsidRPr="00D60367" w:rsidRDefault="00D60367" w:rsidP="00D60367">
            <w:pPr>
              <w:ind w:right="-70"/>
              <w:jc w:val="center"/>
              <w:rPr>
                <w:b/>
                <w:sz w:val="18"/>
                <w:szCs w:val="18"/>
                <w:lang w:eastAsia="ru-RU"/>
              </w:rPr>
            </w:pPr>
            <w:r w:rsidRPr="00D60367">
              <w:rPr>
                <w:b/>
                <w:sz w:val="18"/>
                <w:szCs w:val="18"/>
                <w:lang w:eastAsia="ru-RU"/>
              </w:rPr>
              <w:t>2025 ж. тийиштүү мезгилине карата    % менен</w:t>
            </w:r>
          </w:p>
        </w:tc>
      </w:tr>
      <w:tr w:rsidR="00D60367" w:rsidRPr="00D60367" w14:paraId="161EBD75" w14:textId="77777777" w:rsidTr="00D5136F">
        <w:trPr>
          <w:cantSplit/>
        </w:trPr>
        <w:tc>
          <w:tcPr>
            <w:tcW w:w="1930" w:type="pct"/>
            <w:vMerge/>
            <w:tcBorders>
              <w:left w:val="single" w:sz="6" w:space="0" w:color="auto"/>
              <w:bottom w:val="single" w:sz="4" w:space="0" w:color="auto"/>
            </w:tcBorders>
            <w:vAlign w:val="center"/>
          </w:tcPr>
          <w:p w14:paraId="5C99C2F1" w14:textId="77777777" w:rsidR="00D60367" w:rsidRPr="00D60367" w:rsidRDefault="00D60367" w:rsidP="00D60367">
            <w:pPr>
              <w:jc w:val="center"/>
              <w:rPr>
                <w:sz w:val="18"/>
                <w:szCs w:val="18"/>
                <w:lang w:eastAsia="ru-RU"/>
              </w:rPr>
            </w:pPr>
          </w:p>
        </w:tc>
        <w:tc>
          <w:tcPr>
            <w:tcW w:w="876" w:type="pct"/>
            <w:vMerge/>
            <w:tcBorders>
              <w:left w:val="single" w:sz="6" w:space="0" w:color="auto"/>
              <w:bottom w:val="single" w:sz="4" w:space="0" w:color="auto"/>
            </w:tcBorders>
            <w:vAlign w:val="center"/>
          </w:tcPr>
          <w:p w14:paraId="11D8821A" w14:textId="77777777" w:rsidR="00D60367" w:rsidRPr="00D60367" w:rsidRDefault="00D60367" w:rsidP="00D60367">
            <w:pPr>
              <w:jc w:val="center"/>
              <w:rPr>
                <w:b/>
                <w:sz w:val="18"/>
                <w:szCs w:val="18"/>
                <w:lang w:eastAsia="ru-RU"/>
              </w:rPr>
            </w:pPr>
          </w:p>
        </w:tc>
        <w:tc>
          <w:tcPr>
            <w:tcW w:w="818" w:type="pct"/>
            <w:vMerge/>
            <w:tcBorders>
              <w:left w:val="single" w:sz="6" w:space="0" w:color="auto"/>
              <w:bottom w:val="single" w:sz="4" w:space="0" w:color="auto"/>
            </w:tcBorders>
            <w:vAlign w:val="center"/>
          </w:tcPr>
          <w:p w14:paraId="3A03DE29" w14:textId="77777777" w:rsidR="00D60367" w:rsidRPr="00D60367" w:rsidRDefault="00D60367" w:rsidP="00D60367">
            <w:pPr>
              <w:jc w:val="center"/>
              <w:rPr>
                <w:b/>
                <w:sz w:val="18"/>
                <w:szCs w:val="18"/>
                <w:lang w:eastAsia="ru-RU"/>
              </w:rPr>
            </w:pPr>
          </w:p>
        </w:tc>
        <w:tc>
          <w:tcPr>
            <w:tcW w:w="678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4CE36FC5" w14:textId="2C9F51CF" w:rsidR="00D60367" w:rsidRPr="00D60367" w:rsidRDefault="00D60367" w:rsidP="00A66D4E">
            <w:pPr>
              <w:jc w:val="center"/>
              <w:rPr>
                <w:b/>
                <w:sz w:val="18"/>
                <w:szCs w:val="18"/>
                <w:lang w:eastAsia="ru-RU"/>
              </w:rPr>
            </w:pPr>
            <w:r w:rsidRPr="00D60367">
              <w:rPr>
                <w:b/>
                <w:sz w:val="18"/>
                <w:szCs w:val="18"/>
                <w:lang w:eastAsia="ru-RU"/>
              </w:rPr>
              <w:t>иш жүзүңдѳгү баасы</w:t>
            </w:r>
          </w:p>
        </w:tc>
        <w:tc>
          <w:tcPr>
            <w:tcW w:w="698" w:type="pct"/>
            <w:tcBorders>
              <w:top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5D0EA6B8" w14:textId="771248AA" w:rsidR="00D60367" w:rsidRPr="00D60367" w:rsidRDefault="00D60367" w:rsidP="00A66D4E">
            <w:pPr>
              <w:ind w:right="-70"/>
              <w:jc w:val="center"/>
              <w:rPr>
                <w:b/>
                <w:sz w:val="18"/>
                <w:szCs w:val="18"/>
                <w:lang w:eastAsia="ru-RU"/>
              </w:rPr>
            </w:pPr>
            <w:r w:rsidRPr="00D60367">
              <w:rPr>
                <w:b/>
                <w:sz w:val="18"/>
                <w:szCs w:val="18"/>
                <w:lang w:eastAsia="ru-RU"/>
              </w:rPr>
              <w:t>салыштырмалуу баасы</w:t>
            </w:r>
          </w:p>
        </w:tc>
      </w:tr>
      <w:tr w:rsidR="00D60367" w:rsidRPr="00D60367" w14:paraId="076C390E" w14:textId="77777777" w:rsidTr="00D5136F">
        <w:trPr>
          <w:trHeight w:val="272"/>
        </w:trPr>
        <w:tc>
          <w:tcPr>
            <w:tcW w:w="1930" w:type="pct"/>
            <w:tcBorders>
              <w:top w:val="single" w:sz="4" w:space="0" w:color="auto"/>
              <w:left w:val="single" w:sz="6" w:space="0" w:color="auto"/>
            </w:tcBorders>
            <w:vAlign w:val="bottom"/>
          </w:tcPr>
          <w:p w14:paraId="3456F876" w14:textId="77777777" w:rsidR="00D60367" w:rsidRPr="00D60367" w:rsidRDefault="00D60367" w:rsidP="00D60367">
            <w:pPr>
              <w:rPr>
                <w:b/>
                <w:sz w:val="18"/>
                <w:szCs w:val="18"/>
                <w:lang w:eastAsia="ru-RU"/>
              </w:rPr>
            </w:pPr>
            <w:r w:rsidRPr="00D60367">
              <w:rPr>
                <w:b/>
                <w:sz w:val="18"/>
                <w:szCs w:val="18"/>
                <w:lang w:eastAsia="ru-RU"/>
              </w:rPr>
              <w:t xml:space="preserve">Облус боюнча: </w:t>
            </w:r>
          </w:p>
        </w:tc>
        <w:tc>
          <w:tcPr>
            <w:tcW w:w="87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0786A13C" w14:textId="77777777" w:rsidR="00D60367" w:rsidRPr="00D60367" w:rsidRDefault="00D60367" w:rsidP="00D60367">
            <w:pPr>
              <w:jc w:val="center"/>
              <w:rPr>
                <w:b/>
                <w:bCs/>
                <w:color w:val="000000"/>
                <w:sz w:val="18"/>
                <w:szCs w:val="18"/>
                <w:lang w:val="ky-KG"/>
              </w:rPr>
            </w:pPr>
            <w:r w:rsidRPr="00D60367">
              <w:rPr>
                <w:b/>
                <w:bCs/>
                <w:color w:val="000000"/>
                <w:sz w:val="18"/>
                <w:szCs w:val="18"/>
                <w:lang w:eastAsia="ru-RU"/>
              </w:rPr>
              <w:t>16490748,0</w:t>
            </w:r>
          </w:p>
        </w:tc>
        <w:tc>
          <w:tcPr>
            <w:tcW w:w="818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000000" w:fill="FFFFFF"/>
            <w:vAlign w:val="bottom"/>
          </w:tcPr>
          <w:p w14:paraId="52E43085" w14:textId="77777777" w:rsidR="00D60367" w:rsidRPr="00D60367" w:rsidRDefault="00D60367" w:rsidP="00D60367">
            <w:pPr>
              <w:jc w:val="center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D60367">
              <w:rPr>
                <w:b/>
                <w:bCs/>
                <w:color w:val="000000"/>
                <w:sz w:val="18"/>
                <w:szCs w:val="18"/>
                <w:lang w:eastAsia="ru-RU"/>
              </w:rPr>
              <w:t>20680964,0</w:t>
            </w:r>
          </w:p>
        </w:tc>
        <w:tc>
          <w:tcPr>
            <w:tcW w:w="678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17264139" w14:textId="77777777" w:rsidR="00D60367" w:rsidRPr="00D60367" w:rsidRDefault="00D60367" w:rsidP="00D60367">
            <w:pPr>
              <w:jc w:val="center"/>
              <w:rPr>
                <w:b/>
                <w:bCs/>
                <w:color w:val="000000"/>
                <w:sz w:val="18"/>
                <w:szCs w:val="18"/>
                <w:lang w:val="ru-KG"/>
              </w:rPr>
            </w:pPr>
            <w:r w:rsidRPr="00D60367">
              <w:rPr>
                <w:b/>
                <w:bCs/>
                <w:color w:val="000000"/>
                <w:sz w:val="18"/>
                <w:szCs w:val="18"/>
                <w:lang w:eastAsia="ru-RU"/>
              </w:rPr>
              <w:t>125,4</w:t>
            </w:r>
          </w:p>
        </w:tc>
        <w:tc>
          <w:tcPr>
            <w:tcW w:w="698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000000" w:fill="FFFFFF"/>
            <w:vAlign w:val="bottom"/>
          </w:tcPr>
          <w:p w14:paraId="31A0F88E" w14:textId="77777777" w:rsidR="00D60367" w:rsidRPr="00D60367" w:rsidRDefault="00D60367" w:rsidP="00D60367">
            <w:pPr>
              <w:jc w:val="center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D60367">
              <w:rPr>
                <w:b/>
                <w:bCs/>
                <w:color w:val="000000"/>
                <w:sz w:val="18"/>
                <w:szCs w:val="18"/>
                <w:lang w:eastAsia="ru-RU"/>
              </w:rPr>
              <w:t>110,2</w:t>
            </w:r>
          </w:p>
        </w:tc>
      </w:tr>
      <w:tr w:rsidR="00D60367" w:rsidRPr="00D60367" w14:paraId="1E46731F" w14:textId="77777777" w:rsidTr="00D5136F">
        <w:trPr>
          <w:trHeight w:val="272"/>
        </w:trPr>
        <w:tc>
          <w:tcPr>
            <w:tcW w:w="1930" w:type="pct"/>
            <w:tcBorders>
              <w:left w:val="single" w:sz="6" w:space="0" w:color="auto"/>
              <w:right w:val="single" w:sz="6" w:space="0" w:color="auto"/>
            </w:tcBorders>
            <w:vAlign w:val="bottom"/>
          </w:tcPr>
          <w:p w14:paraId="5DD57CEA" w14:textId="77777777" w:rsidR="00D60367" w:rsidRPr="00D60367" w:rsidRDefault="00D60367" w:rsidP="00D60367">
            <w:pPr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Ак-Суу району</w:t>
            </w:r>
          </w:p>
        </w:tc>
        <w:tc>
          <w:tcPr>
            <w:tcW w:w="876" w:type="pct"/>
            <w:tcBorders>
              <w:top w:val="nil"/>
              <w:left w:val="single" w:sz="4" w:space="0" w:color="auto"/>
              <w:right w:val="single" w:sz="4" w:space="0" w:color="auto"/>
            </w:tcBorders>
            <w:vAlign w:val="bottom"/>
          </w:tcPr>
          <w:p w14:paraId="62260B00" w14:textId="77777777" w:rsidR="00D60367" w:rsidRPr="00D60367" w:rsidRDefault="00D60367" w:rsidP="00D60367">
            <w:pPr>
              <w:jc w:val="center"/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928790,5</w:t>
            </w:r>
          </w:p>
        </w:tc>
        <w:tc>
          <w:tcPr>
            <w:tcW w:w="818" w:type="pct"/>
            <w:tcBorders>
              <w:top w:val="nil"/>
              <w:left w:val="nil"/>
              <w:right w:val="single" w:sz="4" w:space="0" w:color="auto"/>
            </w:tcBorders>
            <w:vAlign w:val="bottom"/>
          </w:tcPr>
          <w:p w14:paraId="6880F1B7" w14:textId="77777777" w:rsidR="00D60367" w:rsidRPr="00D60367" w:rsidRDefault="00D60367" w:rsidP="00D60367">
            <w:pPr>
              <w:jc w:val="center"/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1207145,0</w:t>
            </w:r>
          </w:p>
        </w:tc>
        <w:tc>
          <w:tcPr>
            <w:tcW w:w="678" w:type="pc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35C5D6D8" w14:textId="77777777" w:rsidR="00D60367" w:rsidRPr="00D60367" w:rsidRDefault="00D60367" w:rsidP="00D60367">
            <w:pPr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D60367">
              <w:rPr>
                <w:color w:val="000000"/>
                <w:sz w:val="18"/>
                <w:szCs w:val="18"/>
                <w:lang w:eastAsia="ru-RU"/>
              </w:rPr>
              <w:t>130,0</w:t>
            </w:r>
          </w:p>
        </w:tc>
        <w:tc>
          <w:tcPr>
            <w:tcW w:w="698" w:type="pct"/>
            <w:tcBorders>
              <w:top w:val="nil"/>
              <w:left w:val="nil"/>
              <w:right w:val="single" w:sz="4" w:space="0" w:color="auto"/>
            </w:tcBorders>
            <w:shd w:val="clear" w:color="000000" w:fill="FFFFFF"/>
            <w:vAlign w:val="bottom"/>
          </w:tcPr>
          <w:p w14:paraId="01CFDC63" w14:textId="77777777" w:rsidR="00D60367" w:rsidRPr="00D60367" w:rsidRDefault="00D60367" w:rsidP="00D60367">
            <w:pPr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D60367">
              <w:rPr>
                <w:color w:val="000000"/>
                <w:sz w:val="18"/>
                <w:szCs w:val="18"/>
                <w:lang w:eastAsia="ru-RU"/>
              </w:rPr>
              <w:t>113,8</w:t>
            </w:r>
          </w:p>
        </w:tc>
      </w:tr>
      <w:tr w:rsidR="00D60367" w:rsidRPr="00D60367" w14:paraId="7B3451C5" w14:textId="77777777" w:rsidTr="00D5136F">
        <w:trPr>
          <w:trHeight w:val="272"/>
        </w:trPr>
        <w:tc>
          <w:tcPr>
            <w:tcW w:w="1930" w:type="pct"/>
            <w:tcBorders>
              <w:left w:val="single" w:sz="6" w:space="0" w:color="auto"/>
              <w:right w:val="single" w:sz="6" w:space="0" w:color="auto"/>
            </w:tcBorders>
            <w:vAlign w:val="bottom"/>
          </w:tcPr>
          <w:p w14:paraId="0FBB25BD" w14:textId="77777777" w:rsidR="00D60367" w:rsidRPr="00D60367" w:rsidRDefault="00D60367" w:rsidP="00D60367">
            <w:pPr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Жети-Ѳгуз району</w:t>
            </w:r>
          </w:p>
        </w:tc>
        <w:tc>
          <w:tcPr>
            <w:tcW w:w="876" w:type="pct"/>
            <w:tcBorders>
              <w:top w:val="nil"/>
              <w:left w:val="single" w:sz="4" w:space="0" w:color="auto"/>
              <w:right w:val="single" w:sz="4" w:space="0" w:color="auto"/>
            </w:tcBorders>
            <w:vAlign w:val="bottom"/>
          </w:tcPr>
          <w:p w14:paraId="19A373FE" w14:textId="77777777" w:rsidR="00D60367" w:rsidRPr="00D60367" w:rsidRDefault="00D60367" w:rsidP="00D60367">
            <w:pPr>
              <w:jc w:val="center"/>
              <w:rPr>
                <w:sz w:val="18"/>
                <w:szCs w:val="18"/>
                <w:lang w:val="en-US"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1245038,8</w:t>
            </w:r>
          </w:p>
        </w:tc>
        <w:tc>
          <w:tcPr>
            <w:tcW w:w="818" w:type="pct"/>
            <w:tcBorders>
              <w:top w:val="nil"/>
              <w:left w:val="nil"/>
              <w:right w:val="single" w:sz="4" w:space="0" w:color="auto"/>
            </w:tcBorders>
            <w:vAlign w:val="bottom"/>
          </w:tcPr>
          <w:p w14:paraId="2EA590D2" w14:textId="77777777" w:rsidR="00D60367" w:rsidRPr="00D60367" w:rsidRDefault="00D60367" w:rsidP="00D60367">
            <w:pPr>
              <w:jc w:val="center"/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1540630,1</w:t>
            </w:r>
          </w:p>
        </w:tc>
        <w:tc>
          <w:tcPr>
            <w:tcW w:w="678" w:type="pc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20B18EF3" w14:textId="77777777" w:rsidR="00D60367" w:rsidRPr="00D60367" w:rsidRDefault="00D60367" w:rsidP="00D60367">
            <w:pPr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D60367">
              <w:rPr>
                <w:color w:val="000000"/>
                <w:sz w:val="18"/>
                <w:szCs w:val="18"/>
                <w:lang w:eastAsia="ru-RU"/>
              </w:rPr>
              <w:t>123,7</w:t>
            </w:r>
          </w:p>
        </w:tc>
        <w:tc>
          <w:tcPr>
            <w:tcW w:w="698" w:type="pct"/>
            <w:tcBorders>
              <w:top w:val="nil"/>
              <w:left w:val="nil"/>
              <w:right w:val="single" w:sz="4" w:space="0" w:color="auto"/>
            </w:tcBorders>
            <w:shd w:val="clear" w:color="000000" w:fill="FFFFFF"/>
            <w:vAlign w:val="bottom"/>
          </w:tcPr>
          <w:p w14:paraId="56C5BEC4" w14:textId="77777777" w:rsidR="00D60367" w:rsidRPr="00D60367" w:rsidRDefault="00D60367" w:rsidP="00D60367">
            <w:pPr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D60367">
              <w:rPr>
                <w:color w:val="000000"/>
                <w:sz w:val="18"/>
                <w:szCs w:val="18"/>
                <w:lang w:eastAsia="ru-RU"/>
              </w:rPr>
              <w:t>108,5</w:t>
            </w:r>
          </w:p>
        </w:tc>
      </w:tr>
      <w:tr w:rsidR="00D60367" w:rsidRPr="00D60367" w14:paraId="5E20C6EF" w14:textId="77777777" w:rsidTr="00D5136F">
        <w:trPr>
          <w:trHeight w:val="272"/>
        </w:trPr>
        <w:tc>
          <w:tcPr>
            <w:tcW w:w="1930" w:type="pct"/>
            <w:tcBorders>
              <w:left w:val="single" w:sz="6" w:space="0" w:color="auto"/>
              <w:right w:val="single" w:sz="6" w:space="0" w:color="auto"/>
            </w:tcBorders>
            <w:vAlign w:val="bottom"/>
          </w:tcPr>
          <w:p w14:paraId="2131FA57" w14:textId="77777777" w:rsidR="00D60367" w:rsidRPr="00D60367" w:rsidRDefault="00D60367" w:rsidP="00D60367">
            <w:pPr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Ысык-Кѳл району</w:t>
            </w:r>
          </w:p>
        </w:tc>
        <w:tc>
          <w:tcPr>
            <w:tcW w:w="876" w:type="pct"/>
            <w:tcBorders>
              <w:top w:val="nil"/>
              <w:left w:val="single" w:sz="4" w:space="0" w:color="auto"/>
              <w:right w:val="single" w:sz="4" w:space="0" w:color="auto"/>
            </w:tcBorders>
            <w:vAlign w:val="bottom"/>
          </w:tcPr>
          <w:p w14:paraId="155D942E" w14:textId="77777777" w:rsidR="00D60367" w:rsidRPr="00D60367" w:rsidRDefault="00D60367" w:rsidP="00D60367">
            <w:pPr>
              <w:jc w:val="center"/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4103096,2</w:t>
            </w:r>
          </w:p>
        </w:tc>
        <w:tc>
          <w:tcPr>
            <w:tcW w:w="818" w:type="pct"/>
            <w:tcBorders>
              <w:top w:val="nil"/>
              <w:left w:val="nil"/>
              <w:right w:val="single" w:sz="4" w:space="0" w:color="auto"/>
            </w:tcBorders>
            <w:vAlign w:val="bottom"/>
          </w:tcPr>
          <w:p w14:paraId="420A6182" w14:textId="77777777" w:rsidR="00D60367" w:rsidRPr="00D60367" w:rsidRDefault="00D60367" w:rsidP="00D60367">
            <w:pPr>
              <w:jc w:val="center"/>
              <w:rPr>
                <w:sz w:val="18"/>
                <w:szCs w:val="18"/>
                <w:lang w:val="en-US"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4850114,0</w:t>
            </w:r>
          </w:p>
        </w:tc>
        <w:tc>
          <w:tcPr>
            <w:tcW w:w="678" w:type="pc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234B85EE" w14:textId="77777777" w:rsidR="00D60367" w:rsidRPr="00D60367" w:rsidRDefault="00D60367" w:rsidP="00D60367">
            <w:pPr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D60367">
              <w:rPr>
                <w:color w:val="000000"/>
                <w:sz w:val="18"/>
                <w:szCs w:val="18"/>
                <w:lang w:eastAsia="ru-RU"/>
              </w:rPr>
              <w:t>118,2</w:t>
            </w:r>
          </w:p>
        </w:tc>
        <w:tc>
          <w:tcPr>
            <w:tcW w:w="698" w:type="pct"/>
            <w:tcBorders>
              <w:top w:val="nil"/>
              <w:left w:val="nil"/>
              <w:right w:val="single" w:sz="4" w:space="0" w:color="auto"/>
            </w:tcBorders>
            <w:shd w:val="clear" w:color="000000" w:fill="FFFFFF"/>
            <w:vAlign w:val="bottom"/>
          </w:tcPr>
          <w:p w14:paraId="235DBCCD" w14:textId="77777777" w:rsidR="00D60367" w:rsidRPr="00D60367" w:rsidRDefault="00D60367" w:rsidP="00D60367">
            <w:pPr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D60367">
              <w:rPr>
                <w:color w:val="000000"/>
                <w:sz w:val="18"/>
                <w:szCs w:val="18"/>
                <w:lang w:eastAsia="ru-RU"/>
              </w:rPr>
              <w:t>103,6</w:t>
            </w:r>
          </w:p>
        </w:tc>
      </w:tr>
      <w:tr w:rsidR="00D60367" w:rsidRPr="00D60367" w14:paraId="4FEF8DDE" w14:textId="77777777" w:rsidTr="00D5136F">
        <w:trPr>
          <w:trHeight w:val="272"/>
        </w:trPr>
        <w:tc>
          <w:tcPr>
            <w:tcW w:w="1930" w:type="pct"/>
            <w:tcBorders>
              <w:left w:val="single" w:sz="6" w:space="0" w:color="auto"/>
              <w:right w:val="single" w:sz="6" w:space="0" w:color="auto"/>
            </w:tcBorders>
            <w:vAlign w:val="bottom"/>
          </w:tcPr>
          <w:p w14:paraId="2A7C9D16" w14:textId="77777777" w:rsidR="00D60367" w:rsidRPr="00D60367" w:rsidRDefault="00D60367" w:rsidP="00D60367">
            <w:pPr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 xml:space="preserve">   Чолпоната шаары</w:t>
            </w:r>
          </w:p>
        </w:tc>
        <w:tc>
          <w:tcPr>
            <w:tcW w:w="876" w:type="pct"/>
            <w:tcBorders>
              <w:top w:val="nil"/>
              <w:left w:val="nil"/>
              <w:right w:val="nil"/>
            </w:tcBorders>
            <w:vAlign w:val="bottom"/>
          </w:tcPr>
          <w:p w14:paraId="09A31BCE" w14:textId="77777777" w:rsidR="00D60367" w:rsidRPr="00D60367" w:rsidRDefault="00D60367" w:rsidP="00D60367">
            <w:pPr>
              <w:jc w:val="center"/>
              <w:rPr>
                <w:sz w:val="18"/>
                <w:szCs w:val="18"/>
                <w:lang w:val="en-US"/>
              </w:rPr>
            </w:pPr>
            <w:r w:rsidRPr="00D60367">
              <w:rPr>
                <w:sz w:val="18"/>
                <w:szCs w:val="18"/>
                <w:lang w:eastAsia="ru-RU"/>
              </w:rPr>
              <w:t>1782088,0</w:t>
            </w:r>
          </w:p>
        </w:tc>
        <w:tc>
          <w:tcPr>
            <w:tcW w:w="818" w:type="pct"/>
            <w:tcBorders>
              <w:top w:val="nil"/>
              <w:left w:val="single" w:sz="4" w:space="0" w:color="auto"/>
              <w:right w:val="single" w:sz="4" w:space="0" w:color="auto"/>
            </w:tcBorders>
            <w:vAlign w:val="bottom"/>
          </w:tcPr>
          <w:p w14:paraId="516E53E6" w14:textId="77777777" w:rsidR="00D60367" w:rsidRPr="00D60367" w:rsidRDefault="00D60367" w:rsidP="00D60367">
            <w:pPr>
              <w:jc w:val="center"/>
              <w:rPr>
                <w:sz w:val="18"/>
                <w:szCs w:val="18"/>
                <w:lang w:val="en-US"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3311346,0</w:t>
            </w:r>
          </w:p>
        </w:tc>
        <w:tc>
          <w:tcPr>
            <w:tcW w:w="678" w:type="pc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109582E3" w14:textId="77777777" w:rsidR="00D60367" w:rsidRPr="00D60367" w:rsidRDefault="00D60367" w:rsidP="00D60367">
            <w:pPr>
              <w:jc w:val="center"/>
              <w:rPr>
                <w:color w:val="000000"/>
                <w:sz w:val="18"/>
                <w:szCs w:val="18"/>
                <w:lang w:val="ru-KG"/>
              </w:rPr>
            </w:pPr>
            <w:r w:rsidRPr="00D60367">
              <w:rPr>
                <w:color w:val="000000"/>
                <w:sz w:val="18"/>
                <w:szCs w:val="18"/>
                <w:lang w:eastAsia="ru-RU"/>
              </w:rPr>
              <w:t>185,8</w:t>
            </w:r>
          </w:p>
        </w:tc>
        <w:tc>
          <w:tcPr>
            <w:tcW w:w="698" w:type="pct"/>
            <w:tcBorders>
              <w:top w:val="nil"/>
              <w:left w:val="nil"/>
              <w:right w:val="single" w:sz="4" w:space="0" w:color="auto"/>
            </w:tcBorders>
            <w:shd w:val="clear" w:color="000000" w:fill="FFFFFF"/>
            <w:vAlign w:val="bottom"/>
          </w:tcPr>
          <w:p w14:paraId="52CAFA42" w14:textId="77777777" w:rsidR="00D60367" w:rsidRPr="00D60367" w:rsidRDefault="00D60367" w:rsidP="00D60367">
            <w:pPr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D60367">
              <w:rPr>
                <w:color w:val="000000"/>
                <w:sz w:val="18"/>
                <w:szCs w:val="18"/>
                <w:lang w:eastAsia="ru-RU"/>
              </w:rPr>
              <w:t>162,9</w:t>
            </w:r>
          </w:p>
        </w:tc>
      </w:tr>
      <w:tr w:rsidR="00D60367" w:rsidRPr="00D60367" w14:paraId="628B5FA3" w14:textId="77777777" w:rsidTr="00D5136F">
        <w:trPr>
          <w:trHeight w:val="272"/>
        </w:trPr>
        <w:tc>
          <w:tcPr>
            <w:tcW w:w="1930" w:type="pct"/>
            <w:tcBorders>
              <w:left w:val="single" w:sz="6" w:space="0" w:color="auto"/>
              <w:right w:val="single" w:sz="6" w:space="0" w:color="auto"/>
            </w:tcBorders>
            <w:vAlign w:val="bottom"/>
          </w:tcPr>
          <w:p w14:paraId="342259F6" w14:textId="77777777" w:rsidR="00D60367" w:rsidRPr="00D60367" w:rsidRDefault="00D60367" w:rsidP="00D60367">
            <w:pPr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Тоң району</w:t>
            </w:r>
          </w:p>
        </w:tc>
        <w:tc>
          <w:tcPr>
            <w:tcW w:w="876" w:type="pct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14:paraId="24E203D1" w14:textId="77777777" w:rsidR="00D60367" w:rsidRPr="00D60367" w:rsidRDefault="00D60367" w:rsidP="00D60367">
            <w:pPr>
              <w:jc w:val="center"/>
              <w:rPr>
                <w:sz w:val="18"/>
                <w:szCs w:val="18"/>
                <w:lang w:val="ky-KG"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683300,9</w:t>
            </w:r>
          </w:p>
        </w:tc>
        <w:tc>
          <w:tcPr>
            <w:tcW w:w="818" w:type="pct"/>
            <w:tcBorders>
              <w:left w:val="nil"/>
              <w:right w:val="single" w:sz="4" w:space="0" w:color="auto"/>
            </w:tcBorders>
            <w:vAlign w:val="bottom"/>
          </w:tcPr>
          <w:p w14:paraId="0DB92D6A" w14:textId="77777777" w:rsidR="00D60367" w:rsidRPr="00D60367" w:rsidRDefault="00D60367" w:rsidP="00D60367">
            <w:pPr>
              <w:jc w:val="center"/>
              <w:rPr>
                <w:sz w:val="18"/>
                <w:szCs w:val="18"/>
                <w:lang w:val="en-US"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790247,5</w:t>
            </w:r>
          </w:p>
        </w:tc>
        <w:tc>
          <w:tcPr>
            <w:tcW w:w="678" w:type="pct"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140FEFBC" w14:textId="77777777" w:rsidR="00D60367" w:rsidRPr="00D60367" w:rsidRDefault="00D60367" w:rsidP="00D60367">
            <w:pPr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D60367">
              <w:rPr>
                <w:color w:val="000000"/>
                <w:sz w:val="18"/>
                <w:szCs w:val="18"/>
                <w:lang w:eastAsia="ru-RU"/>
              </w:rPr>
              <w:t>115,7</w:t>
            </w:r>
          </w:p>
        </w:tc>
        <w:tc>
          <w:tcPr>
            <w:tcW w:w="698" w:type="pct"/>
            <w:tcBorders>
              <w:left w:val="nil"/>
              <w:right w:val="single" w:sz="4" w:space="0" w:color="auto"/>
            </w:tcBorders>
            <w:shd w:val="clear" w:color="000000" w:fill="FFFFFF"/>
            <w:vAlign w:val="bottom"/>
          </w:tcPr>
          <w:p w14:paraId="426CC9ED" w14:textId="77777777" w:rsidR="00D60367" w:rsidRPr="00D60367" w:rsidRDefault="00D60367" w:rsidP="00D60367">
            <w:pPr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D60367">
              <w:rPr>
                <w:color w:val="000000"/>
                <w:sz w:val="18"/>
                <w:szCs w:val="18"/>
                <w:lang w:eastAsia="ru-RU"/>
              </w:rPr>
              <w:t>101,3</w:t>
            </w:r>
          </w:p>
        </w:tc>
      </w:tr>
      <w:tr w:rsidR="00D60367" w:rsidRPr="00D60367" w14:paraId="0AF1AAE4" w14:textId="77777777" w:rsidTr="00D5136F">
        <w:trPr>
          <w:trHeight w:val="272"/>
        </w:trPr>
        <w:tc>
          <w:tcPr>
            <w:tcW w:w="1930" w:type="pct"/>
            <w:tcBorders>
              <w:left w:val="single" w:sz="6" w:space="0" w:color="auto"/>
              <w:right w:val="single" w:sz="6" w:space="0" w:color="auto"/>
            </w:tcBorders>
            <w:vAlign w:val="bottom"/>
          </w:tcPr>
          <w:p w14:paraId="17E0E88D" w14:textId="77777777" w:rsidR="00D60367" w:rsidRPr="00D60367" w:rsidRDefault="00D60367" w:rsidP="00D60367">
            <w:pPr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Түп району</w:t>
            </w:r>
          </w:p>
        </w:tc>
        <w:tc>
          <w:tcPr>
            <w:tcW w:w="876" w:type="pct"/>
            <w:tcBorders>
              <w:top w:val="nil"/>
              <w:left w:val="single" w:sz="4" w:space="0" w:color="auto"/>
              <w:right w:val="single" w:sz="4" w:space="0" w:color="auto"/>
            </w:tcBorders>
            <w:vAlign w:val="bottom"/>
          </w:tcPr>
          <w:p w14:paraId="2A463820" w14:textId="77777777" w:rsidR="00D60367" w:rsidRPr="00D60367" w:rsidRDefault="00D60367" w:rsidP="00D60367">
            <w:pPr>
              <w:jc w:val="center"/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630094,1</w:t>
            </w:r>
          </w:p>
        </w:tc>
        <w:tc>
          <w:tcPr>
            <w:tcW w:w="818" w:type="pct"/>
            <w:tcBorders>
              <w:top w:val="nil"/>
              <w:left w:val="nil"/>
              <w:right w:val="single" w:sz="4" w:space="0" w:color="auto"/>
            </w:tcBorders>
            <w:vAlign w:val="bottom"/>
          </w:tcPr>
          <w:p w14:paraId="62E3E15D" w14:textId="77777777" w:rsidR="00D60367" w:rsidRPr="00D60367" w:rsidRDefault="00D60367" w:rsidP="00D60367">
            <w:pPr>
              <w:jc w:val="center"/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761700,4</w:t>
            </w:r>
          </w:p>
        </w:tc>
        <w:tc>
          <w:tcPr>
            <w:tcW w:w="678" w:type="pc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5B49A066" w14:textId="77777777" w:rsidR="00D60367" w:rsidRPr="00D60367" w:rsidRDefault="00D60367" w:rsidP="00D60367">
            <w:pPr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D60367">
              <w:rPr>
                <w:color w:val="000000"/>
                <w:sz w:val="18"/>
                <w:szCs w:val="18"/>
                <w:lang w:eastAsia="ru-RU"/>
              </w:rPr>
              <w:t>120,9</w:t>
            </w:r>
          </w:p>
        </w:tc>
        <w:tc>
          <w:tcPr>
            <w:tcW w:w="698" w:type="pct"/>
            <w:tcBorders>
              <w:top w:val="nil"/>
              <w:left w:val="nil"/>
              <w:right w:val="single" w:sz="4" w:space="0" w:color="auto"/>
            </w:tcBorders>
            <w:shd w:val="clear" w:color="000000" w:fill="FFFFFF"/>
            <w:vAlign w:val="bottom"/>
          </w:tcPr>
          <w:p w14:paraId="329B4D4F" w14:textId="77777777" w:rsidR="00D60367" w:rsidRPr="00D60367" w:rsidRDefault="00D60367" w:rsidP="00D60367">
            <w:pPr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D60367">
              <w:rPr>
                <w:color w:val="000000"/>
                <w:sz w:val="18"/>
                <w:szCs w:val="18"/>
                <w:lang w:eastAsia="ru-RU"/>
              </w:rPr>
              <w:t>105,8</w:t>
            </w:r>
          </w:p>
        </w:tc>
      </w:tr>
      <w:tr w:rsidR="00D60367" w:rsidRPr="00D60367" w14:paraId="4EA089B4" w14:textId="77777777" w:rsidTr="00D5136F">
        <w:trPr>
          <w:trHeight w:val="272"/>
        </w:trPr>
        <w:tc>
          <w:tcPr>
            <w:tcW w:w="1930" w:type="pct"/>
            <w:tcBorders>
              <w:left w:val="single" w:sz="6" w:space="0" w:color="auto"/>
              <w:right w:val="single" w:sz="6" w:space="0" w:color="auto"/>
            </w:tcBorders>
            <w:vAlign w:val="bottom"/>
          </w:tcPr>
          <w:p w14:paraId="7435A279" w14:textId="77777777" w:rsidR="00D60367" w:rsidRPr="00D60367" w:rsidRDefault="00D60367" w:rsidP="00D60367">
            <w:pPr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Каракол шаары</w:t>
            </w:r>
          </w:p>
        </w:tc>
        <w:tc>
          <w:tcPr>
            <w:tcW w:w="876" w:type="pct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14:paraId="48A6FE42" w14:textId="77777777" w:rsidR="00D60367" w:rsidRPr="00D60367" w:rsidRDefault="00D60367" w:rsidP="00D60367">
            <w:pPr>
              <w:jc w:val="center"/>
              <w:rPr>
                <w:sz w:val="18"/>
                <w:szCs w:val="18"/>
                <w:lang w:val="ru-KG"/>
              </w:rPr>
            </w:pPr>
            <w:r w:rsidRPr="00D60367">
              <w:rPr>
                <w:sz w:val="18"/>
                <w:szCs w:val="18"/>
                <w:lang w:eastAsia="ru-RU"/>
              </w:rPr>
              <w:t>5802097,3</w:t>
            </w:r>
          </w:p>
        </w:tc>
        <w:tc>
          <w:tcPr>
            <w:tcW w:w="818" w:type="pct"/>
            <w:tcBorders>
              <w:left w:val="nil"/>
              <w:right w:val="single" w:sz="4" w:space="0" w:color="auto"/>
            </w:tcBorders>
            <w:vAlign w:val="bottom"/>
          </w:tcPr>
          <w:p w14:paraId="4974FF05" w14:textId="77777777" w:rsidR="00D60367" w:rsidRPr="00D60367" w:rsidRDefault="00D60367" w:rsidP="00D60367">
            <w:pPr>
              <w:jc w:val="center"/>
              <w:rPr>
                <w:sz w:val="18"/>
                <w:szCs w:val="18"/>
                <w:lang w:val="ky-KG"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7597383,4</w:t>
            </w:r>
          </w:p>
        </w:tc>
        <w:tc>
          <w:tcPr>
            <w:tcW w:w="678" w:type="pct"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286842E0" w14:textId="77777777" w:rsidR="00D60367" w:rsidRPr="00D60367" w:rsidRDefault="00D60367" w:rsidP="00D60367">
            <w:pPr>
              <w:jc w:val="center"/>
              <w:rPr>
                <w:color w:val="000000"/>
                <w:sz w:val="18"/>
                <w:szCs w:val="18"/>
                <w:lang w:val="ru-KG"/>
              </w:rPr>
            </w:pPr>
            <w:r w:rsidRPr="00D60367">
              <w:rPr>
                <w:color w:val="000000"/>
                <w:sz w:val="18"/>
                <w:szCs w:val="18"/>
                <w:lang w:eastAsia="ru-RU"/>
              </w:rPr>
              <w:t>130,9</w:t>
            </w:r>
          </w:p>
        </w:tc>
        <w:tc>
          <w:tcPr>
            <w:tcW w:w="698" w:type="pct"/>
            <w:tcBorders>
              <w:left w:val="nil"/>
              <w:right w:val="single" w:sz="4" w:space="0" w:color="auto"/>
            </w:tcBorders>
            <w:shd w:val="clear" w:color="000000" w:fill="FFFFFF"/>
            <w:vAlign w:val="bottom"/>
          </w:tcPr>
          <w:p w14:paraId="42DA5FF8" w14:textId="77777777" w:rsidR="00D60367" w:rsidRPr="00D60367" w:rsidRDefault="00D60367" w:rsidP="00D60367">
            <w:pPr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D60367">
              <w:rPr>
                <w:color w:val="000000"/>
                <w:sz w:val="18"/>
                <w:szCs w:val="18"/>
                <w:lang w:eastAsia="ru-RU"/>
              </w:rPr>
              <w:t>114,9</w:t>
            </w:r>
          </w:p>
        </w:tc>
      </w:tr>
      <w:tr w:rsidR="00D60367" w:rsidRPr="00D60367" w14:paraId="25E5CBB5" w14:textId="77777777" w:rsidTr="00D5136F">
        <w:trPr>
          <w:trHeight w:val="272"/>
        </w:trPr>
        <w:tc>
          <w:tcPr>
            <w:tcW w:w="1930" w:type="pct"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bottom"/>
          </w:tcPr>
          <w:p w14:paraId="7FCFABB5" w14:textId="77777777" w:rsidR="00D60367" w:rsidRPr="00D60367" w:rsidRDefault="00D60367" w:rsidP="00D60367">
            <w:pPr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Балыкчи шаары</w:t>
            </w:r>
          </w:p>
        </w:tc>
        <w:tc>
          <w:tcPr>
            <w:tcW w:w="876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CFB3F7B" w14:textId="77777777" w:rsidR="00D60367" w:rsidRPr="00D60367" w:rsidRDefault="00D60367" w:rsidP="00D60367">
            <w:pPr>
              <w:jc w:val="center"/>
              <w:rPr>
                <w:sz w:val="18"/>
                <w:szCs w:val="18"/>
                <w:lang w:val="ky-KG"/>
              </w:rPr>
            </w:pPr>
            <w:r w:rsidRPr="00D60367">
              <w:rPr>
                <w:sz w:val="18"/>
                <w:szCs w:val="18"/>
                <w:lang w:eastAsia="ru-RU"/>
              </w:rPr>
              <w:t>3098330,0</w:t>
            </w:r>
          </w:p>
        </w:tc>
        <w:tc>
          <w:tcPr>
            <w:tcW w:w="818" w:type="pct"/>
            <w:tcBorders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2DBF2DEC" w14:textId="77777777" w:rsidR="00D60367" w:rsidRPr="00D60367" w:rsidRDefault="00D60367" w:rsidP="00D60367">
            <w:pPr>
              <w:jc w:val="center"/>
              <w:rPr>
                <w:sz w:val="18"/>
                <w:szCs w:val="18"/>
                <w:lang w:val="ky-KG"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3933743,2</w:t>
            </w:r>
          </w:p>
        </w:tc>
        <w:tc>
          <w:tcPr>
            <w:tcW w:w="678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1A518137" w14:textId="77777777" w:rsidR="00D60367" w:rsidRPr="00D60367" w:rsidRDefault="00D60367" w:rsidP="00D60367">
            <w:pPr>
              <w:jc w:val="center"/>
              <w:rPr>
                <w:color w:val="000000"/>
                <w:sz w:val="18"/>
                <w:szCs w:val="18"/>
                <w:lang w:val="ru-KG"/>
              </w:rPr>
            </w:pPr>
            <w:r w:rsidRPr="00D60367">
              <w:rPr>
                <w:color w:val="000000"/>
                <w:sz w:val="18"/>
                <w:szCs w:val="18"/>
                <w:lang w:eastAsia="ru-RU"/>
              </w:rPr>
              <w:t>127,0</w:t>
            </w:r>
          </w:p>
        </w:tc>
        <w:tc>
          <w:tcPr>
            <w:tcW w:w="698" w:type="pct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43D6E396" w14:textId="77777777" w:rsidR="00D60367" w:rsidRPr="00D60367" w:rsidRDefault="00D60367" w:rsidP="00D60367">
            <w:pPr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D60367">
              <w:rPr>
                <w:color w:val="000000"/>
                <w:sz w:val="18"/>
                <w:szCs w:val="18"/>
                <w:lang w:eastAsia="ru-RU"/>
              </w:rPr>
              <w:t>111,1</w:t>
            </w:r>
          </w:p>
        </w:tc>
      </w:tr>
    </w:tbl>
    <w:p w14:paraId="61A254B9" w14:textId="77777777" w:rsidR="00D60367" w:rsidRPr="00D60367" w:rsidRDefault="00D60367" w:rsidP="00D60367">
      <w:pPr>
        <w:rPr>
          <w:szCs w:val="24"/>
          <w:lang w:eastAsia="ru-RU"/>
        </w:rPr>
      </w:pPr>
    </w:p>
    <w:p w14:paraId="2B9925BC" w14:textId="77777777" w:rsidR="00D60367" w:rsidRPr="00D60367" w:rsidRDefault="00D60367" w:rsidP="00D60367">
      <w:pPr>
        <w:keepNext/>
        <w:spacing w:before="240" w:after="60"/>
        <w:outlineLvl w:val="1"/>
        <w:rPr>
          <w:b/>
          <w:sz w:val="22"/>
          <w:szCs w:val="22"/>
          <w:lang w:eastAsia="ru-RU"/>
        </w:rPr>
      </w:pPr>
      <w:bookmarkStart w:id="196" w:name="_Toc298162555"/>
      <w:bookmarkStart w:id="197" w:name="_Toc347148755"/>
      <w:r w:rsidRPr="00D60367">
        <w:rPr>
          <w:b/>
          <w:bCs/>
          <w:sz w:val="22"/>
          <w:szCs w:val="22"/>
          <w:lang w:eastAsia="ru-RU"/>
        </w:rPr>
        <w:t>Калкка кѳрсѳтүлгѳн акы тѳлѳнүүчү тейлѳѳ рыногунун ( соода, мейманкана жана ресторандарды кошпогондо) кѳлѳмү</w:t>
      </w:r>
      <w:bookmarkEnd w:id="196"/>
      <w:bookmarkEnd w:id="197"/>
      <w:r w:rsidRPr="00D60367">
        <w:rPr>
          <w:b/>
          <w:i/>
          <w:sz w:val="22"/>
          <w:szCs w:val="22"/>
          <w:lang w:eastAsia="ru-RU"/>
        </w:rPr>
        <w:t xml:space="preserve"> </w:t>
      </w:r>
    </w:p>
    <w:p w14:paraId="2D495FAF" w14:textId="77777777" w:rsidR="00D60367" w:rsidRPr="00D60367" w:rsidRDefault="00D60367" w:rsidP="00D60367">
      <w:pPr>
        <w:rPr>
          <w:i/>
          <w:iCs/>
          <w:snapToGrid w:val="0"/>
          <w:sz w:val="18"/>
          <w:szCs w:val="18"/>
          <w:lang w:eastAsia="ru-RU"/>
        </w:rPr>
      </w:pPr>
      <w:r w:rsidRPr="00D60367">
        <w:rPr>
          <w:snapToGrid w:val="0"/>
          <w:sz w:val="18"/>
          <w:szCs w:val="18"/>
          <w:lang w:eastAsia="ru-RU"/>
        </w:rPr>
        <w:t>(</w:t>
      </w:r>
      <w:r w:rsidRPr="00D60367">
        <w:rPr>
          <w:i/>
          <w:iCs/>
          <w:sz w:val="18"/>
          <w:szCs w:val="18"/>
          <w:lang w:eastAsia="ru-RU"/>
        </w:rPr>
        <w:t>январь-июль</w:t>
      </w:r>
      <w:r w:rsidRPr="00D60367">
        <w:rPr>
          <w:i/>
          <w:iCs/>
          <w:snapToGrid w:val="0"/>
          <w:sz w:val="18"/>
          <w:szCs w:val="18"/>
          <w:lang w:eastAsia="ru-RU"/>
        </w:rPr>
        <w:t>; миң сом)</w:t>
      </w:r>
    </w:p>
    <w:p w14:paraId="72E893DD" w14:textId="77777777" w:rsidR="00D60367" w:rsidRPr="00A66D4E" w:rsidRDefault="00D60367" w:rsidP="00D60367">
      <w:pPr>
        <w:rPr>
          <w:i/>
          <w:iCs/>
          <w:sz w:val="10"/>
          <w:szCs w:val="10"/>
          <w:lang w:eastAsia="ru-RU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4A0" w:firstRow="1" w:lastRow="0" w:firstColumn="1" w:lastColumn="0" w:noHBand="0" w:noVBand="1"/>
      </w:tblPr>
      <w:tblGrid>
        <w:gridCol w:w="2863"/>
        <w:gridCol w:w="1529"/>
        <w:gridCol w:w="1531"/>
        <w:gridCol w:w="1529"/>
        <w:gridCol w:w="1653"/>
      </w:tblGrid>
      <w:tr w:rsidR="00D60367" w:rsidRPr="00D60367" w14:paraId="159F26D8" w14:textId="77777777" w:rsidTr="00D5136F">
        <w:trPr>
          <w:cantSplit/>
        </w:trPr>
        <w:tc>
          <w:tcPr>
            <w:tcW w:w="158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7D7693" w14:textId="77777777" w:rsidR="00D60367" w:rsidRPr="00D60367" w:rsidRDefault="00D60367" w:rsidP="00D60367">
            <w:pPr>
              <w:jc w:val="center"/>
              <w:rPr>
                <w:sz w:val="18"/>
                <w:szCs w:val="18"/>
                <w:lang w:eastAsia="ru-RU"/>
              </w:rPr>
            </w:pPr>
          </w:p>
        </w:tc>
        <w:tc>
          <w:tcPr>
            <w:tcW w:w="170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3AD7D1" w14:textId="77777777" w:rsidR="00D60367" w:rsidRPr="00D60367" w:rsidRDefault="00D60367" w:rsidP="00D60367">
            <w:pPr>
              <w:ind w:right="-108"/>
              <w:jc w:val="center"/>
              <w:rPr>
                <w:b/>
                <w:sz w:val="18"/>
                <w:szCs w:val="18"/>
                <w:lang w:eastAsia="ru-RU"/>
              </w:rPr>
            </w:pPr>
            <w:r w:rsidRPr="00D60367">
              <w:rPr>
                <w:b/>
                <w:sz w:val="18"/>
                <w:szCs w:val="18"/>
                <w:lang w:eastAsia="ru-RU"/>
              </w:rPr>
              <w:t>Тейлѳѳ рыногынын иш жүзүндѳгү баасы</w:t>
            </w:r>
          </w:p>
        </w:tc>
        <w:tc>
          <w:tcPr>
            <w:tcW w:w="1707" w:type="pct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4B7654C7" w14:textId="77777777" w:rsidR="00D60367" w:rsidRPr="00D60367" w:rsidRDefault="00D60367" w:rsidP="00D60367">
            <w:pPr>
              <w:jc w:val="center"/>
              <w:rPr>
                <w:b/>
                <w:sz w:val="18"/>
                <w:szCs w:val="18"/>
                <w:lang w:eastAsia="ru-RU"/>
              </w:rPr>
            </w:pPr>
            <w:r w:rsidRPr="00D60367">
              <w:rPr>
                <w:b/>
                <w:sz w:val="18"/>
                <w:szCs w:val="18"/>
                <w:lang w:eastAsia="ru-RU"/>
              </w:rPr>
              <w:t xml:space="preserve">Ѳткѳн 2025-жылдын тийиштүү мезгилине карата %менен </w:t>
            </w:r>
          </w:p>
        </w:tc>
      </w:tr>
      <w:tr w:rsidR="00D60367" w:rsidRPr="00D60367" w14:paraId="1B17486A" w14:textId="77777777" w:rsidTr="00D5136F">
        <w:trPr>
          <w:cantSplit/>
        </w:trPr>
        <w:tc>
          <w:tcPr>
            <w:tcW w:w="158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A1EA10" w14:textId="77777777" w:rsidR="00D60367" w:rsidRPr="00D60367" w:rsidRDefault="00D60367" w:rsidP="00D60367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8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9D2720" w14:textId="77777777" w:rsidR="00D60367" w:rsidRPr="00D60367" w:rsidRDefault="00D60367" w:rsidP="00D60367">
            <w:pPr>
              <w:jc w:val="center"/>
              <w:rPr>
                <w:b/>
                <w:sz w:val="18"/>
                <w:szCs w:val="18"/>
                <w:lang w:eastAsia="ru-RU"/>
              </w:rPr>
            </w:pPr>
            <w:r w:rsidRPr="00D60367">
              <w:rPr>
                <w:b/>
                <w:sz w:val="18"/>
                <w:szCs w:val="18"/>
                <w:lang w:eastAsia="ru-RU"/>
              </w:rPr>
              <w:t>2025</w:t>
            </w:r>
          </w:p>
        </w:tc>
        <w:tc>
          <w:tcPr>
            <w:tcW w:w="8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F2E31F" w14:textId="77777777" w:rsidR="00D60367" w:rsidRPr="00D60367" w:rsidRDefault="00D60367" w:rsidP="00D60367">
            <w:pPr>
              <w:ind w:right="-108"/>
              <w:jc w:val="center"/>
              <w:rPr>
                <w:b/>
                <w:sz w:val="18"/>
                <w:szCs w:val="18"/>
                <w:lang w:eastAsia="ru-RU"/>
              </w:rPr>
            </w:pPr>
            <w:r w:rsidRPr="00D60367">
              <w:rPr>
                <w:b/>
                <w:sz w:val="18"/>
                <w:szCs w:val="18"/>
                <w:lang w:eastAsia="ru-RU"/>
              </w:rPr>
              <w:t>2026</w:t>
            </w:r>
          </w:p>
        </w:tc>
        <w:tc>
          <w:tcPr>
            <w:tcW w:w="8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FFF6B3" w14:textId="77777777" w:rsidR="00D60367" w:rsidRPr="00D60367" w:rsidRDefault="00D60367" w:rsidP="00D60367">
            <w:pPr>
              <w:ind w:right="-108"/>
              <w:jc w:val="center"/>
              <w:rPr>
                <w:b/>
                <w:sz w:val="18"/>
                <w:szCs w:val="18"/>
                <w:lang w:eastAsia="ru-RU"/>
              </w:rPr>
            </w:pPr>
            <w:r w:rsidRPr="00D60367">
              <w:rPr>
                <w:b/>
                <w:sz w:val="18"/>
                <w:szCs w:val="18"/>
                <w:lang w:eastAsia="ru-RU"/>
              </w:rPr>
              <w:t>Иш жүзүндогү баасы</w:t>
            </w:r>
          </w:p>
        </w:tc>
        <w:tc>
          <w:tcPr>
            <w:tcW w:w="8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A81416" w14:textId="77777777" w:rsidR="00D60367" w:rsidRPr="00D60367" w:rsidRDefault="00D60367" w:rsidP="00D60367">
            <w:pPr>
              <w:jc w:val="center"/>
              <w:rPr>
                <w:b/>
                <w:sz w:val="18"/>
                <w:szCs w:val="18"/>
                <w:lang w:eastAsia="ru-RU"/>
              </w:rPr>
            </w:pPr>
            <w:r w:rsidRPr="00D60367">
              <w:rPr>
                <w:b/>
                <w:sz w:val="18"/>
                <w:szCs w:val="18"/>
                <w:lang w:eastAsia="ru-RU"/>
              </w:rPr>
              <w:t>Салыштырмалуу баасы</w:t>
            </w:r>
          </w:p>
        </w:tc>
      </w:tr>
      <w:tr w:rsidR="00D60367" w:rsidRPr="00D60367" w14:paraId="209BA929" w14:textId="77777777" w:rsidTr="00D5136F">
        <w:trPr>
          <w:trHeight w:val="272"/>
        </w:trPr>
        <w:tc>
          <w:tcPr>
            <w:tcW w:w="1586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bottom"/>
            <w:hideMark/>
          </w:tcPr>
          <w:p w14:paraId="6741DBBA" w14:textId="77777777" w:rsidR="00D60367" w:rsidRPr="00D60367" w:rsidRDefault="00D60367" w:rsidP="00D60367">
            <w:pPr>
              <w:keepNext/>
              <w:outlineLvl w:val="0"/>
              <w:rPr>
                <w:b/>
                <w:bCs/>
                <w:sz w:val="18"/>
                <w:szCs w:val="18"/>
                <w:lang w:eastAsia="ru-RU"/>
              </w:rPr>
            </w:pPr>
            <w:bookmarkStart w:id="198" w:name="_Toc347148756"/>
            <w:r w:rsidRPr="00D60367">
              <w:rPr>
                <w:b/>
                <w:bCs/>
                <w:sz w:val="18"/>
                <w:szCs w:val="18"/>
                <w:lang w:eastAsia="ru-RU"/>
              </w:rPr>
              <w:t>Облус боюнча</w:t>
            </w:r>
            <w:bookmarkEnd w:id="198"/>
          </w:p>
        </w:tc>
        <w:tc>
          <w:tcPr>
            <w:tcW w:w="853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14:paraId="64976AE0" w14:textId="77777777" w:rsidR="00D60367" w:rsidRPr="00D60367" w:rsidRDefault="00D60367" w:rsidP="00D60367">
            <w:pPr>
              <w:jc w:val="center"/>
              <w:rPr>
                <w:b/>
                <w:bCs/>
                <w:sz w:val="18"/>
                <w:szCs w:val="18"/>
                <w:lang w:eastAsia="ru-RU"/>
              </w:rPr>
            </w:pPr>
            <w:r w:rsidRPr="00D60367">
              <w:rPr>
                <w:b/>
                <w:bCs/>
                <w:sz w:val="18"/>
                <w:szCs w:val="18"/>
                <w:lang w:eastAsia="ru-RU"/>
              </w:rPr>
              <w:t>4492795,1</w:t>
            </w:r>
          </w:p>
        </w:tc>
        <w:tc>
          <w:tcPr>
            <w:tcW w:w="853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14:paraId="1FEBFA54" w14:textId="77777777" w:rsidR="00D60367" w:rsidRPr="00D60367" w:rsidRDefault="00D60367" w:rsidP="00D60367">
            <w:pPr>
              <w:jc w:val="center"/>
              <w:rPr>
                <w:b/>
                <w:bCs/>
                <w:sz w:val="18"/>
                <w:szCs w:val="18"/>
                <w:lang w:val="ky-KG" w:eastAsia="ru-RU"/>
              </w:rPr>
            </w:pPr>
            <w:r w:rsidRPr="00D60367">
              <w:rPr>
                <w:b/>
                <w:bCs/>
                <w:sz w:val="18"/>
                <w:szCs w:val="18"/>
                <w:lang w:eastAsia="ru-RU"/>
              </w:rPr>
              <w:t>5719912,9</w:t>
            </w:r>
          </w:p>
        </w:tc>
        <w:tc>
          <w:tcPr>
            <w:tcW w:w="853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14:paraId="3AEF3205" w14:textId="77777777" w:rsidR="00D60367" w:rsidRPr="00D60367" w:rsidRDefault="00D60367" w:rsidP="00D60367">
            <w:pPr>
              <w:jc w:val="center"/>
              <w:rPr>
                <w:b/>
                <w:bCs/>
                <w:sz w:val="18"/>
                <w:szCs w:val="18"/>
                <w:lang w:val="ky-KG" w:eastAsia="ru-RU"/>
              </w:rPr>
            </w:pPr>
            <w:r w:rsidRPr="00D60367">
              <w:rPr>
                <w:b/>
                <w:bCs/>
                <w:sz w:val="18"/>
                <w:szCs w:val="18"/>
                <w:lang w:eastAsia="ru-RU"/>
              </w:rPr>
              <w:t>127,3</w:t>
            </w:r>
          </w:p>
        </w:tc>
        <w:tc>
          <w:tcPr>
            <w:tcW w:w="853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14:paraId="055ECAED" w14:textId="77777777" w:rsidR="00D60367" w:rsidRPr="00D60367" w:rsidRDefault="00D60367" w:rsidP="00D60367">
            <w:pPr>
              <w:jc w:val="center"/>
              <w:rPr>
                <w:b/>
                <w:bCs/>
                <w:sz w:val="18"/>
                <w:szCs w:val="18"/>
                <w:lang w:val="ky-KG" w:eastAsia="ru-RU"/>
              </w:rPr>
            </w:pPr>
            <w:r w:rsidRPr="00D60367">
              <w:rPr>
                <w:b/>
                <w:bCs/>
                <w:sz w:val="18"/>
                <w:szCs w:val="18"/>
                <w:lang w:eastAsia="ru-RU"/>
              </w:rPr>
              <w:t>117,7</w:t>
            </w:r>
          </w:p>
        </w:tc>
      </w:tr>
      <w:tr w:rsidR="00D60367" w:rsidRPr="00D60367" w14:paraId="360797BB" w14:textId="77777777" w:rsidTr="00D5136F">
        <w:trPr>
          <w:trHeight w:val="272"/>
        </w:trPr>
        <w:tc>
          <w:tcPr>
            <w:tcW w:w="1586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  <w:hideMark/>
          </w:tcPr>
          <w:p w14:paraId="0EB5532E" w14:textId="77777777" w:rsidR="00D60367" w:rsidRPr="00D60367" w:rsidRDefault="00D60367" w:rsidP="00D60367">
            <w:pPr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Ак-Суу району</w:t>
            </w:r>
          </w:p>
        </w:tc>
        <w:tc>
          <w:tcPr>
            <w:tcW w:w="853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14:paraId="5D44B18C" w14:textId="77777777" w:rsidR="00D60367" w:rsidRPr="00D60367" w:rsidRDefault="00D60367" w:rsidP="00D60367">
            <w:pPr>
              <w:jc w:val="center"/>
              <w:rPr>
                <w:sz w:val="18"/>
                <w:szCs w:val="18"/>
                <w:lang w:val="ky-KG"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214137</w:t>
            </w:r>
            <w:r w:rsidRPr="00D60367">
              <w:rPr>
                <w:sz w:val="18"/>
                <w:szCs w:val="18"/>
                <w:lang w:val="ky-KG" w:eastAsia="ru-RU"/>
              </w:rPr>
              <w:t>,0</w:t>
            </w:r>
          </w:p>
        </w:tc>
        <w:tc>
          <w:tcPr>
            <w:tcW w:w="853" w:type="pct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14:paraId="2F5C3DA6" w14:textId="77777777" w:rsidR="00D60367" w:rsidRPr="00D60367" w:rsidRDefault="00D60367" w:rsidP="00D60367">
            <w:pPr>
              <w:jc w:val="center"/>
              <w:rPr>
                <w:bCs/>
                <w:sz w:val="18"/>
                <w:szCs w:val="18"/>
                <w:lang w:val="ky-KG"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260786,5</w:t>
            </w:r>
          </w:p>
        </w:tc>
        <w:tc>
          <w:tcPr>
            <w:tcW w:w="853" w:type="pct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14:paraId="00B5D177" w14:textId="77777777" w:rsidR="00D60367" w:rsidRPr="00D60367" w:rsidRDefault="00D60367" w:rsidP="00D60367">
            <w:pPr>
              <w:jc w:val="center"/>
              <w:rPr>
                <w:sz w:val="18"/>
                <w:szCs w:val="18"/>
                <w:lang w:val="ky-KG"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121,8</w:t>
            </w:r>
          </w:p>
        </w:tc>
        <w:tc>
          <w:tcPr>
            <w:tcW w:w="853" w:type="pct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14:paraId="5A3172A2" w14:textId="77777777" w:rsidR="00D60367" w:rsidRPr="00D60367" w:rsidRDefault="00D60367" w:rsidP="00D60367">
            <w:pPr>
              <w:jc w:val="center"/>
              <w:rPr>
                <w:sz w:val="18"/>
                <w:szCs w:val="18"/>
                <w:lang w:val="ky-KG"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112,6</w:t>
            </w:r>
          </w:p>
        </w:tc>
      </w:tr>
      <w:tr w:rsidR="00D60367" w:rsidRPr="00D60367" w14:paraId="1A6CFB18" w14:textId="77777777" w:rsidTr="00D5136F">
        <w:trPr>
          <w:trHeight w:val="272"/>
        </w:trPr>
        <w:tc>
          <w:tcPr>
            <w:tcW w:w="1586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  <w:hideMark/>
          </w:tcPr>
          <w:p w14:paraId="5C54AEEF" w14:textId="77777777" w:rsidR="00D60367" w:rsidRPr="00D60367" w:rsidRDefault="00D60367" w:rsidP="00D60367">
            <w:pPr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Жети-Ѳгүз району</w:t>
            </w:r>
          </w:p>
        </w:tc>
        <w:tc>
          <w:tcPr>
            <w:tcW w:w="853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14:paraId="37C7E409" w14:textId="77777777" w:rsidR="00D60367" w:rsidRPr="00D60367" w:rsidRDefault="00D60367" w:rsidP="00D60367">
            <w:pPr>
              <w:jc w:val="center"/>
              <w:rPr>
                <w:sz w:val="18"/>
                <w:szCs w:val="18"/>
                <w:lang w:val="ky-KG"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739307,8</w:t>
            </w:r>
          </w:p>
        </w:tc>
        <w:tc>
          <w:tcPr>
            <w:tcW w:w="853" w:type="pct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14:paraId="0A84059D" w14:textId="77777777" w:rsidR="00D60367" w:rsidRPr="00D60367" w:rsidRDefault="00D60367" w:rsidP="00D60367">
            <w:pPr>
              <w:jc w:val="center"/>
              <w:rPr>
                <w:bCs/>
                <w:sz w:val="18"/>
                <w:szCs w:val="18"/>
                <w:lang w:val="ky-KG"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807626,7</w:t>
            </w:r>
          </w:p>
        </w:tc>
        <w:tc>
          <w:tcPr>
            <w:tcW w:w="853" w:type="pct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14:paraId="05D8116F" w14:textId="77777777" w:rsidR="00D60367" w:rsidRPr="00D60367" w:rsidRDefault="00D60367" w:rsidP="00D60367">
            <w:pPr>
              <w:jc w:val="center"/>
              <w:rPr>
                <w:sz w:val="18"/>
                <w:szCs w:val="18"/>
                <w:lang w:val="ky-KG"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109,2</w:t>
            </w:r>
          </w:p>
        </w:tc>
        <w:tc>
          <w:tcPr>
            <w:tcW w:w="853" w:type="pct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14:paraId="4D21880B" w14:textId="77777777" w:rsidR="00D60367" w:rsidRPr="00D60367" w:rsidRDefault="00D60367" w:rsidP="00D60367">
            <w:pPr>
              <w:jc w:val="center"/>
              <w:rPr>
                <w:sz w:val="18"/>
                <w:szCs w:val="18"/>
                <w:lang w:val="ky-KG"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101,0</w:t>
            </w:r>
          </w:p>
        </w:tc>
      </w:tr>
      <w:tr w:rsidR="00D60367" w:rsidRPr="00D60367" w14:paraId="46D673D7" w14:textId="77777777" w:rsidTr="00D5136F">
        <w:trPr>
          <w:trHeight w:val="272"/>
        </w:trPr>
        <w:tc>
          <w:tcPr>
            <w:tcW w:w="1586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  <w:hideMark/>
          </w:tcPr>
          <w:p w14:paraId="61E98D2D" w14:textId="77777777" w:rsidR="00D60367" w:rsidRPr="00D60367" w:rsidRDefault="00D60367" w:rsidP="00D60367">
            <w:pPr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Ысык-Кѳл району</w:t>
            </w:r>
          </w:p>
        </w:tc>
        <w:tc>
          <w:tcPr>
            <w:tcW w:w="853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14:paraId="57D9DFCC" w14:textId="77777777" w:rsidR="00D60367" w:rsidRPr="00D60367" w:rsidRDefault="00D60367" w:rsidP="00D60367">
            <w:pPr>
              <w:jc w:val="center"/>
              <w:rPr>
                <w:sz w:val="18"/>
                <w:szCs w:val="18"/>
                <w:lang w:val="ky-KG"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809183,4</w:t>
            </w:r>
          </w:p>
        </w:tc>
        <w:tc>
          <w:tcPr>
            <w:tcW w:w="853" w:type="pct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14:paraId="5C6B76E4" w14:textId="77777777" w:rsidR="00D60367" w:rsidRPr="00D60367" w:rsidRDefault="00D60367" w:rsidP="00D60367">
            <w:pPr>
              <w:jc w:val="center"/>
              <w:rPr>
                <w:bCs/>
                <w:sz w:val="18"/>
                <w:szCs w:val="18"/>
                <w:lang w:val="ky-KG"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1415716,9</w:t>
            </w:r>
          </w:p>
        </w:tc>
        <w:tc>
          <w:tcPr>
            <w:tcW w:w="853" w:type="pct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14:paraId="21BCE43E" w14:textId="77777777" w:rsidR="00D60367" w:rsidRPr="00D60367" w:rsidRDefault="00D60367" w:rsidP="00D60367">
            <w:pPr>
              <w:jc w:val="center"/>
              <w:rPr>
                <w:sz w:val="18"/>
                <w:szCs w:val="18"/>
                <w:lang w:val="ky-KG"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175,0</w:t>
            </w:r>
          </w:p>
        </w:tc>
        <w:tc>
          <w:tcPr>
            <w:tcW w:w="853" w:type="pct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14:paraId="668CE913" w14:textId="77777777" w:rsidR="00D60367" w:rsidRPr="00D60367" w:rsidRDefault="00D60367" w:rsidP="00D60367">
            <w:pPr>
              <w:jc w:val="center"/>
              <w:rPr>
                <w:sz w:val="18"/>
                <w:szCs w:val="18"/>
                <w:lang w:val="ky-KG"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161,7</w:t>
            </w:r>
          </w:p>
        </w:tc>
      </w:tr>
      <w:tr w:rsidR="00D60367" w:rsidRPr="00D60367" w14:paraId="072773BA" w14:textId="77777777" w:rsidTr="00D5136F">
        <w:trPr>
          <w:trHeight w:val="272"/>
        </w:trPr>
        <w:tc>
          <w:tcPr>
            <w:tcW w:w="1586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  <w:hideMark/>
          </w:tcPr>
          <w:p w14:paraId="2C26D533" w14:textId="77777777" w:rsidR="00D60367" w:rsidRPr="00D60367" w:rsidRDefault="00D60367" w:rsidP="00D60367">
            <w:pPr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 xml:space="preserve">   Чолпон-Ата шаары</w:t>
            </w:r>
          </w:p>
        </w:tc>
        <w:tc>
          <w:tcPr>
            <w:tcW w:w="853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14:paraId="68CDD40D" w14:textId="77777777" w:rsidR="00D60367" w:rsidRPr="00D60367" w:rsidRDefault="00D60367" w:rsidP="00D60367">
            <w:pPr>
              <w:jc w:val="center"/>
              <w:rPr>
                <w:sz w:val="18"/>
                <w:szCs w:val="18"/>
                <w:lang w:val="ky-KG"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426940</w:t>
            </w:r>
            <w:r w:rsidRPr="00D60367">
              <w:rPr>
                <w:sz w:val="18"/>
                <w:szCs w:val="18"/>
                <w:lang w:val="ky-KG" w:eastAsia="ru-RU"/>
              </w:rPr>
              <w:t>,0</w:t>
            </w:r>
          </w:p>
        </w:tc>
        <w:tc>
          <w:tcPr>
            <w:tcW w:w="853" w:type="pct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14:paraId="3B4CDE59" w14:textId="77777777" w:rsidR="00D60367" w:rsidRPr="00D60367" w:rsidRDefault="00D60367" w:rsidP="00D60367">
            <w:pPr>
              <w:jc w:val="center"/>
              <w:rPr>
                <w:bCs/>
                <w:sz w:val="18"/>
                <w:szCs w:val="18"/>
                <w:lang w:val="ky-KG"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846852</w:t>
            </w:r>
            <w:r w:rsidRPr="00D60367">
              <w:rPr>
                <w:sz w:val="18"/>
                <w:szCs w:val="18"/>
                <w:lang w:val="ky-KG" w:eastAsia="ru-RU"/>
              </w:rPr>
              <w:t>,0</w:t>
            </w:r>
          </w:p>
        </w:tc>
        <w:tc>
          <w:tcPr>
            <w:tcW w:w="853" w:type="pct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14:paraId="0EFADE31" w14:textId="77777777" w:rsidR="00D60367" w:rsidRPr="00D60367" w:rsidRDefault="00D60367" w:rsidP="00D60367">
            <w:pPr>
              <w:jc w:val="center"/>
              <w:rPr>
                <w:sz w:val="18"/>
                <w:szCs w:val="18"/>
                <w:lang w:val="ky-KG"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198,4</w:t>
            </w:r>
          </w:p>
        </w:tc>
        <w:tc>
          <w:tcPr>
            <w:tcW w:w="853" w:type="pct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14:paraId="492AB9D1" w14:textId="77777777" w:rsidR="00D60367" w:rsidRPr="00D60367" w:rsidRDefault="00D60367" w:rsidP="00D60367">
            <w:pPr>
              <w:jc w:val="center"/>
              <w:rPr>
                <w:sz w:val="18"/>
                <w:szCs w:val="18"/>
                <w:lang w:val="ky-KG"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183,3</w:t>
            </w:r>
          </w:p>
        </w:tc>
      </w:tr>
      <w:tr w:rsidR="00D60367" w:rsidRPr="00D60367" w14:paraId="76A0A276" w14:textId="77777777" w:rsidTr="00D5136F">
        <w:trPr>
          <w:trHeight w:val="272"/>
        </w:trPr>
        <w:tc>
          <w:tcPr>
            <w:tcW w:w="1586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  <w:hideMark/>
          </w:tcPr>
          <w:p w14:paraId="0F8F5029" w14:textId="77777777" w:rsidR="00D60367" w:rsidRPr="00D60367" w:rsidRDefault="00D60367" w:rsidP="00D60367">
            <w:pPr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Тоң району</w:t>
            </w:r>
          </w:p>
        </w:tc>
        <w:tc>
          <w:tcPr>
            <w:tcW w:w="853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14:paraId="0802E11B" w14:textId="77777777" w:rsidR="00D60367" w:rsidRPr="00D60367" w:rsidRDefault="00D60367" w:rsidP="00D60367">
            <w:pPr>
              <w:jc w:val="center"/>
              <w:rPr>
                <w:sz w:val="18"/>
                <w:szCs w:val="18"/>
                <w:lang w:val="ky-KG"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274405,2</w:t>
            </w:r>
          </w:p>
        </w:tc>
        <w:tc>
          <w:tcPr>
            <w:tcW w:w="853" w:type="pct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14:paraId="718282BA" w14:textId="77777777" w:rsidR="00D60367" w:rsidRPr="00D60367" w:rsidRDefault="00D60367" w:rsidP="00D60367">
            <w:pPr>
              <w:jc w:val="center"/>
              <w:rPr>
                <w:bCs/>
                <w:sz w:val="18"/>
                <w:szCs w:val="18"/>
                <w:lang w:val="ky-KG"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322590,7</w:t>
            </w:r>
          </w:p>
        </w:tc>
        <w:tc>
          <w:tcPr>
            <w:tcW w:w="853" w:type="pct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14:paraId="36DE0312" w14:textId="77777777" w:rsidR="00D60367" w:rsidRPr="00D60367" w:rsidRDefault="00D60367" w:rsidP="00D60367">
            <w:pPr>
              <w:jc w:val="center"/>
              <w:rPr>
                <w:sz w:val="18"/>
                <w:szCs w:val="18"/>
                <w:lang w:val="ky-KG"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117,6</w:t>
            </w:r>
          </w:p>
        </w:tc>
        <w:tc>
          <w:tcPr>
            <w:tcW w:w="853" w:type="pct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14:paraId="7E2899C9" w14:textId="77777777" w:rsidR="00D60367" w:rsidRPr="00D60367" w:rsidRDefault="00D60367" w:rsidP="00D60367">
            <w:pPr>
              <w:jc w:val="center"/>
              <w:rPr>
                <w:sz w:val="18"/>
                <w:szCs w:val="18"/>
                <w:lang w:val="ky-KG"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108,7</w:t>
            </w:r>
          </w:p>
        </w:tc>
      </w:tr>
      <w:tr w:rsidR="00D60367" w:rsidRPr="00D60367" w14:paraId="06C76A64" w14:textId="77777777" w:rsidTr="00D5136F">
        <w:trPr>
          <w:trHeight w:val="272"/>
        </w:trPr>
        <w:tc>
          <w:tcPr>
            <w:tcW w:w="1586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  <w:hideMark/>
          </w:tcPr>
          <w:p w14:paraId="0B857F2F" w14:textId="77777777" w:rsidR="00D60367" w:rsidRPr="00D60367" w:rsidRDefault="00D60367" w:rsidP="00D60367">
            <w:pPr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Түп району</w:t>
            </w:r>
          </w:p>
        </w:tc>
        <w:tc>
          <w:tcPr>
            <w:tcW w:w="853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14:paraId="1B6CDA5C" w14:textId="77777777" w:rsidR="00D60367" w:rsidRPr="00D60367" w:rsidRDefault="00D60367" w:rsidP="00D60367">
            <w:pPr>
              <w:jc w:val="center"/>
              <w:rPr>
                <w:sz w:val="18"/>
                <w:szCs w:val="18"/>
                <w:lang w:val="ky-KG"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273072</w:t>
            </w:r>
            <w:r w:rsidRPr="00D60367">
              <w:rPr>
                <w:sz w:val="18"/>
                <w:szCs w:val="18"/>
                <w:lang w:val="ky-KG" w:eastAsia="ru-RU"/>
              </w:rPr>
              <w:t>,0</w:t>
            </w:r>
          </w:p>
        </w:tc>
        <w:tc>
          <w:tcPr>
            <w:tcW w:w="853" w:type="pct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14:paraId="3A01BC4F" w14:textId="77777777" w:rsidR="00D60367" w:rsidRPr="00D60367" w:rsidRDefault="00D60367" w:rsidP="00D60367">
            <w:pPr>
              <w:jc w:val="center"/>
              <w:rPr>
                <w:bCs/>
                <w:sz w:val="18"/>
                <w:szCs w:val="18"/>
                <w:lang w:val="ky-KG"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309786,2</w:t>
            </w:r>
          </w:p>
        </w:tc>
        <w:tc>
          <w:tcPr>
            <w:tcW w:w="853" w:type="pct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14:paraId="6FA20813" w14:textId="77777777" w:rsidR="00D60367" w:rsidRPr="00D60367" w:rsidRDefault="00D60367" w:rsidP="00D60367">
            <w:pPr>
              <w:jc w:val="center"/>
              <w:rPr>
                <w:sz w:val="18"/>
                <w:szCs w:val="18"/>
                <w:lang w:val="ky-KG"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113,4</w:t>
            </w:r>
          </w:p>
        </w:tc>
        <w:tc>
          <w:tcPr>
            <w:tcW w:w="853" w:type="pct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14:paraId="361CB7E4" w14:textId="77777777" w:rsidR="00D60367" w:rsidRPr="00D60367" w:rsidRDefault="00D60367" w:rsidP="00D60367">
            <w:pPr>
              <w:jc w:val="center"/>
              <w:rPr>
                <w:sz w:val="18"/>
                <w:szCs w:val="18"/>
                <w:lang w:val="ky-KG"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104,8</w:t>
            </w:r>
          </w:p>
        </w:tc>
      </w:tr>
      <w:tr w:rsidR="00D60367" w:rsidRPr="00D60367" w14:paraId="79DB4413" w14:textId="77777777" w:rsidTr="00D5136F">
        <w:trPr>
          <w:trHeight w:val="272"/>
        </w:trPr>
        <w:tc>
          <w:tcPr>
            <w:tcW w:w="1586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  <w:hideMark/>
          </w:tcPr>
          <w:p w14:paraId="2B493986" w14:textId="77777777" w:rsidR="00D60367" w:rsidRPr="00D60367" w:rsidRDefault="00D60367" w:rsidP="00D60367">
            <w:pPr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Каракол шаары</w:t>
            </w:r>
          </w:p>
        </w:tc>
        <w:tc>
          <w:tcPr>
            <w:tcW w:w="853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14:paraId="33309030" w14:textId="77777777" w:rsidR="00D60367" w:rsidRPr="00D60367" w:rsidRDefault="00D60367" w:rsidP="00D60367">
            <w:pPr>
              <w:jc w:val="center"/>
              <w:rPr>
                <w:sz w:val="18"/>
                <w:szCs w:val="18"/>
                <w:lang w:val="ky-KG"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1548214,6</w:t>
            </w:r>
          </w:p>
        </w:tc>
        <w:tc>
          <w:tcPr>
            <w:tcW w:w="853" w:type="pct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14:paraId="6918585A" w14:textId="77777777" w:rsidR="00D60367" w:rsidRPr="00D60367" w:rsidRDefault="00D60367" w:rsidP="00D60367">
            <w:pPr>
              <w:jc w:val="center"/>
              <w:rPr>
                <w:bCs/>
                <w:sz w:val="18"/>
                <w:szCs w:val="18"/>
                <w:lang w:val="ky-KG"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1836267,7</w:t>
            </w:r>
          </w:p>
        </w:tc>
        <w:tc>
          <w:tcPr>
            <w:tcW w:w="853" w:type="pct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14:paraId="66026982" w14:textId="77777777" w:rsidR="00D60367" w:rsidRPr="00D60367" w:rsidRDefault="00D60367" w:rsidP="00D60367">
            <w:pPr>
              <w:jc w:val="center"/>
              <w:rPr>
                <w:sz w:val="18"/>
                <w:szCs w:val="18"/>
                <w:lang w:val="ky-KG"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118,6</w:t>
            </w:r>
          </w:p>
        </w:tc>
        <w:tc>
          <w:tcPr>
            <w:tcW w:w="853" w:type="pct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14:paraId="059680E3" w14:textId="77777777" w:rsidR="00D60367" w:rsidRPr="00D60367" w:rsidRDefault="00D60367" w:rsidP="00D60367">
            <w:pPr>
              <w:jc w:val="center"/>
              <w:rPr>
                <w:sz w:val="18"/>
                <w:szCs w:val="18"/>
                <w:lang w:val="ky-KG"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109,6</w:t>
            </w:r>
          </w:p>
        </w:tc>
      </w:tr>
      <w:tr w:rsidR="00D60367" w:rsidRPr="00D60367" w14:paraId="3257F7BF" w14:textId="77777777" w:rsidTr="00D5136F">
        <w:trPr>
          <w:trHeight w:val="272"/>
        </w:trPr>
        <w:tc>
          <w:tcPr>
            <w:tcW w:w="158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BCF9545" w14:textId="77777777" w:rsidR="00D60367" w:rsidRPr="00D60367" w:rsidRDefault="00D60367" w:rsidP="00D60367">
            <w:pPr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Балыкчы шаары</w:t>
            </w:r>
          </w:p>
        </w:tc>
        <w:tc>
          <w:tcPr>
            <w:tcW w:w="85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59E6863" w14:textId="77777777" w:rsidR="00D60367" w:rsidRPr="00D60367" w:rsidRDefault="00D60367" w:rsidP="00D60367">
            <w:pPr>
              <w:jc w:val="center"/>
              <w:rPr>
                <w:sz w:val="18"/>
                <w:szCs w:val="18"/>
                <w:lang w:val="ky-KG"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634475,1</w:t>
            </w:r>
          </w:p>
        </w:tc>
        <w:tc>
          <w:tcPr>
            <w:tcW w:w="8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79175C3A" w14:textId="77777777" w:rsidR="00D60367" w:rsidRPr="00D60367" w:rsidRDefault="00D60367" w:rsidP="00D60367">
            <w:pPr>
              <w:jc w:val="center"/>
              <w:rPr>
                <w:bCs/>
                <w:sz w:val="18"/>
                <w:szCs w:val="18"/>
                <w:lang w:val="ky-KG"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767138,2</w:t>
            </w:r>
          </w:p>
        </w:tc>
        <w:tc>
          <w:tcPr>
            <w:tcW w:w="8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103A1B1A" w14:textId="77777777" w:rsidR="00D60367" w:rsidRPr="00D60367" w:rsidRDefault="00D60367" w:rsidP="00D60367">
            <w:pPr>
              <w:jc w:val="center"/>
              <w:rPr>
                <w:sz w:val="18"/>
                <w:szCs w:val="18"/>
                <w:lang w:val="ky-KG"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120,9</w:t>
            </w:r>
          </w:p>
        </w:tc>
        <w:tc>
          <w:tcPr>
            <w:tcW w:w="8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202E7C01" w14:textId="77777777" w:rsidR="00D60367" w:rsidRPr="00D60367" w:rsidRDefault="00D60367" w:rsidP="00D60367">
            <w:pPr>
              <w:jc w:val="center"/>
              <w:rPr>
                <w:sz w:val="18"/>
                <w:szCs w:val="18"/>
                <w:lang w:val="ky-KG"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111,7</w:t>
            </w:r>
          </w:p>
        </w:tc>
      </w:tr>
    </w:tbl>
    <w:p w14:paraId="73C83BDE" w14:textId="77777777" w:rsidR="00D60367" w:rsidRPr="00D60367" w:rsidRDefault="00D60367" w:rsidP="00D60367">
      <w:pPr>
        <w:jc w:val="center"/>
        <w:rPr>
          <w:sz w:val="18"/>
          <w:szCs w:val="18"/>
          <w:lang w:eastAsia="ru-RU"/>
        </w:rPr>
      </w:pPr>
    </w:p>
    <w:p w14:paraId="63AD998D" w14:textId="77777777" w:rsidR="00D60367" w:rsidRPr="00D60367" w:rsidRDefault="00D60367" w:rsidP="00D60367">
      <w:pPr>
        <w:jc w:val="center"/>
        <w:rPr>
          <w:szCs w:val="24"/>
          <w:lang w:eastAsia="ru-RU"/>
        </w:rPr>
      </w:pPr>
    </w:p>
    <w:p w14:paraId="15E89143" w14:textId="77777777" w:rsidR="00D60367" w:rsidRPr="00D60367" w:rsidRDefault="00D60367" w:rsidP="00D60367">
      <w:pPr>
        <w:jc w:val="center"/>
        <w:rPr>
          <w:szCs w:val="24"/>
          <w:lang w:eastAsia="ru-RU"/>
        </w:rPr>
      </w:pPr>
    </w:p>
    <w:p w14:paraId="1619856B" w14:textId="77777777" w:rsidR="00D60367" w:rsidRPr="00D60367" w:rsidRDefault="00D60367" w:rsidP="00A66D4E">
      <w:pPr>
        <w:keepNext/>
        <w:pageBreakBefore/>
        <w:spacing w:before="240" w:after="60"/>
        <w:outlineLvl w:val="1"/>
        <w:rPr>
          <w:b/>
          <w:i/>
          <w:iCs/>
          <w:sz w:val="22"/>
          <w:szCs w:val="22"/>
          <w:lang w:eastAsia="ru-RU"/>
        </w:rPr>
      </w:pPr>
      <w:bookmarkStart w:id="199" w:name="_Toc251340041"/>
      <w:bookmarkStart w:id="200" w:name="_Toc251340351"/>
      <w:bookmarkStart w:id="201" w:name="_Toc298162556"/>
      <w:bookmarkStart w:id="202" w:name="_Toc347148757"/>
      <w:r w:rsidRPr="00D60367">
        <w:rPr>
          <w:b/>
          <w:bCs/>
          <w:sz w:val="22"/>
          <w:szCs w:val="22"/>
          <w:lang w:eastAsia="ru-RU"/>
        </w:rPr>
        <w:lastRenderedPageBreak/>
        <w:t>Бир кызматкердин орточо эмгек акысы</w:t>
      </w:r>
      <w:bookmarkEnd w:id="199"/>
      <w:bookmarkEnd w:id="200"/>
      <w:bookmarkEnd w:id="201"/>
      <w:bookmarkEnd w:id="202"/>
    </w:p>
    <w:p w14:paraId="6C2017AF" w14:textId="77777777" w:rsidR="00D60367" w:rsidRPr="00D60367" w:rsidRDefault="00D60367" w:rsidP="00D60367">
      <w:pPr>
        <w:rPr>
          <w:iCs/>
          <w:sz w:val="18"/>
          <w:szCs w:val="18"/>
          <w:lang w:eastAsia="ru-RU"/>
        </w:rPr>
      </w:pPr>
      <w:r w:rsidRPr="00D60367">
        <w:rPr>
          <w:i/>
          <w:sz w:val="18"/>
          <w:szCs w:val="18"/>
          <w:lang w:eastAsia="ru-RU"/>
        </w:rPr>
        <w:t>(сом)</w:t>
      </w:r>
    </w:p>
    <w:p w14:paraId="26398F29" w14:textId="77777777" w:rsidR="00D60367" w:rsidRPr="00D60367" w:rsidRDefault="00D60367" w:rsidP="00D60367">
      <w:pPr>
        <w:rPr>
          <w:sz w:val="10"/>
          <w:szCs w:val="10"/>
          <w:lang w:eastAsia="ru-RU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957"/>
        <w:gridCol w:w="1781"/>
        <w:gridCol w:w="1584"/>
        <w:gridCol w:w="1783"/>
      </w:tblGrid>
      <w:tr w:rsidR="00D60367" w:rsidRPr="00D60367" w14:paraId="3373BD90" w14:textId="77777777" w:rsidTr="00D5136F">
        <w:trPr>
          <w:cantSplit/>
          <w:trHeight w:val="499"/>
        </w:trPr>
        <w:tc>
          <w:tcPr>
            <w:tcW w:w="2173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935D1AB" w14:textId="77777777" w:rsidR="00D60367" w:rsidRPr="00D60367" w:rsidRDefault="00D60367" w:rsidP="00D60367">
            <w:pPr>
              <w:spacing w:before="100" w:beforeAutospacing="1"/>
              <w:ind w:right="2"/>
              <w:jc w:val="center"/>
              <w:rPr>
                <w:sz w:val="18"/>
                <w:szCs w:val="18"/>
                <w:lang w:eastAsia="ru-RU"/>
              </w:rPr>
            </w:pPr>
          </w:p>
        </w:tc>
        <w:tc>
          <w:tcPr>
            <w:tcW w:w="978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0B94251" w14:textId="77777777" w:rsidR="00D60367" w:rsidRPr="00D60367" w:rsidRDefault="00D60367" w:rsidP="00D60367">
            <w:pPr>
              <w:spacing w:before="100" w:beforeAutospacing="1"/>
              <w:ind w:right="2"/>
              <w:jc w:val="center"/>
              <w:rPr>
                <w:b/>
                <w:sz w:val="18"/>
                <w:szCs w:val="18"/>
                <w:lang w:eastAsia="ru-RU"/>
              </w:rPr>
            </w:pPr>
            <w:r w:rsidRPr="00D60367">
              <w:rPr>
                <w:b/>
                <w:sz w:val="18"/>
                <w:szCs w:val="18"/>
                <w:lang w:eastAsia="ru-RU"/>
              </w:rPr>
              <w:t>2025</w:t>
            </w:r>
          </w:p>
        </w:tc>
        <w:tc>
          <w:tcPr>
            <w:tcW w:w="1849" w:type="pct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E321C48" w14:textId="77777777" w:rsidR="00D60367" w:rsidRPr="00D60367" w:rsidRDefault="00D60367" w:rsidP="00D60367">
            <w:pPr>
              <w:spacing w:before="100" w:beforeAutospacing="1"/>
              <w:ind w:right="2"/>
              <w:jc w:val="center"/>
              <w:rPr>
                <w:b/>
                <w:sz w:val="18"/>
                <w:szCs w:val="18"/>
                <w:lang w:eastAsia="ru-RU"/>
              </w:rPr>
            </w:pPr>
            <w:r w:rsidRPr="00D60367">
              <w:rPr>
                <w:b/>
                <w:sz w:val="18"/>
                <w:szCs w:val="18"/>
                <w:lang w:eastAsia="ru-RU"/>
              </w:rPr>
              <w:t>2026</w:t>
            </w:r>
          </w:p>
        </w:tc>
      </w:tr>
      <w:tr w:rsidR="00D60367" w:rsidRPr="00D60367" w14:paraId="06A9C6DC" w14:textId="77777777" w:rsidTr="00D5136F">
        <w:trPr>
          <w:cantSplit/>
          <w:trHeight w:val="474"/>
        </w:trPr>
        <w:tc>
          <w:tcPr>
            <w:tcW w:w="2173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A3C1B1F" w14:textId="77777777" w:rsidR="00D60367" w:rsidRPr="00D60367" w:rsidRDefault="00D60367" w:rsidP="00D60367">
            <w:pPr>
              <w:spacing w:before="100" w:beforeAutospacing="1"/>
              <w:ind w:right="2"/>
              <w:jc w:val="center"/>
              <w:rPr>
                <w:sz w:val="18"/>
                <w:szCs w:val="18"/>
                <w:lang w:eastAsia="ru-RU"/>
              </w:rPr>
            </w:pPr>
          </w:p>
        </w:tc>
        <w:tc>
          <w:tcPr>
            <w:tcW w:w="978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EE95DFC" w14:textId="77777777" w:rsidR="00D60367" w:rsidRPr="00D60367" w:rsidRDefault="00D60367" w:rsidP="00A66D4E">
            <w:pPr>
              <w:jc w:val="center"/>
              <w:rPr>
                <w:b/>
                <w:sz w:val="18"/>
                <w:szCs w:val="18"/>
                <w:lang w:eastAsia="ru-RU"/>
              </w:rPr>
            </w:pPr>
            <w:r w:rsidRPr="00D60367">
              <w:rPr>
                <w:b/>
                <w:sz w:val="18"/>
                <w:szCs w:val="18"/>
                <w:lang w:eastAsia="ru-RU"/>
              </w:rPr>
              <w:t>январь-июнь</w:t>
            </w:r>
          </w:p>
        </w:tc>
        <w:tc>
          <w:tcPr>
            <w:tcW w:w="870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9C771C7" w14:textId="77777777" w:rsidR="00D60367" w:rsidRPr="00D60367" w:rsidRDefault="00D60367" w:rsidP="00A66D4E">
            <w:pPr>
              <w:jc w:val="center"/>
              <w:rPr>
                <w:b/>
                <w:sz w:val="18"/>
                <w:szCs w:val="18"/>
                <w:lang w:eastAsia="ru-RU"/>
              </w:rPr>
            </w:pPr>
            <w:r w:rsidRPr="00D60367">
              <w:rPr>
                <w:b/>
                <w:sz w:val="18"/>
                <w:szCs w:val="18"/>
                <w:lang w:eastAsia="ru-RU"/>
              </w:rPr>
              <w:t>январь-март</w:t>
            </w:r>
          </w:p>
        </w:tc>
        <w:tc>
          <w:tcPr>
            <w:tcW w:w="97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364A20E" w14:textId="77777777" w:rsidR="00D60367" w:rsidRPr="00D60367" w:rsidRDefault="00D60367" w:rsidP="00A66D4E">
            <w:pPr>
              <w:jc w:val="center"/>
              <w:rPr>
                <w:b/>
                <w:sz w:val="18"/>
                <w:szCs w:val="18"/>
                <w:lang w:eastAsia="ru-RU"/>
              </w:rPr>
            </w:pPr>
            <w:r w:rsidRPr="00D60367">
              <w:rPr>
                <w:b/>
                <w:sz w:val="18"/>
                <w:szCs w:val="18"/>
                <w:lang w:eastAsia="ru-RU"/>
              </w:rPr>
              <w:t>январь-июнь</w:t>
            </w:r>
          </w:p>
        </w:tc>
      </w:tr>
      <w:tr w:rsidR="00D60367" w:rsidRPr="00D60367" w14:paraId="48C78CFE" w14:textId="77777777" w:rsidTr="00D5136F">
        <w:trPr>
          <w:cantSplit/>
          <w:trHeight w:val="227"/>
        </w:trPr>
        <w:tc>
          <w:tcPr>
            <w:tcW w:w="2173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14:paraId="3A3E9C3F" w14:textId="77777777" w:rsidR="00D60367" w:rsidRPr="00D60367" w:rsidRDefault="00D60367" w:rsidP="00D60367">
            <w:pPr>
              <w:rPr>
                <w:b/>
                <w:sz w:val="18"/>
                <w:szCs w:val="18"/>
                <w:lang w:eastAsia="ru-RU"/>
              </w:rPr>
            </w:pPr>
            <w:r w:rsidRPr="00D60367">
              <w:rPr>
                <w:b/>
                <w:sz w:val="18"/>
                <w:szCs w:val="18"/>
                <w:lang w:eastAsia="ru-RU"/>
              </w:rPr>
              <w:t>Облус боюнча</w:t>
            </w:r>
          </w:p>
        </w:tc>
        <w:tc>
          <w:tcPr>
            <w:tcW w:w="978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EFCEAD1" w14:textId="77777777" w:rsidR="00D60367" w:rsidRPr="00D60367" w:rsidRDefault="00D60367" w:rsidP="00D60367">
            <w:pPr>
              <w:tabs>
                <w:tab w:val="left" w:pos="1224"/>
              </w:tabs>
              <w:jc w:val="center"/>
              <w:rPr>
                <w:b/>
                <w:bCs/>
                <w:sz w:val="18"/>
                <w:szCs w:val="18"/>
                <w:lang w:eastAsia="ru-RU"/>
              </w:rPr>
            </w:pPr>
            <w:r w:rsidRPr="00D60367">
              <w:rPr>
                <w:b/>
                <w:bCs/>
                <w:sz w:val="18"/>
                <w:szCs w:val="18"/>
                <w:lang w:eastAsia="ru-RU"/>
              </w:rPr>
              <w:t>46386</w:t>
            </w:r>
          </w:p>
        </w:tc>
        <w:tc>
          <w:tcPr>
            <w:tcW w:w="870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14:paraId="17C903CF" w14:textId="77777777" w:rsidR="00D60367" w:rsidRPr="00D60367" w:rsidRDefault="00D60367" w:rsidP="00D60367">
            <w:pPr>
              <w:tabs>
                <w:tab w:val="left" w:pos="1224"/>
              </w:tabs>
              <w:jc w:val="center"/>
              <w:rPr>
                <w:b/>
                <w:bCs/>
                <w:sz w:val="18"/>
                <w:szCs w:val="18"/>
                <w:lang w:eastAsia="ru-RU"/>
              </w:rPr>
            </w:pPr>
            <w:r w:rsidRPr="00D60367">
              <w:rPr>
                <w:b/>
                <w:bCs/>
                <w:sz w:val="18"/>
                <w:szCs w:val="18"/>
                <w:lang w:eastAsia="ru-RU"/>
              </w:rPr>
              <w:t>50991</w:t>
            </w:r>
          </w:p>
        </w:tc>
        <w:tc>
          <w:tcPr>
            <w:tcW w:w="979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14:paraId="15A3D24D" w14:textId="77777777" w:rsidR="00D60367" w:rsidRPr="00D60367" w:rsidRDefault="00D60367" w:rsidP="00D60367">
            <w:pPr>
              <w:tabs>
                <w:tab w:val="left" w:pos="1224"/>
              </w:tabs>
              <w:jc w:val="center"/>
              <w:rPr>
                <w:b/>
                <w:bCs/>
                <w:sz w:val="18"/>
                <w:szCs w:val="18"/>
                <w:lang w:eastAsia="ru-RU"/>
              </w:rPr>
            </w:pPr>
            <w:r w:rsidRPr="00D60367">
              <w:rPr>
                <w:b/>
                <w:bCs/>
                <w:sz w:val="18"/>
                <w:szCs w:val="18"/>
                <w:lang w:eastAsia="ru-RU"/>
              </w:rPr>
              <w:t>58969</w:t>
            </w:r>
          </w:p>
        </w:tc>
      </w:tr>
      <w:tr w:rsidR="00D60367" w:rsidRPr="00D60367" w14:paraId="764BE549" w14:textId="77777777" w:rsidTr="00D5136F">
        <w:trPr>
          <w:cantSplit/>
          <w:trHeight w:val="227"/>
        </w:trPr>
        <w:tc>
          <w:tcPr>
            <w:tcW w:w="2173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14:paraId="2A78CEE1" w14:textId="77777777" w:rsidR="00D60367" w:rsidRPr="00D60367" w:rsidRDefault="00D60367" w:rsidP="00D60367">
            <w:pPr>
              <w:rPr>
                <w:i/>
                <w:sz w:val="18"/>
                <w:szCs w:val="18"/>
                <w:lang w:eastAsia="ru-RU"/>
              </w:rPr>
            </w:pPr>
            <w:r w:rsidRPr="00D60367">
              <w:rPr>
                <w:i/>
                <w:sz w:val="18"/>
                <w:szCs w:val="18"/>
                <w:lang w:eastAsia="ru-RU"/>
              </w:rPr>
              <w:t>«Кумтор» кен казуу ишкананын эсепке албаганда</w:t>
            </w:r>
          </w:p>
        </w:tc>
        <w:tc>
          <w:tcPr>
            <w:tcW w:w="978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7A56913" w14:textId="77777777" w:rsidR="00D60367" w:rsidRPr="00D60367" w:rsidRDefault="00D60367" w:rsidP="00D60367">
            <w:pPr>
              <w:tabs>
                <w:tab w:val="left" w:pos="1224"/>
              </w:tabs>
              <w:jc w:val="center"/>
              <w:rPr>
                <w:bCs/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29950</w:t>
            </w:r>
          </w:p>
        </w:tc>
        <w:tc>
          <w:tcPr>
            <w:tcW w:w="870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14:paraId="1FBCE7DA" w14:textId="77777777" w:rsidR="00D60367" w:rsidRPr="00D60367" w:rsidRDefault="00D60367" w:rsidP="00D60367">
            <w:pPr>
              <w:tabs>
                <w:tab w:val="left" w:pos="1224"/>
              </w:tabs>
              <w:jc w:val="center"/>
              <w:rPr>
                <w:bCs/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34699</w:t>
            </w:r>
          </w:p>
        </w:tc>
        <w:tc>
          <w:tcPr>
            <w:tcW w:w="979" w:type="pct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14:paraId="2D176A0B" w14:textId="77777777" w:rsidR="00D60367" w:rsidRPr="00D60367" w:rsidRDefault="00D60367" w:rsidP="00D60367">
            <w:pPr>
              <w:tabs>
                <w:tab w:val="left" w:pos="1224"/>
              </w:tabs>
              <w:jc w:val="center"/>
              <w:rPr>
                <w:bCs/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42357</w:t>
            </w:r>
          </w:p>
        </w:tc>
      </w:tr>
      <w:tr w:rsidR="00D60367" w:rsidRPr="00D60367" w14:paraId="0BA18CF9" w14:textId="77777777" w:rsidTr="00D5136F">
        <w:trPr>
          <w:cantSplit/>
          <w:trHeight w:val="227"/>
        </w:trPr>
        <w:tc>
          <w:tcPr>
            <w:tcW w:w="2173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14:paraId="58A811B0" w14:textId="77777777" w:rsidR="00D60367" w:rsidRPr="00D60367" w:rsidRDefault="00D60367" w:rsidP="00D60367">
            <w:pPr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Ак-Суу району</w:t>
            </w:r>
          </w:p>
        </w:tc>
        <w:tc>
          <w:tcPr>
            <w:tcW w:w="978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2BB63A1" w14:textId="77777777" w:rsidR="00D60367" w:rsidRPr="00D60367" w:rsidRDefault="00D60367" w:rsidP="00D60367">
            <w:pPr>
              <w:tabs>
                <w:tab w:val="left" w:pos="1224"/>
              </w:tabs>
              <w:jc w:val="center"/>
              <w:rPr>
                <w:bCs/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30163</w:t>
            </w:r>
          </w:p>
        </w:tc>
        <w:tc>
          <w:tcPr>
            <w:tcW w:w="870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14:paraId="29E9F766" w14:textId="77777777" w:rsidR="00D60367" w:rsidRPr="00D60367" w:rsidRDefault="00D60367" w:rsidP="00D60367">
            <w:pPr>
              <w:tabs>
                <w:tab w:val="left" w:pos="1224"/>
              </w:tabs>
              <w:jc w:val="center"/>
              <w:rPr>
                <w:bCs/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31599</w:t>
            </w:r>
          </w:p>
        </w:tc>
        <w:tc>
          <w:tcPr>
            <w:tcW w:w="979" w:type="pct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14:paraId="0FC4CAB7" w14:textId="77777777" w:rsidR="00D60367" w:rsidRPr="00D60367" w:rsidRDefault="00D60367" w:rsidP="00D60367">
            <w:pPr>
              <w:tabs>
                <w:tab w:val="left" w:pos="1224"/>
              </w:tabs>
              <w:jc w:val="center"/>
              <w:rPr>
                <w:bCs/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41728</w:t>
            </w:r>
          </w:p>
        </w:tc>
      </w:tr>
      <w:tr w:rsidR="00D60367" w:rsidRPr="00D60367" w14:paraId="598F9C11" w14:textId="77777777" w:rsidTr="00D5136F">
        <w:trPr>
          <w:cantSplit/>
          <w:trHeight w:val="227"/>
        </w:trPr>
        <w:tc>
          <w:tcPr>
            <w:tcW w:w="2173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14:paraId="4FA9F2AA" w14:textId="77777777" w:rsidR="00D60367" w:rsidRPr="00D60367" w:rsidRDefault="00D60367" w:rsidP="00D60367">
            <w:pPr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Жети-өгүз району</w:t>
            </w:r>
          </w:p>
        </w:tc>
        <w:tc>
          <w:tcPr>
            <w:tcW w:w="978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5CF452A" w14:textId="77777777" w:rsidR="00D60367" w:rsidRPr="00D60367" w:rsidRDefault="00D60367" w:rsidP="00D60367">
            <w:pPr>
              <w:tabs>
                <w:tab w:val="left" w:pos="1224"/>
              </w:tabs>
              <w:jc w:val="center"/>
              <w:rPr>
                <w:bCs/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107060</w:t>
            </w:r>
          </w:p>
        </w:tc>
        <w:tc>
          <w:tcPr>
            <w:tcW w:w="870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14:paraId="3B9D3B31" w14:textId="77777777" w:rsidR="00D60367" w:rsidRPr="00D60367" w:rsidRDefault="00D60367" w:rsidP="00D60367">
            <w:pPr>
              <w:tabs>
                <w:tab w:val="left" w:pos="1224"/>
              </w:tabs>
              <w:jc w:val="center"/>
              <w:rPr>
                <w:bCs/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109330</w:t>
            </w:r>
          </w:p>
        </w:tc>
        <w:tc>
          <w:tcPr>
            <w:tcW w:w="979" w:type="pct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14:paraId="19F4A5F6" w14:textId="77777777" w:rsidR="00D60367" w:rsidRPr="00D60367" w:rsidRDefault="00D60367" w:rsidP="00D60367">
            <w:pPr>
              <w:tabs>
                <w:tab w:val="left" w:pos="1224"/>
              </w:tabs>
              <w:jc w:val="center"/>
              <w:rPr>
                <w:bCs/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119176</w:t>
            </w:r>
          </w:p>
        </w:tc>
      </w:tr>
      <w:tr w:rsidR="00D60367" w:rsidRPr="00D60367" w14:paraId="2D7A8CFE" w14:textId="77777777" w:rsidTr="00D5136F">
        <w:trPr>
          <w:cantSplit/>
          <w:trHeight w:val="227"/>
        </w:trPr>
        <w:tc>
          <w:tcPr>
            <w:tcW w:w="2173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14:paraId="75631FE0" w14:textId="77777777" w:rsidR="00D60367" w:rsidRPr="00D60367" w:rsidRDefault="00D60367" w:rsidP="00D60367">
            <w:pPr>
              <w:rPr>
                <w:sz w:val="18"/>
                <w:szCs w:val="18"/>
                <w:lang w:eastAsia="ru-RU"/>
              </w:rPr>
            </w:pPr>
            <w:r w:rsidRPr="00D60367">
              <w:rPr>
                <w:i/>
                <w:sz w:val="18"/>
                <w:szCs w:val="18"/>
                <w:lang w:eastAsia="ru-RU"/>
              </w:rPr>
              <w:t>«Кумтор» кен казуу ишкананын эсепке албаганда</w:t>
            </w:r>
          </w:p>
        </w:tc>
        <w:tc>
          <w:tcPr>
            <w:tcW w:w="978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6CABD32" w14:textId="77777777" w:rsidR="00D60367" w:rsidRPr="00D60367" w:rsidRDefault="00D60367" w:rsidP="00D60367">
            <w:pPr>
              <w:tabs>
                <w:tab w:val="left" w:pos="1224"/>
              </w:tabs>
              <w:jc w:val="center"/>
              <w:rPr>
                <w:bCs/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26788</w:t>
            </w:r>
          </w:p>
        </w:tc>
        <w:tc>
          <w:tcPr>
            <w:tcW w:w="870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14:paraId="5AC92BDC" w14:textId="77777777" w:rsidR="00D60367" w:rsidRPr="00D60367" w:rsidRDefault="00D60367" w:rsidP="00D60367">
            <w:pPr>
              <w:tabs>
                <w:tab w:val="left" w:pos="1224"/>
              </w:tabs>
              <w:jc w:val="center"/>
              <w:rPr>
                <w:bCs/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29357</w:t>
            </w:r>
          </w:p>
        </w:tc>
        <w:tc>
          <w:tcPr>
            <w:tcW w:w="979" w:type="pct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14:paraId="72A48B22" w14:textId="77777777" w:rsidR="00D60367" w:rsidRPr="00D60367" w:rsidRDefault="00D60367" w:rsidP="00D60367">
            <w:pPr>
              <w:tabs>
                <w:tab w:val="left" w:pos="1224"/>
              </w:tabs>
              <w:jc w:val="center"/>
              <w:rPr>
                <w:bCs/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37528</w:t>
            </w:r>
          </w:p>
        </w:tc>
      </w:tr>
      <w:tr w:rsidR="00D60367" w:rsidRPr="00D60367" w14:paraId="3C996065" w14:textId="77777777" w:rsidTr="00D5136F">
        <w:trPr>
          <w:cantSplit/>
          <w:trHeight w:val="227"/>
        </w:trPr>
        <w:tc>
          <w:tcPr>
            <w:tcW w:w="2173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14:paraId="517FA6A4" w14:textId="77777777" w:rsidR="00D60367" w:rsidRPr="00D60367" w:rsidRDefault="00D60367" w:rsidP="00D60367">
            <w:pPr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Ысык-Көл району</w:t>
            </w:r>
          </w:p>
        </w:tc>
        <w:tc>
          <w:tcPr>
            <w:tcW w:w="978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928CE87" w14:textId="77777777" w:rsidR="00D60367" w:rsidRPr="00D60367" w:rsidRDefault="00D60367" w:rsidP="00D60367">
            <w:pPr>
              <w:tabs>
                <w:tab w:val="left" w:pos="1224"/>
              </w:tabs>
              <w:jc w:val="center"/>
              <w:rPr>
                <w:bCs/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29915</w:t>
            </w:r>
          </w:p>
        </w:tc>
        <w:tc>
          <w:tcPr>
            <w:tcW w:w="870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14:paraId="1D87C891" w14:textId="77777777" w:rsidR="00D60367" w:rsidRPr="00D60367" w:rsidRDefault="00D60367" w:rsidP="00D60367">
            <w:pPr>
              <w:tabs>
                <w:tab w:val="left" w:pos="1224"/>
              </w:tabs>
              <w:jc w:val="center"/>
              <w:rPr>
                <w:bCs/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36339</w:t>
            </w:r>
          </w:p>
        </w:tc>
        <w:tc>
          <w:tcPr>
            <w:tcW w:w="979" w:type="pct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14:paraId="7D262D00" w14:textId="77777777" w:rsidR="00D60367" w:rsidRPr="00D60367" w:rsidRDefault="00D60367" w:rsidP="00D60367">
            <w:pPr>
              <w:tabs>
                <w:tab w:val="left" w:pos="1224"/>
              </w:tabs>
              <w:jc w:val="center"/>
              <w:rPr>
                <w:bCs/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42811</w:t>
            </w:r>
          </w:p>
        </w:tc>
      </w:tr>
      <w:tr w:rsidR="00D60367" w:rsidRPr="00D60367" w14:paraId="1727A889" w14:textId="77777777" w:rsidTr="00D5136F">
        <w:trPr>
          <w:cantSplit/>
          <w:trHeight w:val="227"/>
        </w:trPr>
        <w:tc>
          <w:tcPr>
            <w:tcW w:w="2173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14:paraId="6313E538" w14:textId="77777777" w:rsidR="00D60367" w:rsidRPr="00D60367" w:rsidRDefault="00D60367" w:rsidP="00D60367">
            <w:pPr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 xml:space="preserve">      Чолпон-Ата шаары</w:t>
            </w:r>
          </w:p>
        </w:tc>
        <w:tc>
          <w:tcPr>
            <w:tcW w:w="978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D4D9014" w14:textId="77777777" w:rsidR="00D60367" w:rsidRPr="00D60367" w:rsidRDefault="00D60367" w:rsidP="00D60367">
            <w:pPr>
              <w:tabs>
                <w:tab w:val="left" w:pos="1224"/>
              </w:tabs>
              <w:jc w:val="center"/>
              <w:rPr>
                <w:bCs/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32037</w:t>
            </w:r>
          </w:p>
        </w:tc>
        <w:tc>
          <w:tcPr>
            <w:tcW w:w="870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14:paraId="739D16F8" w14:textId="77777777" w:rsidR="00D60367" w:rsidRPr="00D60367" w:rsidRDefault="00D60367" w:rsidP="00D60367">
            <w:pPr>
              <w:tabs>
                <w:tab w:val="left" w:pos="1224"/>
              </w:tabs>
              <w:jc w:val="center"/>
              <w:rPr>
                <w:bCs/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39778</w:t>
            </w:r>
          </w:p>
        </w:tc>
        <w:tc>
          <w:tcPr>
            <w:tcW w:w="979" w:type="pct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14:paraId="6C8721C6" w14:textId="77777777" w:rsidR="00D60367" w:rsidRPr="00D60367" w:rsidRDefault="00D60367" w:rsidP="00D60367">
            <w:pPr>
              <w:tabs>
                <w:tab w:val="left" w:pos="1224"/>
              </w:tabs>
              <w:jc w:val="center"/>
              <w:rPr>
                <w:bCs/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45733</w:t>
            </w:r>
          </w:p>
        </w:tc>
      </w:tr>
      <w:tr w:rsidR="00D60367" w:rsidRPr="00D60367" w14:paraId="47D34199" w14:textId="77777777" w:rsidTr="00D5136F">
        <w:trPr>
          <w:cantSplit/>
          <w:trHeight w:val="227"/>
        </w:trPr>
        <w:tc>
          <w:tcPr>
            <w:tcW w:w="2173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14:paraId="67795021" w14:textId="77777777" w:rsidR="00D60367" w:rsidRPr="00D60367" w:rsidRDefault="00D60367" w:rsidP="00D60367">
            <w:pPr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Тоң району</w:t>
            </w:r>
          </w:p>
        </w:tc>
        <w:tc>
          <w:tcPr>
            <w:tcW w:w="978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4040351" w14:textId="77777777" w:rsidR="00D60367" w:rsidRPr="00D60367" w:rsidRDefault="00D60367" w:rsidP="00D60367">
            <w:pPr>
              <w:tabs>
                <w:tab w:val="left" w:pos="1224"/>
              </w:tabs>
              <w:jc w:val="center"/>
              <w:rPr>
                <w:bCs/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31258</w:t>
            </w:r>
          </w:p>
        </w:tc>
        <w:tc>
          <w:tcPr>
            <w:tcW w:w="870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14:paraId="19000189" w14:textId="77777777" w:rsidR="00D60367" w:rsidRPr="00D60367" w:rsidRDefault="00D60367" w:rsidP="00D60367">
            <w:pPr>
              <w:tabs>
                <w:tab w:val="left" w:pos="1224"/>
              </w:tabs>
              <w:jc w:val="center"/>
              <w:rPr>
                <w:bCs/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34796</w:t>
            </w:r>
          </w:p>
        </w:tc>
        <w:tc>
          <w:tcPr>
            <w:tcW w:w="979" w:type="pct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14:paraId="3047A6B5" w14:textId="77777777" w:rsidR="00D60367" w:rsidRPr="00D60367" w:rsidRDefault="00D60367" w:rsidP="00D60367">
            <w:pPr>
              <w:tabs>
                <w:tab w:val="left" w:pos="1224"/>
              </w:tabs>
              <w:jc w:val="center"/>
              <w:rPr>
                <w:bCs/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46802</w:t>
            </w:r>
          </w:p>
        </w:tc>
      </w:tr>
      <w:tr w:rsidR="00D60367" w:rsidRPr="00D60367" w14:paraId="25E3F436" w14:textId="77777777" w:rsidTr="00D5136F">
        <w:trPr>
          <w:cantSplit/>
          <w:trHeight w:val="227"/>
        </w:trPr>
        <w:tc>
          <w:tcPr>
            <w:tcW w:w="2173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14:paraId="0E886E3D" w14:textId="77777777" w:rsidR="00D60367" w:rsidRPr="00D60367" w:rsidRDefault="00D60367" w:rsidP="00D60367">
            <w:pPr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Түп району</w:t>
            </w:r>
          </w:p>
        </w:tc>
        <w:tc>
          <w:tcPr>
            <w:tcW w:w="978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2F9E3F7" w14:textId="77777777" w:rsidR="00D60367" w:rsidRPr="00D60367" w:rsidRDefault="00D60367" w:rsidP="00D60367">
            <w:pPr>
              <w:tabs>
                <w:tab w:val="left" w:pos="1224"/>
              </w:tabs>
              <w:jc w:val="center"/>
              <w:rPr>
                <w:bCs/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25317</w:t>
            </w:r>
          </w:p>
        </w:tc>
        <w:tc>
          <w:tcPr>
            <w:tcW w:w="870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14:paraId="67AB5158" w14:textId="77777777" w:rsidR="00D60367" w:rsidRPr="00D60367" w:rsidRDefault="00D60367" w:rsidP="00D60367">
            <w:pPr>
              <w:tabs>
                <w:tab w:val="left" w:pos="1224"/>
              </w:tabs>
              <w:jc w:val="center"/>
              <w:rPr>
                <w:bCs/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26629</w:t>
            </w:r>
          </w:p>
        </w:tc>
        <w:tc>
          <w:tcPr>
            <w:tcW w:w="979" w:type="pct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14:paraId="325C9C46" w14:textId="77777777" w:rsidR="00D60367" w:rsidRPr="00D60367" w:rsidRDefault="00D60367" w:rsidP="00D60367">
            <w:pPr>
              <w:tabs>
                <w:tab w:val="left" w:pos="1224"/>
              </w:tabs>
              <w:jc w:val="center"/>
              <w:rPr>
                <w:bCs/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36066</w:t>
            </w:r>
          </w:p>
        </w:tc>
      </w:tr>
      <w:tr w:rsidR="00D60367" w:rsidRPr="00D60367" w14:paraId="49751FB0" w14:textId="77777777" w:rsidTr="00D5136F">
        <w:trPr>
          <w:cantSplit/>
          <w:trHeight w:val="227"/>
        </w:trPr>
        <w:tc>
          <w:tcPr>
            <w:tcW w:w="2173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14:paraId="351C79BC" w14:textId="77777777" w:rsidR="00D60367" w:rsidRPr="00D60367" w:rsidRDefault="00D60367" w:rsidP="00D60367">
            <w:pPr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Каракол шаары</w:t>
            </w:r>
          </w:p>
        </w:tc>
        <w:tc>
          <w:tcPr>
            <w:tcW w:w="978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076EB07" w14:textId="77777777" w:rsidR="00D60367" w:rsidRPr="00D60367" w:rsidRDefault="00D60367" w:rsidP="00D60367">
            <w:pPr>
              <w:tabs>
                <w:tab w:val="left" w:pos="1224"/>
              </w:tabs>
              <w:jc w:val="center"/>
              <w:rPr>
                <w:bCs/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30662</w:t>
            </w:r>
          </w:p>
        </w:tc>
        <w:tc>
          <w:tcPr>
            <w:tcW w:w="870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14:paraId="0D233B32" w14:textId="77777777" w:rsidR="00D60367" w:rsidRPr="00D60367" w:rsidRDefault="00D60367" w:rsidP="00D60367">
            <w:pPr>
              <w:tabs>
                <w:tab w:val="left" w:pos="1224"/>
              </w:tabs>
              <w:jc w:val="center"/>
              <w:rPr>
                <w:bCs/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37558</w:t>
            </w:r>
          </w:p>
        </w:tc>
        <w:tc>
          <w:tcPr>
            <w:tcW w:w="979" w:type="pct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14:paraId="1BA2A3DD" w14:textId="77777777" w:rsidR="00D60367" w:rsidRPr="00D60367" w:rsidRDefault="00D60367" w:rsidP="00D60367">
            <w:pPr>
              <w:tabs>
                <w:tab w:val="left" w:pos="1224"/>
              </w:tabs>
              <w:jc w:val="center"/>
              <w:rPr>
                <w:bCs/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43326</w:t>
            </w:r>
          </w:p>
        </w:tc>
      </w:tr>
      <w:tr w:rsidR="00D60367" w:rsidRPr="00D60367" w14:paraId="52EA3EE8" w14:textId="77777777" w:rsidTr="00D5136F">
        <w:trPr>
          <w:cantSplit/>
          <w:trHeight w:val="227"/>
        </w:trPr>
        <w:tc>
          <w:tcPr>
            <w:tcW w:w="217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D4D8AF0" w14:textId="77777777" w:rsidR="00D60367" w:rsidRPr="00D60367" w:rsidRDefault="00D60367" w:rsidP="00D60367">
            <w:pPr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Балыкчы шаары</w:t>
            </w:r>
          </w:p>
        </w:tc>
        <w:tc>
          <w:tcPr>
            <w:tcW w:w="978" w:type="pct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12D7F786" w14:textId="77777777" w:rsidR="00D60367" w:rsidRPr="00D60367" w:rsidRDefault="00D60367" w:rsidP="00D60367">
            <w:pPr>
              <w:tabs>
                <w:tab w:val="left" w:pos="1224"/>
              </w:tabs>
              <w:jc w:val="center"/>
              <w:rPr>
                <w:bCs/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34881</w:t>
            </w:r>
          </w:p>
        </w:tc>
        <w:tc>
          <w:tcPr>
            <w:tcW w:w="87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23F9D76" w14:textId="77777777" w:rsidR="00D60367" w:rsidRPr="00D60367" w:rsidRDefault="00D60367" w:rsidP="00D60367">
            <w:pPr>
              <w:tabs>
                <w:tab w:val="left" w:pos="1224"/>
              </w:tabs>
              <w:jc w:val="center"/>
              <w:rPr>
                <w:bCs/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41135</w:t>
            </w:r>
          </w:p>
        </w:tc>
        <w:tc>
          <w:tcPr>
            <w:tcW w:w="9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5D8859CF" w14:textId="77777777" w:rsidR="00D60367" w:rsidRPr="00D60367" w:rsidRDefault="00D60367" w:rsidP="00D60367">
            <w:pPr>
              <w:tabs>
                <w:tab w:val="left" w:pos="1224"/>
              </w:tabs>
              <w:jc w:val="center"/>
              <w:rPr>
                <w:bCs/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47705</w:t>
            </w:r>
          </w:p>
        </w:tc>
      </w:tr>
    </w:tbl>
    <w:p w14:paraId="3859DB7D" w14:textId="77777777" w:rsidR="00D60367" w:rsidRPr="00D60367" w:rsidRDefault="00D60367" w:rsidP="00D60367">
      <w:pPr>
        <w:rPr>
          <w:sz w:val="10"/>
          <w:szCs w:val="24"/>
          <w:lang w:eastAsia="ru-RU"/>
        </w:rPr>
      </w:pPr>
    </w:p>
    <w:p w14:paraId="6A460FDE" w14:textId="77777777" w:rsidR="00D60367" w:rsidRPr="00D60367" w:rsidRDefault="00D60367" w:rsidP="00D60367">
      <w:pPr>
        <w:keepNext/>
        <w:spacing w:before="240" w:after="60"/>
        <w:outlineLvl w:val="1"/>
        <w:rPr>
          <w:b/>
          <w:i/>
          <w:iCs/>
          <w:sz w:val="22"/>
          <w:szCs w:val="22"/>
          <w:lang w:eastAsia="ru-RU"/>
        </w:rPr>
      </w:pPr>
      <w:bookmarkStart w:id="203" w:name="_Toc251340042"/>
      <w:bookmarkStart w:id="204" w:name="_Toc251340352"/>
      <w:bookmarkStart w:id="205" w:name="_Toc298162557"/>
      <w:bookmarkStart w:id="206" w:name="_Toc347148759"/>
      <w:r w:rsidRPr="00D60367">
        <w:rPr>
          <w:b/>
          <w:bCs/>
          <w:sz w:val="22"/>
          <w:szCs w:val="22"/>
          <w:lang w:eastAsia="ru-RU"/>
        </w:rPr>
        <w:t>Эмгек акыны тѳлѳѳ карыздары</w:t>
      </w:r>
      <w:bookmarkEnd w:id="203"/>
      <w:bookmarkEnd w:id="204"/>
      <w:bookmarkEnd w:id="205"/>
      <w:bookmarkEnd w:id="206"/>
    </w:p>
    <w:p w14:paraId="1CDBA01A" w14:textId="77777777" w:rsidR="00D60367" w:rsidRPr="00D60367" w:rsidRDefault="00D60367" w:rsidP="00D60367">
      <w:pPr>
        <w:rPr>
          <w:i/>
          <w:sz w:val="18"/>
          <w:szCs w:val="18"/>
          <w:lang w:eastAsia="ru-RU"/>
        </w:rPr>
      </w:pPr>
      <w:r w:rsidRPr="00D60367">
        <w:rPr>
          <w:i/>
          <w:sz w:val="18"/>
          <w:szCs w:val="18"/>
          <w:lang w:eastAsia="ru-RU"/>
        </w:rPr>
        <w:t>(мин сом)</w:t>
      </w:r>
    </w:p>
    <w:p w14:paraId="3099C0DD" w14:textId="77777777" w:rsidR="00D60367" w:rsidRPr="00D60367" w:rsidRDefault="00D60367" w:rsidP="00D60367">
      <w:pPr>
        <w:rPr>
          <w:i/>
          <w:sz w:val="10"/>
          <w:szCs w:val="10"/>
          <w:lang w:eastAsia="ru-RU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372"/>
        <w:gridCol w:w="1854"/>
        <w:gridCol w:w="1854"/>
        <w:gridCol w:w="2025"/>
      </w:tblGrid>
      <w:tr w:rsidR="00D60367" w:rsidRPr="00D60367" w14:paraId="1954687C" w14:textId="77777777" w:rsidTr="00A66D4E">
        <w:trPr>
          <w:cantSplit/>
          <w:trHeight w:val="436"/>
        </w:trPr>
        <w:tc>
          <w:tcPr>
            <w:tcW w:w="1852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588B9B3" w14:textId="77777777" w:rsidR="00D60367" w:rsidRPr="00D60367" w:rsidRDefault="00D60367" w:rsidP="00D60367">
            <w:pPr>
              <w:spacing w:before="100" w:beforeAutospacing="1"/>
              <w:ind w:right="2"/>
              <w:jc w:val="center"/>
              <w:rPr>
                <w:sz w:val="18"/>
                <w:szCs w:val="18"/>
                <w:lang w:eastAsia="ru-RU"/>
              </w:rPr>
            </w:pPr>
            <w:bookmarkStart w:id="207" w:name="_Toc251340043"/>
            <w:bookmarkStart w:id="208" w:name="_Toc251340353"/>
            <w:bookmarkStart w:id="209" w:name="_Toc298162558"/>
            <w:bookmarkStart w:id="210" w:name="_Toc347148760"/>
          </w:p>
        </w:tc>
        <w:tc>
          <w:tcPr>
            <w:tcW w:w="1018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948D295" w14:textId="77777777" w:rsidR="00D60367" w:rsidRPr="00D60367" w:rsidRDefault="00D60367" w:rsidP="00D60367">
            <w:pPr>
              <w:spacing w:before="100" w:beforeAutospacing="1"/>
              <w:ind w:right="2"/>
              <w:jc w:val="center"/>
              <w:rPr>
                <w:b/>
                <w:sz w:val="18"/>
                <w:szCs w:val="18"/>
                <w:lang w:eastAsia="ru-RU"/>
              </w:rPr>
            </w:pPr>
            <w:r w:rsidRPr="00D60367">
              <w:rPr>
                <w:b/>
                <w:sz w:val="18"/>
                <w:szCs w:val="18"/>
                <w:lang w:eastAsia="ru-RU"/>
              </w:rPr>
              <w:t>2025</w:t>
            </w:r>
          </w:p>
        </w:tc>
        <w:tc>
          <w:tcPr>
            <w:tcW w:w="2130" w:type="pct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9C36DB4" w14:textId="77777777" w:rsidR="00D60367" w:rsidRPr="00D60367" w:rsidRDefault="00D60367" w:rsidP="00D60367">
            <w:pPr>
              <w:spacing w:before="100" w:beforeAutospacing="1"/>
              <w:ind w:right="2"/>
              <w:jc w:val="center"/>
              <w:rPr>
                <w:b/>
                <w:sz w:val="18"/>
                <w:szCs w:val="18"/>
                <w:lang w:eastAsia="ru-RU"/>
              </w:rPr>
            </w:pPr>
            <w:r w:rsidRPr="00D60367">
              <w:rPr>
                <w:b/>
                <w:sz w:val="18"/>
                <w:szCs w:val="18"/>
                <w:lang w:eastAsia="ru-RU"/>
              </w:rPr>
              <w:t>2026</w:t>
            </w:r>
          </w:p>
        </w:tc>
      </w:tr>
      <w:tr w:rsidR="00D60367" w:rsidRPr="00D60367" w14:paraId="37206A4E" w14:textId="77777777" w:rsidTr="00D5136F">
        <w:trPr>
          <w:cantSplit/>
          <w:trHeight w:val="474"/>
        </w:trPr>
        <w:tc>
          <w:tcPr>
            <w:tcW w:w="1852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6392B92" w14:textId="77777777" w:rsidR="00D60367" w:rsidRPr="00D60367" w:rsidRDefault="00D60367" w:rsidP="00D60367">
            <w:pPr>
              <w:spacing w:before="100" w:beforeAutospacing="1"/>
              <w:ind w:right="2"/>
              <w:jc w:val="center"/>
              <w:rPr>
                <w:sz w:val="18"/>
                <w:szCs w:val="18"/>
                <w:lang w:eastAsia="ru-RU"/>
              </w:rPr>
            </w:pPr>
          </w:p>
        </w:tc>
        <w:tc>
          <w:tcPr>
            <w:tcW w:w="1018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A4967AA" w14:textId="77777777" w:rsidR="00D60367" w:rsidRPr="00D60367" w:rsidRDefault="00D60367" w:rsidP="00D60367">
            <w:pPr>
              <w:spacing w:before="100" w:beforeAutospacing="1"/>
              <w:ind w:right="2"/>
              <w:jc w:val="center"/>
              <w:rPr>
                <w:b/>
                <w:sz w:val="18"/>
                <w:szCs w:val="18"/>
                <w:lang w:eastAsia="ru-RU"/>
              </w:rPr>
            </w:pPr>
            <w:r w:rsidRPr="00D60367">
              <w:rPr>
                <w:b/>
                <w:sz w:val="18"/>
                <w:szCs w:val="18"/>
                <w:lang w:eastAsia="ru-RU"/>
              </w:rPr>
              <w:t>январь-июнь</w:t>
            </w:r>
          </w:p>
        </w:tc>
        <w:tc>
          <w:tcPr>
            <w:tcW w:w="1018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D1AC69E" w14:textId="77777777" w:rsidR="00D60367" w:rsidRPr="00D60367" w:rsidRDefault="00D60367" w:rsidP="00D60367">
            <w:pPr>
              <w:spacing w:before="100" w:beforeAutospacing="1"/>
              <w:ind w:right="2"/>
              <w:jc w:val="center"/>
              <w:rPr>
                <w:b/>
                <w:sz w:val="18"/>
                <w:szCs w:val="18"/>
                <w:lang w:eastAsia="ru-RU"/>
              </w:rPr>
            </w:pPr>
            <w:r w:rsidRPr="00D60367">
              <w:rPr>
                <w:b/>
                <w:sz w:val="18"/>
                <w:szCs w:val="18"/>
                <w:lang w:eastAsia="ru-RU"/>
              </w:rPr>
              <w:t>январь-март</w:t>
            </w:r>
          </w:p>
        </w:tc>
        <w:tc>
          <w:tcPr>
            <w:tcW w:w="1111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742576B" w14:textId="77777777" w:rsidR="00D60367" w:rsidRPr="00D60367" w:rsidRDefault="00D60367" w:rsidP="00D60367">
            <w:pPr>
              <w:spacing w:before="100" w:beforeAutospacing="1"/>
              <w:ind w:right="2"/>
              <w:jc w:val="center"/>
              <w:rPr>
                <w:b/>
                <w:sz w:val="18"/>
                <w:szCs w:val="18"/>
                <w:lang w:eastAsia="ru-RU"/>
              </w:rPr>
            </w:pPr>
            <w:r w:rsidRPr="00D60367">
              <w:rPr>
                <w:b/>
                <w:sz w:val="18"/>
                <w:szCs w:val="18"/>
                <w:lang w:eastAsia="ru-RU"/>
              </w:rPr>
              <w:t>январь-июнь</w:t>
            </w:r>
          </w:p>
        </w:tc>
      </w:tr>
      <w:tr w:rsidR="00D60367" w:rsidRPr="00D60367" w14:paraId="078D2184" w14:textId="77777777" w:rsidTr="00D5136F">
        <w:trPr>
          <w:cantSplit/>
          <w:trHeight w:val="227"/>
        </w:trPr>
        <w:tc>
          <w:tcPr>
            <w:tcW w:w="1852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14:paraId="719B0248" w14:textId="77777777" w:rsidR="00D60367" w:rsidRPr="00D60367" w:rsidRDefault="00D60367" w:rsidP="00D60367">
            <w:pPr>
              <w:rPr>
                <w:b/>
                <w:sz w:val="18"/>
                <w:szCs w:val="18"/>
                <w:lang w:eastAsia="ru-RU"/>
              </w:rPr>
            </w:pPr>
            <w:r w:rsidRPr="00D60367">
              <w:rPr>
                <w:b/>
                <w:sz w:val="18"/>
                <w:szCs w:val="18"/>
                <w:lang w:eastAsia="ru-RU"/>
              </w:rPr>
              <w:t>Облус боюнча</w:t>
            </w:r>
          </w:p>
        </w:tc>
        <w:tc>
          <w:tcPr>
            <w:tcW w:w="1018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14:paraId="62B37D17" w14:textId="77777777" w:rsidR="00D60367" w:rsidRPr="00D60367" w:rsidRDefault="00D60367" w:rsidP="00D60367">
            <w:pPr>
              <w:jc w:val="center"/>
              <w:rPr>
                <w:b/>
                <w:sz w:val="18"/>
                <w:szCs w:val="18"/>
                <w:lang w:eastAsia="ru-RU"/>
              </w:rPr>
            </w:pPr>
            <w:r w:rsidRPr="00D60367">
              <w:rPr>
                <w:b/>
                <w:bCs/>
                <w:sz w:val="18"/>
                <w:szCs w:val="18"/>
                <w:lang w:eastAsia="ru-RU"/>
              </w:rPr>
              <w:t>709,0</w:t>
            </w:r>
          </w:p>
        </w:tc>
        <w:tc>
          <w:tcPr>
            <w:tcW w:w="1018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14:paraId="1AD2BBCA" w14:textId="77777777" w:rsidR="00D60367" w:rsidRPr="00D60367" w:rsidRDefault="00D60367" w:rsidP="00D60367">
            <w:pPr>
              <w:tabs>
                <w:tab w:val="left" w:pos="1224"/>
              </w:tabs>
              <w:jc w:val="center"/>
              <w:rPr>
                <w:b/>
                <w:bCs/>
                <w:sz w:val="18"/>
                <w:szCs w:val="18"/>
                <w:lang w:eastAsia="ru-RU"/>
              </w:rPr>
            </w:pPr>
            <w:r w:rsidRPr="00D60367">
              <w:rPr>
                <w:b/>
                <w:bCs/>
                <w:sz w:val="18"/>
                <w:szCs w:val="18"/>
                <w:lang w:eastAsia="ru-RU"/>
              </w:rPr>
              <w:t>401,4</w:t>
            </w:r>
          </w:p>
        </w:tc>
        <w:tc>
          <w:tcPr>
            <w:tcW w:w="1111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14:paraId="217B0575" w14:textId="77777777" w:rsidR="00D60367" w:rsidRPr="00D60367" w:rsidRDefault="00D60367" w:rsidP="00D60367">
            <w:pPr>
              <w:jc w:val="center"/>
              <w:rPr>
                <w:b/>
                <w:bCs/>
                <w:sz w:val="18"/>
                <w:szCs w:val="18"/>
                <w:lang w:eastAsia="ru-RU"/>
              </w:rPr>
            </w:pPr>
            <w:r w:rsidRPr="00D60367">
              <w:rPr>
                <w:b/>
                <w:sz w:val="18"/>
                <w:szCs w:val="18"/>
                <w:lang w:eastAsia="ru-RU"/>
              </w:rPr>
              <w:t>1649,1</w:t>
            </w:r>
          </w:p>
        </w:tc>
      </w:tr>
      <w:tr w:rsidR="00D60367" w:rsidRPr="00D60367" w14:paraId="7B86E9BD" w14:textId="77777777" w:rsidTr="00D5136F">
        <w:trPr>
          <w:cantSplit/>
          <w:trHeight w:val="227"/>
        </w:trPr>
        <w:tc>
          <w:tcPr>
            <w:tcW w:w="1852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14:paraId="4C4B676B" w14:textId="77777777" w:rsidR="00D60367" w:rsidRPr="00D60367" w:rsidRDefault="00D60367" w:rsidP="00D60367">
            <w:pPr>
              <w:rPr>
                <w:i/>
                <w:sz w:val="18"/>
                <w:szCs w:val="18"/>
                <w:lang w:eastAsia="ru-RU"/>
              </w:rPr>
            </w:pPr>
            <w:r w:rsidRPr="00D60367">
              <w:rPr>
                <w:i/>
                <w:sz w:val="18"/>
                <w:szCs w:val="18"/>
                <w:lang w:eastAsia="ru-RU"/>
              </w:rPr>
              <w:t>«Кумтор» кен казуу ишкананын эсепке албаганда</w:t>
            </w:r>
          </w:p>
        </w:tc>
        <w:tc>
          <w:tcPr>
            <w:tcW w:w="1018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14:paraId="03CB62FE" w14:textId="77777777" w:rsidR="00D60367" w:rsidRPr="00D60367" w:rsidRDefault="00D60367" w:rsidP="00D60367">
            <w:pPr>
              <w:jc w:val="center"/>
              <w:rPr>
                <w:sz w:val="18"/>
                <w:szCs w:val="18"/>
                <w:lang w:eastAsia="ru-RU"/>
              </w:rPr>
            </w:pPr>
            <w:r w:rsidRPr="00D60367">
              <w:rPr>
                <w:bCs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1018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14:paraId="2CA16C10" w14:textId="77777777" w:rsidR="00D60367" w:rsidRPr="00D60367" w:rsidRDefault="00D60367" w:rsidP="00D60367">
            <w:pPr>
              <w:tabs>
                <w:tab w:val="left" w:pos="1224"/>
              </w:tabs>
              <w:jc w:val="center"/>
              <w:rPr>
                <w:bCs/>
                <w:sz w:val="18"/>
                <w:szCs w:val="18"/>
                <w:lang w:eastAsia="ru-RU"/>
              </w:rPr>
            </w:pPr>
            <w:r w:rsidRPr="00D60367">
              <w:rPr>
                <w:bCs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1111" w:type="pct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14:paraId="47BB67B8" w14:textId="77777777" w:rsidR="00D60367" w:rsidRPr="00D60367" w:rsidRDefault="00D60367" w:rsidP="00D60367">
            <w:pPr>
              <w:jc w:val="center"/>
              <w:rPr>
                <w:bCs/>
                <w:sz w:val="18"/>
                <w:szCs w:val="18"/>
                <w:lang w:eastAsia="ru-RU"/>
              </w:rPr>
            </w:pPr>
            <w:r w:rsidRPr="00D60367">
              <w:rPr>
                <w:bCs/>
                <w:sz w:val="18"/>
                <w:szCs w:val="18"/>
                <w:lang w:eastAsia="ru-RU"/>
              </w:rPr>
              <w:t>-</w:t>
            </w:r>
          </w:p>
        </w:tc>
      </w:tr>
      <w:tr w:rsidR="00D60367" w:rsidRPr="00D60367" w14:paraId="768B8EFE" w14:textId="77777777" w:rsidTr="00D5136F">
        <w:trPr>
          <w:cantSplit/>
          <w:trHeight w:val="227"/>
        </w:trPr>
        <w:tc>
          <w:tcPr>
            <w:tcW w:w="1852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14:paraId="01C1E715" w14:textId="77777777" w:rsidR="00D60367" w:rsidRPr="00D60367" w:rsidRDefault="00D60367" w:rsidP="00D60367">
            <w:pPr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Ак-Суу району</w:t>
            </w:r>
          </w:p>
        </w:tc>
        <w:tc>
          <w:tcPr>
            <w:tcW w:w="1018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14:paraId="06CAC801" w14:textId="77777777" w:rsidR="00D60367" w:rsidRPr="00D60367" w:rsidRDefault="00D60367" w:rsidP="00D60367">
            <w:pPr>
              <w:jc w:val="center"/>
              <w:rPr>
                <w:sz w:val="18"/>
                <w:szCs w:val="18"/>
                <w:lang w:eastAsia="ru-RU"/>
              </w:rPr>
            </w:pPr>
            <w:r w:rsidRPr="00D60367">
              <w:rPr>
                <w:bCs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1018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14:paraId="2C678AC2" w14:textId="77777777" w:rsidR="00D60367" w:rsidRPr="00D60367" w:rsidRDefault="00D60367" w:rsidP="00D60367">
            <w:pPr>
              <w:tabs>
                <w:tab w:val="left" w:pos="1224"/>
              </w:tabs>
              <w:jc w:val="center"/>
              <w:rPr>
                <w:bCs/>
                <w:sz w:val="18"/>
                <w:szCs w:val="18"/>
                <w:lang w:eastAsia="ru-RU"/>
              </w:rPr>
            </w:pPr>
          </w:p>
        </w:tc>
        <w:tc>
          <w:tcPr>
            <w:tcW w:w="1111" w:type="pct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14:paraId="1B430E62" w14:textId="77777777" w:rsidR="00D60367" w:rsidRPr="00D60367" w:rsidRDefault="00D60367" w:rsidP="00D60367">
            <w:pPr>
              <w:jc w:val="center"/>
              <w:rPr>
                <w:bCs/>
                <w:sz w:val="18"/>
                <w:szCs w:val="18"/>
                <w:lang w:eastAsia="ru-RU"/>
              </w:rPr>
            </w:pPr>
            <w:r w:rsidRPr="00D60367">
              <w:rPr>
                <w:bCs/>
                <w:sz w:val="18"/>
                <w:szCs w:val="18"/>
                <w:lang w:eastAsia="ru-RU"/>
              </w:rPr>
              <w:t>387,1</w:t>
            </w:r>
          </w:p>
        </w:tc>
      </w:tr>
      <w:tr w:rsidR="00D60367" w:rsidRPr="00D60367" w14:paraId="66C7A6F5" w14:textId="77777777" w:rsidTr="00D5136F">
        <w:trPr>
          <w:cantSplit/>
          <w:trHeight w:val="227"/>
        </w:trPr>
        <w:tc>
          <w:tcPr>
            <w:tcW w:w="1852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14:paraId="62F9901C" w14:textId="77777777" w:rsidR="00D60367" w:rsidRPr="00D60367" w:rsidRDefault="00D60367" w:rsidP="00D60367">
            <w:pPr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Жети-Ѳгүз району</w:t>
            </w:r>
          </w:p>
        </w:tc>
        <w:tc>
          <w:tcPr>
            <w:tcW w:w="1018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14:paraId="1B1A5EB6" w14:textId="77777777" w:rsidR="00D60367" w:rsidRPr="00D60367" w:rsidRDefault="00D60367" w:rsidP="00D60367">
            <w:pPr>
              <w:jc w:val="center"/>
              <w:rPr>
                <w:sz w:val="18"/>
                <w:szCs w:val="18"/>
                <w:lang w:eastAsia="ru-RU"/>
              </w:rPr>
            </w:pPr>
            <w:r w:rsidRPr="00D60367">
              <w:rPr>
                <w:bCs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1018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14:paraId="5DB02C1B" w14:textId="77777777" w:rsidR="00D60367" w:rsidRPr="00D60367" w:rsidRDefault="00D60367" w:rsidP="00D60367">
            <w:pPr>
              <w:tabs>
                <w:tab w:val="left" w:pos="1224"/>
              </w:tabs>
              <w:jc w:val="center"/>
              <w:rPr>
                <w:bCs/>
                <w:sz w:val="18"/>
                <w:szCs w:val="18"/>
                <w:lang w:eastAsia="ru-RU"/>
              </w:rPr>
            </w:pPr>
            <w:r w:rsidRPr="00D60367">
              <w:rPr>
                <w:bCs/>
                <w:sz w:val="18"/>
                <w:szCs w:val="18"/>
                <w:lang w:eastAsia="ru-RU"/>
              </w:rPr>
              <w:t>45,0</w:t>
            </w:r>
          </w:p>
        </w:tc>
        <w:tc>
          <w:tcPr>
            <w:tcW w:w="1111" w:type="pct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14:paraId="4A98E64B" w14:textId="77777777" w:rsidR="00D60367" w:rsidRPr="00D60367" w:rsidRDefault="00D60367" w:rsidP="00D60367">
            <w:pPr>
              <w:jc w:val="center"/>
              <w:rPr>
                <w:bCs/>
                <w:sz w:val="18"/>
                <w:szCs w:val="18"/>
                <w:lang w:eastAsia="ru-RU"/>
              </w:rPr>
            </w:pPr>
            <w:r w:rsidRPr="00D60367">
              <w:rPr>
                <w:bCs/>
                <w:sz w:val="18"/>
                <w:szCs w:val="18"/>
                <w:lang w:eastAsia="ru-RU"/>
              </w:rPr>
              <w:t>931,2</w:t>
            </w:r>
          </w:p>
        </w:tc>
      </w:tr>
      <w:tr w:rsidR="00D60367" w:rsidRPr="00D60367" w14:paraId="7E5C7B08" w14:textId="77777777" w:rsidTr="00D5136F">
        <w:trPr>
          <w:cantSplit/>
          <w:trHeight w:val="227"/>
        </w:trPr>
        <w:tc>
          <w:tcPr>
            <w:tcW w:w="1852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14:paraId="145CEB6F" w14:textId="77777777" w:rsidR="00D60367" w:rsidRPr="00D60367" w:rsidRDefault="00D60367" w:rsidP="00D60367">
            <w:pPr>
              <w:rPr>
                <w:sz w:val="18"/>
                <w:szCs w:val="18"/>
                <w:lang w:eastAsia="ru-RU"/>
              </w:rPr>
            </w:pPr>
            <w:r w:rsidRPr="00D60367">
              <w:rPr>
                <w:i/>
                <w:sz w:val="18"/>
                <w:szCs w:val="18"/>
                <w:lang w:eastAsia="ru-RU"/>
              </w:rPr>
              <w:t>«Кумтор» кен казуу ишкананын эсепке албаганда</w:t>
            </w:r>
          </w:p>
        </w:tc>
        <w:tc>
          <w:tcPr>
            <w:tcW w:w="1018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14:paraId="4BC0C06A" w14:textId="77777777" w:rsidR="00D60367" w:rsidRPr="00D60367" w:rsidRDefault="00D60367" w:rsidP="00D60367">
            <w:pPr>
              <w:jc w:val="center"/>
              <w:rPr>
                <w:sz w:val="18"/>
                <w:szCs w:val="18"/>
                <w:lang w:eastAsia="ru-RU"/>
              </w:rPr>
            </w:pPr>
            <w:r w:rsidRPr="00D60367">
              <w:rPr>
                <w:bCs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1018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14:paraId="3CA27A19" w14:textId="77777777" w:rsidR="00D60367" w:rsidRPr="00D60367" w:rsidRDefault="00D60367" w:rsidP="00D60367">
            <w:pPr>
              <w:tabs>
                <w:tab w:val="left" w:pos="1224"/>
              </w:tabs>
              <w:jc w:val="center"/>
              <w:rPr>
                <w:bCs/>
                <w:sz w:val="18"/>
                <w:szCs w:val="18"/>
                <w:lang w:eastAsia="ru-RU"/>
              </w:rPr>
            </w:pPr>
            <w:r w:rsidRPr="00D60367">
              <w:rPr>
                <w:bCs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1111" w:type="pct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14:paraId="4032F7E2" w14:textId="77777777" w:rsidR="00D60367" w:rsidRPr="00D60367" w:rsidRDefault="00D60367" w:rsidP="00D60367">
            <w:pPr>
              <w:jc w:val="center"/>
              <w:rPr>
                <w:bCs/>
                <w:sz w:val="18"/>
                <w:szCs w:val="18"/>
                <w:lang w:eastAsia="ru-RU"/>
              </w:rPr>
            </w:pPr>
            <w:r w:rsidRPr="00D60367">
              <w:rPr>
                <w:bCs/>
                <w:sz w:val="18"/>
                <w:szCs w:val="18"/>
                <w:lang w:eastAsia="ru-RU"/>
              </w:rPr>
              <w:t>-</w:t>
            </w:r>
          </w:p>
        </w:tc>
      </w:tr>
      <w:tr w:rsidR="00D60367" w:rsidRPr="00D60367" w14:paraId="1FE6347F" w14:textId="77777777" w:rsidTr="00D5136F">
        <w:trPr>
          <w:cantSplit/>
          <w:trHeight w:val="227"/>
        </w:trPr>
        <w:tc>
          <w:tcPr>
            <w:tcW w:w="1852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14:paraId="3CE8CB42" w14:textId="77777777" w:rsidR="00D60367" w:rsidRPr="00D60367" w:rsidRDefault="00D60367" w:rsidP="00D60367">
            <w:pPr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Ысык-Көл району</w:t>
            </w:r>
          </w:p>
        </w:tc>
        <w:tc>
          <w:tcPr>
            <w:tcW w:w="1018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14:paraId="49CA6570" w14:textId="77777777" w:rsidR="00D60367" w:rsidRPr="00D60367" w:rsidRDefault="00D60367" w:rsidP="00D60367">
            <w:pPr>
              <w:jc w:val="center"/>
              <w:rPr>
                <w:sz w:val="18"/>
                <w:szCs w:val="18"/>
                <w:lang w:eastAsia="ru-RU"/>
              </w:rPr>
            </w:pPr>
            <w:r w:rsidRPr="00D60367">
              <w:rPr>
                <w:bCs/>
                <w:sz w:val="18"/>
                <w:szCs w:val="18"/>
                <w:lang w:eastAsia="ru-RU"/>
              </w:rPr>
              <w:t>709,0</w:t>
            </w:r>
          </w:p>
        </w:tc>
        <w:tc>
          <w:tcPr>
            <w:tcW w:w="1018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14:paraId="74A257F2" w14:textId="77777777" w:rsidR="00D60367" w:rsidRPr="00D60367" w:rsidRDefault="00D60367" w:rsidP="00D60367">
            <w:pPr>
              <w:tabs>
                <w:tab w:val="left" w:pos="1224"/>
              </w:tabs>
              <w:jc w:val="center"/>
              <w:rPr>
                <w:bCs/>
                <w:sz w:val="18"/>
                <w:szCs w:val="18"/>
                <w:lang w:eastAsia="ru-RU"/>
              </w:rPr>
            </w:pPr>
            <w:r w:rsidRPr="00D60367">
              <w:rPr>
                <w:bCs/>
                <w:sz w:val="18"/>
                <w:szCs w:val="18"/>
                <w:lang w:eastAsia="ru-RU"/>
              </w:rPr>
              <w:t>211,8</w:t>
            </w:r>
          </w:p>
        </w:tc>
        <w:tc>
          <w:tcPr>
            <w:tcW w:w="1111" w:type="pct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14:paraId="1314CC16" w14:textId="77777777" w:rsidR="00D60367" w:rsidRPr="00D60367" w:rsidRDefault="00D60367" w:rsidP="00D60367">
            <w:pPr>
              <w:jc w:val="center"/>
              <w:rPr>
                <w:bCs/>
                <w:sz w:val="18"/>
                <w:szCs w:val="18"/>
                <w:lang w:eastAsia="ru-RU"/>
              </w:rPr>
            </w:pPr>
            <w:r w:rsidRPr="00D60367">
              <w:rPr>
                <w:bCs/>
                <w:sz w:val="18"/>
                <w:szCs w:val="18"/>
                <w:lang w:eastAsia="ru-RU"/>
              </w:rPr>
              <w:t>193,8</w:t>
            </w:r>
          </w:p>
        </w:tc>
      </w:tr>
      <w:tr w:rsidR="00D60367" w:rsidRPr="00D60367" w14:paraId="7A908D96" w14:textId="77777777" w:rsidTr="00D5136F">
        <w:trPr>
          <w:cantSplit/>
          <w:trHeight w:val="227"/>
        </w:trPr>
        <w:tc>
          <w:tcPr>
            <w:tcW w:w="1852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14:paraId="5D78B112" w14:textId="77777777" w:rsidR="00D60367" w:rsidRPr="00D60367" w:rsidRDefault="00D60367" w:rsidP="00D60367">
            <w:pPr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 xml:space="preserve">      Чолпон-Ата шаары</w:t>
            </w:r>
          </w:p>
        </w:tc>
        <w:tc>
          <w:tcPr>
            <w:tcW w:w="1018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14:paraId="7A2DDD92" w14:textId="77777777" w:rsidR="00D60367" w:rsidRPr="00D60367" w:rsidRDefault="00D60367" w:rsidP="00D60367">
            <w:pPr>
              <w:jc w:val="center"/>
              <w:rPr>
                <w:sz w:val="18"/>
                <w:szCs w:val="18"/>
                <w:lang w:eastAsia="ru-RU"/>
              </w:rPr>
            </w:pPr>
            <w:r w:rsidRPr="00D60367">
              <w:rPr>
                <w:bCs/>
                <w:sz w:val="18"/>
                <w:szCs w:val="18"/>
                <w:lang w:eastAsia="ru-RU"/>
              </w:rPr>
              <w:t>709,0</w:t>
            </w:r>
          </w:p>
        </w:tc>
        <w:tc>
          <w:tcPr>
            <w:tcW w:w="1018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14:paraId="4C9A28AB" w14:textId="77777777" w:rsidR="00D60367" w:rsidRPr="00D60367" w:rsidRDefault="00D60367" w:rsidP="00D60367">
            <w:pPr>
              <w:tabs>
                <w:tab w:val="left" w:pos="1224"/>
              </w:tabs>
              <w:jc w:val="center"/>
              <w:rPr>
                <w:bCs/>
                <w:sz w:val="18"/>
                <w:szCs w:val="18"/>
                <w:lang w:eastAsia="ru-RU"/>
              </w:rPr>
            </w:pPr>
            <w:r w:rsidRPr="00D60367">
              <w:rPr>
                <w:bCs/>
                <w:sz w:val="18"/>
                <w:szCs w:val="18"/>
                <w:lang w:eastAsia="ru-RU"/>
              </w:rPr>
              <w:t>211,8</w:t>
            </w:r>
          </w:p>
        </w:tc>
        <w:tc>
          <w:tcPr>
            <w:tcW w:w="1111" w:type="pct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14:paraId="5117010F" w14:textId="77777777" w:rsidR="00D60367" w:rsidRPr="00D60367" w:rsidRDefault="00D60367" w:rsidP="00D60367">
            <w:pPr>
              <w:jc w:val="center"/>
              <w:rPr>
                <w:bCs/>
                <w:sz w:val="18"/>
                <w:szCs w:val="18"/>
                <w:lang w:eastAsia="ru-RU"/>
              </w:rPr>
            </w:pPr>
            <w:r w:rsidRPr="00D60367">
              <w:rPr>
                <w:bCs/>
                <w:sz w:val="18"/>
                <w:szCs w:val="18"/>
                <w:lang w:eastAsia="ru-RU"/>
              </w:rPr>
              <w:t>70,8</w:t>
            </w:r>
          </w:p>
        </w:tc>
      </w:tr>
      <w:tr w:rsidR="00D60367" w:rsidRPr="00D60367" w14:paraId="13CB679F" w14:textId="77777777" w:rsidTr="00D5136F">
        <w:trPr>
          <w:cantSplit/>
          <w:trHeight w:val="227"/>
        </w:trPr>
        <w:tc>
          <w:tcPr>
            <w:tcW w:w="1852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14:paraId="1694BE56" w14:textId="77777777" w:rsidR="00D60367" w:rsidRPr="00D60367" w:rsidRDefault="00D60367" w:rsidP="00D60367">
            <w:pPr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Тоң району</w:t>
            </w:r>
          </w:p>
        </w:tc>
        <w:tc>
          <w:tcPr>
            <w:tcW w:w="1018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14:paraId="6356B30B" w14:textId="77777777" w:rsidR="00D60367" w:rsidRPr="00D60367" w:rsidRDefault="00D60367" w:rsidP="00D60367">
            <w:pPr>
              <w:jc w:val="center"/>
              <w:rPr>
                <w:sz w:val="18"/>
                <w:szCs w:val="18"/>
                <w:lang w:eastAsia="ru-RU"/>
              </w:rPr>
            </w:pPr>
            <w:r w:rsidRPr="00D60367">
              <w:rPr>
                <w:bCs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1018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14:paraId="101FA9FB" w14:textId="77777777" w:rsidR="00D60367" w:rsidRPr="00D60367" w:rsidRDefault="00D60367" w:rsidP="00D60367">
            <w:pPr>
              <w:tabs>
                <w:tab w:val="left" w:pos="1224"/>
              </w:tabs>
              <w:jc w:val="center"/>
              <w:rPr>
                <w:bCs/>
                <w:sz w:val="18"/>
                <w:szCs w:val="18"/>
                <w:lang w:eastAsia="ru-RU"/>
              </w:rPr>
            </w:pPr>
            <w:r w:rsidRPr="00D60367">
              <w:rPr>
                <w:bCs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1111" w:type="pct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14:paraId="29C8B4C3" w14:textId="77777777" w:rsidR="00D60367" w:rsidRPr="00D60367" w:rsidRDefault="00D60367" w:rsidP="00D60367">
            <w:pPr>
              <w:tabs>
                <w:tab w:val="left" w:pos="1224"/>
              </w:tabs>
              <w:jc w:val="center"/>
              <w:rPr>
                <w:bCs/>
                <w:sz w:val="18"/>
                <w:szCs w:val="18"/>
                <w:lang w:eastAsia="ru-RU"/>
              </w:rPr>
            </w:pPr>
            <w:r w:rsidRPr="00D60367">
              <w:rPr>
                <w:bCs/>
                <w:sz w:val="18"/>
                <w:szCs w:val="18"/>
                <w:lang w:eastAsia="ru-RU"/>
              </w:rPr>
              <w:t>-</w:t>
            </w:r>
          </w:p>
        </w:tc>
      </w:tr>
      <w:tr w:rsidR="00D60367" w:rsidRPr="00D60367" w14:paraId="1BDCF3C5" w14:textId="77777777" w:rsidTr="00D5136F">
        <w:trPr>
          <w:cantSplit/>
          <w:trHeight w:val="227"/>
        </w:trPr>
        <w:tc>
          <w:tcPr>
            <w:tcW w:w="1852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14:paraId="7D52FCE0" w14:textId="77777777" w:rsidR="00D60367" w:rsidRPr="00D60367" w:rsidRDefault="00D60367" w:rsidP="00D60367">
            <w:pPr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Түп району</w:t>
            </w:r>
          </w:p>
        </w:tc>
        <w:tc>
          <w:tcPr>
            <w:tcW w:w="1018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14:paraId="73BC0D77" w14:textId="77777777" w:rsidR="00D60367" w:rsidRPr="00D60367" w:rsidRDefault="00D60367" w:rsidP="00D60367">
            <w:pPr>
              <w:jc w:val="center"/>
              <w:rPr>
                <w:sz w:val="18"/>
                <w:szCs w:val="18"/>
                <w:lang w:eastAsia="ru-RU"/>
              </w:rPr>
            </w:pPr>
            <w:r w:rsidRPr="00D60367">
              <w:rPr>
                <w:bCs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1018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14:paraId="105D843F" w14:textId="77777777" w:rsidR="00D60367" w:rsidRPr="00D60367" w:rsidRDefault="00D60367" w:rsidP="00D60367">
            <w:pPr>
              <w:tabs>
                <w:tab w:val="left" w:pos="1224"/>
              </w:tabs>
              <w:jc w:val="center"/>
              <w:rPr>
                <w:bCs/>
                <w:sz w:val="18"/>
                <w:szCs w:val="18"/>
                <w:lang w:eastAsia="ru-RU"/>
              </w:rPr>
            </w:pPr>
            <w:r w:rsidRPr="00D60367">
              <w:rPr>
                <w:bCs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1111" w:type="pct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14:paraId="6EA71BA8" w14:textId="77777777" w:rsidR="00D60367" w:rsidRPr="00D60367" w:rsidRDefault="00D60367" w:rsidP="00D60367">
            <w:pPr>
              <w:tabs>
                <w:tab w:val="left" w:pos="1224"/>
              </w:tabs>
              <w:jc w:val="center"/>
              <w:rPr>
                <w:bCs/>
                <w:sz w:val="18"/>
                <w:szCs w:val="18"/>
                <w:lang w:eastAsia="ru-RU"/>
              </w:rPr>
            </w:pPr>
            <w:r w:rsidRPr="00D60367">
              <w:rPr>
                <w:bCs/>
                <w:sz w:val="18"/>
                <w:szCs w:val="18"/>
                <w:lang w:eastAsia="ru-RU"/>
              </w:rPr>
              <w:t>-</w:t>
            </w:r>
          </w:p>
        </w:tc>
      </w:tr>
      <w:tr w:rsidR="00D60367" w:rsidRPr="00D60367" w14:paraId="3713AEDD" w14:textId="77777777" w:rsidTr="00D5136F">
        <w:trPr>
          <w:cantSplit/>
          <w:trHeight w:val="227"/>
        </w:trPr>
        <w:tc>
          <w:tcPr>
            <w:tcW w:w="1852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14:paraId="06808A3C" w14:textId="77777777" w:rsidR="00D60367" w:rsidRPr="00D60367" w:rsidRDefault="00D60367" w:rsidP="00D60367">
            <w:pPr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Каракол шаары</w:t>
            </w:r>
          </w:p>
        </w:tc>
        <w:tc>
          <w:tcPr>
            <w:tcW w:w="1018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14:paraId="0C43E615" w14:textId="77777777" w:rsidR="00D60367" w:rsidRPr="00D60367" w:rsidRDefault="00D60367" w:rsidP="00D60367">
            <w:pPr>
              <w:jc w:val="center"/>
              <w:rPr>
                <w:sz w:val="18"/>
                <w:szCs w:val="18"/>
                <w:lang w:eastAsia="ru-RU"/>
              </w:rPr>
            </w:pPr>
            <w:r w:rsidRPr="00D60367">
              <w:rPr>
                <w:bCs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1018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14:paraId="23DE75A5" w14:textId="77777777" w:rsidR="00D60367" w:rsidRPr="00D60367" w:rsidRDefault="00D60367" w:rsidP="00D60367">
            <w:pPr>
              <w:tabs>
                <w:tab w:val="left" w:pos="1224"/>
              </w:tabs>
              <w:jc w:val="center"/>
              <w:rPr>
                <w:bCs/>
                <w:sz w:val="18"/>
                <w:szCs w:val="18"/>
                <w:lang w:eastAsia="ru-RU"/>
              </w:rPr>
            </w:pPr>
            <w:r w:rsidRPr="00D60367">
              <w:rPr>
                <w:bCs/>
                <w:sz w:val="18"/>
                <w:szCs w:val="18"/>
                <w:lang w:eastAsia="ru-RU"/>
              </w:rPr>
              <w:t>144,6</w:t>
            </w:r>
          </w:p>
        </w:tc>
        <w:tc>
          <w:tcPr>
            <w:tcW w:w="1111" w:type="pct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14:paraId="2853EF65" w14:textId="77777777" w:rsidR="00D60367" w:rsidRPr="00D60367" w:rsidRDefault="00D60367" w:rsidP="00D60367">
            <w:pPr>
              <w:tabs>
                <w:tab w:val="left" w:pos="1224"/>
              </w:tabs>
              <w:jc w:val="center"/>
              <w:rPr>
                <w:bCs/>
                <w:sz w:val="18"/>
                <w:szCs w:val="18"/>
                <w:lang w:eastAsia="ru-RU"/>
              </w:rPr>
            </w:pPr>
            <w:r w:rsidRPr="00D60367">
              <w:rPr>
                <w:bCs/>
                <w:sz w:val="18"/>
                <w:szCs w:val="18"/>
                <w:lang w:eastAsia="ru-RU"/>
              </w:rPr>
              <w:t>65,0</w:t>
            </w:r>
          </w:p>
        </w:tc>
      </w:tr>
      <w:tr w:rsidR="00D60367" w:rsidRPr="00D60367" w14:paraId="2F6102B4" w14:textId="77777777" w:rsidTr="00D5136F">
        <w:trPr>
          <w:cantSplit/>
          <w:trHeight w:val="227"/>
        </w:trPr>
        <w:tc>
          <w:tcPr>
            <w:tcW w:w="185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9281E78" w14:textId="77777777" w:rsidR="00D60367" w:rsidRPr="00D60367" w:rsidRDefault="00D60367" w:rsidP="00D60367">
            <w:pPr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Балыкчы шаары</w:t>
            </w:r>
          </w:p>
        </w:tc>
        <w:tc>
          <w:tcPr>
            <w:tcW w:w="101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3258E53" w14:textId="77777777" w:rsidR="00D60367" w:rsidRPr="00D60367" w:rsidRDefault="00D60367" w:rsidP="00D60367">
            <w:pPr>
              <w:jc w:val="center"/>
              <w:rPr>
                <w:sz w:val="18"/>
                <w:szCs w:val="18"/>
                <w:lang w:eastAsia="ru-RU"/>
              </w:rPr>
            </w:pPr>
            <w:r w:rsidRPr="00D60367">
              <w:rPr>
                <w:bCs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101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2D1F0DA" w14:textId="77777777" w:rsidR="00D60367" w:rsidRPr="00D60367" w:rsidRDefault="00D60367" w:rsidP="00D60367">
            <w:pPr>
              <w:tabs>
                <w:tab w:val="left" w:pos="1224"/>
              </w:tabs>
              <w:jc w:val="center"/>
              <w:rPr>
                <w:bCs/>
                <w:sz w:val="18"/>
                <w:szCs w:val="18"/>
                <w:lang w:eastAsia="ru-RU"/>
              </w:rPr>
            </w:pPr>
            <w:r w:rsidRPr="00D60367">
              <w:rPr>
                <w:bCs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11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3B11A7D9" w14:textId="77777777" w:rsidR="00D60367" w:rsidRPr="00D60367" w:rsidRDefault="00D60367" w:rsidP="00D60367">
            <w:pPr>
              <w:tabs>
                <w:tab w:val="left" w:pos="1224"/>
              </w:tabs>
              <w:jc w:val="center"/>
              <w:rPr>
                <w:bCs/>
                <w:sz w:val="18"/>
                <w:szCs w:val="18"/>
                <w:lang w:eastAsia="ru-RU"/>
              </w:rPr>
            </w:pPr>
            <w:r w:rsidRPr="00D60367">
              <w:rPr>
                <w:bCs/>
                <w:sz w:val="18"/>
                <w:szCs w:val="18"/>
                <w:lang w:eastAsia="ru-RU"/>
              </w:rPr>
              <w:t>72,0</w:t>
            </w:r>
          </w:p>
        </w:tc>
      </w:tr>
    </w:tbl>
    <w:p w14:paraId="37B1892F" w14:textId="77777777" w:rsidR="00D60367" w:rsidRPr="00D60367" w:rsidRDefault="00D60367" w:rsidP="00D60367">
      <w:pPr>
        <w:rPr>
          <w:i/>
          <w:lang w:eastAsia="ru-RU"/>
        </w:rPr>
      </w:pPr>
    </w:p>
    <w:p w14:paraId="30E8A917" w14:textId="77777777" w:rsidR="00D60367" w:rsidRPr="00D60367" w:rsidRDefault="00D60367" w:rsidP="00D60367">
      <w:pPr>
        <w:keepNext/>
        <w:spacing w:before="240" w:after="60"/>
        <w:outlineLvl w:val="1"/>
        <w:rPr>
          <w:b/>
          <w:i/>
          <w:iCs/>
          <w:sz w:val="22"/>
          <w:szCs w:val="22"/>
          <w:lang w:eastAsia="ru-RU"/>
        </w:rPr>
      </w:pPr>
      <w:r w:rsidRPr="00D60367">
        <w:rPr>
          <w:b/>
          <w:bCs/>
          <w:sz w:val="22"/>
          <w:szCs w:val="22"/>
          <w:lang w:eastAsia="ru-RU"/>
        </w:rPr>
        <w:t>Катталган жумушсуздардын саны</w:t>
      </w:r>
      <w:bookmarkEnd w:id="207"/>
      <w:bookmarkEnd w:id="208"/>
      <w:bookmarkEnd w:id="209"/>
      <w:bookmarkEnd w:id="210"/>
    </w:p>
    <w:p w14:paraId="68ABA91A" w14:textId="77777777" w:rsidR="00D60367" w:rsidRPr="00D60367" w:rsidRDefault="00D60367" w:rsidP="00D60367">
      <w:pPr>
        <w:rPr>
          <w:i/>
          <w:sz w:val="18"/>
          <w:szCs w:val="18"/>
          <w:lang w:eastAsia="ru-RU"/>
        </w:rPr>
      </w:pPr>
      <w:r w:rsidRPr="00D60367">
        <w:rPr>
          <w:i/>
          <w:sz w:val="18"/>
          <w:szCs w:val="18"/>
          <w:lang w:eastAsia="ru-RU"/>
        </w:rPr>
        <w:t>(адам саны)</w:t>
      </w:r>
    </w:p>
    <w:p w14:paraId="1C832ACE" w14:textId="77777777" w:rsidR="00D60367" w:rsidRPr="00A66D4E" w:rsidRDefault="00D60367" w:rsidP="00D60367">
      <w:pPr>
        <w:rPr>
          <w:i/>
          <w:sz w:val="10"/>
          <w:szCs w:val="10"/>
          <w:lang w:eastAsia="ru-RU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79"/>
        <w:gridCol w:w="1546"/>
        <w:gridCol w:w="1546"/>
        <w:gridCol w:w="1719"/>
        <w:gridCol w:w="1715"/>
      </w:tblGrid>
      <w:tr w:rsidR="00D60367" w:rsidRPr="00D60367" w14:paraId="71477E65" w14:textId="77777777" w:rsidTr="00A66D4E">
        <w:trPr>
          <w:cantSplit/>
          <w:trHeight w:val="380"/>
        </w:trPr>
        <w:tc>
          <w:tcPr>
            <w:tcW w:w="1416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F0DEAF0" w14:textId="77777777" w:rsidR="00D60367" w:rsidRPr="00D60367" w:rsidRDefault="00D60367" w:rsidP="00D60367">
            <w:pPr>
              <w:spacing w:before="100" w:beforeAutospacing="1"/>
              <w:ind w:right="2"/>
              <w:jc w:val="center"/>
              <w:rPr>
                <w:sz w:val="18"/>
                <w:szCs w:val="18"/>
                <w:lang w:eastAsia="ru-RU"/>
              </w:rPr>
            </w:pPr>
            <w:bookmarkStart w:id="211" w:name="_Toc226965743"/>
            <w:bookmarkStart w:id="212" w:name="_Toc226965438"/>
            <w:bookmarkStart w:id="213" w:name="_Toc195444955"/>
            <w:bookmarkStart w:id="214" w:name="_Toc195444558"/>
            <w:bookmarkStart w:id="215" w:name="_Toc195443943"/>
            <w:bookmarkStart w:id="216" w:name="_Toc195437352"/>
            <w:bookmarkStart w:id="217" w:name="_Toc195437295"/>
            <w:bookmarkStart w:id="218" w:name="_Toc166647916"/>
            <w:bookmarkStart w:id="219" w:name="_Toc166647804"/>
            <w:bookmarkStart w:id="220" w:name="_Toc166641354"/>
            <w:bookmarkStart w:id="221" w:name="_Toc298162559"/>
            <w:bookmarkStart w:id="222" w:name="_Toc347148761"/>
          </w:p>
        </w:tc>
        <w:tc>
          <w:tcPr>
            <w:tcW w:w="84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3FAEBAF" w14:textId="77777777" w:rsidR="00D60367" w:rsidRPr="00D60367" w:rsidRDefault="00D60367" w:rsidP="00D60367">
            <w:pPr>
              <w:spacing w:before="100" w:beforeAutospacing="1"/>
              <w:ind w:right="2"/>
              <w:jc w:val="center"/>
              <w:rPr>
                <w:b/>
                <w:sz w:val="18"/>
                <w:szCs w:val="18"/>
                <w:lang w:eastAsia="ru-RU"/>
              </w:rPr>
            </w:pPr>
            <w:r w:rsidRPr="00D60367">
              <w:rPr>
                <w:b/>
                <w:sz w:val="18"/>
                <w:szCs w:val="18"/>
                <w:lang w:eastAsia="ru-RU"/>
              </w:rPr>
              <w:t>2025</w:t>
            </w:r>
          </w:p>
        </w:tc>
        <w:tc>
          <w:tcPr>
            <w:tcW w:w="2736" w:type="pct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C303AAB" w14:textId="77777777" w:rsidR="00D60367" w:rsidRPr="00D60367" w:rsidRDefault="00D60367" w:rsidP="00D60367">
            <w:pPr>
              <w:spacing w:before="100" w:beforeAutospacing="1"/>
              <w:ind w:right="2"/>
              <w:jc w:val="center"/>
              <w:rPr>
                <w:b/>
                <w:sz w:val="18"/>
                <w:szCs w:val="18"/>
                <w:lang w:eastAsia="ru-RU"/>
              </w:rPr>
            </w:pPr>
            <w:r w:rsidRPr="00D60367">
              <w:rPr>
                <w:b/>
                <w:sz w:val="18"/>
                <w:szCs w:val="18"/>
                <w:lang w:eastAsia="ru-RU"/>
              </w:rPr>
              <w:t>2026</w:t>
            </w:r>
          </w:p>
        </w:tc>
      </w:tr>
      <w:tr w:rsidR="00D60367" w:rsidRPr="00D60367" w14:paraId="1D4A9A2F" w14:textId="77777777" w:rsidTr="00D5136F">
        <w:trPr>
          <w:cantSplit/>
          <w:trHeight w:val="444"/>
        </w:trPr>
        <w:tc>
          <w:tcPr>
            <w:tcW w:w="1416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EC8E572" w14:textId="77777777" w:rsidR="00D60367" w:rsidRPr="00D60367" w:rsidRDefault="00D60367" w:rsidP="00D60367">
            <w:pPr>
              <w:spacing w:before="100" w:beforeAutospacing="1"/>
              <w:ind w:right="2"/>
              <w:jc w:val="center"/>
              <w:rPr>
                <w:sz w:val="18"/>
                <w:szCs w:val="18"/>
                <w:lang w:eastAsia="ru-RU"/>
              </w:rPr>
            </w:pPr>
          </w:p>
        </w:tc>
        <w:tc>
          <w:tcPr>
            <w:tcW w:w="84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C1730E3" w14:textId="77777777" w:rsidR="00D60367" w:rsidRPr="00D60367" w:rsidRDefault="00D60367" w:rsidP="00D60367">
            <w:pPr>
              <w:spacing w:before="100" w:beforeAutospacing="1"/>
              <w:ind w:right="2"/>
              <w:jc w:val="center"/>
              <w:rPr>
                <w:b/>
                <w:sz w:val="18"/>
                <w:szCs w:val="18"/>
                <w:lang w:eastAsia="ru-RU"/>
              </w:rPr>
            </w:pPr>
            <w:r w:rsidRPr="00D60367">
              <w:rPr>
                <w:b/>
                <w:sz w:val="18"/>
                <w:szCs w:val="18"/>
                <w:lang w:eastAsia="ru-RU"/>
              </w:rPr>
              <w:t>январь-июль</w:t>
            </w:r>
          </w:p>
        </w:tc>
        <w:tc>
          <w:tcPr>
            <w:tcW w:w="84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0BB5294" w14:textId="77777777" w:rsidR="00D60367" w:rsidRPr="00D60367" w:rsidRDefault="00D60367" w:rsidP="00D60367">
            <w:pPr>
              <w:spacing w:before="100" w:beforeAutospacing="1"/>
              <w:ind w:right="2"/>
              <w:jc w:val="center"/>
              <w:rPr>
                <w:b/>
                <w:sz w:val="18"/>
                <w:szCs w:val="18"/>
                <w:lang w:eastAsia="ru-RU"/>
              </w:rPr>
            </w:pPr>
            <w:r w:rsidRPr="00D60367">
              <w:rPr>
                <w:b/>
                <w:sz w:val="18"/>
                <w:szCs w:val="18"/>
                <w:lang w:eastAsia="ru-RU"/>
              </w:rPr>
              <w:t>январь-март</w:t>
            </w:r>
          </w:p>
        </w:tc>
        <w:tc>
          <w:tcPr>
            <w:tcW w:w="944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D5BB0A3" w14:textId="77777777" w:rsidR="00D60367" w:rsidRPr="00D60367" w:rsidRDefault="00D60367" w:rsidP="00D60367">
            <w:pPr>
              <w:spacing w:before="100" w:beforeAutospacing="1"/>
              <w:ind w:right="2"/>
              <w:jc w:val="center"/>
              <w:rPr>
                <w:b/>
                <w:sz w:val="18"/>
                <w:szCs w:val="18"/>
                <w:lang w:eastAsia="ru-RU"/>
              </w:rPr>
            </w:pPr>
            <w:r w:rsidRPr="00D60367">
              <w:rPr>
                <w:b/>
                <w:sz w:val="18"/>
                <w:szCs w:val="18"/>
                <w:lang w:eastAsia="ru-RU"/>
              </w:rPr>
              <w:t>январь-июнь</w:t>
            </w:r>
          </w:p>
        </w:tc>
        <w:tc>
          <w:tcPr>
            <w:tcW w:w="943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19431E3" w14:textId="77777777" w:rsidR="00D60367" w:rsidRPr="00D60367" w:rsidRDefault="00D60367" w:rsidP="00D60367">
            <w:pPr>
              <w:spacing w:before="100" w:beforeAutospacing="1"/>
              <w:ind w:right="2"/>
              <w:jc w:val="center"/>
              <w:rPr>
                <w:b/>
                <w:sz w:val="18"/>
                <w:szCs w:val="18"/>
                <w:lang w:eastAsia="ru-RU"/>
              </w:rPr>
            </w:pPr>
            <w:r w:rsidRPr="00D60367">
              <w:rPr>
                <w:b/>
                <w:sz w:val="18"/>
                <w:szCs w:val="18"/>
                <w:lang w:eastAsia="ru-RU"/>
              </w:rPr>
              <w:t>январь-июль</w:t>
            </w:r>
          </w:p>
        </w:tc>
      </w:tr>
      <w:tr w:rsidR="00D60367" w:rsidRPr="00D60367" w14:paraId="4073C7AC" w14:textId="77777777" w:rsidTr="00D5136F">
        <w:trPr>
          <w:cantSplit/>
          <w:trHeight w:val="268"/>
        </w:trPr>
        <w:tc>
          <w:tcPr>
            <w:tcW w:w="1416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14:paraId="5209CE8F" w14:textId="77777777" w:rsidR="00D60367" w:rsidRPr="00D60367" w:rsidRDefault="00D60367" w:rsidP="00D60367">
            <w:pPr>
              <w:rPr>
                <w:b/>
                <w:sz w:val="18"/>
                <w:szCs w:val="18"/>
                <w:lang w:eastAsia="ru-RU"/>
              </w:rPr>
            </w:pPr>
            <w:r w:rsidRPr="00D60367">
              <w:rPr>
                <w:b/>
                <w:sz w:val="18"/>
                <w:szCs w:val="18"/>
                <w:lang w:eastAsia="ru-RU"/>
              </w:rPr>
              <w:t>Облус боюнча</w:t>
            </w:r>
          </w:p>
        </w:tc>
        <w:tc>
          <w:tcPr>
            <w:tcW w:w="849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14:paraId="5D461F19" w14:textId="77777777" w:rsidR="00D60367" w:rsidRPr="00D60367" w:rsidRDefault="00D60367" w:rsidP="00D60367">
            <w:pPr>
              <w:jc w:val="center"/>
              <w:rPr>
                <w:b/>
                <w:sz w:val="18"/>
                <w:szCs w:val="18"/>
                <w:lang w:eastAsia="ru-RU"/>
              </w:rPr>
            </w:pPr>
            <w:r w:rsidRPr="00D60367">
              <w:rPr>
                <w:b/>
                <w:bCs/>
                <w:sz w:val="18"/>
                <w:szCs w:val="18"/>
                <w:lang w:eastAsia="ru-RU"/>
              </w:rPr>
              <w:t>2150</w:t>
            </w:r>
          </w:p>
        </w:tc>
        <w:tc>
          <w:tcPr>
            <w:tcW w:w="849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14:paraId="6623EDD4" w14:textId="77777777" w:rsidR="00D60367" w:rsidRPr="00D60367" w:rsidRDefault="00D60367" w:rsidP="00D60367">
            <w:pPr>
              <w:tabs>
                <w:tab w:val="left" w:pos="1224"/>
              </w:tabs>
              <w:jc w:val="center"/>
              <w:rPr>
                <w:b/>
                <w:bCs/>
                <w:sz w:val="18"/>
                <w:szCs w:val="18"/>
                <w:lang w:eastAsia="ru-RU"/>
              </w:rPr>
            </w:pPr>
            <w:r w:rsidRPr="00D60367">
              <w:rPr>
                <w:b/>
                <w:sz w:val="18"/>
                <w:szCs w:val="18"/>
                <w:lang w:eastAsia="ru-RU"/>
              </w:rPr>
              <w:t>2055</w:t>
            </w:r>
          </w:p>
        </w:tc>
        <w:tc>
          <w:tcPr>
            <w:tcW w:w="944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14:paraId="0B67BF80" w14:textId="77777777" w:rsidR="00D60367" w:rsidRPr="00D60367" w:rsidRDefault="00D60367" w:rsidP="00D60367">
            <w:pPr>
              <w:jc w:val="center"/>
              <w:rPr>
                <w:b/>
                <w:bCs/>
                <w:sz w:val="18"/>
                <w:szCs w:val="18"/>
                <w:lang w:eastAsia="ru-RU"/>
              </w:rPr>
            </w:pPr>
            <w:r w:rsidRPr="00D60367">
              <w:rPr>
                <w:b/>
                <w:sz w:val="18"/>
                <w:szCs w:val="18"/>
                <w:lang w:eastAsia="ru-RU"/>
              </w:rPr>
              <w:t>2139</w:t>
            </w:r>
          </w:p>
        </w:tc>
        <w:tc>
          <w:tcPr>
            <w:tcW w:w="943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14:paraId="262A510B" w14:textId="77777777" w:rsidR="00D60367" w:rsidRPr="00D60367" w:rsidRDefault="00D60367" w:rsidP="00D60367">
            <w:pPr>
              <w:jc w:val="center"/>
              <w:rPr>
                <w:b/>
                <w:bCs/>
                <w:sz w:val="18"/>
                <w:szCs w:val="18"/>
                <w:lang w:eastAsia="ru-RU"/>
              </w:rPr>
            </w:pPr>
            <w:r w:rsidRPr="00D60367">
              <w:rPr>
                <w:b/>
                <w:sz w:val="18"/>
                <w:szCs w:val="18"/>
                <w:lang w:eastAsia="ru-RU"/>
              </w:rPr>
              <w:t>2114</w:t>
            </w:r>
          </w:p>
        </w:tc>
      </w:tr>
      <w:tr w:rsidR="00D60367" w:rsidRPr="00D60367" w14:paraId="428CD389" w14:textId="77777777" w:rsidTr="00D5136F">
        <w:trPr>
          <w:cantSplit/>
          <w:trHeight w:val="227"/>
        </w:trPr>
        <w:tc>
          <w:tcPr>
            <w:tcW w:w="1416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14:paraId="34BFDF90" w14:textId="77777777" w:rsidR="00D60367" w:rsidRPr="00D60367" w:rsidRDefault="00D60367" w:rsidP="00D60367">
            <w:pPr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Ак-Суу району</w:t>
            </w:r>
          </w:p>
        </w:tc>
        <w:tc>
          <w:tcPr>
            <w:tcW w:w="849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14:paraId="3FF05521" w14:textId="77777777" w:rsidR="00D60367" w:rsidRPr="00D60367" w:rsidRDefault="00D60367" w:rsidP="00D60367">
            <w:pPr>
              <w:jc w:val="center"/>
              <w:rPr>
                <w:sz w:val="18"/>
                <w:szCs w:val="18"/>
                <w:lang w:eastAsia="ru-RU"/>
              </w:rPr>
            </w:pPr>
            <w:r w:rsidRPr="00D60367">
              <w:rPr>
                <w:bCs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849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14:paraId="01FEA736" w14:textId="77777777" w:rsidR="00D60367" w:rsidRPr="00D60367" w:rsidRDefault="00D60367" w:rsidP="00D60367">
            <w:pPr>
              <w:jc w:val="center"/>
              <w:rPr>
                <w:bCs/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236</w:t>
            </w:r>
          </w:p>
        </w:tc>
        <w:tc>
          <w:tcPr>
            <w:tcW w:w="944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14:paraId="21617C64" w14:textId="77777777" w:rsidR="00D60367" w:rsidRPr="00D60367" w:rsidRDefault="00D60367" w:rsidP="00D60367">
            <w:pPr>
              <w:jc w:val="center"/>
              <w:rPr>
                <w:bCs/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237</w:t>
            </w:r>
          </w:p>
        </w:tc>
        <w:tc>
          <w:tcPr>
            <w:tcW w:w="943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14:paraId="33EDBD88" w14:textId="77777777" w:rsidR="00D60367" w:rsidRPr="00D60367" w:rsidRDefault="00D60367" w:rsidP="00D60367">
            <w:pPr>
              <w:jc w:val="center"/>
              <w:rPr>
                <w:bCs/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234</w:t>
            </w:r>
          </w:p>
        </w:tc>
      </w:tr>
      <w:tr w:rsidR="00D60367" w:rsidRPr="00D60367" w14:paraId="36B02008" w14:textId="77777777" w:rsidTr="00D5136F">
        <w:trPr>
          <w:cantSplit/>
          <w:trHeight w:val="227"/>
        </w:trPr>
        <w:tc>
          <w:tcPr>
            <w:tcW w:w="1416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14:paraId="2F9C1366" w14:textId="77777777" w:rsidR="00D60367" w:rsidRPr="00D60367" w:rsidRDefault="00D60367" w:rsidP="00D60367">
            <w:pPr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Жети-өгүз району</w:t>
            </w:r>
          </w:p>
        </w:tc>
        <w:tc>
          <w:tcPr>
            <w:tcW w:w="849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14:paraId="11A107B9" w14:textId="77777777" w:rsidR="00D60367" w:rsidRPr="00D60367" w:rsidRDefault="00D60367" w:rsidP="00D60367">
            <w:pPr>
              <w:jc w:val="center"/>
              <w:rPr>
                <w:sz w:val="18"/>
                <w:szCs w:val="18"/>
                <w:lang w:eastAsia="ru-RU"/>
              </w:rPr>
            </w:pPr>
            <w:r w:rsidRPr="00D60367">
              <w:rPr>
                <w:bCs/>
                <w:sz w:val="18"/>
                <w:szCs w:val="18"/>
                <w:lang w:eastAsia="ru-RU"/>
              </w:rPr>
              <w:t>314</w:t>
            </w:r>
          </w:p>
        </w:tc>
        <w:tc>
          <w:tcPr>
            <w:tcW w:w="849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14:paraId="69B20B9D" w14:textId="77777777" w:rsidR="00D60367" w:rsidRPr="00D60367" w:rsidRDefault="00D60367" w:rsidP="00D60367">
            <w:pPr>
              <w:jc w:val="center"/>
              <w:rPr>
                <w:bCs/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225</w:t>
            </w:r>
          </w:p>
        </w:tc>
        <w:tc>
          <w:tcPr>
            <w:tcW w:w="944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14:paraId="6E7463D8" w14:textId="77777777" w:rsidR="00D60367" w:rsidRPr="00D60367" w:rsidRDefault="00D60367" w:rsidP="00D60367">
            <w:pPr>
              <w:jc w:val="center"/>
              <w:rPr>
                <w:bCs/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268</w:t>
            </w:r>
          </w:p>
        </w:tc>
        <w:tc>
          <w:tcPr>
            <w:tcW w:w="943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14:paraId="02273F32" w14:textId="77777777" w:rsidR="00D60367" w:rsidRPr="00D60367" w:rsidRDefault="00D60367" w:rsidP="00D60367">
            <w:pPr>
              <w:jc w:val="center"/>
              <w:rPr>
                <w:bCs/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235</w:t>
            </w:r>
          </w:p>
        </w:tc>
      </w:tr>
      <w:tr w:rsidR="00D60367" w:rsidRPr="00D60367" w14:paraId="0432AA06" w14:textId="77777777" w:rsidTr="00D5136F">
        <w:trPr>
          <w:cantSplit/>
          <w:trHeight w:val="227"/>
        </w:trPr>
        <w:tc>
          <w:tcPr>
            <w:tcW w:w="1416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14:paraId="1DC99599" w14:textId="77777777" w:rsidR="00D60367" w:rsidRPr="00D60367" w:rsidRDefault="00D60367" w:rsidP="00D60367">
            <w:pPr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Ысык-Көл району</w:t>
            </w:r>
          </w:p>
        </w:tc>
        <w:tc>
          <w:tcPr>
            <w:tcW w:w="849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14:paraId="597CCC06" w14:textId="77777777" w:rsidR="00D60367" w:rsidRPr="00D60367" w:rsidRDefault="00D60367" w:rsidP="00D60367">
            <w:pPr>
              <w:jc w:val="center"/>
              <w:rPr>
                <w:sz w:val="18"/>
                <w:szCs w:val="18"/>
                <w:lang w:eastAsia="ru-RU"/>
              </w:rPr>
            </w:pPr>
            <w:r w:rsidRPr="00D60367">
              <w:rPr>
                <w:bCs/>
                <w:sz w:val="18"/>
                <w:szCs w:val="18"/>
                <w:lang w:eastAsia="ru-RU"/>
              </w:rPr>
              <w:t>372</w:t>
            </w:r>
          </w:p>
        </w:tc>
        <w:tc>
          <w:tcPr>
            <w:tcW w:w="849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14:paraId="23ABD9EC" w14:textId="77777777" w:rsidR="00D60367" w:rsidRPr="00D60367" w:rsidRDefault="00D60367" w:rsidP="00D60367">
            <w:pPr>
              <w:jc w:val="center"/>
              <w:rPr>
                <w:bCs/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458</w:t>
            </w:r>
          </w:p>
        </w:tc>
        <w:tc>
          <w:tcPr>
            <w:tcW w:w="944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14:paraId="12D4011D" w14:textId="77777777" w:rsidR="00D60367" w:rsidRPr="00D60367" w:rsidRDefault="00D60367" w:rsidP="00D60367">
            <w:pPr>
              <w:jc w:val="center"/>
              <w:rPr>
                <w:bCs/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482</w:t>
            </w:r>
          </w:p>
        </w:tc>
        <w:tc>
          <w:tcPr>
            <w:tcW w:w="943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14:paraId="6A3B68DC" w14:textId="77777777" w:rsidR="00D60367" w:rsidRPr="00D60367" w:rsidRDefault="00D60367" w:rsidP="00D60367">
            <w:pPr>
              <w:jc w:val="center"/>
              <w:rPr>
                <w:bCs/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481</w:t>
            </w:r>
          </w:p>
        </w:tc>
      </w:tr>
      <w:tr w:rsidR="00D60367" w:rsidRPr="00D60367" w14:paraId="3ADEC7B2" w14:textId="77777777" w:rsidTr="00D5136F">
        <w:trPr>
          <w:cantSplit/>
          <w:trHeight w:val="227"/>
        </w:trPr>
        <w:tc>
          <w:tcPr>
            <w:tcW w:w="1416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14:paraId="26B16373" w14:textId="77777777" w:rsidR="00D60367" w:rsidRPr="00D60367" w:rsidRDefault="00D60367" w:rsidP="00D60367">
            <w:pPr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 xml:space="preserve">      Чолпон-Ата шаары</w:t>
            </w:r>
          </w:p>
        </w:tc>
        <w:tc>
          <w:tcPr>
            <w:tcW w:w="849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14:paraId="7E410040" w14:textId="77777777" w:rsidR="00D60367" w:rsidRPr="00D60367" w:rsidRDefault="00D60367" w:rsidP="00D60367">
            <w:pPr>
              <w:jc w:val="center"/>
              <w:rPr>
                <w:sz w:val="18"/>
                <w:szCs w:val="18"/>
                <w:lang w:eastAsia="ru-RU"/>
              </w:rPr>
            </w:pPr>
            <w:r w:rsidRPr="00D60367">
              <w:rPr>
                <w:bCs/>
                <w:sz w:val="18"/>
                <w:szCs w:val="18"/>
                <w:lang w:eastAsia="ru-RU"/>
              </w:rPr>
              <w:t>28</w:t>
            </w:r>
          </w:p>
        </w:tc>
        <w:tc>
          <w:tcPr>
            <w:tcW w:w="849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14:paraId="1EB39069" w14:textId="77777777" w:rsidR="00D60367" w:rsidRPr="00D60367" w:rsidRDefault="00D60367" w:rsidP="00D60367">
            <w:pPr>
              <w:jc w:val="center"/>
              <w:rPr>
                <w:bCs/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39</w:t>
            </w:r>
          </w:p>
        </w:tc>
        <w:tc>
          <w:tcPr>
            <w:tcW w:w="944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14:paraId="69B7DB0B" w14:textId="77777777" w:rsidR="00D60367" w:rsidRPr="00D60367" w:rsidRDefault="00D60367" w:rsidP="00D60367">
            <w:pPr>
              <w:jc w:val="center"/>
              <w:rPr>
                <w:bCs/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35</w:t>
            </w:r>
          </w:p>
        </w:tc>
        <w:tc>
          <w:tcPr>
            <w:tcW w:w="943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14:paraId="4D5B191A" w14:textId="77777777" w:rsidR="00D60367" w:rsidRPr="00D60367" w:rsidRDefault="00D60367" w:rsidP="00D60367">
            <w:pPr>
              <w:jc w:val="center"/>
              <w:rPr>
                <w:bCs/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34</w:t>
            </w:r>
          </w:p>
        </w:tc>
      </w:tr>
      <w:tr w:rsidR="00D60367" w:rsidRPr="00D60367" w14:paraId="2BD271B9" w14:textId="77777777" w:rsidTr="00D5136F">
        <w:trPr>
          <w:cantSplit/>
          <w:trHeight w:val="227"/>
        </w:trPr>
        <w:tc>
          <w:tcPr>
            <w:tcW w:w="1416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14:paraId="0F9FDBEC" w14:textId="77777777" w:rsidR="00D60367" w:rsidRPr="00D60367" w:rsidRDefault="00D60367" w:rsidP="00D60367">
            <w:pPr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Тоң району</w:t>
            </w:r>
          </w:p>
        </w:tc>
        <w:tc>
          <w:tcPr>
            <w:tcW w:w="849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14:paraId="02C4A190" w14:textId="77777777" w:rsidR="00D60367" w:rsidRPr="00D60367" w:rsidRDefault="00D60367" w:rsidP="00D60367">
            <w:pPr>
              <w:jc w:val="center"/>
              <w:rPr>
                <w:sz w:val="18"/>
                <w:szCs w:val="18"/>
                <w:lang w:eastAsia="ru-RU"/>
              </w:rPr>
            </w:pPr>
            <w:r w:rsidRPr="00D60367">
              <w:rPr>
                <w:bCs/>
                <w:sz w:val="18"/>
                <w:szCs w:val="18"/>
                <w:lang w:eastAsia="ru-RU"/>
              </w:rPr>
              <w:t>305</w:t>
            </w:r>
          </w:p>
        </w:tc>
        <w:tc>
          <w:tcPr>
            <w:tcW w:w="849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14:paraId="4C76C6F6" w14:textId="77777777" w:rsidR="00D60367" w:rsidRPr="00D60367" w:rsidRDefault="00D60367" w:rsidP="00D60367">
            <w:pPr>
              <w:tabs>
                <w:tab w:val="left" w:pos="1224"/>
              </w:tabs>
              <w:jc w:val="center"/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287</w:t>
            </w:r>
          </w:p>
        </w:tc>
        <w:tc>
          <w:tcPr>
            <w:tcW w:w="944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14:paraId="03BBA750" w14:textId="77777777" w:rsidR="00D60367" w:rsidRPr="00D60367" w:rsidRDefault="00D60367" w:rsidP="00D60367">
            <w:pPr>
              <w:jc w:val="center"/>
              <w:rPr>
                <w:bCs/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296</w:t>
            </w:r>
          </w:p>
        </w:tc>
        <w:tc>
          <w:tcPr>
            <w:tcW w:w="943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14:paraId="510E474F" w14:textId="77777777" w:rsidR="00D60367" w:rsidRPr="00D60367" w:rsidRDefault="00D60367" w:rsidP="00D60367">
            <w:pPr>
              <w:jc w:val="center"/>
              <w:rPr>
                <w:bCs/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296</w:t>
            </w:r>
          </w:p>
        </w:tc>
      </w:tr>
      <w:tr w:rsidR="00D60367" w:rsidRPr="00D60367" w14:paraId="22D4E47E" w14:textId="77777777" w:rsidTr="00D5136F">
        <w:trPr>
          <w:cantSplit/>
          <w:trHeight w:val="227"/>
        </w:trPr>
        <w:tc>
          <w:tcPr>
            <w:tcW w:w="1416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14:paraId="43619FBF" w14:textId="77777777" w:rsidR="00D60367" w:rsidRPr="00D60367" w:rsidRDefault="00D60367" w:rsidP="00D60367">
            <w:pPr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Түп району</w:t>
            </w:r>
          </w:p>
        </w:tc>
        <w:tc>
          <w:tcPr>
            <w:tcW w:w="849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14:paraId="133A3E8D" w14:textId="77777777" w:rsidR="00D60367" w:rsidRPr="00D60367" w:rsidRDefault="00D60367" w:rsidP="00D60367">
            <w:pPr>
              <w:jc w:val="center"/>
              <w:rPr>
                <w:sz w:val="18"/>
                <w:szCs w:val="18"/>
                <w:lang w:eastAsia="ru-RU"/>
              </w:rPr>
            </w:pPr>
            <w:r w:rsidRPr="00D60367">
              <w:rPr>
                <w:bCs/>
                <w:sz w:val="18"/>
                <w:szCs w:val="18"/>
                <w:lang w:eastAsia="ru-RU"/>
              </w:rPr>
              <w:t>318</w:t>
            </w:r>
          </w:p>
        </w:tc>
        <w:tc>
          <w:tcPr>
            <w:tcW w:w="849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14:paraId="3C7E6ABC" w14:textId="77777777" w:rsidR="00D60367" w:rsidRPr="00D60367" w:rsidRDefault="00D60367" w:rsidP="00D60367">
            <w:pPr>
              <w:tabs>
                <w:tab w:val="left" w:pos="1224"/>
              </w:tabs>
              <w:jc w:val="center"/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301</w:t>
            </w:r>
          </w:p>
        </w:tc>
        <w:tc>
          <w:tcPr>
            <w:tcW w:w="944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14:paraId="58D17B06" w14:textId="77777777" w:rsidR="00D60367" w:rsidRPr="00D60367" w:rsidRDefault="00D60367" w:rsidP="00D60367">
            <w:pPr>
              <w:jc w:val="center"/>
              <w:rPr>
                <w:bCs/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303</w:t>
            </w:r>
          </w:p>
        </w:tc>
        <w:tc>
          <w:tcPr>
            <w:tcW w:w="943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14:paraId="77696F04" w14:textId="77777777" w:rsidR="00D60367" w:rsidRPr="00D60367" w:rsidRDefault="00D60367" w:rsidP="00D60367">
            <w:pPr>
              <w:jc w:val="center"/>
              <w:rPr>
                <w:bCs/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303</w:t>
            </w:r>
          </w:p>
        </w:tc>
      </w:tr>
      <w:tr w:rsidR="00D60367" w:rsidRPr="00D60367" w14:paraId="0F2559A2" w14:textId="77777777" w:rsidTr="00D5136F">
        <w:trPr>
          <w:cantSplit/>
          <w:trHeight w:val="227"/>
        </w:trPr>
        <w:tc>
          <w:tcPr>
            <w:tcW w:w="1416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14:paraId="5C4E68F3" w14:textId="77777777" w:rsidR="00D60367" w:rsidRPr="00D60367" w:rsidRDefault="00D60367" w:rsidP="00D60367">
            <w:pPr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Каракол шаары</w:t>
            </w:r>
          </w:p>
        </w:tc>
        <w:tc>
          <w:tcPr>
            <w:tcW w:w="849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14:paraId="471D0E70" w14:textId="77777777" w:rsidR="00D60367" w:rsidRPr="00D60367" w:rsidRDefault="00D60367" w:rsidP="00D60367">
            <w:pPr>
              <w:jc w:val="center"/>
              <w:rPr>
                <w:sz w:val="18"/>
                <w:szCs w:val="18"/>
                <w:lang w:eastAsia="ru-RU"/>
              </w:rPr>
            </w:pPr>
            <w:r w:rsidRPr="00D60367">
              <w:rPr>
                <w:bCs/>
                <w:sz w:val="18"/>
                <w:szCs w:val="18"/>
                <w:lang w:eastAsia="ru-RU"/>
              </w:rPr>
              <w:t>428</w:t>
            </w:r>
          </w:p>
        </w:tc>
        <w:tc>
          <w:tcPr>
            <w:tcW w:w="849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14:paraId="40BFC890" w14:textId="77777777" w:rsidR="00D60367" w:rsidRPr="00D60367" w:rsidRDefault="00D60367" w:rsidP="00D60367">
            <w:pPr>
              <w:jc w:val="center"/>
              <w:rPr>
                <w:bCs/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424</w:t>
            </w:r>
          </w:p>
        </w:tc>
        <w:tc>
          <w:tcPr>
            <w:tcW w:w="944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14:paraId="187E090B" w14:textId="77777777" w:rsidR="00D60367" w:rsidRPr="00D60367" w:rsidRDefault="00D60367" w:rsidP="00D60367">
            <w:pPr>
              <w:jc w:val="center"/>
              <w:rPr>
                <w:bCs/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414</w:t>
            </w:r>
          </w:p>
        </w:tc>
        <w:tc>
          <w:tcPr>
            <w:tcW w:w="943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14:paraId="362D9E79" w14:textId="77777777" w:rsidR="00D60367" w:rsidRPr="00D60367" w:rsidRDefault="00D60367" w:rsidP="00D60367">
            <w:pPr>
              <w:jc w:val="center"/>
              <w:rPr>
                <w:bCs/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428</w:t>
            </w:r>
          </w:p>
        </w:tc>
      </w:tr>
      <w:tr w:rsidR="00D60367" w:rsidRPr="00D60367" w14:paraId="7D158467" w14:textId="77777777" w:rsidTr="00D5136F">
        <w:trPr>
          <w:cantSplit/>
          <w:trHeight w:val="227"/>
        </w:trPr>
        <w:tc>
          <w:tcPr>
            <w:tcW w:w="141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6EC4EE1" w14:textId="77777777" w:rsidR="00D60367" w:rsidRPr="00D60367" w:rsidRDefault="00D60367" w:rsidP="00D60367">
            <w:pPr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Балыкчы шаары</w:t>
            </w:r>
          </w:p>
        </w:tc>
        <w:tc>
          <w:tcPr>
            <w:tcW w:w="84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29ADBF6" w14:textId="77777777" w:rsidR="00D60367" w:rsidRPr="00D60367" w:rsidRDefault="00D60367" w:rsidP="00D60367">
            <w:pPr>
              <w:jc w:val="center"/>
              <w:rPr>
                <w:sz w:val="18"/>
                <w:szCs w:val="18"/>
                <w:lang w:eastAsia="ru-RU"/>
              </w:rPr>
            </w:pPr>
            <w:r w:rsidRPr="00D60367">
              <w:rPr>
                <w:bCs/>
                <w:sz w:val="18"/>
                <w:szCs w:val="18"/>
                <w:lang w:eastAsia="ru-RU"/>
              </w:rPr>
              <w:t>173</w:t>
            </w:r>
          </w:p>
        </w:tc>
        <w:tc>
          <w:tcPr>
            <w:tcW w:w="84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9F55E7C" w14:textId="77777777" w:rsidR="00D60367" w:rsidRPr="00D60367" w:rsidRDefault="00D60367" w:rsidP="00D60367">
            <w:pPr>
              <w:jc w:val="center"/>
              <w:rPr>
                <w:bCs/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124</w:t>
            </w:r>
          </w:p>
        </w:tc>
        <w:tc>
          <w:tcPr>
            <w:tcW w:w="94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5368705" w14:textId="77777777" w:rsidR="00D60367" w:rsidRPr="00D60367" w:rsidRDefault="00D60367" w:rsidP="00D60367">
            <w:pPr>
              <w:jc w:val="center"/>
              <w:rPr>
                <w:bCs/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139</w:t>
            </w:r>
          </w:p>
        </w:tc>
        <w:tc>
          <w:tcPr>
            <w:tcW w:w="94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7E6D210" w14:textId="77777777" w:rsidR="00D60367" w:rsidRPr="00D60367" w:rsidRDefault="00D60367" w:rsidP="00D60367">
            <w:pPr>
              <w:jc w:val="center"/>
              <w:rPr>
                <w:bCs/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137</w:t>
            </w:r>
          </w:p>
        </w:tc>
      </w:tr>
    </w:tbl>
    <w:p w14:paraId="25EEBD3C" w14:textId="77777777" w:rsidR="00D60367" w:rsidRPr="00D60367" w:rsidRDefault="00D60367" w:rsidP="00D60367">
      <w:pPr>
        <w:rPr>
          <w:sz w:val="24"/>
          <w:szCs w:val="24"/>
          <w:lang w:eastAsia="ru-RU"/>
        </w:rPr>
      </w:pPr>
    </w:p>
    <w:p w14:paraId="1A51A150" w14:textId="77777777" w:rsidR="00D60367" w:rsidRPr="00D60367" w:rsidRDefault="00D60367" w:rsidP="00A66D4E">
      <w:pPr>
        <w:keepNext/>
        <w:pageBreakBefore/>
        <w:outlineLvl w:val="1"/>
        <w:rPr>
          <w:b/>
          <w:bCs/>
          <w:sz w:val="22"/>
          <w:szCs w:val="22"/>
          <w:lang w:eastAsia="ru-RU"/>
        </w:rPr>
      </w:pPr>
      <w:r w:rsidRPr="00D60367">
        <w:rPr>
          <w:b/>
          <w:bCs/>
          <w:sz w:val="22"/>
          <w:szCs w:val="22"/>
          <w:lang w:eastAsia="ru-RU"/>
        </w:rPr>
        <w:lastRenderedPageBreak/>
        <w:t>Керектѳѳ бааларынын индекси</w:t>
      </w:r>
      <w:bookmarkEnd w:id="211"/>
      <w:bookmarkEnd w:id="212"/>
      <w:bookmarkEnd w:id="213"/>
      <w:bookmarkEnd w:id="214"/>
      <w:bookmarkEnd w:id="215"/>
      <w:bookmarkEnd w:id="216"/>
      <w:bookmarkEnd w:id="217"/>
      <w:bookmarkEnd w:id="218"/>
      <w:bookmarkEnd w:id="219"/>
      <w:bookmarkEnd w:id="220"/>
      <w:bookmarkEnd w:id="221"/>
      <w:bookmarkEnd w:id="222"/>
    </w:p>
    <w:p w14:paraId="48A631CF" w14:textId="77777777" w:rsidR="00D60367" w:rsidRPr="00D60367" w:rsidRDefault="00D60367" w:rsidP="00D60367">
      <w:pPr>
        <w:rPr>
          <w:i/>
          <w:iCs/>
          <w:sz w:val="18"/>
          <w:szCs w:val="18"/>
          <w:lang w:eastAsia="ru-RU"/>
        </w:rPr>
      </w:pPr>
      <w:r w:rsidRPr="00D60367">
        <w:rPr>
          <w:i/>
          <w:iCs/>
          <w:sz w:val="18"/>
          <w:szCs w:val="18"/>
          <w:lang w:eastAsia="ru-RU"/>
        </w:rPr>
        <w:t>(пайыз менен)</w:t>
      </w:r>
    </w:p>
    <w:p w14:paraId="2AD1B16F" w14:textId="77777777" w:rsidR="00D60367" w:rsidRPr="00A66D4E" w:rsidRDefault="00D60367" w:rsidP="00D60367">
      <w:pPr>
        <w:rPr>
          <w:i/>
          <w:iCs/>
          <w:sz w:val="10"/>
          <w:szCs w:val="10"/>
          <w:lang w:eastAsia="ru-RU"/>
        </w:rPr>
      </w:pPr>
    </w:p>
    <w:tbl>
      <w:tblPr>
        <w:tblW w:w="5000" w:type="pct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918"/>
        <w:gridCol w:w="1057"/>
        <w:gridCol w:w="1059"/>
        <w:gridCol w:w="1057"/>
        <w:gridCol w:w="1008"/>
      </w:tblGrid>
      <w:tr w:rsidR="00D60367" w:rsidRPr="00D60367" w14:paraId="45365B6E" w14:textId="77777777" w:rsidTr="00D5136F">
        <w:trPr>
          <w:cantSplit/>
          <w:trHeight w:val="283"/>
        </w:trPr>
        <w:tc>
          <w:tcPr>
            <w:tcW w:w="2702" w:type="pct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14:paraId="4990C3FE" w14:textId="77777777" w:rsidR="00D60367" w:rsidRPr="00D60367" w:rsidRDefault="00D60367" w:rsidP="00D60367">
            <w:pPr>
              <w:rPr>
                <w:snapToGrid w:val="0"/>
                <w:sz w:val="18"/>
                <w:szCs w:val="18"/>
                <w:lang w:eastAsia="ru-RU"/>
              </w:rPr>
            </w:pPr>
          </w:p>
        </w:tc>
        <w:tc>
          <w:tcPr>
            <w:tcW w:w="1163" w:type="pct"/>
            <w:gridSpan w:val="2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14:paraId="51BBCADA" w14:textId="77777777" w:rsidR="00D60367" w:rsidRPr="00D60367" w:rsidRDefault="00D60367" w:rsidP="00D60367">
            <w:pPr>
              <w:jc w:val="center"/>
              <w:rPr>
                <w:b/>
                <w:sz w:val="18"/>
                <w:szCs w:val="18"/>
                <w:lang w:eastAsia="ru-RU"/>
              </w:rPr>
            </w:pPr>
            <w:r w:rsidRPr="00D60367">
              <w:rPr>
                <w:b/>
                <w:sz w:val="18"/>
                <w:szCs w:val="18"/>
                <w:lang w:eastAsia="ru-RU"/>
              </w:rPr>
              <w:t>2025</w:t>
            </w:r>
          </w:p>
        </w:tc>
        <w:tc>
          <w:tcPr>
            <w:tcW w:w="1135" w:type="pct"/>
            <w:gridSpan w:val="2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14:paraId="2C61F665" w14:textId="77777777" w:rsidR="00D60367" w:rsidRPr="00D60367" w:rsidRDefault="00D60367" w:rsidP="00D60367">
            <w:pPr>
              <w:jc w:val="center"/>
              <w:rPr>
                <w:b/>
                <w:sz w:val="18"/>
                <w:szCs w:val="18"/>
                <w:lang w:eastAsia="ru-RU"/>
              </w:rPr>
            </w:pPr>
            <w:r w:rsidRPr="00D60367">
              <w:rPr>
                <w:b/>
                <w:sz w:val="18"/>
                <w:szCs w:val="18"/>
                <w:lang w:eastAsia="ru-RU"/>
              </w:rPr>
              <w:t>2026</w:t>
            </w:r>
          </w:p>
        </w:tc>
      </w:tr>
      <w:tr w:rsidR="00D60367" w:rsidRPr="00D60367" w14:paraId="45516161" w14:textId="77777777" w:rsidTr="00D5136F">
        <w:trPr>
          <w:cantSplit/>
          <w:trHeight w:val="415"/>
        </w:trPr>
        <w:tc>
          <w:tcPr>
            <w:tcW w:w="2702" w:type="pct"/>
            <w:vMerge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vAlign w:val="center"/>
          </w:tcPr>
          <w:p w14:paraId="515E6387" w14:textId="77777777" w:rsidR="00D60367" w:rsidRPr="00D60367" w:rsidRDefault="00D60367" w:rsidP="00D60367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581" w:type="pc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14:paraId="2D1D0058" w14:textId="77777777" w:rsidR="00D60367" w:rsidRPr="00D60367" w:rsidRDefault="00D60367" w:rsidP="00D60367">
            <w:pPr>
              <w:ind w:left="-127" w:right="-84"/>
              <w:jc w:val="center"/>
              <w:rPr>
                <w:b/>
                <w:sz w:val="18"/>
                <w:szCs w:val="18"/>
                <w:vertAlign w:val="superscript"/>
                <w:lang w:eastAsia="ru-RU"/>
              </w:rPr>
            </w:pPr>
            <w:r w:rsidRPr="00D60367">
              <w:rPr>
                <w:b/>
                <w:sz w:val="18"/>
                <w:szCs w:val="18"/>
                <w:lang w:eastAsia="ru-RU"/>
              </w:rPr>
              <w:t>июль</w:t>
            </w:r>
            <w:r w:rsidRPr="00D60367">
              <w:rPr>
                <w:b/>
                <w:sz w:val="18"/>
                <w:szCs w:val="18"/>
                <w:vertAlign w:val="superscript"/>
                <w:lang w:eastAsia="ru-RU"/>
              </w:rPr>
              <w:t>1</w:t>
            </w:r>
          </w:p>
        </w:tc>
        <w:tc>
          <w:tcPr>
            <w:tcW w:w="581" w:type="pc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14:paraId="4CA302B0" w14:textId="77777777" w:rsidR="00D60367" w:rsidRPr="00D60367" w:rsidRDefault="00D60367" w:rsidP="00D60367">
            <w:pPr>
              <w:ind w:left="-127" w:right="-84"/>
              <w:jc w:val="center"/>
              <w:rPr>
                <w:b/>
                <w:sz w:val="18"/>
                <w:szCs w:val="18"/>
                <w:vertAlign w:val="superscript"/>
                <w:lang w:eastAsia="ru-RU"/>
              </w:rPr>
            </w:pPr>
            <w:r w:rsidRPr="00D60367">
              <w:rPr>
                <w:b/>
                <w:sz w:val="18"/>
                <w:szCs w:val="18"/>
                <w:lang w:eastAsia="ru-RU"/>
              </w:rPr>
              <w:t>январь-июль</w:t>
            </w:r>
            <w:r w:rsidRPr="00D60367">
              <w:rPr>
                <w:b/>
                <w:sz w:val="18"/>
                <w:szCs w:val="18"/>
                <w:vertAlign w:val="superscript"/>
                <w:lang w:eastAsia="ru-RU"/>
              </w:rPr>
              <w:t>2</w:t>
            </w:r>
          </w:p>
        </w:tc>
        <w:tc>
          <w:tcPr>
            <w:tcW w:w="581" w:type="pc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14:paraId="24AB0829" w14:textId="77777777" w:rsidR="00D60367" w:rsidRPr="00D60367" w:rsidRDefault="00D60367" w:rsidP="00D60367">
            <w:pPr>
              <w:ind w:left="-56" w:right="-70"/>
              <w:jc w:val="center"/>
              <w:rPr>
                <w:b/>
                <w:sz w:val="18"/>
                <w:szCs w:val="18"/>
                <w:vertAlign w:val="superscript"/>
                <w:lang w:eastAsia="ru-RU"/>
              </w:rPr>
            </w:pPr>
            <w:r w:rsidRPr="00D60367">
              <w:rPr>
                <w:b/>
                <w:sz w:val="18"/>
                <w:szCs w:val="18"/>
                <w:lang w:eastAsia="ru-RU"/>
              </w:rPr>
              <w:t>июль</w:t>
            </w:r>
            <w:r w:rsidRPr="00D60367">
              <w:rPr>
                <w:b/>
                <w:sz w:val="18"/>
                <w:szCs w:val="18"/>
                <w:vertAlign w:val="superscript"/>
                <w:lang w:eastAsia="ru-RU"/>
              </w:rPr>
              <w:t>1</w:t>
            </w:r>
          </w:p>
        </w:tc>
        <w:tc>
          <w:tcPr>
            <w:tcW w:w="554" w:type="pc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14:paraId="5064C7CA" w14:textId="77777777" w:rsidR="00D60367" w:rsidRPr="00D60367" w:rsidRDefault="00D60367" w:rsidP="00D60367">
            <w:pPr>
              <w:ind w:left="-56" w:right="-70"/>
              <w:jc w:val="center"/>
              <w:rPr>
                <w:b/>
                <w:sz w:val="18"/>
                <w:szCs w:val="18"/>
                <w:vertAlign w:val="superscript"/>
                <w:lang w:eastAsia="ru-RU"/>
              </w:rPr>
            </w:pPr>
            <w:r w:rsidRPr="00D60367">
              <w:rPr>
                <w:b/>
                <w:sz w:val="18"/>
                <w:szCs w:val="18"/>
                <w:lang w:eastAsia="ru-RU"/>
              </w:rPr>
              <w:t>январь-июль</w:t>
            </w:r>
            <w:r w:rsidRPr="00D60367">
              <w:rPr>
                <w:b/>
                <w:sz w:val="18"/>
                <w:szCs w:val="18"/>
                <w:vertAlign w:val="superscript"/>
                <w:lang w:eastAsia="ru-RU"/>
              </w:rPr>
              <w:t>2</w:t>
            </w:r>
          </w:p>
        </w:tc>
      </w:tr>
      <w:tr w:rsidR="00D60367" w:rsidRPr="00D60367" w14:paraId="77240574" w14:textId="77777777" w:rsidTr="00D5136F">
        <w:trPr>
          <w:cantSplit/>
          <w:trHeight w:val="284"/>
        </w:trPr>
        <w:tc>
          <w:tcPr>
            <w:tcW w:w="2702" w:type="pc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vAlign w:val="bottom"/>
          </w:tcPr>
          <w:p w14:paraId="5E11ADA3" w14:textId="77777777" w:rsidR="00D60367" w:rsidRPr="00D60367" w:rsidRDefault="00D60367" w:rsidP="00D60367">
            <w:pPr>
              <w:rPr>
                <w:b/>
                <w:sz w:val="18"/>
                <w:szCs w:val="18"/>
                <w:lang w:eastAsia="ru-RU"/>
              </w:rPr>
            </w:pPr>
            <w:r w:rsidRPr="00D60367">
              <w:rPr>
                <w:b/>
                <w:sz w:val="18"/>
                <w:szCs w:val="18"/>
                <w:lang w:eastAsia="ru-RU"/>
              </w:rPr>
              <w:t>Бардык товарлар жана акы тѳлѳнүүчү кызмат кѳрсѳтүүлѳр</w:t>
            </w:r>
          </w:p>
        </w:tc>
        <w:tc>
          <w:tcPr>
            <w:tcW w:w="581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14:paraId="673F3987" w14:textId="77777777" w:rsidR="00D60367" w:rsidRPr="00D60367" w:rsidRDefault="00D60367" w:rsidP="00D60367">
            <w:pPr>
              <w:jc w:val="center"/>
              <w:rPr>
                <w:b/>
                <w:sz w:val="18"/>
                <w:szCs w:val="18"/>
                <w:lang w:eastAsia="ru-RU"/>
              </w:rPr>
            </w:pPr>
            <w:r w:rsidRPr="00D60367">
              <w:rPr>
                <w:b/>
                <w:sz w:val="18"/>
                <w:szCs w:val="18"/>
                <w:lang w:eastAsia="ru-RU"/>
              </w:rPr>
              <w:t>114,8</w:t>
            </w:r>
          </w:p>
        </w:tc>
        <w:tc>
          <w:tcPr>
            <w:tcW w:w="581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14:paraId="7F8EDEC9" w14:textId="77777777" w:rsidR="00D60367" w:rsidRPr="00D60367" w:rsidRDefault="00D60367" w:rsidP="00D60367">
            <w:pPr>
              <w:jc w:val="center"/>
              <w:rPr>
                <w:b/>
                <w:sz w:val="18"/>
                <w:szCs w:val="18"/>
                <w:lang w:eastAsia="ru-RU"/>
              </w:rPr>
            </w:pPr>
            <w:r w:rsidRPr="00D60367">
              <w:rPr>
                <w:b/>
                <w:sz w:val="18"/>
                <w:szCs w:val="18"/>
                <w:lang w:eastAsia="ru-RU"/>
              </w:rPr>
              <w:t>109,2</w:t>
            </w:r>
          </w:p>
        </w:tc>
        <w:tc>
          <w:tcPr>
            <w:tcW w:w="581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14:paraId="2705B0B1" w14:textId="77777777" w:rsidR="00D60367" w:rsidRPr="00D60367" w:rsidRDefault="00D60367" w:rsidP="00D60367">
            <w:pPr>
              <w:jc w:val="center"/>
              <w:rPr>
                <w:b/>
                <w:sz w:val="18"/>
                <w:szCs w:val="18"/>
                <w:lang w:eastAsia="ru-RU"/>
              </w:rPr>
            </w:pPr>
            <w:r w:rsidRPr="00D60367">
              <w:rPr>
                <w:b/>
                <w:sz w:val="18"/>
                <w:szCs w:val="18"/>
                <w:lang w:eastAsia="ru-RU"/>
              </w:rPr>
              <w:t>99,7</w:t>
            </w:r>
          </w:p>
        </w:tc>
        <w:tc>
          <w:tcPr>
            <w:tcW w:w="554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14:paraId="205850E4" w14:textId="77777777" w:rsidR="00D60367" w:rsidRPr="00D60367" w:rsidRDefault="00D60367" w:rsidP="00D60367">
            <w:pPr>
              <w:jc w:val="center"/>
              <w:rPr>
                <w:b/>
                <w:sz w:val="18"/>
                <w:szCs w:val="18"/>
                <w:lang w:eastAsia="ru-RU"/>
              </w:rPr>
            </w:pPr>
            <w:r w:rsidRPr="00D60367">
              <w:rPr>
                <w:b/>
                <w:sz w:val="18"/>
                <w:szCs w:val="18"/>
                <w:lang w:eastAsia="ru-RU"/>
              </w:rPr>
              <w:t>114,0</w:t>
            </w:r>
          </w:p>
        </w:tc>
      </w:tr>
      <w:tr w:rsidR="00D60367" w:rsidRPr="00D60367" w14:paraId="0D2774F6" w14:textId="77777777" w:rsidTr="00D5136F">
        <w:trPr>
          <w:cantSplit/>
          <w:trHeight w:val="284"/>
        </w:trPr>
        <w:tc>
          <w:tcPr>
            <w:tcW w:w="2702" w:type="pct"/>
            <w:tcBorders>
              <w:top w:val="nil"/>
              <w:left w:val="single" w:sz="6" w:space="0" w:color="auto"/>
              <w:bottom w:val="nil"/>
              <w:right w:val="nil"/>
            </w:tcBorders>
            <w:vAlign w:val="bottom"/>
          </w:tcPr>
          <w:p w14:paraId="3BF2300C" w14:textId="77777777" w:rsidR="00D60367" w:rsidRPr="00D60367" w:rsidRDefault="00D60367" w:rsidP="00D60367">
            <w:pPr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Тамак аш азыктары жана алкоголсуз суусундуктар</w:t>
            </w:r>
          </w:p>
        </w:tc>
        <w:tc>
          <w:tcPr>
            <w:tcW w:w="581" w:type="pct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14:paraId="552A0E68" w14:textId="77777777" w:rsidR="00D60367" w:rsidRPr="00D60367" w:rsidRDefault="00D60367" w:rsidP="00D60367">
            <w:pPr>
              <w:jc w:val="center"/>
              <w:rPr>
                <w:bCs/>
                <w:sz w:val="18"/>
                <w:szCs w:val="18"/>
                <w:lang w:eastAsia="ru-RU"/>
              </w:rPr>
            </w:pPr>
            <w:r w:rsidRPr="00D60367">
              <w:rPr>
                <w:bCs/>
                <w:sz w:val="18"/>
                <w:szCs w:val="18"/>
                <w:lang w:eastAsia="ru-RU"/>
              </w:rPr>
              <w:t>111,7</w:t>
            </w:r>
          </w:p>
        </w:tc>
        <w:tc>
          <w:tcPr>
            <w:tcW w:w="581" w:type="pct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14:paraId="497781A6" w14:textId="77777777" w:rsidR="00D60367" w:rsidRPr="00D60367" w:rsidRDefault="00D60367" w:rsidP="00D60367">
            <w:pPr>
              <w:jc w:val="center"/>
              <w:rPr>
                <w:bCs/>
                <w:sz w:val="18"/>
                <w:szCs w:val="18"/>
                <w:lang w:eastAsia="ru-RU"/>
              </w:rPr>
            </w:pPr>
            <w:r w:rsidRPr="00D60367">
              <w:rPr>
                <w:bCs/>
                <w:sz w:val="18"/>
                <w:szCs w:val="18"/>
                <w:lang w:eastAsia="ru-RU"/>
              </w:rPr>
              <w:t>107,6</w:t>
            </w:r>
          </w:p>
        </w:tc>
        <w:tc>
          <w:tcPr>
            <w:tcW w:w="581" w:type="pct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14:paraId="08B59D4B" w14:textId="77777777" w:rsidR="00D60367" w:rsidRPr="00D60367" w:rsidRDefault="00D60367" w:rsidP="00D60367">
            <w:pPr>
              <w:jc w:val="center"/>
              <w:rPr>
                <w:bCs/>
                <w:sz w:val="18"/>
                <w:szCs w:val="18"/>
                <w:lang w:eastAsia="ru-RU"/>
              </w:rPr>
            </w:pPr>
            <w:r w:rsidRPr="00D60367">
              <w:rPr>
                <w:bCs/>
                <w:sz w:val="18"/>
                <w:szCs w:val="18"/>
                <w:lang w:eastAsia="ru-RU"/>
              </w:rPr>
              <w:t>98,8</w:t>
            </w:r>
          </w:p>
        </w:tc>
        <w:tc>
          <w:tcPr>
            <w:tcW w:w="554" w:type="pct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14:paraId="3A5FED82" w14:textId="77777777" w:rsidR="00D60367" w:rsidRPr="00D60367" w:rsidRDefault="00D60367" w:rsidP="00D60367">
            <w:pPr>
              <w:jc w:val="center"/>
              <w:rPr>
                <w:bCs/>
                <w:sz w:val="18"/>
                <w:szCs w:val="18"/>
                <w:lang w:eastAsia="ru-RU"/>
              </w:rPr>
            </w:pPr>
            <w:r w:rsidRPr="00D60367">
              <w:rPr>
                <w:bCs/>
                <w:sz w:val="18"/>
                <w:szCs w:val="18"/>
                <w:lang w:eastAsia="ru-RU"/>
              </w:rPr>
              <w:t>106,8</w:t>
            </w:r>
          </w:p>
        </w:tc>
      </w:tr>
      <w:tr w:rsidR="00D60367" w:rsidRPr="00D60367" w14:paraId="7464A643" w14:textId="77777777" w:rsidTr="00D5136F">
        <w:trPr>
          <w:cantSplit/>
          <w:trHeight w:val="284"/>
        </w:trPr>
        <w:tc>
          <w:tcPr>
            <w:tcW w:w="2702" w:type="pct"/>
            <w:tcBorders>
              <w:top w:val="nil"/>
              <w:left w:val="single" w:sz="6" w:space="0" w:color="auto"/>
              <w:bottom w:val="nil"/>
              <w:right w:val="nil"/>
            </w:tcBorders>
            <w:vAlign w:val="bottom"/>
          </w:tcPr>
          <w:p w14:paraId="3DBEC7F3" w14:textId="77777777" w:rsidR="00D60367" w:rsidRPr="00D60367" w:rsidRDefault="00D60367" w:rsidP="00D60367">
            <w:pPr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Алкоголдук ичимдиктер, тамекилер</w:t>
            </w:r>
          </w:p>
        </w:tc>
        <w:tc>
          <w:tcPr>
            <w:tcW w:w="581" w:type="pct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14:paraId="5B099329" w14:textId="77777777" w:rsidR="00D60367" w:rsidRPr="00D60367" w:rsidRDefault="00D60367" w:rsidP="00D60367">
            <w:pPr>
              <w:jc w:val="center"/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119,8</w:t>
            </w:r>
          </w:p>
        </w:tc>
        <w:tc>
          <w:tcPr>
            <w:tcW w:w="581" w:type="pct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14:paraId="195F7C97" w14:textId="77777777" w:rsidR="00D60367" w:rsidRPr="00D60367" w:rsidRDefault="00D60367" w:rsidP="00D60367">
            <w:pPr>
              <w:jc w:val="center"/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107,5</w:t>
            </w:r>
          </w:p>
        </w:tc>
        <w:tc>
          <w:tcPr>
            <w:tcW w:w="581" w:type="pct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14:paraId="7F3B6785" w14:textId="77777777" w:rsidR="00D60367" w:rsidRPr="00D60367" w:rsidRDefault="00D60367" w:rsidP="00D60367">
            <w:pPr>
              <w:jc w:val="center"/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100,0</w:t>
            </w:r>
          </w:p>
        </w:tc>
        <w:tc>
          <w:tcPr>
            <w:tcW w:w="554" w:type="pct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14:paraId="24FF6223" w14:textId="77777777" w:rsidR="00D60367" w:rsidRPr="00D60367" w:rsidRDefault="00D60367" w:rsidP="00D60367">
            <w:pPr>
              <w:jc w:val="center"/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119,4</w:t>
            </w:r>
          </w:p>
        </w:tc>
      </w:tr>
      <w:tr w:rsidR="00D60367" w:rsidRPr="00D60367" w14:paraId="7A7B4D63" w14:textId="77777777" w:rsidTr="00D5136F">
        <w:trPr>
          <w:cantSplit/>
          <w:trHeight w:val="284"/>
        </w:trPr>
        <w:tc>
          <w:tcPr>
            <w:tcW w:w="2702" w:type="pct"/>
            <w:tcBorders>
              <w:top w:val="nil"/>
              <w:left w:val="single" w:sz="6" w:space="0" w:color="auto"/>
              <w:bottom w:val="nil"/>
              <w:right w:val="nil"/>
            </w:tcBorders>
            <w:vAlign w:val="bottom"/>
          </w:tcPr>
          <w:p w14:paraId="544B5877" w14:textId="77777777" w:rsidR="00D60367" w:rsidRPr="00D60367" w:rsidRDefault="00D60367" w:rsidP="00D60367">
            <w:pPr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Азык-түлүк эмес товарлар</w:t>
            </w:r>
          </w:p>
        </w:tc>
        <w:tc>
          <w:tcPr>
            <w:tcW w:w="581" w:type="pct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14:paraId="698DBE72" w14:textId="77777777" w:rsidR="00D60367" w:rsidRPr="00D60367" w:rsidRDefault="00D60367" w:rsidP="00D60367">
            <w:pPr>
              <w:jc w:val="center"/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110,2</w:t>
            </w:r>
          </w:p>
        </w:tc>
        <w:tc>
          <w:tcPr>
            <w:tcW w:w="581" w:type="pct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14:paraId="7DD006DC" w14:textId="77777777" w:rsidR="00D60367" w:rsidRPr="00D60367" w:rsidRDefault="00D60367" w:rsidP="00D60367">
            <w:pPr>
              <w:jc w:val="center"/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105,9</w:t>
            </w:r>
          </w:p>
        </w:tc>
        <w:tc>
          <w:tcPr>
            <w:tcW w:w="581" w:type="pct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14:paraId="30A411E5" w14:textId="77777777" w:rsidR="00D60367" w:rsidRPr="00D60367" w:rsidRDefault="00D60367" w:rsidP="00D60367">
            <w:pPr>
              <w:jc w:val="center"/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100,5</w:t>
            </w:r>
          </w:p>
        </w:tc>
        <w:tc>
          <w:tcPr>
            <w:tcW w:w="554" w:type="pct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14:paraId="214F4E4B" w14:textId="77777777" w:rsidR="00D60367" w:rsidRPr="00D60367" w:rsidRDefault="00D60367" w:rsidP="00D60367">
            <w:pPr>
              <w:jc w:val="center"/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109,5</w:t>
            </w:r>
          </w:p>
        </w:tc>
      </w:tr>
      <w:tr w:rsidR="00D60367" w:rsidRPr="00D60367" w14:paraId="4647E56E" w14:textId="77777777" w:rsidTr="00D5136F">
        <w:trPr>
          <w:cantSplit/>
          <w:trHeight w:val="284"/>
        </w:trPr>
        <w:tc>
          <w:tcPr>
            <w:tcW w:w="2702" w:type="pct"/>
            <w:tcBorders>
              <w:top w:val="nil"/>
              <w:left w:val="single" w:sz="6" w:space="0" w:color="auto"/>
              <w:bottom w:val="nil"/>
              <w:right w:val="nil"/>
            </w:tcBorders>
            <w:vAlign w:val="bottom"/>
          </w:tcPr>
          <w:p w14:paraId="6754CD5E" w14:textId="77777777" w:rsidR="00D60367" w:rsidRPr="00D60367" w:rsidRDefault="00D60367" w:rsidP="00D60367">
            <w:pPr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Акы тѳлѳнүүчү кызмат кѳрсѳтүүлѳр</w:t>
            </w:r>
          </w:p>
        </w:tc>
        <w:tc>
          <w:tcPr>
            <w:tcW w:w="581" w:type="pct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14:paraId="3B577979" w14:textId="77777777" w:rsidR="00D60367" w:rsidRPr="00D60367" w:rsidRDefault="00D60367" w:rsidP="00D60367">
            <w:pPr>
              <w:jc w:val="center"/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124,2</w:t>
            </w:r>
          </w:p>
        </w:tc>
        <w:tc>
          <w:tcPr>
            <w:tcW w:w="581" w:type="pct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14:paraId="25DBE722" w14:textId="77777777" w:rsidR="00D60367" w:rsidRPr="00D60367" w:rsidRDefault="00D60367" w:rsidP="00D60367">
            <w:pPr>
              <w:jc w:val="center"/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111,6</w:t>
            </w:r>
          </w:p>
        </w:tc>
        <w:tc>
          <w:tcPr>
            <w:tcW w:w="581" w:type="pct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14:paraId="003EC478" w14:textId="77777777" w:rsidR="00D60367" w:rsidRPr="00D60367" w:rsidRDefault="00D60367" w:rsidP="00D60367">
            <w:pPr>
              <w:jc w:val="center"/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100,0</w:t>
            </w:r>
          </w:p>
        </w:tc>
        <w:tc>
          <w:tcPr>
            <w:tcW w:w="554" w:type="pct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14:paraId="0303DD27" w14:textId="77777777" w:rsidR="00D60367" w:rsidRPr="00D60367" w:rsidRDefault="00D60367" w:rsidP="00D60367">
            <w:pPr>
              <w:jc w:val="center"/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120,4</w:t>
            </w:r>
          </w:p>
        </w:tc>
      </w:tr>
      <w:tr w:rsidR="00D60367" w:rsidRPr="00D60367" w14:paraId="0A0B377B" w14:textId="77777777" w:rsidTr="00D5136F">
        <w:trPr>
          <w:cantSplit/>
          <w:trHeight w:val="284"/>
        </w:trPr>
        <w:tc>
          <w:tcPr>
            <w:tcW w:w="2702" w:type="pct"/>
            <w:tcBorders>
              <w:top w:val="nil"/>
              <w:left w:val="single" w:sz="6" w:space="0" w:color="auto"/>
              <w:bottom w:val="nil"/>
              <w:right w:val="nil"/>
            </w:tcBorders>
            <w:vAlign w:val="bottom"/>
          </w:tcPr>
          <w:p w14:paraId="4F398105" w14:textId="77777777" w:rsidR="00D60367" w:rsidRPr="00D60367" w:rsidRDefault="00D60367" w:rsidP="00D60367">
            <w:pPr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Нан, нан азыктары жана акшактар</w:t>
            </w:r>
          </w:p>
        </w:tc>
        <w:tc>
          <w:tcPr>
            <w:tcW w:w="581" w:type="pct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14:paraId="6C176F16" w14:textId="77777777" w:rsidR="00D60367" w:rsidRPr="00D60367" w:rsidRDefault="00D60367" w:rsidP="00D60367">
            <w:pPr>
              <w:jc w:val="center"/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108,9</w:t>
            </w:r>
          </w:p>
        </w:tc>
        <w:tc>
          <w:tcPr>
            <w:tcW w:w="581" w:type="pct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14:paraId="5A0D89C4" w14:textId="77777777" w:rsidR="00D60367" w:rsidRPr="00D60367" w:rsidRDefault="00D60367" w:rsidP="00D60367">
            <w:pPr>
              <w:jc w:val="center"/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105,8</w:t>
            </w:r>
          </w:p>
        </w:tc>
        <w:tc>
          <w:tcPr>
            <w:tcW w:w="581" w:type="pct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14:paraId="546AF7E6" w14:textId="77777777" w:rsidR="00D60367" w:rsidRPr="00D60367" w:rsidRDefault="00D60367" w:rsidP="00D60367">
            <w:pPr>
              <w:jc w:val="center"/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100,1</w:t>
            </w:r>
          </w:p>
        </w:tc>
        <w:tc>
          <w:tcPr>
            <w:tcW w:w="554" w:type="pct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14:paraId="26B50846" w14:textId="77777777" w:rsidR="00D60367" w:rsidRPr="00D60367" w:rsidRDefault="00D60367" w:rsidP="00D60367">
            <w:pPr>
              <w:jc w:val="center"/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106,8</w:t>
            </w:r>
          </w:p>
        </w:tc>
      </w:tr>
      <w:tr w:rsidR="00D60367" w:rsidRPr="00D60367" w14:paraId="280B8620" w14:textId="77777777" w:rsidTr="00D5136F">
        <w:trPr>
          <w:cantSplit/>
          <w:trHeight w:val="284"/>
        </w:trPr>
        <w:tc>
          <w:tcPr>
            <w:tcW w:w="2702" w:type="pct"/>
            <w:tcBorders>
              <w:top w:val="nil"/>
              <w:left w:val="single" w:sz="6" w:space="0" w:color="auto"/>
              <w:bottom w:val="nil"/>
              <w:right w:val="nil"/>
            </w:tcBorders>
            <w:vAlign w:val="bottom"/>
          </w:tcPr>
          <w:p w14:paraId="6B5C1930" w14:textId="77777777" w:rsidR="00D60367" w:rsidRPr="00D60367" w:rsidRDefault="00D60367" w:rsidP="00D60367">
            <w:pPr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Эт</w:t>
            </w:r>
          </w:p>
        </w:tc>
        <w:tc>
          <w:tcPr>
            <w:tcW w:w="581" w:type="pct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14:paraId="473F266C" w14:textId="77777777" w:rsidR="00D60367" w:rsidRPr="00D60367" w:rsidRDefault="00D60367" w:rsidP="00D60367">
            <w:pPr>
              <w:jc w:val="center"/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121,5</w:t>
            </w:r>
          </w:p>
        </w:tc>
        <w:tc>
          <w:tcPr>
            <w:tcW w:w="581" w:type="pct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14:paraId="5CB1CAEF" w14:textId="77777777" w:rsidR="00D60367" w:rsidRPr="00D60367" w:rsidRDefault="00D60367" w:rsidP="00D60367">
            <w:pPr>
              <w:jc w:val="center"/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116,6</w:t>
            </w:r>
          </w:p>
        </w:tc>
        <w:tc>
          <w:tcPr>
            <w:tcW w:w="581" w:type="pct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14:paraId="2BC31A87" w14:textId="77777777" w:rsidR="00D60367" w:rsidRPr="00D60367" w:rsidRDefault="00D60367" w:rsidP="00D60367">
            <w:pPr>
              <w:jc w:val="center"/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102,7</w:t>
            </w:r>
          </w:p>
        </w:tc>
        <w:tc>
          <w:tcPr>
            <w:tcW w:w="554" w:type="pct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14:paraId="76DD6F80" w14:textId="77777777" w:rsidR="00D60367" w:rsidRPr="00D60367" w:rsidRDefault="00D60367" w:rsidP="00D60367">
            <w:pPr>
              <w:jc w:val="center"/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116,2</w:t>
            </w:r>
          </w:p>
        </w:tc>
      </w:tr>
      <w:tr w:rsidR="00D60367" w:rsidRPr="00D60367" w14:paraId="1DB42BA5" w14:textId="77777777" w:rsidTr="00D5136F">
        <w:trPr>
          <w:cantSplit/>
          <w:trHeight w:val="284"/>
        </w:trPr>
        <w:tc>
          <w:tcPr>
            <w:tcW w:w="2702" w:type="pct"/>
            <w:tcBorders>
              <w:top w:val="nil"/>
              <w:left w:val="single" w:sz="6" w:space="0" w:color="auto"/>
              <w:bottom w:val="nil"/>
              <w:right w:val="nil"/>
            </w:tcBorders>
            <w:vAlign w:val="bottom"/>
          </w:tcPr>
          <w:p w14:paraId="5D254095" w14:textId="77777777" w:rsidR="00D60367" w:rsidRPr="00D60367" w:rsidRDefault="00D60367" w:rsidP="00D60367">
            <w:pPr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Балык</w:t>
            </w:r>
          </w:p>
        </w:tc>
        <w:tc>
          <w:tcPr>
            <w:tcW w:w="581" w:type="pct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14:paraId="792B6E7D" w14:textId="77777777" w:rsidR="00D60367" w:rsidRPr="00D60367" w:rsidRDefault="00D60367" w:rsidP="00D60367">
            <w:pPr>
              <w:jc w:val="center"/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116,9</w:t>
            </w:r>
          </w:p>
        </w:tc>
        <w:tc>
          <w:tcPr>
            <w:tcW w:w="581" w:type="pct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14:paraId="123AB3DD" w14:textId="77777777" w:rsidR="00D60367" w:rsidRPr="00D60367" w:rsidRDefault="00D60367" w:rsidP="00D60367">
            <w:pPr>
              <w:jc w:val="center"/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109,2</w:t>
            </w:r>
          </w:p>
        </w:tc>
        <w:tc>
          <w:tcPr>
            <w:tcW w:w="581" w:type="pct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14:paraId="7112E1E6" w14:textId="77777777" w:rsidR="00D60367" w:rsidRPr="00D60367" w:rsidRDefault="00D60367" w:rsidP="00D60367">
            <w:pPr>
              <w:jc w:val="center"/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100,2</w:t>
            </w:r>
          </w:p>
        </w:tc>
        <w:tc>
          <w:tcPr>
            <w:tcW w:w="554" w:type="pct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14:paraId="7C7132BB" w14:textId="77777777" w:rsidR="00D60367" w:rsidRPr="00D60367" w:rsidRDefault="00D60367" w:rsidP="00D60367">
            <w:pPr>
              <w:jc w:val="center"/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117,1</w:t>
            </w:r>
          </w:p>
        </w:tc>
      </w:tr>
      <w:tr w:rsidR="00D60367" w:rsidRPr="00D60367" w14:paraId="3D86CF32" w14:textId="77777777" w:rsidTr="00D5136F">
        <w:trPr>
          <w:cantSplit/>
          <w:trHeight w:val="284"/>
        </w:trPr>
        <w:tc>
          <w:tcPr>
            <w:tcW w:w="2702" w:type="pct"/>
            <w:tcBorders>
              <w:top w:val="nil"/>
              <w:left w:val="single" w:sz="6" w:space="0" w:color="auto"/>
              <w:bottom w:val="nil"/>
              <w:right w:val="nil"/>
            </w:tcBorders>
            <w:vAlign w:val="bottom"/>
          </w:tcPr>
          <w:p w14:paraId="23FB0839" w14:textId="77777777" w:rsidR="00D60367" w:rsidRPr="00D60367" w:rsidRDefault="00D60367" w:rsidP="00D60367">
            <w:pPr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Сүт азыктары, сыр жана жумуртка</w:t>
            </w:r>
          </w:p>
        </w:tc>
        <w:tc>
          <w:tcPr>
            <w:tcW w:w="581" w:type="pct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14:paraId="70773DC8" w14:textId="77777777" w:rsidR="00D60367" w:rsidRPr="00D60367" w:rsidRDefault="00D60367" w:rsidP="00D60367">
            <w:pPr>
              <w:jc w:val="center"/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124,5</w:t>
            </w:r>
          </w:p>
        </w:tc>
        <w:tc>
          <w:tcPr>
            <w:tcW w:w="581" w:type="pct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14:paraId="298A2203" w14:textId="77777777" w:rsidR="00D60367" w:rsidRPr="00D60367" w:rsidRDefault="00D60367" w:rsidP="00D60367">
            <w:pPr>
              <w:jc w:val="center"/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107,7</w:t>
            </w:r>
          </w:p>
        </w:tc>
        <w:tc>
          <w:tcPr>
            <w:tcW w:w="581" w:type="pct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14:paraId="33478669" w14:textId="77777777" w:rsidR="00D60367" w:rsidRPr="00D60367" w:rsidRDefault="00D60367" w:rsidP="00D60367">
            <w:pPr>
              <w:jc w:val="center"/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99,3</w:t>
            </w:r>
          </w:p>
        </w:tc>
        <w:tc>
          <w:tcPr>
            <w:tcW w:w="554" w:type="pct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14:paraId="59FC4242" w14:textId="77777777" w:rsidR="00D60367" w:rsidRPr="00D60367" w:rsidRDefault="00D60367" w:rsidP="00D60367">
            <w:pPr>
              <w:jc w:val="center"/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117,8</w:t>
            </w:r>
          </w:p>
        </w:tc>
      </w:tr>
      <w:tr w:rsidR="00D60367" w:rsidRPr="00D60367" w14:paraId="33804C0D" w14:textId="77777777" w:rsidTr="00D5136F">
        <w:trPr>
          <w:cantSplit/>
          <w:trHeight w:val="284"/>
        </w:trPr>
        <w:tc>
          <w:tcPr>
            <w:tcW w:w="2702" w:type="pct"/>
            <w:tcBorders>
              <w:top w:val="nil"/>
              <w:left w:val="single" w:sz="6" w:space="0" w:color="auto"/>
              <w:bottom w:val="nil"/>
              <w:right w:val="nil"/>
            </w:tcBorders>
            <w:vAlign w:val="bottom"/>
          </w:tcPr>
          <w:p w14:paraId="77C7763F" w14:textId="77777777" w:rsidR="00D60367" w:rsidRPr="00D60367" w:rsidRDefault="00D60367" w:rsidP="00D60367">
            <w:pPr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Май жана тоң май</w:t>
            </w:r>
          </w:p>
        </w:tc>
        <w:tc>
          <w:tcPr>
            <w:tcW w:w="581" w:type="pct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14:paraId="3A103ADC" w14:textId="77777777" w:rsidR="00D60367" w:rsidRPr="00D60367" w:rsidRDefault="00D60367" w:rsidP="00D60367">
            <w:pPr>
              <w:jc w:val="center"/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118,1</w:t>
            </w:r>
          </w:p>
        </w:tc>
        <w:tc>
          <w:tcPr>
            <w:tcW w:w="581" w:type="pct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14:paraId="1BAEDA06" w14:textId="77777777" w:rsidR="00D60367" w:rsidRPr="00D60367" w:rsidRDefault="00D60367" w:rsidP="00D60367">
            <w:pPr>
              <w:jc w:val="center"/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107,1</w:t>
            </w:r>
          </w:p>
        </w:tc>
        <w:tc>
          <w:tcPr>
            <w:tcW w:w="581" w:type="pct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14:paraId="1DEED254" w14:textId="77777777" w:rsidR="00D60367" w:rsidRPr="00D60367" w:rsidRDefault="00D60367" w:rsidP="00D60367">
            <w:pPr>
              <w:jc w:val="center"/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100,1</w:t>
            </w:r>
          </w:p>
        </w:tc>
        <w:tc>
          <w:tcPr>
            <w:tcW w:w="554" w:type="pct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14:paraId="6E079231" w14:textId="77777777" w:rsidR="00D60367" w:rsidRPr="00D60367" w:rsidRDefault="00D60367" w:rsidP="00D60367">
            <w:pPr>
              <w:jc w:val="center"/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115,0</w:t>
            </w:r>
          </w:p>
        </w:tc>
      </w:tr>
      <w:tr w:rsidR="00D60367" w:rsidRPr="00D60367" w14:paraId="59D56CCA" w14:textId="77777777" w:rsidTr="00D5136F">
        <w:trPr>
          <w:cantSplit/>
          <w:trHeight w:val="284"/>
        </w:trPr>
        <w:tc>
          <w:tcPr>
            <w:tcW w:w="2702" w:type="pct"/>
            <w:tcBorders>
              <w:top w:val="nil"/>
              <w:left w:val="single" w:sz="6" w:space="0" w:color="auto"/>
              <w:bottom w:val="nil"/>
              <w:right w:val="nil"/>
            </w:tcBorders>
            <w:vAlign w:val="bottom"/>
          </w:tcPr>
          <w:p w14:paraId="5BF25813" w14:textId="77777777" w:rsidR="00D60367" w:rsidRPr="00D60367" w:rsidRDefault="00D60367" w:rsidP="00D60367">
            <w:pPr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Жемиштер жана жашылчалар</w:t>
            </w:r>
          </w:p>
        </w:tc>
        <w:tc>
          <w:tcPr>
            <w:tcW w:w="581" w:type="pct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14:paraId="7B29CA6F" w14:textId="77777777" w:rsidR="00D60367" w:rsidRPr="00D60367" w:rsidRDefault="00D60367" w:rsidP="00D60367">
            <w:pPr>
              <w:jc w:val="center"/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90,2</w:t>
            </w:r>
          </w:p>
        </w:tc>
        <w:tc>
          <w:tcPr>
            <w:tcW w:w="581" w:type="pct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14:paraId="0D47F5FE" w14:textId="77777777" w:rsidR="00D60367" w:rsidRPr="00D60367" w:rsidRDefault="00D60367" w:rsidP="00D60367">
            <w:pPr>
              <w:jc w:val="center"/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91,9</w:t>
            </w:r>
          </w:p>
        </w:tc>
        <w:tc>
          <w:tcPr>
            <w:tcW w:w="581" w:type="pct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14:paraId="1CB4D9E2" w14:textId="77777777" w:rsidR="00D60367" w:rsidRPr="00D60367" w:rsidRDefault="00D60367" w:rsidP="00D60367">
            <w:pPr>
              <w:jc w:val="center"/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86,5</w:t>
            </w:r>
          </w:p>
        </w:tc>
        <w:tc>
          <w:tcPr>
            <w:tcW w:w="554" w:type="pct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14:paraId="611766F3" w14:textId="77777777" w:rsidR="00D60367" w:rsidRPr="00D60367" w:rsidRDefault="00D60367" w:rsidP="00D60367">
            <w:pPr>
              <w:jc w:val="center"/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91,9</w:t>
            </w:r>
          </w:p>
        </w:tc>
      </w:tr>
      <w:tr w:rsidR="00D60367" w:rsidRPr="00D60367" w14:paraId="021DF45E" w14:textId="77777777" w:rsidTr="00D5136F">
        <w:trPr>
          <w:cantSplit/>
          <w:trHeight w:val="284"/>
        </w:trPr>
        <w:tc>
          <w:tcPr>
            <w:tcW w:w="2702" w:type="pct"/>
            <w:tcBorders>
              <w:top w:val="nil"/>
              <w:left w:val="single" w:sz="6" w:space="0" w:color="auto"/>
              <w:bottom w:val="nil"/>
              <w:right w:val="nil"/>
            </w:tcBorders>
            <w:vAlign w:val="bottom"/>
          </w:tcPr>
          <w:p w14:paraId="6BBB6C87" w14:textId="77777777" w:rsidR="00D60367" w:rsidRPr="00D60367" w:rsidRDefault="00D60367" w:rsidP="00D60367">
            <w:pPr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Кант, джем,  бал, шоколад жана момпосуй</w:t>
            </w:r>
          </w:p>
        </w:tc>
        <w:tc>
          <w:tcPr>
            <w:tcW w:w="581" w:type="pct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14:paraId="103F6D82" w14:textId="77777777" w:rsidR="00D60367" w:rsidRPr="00D60367" w:rsidRDefault="00D60367" w:rsidP="00D60367">
            <w:pPr>
              <w:jc w:val="center"/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108,8</w:t>
            </w:r>
          </w:p>
        </w:tc>
        <w:tc>
          <w:tcPr>
            <w:tcW w:w="581" w:type="pct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14:paraId="6C58CE72" w14:textId="77777777" w:rsidR="00D60367" w:rsidRPr="00D60367" w:rsidRDefault="00D60367" w:rsidP="00D60367">
            <w:pPr>
              <w:jc w:val="center"/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107,2</w:t>
            </w:r>
          </w:p>
        </w:tc>
        <w:tc>
          <w:tcPr>
            <w:tcW w:w="581" w:type="pct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14:paraId="25F4CA6D" w14:textId="77777777" w:rsidR="00D60367" w:rsidRPr="00D60367" w:rsidRDefault="00D60367" w:rsidP="00D60367">
            <w:pPr>
              <w:jc w:val="center"/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99,3</w:t>
            </w:r>
          </w:p>
        </w:tc>
        <w:tc>
          <w:tcPr>
            <w:tcW w:w="554" w:type="pct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14:paraId="3B06775D" w14:textId="77777777" w:rsidR="00D60367" w:rsidRPr="00D60367" w:rsidRDefault="00D60367" w:rsidP="00D60367">
            <w:pPr>
              <w:jc w:val="center"/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110,9</w:t>
            </w:r>
          </w:p>
        </w:tc>
      </w:tr>
      <w:tr w:rsidR="00D60367" w:rsidRPr="00D60367" w14:paraId="4B90C89A" w14:textId="77777777" w:rsidTr="00D5136F">
        <w:trPr>
          <w:cantSplit/>
          <w:trHeight w:val="284"/>
        </w:trPr>
        <w:tc>
          <w:tcPr>
            <w:tcW w:w="2702" w:type="pct"/>
            <w:tcBorders>
              <w:top w:val="nil"/>
              <w:left w:val="single" w:sz="6" w:space="0" w:color="auto"/>
              <w:bottom w:val="nil"/>
              <w:right w:val="nil"/>
            </w:tcBorders>
            <w:vAlign w:val="bottom"/>
          </w:tcPr>
          <w:p w14:paraId="52347BDC" w14:textId="77777777" w:rsidR="00D60367" w:rsidRPr="00D60367" w:rsidRDefault="00D60367" w:rsidP="00D60367">
            <w:pPr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Алкоголсуз суусундуктар</w:t>
            </w:r>
          </w:p>
        </w:tc>
        <w:tc>
          <w:tcPr>
            <w:tcW w:w="581" w:type="pct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14:paraId="42808C3A" w14:textId="77777777" w:rsidR="00D60367" w:rsidRPr="00D60367" w:rsidRDefault="00D60367" w:rsidP="00D60367">
            <w:pPr>
              <w:jc w:val="center"/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120,2</w:t>
            </w:r>
          </w:p>
        </w:tc>
        <w:tc>
          <w:tcPr>
            <w:tcW w:w="581" w:type="pct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14:paraId="58906DBA" w14:textId="77777777" w:rsidR="00D60367" w:rsidRPr="00D60367" w:rsidRDefault="00D60367" w:rsidP="00D60367">
            <w:pPr>
              <w:jc w:val="center"/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109,9</w:t>
            </w:r>
          </w:p>
        </w:tc>
        <w:tc>
          <w:tcPr>
            <w:tcW w:w="581" w:type="pct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14:paraId="37CE5E8C" w14:textId="77777777" w:rsidR="00D60367" w:rsidRPr="00D60367" w:rsidRDefault="00D60367" w:rsidP="00D60367">
            <w:pPr>
              <w:jc w:val="center"/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100,8</w:t>
            </w:r>
          </w:p>
        </w:tc>
        <w:tc>
          <w:tcPr>
            <w:tcW w:w="554" w:type="pct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14:paraId="030E02DF" w14:textId="77777777" w:rsidR="00D60367" w:rsidRPr="00D60367" w:rsidRDefault="00D60367" w:rsidP="00D60367">
            <w:pPr>
              <w:jc w:val="center"/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117,4</w:t>
            </w:r>
          </w:p>
        </w:tc>
      </w:tr>
      <w:tr w:rsidR="00D60367" w:rsidRPr="00D60367" w14:paraId="5781E1FD" w14:textId="77777777" w:rsidTr="00D5136F">
        <w:trPr>
          <w:cantSplit/>
          <w:trHeight w:val="284"/>
        </w:trPr>
        <w:tc>
          <w:tcPr>
            <w:tcW w:w="2702" w:type="pct"/>
            <w:tcBorders>
              <w:top w:val="nil"/>
              <w:left w:val="single" w:sz="6" w:space="0" w:color="auto"/>
              <w:bottom w:val="nil"/>
              <w:right w:val="nil"/>
            </w:tcBorders>
            <w:vAlign w:val="bottom"/>
          </w:tcPr>
          <w:p w14:paraId="0C6CA081" w14:textId="77777777" w:rsidR="00D60367" w:rsidRPr="00D60367" w:rsidRDefault="00D60367" w:rsidP="00D60367">
            <w:pPr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Алкоголдук ичимдиктер</w:t>
            </w:r>
          </w:p>
        </w:tc>
        <w:tc>
          <w:tcPr>
            <w:tcW w:w="581" w:type="pct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14:paraId="3E563634" w14:textId="77777777" w:rsidR="00D60367" w:rsidRPr="00D60367" w:rsidRDefault="00D60367" w:rsidP="00D60367">
            <w:pPr>
              <w:jc w:val="center"/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119,3</w:t>
            </w:r>
          </w:p>
        </w:tc>
        <w:tc>
          <w:tcPr>
            <w:tcW w:w="581" w:type="pct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14:paraId="0C6A2B5B" w14:textId="77777777" w:rsidR="00D60367" w:rsidRPr="00D60367" w:rsidRDefault="00D60367" w:rsidP="00D60367">
            <w:pPr>
              <w:jc w:val="center"/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107,0</w:t>
            </w:r>
          </w:p>
        </w:tc>
        <w:tc>
          <w:tcPr>
            <w:tcW w:w="581" w:type="pct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14:paraId="600DF9F4" w14:textId="77777777" w:rsidR="00D60367" w:rsidRPr="00D60367" w:rsidRDefault="00D60367" w:rsidP="00D60367">
            <w:pPr>
              <w:jc w:val="center"/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100,0</w:t>
            </w:r>
          </w:p>
        </w:tc>
        <w:tc>
          <w:tcPr>
            <w:tcW w:w="554" w:type="pct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14:paraId="133AF2D0" w14:textId="77777777" w:rsidR="00D60367" w:rsidRPr="00D60367" w:rsidRDefault="00D60367" w:rsidP="00D60367">
            <w:pPr>
              <w:jc w:val="center"/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119,6</w:t>
            </w:r>
          </w:p>
        </w:tc>
      </w:tr>
      <w:tr w:rsidR="00D60367" w:rsidRPr="00D60367" w14:paraId="1D4E278D" w14:textId="77777777" w:rsidTr="00D5136F">
        <w:trPr>
          <w:cantSplit/>
          <w:trHeight w:val="284"/>
        </w:trPr>
        <w:tc>
          <w:tcPr>
            <w:tcW w:w="2702" w:type="pct"/>
            <w:tcBorders>
              <w:top w:val="nil"/>
              <w:left w:val="single" w:sz="6" w:space="0" w:color="auto"/>
              <w:bottom w:val="nil"/>
              <w:right w:val="nil"/>
            </w:tcBorders>
            <w:vAlign w:val="bottom"/>
          </w:tcPr>
          <w:p w14:paraId="2CC78B3E" w14:textId="77777777" w:rsidR="00D60367" w:rsidRPr="00D60367" w:rsidRDefault="00D60367" w:rsidP="00D60367">
            <w:pPr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Тамеки</w:t>
            </w:r>
          </w:p>
        </w:tc>
        <w:tc>
          <w:tcPr>
            <w:tcW w:w="581" w:type="pct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14:paraId="7E358550" w14:textId="77777777" w:rsidR="00D60367" w:rsidRPr="00D60367" w:rsidRDefault="00D60367" w:rsidP="00D60367">
            <w:pPr>
              <w:jc w:val="center"/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122,2</w:t>
            </w:r>
          </w:p>
        </w:tc>
        <w:tc>
          <w:tcPr>
            <w:tcW w:w="581" w:type="pct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14:paraId="66484C51" w14:textId="77777777" w:rsidR="00D60367" w:rsidRPr="00D60367" w:rsidRDefault="00D60367" w:rsidP="00D60367">
            <w:pPr>
              <w:jc w:val="center"/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109,8</w:t>
            </w:r>
          </w:p>
        </w:tc>
        <w:tc>
          <w:tcPr>
            <w:tcW w:w="581" w:type="pct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14:paraId="7EA49BCF" w14:textId="77777777" w:rsidR="00D60367" w:rsidRPr="00D60367" w:rsidRDefault="00D60367" w:rsidP="00D60367">
            <w:pPr>
              <w:jc w:val="center"/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100,1</w:t>
            </w:r>
          </w:p>
        </w:tc>
        <w:tc>
          <w:tcPr>
            <w:tcW w:w="554" w:type="pct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14:paraId="0BFA52FB" w14:textId="77777777" w:rsidR="00D60367" w:rsidRPr="00D60367" w:rsidRDefault="00D60367" w:rsidP="00D60367">
            <w:pPr>
              <w:jc w:val="center"/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119,2</w:t>
            </w:r>
          </w:p>
        </w:tc>
      </w:tr>
      <w:tr w:rsidR="00D60367" w:rsidRPr="00D60367" w14:paraId="35DB0D78" w14:textId="77777777" w:rsidTr="00D5136F">
        <w:trPr>
          <w:cantSplit/>
          <w:trHeight w:val="284"/>
        </w:trPr>
        <w:tc>
          <w:tcPr>
            <w:tcW w:w="2702" w:type="pct"/>
            <w:tcBorders>
              <w:top w:val="nil"/>
              <w:left w:val="single" w:sz="6" w:space="0" w:color="auto"/>
              <w:bottom w:val="nil"/>
              <w:right w:val="nil"/>
            </w:tcBorders>
            <w:vAlign w:val="bottom"/>
          </w:tcPr>
          <w:p w14:paraId="5A5000D2" w14:textId="77777777" w:rsidR="00D60367" w:rsidRPr="00D60367" w:rsidRDefault="00D60367" w:rsidP="00D60367">
            <w:pPr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Кийим жана бут кийим</w:t>
            </w:r>
          </w:p>
        </w:tc>
        <w:tc>
          <w:tcPr>
            <w:tcW w:w="581" w:type="pct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14:paraId="4A3C65C2" w14:textId="77777777" w:rsidR="00D60367" w:rsidRPr="00D60367" w:rsidRDefault="00D60367" w:rsidP="00D60367">
            <w:pPr>
              <w:jc w:val="center"/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107,9</w:t>
            </w:r>
          </w:p>
        </w:tc>
        <w:tc>
          <w:tcPr>
            <w:tcW w:w="581" w:type="pct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14:paraId="0A18ABC8" w14:textId="77777777" w:rsidR="00D60367" w:rsidRPr="00D60367" w:rsidRDefault="00D60367" w:rsidP="00D60367">
            <w:pPr>
              <w:jc w:val="center"/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105,8</w:t>
            </w:r>
          </w:p>
        </w:tc>
        <w:tc>
          <w:tcPr>
            <w:tcW w:w="581" w:type="pct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14:paraId="6F82C523" w14:textId="77777777" w:rsidR="00D60367" w:rsidRPr="00D60367" w:rsidRDefault="00D60367" w:rsidP="00D60367">
            <w:pPr>
              <w:jc w:val="center"/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100,6</w:t>
            </w:r>
          </w:p>
        </w:tc>
        <w:tc>
          <w:tcPr>
            <w:tcW w:w="554" w:type="pct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14:paraId="06D1B360" w14:textId="77777777" w:rsidR="00D60367" w:rsidRPr="00D60367" w:rsidRDefault="00D60367" w:rsidP="00D60367">
            <w:pPr>
              <w:jc w:val="center"/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106,7</w:t>
            </w:r>
          </w:p>
        </w:tc>
      </w:tr>
      <w:tr w:rsidR="00D60367" w:rsidRPr="00D60367" w14:paraId="00A4E54B" w14:textId="77777777" w:rsidTr="00D5136F">
        <w:trPr>
          <w:cantSplit/>
          <w:trHeight w:val="284"/>
        </w:trPr>
        <w:tc>
          <w:tcPr>
            <w:tcW w:w="2702" w:type="pct"/>
            <w:tcBorders>
              <w:top w:val="nil"/>
              <w:left w:val="single" w:sz="6" w:space="0" w:color="auto"/>
              <w:bottom w:val="nil"/>
              <w:right w:val="nil"/>
            </w:tcBorders>
            <w:vAlign w:val="bottom"/>
          </w:tcPr>
          <w:p w14:paraId="2FA072C9" w14:textId="77777777" w:rsidR="00D60367" w:rsidRPr="00D60367" w:rsidRDefault="00D60367" w:rsidP="00D60367">
            <w:pPr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Турак жай тейлѳѳлѳрү, суу, электр энергиясы, газ жана башка отундун түрлѳрү</w:t>
            </w:r>
          </w:p>
        </w:tc>
        <w:tc>
          <w:tcPr>
            <w:tcW w:w="581" w:type="pct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14:paraId="396059B8" w14:textId="77777777" w:rsidR="00D60367" w:rsidRPr="00D60367" w:rsidRDefault="00D60367" w:rsidP="00D60367">
            <w:pPr>
              <w:jc w:val="center"/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109,8</w:t>
            </w:r>
          </w:p>
        </w:tc>
        <w:tc>
          <w:tcPr>
            <w:tcW w:w="581" w:type="pct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14:paraId="405EB35F" w14:textId="77777777" w:rsidR="00D60367" w:rsidRPr="00D60367" w:rsidRDefault="00D60367" w:rsidP="00D60367">
            <w:pPr>
              <w:jc w:val="center"/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104,5</w:t>
            </w:r>
          </w:p>
        </w:tc>
        <w:tc>
          <w:tcPr>
            <w:tcW w:w="581" w:type="pct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14:paraId="0C1420F3" w14:textId="77777777" w:rsidR="00D60367" w:rsidRPr="00D60367" w:rsidRDefault="00D60367" w:rsidP="00D60367">
            <w:pPr>
              <w:jc w:val="center"/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100,0</w:t>
            </w:r>
          </w:p>
        </w:tc>
        <w:tc>
          <w:tcPr>
            <w:tcW w:w="554" w:type="pct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14:paraId="7B40D128" w14:textId="77777777" w:rsidR="00D60367" w:rsidRPr="00D60367" w:rsidRDefault="00D60367" w:rsidP="00D60367">
            <w:pPr>
              <w:jc w:val="center"/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111,6</w:t>
            </w:r>
          </w:p>
        </w:tc>
      </w:tr>
      <w:tr w:rsidR="00D60367" w:rsidRPr="00D60367" w14:paraId="6C2C7240" w14:textId="77777777" w:rsidTr="00D5136F">
        <w:trPr>
          <w:cantSplit/>
          <w:trHeight w:val="284"/>
        </w:trPr>
        <w:tc>
          <w:tcPr>
            <w:tcW w:w="2702" w:type="pct"/>
            <w:tcBorders>
              <w:top w:val="nil"/>
              <w:left w:val="single" w:sz="6" w:space="0" w:color="auto"/>
              <w:bottom w:val="nil"/>
              <w:right w:val="nil"/>
            </w:tcBorders>
            <w:vAlign w:val="bottom"/>
          </w:tcPr>
          <w:p w14:paraId="50FD282A" w14:textId="77777777" w:rsidR="00D60367" w:rsidRPr="00D60367" w:rsidRDefault="00D60367" w:rsidP="00D60367">
            <w:pPr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Үй тиричилик буюмдары, тиричилик техникасы</w:t>
            </w:r>
          </w:p>
        </w:tc>
        <w:tc>
          <w:tcPr>
            <w:tcW w:w="581" w:type="pct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14:paraId="1AFABCC3" w14:textId="77777777" w:rsidR="00D60367" w:rsidRPr="00D60367" w:rsidRDefault="00D60367" w:rsidP="00D60367">
            <w:pPr>
              <w:jc w:val="center"/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109,1</w:t>
            </w:r>
          </w:p>
        </w:tc>
        <w:tc>
          <w:tcPr>
            <w:tcW w:w="581" w:type="pct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14:paraId="20283A31" w14:textId="77777777" w:rsidR="00D60367" w:rsidRPr="00D60367" w:rsidRDefault="00D60367" w:rsidP="00D60367">
            <w:pPr>
              <w:jc w:val="center"/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103,9</w:t>
            </w:r>
          </w:p>
        </w:tc>
        <w:tc>
          <w:tcPr>
            <w:tcW w:w="581" w:type="pct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14:paraId="424D29DD" w14:textId="77777777" w:rsidR="00D60367" w:rsidRPr="00D60367" w:rsidRDefault="00D60367" w:rsidP="00D60367">
            <w:pPr>
              <w:jc w:val="center"/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100,4</w:t>
            </w:r>
          </w:p>
        </w:tc>
        <w:tc>
          <w:tcPr>
            <w:tcW w:w="554" w:type="pct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14:paraId="254BE8BD" w14:textId="77777777" w:rsidR="00D60367" w:rsidRPr="00D60367" w:rsidRDefault="00D60367" w:rsidP="00D60367">
            <w:pPr>
              <w:jc w:val="center"/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108,4</w:t>
            </w:r>
          </w:p>
        </w:tc>
      </w:tr>
      <w:tr w:rsidR="00D60367" w:rsidRPr="00D60367" w14:paraId="0E226C9E" w14:textId="77777777" w:rsidTr="00D5136F">
        <w:trPr>
          <w:cantSplit/>
          <w:trHeight w:val="284"/>
        </w:trPr>
        <w:tc>
          <w:tcPr>
            <w:tcW w:w="2702" w:type="pct"/>
            <w:tcBorders>
              <w:top w:val="nil"/>
              <w:left w:val="single" w:sz="6" w:space="0" w:color="auto"/>
              <w:bottom w:val="nil"/>
              <w:right w:val="nil"/>
            </w:tcBorders>
            <w:vAlign w:val="bottom"/>
          </w:tcPr>
          <w:p w14:paraId="0027E80E" w14:textId="77777777" w:rsidR="00D60367" w:rsidRPr="00D60367" w:rsidRDefault="00D60367" w:rsidP="00D60367">
            <w:pPr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 xml:space="preserve">Саламаттыкты сактоо </w:t>
            </w:r>
          </w:p>
        </w:tc>
        <w:tc>
          <w:tcPr>
            <w:tcW w:w="581" w:type="pct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14:paraId="15FE1CA8" w14:textId="77777777" w:rsidR="00D60367" w:rsidRPr="00D60367" w:rsidRDefault="00D60367" w:rsidP="00D60367">
            <w:pPr>
              <w:jc w:val="center"/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122,9</w:t>
            </w:r>
          </w:p>
        </w:tc>
        <w:tc>
          <w:tcPr>
            <w:tcW w:w="581" w:type="pct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14:paraId="509E1C05" w14:textId="77777777" w:rsidR="00D60367" w:rsidRPr="00D60367" w:rsidRDefault="00D60367" w:rsidP="00D60367">
            <w:pPr>
              <w:jc w:val="center"/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113,3</w:t>
            </w:r>
          </w:p>
        </w:tc>
        <w:tc>
          <w:tcPr>
            <w:tcW w:w="581" w:type="pct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14:paraId="5CA5BC7E" w14:textId="77777777" w:rsidR="00D60367" w:rsidRPr="00D60367" w:rsidRDefault="00D60367" w:rsidP="00D60367">
            <w:pPr>
              <w:jc w:val="center"/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100,5</w:t>
            </w:r>
          </w:p>
        </w:tc>
        <w:tc>
          <w:tcPr>
            <w:tcW w:w="554" w:type="pct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14:paraId="5D3D2788" w14:textId="77777777" w:rsidR="00D60367" w:rsidRPr="00D60367" w:rsidRDefault="00D60367" w:rsidP="00D60367">
            <w:pPr>
              <w:jc w:val="center"/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117,3</w:t>
            </w:r>
          </w:p>
        </w:tc>
      </w:tr>
      <w:tr w:rsidR="00D60367" w:rsidRPr="00D60367" w14:paraId="1F276B6B" w14:textId="77777777" w:rsidTr="00D5136F">
        <w:trPr>
          <w:cantSplit/>
          <w:trHeight w:val="284"/>
        </w:trPr>
        <w:tc>
          <w:tcPr>
            <w:tcW w:w="2702" w:type="pct"/>
            <w:tcBorders>
              <w:top w:val="nil"/>
              <w:left w:val="single" w:sz="6" w:space="0" w:color="auto"/>
              <w:bottom w:val="nil"/>
              <w:right w:val="nil"/>
            </w:tcBorders>
            <w:vAlign w:val="bottom"/>
          </w:tcPr>
          <w:p w14:paraId="59ADA591" w14:textId="77777777" w:rsidR="00D60367" w:rsidRPr="00D60367" w:rsidRDefault="00D60367" w:rsidP="00D60367">
            <w:pPr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Транспорт</w:t>
            </w:r>
          </w:p>
        </w:tc>
        <w:tc>
          <w:tcPr>
            <w:tcW w:w="581" w:type="pct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14:paraId="75B5800B" w14:textId="77777777" w:rsidR="00D60367" w:rsidRPr="00D60367" w:rsidRDefault="00D60367" w:rsidP="00D60367">
            <w:pPr>
              <w:jc w:val="center"/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111,6</w:t>
            </w:r>
          </w:p>
        </w:tc>
        <w:tc>
          <w:tcPr>
            <w:tcW w:w="581" w:type="pct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14:paraId="4EFE1411" w14:textId="77777777" w:rsidR="00D60367" w:rsidRPr="00D60367" w:rsidRDefault="00D60367" w:rsidP="00D60367">
            <w:pPr>
              <w:jc w:val="center"/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109,1</w:t>
            </w:r>
          </w:p>
        </w:tc>
        <w:tc>
          <w:tcPr>
            <w:tcW w:w="581" w:type="pct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14:paraId="0454A393" w14:textId="77777777" w:rsidR="00D60367" w:rsidRPr="00D60367" w:rsidRDefault="00D60367" w:rsidP="00D60367">
            <w:pPr>
              <w:jc w:val="center"/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101,0</w:t>
            </w:r>
          </w:p>
        </w:tc>
        <w:tc>
          <w:tcPr>
            <w:tcW w:w="554" w:type="pct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14:paraId="3E13F83F" w14:textId="77777777" w:rsidR="00D60367" w:rsidRPr="00D60367" w:rsidRDefault="00D60367" w:rsidP="00D60367">
            <w:pPr>
              <w:jc w:val="center"/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108,4</w:t>
            </w:r>
          </w:p>
        </w:tc>
      </w:tr>
      <w:tr w:rsidR="00D60367" w:rsidRPr="00D60367" w14:paraId="7EEBDE53" w14:textId="77777777" w:rsidTr="00D5136F">
        <w:trPr>
          <w:cantSplit/>
          <w:trHeight w:val="284"/>
        </w:trPr>
        <w:tc>
          <w:tcPr>
            <w:tcW w:w="2702" w:type="pct"/>
            <w:tcBorders>
              <w:top w:val="nil"/>
              <w:left w:val="single" w:sz="6" w:space="0" w:color="auto"/>
              <w:bottom w:val="nil"/>
              <w:right w:val="nil"/>
            </w:tcBorders>
            <w:vAlign w:val="bottom"/>
          </w:tcPr>
          <w:p w14:paraId="4650BC3E" w14:textId="77777777" w:rsidR="00D60367" w:rsidRPr="00D60367" w:rsidRDefault="00D60367" w:rsidP="00D60367">
            <w:pPr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Байланыш</w:t>
            </w:r>
          </w:p>
        </w:tc>
        <w:tc>
          <w:tcPr>
            <w:tcW w:w="581" w:type="pct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14:paraId="22525E3B" w14:textId="77777777" w:rsidR="00D60367" w:rsidRPr="00D60367" w:rsidRDefault="00D60367" w:rsidP="00D60367">
            <w:pPr>
              <w:jc w:val="center"/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100,1</w:t>
            </w:r>
          </w:p>
        </w:tc>
        <w:tc>
          <w:tcPr>
            <w:tcW w:w="581" w:type="pct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14:paraId="4CF5D0C1" w14:textId="77777777" w:rsidR="00D60367" w:rsidRPr="00D60367" w:rsidRDefault="00D60367" w:rsidP="00D60367">
            <w:pPr>
              <w:jc w:val="center"/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100,0</w:t>
            </w:r>
          </w:p>
        </w:tc>
        <w:tc>
          <w:tcPr>
            <w:tcW w:w="581" w:type="pct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14:paraId="0D56555B" w14:textId="77777777" w:rsidR="00D60367" w:rsidRPr="00D60367" w:rsidRDefault="00D60367" w:rsidP="00D60367">
            <w:pPr>
              <w:jc w:val="center"/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100,0</w:t>
            </w:r>
          </w:p>
        </w:tc>
        <w:tc>
          <w:tcPr>
            <w:tcW w:w="554" w:type="pct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14:paraId="44154459" w14:textId="77777777" w:rsidR="00D60367" w:rsidRPr="00D60367" w:rsidRDefault="00D60367" w:rsidP="00D60367">
            <w:pPr>
              <w:jc w:val="center"/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100,0</w:t>
            </w:r>
          </w:p>
        </w:tc>
      </w:tr>
      <w:tr w:rsidR="00D60367" w:rsidRPr="00D60367" w14:paraId="54C9847E" w14:textId="77777777" w:rsidTr="00D5136F">
        <w:trPr>
          <w:cantSplit/>
          <w:trHeight w:val="284"/>
        </w:trPr>
        <w:tc>
          <w:tcPr>
            <w:tcW w:w="2702" w:type="pct"/>
            <w:tcBorders>
              <w:top w:val="nil"/>
              <w:left w:val="single" w:sz="6" w:space="0" w:color="auto"/>
              <w:bottom w:val="nil"/>
              <w:right w:val="nil"/>
            </w:tcBorders>
            <w:vAlign w:val="bottom"/>
          </w:tcPr>
          <w:p w14:paraId="39BD07BF" w14:textId="77777777" w:rsidR="00D60367" w:rsidRPr="00D60367" w:rsidRDefault="00D60367" w:rsidP="00D60367">
            <w:pPr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Маданият иш чараларын жана эс алууну уюштуруу</w:t>
            </w:r>
          </w:p>
        </w:tc>
        <w:tc>
          <w:tcPr>
            <w:tcW w:w="581" w:type="pct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14:paraId="23DEEBF3" w14:textId="77777777" w:rsidR="00D60367" w:rsidRPr="00D60367" w:rsidRDefault="00D60367" w:rsidP="00D60367">
            <w:pPr>
              <w:jc w:val="center"/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121,3</w:t>
            </w:r>
          </w:p>
        </w:tc>
        <w:tc>
          <w:tcPr>
            <w:tcW w:w="581" w:type="pct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14:paraId="3A0EA0A5" w14:textId="77777777" w:rsidR="00D60367" w:rsidRPr="00D60367" w:rsidRDefault="00D60367" w:rsidP="00D60367">
            <w:pPr>
              <w:jc w:val="center"/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113,3</w:t>
            </w:r>
          </w:p>
        </w:tc>
        <w:tc>
          <w:tcPr>
            <w:tcW w:w="581" w:type="pct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14:paraId="5E35ABD6" w14:textId="77777777" w:rsidR="00D60367" w:rsidRPr="00D60367" w:rsidRDefault="00D60367" w:rsidP="00D60367">
            <w:pPr>
              <w:jc w:val="center"/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100,1</w:t>
            </w:r>
          </w:p>
        </w:tc>
        <w:tc>
          <w:tcPr>
            <w:tcW w:w="554" w:type="pct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14:paraId="4C0E1F09" w14:textId="77777777" w:rsidR="00D60367" w:rsidRPr="00D60367" w:rsidRDefault="00D60367" w:rsidP="00D60367">
            <w:pPr>
              <w:jc w:val="center"/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114,4</w:t>
            </w:r>
          </w:p>
        </w:tc>
      </w:tr>
      <w:tr w:rsidR="00D60367" w:rsidRPr="00D60367" w14:paraId="1F926EA3" w14:textId="77777777" w:rsidTr="00D5136F">
        <w:trPr>
          <w:cantSplit/>
          <w:trHeight w:val="284"/>
        </w:trPr>
        <w:tc>
          <w:tcPr>
            <w:tcW w:w="2702" w:type="pct"/>
            <w:tcBorders>
              <w:top w:val="nil"/>
              <w:left w:val="single" w:sz="6" w:space="0" w:color="auto"/>
              <w:bottom w:val="nil"/>
              <w:right w:val="nil"/>
            </w:tcBorders>
            <w:vAlign w:val="bottom"/>
          </w:tcPr>
          <w:p w14:paraId="51ECC903" w14:textId="77777777" w:rsidR="00D60367" w:rsidRPr="00D60367" w:rsidRDefault="00D60367" w:rsidP="00D60367">
            <w:pPr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Билим берүү</w:t>
            </w:r>
          </w:p>
        </w:tc>
        <w:tc>
          <w:tcPr>
            <w:tcW w:w="581" w:type="pct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14:paraId="03E85FDF" w14:textId="77777777" w:rsidR="00D60367" w:rsidRPr="00D60367" w:rsidRDefault="00D60367" w:rsidP="00D60367">
            <w:pPr>
              <w:jc w:val="center"/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114,9</w:t>
            </w:r>
          </w:p>
        </w:tc>
        <w:tc>
          <w:tcPr>
            <w:tcW w:w="581" w:type="pct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14:paraId="04B29115" w14:textId="77777777" w:rsidR="00D60367" w:rsidRPr="00D60367" w:rsidRDefault="00D60367" w:rsidP="00D60367">
            <w:pPr>
              <w:jc w:val="center"/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100,0</w:t>
            </w:r>
          </w:p>
        </w:tc>
        <w:tc>
          <w:tcPr>
            <w:tcW w:w="581" w:type="pct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14:paraId="51748667" w14:textId="77777777" w:rsidR="00D60367" w:rsidRPr="00D60367" w:rsidRDefault="00D60367" w:rsidP="00D60367">
            <w:pPr>
              <w:jc w:val="center"/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100,0</w:t>
            </w:r>
          </w:p>
        </w:tc>
        <w:tc>
          <w:tcPr>
            <w:tcW w:w="554" w:type="pct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14:paraId="7E550AF6" w14:textId="77777777" w:rsidR="00D60367" w:rsidRPr="00D60367" w:rsidRDefault="00D60367" w:rsidP="00D60367">
            <w:pPr>
              <w:jc w:val="center"/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115,9</w:t>
            </w:r>
          </w:p>
        </w:tc>
      </w:tr>
      <w:tr w:rsidR="00D60367" w:rsidRPr="00D60367" w14:paraId="75FD278A" w14:textId="77777777" w:rsidTr="00D5136F">
        <w:trPr>
          <w:cantSplit/>
          <w:trHeight w:val="284"/>
        </w:trPr>
        <w:tc>
          <w:tcPr>
            <w:tcW w:w="2702" w:type="pct"/>
            <w:tcBorders>
              <w:top w:val="nil"/>
              <w:left w:val="single" w:sz="6" w:space="0" w:color="auto"/>
              <w:bottom w:val="nil"/>
              <w:right w:val="nil"/>
            </w:tcBorders>
            <w:vAlign w:val="bottom"/>
          </w:tcPr>
          <w:p w14:paraId="4FAB3303" w14:textId="77777777" w:rsidR="00D60367" w:rsidRPr="00D60367" w:rsidRDefault="00D60367" w:rsidP="00D60367">
            <w:pPr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Ресторандар жана мейманканалар</w:t>
            </w:r>
          </w:p>
        </w:tc>
        <w:tc>
          <w:tcPr>
            <w:tcW w:w="581" w:type="pct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14:paraId="75D0E516" w14:textId="77777777" w:rsidR="00D60367" w:rsidRPr="00D60367" w:rsidRDefault="00D60367" w:rsidP="00D60367">
            <w:pPr>
              <w:jc w:val="center"/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114,9</w:t>
            </w:r>
          </w:p>
        </w:tc>
        <w:tc>
          <w:tcPr>
            <w:tcW w:w="581" w:type="pct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14:paraId="69F16584" w14:textId="77777777" w:rsidR="00D60367" w:rsidRPr="00D60367" w:rsidRDefault="00D60367" w:rsidP="00D60367">
            <w:pPr>
              <w:jc w:val="center"/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135,7</w:t>
            </w:r>
          </w:p>
        </w:tc>
        <w:tc>
          <w:tcPr>
            <w:tcW w:w="581" w:type="pct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14:paraId="6CD061C7" w14:textId="77777777" w:rsidR="00D60367" w:rsidRPr="00D60367" w:rsidRDefault="00D60367" w:rsidP="00D60367">
            <w:pPr>
              <w:jc w:val="center"/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100,0</w:t>
            </w:r>
          </w:p>
        </w:tc>
        <w:tc>
          <w:tcPr>
            <w:tcW w:w="554" w:type="pct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14:paraId="1143ED8E" w14:textId="77777777" w:rsidR="00D60367" w:rsidRPr="00D60367" w:rsidRDefault="00D60367" w:rsidP="00D60367">
            <w:pPr>
              <w:jc w:val="center"/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139,8</w:t>
            </w:r>
          </w:p>
        </w:tc>
      </w:tr>
      <w:tr w:rsidR="00D60367" w:rsidRPr="00D60367" w14:paraId="0C7EB494" w14:textId="77777777" w:rsidTr="00D5136F">
        <w:trPr>
          <w:cantSplit/>
          <w:trHeight w:val="284"/>
        </w:trPr>
        <w:tc>
          <w:tcPr>
            <w:tcW w:w="2702" w:type="pct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  <w:vAlign w:val="bottom"/>
          </w:tcPr>
          <w:p w14:paraId="0BE2D9DD" w14:textId="77777777" w:rsidR="00D60367" w:rsidRPr="00D60367" w:rsidRDefault="00D60367" w:rsidP="00D60367">
            <w:pPr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Тейлѳѳ жана ар  кандай буюмдар</w:t>
            </w:r>
          </w:p>
        </w:tc>
        <w:tc>
          <w:tcPr>
            <w:tcW w:w="581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8CCA929" w14:textId="77777777" w:rsidR="00D60367" w:rsidRPr="00D60367" w:rsidRDefault="00D60367" w:rsidP="00D60367">
            <w:pPr>
              <w:jc w:val="center"/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126,3</w:t>
            </w:r>
          </w:p>
        </w:tc>
        <w:tc>
          <w:tcPr>
            <w:tcW w:w="581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E82545F" w14:textId="77777777" w:rsidR="00D60367" w:rsidRPr="00D60367" w:rsidRDefault="00D60367" w:rsidP="00D60367">
            <w:pPr>
              <w:jc w:val="center"/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123,6</w:t>
            </w:r>
          </w:p>
        </w:tc>
        <w:tc>
          <w:tcPr>
            <w:tcW w:w="581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8EBAF7A" w14:textId="77777777" w:rsidR="00D60367" w:rsidRPr="00D60367" w:rsidRDefault="00D60367" w:rsidP="00D60367">
            <w:pPr>
              <w:jc w:val="center"/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100,0</w:t>
            </w:r>
          </w:p>
        </w:tc>
        <w:tc>
          <w:tcPr>
            <w:tcW w:w="554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4B7DBF9" w14:textId="77777777" w:rsidR="00D60367" w:rsidRPr="00D60367" w:rsidRDefault="00D60367" w:rsidP="00D60367">
            <w:pPr>
              <w:jc w:val="center"/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123,6</w:t>
            </w:r>
          </w:p>
        </w:tc>
      </w:tr>
    </w:tbl>
    <w:p w14:paraId="73E2526D" w14:textId="77777777" w:rsidR="00D60367" w:rsidRPr="00D60367" w:rsidRDefault="00D60367" w:rsidP="00D60367">
      <w:pPr>
        <w:jc w:val="center"/>
        <w:rPr>
          <w:sz w:val="10"/>
          <w:szCs w:val="24"/>
          <w:lang w:eastAsia="ru-RU"/>
        </w:rPr>
      </w:pPr>
    </w:p>
    <w:p w14:paraId="4C81166F" w14:textId="77777777" w:rsidR="00D60367" w:rsidRPr="00D60367" w:rsidRDefault="00D60367" w:rsidP="00D60367">
      <w:pPr>
        <w:rPr>
          <w:sz w:val="18"/>
          <w:szCs w:val="18"/>
          <w:lang w:eastAsia="ru-RU"/>
        </w:rPr>
      </w:pPr>
      <w:r w:rsidRPr="00D60367">
        <w:rPr>
          <w:sz w:val="18"/>
          <w:szCs w:val="18"/>
          <w:vertAlign w:val="superscript"/>
          <w:lang w:eastAsia="ru-RU"/>
        </w:rPr>
        <w:t>1</w:t>
      </w:r>
      <w:r w:rsidRPr="00D60367">
        <w:rPr>
          <w:sz w:val="18"/>
          <w:szCs w:val="18"/>
          <w:lang w:eastAsia="ru-RU"/>
        </w:rPr>
        <w:t xml:space="preserve"> – Ѳткѳн айга карата</w:t>
      </w:r>
    </w:p>
    <w:p w14:paraId="0F467D77" w14:textId="77777777" w:rsidR="00D60367" w:rsidRPr="00D60367" w:rsidRDefault="00D60367" w:rsidP="00D60367">
      <w:pPr>
        <w:rPr>
          <w:sz w:val="18"/>
          <w:szCs w:val="18"/>
          <w:lang w:eastAsia="ru-RU"/>
        </w:rPr>
      </w:pPr>
      <w:r w:rsidRPr="00D60367">
        <w:rPr>
          <w:sz w:val="18"/>
          <w:szCs w:val="18"/>
          <w:vertAlign w:val="superscript"/>
          <w:lang w:eastAsia="ru-RU"/>
        </w:rPr>
        <w:t>2</w:t>
      </w:r>
      <w:r w:rsidRPr="00D60367">
        <w:rPr>
          <w:sz w:val="18"/>
          <w:szCs w:val="18"/>
          <w:lang w:eastAsia="ru-RU"/>
        </w:rPr>
        <w:t xml:space="preserve"> – Ѳткѳн жылдын декабрына карата</w:t>
      </w:r>
    </w:p>
    <w:p w14:paraId="677165D8" w14:textId="77777777" w:rsidR="00D60367" w:rsidRPr="00D60367" w:rsidRDefault="00D60367" w:rsidP="00D60367">
      <w:pPr>
        <w:rPr>
          <w:sz w:val="24"/>
          <w:szCs w:val="24"/>
          <w:lang w:eastAsia="ru-RU"/>
        </w:rPr>
      </w:pPr>
      <w:bookmarkStart w:id="223" w:name="_Toc166641355"/>
      <w:bookmarkStart w:id="224" w:name="_Toc166647807"/>
      <w:bookmarkStart w:id="225" w:name="_Toc166647919"/>
      <w:bookmarkStart w:id="226" w:name="_Toc188156664"/>
      <w:bookmarkStart w:id="227" w:name="_Toc188157041"/>
      <w:bookmarkStart w:id="228" w:name="_Toc258853423"/>
      <w:bookmarkStart w:id="229" w:name="_Toc258853974"/>
      <w:bookmarkStart w:id="230" w:name="_Toc266437262"/>
      <w:bookmarkStart w:id="231" w:name="_Toc266438415"/>
      <w:bookmarkStart w:id="232" w:name="_Toc298162560"/>
      <w:bookmarkStart w:id="233" w:name="_Toc347148762"/>
    </w:p>
    <w:p w14:paraId="045CFD05" w14:textId="77777777" w:rsidR="00D60367" w:rsidRPr="00D60367" w:rsidRDefault="00D60367" w:rsidP="00D60367">
      <w:pPr>
        <w:keepNext/>
        <w:outlineLvl w:val="1"/>
        <w:rPr>
          <w:b/>
          <w:bCs/>
          <w:sz w:val="22"/>
          <w:szCs w:val="22"/>
          <w:lang w:eastAsia="ru-RU"/>
        </w:rPr>
      </w:pPr>
      <w:r w:rsidRPr="00D60367">
        <w:rPr>
          <w:b/>
          <w:bCs/>
          <w:sz w:val="22"/>
          <w:szCs w:val="22"/>
          <w:lang w:eastAsia="ru-RU"/>
        </w:rPr>
        <w:t>Облустагы катталган тѳрѳлгѳндѳрдүн, ѳлгѳндѳрдүн саны жана коэффициенттери</w:t>
      </w:r>
      <w:bookmarkEnd w:id="223"/>
      <w:bookmarkEnd w:id="224"/>
      <w:bookmarkEnd w:id="225"/>
      <w:bookmarkEnd w:id="226"/>
      <w:bookmarkEnd w:id="227"/>
      <w:bookmarkEnd w:id="228"/>
      <w:bookmarkEnd w:id="229"/>
      <w:bookmarkEnd w:id="230"/>
      <w:bookmarkEnd w:id="231"/>
      <w:bookmarkEnd w:id="232"/>
      <w:bookmarkEnd w:id="233"/>
    </w:p>
    <w:p w14:paraId="7E634B5B" w14:textId="77777777" w:rsidR="00D60367" w:rsidRPr="00D60367" w:rsidRDefault="00D60367" w:rsidP="00D60367">
      <w:pPr>
        <w:rPr>
          <w:i/>
          <w:iCs/>
          <w:sz w:val="18"/>
          <w:szCs w:val="18"/>
          <w:lang w:eastAsia="ru-RU"/>
        </w:rPr>
      </w:pPr>
      <w:r w:rsidRPr="00D60367">
        <w:rPr>
          <w:i/>
          <w:iCs/>
          <w:sz w:val="18"/>
          <w:szCs w:val="18"/>
          <w:lang w:eastAsia="ru-RU"/>
        </w:rPr>
        <w:t>(январь-июнь)</w:t>
      </w:r>
    </w:p>
    <w:p w14:paraId="424ED825" w14:textId="77777777" w:rsidR="00D60367" w:rsidRPr="00D60367" w:rsidRDefault="00D60367" w:rsidP="00D60367">
      <w:pPr>
        <w:jc w:val="center"/>
        <w:rPr>
          <w:color w:val="000000"/>
          <w:sz w:val="10"/>
          <w:szCs w:val="24"/>
          <w:lang w:eastAsia="ru-RU"/>
        </w:rPr>
      </w:pPr>
      <w:bookmarkStart w:id="234" w:name="_Toc166641356"/>
      <w:bookmarkStart w:id="235" w:name="_Toc166647808"/>
      <w:bookmarkStart w:id="236" w:name="_Toc166647920"/>
      <w:bookmarkStart w:id="237" w:name="_Toc188156665"/>
      <w:bookmarkStart w:id="238" w:name="_Toc188157042"/>
      <w:bookmarkStart w:id="239" w:name="_Toc258853424"/>
      <w:bookmarkStart w:id="240" w:name="_Toc258853975"/>
      <w:bookmarkStart w:id="241" w:name="_Toc266437263"/>
      <w:bookmarkStart w:id="242" w:name="_Toc266438416"/>
      <w:bookmarkStart w:id="243" w:name="_Toc298162561"/>
      <w:bookmarkStart w:id="244" w:name="_Toc347148763"/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2600"/>
        <w:gridCol w:w="1034"/>
        <w:gridCol w:w="1036"/>
        <w:gridCol w:w="1034"/>
        <w:gridCol w:w="861"/>
        <w:gridCol w:w="1274"/>
        <w:gridCol w:w="1266"/>
      </w:tblGrid>
      <w:tr w:rsidR="00D60367" w:rsidRPr="00D60367" w14:paraId="69773948" w14:textId="77777777" w:rsidTr="00D5136F">
        <w:trPr>
          <w:cantSplit/>
          <w:trHeight w:val="276"/>
        </w:trPr>
        <w:tc>
          <w:tcPr>
            <w:tcW w:w="1433" w:type="pct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65C6E778" w14:textId="77777777" w:rsidR="00D60367" w:rsidRPr="00D60367" w:rsidRDefault="00D60367" w:rsidP="00D60367">
            <w:pPr>
              <w:jc w:val="center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197" w:type="pct"/>
            <w:gridSpan w:val="4"/>
            <w:vMerge w:val="restar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1AAAD33E" w14:textId="77777777" w:rsidR="00D60367" w:rsidRPr="00D60367" w:rsidRDefault="00D60367" w:rsidP="00D60367">
            <w:pPr>
              <w:jc w:val="center"/>
              <w:rPr>
                <w:b/>
                <w:color w:val="000000"/>
                <w:sz w:val="18"/>
                <w:szCs w:val="18"/>
                <w:lang w:eastAsia="ru-RU"/>
              </w:rPr>
            </w:pPr>
            <w:r w:rsidRPr="00D60367">
              <w:rPr>
                <w:b/>
                <w:color w:val="000000"/>
                <w:sz w:val="18"/>
                <w:szCs w:val="18"/>
                <w:lang w:eastAsia="ru-RU"/>
              </w:rPr>
              <w:t>Саны (адам)</w:t>
            </w:r>
          </w:p>
        </w:tc>
        <w:tc>
          <w:tcPr>
            <w:tcW w:w="1369" w:type="pct"/>
            <w:gridSpan w:val="2"/>
            <w:vMerge w:val="restart"/>
            <w:tcBorders>
              <w:left w:val="nil"/>
            </w:tcBorders>
            <w:vAlign w:val="center"/>
          </w:tcPr>
          <w:p w14:paraId="32D26995" w14:textId="2046E180" w:rsidR="00D60367" w:rsidRPr="00D60367" w:rsidRDefault="00D60367" w:rsidP="00D60367">
            <w:pPr>
              <w:jc w:val="center"/>
              <w:rPr>
                <w:b/>
                <w:color w:val="000000"/>
                <w:sz w:val="18"/>
                <w:szCs w:val="18"/>
                <w:lang w:eastAsia="ru-RU"/>
              </w:rPr>
            </w:pPr>
            <w:r w:rsidRPr="00D60367">
              <w:rPr>
                <w:b/>
                <w:color w:val="000000"/>
                <w:sz w:val="18"/>
                <w:szCs w:val="18"/>
                <w:lang w:eastAsia="ru-RU"/>
              </w:rPr>
              <w:t>Калктын</w:t>
            </w:r>
            <w:r w:rsidR="00A66D4E">
              <w:rPr>
                <w:b/>
                <w:color w:val="000000"/>
                <w:sz w:val="18"/>
                <w:szCs w:val="18"/>
                <w:lang w:eastAsia="ru-RU"/>
              </w:rPr>
              <w:t xml:space="preserve"> </w:t>
            </w:r>
            <w:r w:rsidRPr="00D60367">
              <w:rPr>
                <w:b/>
                <w:color w:val="000000"/>
                <w:sz w:val="18"/>
                <w:szCs w:val="18"/>
                <w:lang w:eastAsia="ru-RU"/>
              </w:rPr>
              <w:t>1000 адамына</w:t>
            </w:r>
          </w:p>
          <w:p w14:paraId="463B3BF0" w14:textId="08DF377E" w:rsidR="00D60367" w:rsidRPr="00D60367" w:rsidRDefault="00A66D4E" w:rsidP="00A66D4E">
            <w:pPr>
              <w:jc w:val="center"/>
              <w:rPr>
                <w:b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color w:val="000000"/>
                <w:sz w:val="18"/>
                <w:szCs w:val="18"/>
                <w:lang w:eastAsia="ru-RU"/>
              </w:rPr>
              <w:t>а</w:t>
            </w:r>
            <w:r w:rsidR="00D60367" w:rsidRPr="00D60367">
              <w:rPr>
                <w:b/>
                <w:color w:val="000000"/>
                <w:sz w:val="18"/>
                <w:szCs w:val="18"/>
                <w:lang w:eastAsia="ru-RU"/>
              </w:rPr>
              <w:t>лгандагы</w:t>
            </w:r>
            <w:r>
              <w:rPr>
                <w:b/>
                <w:color w:val="000000"/>
                <w:sz w:val="18"/>
                <w:szCs w:val="18"/>
                <w:lang w:eastAsia="ru-RU"/>
              </w:rPr>
              <w:t xml:space="preserve"> </w:t>
            </w:r>
            <w:r w:rsidR="00D60367" w:rsidRPr="00D60367">
              <w:rPr>
                <w:b/>
                <w:color w:val="000000"/>
                <w:sz w:val="18"/>
                <w:szCs w:val="18"/>
                <w:lang w:eastAsia="ru-RU"/>
              </w:rPr>
              <w:t>(промилле)</w:t>
            </w:r>
          </w:p>
        </w:tc>
      </w:tr>
      <w:tr w:rsidR="00D60367" w:rsidRPr="00D60367" w14:paraId="0D46AE35" w14:textId="77777777" w:rsidTr="00D5136F">
        <w:trPr>
          <w:cantSplit/>
          <w:trHeight w:val="276"/>
        </w:trPr>
        <w:tc>
          <w:tcPr>
            <w:tcW w:w="1433" w:type="pct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1DDD69DB" w14:textId="77777777" w:rsidR="00D60367" w:rsidRPr="00D60367" w:rsidRDefault="00D60367" w:rsidP="00D60367">
            <w:pPr>
              <w:jc w:val="center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197" w:type="pct"/>
            <w:gridSpan w:val="4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232C336" w14:textId="77777777" w:rsidR="00D60367" w:rsidRPr="00D60367" w:rsidRDefault="00D60367" w:rsidP="00D60367">
            <w:pPr>
              <w:jc w:val="center"/>
              <w:rPr>
                <w:b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369" w:type="pct"/>
            <w:gridSpan w:val="2"/>
            <w:vMerge/>
            <w:tcBorders>
              <w:left w:val="nil"/>
            </w:tcBorders>
            <w:vAlign w:val="center"/>
          </w:tcPr>
          <w:p w14:paraId="0077C17E" w14:textId="77777777" w:rsidR="00D60367" w:rsidRPr="00D60367" w:rsidRDefault="00D60367" w:rsidP="00D60367">
            <w:pPr>
              <w:jc w:val="center"/>
              <w:rPr>
                <w:b/>
                <w:color w:val="000000"/>
                <w:sz w:val="18"/>
                <w:szCs w:val="18"/>
                <w:lang w:eastAsia="ru-RU"/>
              </w:rPr>
            </w:pPr>
          </w:p>
        </w:tc>
      </w:tr>
      <w:tr w:rsidR="00D60367" w:rsidRPr="00D60367" w14:paraId="3A17ED7E" w14:textId="77777777" w:rsidTr="00D5136F">
        <w:trPr>
          <w:cantSplit/>
          <w:trHeight w:val="314"/>
        </w:trPr>
        <w:tc>
          <w:tcPr>
            <w:tcW w:w="1433" w:type="pct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6B95D9E7" w14:textId="77777777" w:rsidR="00D60367" w:rsidRPr="00D60367" w:rsidRDefault="00D60367" w:rsidP="00D60367">
            <w:pPr>
              <w:jc w:val="center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146" w:type="pct"/>
            <w:gridSpan w:val="2"/>
            <w:tcBorders>
              <w:top w:val="nil"/>
              <w:left w:val="nil"/>
            </w:tcBorders>
            <w:vAlign w:val="center"/>
          </w:tcPr>
          <w:p w14:paraId="6ED57687" w14:textId="77777777" w:rsidR="00D60367" w:rsidRPr="00D60367" w:rsidRDefault="00D60367" w:rsidP="00D60367">
            <w:pPr>
              <w:jc w:val="center"/>
              <w:rPr>
                <w:b/>
                <w:color w:val="000000"/>
                <w:sz w:val="18"/>
                <w:szCs w:val="18"/>
                <w:lang w:eastAsia="ru-RU"/>
              </w:rPr>
            </w:pPr>
            <w:r w:rsidRPr="00D60367">
              <w:rPr>
                <w:b/>
                <w:color w:val="000000"/>
                <w:sz w:val="18"/>
                <w:szCs w:val="18"/>
                <w:lang w:eastAsia="ru-RU"/>
              </w:rPr>
              <w:t>Тѳрѳлгѳндѳр</w:t>
            </w:r>
          </w:p>
        </w:tc>
        <w:tc>
          <w:tcPr>
            <w:tcW w:w="1051" w:type="pct"/>
            <w:gridSpan w:val="2"/>
            <w:tcBorders>
              <w:top w:val="nil"/>
            </w:tcBorders>
            <w:vAlign w:val="center"/>
          </w:tcPr>
          <w:p w14:paraId="0E31082A" w14:textId="77777777" w:rsidR="00D60367" w:rsidRPr="00D60367" w:rsidRDefault="00D60367" w:rsidP="00D60367">
            <w:pPr>
              <w:jc w:val="center"/>
              <w:rPr>
                <w:b/>
                <w:color w:val="000000"/>
                <w:sz w:val="18"/>
                <w:szCs w:val="18"/>
                <w:lang w:eastAsia="ru-RU"/>
              </w:rPr>
            </w:pPr>
            <w:r w:rsidRPr="00D60367">
              <w:rPr>
                <w:b/>
                <w:color w:val="000000"/>
                <w:sz w:val="18"/>
                <w:szCs w:val="18"/>
                <w:lang w:eastAsia="ru-RU"/>
              </w:rPr>
              <w:t>Ѳлгѳндѳр</w:t>
            </w:r>
          </w:p>
        </w:tc>
        <w:tc>
          <w:tcPr>
            <w:tcW w:w="669" w:type="pct"/>
            <w:vAlign w:val="center"/>
          </w:tcPr>
          <w:p w14:paraId="0A12F520" w14:textId="61929A6A" w:rsidR="00D60367" w:rsidRPr="00D60367" w:rsidRDefault="00D60367" w:rsidP="00D60367">
            <w:pPr>
              <w:jc w:val="center"/>
              <w:rPr>
                <w:b/>
                <w:color w:val="000000"/>
                <w:sz w:val="18"/>
                <w:szCs w:val="18"/>
                <w:lang w:eastAsia="ru-RU"/>
              </w:rPr>
            </w:pPr>
            <w:r w:rsidRPr="00D60367">
              <w:rPr>
                <w:b/>
                <w:color w:val="000000"/>
                <w:sz w:val="18"/>
                <w:szCs w:val="18"/>
                <w:lang w:eastAsia="ru-RU"/>
              </w:rPr>
              <w:t>Тѳрѳлгѳндѳр</w:t>
            </w:r>
          </w:p>
        </w:tc>
        <w:tc>
          <w:tcPr>
            <w:tcW w:w="701" w:type="pct"/>
            <w:tcBorders>
              <w:bottom w:val="single" w:sz="4" w:space="0" w:color="auto"/>
            </w:tcBorders>
            <w:vAlign w:val="center"/>
          </w:tcPr>
          <w:p w14:paraId="14527324" w14:textId="77777777" w:rsidR="00D60367" w:rsidRPr="00D60367" w:rsidRDefault="00D60367" w:rsidP="00D60367">
            <w:pPr>
              <w:jc w:val="center"/>
              <w:rPr>
                <w:b/>
                <w:color w:val="000000"/>
                <w:sz w:val="18"/>
                <w:szCs w:val="18"/>
                <w:lang w:eastAsia="ru-RU"/>
              </w:rPr>
            </w:pPr>
            <w:r w:rsidRPr="00D60367">
              <w:rPr>
                <w:b/>
                <w:color w:val="000000"/>
                <w:sz w:val="18"/>
                <w:szCs w:val="18"/>
                <w:lang w:eastAsia="ru-RU"/>
              </w:rPr>
              <w:t>Ѳлгѳндѳр</w:t>
            </w:r>
          </w:p>
        </w:tc>
      </w:tr>
      <w:tr w:rsidR="00D60367" w:rsidRPr="00D60367" w14:paraId="4049EBC6" w14:textId="77777777" w:rsidTr="00D5136F">
        <w:trPr>
          <w:cantSplit/>
          <w:trHeight w:val="387"/>
        </w:trPr>
        <w:tc>
          <w:tcPr>
            <w:tcW w:w="143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FEC434" w14:textId="77777777" w:rsidR="00D60367" w:rsidRPr="00D60367" w:rsidRDefault="00D60367" w:rsidP="00D60367">
            <w:pPr>
              <w:jc w:val="center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73" w:type="pct"/>
            <w:tcBorders>
              <w:left w:val="nil"/>
              <w:bottom w:val="single" w:sz="4" w:space="0" w:color="auto"/>
            </w:tcBorders>
            <w:vAlign w:val="center"/>
          </w:tcPr>
          <w:p w14:paraId="42B9D908" w14:textId="77777777" w:rsidR="00D60367" w:rsidRPr="00D60367" w:rsidRDefault="00D60367" w:rsidP="00B55F2B">
            <w:pPr>
              <w:jc w:val="center"/>
              <w:rPr>
                <w:b/>
                <w:color w:val="000000"/>
                <w:sz w:val="18"/>
                <w:szCs w:val="18"/>
                <w:lang w:eastAsia="ru-RU"/>
              </w:rPr>
            </w:pPr>
            <w:r w:rsidRPr="00D60367">
              <w:rPr>
                <w:b/>
                <w:color w:val="000000"/>
                <w:sz w:val="18"/>
                <w:szCs w:val="18"/>
                <w:lang w:eastAsia="ru-RU"/>
              </w:rPr>
              <w:t>2025</w:t>
            </w:r>
          </w:p>
        </w:tc>
        <w:tc>
          <w:tcPr>
            <w:tcW w:w="574" w:type="pct"/>
            <w:tcBorders>
              <w:bottom w:val="single" w:sz="4" w:space="0" w:color="auto"/>
            </w:tcBorders>
            <w:vAlign w:val="center"/>
          </w:tcPr>
          <w:p w14:paraId="6EC7CF16" w14:textId="77777777" w:rsidR="00D60367" w:rsidRPr="00D60367" w:rsidRDefault="00D60367" w:rsidP="00B55F2B">
            <w:pPr>
              <w:jc w:val="center"/>
              <w:rPr>
                <w:b/>
                <w:color w:val="000000"/>
                <w:sz w:val="18"/>
                <w:szCs w:val="18"/>
                <w:lang w:eastAsia="ru-RU"/>
              </w:rPr>
            </w:pPr>
            <w:r w:rsidRPr="00D60367">
              <w:rPr>
                <w:b/>
                <w:color w:val="000000"/>
                <w:sz w:val="18"/>
                <w:szCs w:val="18"/>
                <w:lang w:eastAsia="ru-RU"/>
              </w:rPr>
              <w:t>2026</w:t>
            </w:r>
          </w:p>
        </w:tc>
        <w:tc>
          <w:tcPr>
            <w:tcW w:w="573" w:type="pct"/>
            <w:tcBorders>
              <w:bottom w:val="single" w:sz="4" w:space="0" w:color="auto"/>
            </w:tcBorders>
            <w:vAlign w:val="center"/>
          </w:tcPr>
          <w:p w14:paraId="02606E44" w14:textId="77777777" w:rsidR="00D60367" w:rsidRPr="00D60367" w:rsidRDefault="00D60367" w:rsidP="00B55F2B">
            <w:pPr>
              <w:ind w:right="-121"/>
              <w:jc w:val="center"/>
              <w:rPr>
                <w:b/>
                <w:color w:val="000000"/>
                <w:sz w:val="18"/>
                <w:szCs w:val="18"/>
                <w:lang w:eastAsia="ru-RU"/>
              </w:rPr>
            </w:pPr>
            <w:r w:rsidRPr="00D60367">
              <w:rPr>
                <w:b/>
                <w:color w:val="000000"/>
                <w:sz w:val="18"/>
                <w:szCs w:val="18"/>
                <w:lang w:eastAsia="ru-RU"/>
              </w:rPr>
              <w:t>2025</w:t>
            </w:r>
          </w:p>
        </w:tc>
        <w:tc>
          <w:tcPr>
            <w:tcW w:w="478" w:type="pct"/>
            <w:tcBorders>
              <w:bottom w:val="single" w:sz="4" w:space="0" w:color="auto"/>
            </w:tcBorders>
            <w:vAlign w:val="center"/>
          </w:tcPr>
          <w:p w14:paraId="4872D023" w14:textId="77777777" w:rsidR="00D60367" w:rsidRPr="00D60367" w:rsidRDefault="00D60367" w:rsidP="00B55F2B">
            <w:pPr>
              <w:ind w:right="-121"/>
              <w:jc w:val="center"/>
              <w:rPr>
                <w:b/>
                <w:color w:val="000000"/>
                <w:sz w:val="18"/>
                <w:szCs w:val="18"/>
                <w:lang w:eastAsia="ru-RU"/>
              </w:rPr>
            </w:pPr>
            <w:r w:rsidRPr="00D60367">
              <w:rPr>
                <w:b/>
                <w:color w:val="000000"/>
                <w:sz w:val="18"/>
                <w:szCs w:val="18"/>
                <w:lang w:eastAsia="ru-RU"/>
              </w:rPr>
              <w:t>2026</w:t>
            </w:r>
          </w:p>
        </w:tc>
        <w:tc>
          <w:tcPr>
            <w:tcW w:w="669" w:type="pct"/>
            <w:tcBorders>
              <w:bottom w:val="single" w:sz="4" w:space="0" w:color="auto"/>
            </w:tcBorders>
            <w:vAlign w:val="center"/>
          </w:tcPr>
          <w:p w14:paraId="77A7B9B6" w14:textId="77777777" w:rsidR="00D60367" w:rsidRPr="00D60367" w:rsidRDefault="00D60367" w:rsidP="00B55F2B">
            <w:pPr>
              <w:jc w:val="center"/>
              <w:rPr>
                <w:b/>
                <w:color w:val="000000"/>
                <w:sz w:val="18"/>
                <w:szCs w:val="18"/>
                <w:lang w:eastAsia="ru-RU"/>
              </w:rPr>
            </w:pPr>
            <w:r w:rsidRPr="00D60367">
              <w:rPr>
                <w:b/>
                <w:color w:val="000000"/>
                <w:sz w:val="18"/>
                <w:szCs w:val="18"/>
                <w:lang w:eastAsia="ru-RU"/>
              </w:rPr>
              <w:t>2026</w:t>
            </w:r>
          </w:p>
        </w:tc>
        <w:tc>
          <w:tcPr>
            <w:tcW w:w="701" w:type="pct"/>
            <w:tcBorders>
              <w:bottom w:val="single" w:sz="4" w:space="0" w:color="auto"/>
            </w:tcBorders>
            <w:vAlign w:val="center"/>
          </w:tcPr>
          <w:p w14:paraId="788C7AA4" w14:textId="77777777" w:rsidR="00D60367" w:rsidRPr="00D60367" w:rsidRDefault="00D60367" w:rsidP="00B55F2B">
            <w:pPr>
              <w:jc w:val="center"/>
              <w:rPr>
                <w:b/>
                <w:color w:val="000000"/>
                <w:sz w:val="18"/>
                <w:szCs w:val="18"/>
                <w:lang w:eastAsia="ru-RU"/>
              </w:rPr>
            </w:pPr>
            <w:r w:rsidRPr="00D60367">
              <w:rPr>
                <w:b/>
                <w:color w:val="000000"/>
                <w:sz w:val="18"/>
                <w:szCs w:val="18"/>
                <w:lang w:eastAsia="ru-RU"/>
              </w:rPr>
              <w:t>2026</w:t>
            </w:r>
          </w:p>
        </w:tc>
      </w:tr>
      <w:tr w:rsidR="00D60367" w:rsidRPr="00D60367" w14:paraId="49D109C4" w14:textId="77777777" w:rsidTr="00D5136F">
        <w:trPr>
          <w:trHeight w:val="284"/>
        </w:trPr>
        <w:tc>
          <w:tcPr>
            <w:tcW w:w="1433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14:paraId="6EE6F10E" w14:textId="77777777" w:rsidR="00D60367" w:rsidRPr="00D60367" w:rsidRDefault="00D60367" w:rsidP="00D60367">
            <w:pPr>
              <w:rPr>
                <w:b/>
                <w:sz w:val="18"/>
                <w:szCs w:val="18"/>
                <w:lang w:eastAsia="ru-RU"/>
              </w:rPr>
            </w:pPr>
            <w:r w:rsidRPr="00D60367">
              <w:rPr>
                <w:b/>
                <w:sz w:val="18"/>
                <w:szCs w:val="18"/>
                <w:lang w:eastAsia="ru-RU"/>
              </w:rPr>
              <w:t>Облус боюнча</w:t>
            </w:r>
          </w:p>
        </w:tc>
        <w:tc>
          <w:tcPr>
            <w:tcW w:w="573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14:paraId="2CBA9608" w14:textId="77777777" w:rsidR="00D60367" w:rsidRPr="00D60367" w:rsidRDefault="00D60367" w:rsidP="00D60367">
            <w:pPr>
              <w:jc w:val="center"/>
              <w:rPr>
                <w:b/>
                <w:sz w:val="18"/>
                <w:szCs w:val="18"/>
                <w:lang w:eastAsia="ru-RU"/>
              </w:rPr>
            </w:pPr>
            <w:r w:rsidRPr="00D60367">
              <w:rPr>
                <w:b/>
                <w:sz w:val="18"/>
                <w:szCs w:val="18"/>
                <w:lang w:eastAsia="ru-RU"/>
              </w:rPr>
              <w:t>4659</w:t>
            </w:r>
          </w:p>
        </w:tc>
        <w:tc>
          <w:tcPr>
            <w:tcW w:w="574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14:paraId="0D1A72C6" w14:textId="77777777" w:rsidR="00D60367" w:rsidRPr="00D60367" w:rsidRDefault="00D60367" w:rsidP="00D60367">
            <w:pPr>
              <w:jc w:val="center"/>
              <w:rPr>
                <w:b/>
                <w:sz w:val="18"/>
                <w:szCs w:val="18"/>
                <w:lang w:eastAsia="ru-RU"/>
              </w:rPr>
            </w:pPr>
            <w:r w:rsidRPr="00D60367">
              <w:rPr>
                <w:b/>
                <w:sz w:val="18"/>
                <w:szCs w:val="18"/>
                <w:lang w:eastAsia="ru-RU"/>
              </w:rPr>
              <w:t>4649</w:t>
            </w:r>
          </w:p>
        </w:tc>
        <w:tc>
          <w:tcPr>
            <w:tcW w:w="573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14:paraId="4AB1BC71" w14:textId="77777777" w:rsidR="00D60367" w:rsidRPr="00D60367" w:rsidRDefault="00D60367" w:rsidP="00D60367">
            <w:pPr>
              <w:jc w:val="center"/>
              <w:rPr>
                <w:b/>
                <w:sz w:val="18"/>
                <w:szCs w:val="18"/>
                <w:lang w:eastAsia="ru-RU"/>
              </w:rPr>
            </w:pPr>
            <w:r w:rsidRPr="00D60367">
              <w:rPr>
                <w:b/>
                <w:sz w:val="18"/>
                <w:szCs w:val="18"/>
                <w:lang w:eastAsia="ru-RU"/>
              </w:rPr>
              <w:t>1520</w:t>
            </w:r>
          </w:p>
        </w:tc>
        <w:tc>
          <w:tcPr>
            <w:tcW w:w="478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14:paraId="1F9722D4" w14:textId="77777777" w:rsidR="00D60367" w:rsidRPr="00D60367" w:rsidRDefault="00D60367" w:rsidP="00D60367">
            <w:pPr>
              <w:jc w:val="center"/>
              <w:rPr>
                <w:b/>
                <w:sz w:val="18"/>
                <w:szCs w:val="18"/>
                <w:lang w:eastAsia="ru-RU"/>
              </w:rPr>
            </w:pPr>
            <w:r w:rsidRPr="00D60367">
              <w:rPr>
                <w:b/>
                <w:sz w:val="18"/>
                <w:szCs w:val="18"/>
                <w:lang w:eastAsia="ru-RU"/>
              </w:rPr>
              <w:t>1523</w:t>
            </w:r>
          </w:p>
        </w:tc>
        <w:tc>
          <w:tcPr>
            <w:tcW w:w="669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14:paraId="041FE873" w14:textId="77777777" w:rsidR="00D60367" w:rsidRPr="00D60367" w:rsidRDefault="00D60367" w:rsidP="00D60367">
            <w:pPr>
              <w:jc w:val="center"/>
              <w:rPr>
                <w:b/>
                <w:sz w:val="18"/>
                <w:szCs w:val="18"/>
                <w:lang w:eastAsia="ru-RU"/>
              </w:rPr>
            </w:pPr>
            <w:r w:rsidRPr="00D60367">
              <w:rPr>
                <w:b/>
                <w:sz w:val="18"/>
                <w:szCs w:val="18"/>
                <w:lang w:eastAsia="ru-RU"/>
              </w:rPr>
              <w:t>16,9</w:t>
            </w:r>
          </w:p>
        </w:tc>
        <w:tc>
          <w:tcPr>
            <w:tcW w:w="701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14:paraId="5725378D" w14:textId="77777777" w:rsidR="00D60367" w:rsidRPr="00D60367" w:rsidRDefault="00D60367" w:rsidP="00D60367">
            <w:pPr>
              <w:jc w:val="center"/>
              <w:rPr>
                <w:b/>
                <w:sz w:val="18"/>
                <w:szCs w:val="18"/>
                <w:lang w:eastAsia="ru-RU"/>
              </w:rPr>
            </w:pPr>
            <w:r w:rsidRPr="00D60367">
              <w:rPr>
                <w:b/>
                <w:sz w:val="18"/>
                <w:szCs w:val="18"/>
                <w:lang w:eastAsia="ru-RU"/>
              </w:rPr>
              <w:t>5,5</w:t>
            </w:r>
          </w:p>
        </w:tc>
      </w:tr>
      <w:tr w:rsidR="00D60367" w:rsidRPr="00D60367" w14:paraId="33ABB9B9" w14:textId="77777777" w:rsidTr="00D5136F">
        <w:trPr>
          <w:trHeight w:val="284"/>
        </w:trPr>
        <w:tc>
          <w:tcPr>
            <w:tcW w:w="1433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14:paraId="73709378" w14:textId="77777777" w:rsidR="00D60367" w:rsidRPr="00D60367" w:rsidRDefault="00D60367" w:rsidP="00D60367">
            <w:pPr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Шаар</w:t>
            </w:r>
          </w:p>
        </w:tc>
        <w:tc>
          <w:tcPr>
            <w:tcW w:w="573" w:type="pct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14:paraId="40D658AE" w14:textId="77777777" w:rsidR="00D60367" w:rsidRPr="00D60367" w:rsidRDefault="00D60367" w:rsidP="00D60367">
            <w:pPr>
              <w:jc w:val="center"/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1225</w:t>
            </w:r>
          </w:p>
        </w:tc>
        <w:tc>
          <w:tcPr>
            <w:tcW w:w="574" w:type="pct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14:paraId="7A14EF3D" w14:textId="77777777" w:rsidR="00D60367" w:rsidRPr="00D60367" w:rsidRDefault="00D60367" w:rsidP="00D60367">
            <w:pPr>
              <w:jc w:val="center"/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1470</w:t>
            </w:r>
          </w:p>
        </w:tc>
        <w:tc>
          <w:tcPr>
            <w:tcW w:w="573" w:type="pct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14:paraId="102AE3CF" w14:textId="77777777" w:rsidR="00D60367" w:rsidRPr="00D60367" w:rsidRDefault="00D60367" w:rsidP="00D60367">
            <w:pPr>
              <w:jc w:val="center"/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434</w:t>
            </w:r>
          </w:p>
        </w:tc>
        <w:tc>
          <w:tcPr>
            <w:tcW w:w="478" w:type="pct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14:paraId="58723E5C" w14:textId="77777777" w:rsidR="00D60367" w:rsidRPr="00D60367" w:rsidRDefault="00D60367" w:rsidP="00D60367">
            <w:pPr>
              <w:jc w:val="center"/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480</w:t>
            </w:r>
          </w:p>
        </w:tc>
        <w:tc>
          <w:tcPr>
            <w:tcW w:w="669" w:type="pct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14:paraId="31CF382C" w14:textId="77777777" w:rsidR="00D60367" w:rsidRPr="00D60367" w:rsidRDefault="00D60367" w:rsidP="00D60367">
            <w:pPr>
              <w:jc w:val="center"/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16,7</w:t>
            </w:r>
          </w:p>
        </w:tc>
        <w:tc>
          <w:tcPr>
            <w:tcW w:w="701" w:type="pct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14:paraId="75AAC746" w14:textId="77777777" w:rsidR="00D60367" w:rsidRPr="00D60367" w:rsidRDefault="00D60367" w:rsidP="00D60367">
            <w:pPr>
              <w:jc w:val="center"/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5,4</w:t>
            </w:r>
          </w:p>
        </w:tc>
      </w:tr>
      <w:tr w:rsidR="00D60367" w:rsidRPr="00D60367" w14:paraId="4C78009D" w14:textId="77777777" w:rsidTr="00D5136F">
        <w:trPr>
          <w:trHeight w:val="284"/>
        </w:trPr>
        <w:tc>
          <w:tcPr>
            <w:tcW w:w="1433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14:paraId="5E00BA42" w14:textId="77777777" w:rsidR="00D60367" w:rsidRPr="00D60367" w:rsidRDefault="00D60367" w:rsidP="00D60367">
            <w:pPr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Айыл</w:t>
            </w:r>
          </w:p>
        </w:tc>
        <w:tc>
          <w:tcPr>
            <w:tcW w:w="573" w:type="pct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14:paraId="5CF65DD3" w14:textId="77777777" w:rsidR="00D60367" w:rsidRPr="00D60367" w:rsidRDefault="00D60367" w:rsidP="00D60367">
            <w:pPr>
              <w:jc w:val="center"/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3434</w:t>
            </w:r>
          </w:p>
        </w:tc>
        <w:tc>
          <w:tcPr>
            <w:tcW w:w="574" w:type="pct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14:paraId="727A5E69" w14:textId="77777777" w:rsidR="00D60367" w:rsidRPr="00D60367" w:rsidRDefault="00D60367" w:rsidP="00D60367">
            <w:pPr>
              <w:jc w:val="center"/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3179</w:t>
            </w:r>
          </w:p>
        </w:tc>
        <w:tc>
          <w:tcPr>
            <w:tcW w:w="573" w:type="pct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14:paraId="5B84DE86" w14:textId="77777777" w:rsidR="00D60367" w:rsidRPr="00D60367" w:rsidRDefault="00D60367" w:rsidP="00D60367">
            <w:pPr>
              <w:jc w:val="center"/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1069</w:t>
            </w:r>
          </w:p>
        </w:tc>
        <w:tc>
          <w:tcPr>
            <w:tcW w:w="478" w:type="pct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14:paraId="1359A89A" w14:textId="77777777" w:rsidR="00D60367" w:rsidRPr="00D60367" w:rsidRDefault="00D60367" w:rsidP="00D60367">
            <w:pPr>
              <w:jc w:val="center"/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1043</w:t>
            </w:r>
          </w:p>
        </w:tc>
        <w:tc>
          <w:tcPr>
            <w:tcW w:w="669" w:type="pct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14:paraId="71A5E154" w14:textId="77777777" w:rsidR="00D60367" w:rsidRPr="00D60367" w:rsidRDefault="00D60367" w:rsidP="00D60367">
            <w:pPr>
              <w:jc w:val="center"/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16,8</w:t>
            </w:r>
          </w:p>
        </w:tc>
        <w:tc>
          <w:tcPr>
            <w:tcW w:w="701" w:type="pct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14:paraId="03C23500" w14:textId="77777777" w:rsidR="00D60367" w:rsidRPr="00D60367" w:rsidRDefault="00D60367" w:rsidP="00D60367">
            <w:pPr>
              <w:jc w:val="center"/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5,5</w:t>
            </w:r>
          </w:p>
        </w:tc>
      </w:tr>
      <w:tr w:rsidR="00D60367" w:rsidRPr="00D60367" w14:paraId="6391CF6C" w14:textId="77777777" w:rsidTr="00D5136F">
        <w:trPr>
          <w:trHeight w:val="284"/>
        </w:trPr>
        <w:tc>
          <w:tcPr>
            <w:tcW w:w="1433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14:paraId="32BC690B" w14:textId="77777777" w:rsidR="00D60367" w:rsidRPr="00D60367" w:rsidRDefault="00D60367" w:rsidP="00D60367">
            <w:pPr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Каракол шаары</w:t>
            </w:r>
          </w:p>
        </w:tc>
        <w:tc>
          <w:tcPr>
            <w:tcW w:w="573" w:type="pct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14:paraId="011694F4" w14:textId="77777777" w:rsidR="00D60367" w:rsidRPr="00D60367" w:rsidRDefault="00D60367" w:rsidP="00D60367">
            <w:pPr>
              <w:jc w:val="center"/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592</w:t>
            </w:r>
          </w:p>
        </w:tc>
        <w:tc>
          <w:tcPr>
            <w:tcW w:w="574" w:type="pct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14:paraId="5A5D12D4" w14:textId="77777777" w:rsidR="00D60367" w:rsidRPr="00D60367" w:rsidRDefault="00D60367" w:rsidP="00D60367">
            <w:pPr>
              <w:jc w:val="center"/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863</w:t>
            </w:r>
          </w:p>
        </w:tc>
        <w:tc>
          <w:tcPr>
            <w:tcW w:w="573" w:type="pct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14:paraId="3FA84614" w14:textId="77777777" w:rsidR="00D60367" w:rsidRPr="00D60367" w:rsidRDefault="00D60367" w:rsidP="00D60367">
            <w:pPr>
              <w:jc w:val="center"/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237</w:t>
            </w:r>
          </w:p>
        </w:tc>
        <w:tc>
          <w:tcPr>
            <w:tcW w:w="478" w:type="pct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14:paraId="35954442" w14:textId="77777777" w:rsidR="00D60367" w:rsidRPr="00D60367" w:rsidRDefault="00D60367" w:rsidP="00D60367">
            <w:pPr>
              <w:jc w:val="center"/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239</w:t>
            </w:r>
          </w:p>
        </w:tc>
        <w:tc>
          <w:tcPr>
            <w:tcW w:w="669" w:type="pct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14:paraId="3A686D65" w14:textId="77777777" w:rsidR="00D60367" w:rsidRPr="00D60367" w:rsidRDefault="00D60367" w:rsidP="00D60367">
            <w:pPr>
              <w:jc w:val="center"/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18,9</w:t>
            </w:r>
          </w:p>
        </w:tc>
        <w:tc>
          <w:tcPr>
            <w:tcW w:w="701" w:type="pct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14:paraId="5339983A" w14:textId="77777777" w:rsidR="00D60367" w:rsidRPr="00D60367" w:rsidRDefault="00D60367" w:rsidP="00D60367">
            <w:pPr>
              <w:jc w:val="center"/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5,2</w:t>
            </w:r>
          </w:p>
        </w:tc>
      </w:tr>
      <w:tr w:rsidR="00D60367" w:rsidRPr="00D60367" w14:paraId="67C5D932" w14:textId="77777777" w:rsidTr="00D5136F">
        <w:trPr>
          <w:trHeight w:val="284"/>
        </w:trPr>
        <w:tc>
          <w:tcPr>
            <w:tcW w:w="1433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14:paraId="6BCF40B7" w14:textId="77777777" w:rsidR="00D60367" w:rsidRPr="00D60367" w:rsidRDefault="00D60367" w:rsidP="00D60367">
            <w:pPr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Балыкчы шаары</w:t>
            </w:r>
          </w:p>
        </w:tc>
        <w:tc>
          <w:tcPr>
            <w:tcW w:w="573" w:type="pct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14:paraId="08F2AE8F" w14:textId="77777777" w:rsidR="00D60367" w:rsidRPr="00D60367" w:rsidRDefault="00D60367" w:rsidP="00D60367">
            <w:pPr>
              <w:jc w:val="center"/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435</w:t>
            </w:r>
          </w:p>
        </w:tc>
        <w:tc>
          <w:tcPr>
            <w:tcW w:w="574" w:type="pct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14:paraId="611F6403" w14:textId="77777777" w:rsidR="00D60367" w:rsidRPr="00D60367" w:rsidRDefault="00D60367" w:rsidP="00D60367">
            <w:pPr>
              <w:jc w:val="center"/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413</w:t>
            </w:r>
          </w:p>
        </w:tc>
        <w:tc>
          <w:tcPr>
            <w:tcW w:w="573" w:type="pct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14:paraId="0C4CAC8C" w14:textId="77777777" w:rsidR="00D60367" w:rsidRPr="00D60367" w:rsidRDefault="00D60367" w:rsidP="00D60367">
            <w:pPr>
              <w:jc w:val="center"/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150</w:t>
            </w:r>
          </w:p>
        </w:tc>
        <w:tc>
          <w:tcPr>
            <w:tcW w:w="478" w:type="pct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14:paraId="74842816" w14:textId="77777777" w:rsidR="00D60367" w:rsidRPr="00D60367" w:rsidRDefault="00D60367" w:rsidP="00D60367">
            <w:pPr>
              <w:jc w:val="center"/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170</w:t>
            </w:r>
          </w:p>
        </w:tc>
        <w:tc>
          <w:tcPr>
            <w:tcW w:w="669" w:type="pct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14:paraId="0D02BACC" w14:textId="77777777" w:rsidR="00D60367" w:rsidRPr="00D60367" w:rsidRDefault="00D60367" w:rsidP="00D60367">
            <w:pPr>
              <w:jc w:val="center"/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14,3</w:t>
            </w:r>
          </w:p>
        </w:tc>
        <w:tc>
          <w:tcPr>
            <w:tcW w:w="701" w:type="pct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14:paraId="3CC4DFAE" w14:textId="77777777" w:rsidR="00D60367" w:rsidRPr="00D60367" w:rsidRDefault="00D60367" w:rsidP="00D60367">
            <w:pPr>
              <w:jc w:val="center"/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5,9</w:t>
            </w:r>
          </w:p>
        </w:tc>
      </w:tr>
      <w:tr w:rsidR="00D60367" w:rsidRPr="00D60367" w14:paraId="3B8CA394" w14:textId="77777777" w:rsidTr="00D5136F">
        <w:trPr>
          <w:trHeight w:val="284"/>
        </w:trPr>
        <w:tc>
          <w:tcPr>
            <w:tcW w:w="1433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14:paraId="2C2A3BD7" w14:textId="77777777" w:rsidR="00D60367" w:rsidRPr="00D60367" w:rsidRDefault="00D60367" w:rsidP="00D60367">
            <w:pPr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Ак-Суу району</w:t>
            </w:r>
          </w:p>
        </w:tc>
        <w:tc>
          <w:tcPr>
            <w:tcW w:w="573" w:type="pct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14:paraId="6B46776D" w14:textId="77777777" w:rsidR="00D60367" w:rsidRPr="00D60367" w:rsidRDefault="00D60367" w:rsidP="00D60367">
            <w:pPr>
              <w:jc w:val="center"/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722</w:t>
            </w:r>
          </w:p>
        </w:tc>
        <w:tc>
          <w:tcPr>
            <w:tcW w:w="574" w:type="pct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14:paraId="09608604" w14:textId="77777777" w:rsidR="00D60367" w:rsidRPr="00D60367" w:rsidRDefault="00D60367" w:rsidP="00D60367">
            <w:pPr>
              <w:jc w:val="center"/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613</w:t>
            </w:r>
          </w:p>
        </w:tc>
        <w:tc>
          <w:tcPr>
            <w:tcW w:w="573" w:type="pct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14:paraId="5701ECD7" w14:textId="77777777" w:rsidR="00D60367" w:rsidRPr="00D60367" w:rsidRDefault="00D60367" w:rsidP="00D60367">
            <w:pPr>
              <w:jc w:val="center"/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209</w:t>
            </w:r>
          </w:p>
        </w:tc>
        <w:tc>
          <w:tcPr>
            <w:tcW w:w="478" w:type="pct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14:paraId="7FE7E671" w14:textId="77777777" w:rsidR="00D60367" w:rsidRPr="00D60367" w:rsidRDefault="00D60367" w:rsidP="00D60367">
            <w:pPr>
              <w:jc w:val="center"/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201</w:t>
            </w:r>
          </w:p>
        </w:tc>
        <w:tc>
          <w:tcPr>
            <w:tcW w:w="669" w:type="pct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14:paraId="7E80844B" w14:textId="77777777" w:rsidR="00D60367" w:rsidRPr="00D60367" w:rsidRDefault="00D60367" w:rsidP="00D60367">
            <w:pPr>
              <w:jc w:val="center"/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17,7</w:t>
            </w:r>
          </w:p>
        </w:tc>
        <w:tc>
          <w:tcPr>
            <w:tcW w:w="701" w:type="pct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14:paraId="23602C35" w14:textId="77777777" w:rsidR="00D60367" w:rsidRPr="00D60367" w:rsidRDefault="00D60367" w:rsidP="00D60367">
            <w:pPr>
              <w:jc w:val="center"/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5,8</w:t>
            </w:r>
          </w:p>
        </w:tc>
      </w:tr>
      <w:tr w:rsidR="00D60367" w:rsidRPr="00D60367" w14:paraId="2CE6BE59" w14:textId="77777777" w:rsidTr="00D5136F">
        <w:trPr>
          <w:trHeight w:val="284"/>
        </w:trPr>
        <w:tc>
          <w:tcPr>
            <w:tcW w:w="1433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14:paraId="1D6C32B2" w14:textId="77777777" w:rsidR="00D60367" w:rsidRPr="00D60367" w:rsidRDefault="00D60367" w:rsidP="00D60367">
            <w:pPr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Жети-Ѳгүз району</w:t>
            </w:r>
          </w:p>
        </w:tc>
        <w:tc>
          <w:tcPr>
            <w:tcW w:w="573" w:type="pct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14:paraId="5AE1868B" w14:textId="77777777" w:rsidR="00D60367" w:rsidRPr="00D60367" w:rsidRDefault="00D60367" w:rsidP="00D60367">
            <w:pPr>
              <w:jc w:val="center"/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860</w:t>
            </w:r>
          </w:p>
        </w:tc>
        <w:tc>
          <w:tcPr>
            <w:tcW w:w="574" w:type="pct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14:paraId="18F35EF6" w14:textId="77777777" w:rsidR="00D60367" w:rsidRPr="00D60367" w:rsidRDefault="00D60367" w:rsidP="00D60367">
            <w:pPr>
              <w:jc w:val="center"/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936</w:t>
            </w:r>
          </w:p>
        </w:tc>
        <w:tc>
          <w:tcPr>
            <w:tcW w:w="573" w:type="pct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14:paraId="4B8EBC63" w14:textId="77777777" w:rsidR="00D60367" w:rsidRPr="00D60367" w:rsidRDefault="00D60367" w:rsidP="00D60367">
            <w:pPr>
              <w:jc w:val="center"/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276</w:t>
            </w:r>
          </w:p>
        </w:tc>
        <w:tc>
          <w:tcPr>
            <w:tcW w:w="478" w:type="pct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14:paraId="3DDE0492" w14:textId="77777777" w:rsidR="00D60367" w:rsidRPr="00D60367" w:rsidRDefault="00D60367" w:rsidP="00D60367">
            <w:pPr>
              <w:jc w:val="center"/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284</w:t>
            </w:r>
          </w:p>
        </w:tc>
        <w:tc>
          <w:tcPr>
            <w:tcW w:w="669" w:type="pct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14:paraId="09623061" w14:textId="77777777" w:rsidR="00D60367" w:rsidRPr="00D60367" w:rsidRDefault="00D60367" w:rsidP="00D60367">
            <w:pPr>
              <w:jc w:val="center"/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18,1</w:t>
            </w:r>
          </w:p>
        </w:tc>
        <w:tc>
          <w:tcPr>
            <w:tcW w:w="701" w:type="pct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14:paraId="16E6BCD4" w14:textId="77777777" w:rsidR="00D60367" w:rsidRPr="00D60367" w:rsidRDefault="00D60367" w:rsidP="00D60367">
            <w:pPr>
              <w:jc w:val="center"/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5,5</w:t>
            </w:r>
          </w:p>
        </w:tc>
      </w:tr>
      <w:tr w:rsidR="00D60367" w:rsidRPr="00D60367" w14:paraId="25030C3F" w14:textId="77777777" w:rsidTr="00D5136F">
        <w:trPr>
          <w:trHeight w:val="284"/>
        </w:trPr>
        <w:tc>
          <w:tcPr>
            <w:tcW w:w="1433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14:paraId="2B21320D" w14:textId="77777777" w:rsidR="00D60367" w:rsidRPr="00D60367" w:rsidRDefault="00D60367" w:rsidP="00D60367">
            <w:pPr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Ысык-Кѳл району</w:t>
            </w:r>
          </w:p>
        </w:tc>
        <w:tc>
          <w:tcPr>
            <w:tcW w:w="573" w:type="pct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14:paraId="3389EEC5" w14:textId="77777777" w:rsidR="00D60367" w:rsidRPr="00D60367" w:rsidRDefault="00D60367" w:rsidP="00D60367">
            <w:pPr>
              <w:jc w:val="center"/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839</w:t>
            </w:r>
          </w:p>
        </w:tc>
        <w:tc>
          <w:tcPr>
            <w:tcW w:w="574" w:type="pct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14:paraId="4D99D16F" w14:textId="77777777" w:rsidR="00D60367" w:rsidRPr="00D60367" w:rsidRDefault="00D60367" w:rsidP="00D60367">
            <w:pPr>
              <w:jc w:val="center"/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726</w:t>
            </w:r>
          </w:p>
        </w:tc>
        <w:tc>
          <w:tcPr>
            <w:tcW w:w="573" w:type="pct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14:paraId="21046F4F" w14:textId="77777777" w:rsidR="00D60367" w:rsidRPr="00D60367" w:rsidRDefault="00D60367" w:rsidP="00D60367">
            <w:pPr>
              <w:jc w:val="center"/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268</w:t>
            </w:r>
          </w:p>
        </w:tc>
        <w:tc>
          <w:tcPr>
            <w:tcW w:w="478" w:type="pct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14:paraId="422EF753" w14:textId="77777777" w:rsidR="00D60367" w:rsidRPr="00D60367" w:rsidRDefault="00D60367" w:rsidP="00D60367">
            <w:pPr>
              <w:jc w:val="center"/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280</w:t>
            </w:r>
          </w:p>
        </w:tc>
        <w:tc>
          <w:tcPr>
            <w:tcW w:w="669" w:type="pct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14:paraId="1ED30BE3" w14:textId="77777777" w:rsidR="00D60367" w:rsidRPr="00D60367" w:rsidRDefault="00D60367" w:rsidP="00D60367">
            <w:pPr>
              <w:jc w:val="center"/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14,3</w:t>
            </w:r>
          </w:p>
        </w:tc>
        <w:tc>
          <w:tcPr>
            <w:tcW w:w="701" w:type="pct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14:paraId="217BCA0D" w14:textId="77777777" w:rsidR="00D60367" w:rsidRPr="00D60367" w:rsidRDefault="00D60367" w:rsidP="00D60367">
            <w:pPr>
              <w:jc w:val="center"/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5,5</w:t>
            </w:r>
          </w:p>
        </w:tc>
      </w:tr>
      <w:tr w:rsidR="00D60367" w:rsidRPr="00D60367" w14:paraId="34C48A93" w14:textId="77777777" w:rsidTr="00D5136F">
        <w:trPr>
          <w:trHeight w:val="284"/>
        </w:trPr>
        <w:tc>
          <w:tcPr>
            <w:tcW w:w="1433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14:paraId="00F99738" w14:textId="77777777" w:rsidR="00D60367" w:rsidRPr="00D60367" w:rsidRDefault="00D60367" w:rsidP="00D60367">
            <w:pPr>
              <w:ind w:right="-186"/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 xml:space="preserve">   Чолпон-Ата шаары</w:t>
            </w:r>
          </w:p>
        </w:tc>
        <w:tc>
          <w:tcPr>
            <w:tcW w:w="573" w:type="pct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14:paraId="022AFA04" w14:textId="77777777" w:rsidR="00D60367" w:rsidRPr="00D60367" w:rsidRDefault="00D60367" w:rsidP="00D60367">
            <w:pPr>
              <w:jc w:val="center"/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198</w:t>
            </w:r>
          </w:p>
        </w:tc>
        <w:tc>
          <w:tcPr>
            <w:tcW w:w="574" w:type="pct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14:paraId="45C6278C" w14:textId="77777777" w:rsidR="00D60367" w:rsidRPr="00D60367" w:rsidRDefault="00D60367" w:rsidP="00D60367">
            <w:pPr>
              <w:jc w:val="center"/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194</w:t>
            </w:r>
          </w:p>
        </w:tc>
        <w:tc>
          <w:tcPr>
            <w:tcW w:w="573" w:type="pct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14:paraId="5DE7FEC2" w14:textId="77777777" w:rsidR="00D60367" w:rsidRPr="00D60367" w:rsidRDefault="00D60367" w:rsidP="00D60367">
            <w:pPr>
              <w:jc w:val="center"/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63</w:t>
            </w:r>
          </w:p>
        </w:tc>
        <w:tc>
          <w:tcPr>
            <w:tcW w:w="478" w:type="pct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14:paraId="2825425A" w14:textId="77777777" w:rsidR="00D60367" w:rsidRPr="00D60367" w:rsidRDefault="00D60367" w:rsidP="00D60367">
            <w:pPr>
              <w:jc w:val="center"/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71</w:t>
            </w:r>
          </w:p>
        </w:tc>
        <w:tc>
          <w:tcPr>
            <w:tcW w:w="669" w:type="pct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14:paraId="386F436C" w14:textId="77777777" w:rsidR="00D60367" w:rsidRPr="00D60367" w:rsidRDefault="00D60367" w:rsidP="00D60367">
            <w:pPr>
              <w:jc w:val="center"/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14,4</w:t>
            </w:r>
          </w:p>
        </w:tc>
        <w:tc>
          <w:tcPr>
            <w:tcW w:w="701" w:type="pct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14:paraId="1F7A6013" w14:textId="77777777" w:rsidR="00D60367" w:rsidRPr="00D60367" w:rsidRDefault="00D60367" w:rsidP="00D60367">
            <w:pPr>
              <w:jc w:val="center"/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5,3</w:t>
            </w:r>
          </w:p>
        </w:tc>
      </w:tr>
      <w:tr w:rsidR="00D60367" w:rsidRPr="00D60367" w14:paraId="22236D20" w14:textId="77777777" w:rsidTr="00D5136F">
        <w:trPr>
          <w:trHeight w:val="284"/>
        </w:trPr>
        <w:tc>
          <w:tcPr>
            <w:tcW w:w="1433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14:paraId="730502CA" w14:textId="77777777" w:rsidR="00D60367" w:rsidRPr="00D60367" w:rsidRDefault="00D60367" w:rsidP="00D60367">
            <w:pPr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Тоң району</w:t>
            </w:r>
          </w:p>
        </w:tc>
        <w:tc>
          <w:tcPr>
            <w:tcW w:w="573" w:type="pct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14:paraId="2248F3F9" w14:textId="77777777" w:rsidR="00D60367" w:rsidRPr="00D60367" w:rsidRDefault="00D60367" w:rsidP="00D60367">
            <w:pPr>
              <w:jc w:val="center"/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558</w:t>
            </w:r>
          </w:p>
        </w:tc>
        <w:tc>
          <w:tcPr>
            <w:tcW w:w="574" w:type="pct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14:paraId="63C46335" w14:textId="77777777" w:rsidR="00D60367" w:rsidRPr="00D60367" w:rsidRDefault="00D60367" w:rsidP="00D60367">
            <w:pPr>
              <w:jc w:val="center"/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552</w:t>
            </w:r>
          </w:p>
        </w:tc>
        <w:tc>
          <w:tcPr>
            <w:tcW w:w="573" w:type="pct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14:paraId="001EDA99" w14:textId="77777777" w:rsidR="00D60367" w:rsidRPr="00D60367" w:rsidRDefault="00D60367" w:rsidP="00D60367">
            <w:pPr>
              <w:jc w:val="center"/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171</w:t>
            </w:r>
          </w:p>
        </w:tc>
        <w:tc>
          <w:tcPr>
            <w:tcW w:w="478" w:type="pct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14:paraId="3AB4DA1A" w14:textId="77777777" w:rsidR="00D60367" w:rsidRPr="00D60367" w:rsidRDefault="00D60367" w:rsidP="00D60367">
            <w:pPr>
              <w:jc w:val="center"/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177</w:t>
            </w:r>
          </w:p>
        </w:tc>
        <w:tc>
          <w:tcPr>
            <w:tcW w:w="669" w:type="pct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14:paraId="471FEBF7" w14:textId="77777777" w:rsidR="00D60367" w:rsidRPr="00D60367" w:rsidRDefault="00D60367" w:rsidP="00D60367">
            <w:pPr>
              <w:jc w:val="center"/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19,2</w:t>
            </w:r>
          </w:p>
        </w:tc>
        <w:tc>
          <w:tcPr>
            <w:tcW w:w="701" w:type="pct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14:paraId="2EAC46C3" w14:textId="77777777" w:rsidR="00D60367" w:rsidRPr="00D60367" w:rsidRDefault="00D60367" w:rsidP="00D60367">
            <w:pPr>
              <w:jc w:val="center"/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6,1</w:t>
            </w:r>
          </w:p>
        </w:tc>
      </w:tr>
      <w:tr w:rsidR="00D60367" w:rsidRPr="00D60367" w14:paraId="52B9389F" w14:textId="77777777" w:rsidTr="00D5136F">
        <w:trPr>
          <w:trHeight w:val="284"/>
        </w:trPr>
        <w:tc>
          <w:tcPr>
            <w:tcW w:w="143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41E26A3" w14:textId="77777777" w:rsidR="00D60367" w:rsidRPr="00D60367" w:rsidRDefault="00D60367" w:rsidP="00D60367">
            <w:pPr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Түп району</w:t>
            </w:r>
          </w:p>
        </w:tc>
        <w:tc>
          <w:tcPr>
            <w:tcW w:w="5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53BD1607" w14:textId="77777777" w:rsidR="00D60367" w:rsidRPr="00D60367" w:rsidRDefault="00D60367" w:rsidP="00D60367">
            <w:pPr>
              <w:jc w:val="center"/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653</w:t>
            </w:r>
          </w:p>
        </w:tc>
        <w:tc>
          <w:tcPr>
            <w:tcW w:w="5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1802EA14" w14:textId="77777777" w:rsidR="00D60367" w:rsidRPr="00D60367" w:rsidRDefault="00D60367" w:rsidP="00D60367">
            <w:pPr>
              <w:jc w:val="center"/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546</w:t>
            </w:r>
          </w:p>
        </w:tc>
        <w:tc>
          <w:tcPr>
            <w:tcW w:w="5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42DACB72" w14:textId="77777777" w:rsidR="00D60367" w:rsidRPr="00D60367" w:rsidRDefault="00D60367" w:rsidP="00D60367">
            <w:pPr>
              <w:jc w:val="center"/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208</w:t>
            </w:r>
          </w:p>
        </w:tc>
        <w:tc>
          <w:tcPr>
            <w:tcW w:w="4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5EBBA782" w14:textId="77777777" w:rsidR="00D60367" w:rsidRPr="00D60367" w:rsidRDefault="00D60367" w:rsidP="00D60367">
            <w:pPr>
              <w:jc w:val="center"/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172</w:t>
            </w:r>
          </w:p>
        </w:tc>
        <w:tc>
          <w:tcPr>
            <w:tcW w:w="6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601610EC" w14:textId="77777777" w:rsidR="00D60367" w:rsidRPr="00D60367" w:rsidRDefault="00D60367" w:rsidP="00D60367">
            <w:pPr>
              <w:jc w:val="center"/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14,9</w:t>
            </w:r>
          </w:p>
        </w:tc>
        <w:tc>
          <w:tcPr>
            <w:tcW w:w="7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499420C0" w14:textId="77777777" w:rsidR="00D60367" w:rsidRPr="00D60367" w:rsidRDefault="00D60367" w:rsidP="00D60367">
            <w:pPr>
              <w:jc w:val="center"/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4,7</w:t>
            </w:r>
          </w:p>
        </w:tc>
      </w:tr>
    </w:tbl>
    <w:p w14:paraId="624E7D99" w14:textId="77777777" w:rsidR="00D60367" w:rsidRPr="00D60367" w:rsidRDefault="00D60367" w:rsidP="007B1BCC">
      <w:pPr>
        <w:keepNext/>
        <w:pageBreakBefore/>
        <w:spacing w:before="240" w:after="60"/>
        <w:outlineLvl w:val="1"/>
        <w:rPr>
          <w:b/>
          <w:bCs/>
          <w:sz w:val="22"/>
          <w:szCs w:val="22"/>
          <w:lang w:eastAsia="ru-RU"/>
        </w:rPr>
      </w:pPr>
      <w:r w:rsidRPr="00D60367">
        <w:rPr>
          <w:b/>
          <w:bCs/>
          <w:sz w:val="22"/>
          <w:szCs w:val="22"/>
          <w:lang w:eastAsia="ru-RU"/>
        </w:rPr>
        <w:lastRenderedPageBreak/>
        <w:t>Облустагы калктын миграциясынын жалпы жыйынтыгы</w:t>
      </w:r>
    </w:p>
    <w:p w14:paraId="78354EB0" w14:textId="77777777" w:rsidR="00D60367" w:rsidRPr="00D60367" w:rsidRDefault="00D60367" w:rsidP="00D60367">
      <w:pPr>
        <w:rPr>
          <w:i/>
          <w:iCs/>
          <w:sz w:val="18"/>
          <w:szCs w:val="18"/>
          <w:lang w:eastAsia="ru-RU"/>
        </w:rPr>
      </w:pPr>
      <w:r w:rsidRPr="00D60367">
        <w:rPr>
          <w:i/>
          <w:iCs/>
          <w:sz w:val="18"/>
          <w:szCs w:val="18"/>
          <w:lang w:eastAsia="ru-RU"/>
        </w:rPr>
        <w:t>(январь-июнь, адам)</w:t>
      </w:r>
    </w:p>
    <w:p w14:paraId="3018BCA9" w14:textId="77777777" w:rsidR="00D60367" w:rsidRPr="00D60367" w:rsidRDefault="00D60367" w:rsidP="00D60367">
      <w:pPr>
        <w:jc w:val="center"/>
        <w:rPr>
          <w:i/>
          <w:iCs/>
          <w:sz w:val="10"/>
          <w:szCs w:val="24"/>
          <w:lang w:eastAsia="ru-RU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279"/>
        <w:gridCol w:w="1062"/>
        <w:gridCol w:w="1062"/>
        <w:gridCol w:w="1238"/>
        <w:gridCol w:w="1238"/>
        <w:gridCol w:w="1113"/>
        <w:gridCol w:w="1113"/>
      </w:tblGrid>
      <w:tr w:rsidR="00D60367" w:rsidRPr="00D60367" w14:paraId="27C7E503" w14:textId="77777777" w:rsidTr="00D5136F">
        <w:trPr>
          <w:cantSplit/>
        </w:trPr>
        <w:tc>
          <w:tcPr>
            <w:tcW w:w="1252" w:type="pct"/>
            <w:vMerge w:val="restart"/>
          </w:tcPr>
          <w:p w14:paraId="400A69A6" w14:textId="77777777" w:rsidR="00D60367" w:rsidRPr="00D60367" w:rsidRDefault="00D60367" w:rsidP="00D60367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1166" w:type="pct"/>
            <w:gridSpan w:val="2"/>
            <w:tcBorders>
              <w:bottom w:val="single" w:sz="4" w:space="0" w:color="auto"/>
            </w:tcBorders>
            <w:vAlign w:val="center"/>
          </w:tcPr>
          <w:p w14:paraId="6A83DF5E" w14:textId="77777777" w:rsidR="00D60367" w:rsidRPr="00D60367" w:rsidRDefault="00D60367" w:rsidP="00D60367">
            <w:pPr>
              <w:jc w:val="center"/>
              <w:rPr>
                <w:b/>
                <w:sz w:val="18"/>
                <w:szCs w:val="18"/>
                <w:lang w:eastAsia="ru-RU"/>
              </w:rPr>
            </w:pPr>
            <w:r w:rsidRPr="00D60367">
              <w:rPr>
                <w:b/>
                <w:sz w:val="18"/>
                <w:szCs w:val="18"/>
                <w:lang w:eastAsia="ru-RU"/>
              </w:rPr>
              <w:t>Келгендердин саны</w:t>
            </w:r>
          </w:p>
        </w:tc>
        <w:tc>
          <w:tcPr>
            <w:tcW w:w="1360" w:type="pct"/>
            <w:gridSpan w:val="2"/>
            <w:tcBorders>
              <w:bottom w:val="single" w:sz="4" w:space="0" w:color="auto"/>
            </w:tcBorders>
            <w:vAlign w:val="center"/>
          </w:tcPr>
          <w:p w14:paraId="601CFFB9" w14:textId="77777777" w:rsidR="00D60367" w:rsidRPr="00D60367" w:rsidRDefault="00D60367" w:rsidP="00D60367">
            <w:pPr>
              <w:jc w:val="center"/>
              <w:rPr>
                <w:b/>
                <w:sz w:val="18"/>
                <w:szCs w:val="18"/>
                <w:lang w:eastAsia="ru-RU"/>
              </w:rPr>
            </w:pPr>
            <w:r w:rsidRPr="00D60367">
              <w:rPr>
                <w:b/>
                <w:sz w:val="18"/>
                <w:szCs w:val="18"/>
                <w:lang w:eastAsia="ru-RU"/>
              </w:rPr>
              <w:t>Кеткендердин саны</w:t>
            </w:r>
          </w:p>
        </w:tc>
        <w:tc>
          <w:tcPr>
            <w:tcW w:w="1222" w:type="pct"/>
            <w:gridSpan w:val="2"/>
            <w:tcBorders>
              <w:bottom w:val="single" w:sz="4" w:space="0" w:color="auto"/>
            </w:tcBorders>
            <w:vAlign w:val="center"/>
          </w:tcPr>
          <w:p w14:paraId="538B4F99" w14:textId="77777777" w:rsidR="00D60367" w:rsidRPr="00D60367" w:rsidRDefault="00D60367" w:rsidP="00D60367">
            <w:pPr>
              <w:jc w:val="center"/>
              <w:rPr>
                <w:b/>
                <w:sz w:val="18"/>
                <w:szCs w:val="18"/>
                <w:lang w:eastAsia="ru-RU"/>
              </w:rPr>
            </w:pPr>
            <w:r w:rsidRPr="00D60367">
              <w:rPr>
                <w:b/>
                <w:sz w:val="18"/>
                <w:szCs w:val="18"/>
                <w:lang w:eastAsia="ru-RU"/>
              </w:rPr>
              <w:t>Миграциялык ѳсүү (+),</w:t>
            </w:r>
          </w:p>
          <w:p w14:paraId="22796FEF" w14:textId="77777777" w:rsidR="00D60367" w:rsidRPr="00D60367" w:rsidRDefault="00D60367" w:rsidP="00D60367">
            <w:pPr>
              <w:jc w:val="center"/>
              <w:rPr>
                <w:b/>
                <w:sz w:val="18"/>
                <w:szCs w:val="18"/>
                <w:lang w:eastAsia="ru-RU"/>
              </w:rPr>
            </w:pPr>
            <w:r w:rsidRPr="00D60367">
              <w:rPr>
                <w:b/>
                <w:sz w:val="18"/>
                <w:szCs w:val="18"/>
                <w:lang w:eastAsia="ru-RU"/>
              </w:rPr>
              <w:t>кетүү агымы (-)</w:t>
            </w:r>
          </w:p>
        </w:tc>
      </w:tr>
      <w:tr w:rsidR="00D60367" w:rsidRPr="00D60367" w14:paraId="278F68DB" w14:textId="77777777" w:rsidTr="00D5136F">
        <w:trPr>
          <w:cantSplit/>
        </w:trPr>
        <w:tc>
          <w:tcPr>
            <w:tcW w:w="1252" w:type="pct"/>
            <w:vMerge/>
            <w:tcBorders>
              <w:bottom w:val="single" w:sz="4" w:space="0" w:color="auto"/>
              <w:right w:val="single" w:sz="4" w:space="0" w:color="auto"/>
            </w:tcBorders>
          </w:tcPr>
          <w:p w14:paraId="3AA97EFA" w14:textId="77777777" w:rsidR="00D60367" w:rsidRPr="00D60367" w:rsidRDefault="00D60367" w:rsidP="00D60367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5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792353" w14:textId="77777777" w:rsidR="00D60367" w:rsidRPr="00D60367" w:rsidRDefault="00D60367" w:rsidP="00D60367">
            <w:pPr>
              <w:ind w:left="-131" w:right="-126"/>
              <w:jc w:val="center"/>
              <w:rPr>
                <w:b/>
                <w:sz w:val="18"/>
                <w:szCs w:val="18"/>
                <w:lang w:eastAsia="ru-RU"/>
              </w:rPr>
            </w:pPr>
            <w:r w:rsidRPr="00D60367">
              <w:rPr>
                <w:b/>
                <w:sz w:val="18"/>
                <w:szCs w:val="18"/>
                <w:lang w:eastAsia="ru-RU"/>
              </w:rPr>
              <w:t>2025</w:t>
            </w:r>
          </w:p>
        </w:tc>
        <w:tc>
          <w:tcPr>
            <w:tcW w:w="5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4CED36" w14:textId="77777777" w:rsidR="00D60367" w:rsidRPr="00D60367" w:rsidRDefault="00D60367" w:rsidP="00D60367">
            <w:pPr>
              <w:ind w:left="-131" w:right="-126"/>
              <w:jc w:val="center"/>
              <w:rPr>
                <w:b/>
                <w:sz w:val="18"/>
                <w:szCs w:val="18"/>
                <w:lang w:eastAsia="ru-RU"/>
              </w:rPr>
            </w:pPr>
            <w:r w:rsidRPr="00D60367">
              <w:rPr>
                <w:b/>
                <w:sz w:val="18"/>
                <w:szCs w:val="18"/>
                <w:lang w:eastAsia="ru-RU"/>
              </w:rPr>
              <w:t>2026</w:t>
            </w:r>
          </w:p>
        </w:tc>
        <w:tc>
          <w:tcPr>
            <w:tcW w:w="6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350417" w14:textId="77777777" w:rsidR="00D60367" w:rsidRPr="00D60367" w:rsidRDefault="00D60367" w:rsidP="00D60367">
            <w:pPr>
              <w:ind w:left="-131" w:right="-91"/>
              <w:jc w:val="center"/>
              <w:rPr>
                <w:b/>
                <w:sz w:val="18"/>
                <w:szCs w:val="18"/>
                <w:lang w:eastAsia="ru-RU"/>
              </w:rPr>
            </w:pPr>
            <w:r w:rsidRPr="00D60367">
              <w:rPr>
                <w:b/>
                <w:sz w:val="18"/>
                <w:szCs w:val="18"/>
                <w:lang w:eastAsia="ru-RU"/>
              </w:rPr>
              <w:t>2025</w:t>
            </w:r>
          </w:p>
        </w:tc>
        <w:tc>
          <w:tcPr>
            <w:tcW w:w="6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EAA72C" w14:textId="77777777" w:rsidR="00D60367" w:rsidRPr="00D60367" w:rsidRDefault="00D60367" w:rsidP="00D60367">
            <w:pPr>
              <w:ind w:left="-131" w:right="-91"/>
              <w:jc w:val="center"/>
              <w:rPr>
                <w:b/>
                <w:sz w:val="18"/>
                <w:szCs w:val="18"/>
                <w:lang w:eastAsia="ru-RU"/>
              </w:rPr>
            </w:pPr>
            <w:r w:rsidRPr="00D60367">
              <w:rPr>
                <w:b/>
                <w:sz w:val="18"/>
                <w:szCs w:val="18"/>
                <w:lang w:eastAsia="ru-RU"/>
              </w:rPr>
              <w:t>2026</w:t>
            </w:r>
          </w:p>
        </w:tc>
        <w:tc>
          <w:tcPr>
            <w:tcW w:w="6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1BFB08" w14:textId="77777777" w:rsidR="00D60367" w:rsidRPr="00D60367" w:rsidRDefault="00D60367" w:rsidP="00D60367">
            <w:pPr>
              <w:ind w:left="-131" w:right="-49"/>
              <w:jc w:val="center"/>
              <w:rPr>
                <w:b/>
                <w:sz w:val="18"/>
                <w:szCs w:val="18"/>
                <w:lang w:eastAsia="ru-RU"/>
              </w:rPr>
            </w:pPr>
            <w:r w:rsidRPr="00D60367">
              <w:rPr>
                <w:b/>
                <w:sz w:val="18"/>
                <w:szCs w:val="18"/>
                <w:lang w:eastAsia="ru-RU"/>
              </w:rPr>
              <w:t>2025</w:t>
            </w:r>
          </w:p>
        </w:tc>
        <w:tc>
          <w:tcPr>
            <w:tcW w:w="6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7A36A6" w14:textId="77777777" w:rsidR="00D60367" w:rsidRPr="00D60367" w:rsidRDefault="00D60367" w:rsidP="00D60367">
            <w:pPr>
              <w:ind w:left="-131" w:right="-49"/>
              <w:jc w:val="center"/>
              <w:rPr>
                <w:b/>
                <w:sz w:val="18"/>
                <w:szCs w:val="18"/>
                <w:lang w:eastAsia="ru-RU"/>
              </w:rPr>
            </w:pPr>
            <w:r w:rsidRPr="00D60367">
              <w:rPr>
                <w:b/>
                <w:sz w:val="18"/>
                <w:szCs w:val="18"/>
                <w:lang w:eastAsia="ru-RU"/>
              </w:rPr>
              <w:t>2026</w:t>
            </w:r>
          </w:p>
        </w:tc>
      </w:tr>
      <w:tr w:rsidR="00D60367" w:rsidRPr="00D60367" w14:paraId="1EBF5C59" w14:textId="77777777" w:rsidTr="00D5136F">
        <w:tc>
          <w:tcPr>
            <w:tcW w:w="1252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14:paraId="43B6586C" w14:textId="77777777" w:rsidR="00D60367" w:rsidRPr="00D60367" w:rsidRDefault="00D60367" w:rsidP="00D60367">
            <w:pPr>
              <w:rPr>
                <w:b/>
                <w:bCs/>
                <w:sz w:val="18"/>
                <w:szCs w:val="18"/>
                <w:lang w:eastAsia="ru-RU"/>
              </w:rPr>
            </w:pPr>
            <w:r w:rsidRPr="00D60367">
              <w:rPr>
                <w:b/>
                <w:bCs/>
                <w:sz w:val="18"/>
                <w:szCs w:val="18"/>
                <w:lang w:eastAsia="ru-RU"/>
              </w:rPr>
              <w:t>Мигранттардын баардыгы</w:t>
            </w:r>
          </w:p>
        </w:tc>
        <w:tc>
          <w:tcPr>
            <w:tcW w:w="583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14:paraId="456B1049" w14:textId="77777777" w:rsidR="00D60367" w:rsidRPr="00D60367" w:rsidRDefault="00D60367" w:rsidP="00D60367">
            <w:pPr>
              <w:jc w:val="center"/>
              <w:rPr>
                <w:b/>
                <w:bCs/>
                <w:sz w:val="18"/>
                <w:szCs w:val="18"/>
                <w:lang w:eastAsia="ru-RU"/>
              </w:rPr>
            </w:pPr>
            <w:r w:rsidRPr="00D60367">
              <w:rPr>
                <w:b/>
                <w:bCs/>
                <w:sz w:val="18"/>
                <w:szCs w:val="18"/>
                <w:lang w:eastAsia="ru-RU"/>
              </w:rPr>
              <w:t>2120</w:t>
            </w:r>
          </w:p>
        </w:tc>
        <w:tc>
          <w:tcPr>
            <w:tcW w:w="583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14:paraId="375C8D52" w14:textId="77777777" w:rsidR="00D60367" w:rsidRPr="00D60367" w:rsidRDefault="00D60367" w:rsidP="00D60367">
            <w:pPr>
              <w:jc w:val="center"/>
              <w:rPr>
                <w:b/>
                <w:bCs/>
                <w:sz w:val="18"/>
                <w:szCs w:val="18"/>
                <w:lang w:eastAsia="ru-RU"/>
              </w:rPr>
            </w:pPr>
            <w:r w:rsidRPr="00D60367">
              <w:rPr>
                <w:b/>
                <w:bCs/>
                <w:sz w:val="18"/>
                <w:szCs w:val="18"/>
                <w:lang w:eastAsia="ru-RU"/>
              </w:rPr>
              <w:t>2903</w:t>
            </w:r>
          </w:p>
        </w:tc>
        <w:tc>
          <w:tcPr>
            <w:tcW w:w="680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14:paraId="74A66398" w14:textId="77777777" w:rsidR="00D60367" w:rsidRPr="00D60367" w:rsidRDefault="00D60367" w:rsidP="00D60367">
            <w:pPr>
              <w:jc w:val="center"/>
              <w:rPr>
                <w:b/>
                <w:bCs/>
                <w:sz w:val="18"/>
                <w:szCs w:val="18"/>
                <w:lang w:eastAsia="ru-RU"/>
              </w:rPr>
            </w:pPr>
            <w:r w:rsidRPr="00D60367">
              <w:rPr>
                <w:b/>
                <w:bCs/>
                <w:sz w:val="18"/>
                <w:szCs w:val="18"/>
                <w:lang w:eastAsia="ru-RU"/>
              </w:rPr>
              <w:t>3351</w:t>
            </w:r>
          </w:p>
        </w:tc>
        <w:tc>
          <w:tcPr>
            <w:tcW w:w="680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14:paraId="2E47B222" w14:textId="77777777" w:rsidR="00D60367" w:rsidRPr="00D60367" w:rsidRDefault="00D60367" w:rsidP="00D60367">
            <w:pPr>
              <w:jc w:val="center"/>
              <w:rPr>
                <w:b/>
                <w:bCs/>
                <w:sz w:val="18"/>
                <w:szCs w:val="18"/>
                <w:lang w:eastAsia="ru-RU"/>
              </w:rPr>
            </w:pPr>
            <w:r w:rsidRPr="00D60367">
              <w:rPr>
                <w:b/>
                <w:bCs/>
                <w:sz w:val="18"/>
                <w:szCs w:val="18"/>
                <w:lang w:eastAsia="ru-RU"/>
              </w:rPr>
              <w:t>3411</w:t>
            </w:r>
          </w:p>
        </w:tc>
        <w:tc>
          <w:tcPr>
            <w:tcW w:w="611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14:paraId="0F899C32" w14:textId="77777777" w:rsidR="00D60367" w:rsidRPr="00D60367" w:rsidRDefault="00D60367" w:rsidP="00D60367">
            <w:pPr>
              <w:jc w:val="center"/>
              <w:rPr>
                <w:b/>
                <w:bCs/>
                <w:sz w:val="18"/>
                <w:szCs w:val="18"/>
                <w:lang w:eastAsia="ru-RU"/>
              </w:rPr>
            </w:pPr>
            <w:r w:rsidRPr="00D60367">
              <w:rPr>
                <w:b/>
                <w:bCs/>
                <w:sz w:val="18"/>
                <w:szCs w:val="18"/>
                <w:lang w:eastAsia="ru-RU"/>
              </w:rPr>
              <w:t>-1231</w:t>
            </w:r>
          </w:p>
        </w:tc>
        <w:tc>
          <w:tcPr>
            <w:tcW w:w="611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14:paraId="2D39D579" w14:textId="77777777" w:rsidR="00D60367" w:rsidRPr="00D60367" w:rsidRDefault="00D60367" w:rsidP="00D60367">
            <w:pPr>
              <w:jc w:val="center"/>
              <w:rPr>
                <w:b/>
                <w:bCs/>
                <w:sz w:val="18"/>
                <w:szCs w:val="18"/>
                <w:lang w:eastAsia="ru-RU"/>
              </w:rPr>
            </w:pPr>
            <w:r w:rsidRPr="00D60367">
              <w:rPr>
                <w:b/>
                <w:bCs/>
                <w:sz w:val="18"/>
                <w:szCs w:val="18"/>
                <w:lang w:eastAsia="ru-RU"/>
              </w:rPr>
              <w:t>-508</w:t>
            </w:r>
          </w:p>
        </w:tc>
      </w:tr>
      <w:tr w:rsidR="00D60367" w:rsidRPr="00D60367" w14:paraId="1F6EDDF0" w14:textId="77777777" w:rsidTr="00D5136F">
        <w:tc>
          <w:tcPr>
            <w:tcW w:w="1252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14:paraId="2E46908F" w14:textId="77777777" w:rsidR="00D60367" w:rsidRPr="00D60367" w:rsidRDefault="00D60367" w:rsidP="00D60367">
            <w:pPr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анын ичинде:</w:t>
            </w:r>
          </w:p>
        </w:tc>
        <w:tc>
          <w:tcPr>
            <w:tcW w:w="583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14:paraId="642489B3" w14:textId="77777777" w:rsidR="00D60367" w:rsidRPr="00D60367" w:rsidRDefault="00D60367" w:rsidP="00D60367">
            <w:pPr>
              <w:jc w:val="center"/>
              <w:rPr>
                <w:sz w:val="18"/>
                <w:szCs w:val="18"/>
                <w:lang w:eastAsia="ru-RU"/>
              </w:rPr>
            </w:pPr>
          </w:p>
        </w:tc>
        <w:tc>
          <w:tcPr>
            <w:tcW w:w="583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14:paraId="68C38A5E" w14:textId="77777777" w:rsidR="00D60367" w:rsidRPr="00D60367" w:rsidRDefault="00D60367" w:rsidP="00D60367">
            <w:pPr>
              <w:jc w:val="center"/>
              <w:rPr>
                <w:sz w:val="18"/>
                <w:szCs w:val="18"/>
                <w:lang w:eastAsia="ru-RU"/>
              </w:rPr>
            </w:pPr>
          </w:p>
        </w:tc>
        <w:tc>
          <w:tcPr>
            <w:tcW w:w="680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14:paraId="30A01908" w14:textId="77777777" w:rsidR="00D60367" w:rsidRPr="00D60367" w:rsidRDefault="00D60367" w:rsidP="00D60367">
            <w:pPr>
              <w:jc w:val="center"/>
              <w:rPr>
                <w:sz w:val="18"/>
                <w:szCs w:val="18"/>
                <w:lang w:eastAsia="ru-RU"/>
              </w:rPr>
            </w:pPr>
          </w:p>
        </w:tc>
        <w:tc>
          <w:tcPr>
            <w:tcW w:w="680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14:paraId="08ED1C6E" w14:textId="77777777" w:rsidR="00D60367" w:rsidRPr="00D60367" w:rsidRDefault="00D60367" w:rsidP="00D60367">
            <w:pPr>
              <w:jc w:val="center"/>
              <w:rPr>
                <w:sz w:val="18"/>
                <w:szCs w:val="18"/>
                <w:lang w:eastAsia="ru-RU"/>
              </w:rPr>
            </w:pPr>
          </w:p>
        </w:tc>
        <w:tc>
          <w:tcPr>
            <w:tcW w:w="611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14:paraId="0B68573F" w14:textId="77777777" w:rsidR="00D60367" w:rsidRPr="00D60367" w:rsidRDefault="00D60367" w:rsidP="00D60367">
            <w:pPr>
              <w:jc w:val="center"/>
              <w:rPr>
                <w:sz w:val="18"/>
                <w:szCs w:val="18"/>
                <w:lang w:eastAsia="ru-RU"/>
              </w:rPr>
            </w:pPr>
          </w:p>
        </w:tc>
        <w:tc>
          <w:tcPr>
            <w:tcW w:w="611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14:paraId="3CE7B09A" w14:textId="77777777" w:rsidR="00D60367" w:rsidRPr="00D60367" w:rsidRDefault="00D60367" w:rsidP="00D60367">
            <w:pPr>
              <w:jc w:val="center"/>
              <w:rPr>
                <w:sz w:val="18"/>
                <w:szCs w:val="18"/>
                <w:lang w:eastAsia="ru-RU"/>
              </w:rPr>
            </w:pPr>
          </w:p>
        </w:tc>
      </w:tr>
      <w:tr w:rsidR="00D60367" w:rsidRPr="00D60367" w14:paraId="28E6E657" w14:textId="77777777" w:rsidTr="00D5136F">
        <w:tc>
          <w:tcPr>
            <w:tcW w:w="1252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14:paraId="7B44F96E" w14:textId="77777777" w:rsidR="00D60367" w:rsidRPr="00D60367" w:rsidRDefault="00D60367" w:rsidP="00D60367">
            <w:pPr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Облус ичиндеги</w:t>
            </w:r>
          </w:p>
        </w:tc>
        <w:tc>
          <w:tcPr>
            <w:tcW w:w="583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14:paraId="2021E879" w14:textId="77777777" w:rsidR="00D60367" w:rsidRPr="00D60367" w:rsidRDefault="00D60367" w:rsidP="00D60367">
            <w:pPr>
              <w:jc w:val="center"/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1112</w:t>
            </w:r>
          </w:p>
        </w:tc>
        <w:tc>
          <w:tcPr>
            <w:tcW w:w="583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14:paraId="4FE03901" w14:textId="77777777" w:rsidR="00D60367" w:rsidRPr="00D60367" w:rsidRDefault="00D60367" w:rsidP="00D60367">
            <w:pPr>
              <w:jc w:val="center"/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1658</w:t>
            </w:r>
          </w:p>
        </w:tc>
        <w:tc>
          <w:tcPr>
            <w:tcW w:w="680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14:paraId="67F7CD67" w14:textId="77777777" w:rsidR="00D60367" w:rsidRPr="00D60367" w:rsidRDefault="00D60367" w:rsidP="00D60367">
            <w:pPr>
              <w:jc w:val="center"/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1112</w:t>
            </w:r>
          </w:p>
        </w:tc>
        <w:tc>
          <w:tcPr>
            <w:tcW w:w="680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14:paraId="288FD3CB" w14:textId="77777777" w:rsidR="00D60367" w:rsidRPr="00D60367" w:rsidRDefault="00D60367" w:rsidP="00D60367">
            <w:pPr>
              <w:jc w:val="center"/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1658</w:t>
            </w:r>
          </w:p>
        </w:tc>
        <w:tc>
          <w:tcPr>
            <w:tcW w:w="611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14:paraId="30BCD163" w14:textId="77777777" w:rsidR="00D60367" w:rsidRPr="00D60367" w:rsidRDefault="00D60367" w:rsidP="00D60367">
            <w:pPr>
              <w:jc w:val="center"/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-</w:t>
            </w:r>
          </w:p>
        </w:tc>
        <w:tc>
          <w:tcPr>
            <w:tcW w:w="611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14:paraId="56B9971C" w14:textId="77777777" w:rsidR="00D60367" w:rsidRPr="00D60367" w:rsidRDefault="00D60367" w:rsidP="00D60367">
            <w:pPr>
              <w:jc w:val="center"/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-</w:t>
            </w:r>
          </w:p>
        </w:tc>
      </w:tr>
      <w:tr w:rsidR="00D60367" w:rsidRPr="00D60367" w14:paraId="55E0A8B4" w14:textId="77777777" w:rsidTr="00D5136F">
        <w:tc>
          <w:tcPr>
            <w:tcW w:w="1252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14:paraId="3D1F50ED" w14:textId="77777777" w:rsidR="00D60367" w:rsidRPr="00D60367" w:rsidRDefault="00D60367" w:rsidP="00D60367">
            <w:pPr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Облустар аралык</w:t>
            </w:r>
          </w:p>
        </w:tc>
        <w:tc>
          <w:tcPr>
            <w:tcW w:w="583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14:paraId="75706C36" w14:textId="77777777" w:rsidR="00D60367" w:rsidRPr="00D60367" w:rsidRDefault="00D60367" w:rsidP="00D60367">
            <w:pPr>
              <w:jc w:val="center"/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808</w:t>
            </w:r>
          </w:p>
        </w:tc>
        <w:tc>
          <w:tcPr>
            <w:tcW w:w="583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14:paraId="74F444D5" w14:textId="77777777" w:rsidR="00D60367" w:rsidRPr="00D60367" w:rsidRDefault="00D60367" w:rsidP="00D60367">
            <w:pPr>
              <w:jc w:val="center"/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1021</w:t>
            </w:r>
          </w:p>
        </w:tc>
        <w:tc>
          <w:tcPr>
            <w:tcW w:w="680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14:paraId="5A018AE6" w14:textId="77777777" w:rsidR="00D60367" w:rsidRPr="00D60367" w:rsidRDefault="00D60367" w:rsidP="00D60367">
            <w:pPr>
              <w:jc w:val="center"/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2190</w:t>
            </w:r>
          </w:p>
        </w:tc>
        <w:tc>
          <w:tcPr>
            <w:tcW w:w="680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14:paraId="083A8C93" w14:textId="77777777" w:rsidR="00D60367" w:rsidRPr="00D60367" w:rsidRDefault="00D60367" w:rsidP="00D60367">
            <w:pPr>
              <w:jc w:val="center"/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1721</w:t>
            </w:r>
          </w:p>
        </w:tc>
        <w:tc>
          <w:tcPr>
            <w:tcW w:w="611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14:paraId="492F8FE9" w14:textId="77777777" w:rsidR="00D60367" w:rsidRPr="00D60367" w:rsidRDefault="00D60367" w:rsidP="00D60367">
            <w:pPr>
              <w:jc w:val="center"/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-1382</w:t>
            </w:r>
          </w:p>
        </w:tc>
        <w:tc>
          <w:tcPr>
            <w:tcW w:w="611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14:paraId="40B0B370" w14:textId="77777777" w:rsidR="00D60367" w:rsidRPr="00D60367" w:rsidRDefault="00D60367" w:rsidP="00D60367">
            <w:pPr>
              <w:jc w:val="center"/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-700</w:t>
            </w:r>
          </w:p>
        </w:tc>
      </w:tr>
      <w:tr w:rsidR="00D60367" w:rsidRPr="00D60367" w14:paraId="2267530C" w14:textId="77777777" w:rsidTr="00D5136F">
        <w:tc>
          <w:tcPr>
            <w:tcW w:w="125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6B4D324" w14:textId="77777777" w:rsidR="00D60367" w:rsidRPr="00D60367" w:rsidRDefault="00D60367" w:rsidP="00D60367">
            <w:pPr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Эл аралык</w:t>
            </w:r>
          </w:p>
        </w:tc>
        <w:tc>
          <w:tcPr>
            <w:tcW w:w="58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214C614" w14:textId="77777777" w:rsidR="00D60367" w:rsidRPr="00D60367" w:rsidRDefault="00D60367" w:rsidP="00D60367">
            <w:pPr>
              <w:jc w:val="center"/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58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1FF9101" w14:textId="77777777" w:rsidR="00D60367" w:rsidRPr="00D60367" w:rsidRDefault="00D60367" w:rsidP="00D60367">
            <w:pPr>
              <w:jc w:val="center"/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224</w:t>
            </w:r>
          </w:p>
        </w:tc>
        <w:tc>
          <w:tcPr>
            <w:tcW w:w="68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46AC5DA" w14:textId="77777777" w:rsidR="00D60367" w:rsidRPr="00D60367" w:rsidRDefault="00D60367" w:rsidP="00D60367">
            <w:pPr>
              <w:jc w:val="center"/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49</w:t>
            </w:r>
          </w:p>
        </w:tc>
        <w:tc>
          <w:tcPr>
            <w:tcW w:w="68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F354218" w14:textId="77777777" w:rsidR="00D60367" w:rsidRPr="00D60367" w:rsidRDefault="00D60367" w:rsidP="00D60367">
            <w:pPr>
              <w:jc w:val="center"/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32</w:t>
            </w:r>
          </w:p>
        </w:tc>
        <w:tc>
          <w:tcPr>
            <w:tcW w:w="61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9355CF8" w14:textId="77777777" w:rsidR="00D60367" w:rsidRPr="00D60367" w:rsidRDefault="00D60367" w:rsidP="00D60367">
            <w:pPr>
              <w:jc w:val="center"/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249</w:t>
            </w:r>
          </w:p>
        </w:tc>
        <w:tc>
          <w:tcPr>
            <w:tcW w:w="61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F3C9686" w14:textId="77777777" w:rsidR="00D60367" w:rsidRPr="00D60367" w:rsidRDefault="00D60367" w:rsidP="00D60367">
            <w:pPr>
              <w:jc w:val="center"/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192</w:t>
            </w:r>
          </w:p>
        </w:tc>
      </w:tr>
      <w:bookmarkEnd w:id="234"/>
      <w:bookmarkEnd w:id="235"/>
      <w:bookmarkEnd w:id="236"/>
      <w:bookmarkEnd w:id="237"/>
      <w:bookmarkEnd w:id="238"/>
      <w:bookmarkEnd w:id="239"/>
      <w:bookmarkEnd w:id="240"/>
      <w:bookmarkEnd w:id="241"/>
      <w:bookmarkEnd w:id="242"/>
      <w:bookmarkEnd w:id="243"/>
      <w:bookmarkEnd w:id="244"/>
    </w:tbl>
    <w:p w14:paraId="50F240B1" w14:textId="77777777" w:rsidR="00D60367" w:rsidRDefault="00D60367" w:rsidP="007B1BCC">
      <w:pPr>
        <w:keepNext/>
        <w:outlineLvl w:val="1"/>
        <w:rPr>
          <w:b/>
          <w:bCs/>
          <w:sz w:val="22"/>
          <w:szCs w:val="22"/>
          <w:lang w:eastAsia="ru-RU"/>
        </w:rPr>
      </w:pPr>
    </w:p>
    <w:p w14:paraId="1C0D4EBA" w14:textId="77777777" w:rsidR="007B1BCC" w:rsidRPr="00D60367" w:rsidRDefault="007B1BCC" w:rsidP="007B1BCC">
      <w:pPr>
        <w:keepNext/>
        <w:outlineLvl w:val="1"/>
        <w:rPr>
          <w:b/>
          <w:bCs/>
          <w:sz w:val="22"/>
          <w:szCs w:val="22"/>
          <w:lang w:eastAsia="ru-RU"/>
        </w:rPr>
      </w:pPr>
    </w:p>
    <w:p w14:paraId="78A8A5D5" w14:textId="77777777" w:rsidR="00D60367" w:rsidRPr="00D60367" w:rsidRDefault="00D60367" w:rsidP="007B1BCC">
      <w:pPr>
        <w:keepNext/>
        <w:outlineLvl w:val="1"/>
        <w:rPr>
          <w:b/>
          <w:bCs/>
          <w:sz w:val="22"/>
          <w:szCs w:val="22"/>
          <w:lang w:eastAsia="ru-RU"/>
        </w:rPr>
      </w:pPr>
      <w:r w:rsidRPr="00D60367">
        <w:rPr>
          <w:b/>
          <w:bCs/>
          <w:sz w:val="22"/>
          <w:szCs w:val="22"/>
          <w:lang w:eastAsia="ru-RU"/>
        </w:rPr>
        <w:t>Облустагы катталган никелердин, ажырашуулардын саны жана коэффициенттери</w:t>
      </w:r>
    </w:p>
    <w:p w14:paraId="78EECCEB" w14:textId="77777777" w:rsidR="00D60367" w:rsidRPr="00D60367" w:rsidRDefault="00D60367" w:rsidP="00D60367">
      <w:pPr>
        <w:rPr>
          <w:i/>
          <w:iCs/>
          <w:sz w:val="18"/>
          <w:szCs w:val="18"/>
          <w:lang w:eastAsia="ru-RU"/>
        </w:rPr>
      </w:pPr>
      <w:r w:rsidRPr="00D60367">
        <w:rPr>
          <w:i/>
          <w:iCs/>
          <w:sz w:val="18"/>
          <w:szCs w:val="18"/>
          <w:lang w:eastAsia="ru-RU"/>
        </w:rPr>
        <w:t>(январь-июнь)</w:t>
      </w:r>
    </w:p>
    <w:p w14:paraId="7C384CFA" w14:textId="77777777" w:rsidR="00D60367" w:rsidRPr="00D60367" w:rsidRDefault="00D60367" w:rsidP="00D60367">
      <w:pPr>
        <w:rPr>
          <w:color w:val="FF0000"/>
          <w:sz w:val="10"/>
          <w:szCs w:val="24"/>
          <w:lang w:eastAsia="ru-RU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2689"/>
        <w:gridCol w:w="1031"/>
        <w:gridCol w:w="1031"/>
        <w:gridCol w:w="925"/>
        <w:gridCol w:w="925"/>
        <w:gridCol w:w="1306"/>
        <w:gridCol w:w="1198"/>
      </w:tblGrid>
      <w:tr w:rsidR="00D60367" w:rsidRPr="00D60367" w14:paraId="02916FE7" w14:textId="77777777" w:rsidTr="00D5136F">
        <w:trPr>
          <w:cantSplit/>
          <w:trHeight w:val="612"/>
        </w:trPr>
        <w:tc>
          <w:tcPr>
            <w:tcW w:w="1477" w:type="pct"/>
            <w:vMerge w:val="restart"/>
            <w:vAlign w:val="center"/>
          </w:tcPr>
          <w:p w14:paraId="16EE0B88" w14:textId="77777777" w:rsidR="00D60367" w:rsidRPr="00D60367" w:rsidRDefault="00D60367" w:rsidP="00D60367">
            <w:pPr>
              <w:jc w:val="center"/>
              <w:rPr>
                <w:color w:val="FF0000"/>
                <w:szCs w:val="24"/>
                <w:lang w:eastAsia="ru-RU"/>
              </w:rPr>
            </w:pPr>
          </w:p>
        </w:tc>
        <w:tc>
          <w:tcPr>
            <w:tcW w:w="2148" w:type="pct"/>
            <w:gridSpan w:val="4"/>
            <w:vAlign w:val="center"/>
          </w:tcPr>
          <w:p w14:paraId="453D2BDC" w14:textId="77777777" w:rsidR="00D60367" w:rsidRPr="00D60367" w:rsidRDefault="00D60367" w:rsidP="00D60367">
            <w:pPr>
              <w:jc w:val="center"/>
              <w:rPr>
                <w:b/>
                <w:sz w:val="18"/>
                <w:szCs w:val="18"/>
                <w:lang w:eastAsia="ru-RU"/>
              </w:rPr>
            </w:pPr>
            <w:r w:rsidRPr="00D60367">
              <w:rPr>
                <w:b/>
                <w:sz w:val="18"/>
                <w:szCs w:val="18"/>
                <w:lang w:eastAsia="ru-RU"/>
              </w:rPr>
              <w:t>Саны (адам)</w:t>
            </w:r>
          </w:p>
        </w:tc>
        <w:tc>
          <w:tcPr>
            <w:tcW w:w="1375" w:type="pct"/>
            <w:gridSpan w:val="2"/>
            <w:vAlign w:val="center"/>
          </w:tcPr>
          <w:p w14:paraId="56C86D63" w14:textId="77777777" w:rsidR="00D60367" w:rsidRPr="00D60367" w:rsidRDefault="00D60367" w:rsidP="00D60367">
            <w:pPr>
              <w:jc w:val="center"/>
              <w:rPr>
                <w:b/>
                <w:sz w:val="18"/>
                <w:szCs w:val="18"/>
                <w:lang w:eastAsia="ru-RU"/>
              </w:rPr>
            </w:pPr>
            <w:r w:rsidRPr="00D60367">
              <w:rPr>
                <w:b/>
                <w:sz w:val="18"/>
                <w:szCs w:val="18"/>
                <w:lang w:eastAsia="ru-RU"/>
              </w:rPr>
              <w:t>Калктын  1000 адамына алгандагы</w:t>
            </w:r>
          </w:p>
          <w:p w14:paraId="62196054" w14:textId="77777777" w:rsidR="00D60367" w:rsidRPr="00D60367" w:rsidRDefault="00D60367" w:rsidP="00D60367">
            <w:pPr>
              <w:jc w:val="center"/>
              <w:rPr>
                <w:b/>
                <w:sz w:val="18"/>
                <w:szCs w:val="18"/>
                <w:lang w:eastAsia="ru-RU"/>
              </w:rPr>
            </w:pPr>
            <w:r w:rsidRPr="00D60367">
              <w:rPr>
                <w:b/>
                <w:sz w:val="18"/>
                <w:szCs w:val="18"/>
                <w:lang w:eastAsia="ru-RU"/>
              </w:rPr>
              <w:t>(промилле)</w:t>
            </w:r>
          </w:p>
        </w:tc>
      </w:tr>
      <w:tr w:rsidR="00D60367" w:rsidRPr="00D60367" w14:paraId="1E390069" w14:textId="77777777" w:rsidTr="00D5136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val="348"/>
        </w:trPr>
        <w:tc>
          <w:tcPr>
            <w:tcW w:w="1477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7EAE49" w14:textId="77777777" w:rsidR="00D60367" w:rsidRPr="00D60367" w:rsidRDefault="00D60367" w:rsidP="00D60367">
            <w:pPr>
              <w:jc w:val="center"/>
              <w:rPr>
                <w:color w:val="FF0000"/>
                <w:szCs w:val="24"/>
                <w:lang w:eastAsia="ru-RU"/>
              </w:rPr>
            </w:pPr>
          </w:p>
        </w:tc>
        <w:tc>
          <w:tcPr>
            <w:tcW w:w="1132" w:type="pct"/>
            <w:gridSpan w:val="2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14:paraId="36F0F74C" w14:textId="77777777" w:rsidR="00D60367" w:rsidRPr="00D60367" w:rsidRDefault="00D60367" w:rsidP="00D60367">
            <w:pPr>
              <w:jc w:val="center"/>
              <w:rPr>
                <w:b/>
                <w:sz w:val="18"/>
                <w:szCs w:val="18"/>
                <w:lang w:eastAsia="ru-RU"/>
              </w:rPr>
            </w:pPr>
            <w:r w:rsidRPr="00D60367">
              <w:rPr>
                <w:b/>
                <w:sz w:val="18"/>
                <w:szCs w:val="18"/>
                <w:lang w:eastAsia="ru-RU"/>
              </w:rPr>
              <w:t>Никелешүү</w:t>
            </w:r>
          </w:p>
        </w:tc>
        <w:tc>
          <w:tcPr>
            <w:tcW w:w="1016" w:type="pct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54BE1BF" w14:textId="77777777" w:rsidR="00D60367" w:rsidRPr="00D60367" w:rsidRDefault="00D60367" w:rsidP="00D60367">
            <w:pPr>
              <w:jc w:val="center"/>
              <w:rPr>
                <w:b/>
                <w:sz w:val="18"/>
                <w:szCs w:val="18"/>
                <w:lang w:eastAsia="ru-RU"/>
              </w:rPr>
            </w:pPr>
            <w:r w:rsidRPr="00D60367">
              <w:rPr>
                <w:b/>
                <w:sz w:val="18"/>
                <w:szCs w:val="18"/>
                <w:lang w:eastAsia="ru-RU"/>
              </w:rPr>
              <w:t>Ажырашуу</w:t>
            </w:r>
          </w:p>
        </w:tc>
        <w:tc>
          <w:tcPr>
            <w:tcW w:w="717" w:type="pct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</w:tcPr>
          <w:p w14:paraId="5B202CA2" w14:textId="6BC1CAC3" w:rsidR="00D60367" w:rsidRPr="00D60367" w:rsidRDefault="00D60367" w:rsidP="00D60367">
            <w:pPr>
              <w:jc w:val="center"/>
              <w:rPr>
                <w:b/>
                <w:sz w:val="18"/>
                <w:szCs w:val="18"/>
                <w:lang w:eastAsia="ru-RU"/>
              </w:rPr>
            </w:pPr>
            <w:r w:rsidRPr="00D60367">
              <w:rPr>
                <w:b/>
                <w:sz w:val="18"/>
                <w:szCs w:val="18"/>
                <w:lang w:eastAsia="ru-RU"/>
              </w:rPr>
              <w:t>Никелешүү</w:t>
            </w:r>
          </w:p>
        </w:tc>
        <w:tc>
          <w:tcPr>
            <w:tcW w:w="658" w:type="pct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</w:tcPr>
          <w:p w14:paraId="7C5D314B" w14:textId="048C925B" w:rsidR="00D60367" w:rsidRPr="00D60367" w:rsidRDefault="00D60367" w:rsidP="00D60367">
            <w:pPr>
              <w:jc w:val="center"/>
              <w:rPr>
                <w:b/>
                <w:sz w:val="18"/>
                <w:szCs w:val="18"/>
                <w:lang w:eastAsia="ru-RU"/>
              </w:rPr>
            </w:pPr>
            <w:r w:rsidRPr="00D60367">
              <w:rPr>
                <w:b/>
                <w:sz w:val="18"/>
                <w:szCs w:val="18"/>
                <w:lang w:eastAsia="ru-RU"/>
              </w:rPr>
              <w:t>Ажырашуу</w:t>
            </w:r>
          </w:p>
        </w:tc>
      </w:tr>
      <w:tr w:rsidR="00D60367" w:rsidRPr="00D60367" w14:paraId="30C69A22" w14:textId="77777777" w:rsidTr="00D5136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val="348"/>
        </w:trPr>
        <w:tc>
          <w:tcPr>
            <w:tcW w:w="1477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D180DB" w14:textId="77777777" w:rsidR="00D60367" w:rsidRPr="00D60367" w:rsidRDefault="00D60367" w:rsidP="00D60367">
            <w:pPr>
              <w:jc w:val="center"/>
              <w:rPr>
                <w:color w:val="FF0000"/>
                <w:szCs w:val="24"/>
                <w:lang w:eastAsia="ru-RU"/>
              </w:rPr>
            </w:pP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491AAF" w14:textId="77777777" w:rsidR="00D60367" w:rsidRPr="00D60367" w:rsidRDefault="00D60367" w:rsidP="00D60367">
            <w:pPr>
              <w:jc w:val="center"/>
              <w:rPr>
                <w:b/>
                <w:sz w:val="18"/>
                <w:szCs w:val="18"/>
                <w:lang w:eastAsia="ru-RU"/>
              </w:rPr>
            </w:pPr>
            <w:r w:rsidRPr="00D60367">
              <w:rPr>
                <w:b/>
                <w:sz w:val="18"/>
                <w:szCs w:val="18"/>
                <w:lang w:eastAsia="ru-RU"/>
              </w:rPr>
              <w:t>2025</w:t>
            </w:r>
          </w:p>
        </w:tc>
        <w:tc>
          <w:tcPr>
            <w:tcW w:w="566" w:type="pct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3291B691" w14:textId="77777777" w:rsidR="00D60367" w:rsidRPr="00D60367" w:rsidRDefault="00D60367" w:rsidP="00D60367">
            <w:pPr>
              <w:jc w:val="center"/>
              <w:rPr>
                <w:b/>
                <w:sz w:val="18"/>
                <w:szCs w:val="18"/>
                <w:lang w:eastAsia="ru-RU"/>
              </w:rPr>
            </w:pPr>
            <w:r w:rsidRPr="00D60367">
              <w:rPr>
                <w:b/>
                <w:sz w:val="18"/>
                <w:szCs w:val="18"/>
                <w:lang w:eastAsia="ru-RU"/>
              </w:rPr>
              <w:t>2026</w:t>
            </w:r>
          </w:p>
        </w:tc>
        <w:tc>
          <w:tcPr>
            <w:tcW w:w="5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15B06B" w14:textId="77777777" w:rsidR="00D60367" w:rsidRPr="00D60367" w:rsidRDefault="00D60367" w:rsidP="00D60367">
            <w:pPr>
              <w:ind w:right="-108"/>
              <w:jc w:val="center"/>
              <w:rPr>
                <w:b/>
                <w:sz w:val="18"/>
                <w:szCs w:val="18"/>
                <w:lang w:eastAsia="ru-RU"/>
              </w:rPr>
            </w:pPr>
            <w:r w:rsidRPr="00D60367">
              <w:rPr>
                <w:b/>
                <w:sz w:val="18"/>
                <w:szCs w:val="18"/>
                <w:lang w:eastAsia="ru-RU"/>
              </w:rPr>
              <w:t>2025</w:t>
            </w:r>
          </w:p>
        </w:tc>
        <w:tc>
          <w:tcPr>
            <w:tcW w:w="50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A1DC73F" w14:textId="77777777" w:rsidR="00D60367" w:rsidRPr="00D60367" w:rsidRDefault="00D60367" w:rsidP="00D60367">
            <w:pPr>
              <w:ind w:right="-121"/>
              <w:rPr>
                <w:b/>
                <w:sz w:val="18"/>
                <w:szCs w:val="18"/>
                <w:lang w:eastAsia="ru-RU"/>
              </w:rPr>
            </w:pPr>
            <w:r w:rsidRPr="00D60367">
              <w:rPr>
                <w:b/>
                <w:sz w:val="18"/>
                <w:szCs w:val="18"/>
                <w:lang w:eastAsia="ru-RU"/>
              </w:rPr>
              <w:t>2026</w:t>
            </w:r>
          </w:p>
        </w:tc>
        <w:tc>
          <w:tcPr>
            <w:tcW w:w="7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3719593" w14:textId="77777777" w:rsidR="00D60367" w:rsidRPr="00D60367" w:rsidRDefault="00D60367" w:rsidP="00D60367">
            <w:pPr>
              <w:jc w:val="center"/>
              <w:rPr>
                <w:b/>
                <w:sz w:val="18"/>
                <w:szCs w:val="18"/>
                <w:lang w:eastAsia="ru-RU"/>
              </w:rPr>
            </w:pPr>
            <w:r w:rsidRPr="00D60367">
              <w:rPr>
                <w:b/>
                <w:sz w:val="18"/>
                <w:szCs w:val="18"/>
                <w:lang w:eastAsia="ru-RU"/>
              </w:rPr>
              <w:t>2026</w:t>
            </w:r>
          </w:p>
        </w:tc>
        <w:tc>
          <w:tcPr>
            <w:tcW w:w="65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7841280" w14:textId="77777777" w:rsidR="00D60367" w:rsidRPr="00D60367" w:rsidRDefault="00D60367" w:rsidP="00D60367">
            <w:pPr>
              <w:jc w:val="center"/>
              <w:rPr>
                <w:b/>
                <w:sz w:val="18"/>
                <w:szCs w:val="18"/>
                <w:lang w:eastAsia="ru-RU"/>
              </w:rPr>
            </w:pPr>
            <w:r w:rsidRPr="00D60367">
              <w:rPr>
                <w:b/>
                <w:sz w:val="18"/>
                <w:szCs w:val="18"/>
                <w:lang w:eastAsia="ru-RU"/>
              </w:rPr>
              <w:t>2026</w:t>
            </w:r>
          </w:p>
        </w:tc>
      </w:tr>
      <w:tr w:rsidR="00D60367" w:rsidRPr="00D60367" w14:paraId="78AEE050" w14:textId="77777777" w:rsidTr="00D5136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0"/>
        </w:trPr>
        <w:tc>
          <w:tcPr>
            <w:tcW w:w="1477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14:paraId="4E13D7D4" w14:textId="77777777" w:rsidR="00D60367" w:rsidRPr="00D60367" w:rsidRDefault="00D60367" w:rsidP="00D60367">
            <w:pPr>
              <w:rPr>
                <w:b/>
                <w:sz w:val="18"/>
                <w:szCs w:val="18"/>
                <w:lang w:eastAsia="ru-RU"/>
              </w:rPr>
            </w:pPr>
            <w:r w:rsidRPr="00D60367">
              <w:rPr>
                <w:b/>
                <w:sz w:val="18"/>
                <w:szCs w:val="18"/>
                <w:lang w:eastAsia="ru-RU"/>
              </w:rPr>
              <w:t>Облус боюнча</w:t>
            </w: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14:paraId="6A4BB2CF" w14:textId="77777777" w:rsidR="00D60367" w:rsidRPr="00D60367" w:rsidRDefault="00D60367" w:rsidP="00D60367">
            <w:pPr>
              <w:jc w:val="center"/>
              <w:rPr>
                <w:b/>
                <w:sz w:val="18"/>
                <w:szCs w:val="18"/>
                <w:lang w:eastAsia="ru-RU"/>
              </w:rPr>
            </w:pPr>
            <w:r w:rsidRPr="00D60367">
              <w:rPr>
                <w:b/>
                <w:sz w:val="18"/>
                <w:szCs w:val="18"/>
                <w:lang w:eastAsia="ru-RU"/>
              </w:rPr>
              <w:t>1628</w:t>
            </w: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14:paraId="7517A462" w14:textId="77777777" w:rsidR="00D60367" w:rsidRPr="00D60367" w:rsidRDefault="00D60367" w:rsidP="00D60367">
            <w:pPr>
              <w:jc w:val="center"/>
              <w:rPr>
                <w:b/>
                <w:sz w:val="18"/>
                <w:szCs w:val="18"/>
                <w:lang w:eastAsia="ru-RU"/>
              </w:rPr>
            </w:pPr>
            <w:r w:rsidRPr="00D60367">
              <w:rPr>
                <w:b/>
                <w:sz w:val="18"/>
                <w:szCs w:val="18"/>
                <w:lang w:eastAsia="ru-RU"/>
              </w:rPr>
              <w:t>1564</w:t>
            </w:r>
          </w:p>
        </w:tc>
        <w:tc>
          <w:tcPr>
            <w:tcW w:w="508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14:paraId="270A471A" w14:textId="77777777" w:rsidR="00D60367" w:rsidRPr="00D60367" w:rsidRDefault="00D60367" w:rsidP="00D60367">
            <w:pPr>
              <w:jc w:val="center"/>
              <w:rPr>
                <w:b/>
                <w:sz w:val="18"/>
                <w:szCs w:val="18"/>
                <w:lang w:eastAsia="ru-RU"/>
              </w:rPr>
            </w:pPr>
            <w:r w:rsidRPr="00D60367">
              <w:rPr>
                <w:b/>
                <w:sz w:val="18"/>
                <w:szCs w:val="18"/>
                <w:lang w:eastAsia="ru-RU"/>
              </w:rPr>
              <w:t>716</w:t>
            </w:r>
          </w:p>
        </w:tc>
        <w:tc>
          <w:tcPr>
            <w:tcW w:w="508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14:paraId="505681E4" w14:textId="77777777" w:rsidR="00D60367" w:rsidRPr="00D60367" w:rsidRDefault="00D60367" w:rsidP="00D60367">
            <w:pPr>
              <w:jc w:val="center"/>
              <w:rPr>
                <w:b/>
                <w:sz w:val="18"/>
                <w:szCs w:val="18"/>
                <w:lang w:eastAsia="ru-RU"/>
              </w:rPr>
            </w:pPr>
            <w:r w:rsidRPr="00D60367">
              <w:rPr>
                <w:b/>
                <w:sz w:val="18"/>
                <w:szCs w:val="18"/>
                <w:lang w:eastAsia="ru-RU"/>
              </w:rPr>
              <w:t>678</w:t>
            </w:r>
          </w:p>
        </w:tc>
        <w:tc>
          <w:tcPr>
            <w:tcW w:w="717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14:paraId="21C1F2AE" w14:textId="77777777" w:rsidR="00D60367" w:rsidRPr="00D60367" w:rsidRDefault="00D60367" w:rsidP="00D60367">
            <w:pPr>
              <w:jc w:val="center"/>
              <w:rPr>
                <w:b/>
                <w:sz w:val="18"/>
                <w:szCs w:val="18"/>
                <w:lang w:eastAsia="ru-RU"/>
              </w:rPr>
            </w:pPr>
            <w:r w:rsidRPr="00D60367">
              <w:rPr>
                <w:b/>
                <w:sz w:val="18"/>
                <w:szCs w:val="18"/>
                <w:lang w:eastAsia="ru-RU"/>
              </w:rPr>
              <w:t>5,7</w:t>
            </w:r>
          </w:p>
        </w:tc>
        <w:tc>
          <w:tcPr>
            <w:tcW w:w="658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14:paraId="2887B170" w14:textId="77777777" w:rsidR="00D60367" w:rsidRPr="00D60367" w:rsidRDefault="00D60367" w:rsidP="00D60367">
            <w:pPr>
              <w:jc w:val="center"/>
              <w:rPr>
                <w:b/>
                <w:sz w:val="18"/>
                <w:szCs w:val="18"/>
                <w:lang w:eastAsia="ru-RU"/>
              </w:rPr>
            </w:pPr>
            <w:r w:rsidRPr="00D60367">
              <w:rPr>
                <w:b/>
                <w:sz w:val="18"/>
                <w:szCs w:val="18"/>
                <w:lang w:eastAsia="ru-RU"/>
              </w:rPr>
              <w:t>2,5</w:t>
            </w:r>
          </w:p>
        </w:tc>
      </w:tr>
      <w:tr w:rsidR="00D60367" w:rsidRPr="00D60367" w14:paraId="39CF27BA" w14:textId="77777777" w:rsidTr="00D5136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0"/>
        </w:trPr>
        <w:tc>
          <w:tcPr>
            <w:tcW w:w="1477" w:type="pct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14:paraId="67E059F7" w14:textId="77777777" w:rsidR="00D60367" w:rsidRPr="00D60367" w:rsidRDefault="00D60367" w:rsidP="00D60367">
            <w:pPr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Шаар</w:t>
            </w:r>
          </w:p>
        </w:tc>
        <w:tc>
          <w:tcPr>
            <w:tcW w:w="566" w:type="pct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14:paraId="24E85124" w14:textId="77777777" w:rsidR="00D60367" w:rsidRPr="00D60367" w:rsidRDefault="00D60367" w:rsidP="00D60367">
            <w:pPr>
              <w:jc w:val="center"/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384</w:t>
            </w:r>
          </w:p>
        </w:tc>
        <w:tc>
          <w:tcPr>
            <w:tcW w:w="566" w:type="pct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14:paraId="7F7DA7F1" w14:textId="77777777" w:rsidR="00D60367" w:rsidRPr="00D60367" w:rsidRDefault="00D60367" w:rsidP="00D60367">
            <w:pPr>
              <w:jc w:val="center"/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399</w:t>
            </w:r>
          </w:p>
        </w:tc>
        <w:tc>
          <w:tcPr>
            <w:tcW w:w="508" w:type="pct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14:paraId="12A0CEE6" w14:textId="77777777" w:rsidR="00D60367" w:rsidRPr="00D60367" w:rsidRDefault="00D60367" w:rsidP="00D60367">
            <w:pPr>
              <w:jc w:val="center"/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252</w:t>
            </w:r>
          </w:p>
        </w:tc>
        <w:tc>
          <w:tcPr>
            <w:tcW w:w="508" w:type="pct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14:paraId="3E2E1B41" w14:textId="77777777" w:rsidR="00D60367" w:rsidRPr="00D60367" w:rsidRDefault="00D60367" w:rsidP="00D60367">
            <w:pPr>
              <w:jc w:val="center"/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236</w:t>
            </w:r>
          </w:p>
        </w:tc>
        <w:tc>
          <w:tcPr>
            <w:tcW w:w="717" w:type="pct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14:paraId="09D87451" w14:textId="77777777" w:rsidR="00D60367" w:rsidRPr="00D60367" w:rsidRDefault="00D60367" w:rsidP="00D60367">
            <w:pPr>
              <w:jc w:val="center"/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4,5</w:t>
            </w:r>
          </w:p>
        </w:tc>
        <w:tc>
          <w:tcPr>
            <w:tcW w:w="658" w:type="pct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14:paraId="4FF309E3" w14:textId="77777777" w:rsidR="00D60367" w:rsidRPr="00D60367" w:rsidRDefault="00D60367" w:rsidP="00D60367">
            <w:pPr>
              <w:jc w:val="center"/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2,7</w:t>
            </w:r>
          </w:p>
        </w:tc>
      </w:tr>
      <w:tr w:rsidR="00D60367" w:rsidRPr="00D60367" w14:paraId="6B4475CA" w14:textId="77777777" w:rsidTr="00D5136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0"/>
        </w:trPr>
        <w:tc>
          <w:tcPr>
            <w:tcW w:w="1477" w:type="pct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14:paraId="5B33D160" w14:textId="77777777" w:rsidR="00D60367" w:rsidRPr="00D60367" w:rsidRDefault="00D60367" w:rsidP="00D60367">
            <w:pPr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Айыл</w:t>
            </w:r>
          </w:p>
        </w:tc>
        <w:tc>
          <w:tcPr>
            <w:tcW w:w="566" w:type="pct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14:paraId="6DF442AA" w14:textId="77777777" w:rsidR="00D60367" w:rsidRPr="00D60367" w:rsidRDefault="00D60367" w:rsidP="00D60367">
            <w:pPr>
              <w:jc w:val="center"/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1244</w:t>
            </w:r>
          </w:p>
        </w:tc>
        <w:tc>
          <w:tcPr>
            <w:tcW w:w="566" w:type="pct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14:paraId="4EAE5816" w14:textId="77777777" w:rsidR="00D60367" w:rsidRPr="00D60367" w:rsidRDefault="00D60367" w:rsidP="00D60367">
            <w:pPr>
              <w:jc w:val="center"/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1165</w:t>
            </w:r>
          </w:p>
        </w:tc>
        <w:tc>
          <w:tcPr>
            <w:tcW w:w="508" w:type="pct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14:paraId="1176263A" w14:textId="77777777" w:rsidR="00D60367" w:rsidRPr="00D60367" w:rsidRDefault="00D60367" w:rsidP="00D60367">
            <w:pPr>
              <w:jc w:val="center"/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464</w:t>
            </w:r>
          </w:p>
        </w:tc>
        <w:tc>
          <w:tcPr>
            <w:tcW w:w="508" w:type="pct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14:paraId="7CA53790" w14:textId="77777777" w:rsidR="00D60367" w:rsidRPr="00D60367" w:rsidRDefault="00D60367" w:rsidP="00D60367">
            <w:pPr>
              <w:jc w:val="center"/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442</w:t>
            </w:r>
          </w:p>
        </w:tc>
        <w:tc>
          <w:tcPr>
            <w:tcW w:w="717" w:type="pct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14:paraId="69518DDD" w14:textId="77777777" w:rsidR="00D60367" w:rsidRPr="00D60367" w:rsidRDefault="00D60367" w:rsidP="00D60367">
            <w:pPr>
              <w:jc w:val="center"/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6,2</w:t>
            </w:r>
          </w:p>
        </w:tc>
        <w:tc>
          <w:tcPr>
            <w:tcW w:w="658" w:type="pct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14:paraId="78BC4F8B" w14:textId="77777777" w:rsidR="00D60367" w:rsidRPr="00D60367" w:rsidRDefault="00D60367" w:rsidP="00D60367">
            <w:pPr>
              <w:jc w:val="center"/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2,3</w:t>
            </w:r>
          </w:p>
        </w:tc>
      </w:tr>
      <w:tr w:rsidR="00D60367" w:rsidRPr="00D60367" w14:paraId="5A7A0935" w14:textId="77777777" w:rsidTr="00D5136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0"/>
        </w:trPr>
        <w:tc>
          <w:tcPr>
            <w:tcW w:w="1477" w:type="pct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14:paraId="3C67AE9C" w14:textId="77777777" w:rsidR="00D60367" w:rsidRPr="00D60367" w:rsidRDefault="00D60367" w:rsidP="00D60367">
            <w:pPr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Каракол шаары</w:t>
            </w:r>
          </w:p>
        </w:tc>
        <w:tc>
          <w:tcPr>
            <w:tcW w:w="566" w:type="pct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14:paraId="70A2639F" w14:textId="77777777" w:rsidR="00D60367" w:rsidRPr="00D60367" w:rsidRDefault="00D60367" w:rsidP="00D60367">
            <w:pPr>
              <w:jc w:val="center"/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170</w:t>
            </w:r>
          </w:p>
        </w:tc>
        <w:tc>
          <w:tcPr>
            <w:tcW w:w="566" w:type="pct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14:paraId="20D4B982" w14:textId="77777777" w:rsidR="00D60367" w:rsidRPr="00D60367" w:rsidRDefault="00D60367" w:rsidP="00D60367">
            <w:pPr>
              <w:jc w:val="center"/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178</w:t>
            </w:r>
          </w:p>
        </w:tc>
        <w:tc>
          <w:tcPr>
            <w:tcW w:w="508" w:type="pct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14:paraId="1BDD75B0" w14:textId="77777777" w:rsidR="00D60367" w:rsidRPr="00D60367" w:rsidRDefault="00D60367" w:rsidP="00D60367">
            <w:pPr>
              <w:jc w:val="center"/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123</w:t>
            </w:r>
          </w:p>
        </w:tc>
        <w:tc>
          <w:tcPr>
            <w:tcW w:w="508" w:type="pct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14:paraId="19F8A307" w14:textId="77777777" w:rsidR="00D60367" w:rsidRPr="00D60367" w:rsidRDefault="00D60367" w:rsidP="00D60367">
            <w:pPr>
              <w:jc w:val="center"/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115</w:t>
            </w:r>
          </w:p>
        </w:tc>
        <w:tc>
          <w:tcPr>
            <w:tcW w:w="717" w:type="pct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14:paraId="7292FEF5" w14:textId="77777777" w:rsidR="00D60367" w:rsidRPr="00D60367" w:rsidRDefault="00D60367" w:rsidP="00D60367">
            <w:pPr>
              <w:jc w:val="center"/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3,9</w:t>
            </w:r>
          </w:p>
        </w:tc>
        <w:tc>
          <w:tcPr>
            <w:tcW w:w="658" w:type="pct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14:paraId="0C4BFEC8" w14:textId="77777777" w:rsidR="00D60367" w:rsidRPr="00D60367" w:rsidRDefault="00D60367" w:rsidP="00D60367">
            <w:pPr>
              <w:jc w:val="center"/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2,5</w:t>
            </w:r>
          </w:p>
        </w:tc>
      </w:tr>
      <w:tr w:rsidR="00D60367" w:rsidRPr="00D60367" w14:paraId="73DC038F" w14:textId="77777777" w:rsidTr="00D5136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0"/>
        </w:trPr>
        <w:tc>
          <w:tcPr>
            <w:tcW w:w="1477" w:type="pct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14:paraId="16C02C32" w14:textId="77777777" w:rsidR="00D60367" w:rsidRPr="00D60367" w:rsidRDefault="00D60367" w:rsidP="00D60367">
            <w:pPr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Балыкчы шаары</w:t>
            </w:r>
          </w:p>
        </w:tc>
        <w:tc>
          <w:tcPr>
            <w:tcW w:w="566" w:type="pct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14:paraId="656C29E4" w14:textId="77777777" w:rsidR="00D60367" w:rsidRPr="00D60367" w:rsidRDefault="00D60367" w:rsidP="00D60367">
            <w:pPr>
              <w:jc w:val="center"/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136</w:t>
            </w:r>
          </w:p>
        </w:tc>
        <w:tc>
          <w:tcPr>
            <w:tcW w:w="566" w:type="pct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14:paraId="019004B8" w14:textId="77777777" w:rsidR="00D60367" w:rsidRPr="00D60367" w:rsidRDefault="00D60367" w:rsidP="00D60367">
            <w:pPr>
              <w:jc w:val="center"/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138</w:t>
            </w:r>
          </w:p>
        </w:tc>
        <w:tc>
          <w:tcPr>
            <w:tcW w:w="508" w:type="pct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14:paraId="0D11C81C" w14:textId="77777777" w:rsidR="00D60367" w:rsidRPr="00D60367" w:rsidRDefault="00D60367" w:rsidP="00D60367">
            <w:pPr>
              <w:jc w:val="center"/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91</w:t>
            </w:r>
          </w:p>
        </w:tc>
        <w:tc>
          <w:tcPr>
            <w:tcW w:w="508" w:type="pct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14:paraId="7E3695AA" w14:textId="77777777" w:rsidR="00D60367" w:rsidRPr="00D60367" w:rsidRDefault="00D60367" w:rsidP="00D60367">
            <w:pPr>
              <w:jc w:val="center"/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79</w:t>
            </w:r>
          </w:p>
        </w:tc>
        <w:tc>
          <w:tcPr>
            <w:tcW w:w="717" w:type="pct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14:paraId="0F1888A5" w14:textId="77777777" w:rsidR="00D60367" w:rsidRPr="00D60367" w:rsidRDefault="00D60367" w:rsidP="00D60367">
            <w:pPr>
              <w:jc w:val="center"/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4,8</w:t>
            </w:r>
          </w:p>
        </w:tc>
        <w:tc>
          <w:tcPr>
            <w:tcW w:w="658" w:type="pct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14:paraId="3B3ED0C6" w14:textId="77777777" w:rsidR="00D60367" w:rsidRPr="00D60367" w:rsidRDefault="00D60367" w:rsidP="00D60367">
            <w:pPr>
              <w:jc w:val="center"/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2,7</w:t>
            </w:r>
          </w:p>
        </w:tc>
      </w:tr>
      <w:tr w:rsidR="00D60367" w:rsidRPr="00D60367" w14:paraId="45364C9A" w14:textId="77777777" w:rsidTr="00D5136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0"/>
        </w:trPr>
        <w:tc>
          <w:tcPr>
            <w:tcW w:w="1477" w:type="pct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14:paraId="5A8177AA" w14:textId="77777777" w:rsidR="00D60367" w:rsidRPr="00D60367" w:rsidRDefault="00D60367" w:rsidP="00D60367">
            <w:pPr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Ак-Суу району</w:t>
            </w:r>
          </w:p>
        </w:tc>
        <w:tc>
          <w:tcPr>
            <w:tcW w:w="566" w:type="pct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14:paraId="33D89232" w14:textId="77777777" w:rsidR="00D60367" w:rsidRPr="00D60367" w:rsidRDefault="00D60367" w:rsidP="00D60367">
            <w:pPr>
              <w:jc w:val="center"/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214</w:t>
            </w:r>
          </w:p>
        </w:tc>
        <w:tc>
          <w:tcPr>
            <w:tcW w:w="566" w:type="pct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14:paraId="166D4F0D" w14:textId="77777777" w:rsidR="00D60367" w:rsidRPr="00D60367" w:rsidRDefault="00D60367" w:rsidP="00D60367">
            <w:pPr>
              <w:jc w:val="center"/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224</w:t>
            </w:r>
          </w:p>
        </w:tc>
        <w:tc>
          <w:tcPr>
            <w:tcW w:w="508" w:type="pct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14:paraId="7A7E52C0" w14:textId="77777777" w:rsidR="00D60367" w:rsidRPr="00D60367" w:rsidRDefault="00D60367" w:rsidP="00D60367">
            <w:pPr>
              <w:jc w:val="center"/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69</w:t>
            </w:r>
          </w:p>
        </w:tc>
        <w:tc>
          <w:tcPr>
            <w:tcW w:w="508" w:type="pct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14:paraId="5B399652" w14:textId="77777777" w:rsidR="00D60367" w:rsidRPr="00D60367" w:rsidRDefault="00D60367" w:rsidP="00D60367">
            <w:pPr>
              <w:jc w:val="center"/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79</w:t>
            </w:r>
          </w:p>
        </w:tc>
        <w:tc>
          <w:tcPr>
            <w:tcW w:w="717" w:type="pct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14:paraId="4B48AA52" w14:textId="77777777" w:rsidR="00D60367" w:rsidRPr="00D60367" w:rsidRDefault="00D60367" w:rsidP="00D60367">
            <w:pPr>
              <w:jc w:val="center"/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6,5</w:t>
            </w:r>
          </w:p>
        </w:tc>
        <w:tc>
          <w:tcPr>
            <w:tcW w:w="658" w:type="pct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14:paraId="3DBAE029" w14:textId="77777777" w:rsidR="00D60367" w:rsidRPr="00D60367" w:rsidRDefault="00D60367" w:rsidP="00D60367">
            <w:pPr>
              <w:jc w:val="center"/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2,3</w:t>
            </w:r>
          </w:p>
        </w:tc>
      </w:tr>
      <w:tr w:rsidR="00D60367" w:rsidRPr="00D60367" w14:paraId="1143BC87" w14:textId="77777777" w:rsidTr="00D5136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0"/>
        </w:trPr>
        <w:tc>
          <w:tcPr>
            <w:tcW w:w="1477" w:type="pct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14:paraId="4F258344" w14:textId="77777777" w:rsidR="00D60367" w:rsidRPr="00D60367" w:rsidRDefault="00D60367" w:rsidP="00D60367">
            <w:pPr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Жети-Ѳгүз району</w:t>
            </w:r>
          </w:p>
        </w:tc>
        <w:tc>
          <w:tcPr>
            <w:tcW w:w="566" w:type="pct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14:paraId="6D29A0F1" w14:textId="77777777" w:rsidR="00D60367" w:rsidRPr="00D60367" w:rsidRDefault="00D60367" w:rsidP="00D60367">
            <w:pPr>
              <w:jc w:val="center"/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343</w:t>
            </w:r>
          </w:p>
        </w:tc>
        <w:tc>
          <w:tcPr>
            <w:tcW w:w="566" w:type="pct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14:paraId="71102433" w14:textId="77777777" w:rsidR="00D60367" w:rsidRPr="00D60367" w:rsidRDefault="00D60367" w:rsidP="00D60367">
            <w:pPr>
              <w:jc w:val="center"/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302</w:t>
            </w:r>
          </w:p>
        </w:tc>
        <w:tc>
          <w:tcPr>
            <w:tcW w:w="508" w:type="pct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14:paraId="1349B30A" w14:textId="77777777" w:rsidR="00D60367" w:rsidRPr="00D60367" w:rsidRDefault="00D60367" w:rsidP="00D60367">
            <w:pPr>
              <w:jc w:val="center"/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139</w:t>
            </w:r>
          </w:p>
        </w:tc>
        <w:tc>
          <w:tcPr>
            <w:tcW w:w="508" w:type="pct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14:paraId="0D663983" w14:textId="77777777" w:rsidR="00D60367" w:rsidRPr="00D60367" w:rsidRDefault="00D60367" w:rsidP="00D60367">
            <w:pPr>
              <w:jc w:val="center"/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131</w:t>
            </w:r>
          </w:p>
        </w:tc>
        <w:tc>
          <w:tcPr>
            <w:tcW w:w="717" w:type="pct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14:paraId="25B916E1" w14:textId="77777777" w:rsidR="00D60367" w:rsidRPr="00D60367" w:rsidRDefault="00D60367" w:rsidP="00D60367">
            <w:pPr>
              <w:jc w:val="center"/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5,9</w:t>
            </w:r>
          </w:p>
        </w:tc>
        <w:tc>
          <w:tcPr>
            <w:tcW w:w="658" w:type="pct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14:paraId="48AF89BC" w14:textId="77777777" w:rsidR="00D60367" w:rsidRPr="00D60367" w:rsidRDefault="00D60367" w:rsidP="00D60367">
            <w:pPr>
              <w:jc w:val="center"/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2,5</w:t>
            </w:r>
          </w:p>
        </w:tc>
      </w:tr>
      <w:tr w:rsidR="00D60367" w:rsidRPr="00D60367" w14:paraId="5B4788AC" w14:textId="77777777" w:rsidTr="00D5136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0"/>
        </w:trPr>
        <w:tc>
          <w:tcPr>
            <w:tcW w:w="1477" w:type="pct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14:paraId="6EA4489A" w14:textId="77777777" w:rsidR="00D60367" w:rsidRPr="00D60367" w:rsidRDefault="00D60367" w:rsidP="00D60367">
            <w:pPr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Ысык-Кѳл району</w:t>
            </w:r>
          </w:p>
        </w:tc>
        <w:tc>
          <w:tcPr>
            <w:tcW w:w="566" w:type="pct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14:paraId="2F8239AD" w14:textId="77777777" w:rsidR="00D60367" w:rsidRPr="00D60367" w:rsidRDefault="00D60367" w:rsidP="00D60367">
            <w:pPr>
              <w:jc w:val="center"/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312</w:t>
            </w:r>
          </w:p>
        </w:tc>
        <w:tc>
          <w:tcPr>
            <w:tcW w:w="566" w:type="pct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14:paraId="31EB73E5" w14:textId="77777777" w:rsidR="00D60367" w:rsidRPr="00D60367" w:rsidRDefault="00D60367" w:rsidP="00D60367">
            <w:pPr>
              <w:jc w:val="center"/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301</w:t>
            </w:r>
          </w:p>
        </w:tc>
        <w:tc>
          <w:tcPr>
            <w:tcW w:w="508" w:type="pct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14:paraId="30C9EE0F" w14:textId="77777777" w:rsidR="00D60367" w:rsidRPr="00D60367" w:rsidRDefault="00D60367" w:rsidP="00D60367">
            <w:pPr>
              <w:jc w:val="center"/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104</w:t>
            </w:r>
          </w:p>
        </w:tc>
        <w:tc>
          <w:tcPr>
            <w:tcW w:w="508" w:type="pct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14:paraId="4DBE956F" w14:textId="77777777" w:rsidR="00D60367" w:rsidRPr="00D60367" w:rsidRDefault="00D60367" w:rsidP="00D60367">
            <w:pPr>
              <w:jc w:val="center"/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118</w:t>
            </w:r>
          </w:p>
        </w:tc>
        <w:tc>
          <w:tcPr>
            <w:tcW w:w="717" w:type="pct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14:paraId="237790F4" w14:textId="77777777" w:rsidR="00D60367" w:rsidRPr="00D60367" w:rsidRDefault="00D60367" w:rsidP="00D60367">
            <w:pPr>
              <w:jc w:val="center"/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5,9</w:t>
            </w:r>
          </w:p>
        </w:tc>
        <w:tc>
          <w:tcPr>
            <w:tcW w:w="658" w:type="pct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14:paraId="3D009B03" w14:textId="77777777" w:rsidR="00D60367" w:rsidRPr="00D60367" w:rsidRDefault="00D60367" w:rsidP="00D60367">
            <w:pPr>
              <w:jc w:val="center"/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2,3</w:t>
            </w:r>
          </w:p>
        </w:tc>
      </w:tr>
      <w:tr w:rsidR="00D60367" w:rsidRPr="00D60367" w14:paraId="5AB89377" w14:textId="77777777" w:rsidTr="00D5136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0"/>
        </w:trPr>
        <w:tc>
          <w:tcPr>
            <w:tcW w:w="1477" w:type="pct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14:paraId="62530C5E" w14:textId="77777777" w:rsidR="00D60367" w:rsidRPr="00D60367" w:rsidRDefault="00D60367" w:rsidP="00D60367">
            <w:pPr>
              <w:ind w:right="-186"/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 xml:space="preserve">   Чолпон-Ата шаары</w:t>
            </w:r>
          </w:p>
        </w:tc>
        <w:tc>
          <w:tcPr>
            <w:tcW w:w="566" w:type="pct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14:paraId="270E62D8" w14:textId="77777777" w:rsidR="00D60367" w:rsidRPr="00D60367" w:rsidRDefault="00D60367" w:rsidP="00D60367">
            <w:pPr>
              <w:jc w:val="center"/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78</w:t>
            </w:r>
          </w:p>
        </w:tc>
        <w:tc>
          <w:tcPr>
            <w:tcW w:w="566" w:type="pct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14:paraId="6DF2B323" w14:textId="77777777" w:rsidR="00D60367" w:rsidRPr="00D60367" w:rsidRDefault="00D60367" w:rsidP="00D60367">
            <w:pPr>
              <w:jc w:val="center"/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83</w:t>
            </w:r>
          </w:p>
        </w:tc>
        <w:tc>
          <w:tcPr>
            <w:tcW w:w="508" w:type="pct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14:paraId="12CF282C" w14:textId="77777777" w:rsidR="00D60367" w:rsidRPr="00D60367" w:rsidRDefault="00D60367" w:rsidP="00D60367">
            <w:pPr>
              <w:jc w:val="center"/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38</w:t>
            </w:r>
          </w:p>
        </w:tc>
        <w:tc>
          <w:tcPr>
            <w:tcW w:w="508" w:type="pct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14:paraId="3044ED89" w14:textId="77777777" w:rsidR="00D60367" w:rsidRPr="00D60367" w:rsidRDefault="00D60367" w:rsidP="00D60367">
            <w:pPr>
              <w:jc w:val="center"/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42</w:t>
            </w:r>
          </w:p>
        </w:tc>
        <w:tc>
          <w:tcPr>
            <w:tcW w:w="717" w:type="pct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14:paraId="5F597A88" w14:textId="77777777" w:rsidR="00D60367" w:rsidRPr="00D60367" w:rsidRDefault="00D60367" w:rsidP="00D60367">
            <w:pPr>
              <w:jc w:val="center"/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6,1</w:t>
            </w:r>
          </w:p>
        </w:tc>
        <w:tc>
          <w:tcPr>
            <w:tcW w:w="658" w:type="pct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14:paraId="06BEA47A" w14:textId="77777777" w:rsidR="00D60367" w:rsidRPr="00D60367" w:rsidRDefault="00D60367" w:rsidP="00D60367">
            <w:pPr>
              <w:jc w:val="center"/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3,1</w:t>
            </w:r>
          </w:p>
        </w:tc>
      </w:tr>
      <w:tr w:rsidR="00D60367" w:rsidRPr="00D60367" w14:paraId="6062D20F" w14:textId="77777777" w:rsidTr="00D5136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0"/>
        </w:trPr>
        <w:tc>
          <w:tcPr>
            <w:tcW w:w="1477" w:type="pct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14:paraId="75FE3071" w14:textId="77777777" w:rsidR="00D60367" w:rsidRPr="00D60367" w:rsidRDefault="00D60367" w:rsidP="00D60367">
            <w:pPr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Тоң району</w:t>
            </w:r>
          </w:p>
        </w:tc>
        <w:tc>
          <w:tcPr>
            <w:tcW w:w="566" w:type="pct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14:paraId="339554B0" w14:textId="77777777" w:rsidR="00D60367" w:rsidRPr="00D60367" w:rsidRDefault="00D60367" w:rsidP="00D60367">
            <w:pPr>
              <w:jc w:val="center"/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213</w:t>
            </w:r>
          </w:p>
        </w:tc>
        <w:tc>
          <w:tcPr>
            <w:tcW w:w="566" w:type="pct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14:paraId="02DEC4AD" w14:textId="77777777" w:rsidR="00D60367" w:rsidRPr="00D60367" w:rsidRDefault="00D60367" w:rsidP="00D60367">
            <w:pPr>
              <w:jc w:val="center"/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194</w:t>
            </w:r>
          </w:p>
        </w:tc>
        <w:tc>
          <w:tcPr>
            <w:tcW w:w="508" w:type="pct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14:paraId="372BC111" w14:textId="77777777" w:rsidR="00D60367" w:rsidRPr="00D60367" w:rsidRDefault="00D60367" w:rsidP="00D60367">
            <w:pPr>
              <w:jc w:val="center"/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111</w:t>
            </w:r>
          </w:p>
        </w:tc>
        <w:tc>
          <w:tcPr>
            <w:tcW w:w="508" w:type="pct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14:paraId="249A8711" w14:textId="77777777" w:rsidR="00D60367" w:rsidRPr="00D60367" w:rsidRDefault="00D60367" w:rsidP="00D60367">
            <w:pPr>
              <w:jc w:val="center"/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66</w:t>
            </w:r>
          </w:p>
        </w:tc>
        <w:tc>
          <w:tcPr>
            <w:tcW w:w="717" w:type="pct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14:paraId="573C5225" w14:textId="77777777" w:rsidR="00D60367" w:rsidRPr="00D60367" w:rsidRDefault="00D60367" w:rsidP="00D60367">
            <w:pPr>
              <w:jc w:val="center"/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6,7</w:t>
            </w:r>
          </w:p>
        </w:tc>
        <w:tc>
          <w:tcPr>
            <w:tcW w:w="658" w:type="pct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14:paraId="40282D68" w14:textId="77777777" w:rsidR="00D60367" w:rsidRPr="00D60367" w:rsidRDefault="00D60367" w:rsidP="00D60367">
            <w:pPr>
              <w:jc w:val="center"/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2,3</w:t>
            </w:r>
          </w:p>
        </w:tc>
      </w:tr>
      <w:tr w:rsidR="00D60367" w:rsidRPr="00D60367" w14:paraId="57F56CA9" w14:textId="77777777" w:rsidTr="00D5136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0"/>
        </w:trPr>
        <w:tc>
          <w:tcPr>
            <w:tcW w:w="1477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A217D23" w14:textId="77777777" w:rsidR="00D60367" w:rsidRPr="00D60367" w:rsidRDefault="00D60367" w:rsidP="00D60367">
            <w:pPr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Түп району</w:t>
            </w:r>
          </w:p>
        </w:tc>
        <w:tc>
          <w:tcPr>
            <w:tcW w:w="566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1CA92F1" w14:textId="77777777" w:rsidR="00D60367" w:rsidRPr="00D60367" w:rsidRDefault="00D60367" w:rsidP="00D60367">
            <w:pPr>
              <w:jc w:val="center"/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566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373D841" w14:textId="77777777" w:rsidR="00D60367" w:rsidRPr="00D60367" w:rsidRDefault="00D60367" w:rsidP="00D60367">
            <w:pPr>
              <w:jc w:val="center"/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227</w:t>
            </w:r>
          </w:p>
        </w:tc>
        <w:tc>
          <w:tcPr>
            <w:tcW w:w="508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E3C1201" w14:textId="77777777" w:rsidR="00D60367" w:rsidRPr="00D60367" w:rsidRDefault="00D60367" w:rsidP="00D60367">
            <w:pPr>
              <w:jc w:val="center"/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79</w:t>
            </w:r>
          </w:p>
        </w:tc>
        <w:tc>
          <w:tcPr>
            <w:tcW w:w="508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18B796C" w14:textId="77777777" w:rsidR="00D60367" w:rsidRPr="00D60367" w:rsidRDefault="00D60367" w:rsidP="00D60367">
            <w:pPr>
              <w:jc w:val="center"/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90</w:t>
            </w:r>
          </w:p>
        </w:tc>
        <w:tc>
          <w:tcPr>
            <w:tcW w:w="717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EBDDB88" w14:textId="77777777" w:rsidR="00D60367" w:rsidRPr="00D60367" w:rsidRDefault="00D60367" w:rsidP="00D60367">
            <w:pPr>
              <w:jc w:val="center"/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6,2</w:t>
            </w:r>
          </w:p>
        </w:tc>
        <w:tc>
          <w:tcPr>
            <w:tcW w:w="658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49BCC32" w14:textId="77777777" w:rsidR="00D60367" w:rsidRPr="00D60367" w:rsidRDefault="00D60367" w:rsidP="00D60367">
            <w:pPr>
              <w:jc w:val="center"/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2,5</w:t>
            </w:r>
          </w:p>
        </w:tc>
      </w:tr>
    </w:tbl>
    <w:p w14:paraId="7D5668B5" w14:textId="77777777" w:rsidR="00D60367" w:rsidRPr="00D60367" w:rsidRDefault="00D60367" w:rsidP="00D60367">
      <w:pPr>
        <w:rPr>
          <w:sz w:val="18"/>
          <w:szCs w:val="18"/>
          <w:lang w:eastAsia="ru-RU"/>
        </w:rPr>
      </w:pPr>
    </w:p>
    <w:p w14:paraId="76FBD55F" w14:textId="77777777" w:rsidR="00D60367" w:rsidRPr="00D60367" w:rsidRDefault="00D60367" w:rsidP="00D60367">
      <w:pPr>
        <w:rPr>
          <w:sz w:val="18"/>
          <w:szCs w:val="18"/>
          <w:lang w:eastAsia="ru-RU"/>
        </w:rPr>
      </w:pPr>
    </w:p>
    <w:p w14:paraId="363593D3" w14:textId="77777777" w:rsidR="00D60367" w:rsidRPr="00D60367" w:rsidRDefault="00D60367" w:rsidP="00D60367">
      <w:pPr>
        <w:keepNext/>
        <w:outlineLvl w:val="1"/>
        <w:rPr>
          <w:b/>
          <w:sz w:val="24"/>
          <w:lang w:eastAsia="ru-RU"/>
        </w:rPr>
      </w:pPr>
      <w:bookmarkStart w:id="245" w:name="_Toc226965443"/>
      <w:bookmarkStart w:id="246" w:name="_Toc226965748"/>
      <w:bookmarkStart w:id="247" w:name="_Toc274562491"/>
      <w:bookmarkStart w:id="248" w:name="_Toc274562967"/>
      <w:bookmarkStart w:id="249" w:name="_Toc290283307"/>
      <w:bookmarkStart w:id="250" w:name="_Toc290283713"/>
      <w:bookmarkStart w:id="251" w:name="_Toc347148766"/>
      <w:r w:rsidRPr="00D60367">
        <w:rPr>
          <w:b/>
          <w:bCs/>
          <w:sz w:val="24"/>
          <w:lang w:eastAsia="ru-RU"/>
        </w:rPr>
        <w:t>Калктын негизги социал-демографиялык группасы үчүн жашоо минимуму</w:t>
      </w:r>
      <w:bookmarkEnd w:id="245"/>
      <w:bookmarkEnd w:id="246"/>
      <w:bookmarkEnd w:id="247"/>
      <w:bookmarkEnd w:id="248"/>
      <w:bookmarkEnd w:id="249"/>
      <w:bookmarkEnd w:id="250"/>
      <w:bookmarkEnd w:id="251"/>
    </w:p>
    <w:p w14:paraId="4074D84C" w14:textId="77777777" w:rsidR="00D60367" w:rsidRPr="00D60367" w:rsidRDefault="00D60367" w:rsidP="00D60367">
      <w:pPr>
        <w:rPr>
          <w:i/>
          <w:iCs/>
          <w:sz w:val="18"/>
          <w:szCs w:val="18"/>
          <w:lang w:eastAsia="ru-RU"/>
        </w:rPr>
      </w:pPr>
      <w:r w:rsidRPr="00D60367">
        <w:rPr>
          <w:i/>
          <w:iCs/>
          <w:sz w:val="18"/>
          <w:szCs w:val="18"/>
          <w:lang w:eastAsia="ru-RU"/>
        </w:rPr>
        <w:t>(2026-жылдын апрель-июнь айларына; орточо  эсеп менен калктын жан башына; сом)</w:t>
      </w:r>
    </w:p>
    <w:p w14:paraId="5D9AC2DC" w14:textId="77777777" w:rsidR="00D60367" w:rsidRPr="007B1BCC" w:rsidRDefault="00D60367" w:rsidP="00D60367">
      <w:pPr>
        <w:jc w:val="center"/>
        <w:rPr>
          <w:sz w:val="10"/>
          <w:szCs w:val="10"/>
          <w:lang w:eastAsia="ru-RU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328"/>
        <w:gridCol w:w="1357"/>
        <w:gridCol w:w="1357"/>
        <w:gridCol w:w="1488"/>
        <w:gridCol w:w="1575"/>
      </w:tblGrid>
      <w:tr w:rsidR="00D60367" w:rsidRPr="00D60367" w14:paraId="7B9D8C1F" w14:textId="77777777" w:rsidTr="00D5136F">
        <w:trPr>
          <w:trHeight w:val="354"/>
        </w:trPr>
        <w:tc>
          <w:tcPr>
            <w:tcW w:w="18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32574E" w14:textId="77777777" w:rsidR="00D60367" w:rsidRPr="00D60367" w:rsidRDefault="00D60367" w:rsidP="00D60367">
            <w:pPr>
              <w:ind w:firstLine="601"/>
              <w:jc w:val="center"/>
              <w:rPr>
                <w:sz w:val="18"/>
                <w:szCs w:val="18"/>
                <w:lang w:eastAsia="ru-RU"/>
              </w:rPr>
            </w:pPr>
          </w:p>
        </w:tc>
        <w:tc>
          <w:tcPr>
            <w:tcW w:w="745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474BF598" w14:textId="77777777" w:rsidR="00D60367" w:rsidRPr="00D60367" w:rsidRDefault="00D60367" w:rsidP="00D60367">
            <w:pPr>
              <w:ind w:right="-108"/>
              <w:jc w:val="center"/>
              <w:rPr>
                <w:b/>
                <w:sz w:val="18"/>
                <w:szCs w:val="18"/>
                <w:lang w:eastAsia="ru-RU"/>
              </w:rPr>
            </w:pPr>
            <w:r w:rsidRPr="00D60367">
              <w:rPr>
                <w:b/>
                <w:sz w:val="18"/>
                <w:szCs w:val="18"/>
                <w:lang w:eastAsia="ru-RU"/>
              </w:rPr>
              <w:t>Калктын баардыгы</w:t>
            </w:r>
          </w:p>
        </w:tc>
        <w:tc>
          <w:tcPr>
            <w:tcW w:w="745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19B324" w14:textId="77777777" w:rsidR="00D60367" w:rsidRPr="00D60367" w:rsidRDefault="00D60367" w:rsidP="00D60367">
            <w:pPr>
              <w:ind w:right="-108"/>
              <w:jc w:val="center"/>
              <w:rPr>
                <w:b/>
                <w:sz w:val="18"/>
                <w:szCs w:val="18"/>
                <w:lang w:eastAsia="ru-RU"/>
              </w:rPr>
            </w:pPr>
            <w:r w:rsidRPr="00D60367">
              <w:rPr>
                <w:b/>
                <w:sz w:val="18"/>
                <w:szCs w:val="18"/>
                <w:lang w:eastAsia="ru-RU"/>
              </w:rPr>
              <w:t>Эмгекке жарамдуу калк</w:t>
            </w:r>
          </w:p>
        </w:tc>
        <w:tc>
          <w:tcPr>
            <w:tcW w:w="817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1CFA4DA3" w14:textId="45920957" w:rsidR="00D60367" w:rsidRPr="00D60367" w:rsidRDefault="00D60367" w:rsidP="00D60367">
            <w:pPr>
              <w:jc w:val="center"/>
              <w:rPr>
                <w:b/>
                <w:sz w:val="18"/>
                <w:szCs w:val="18"/>
                <w:lang w:eastAsia="ru-RU"/>
              </w:rPr>
            </w:pPr>
            <w:r w:rsidRPr="00D60367">
              <w:rPr>
                <w:b/>
                <w:sz w:val="18"/>
                <w:szCs w:val="18"/>
                <w:lang w:eastAsia="ru-RU"/>
              </w:rPr>
              <w:t>Пенсионерлер</w:t>
            </w:r>
          </w:p>
        </w:tc>
        <w:tc>
          <w:tcPr>
            <w:tcW w:w="865" w:type="pct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14:paraId="49812CB9" w14:textId="77777777" w:rsidR="00D60367" w:rsidRPr="00D60367" w:rsidRDefault="00D60367" w:rsidP="00D60367">
            <w:pPr>
              <w:jc w:val="center"/>
              <w:rPr>
                <w:b/>
                <w:sz w:val="18"/>
                <w:szCs w:val="18"/>
                <w:lang w:eastAsia="ru-RU"/>
              </w:rPr>
            </w:pPr>
            <w:r w:rsidRPr="00D60367">
              <w:rPr>
                <w:b/>
                <w:sz w:val="18"/>
                <w:szCs w:val="18"/>
                <w:lang w:eastAsia="ru-RU"/>
              </w:rPr>
              <w:t>Балдар</w:t>
            </w:r>
          </w:p>
        </w:tc>
      </w:tr>
      <w:tr w:rsidR="00D60367" w:rsidRPr="00D60367" w14:paraId="6A2351C3" w14:textId="77777777" w:rsidTr="00D5136F">
        <w:trPr>
          <w:trHeight w:val="20"/>
        </w:trPr>
        <w:tc>
          <w:tcPr>
            <w:tcW w:w="1827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14:paraId="66157613" w14:textId="77777777" w:rsidR="00D60367" w:rsidRPr="00D60367" w:rsidRDefault="00D60367" w:rsidP="00D60367">
            <w:pPr>
              <w:rPr>
                <w:b/>
                <w:bCs/>
                <w:sz w:val="18"/>
                <w:szCs w:val="18"/>
                <w:lang w:eastAsia="ru-RU"/>
              </w:rPr>
            </w:pPr>
            <w:r w:rsidRPr="00D60367">
              <w:rPr>
                <w:b/>
                <w:bCs/>
                <w:sz w:val="18"/>
                <w:szCs w:val="18"/>
                <w:lang w:eastAsia="ru-RU"/>
              </w:rPr>
              <w:t>Облус боюнча</w:t>
            </w:r>
          </w:p>
        </w:tc>
        <w:tc>
          <w:tcPr>
            <w:tcW w:w="745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14:paraId="605F97A2" w14:textId="77777777" w:rsidR="00D60367" w:rsidRPr="00D60367" w:rsidRDefault="00D60367" w:rsidP="00D60367">
            <w:pPr>
              <w:jc w:val="center"/>
              <w:rPr>
                <w:b/>
                <w:sz w:val="18"/>
                <w:szCs w:val="18"/>
                <w:lang w:eastAsia="ru-RU"/>
              </w:rPr>
            </w:pPr>
            <w:r w:rsidRPr="00D60367">
              <w:rPr>
                <w:b/>
                <w:bCs/>
                <w:sz w:val="18"/>
                <w:szCs w:val="18"/>
                <w:lang w:eastAsia="ru-RU"/>
              </w:rPr>
              <w:t>8980,07</w:t>
            </w:r>
          </w:p>
        </w:tc>
        <w:tc>
          <w:tcPr>
            <w:tcW w:w="745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14:paraId="4E490ECC" w14:textId="77777777" w:rsidR="00D60367" w:rsidRPr="00D60367" w:rsidRDefault="00D60367" w:rsidP="00D60367">
            <w:pPr>
              <w:jc w:val="center"/>
              <w:rPr>
                <w:b/>
                <w:sz w:val="18"/>
                <w:szCs w:val="18"/>
                <w:lang w:eastAsia="ru-RU"/>
              </w:rPr>
            </w:pPr>
            <w:r w:rsidRPr="00D60367">
              <w:rPr>
                <w:b/>
                <w:bCs/>
                <w:sz w:val="18"/>
                <w:szCs w:val="18"/>
                <w:lang w:eastAsia="ru-RU"/>
              </w:rPr>
              <w:t>10053,06</w:t>
            </w:r>
          </w:p>
        </w:tc>
        <w:tc>
          <w:tcPr>
            <w:tcW w:w="817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14:paraId="63C985FE" w14:textId="77777777" w:rsidR="00D60367" w:rsidRPr="00D60367" w:rsidRDefault="00D60367" w:rsidP="00D60367">
            <w:pPr>
              <w:jc w:val="center"/>
              <w:rPr>
                <w:b/>
                <w:sz w:val="18"/>
                <w:szCs w:val="18"/>
                <w:lang w:eastAsia="ru-RU"/>
              </w:rPr>
            </w:pPr>
            <w:r w:rsidRPr="00D60367">
              <w:rPr>
                <w:b/>
                <w:bCs/>
                <w:sz w:val="18"/>
                <w:szCs w:val="18"/>
                <w:lang w:eastAsia="ru-RU"/>
              </w:rPr>
              <w:t>7909,43</w:t>
            </w:r>
          </w:p>
        </w:tc>
        <w:tc>
          <w:tcPr>
            <w:tcW w:w="865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14:paraId="452651F7" w14:textId="77777777" w:rsidR="00D60367" w:rsidRPr="00D60367" w:rsidRDefault="00D60367" w:rsidP="00D60367">
            <w:pPr>
              <w:jc w:val="center"/>
              <w:rPr>
                <w:b/>
                <w:sz w:val="18"/>
                <w:szCs w:val="18"/>
                <w:lang w:eastAsia="ru-RU"/>
              </w:rPr>
            </w:pPr>
            <w:r w:rsidRPr="00D60367">
              <w:rPr>
                <w:b/>
                <w:bCs/>
                <w:sz w:val="18"/>
                <w:szCs w:val="18"/>
                <w:lang w:eastAsia="ru-RU"/>
              </w:rPr>
              <w:t>7633,51</w:t>
            </w:r>
          </w:p>
        </w:tc>
      </w:tr>
      <w:tr w:rsidR="00D60367" w:rsidRPr="00D60367" w14:paraId="737DFF54" w14:textId="77777777" w:rsidTr="00D5136F">
        <w:trPr>
          <w:trHeight w:val="20"/>
        </w:trPr>
        <w:tc>
          <w:tcPr>
            <w:tcW w:w="1827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14:paraId="6804884B" w14:textId="77777777" w:rsidR="00D60367" w:rsidRPr="00D60367" w:rsidRDefault="00D60367" w:rsidP="00D60367">
            <w:pPr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 xml:space="preserve">Азык-түлүк товарлары </w:t>
            </w:r>
          </w:p>
        </w:tc>
        <w:tc>
          <w:tcPr>
            <w:tcW w:w="745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14:paraId="10ED9903" w14:textId="77777777" w:rsidR="00D60367" w:rsidRPr="00D60367" w:rsidRDefault="00D60367" w:rsidP="00D60367">
            <w:pPr>
              <w:jc w:val="center"/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5837,05</w:t>
            </w:r>
          </w:p>
        </w:tc>
        <w:tc>
          <w:tcPr>
            <w:tcW w:w="745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14:paraId="0613D3EC" w14:textId="77777777" w:rsidR="00D60367" w:rsidRPr="00D60367" w:rsidRDefault="00D60367" w:rsidP="00D60367">
            <w:pPr>
              <w:jc w:val="center"/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6132,37</w:t>
            </w:r>
          </w:p>
        </w:tc>
        <w:tc>
          <w:tcPr>
            <w:tcW w:w="817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14:paraId="41B5B151" w14:textId="77777777" w:rsidR="00D60367" w:rsidRPr="00D60367" w:rsidRDefault="00D60367" w:rsidP="00D60367">
            <w:pPr>
              <w:jc w:val="center"/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5536,60</w:t>
            </w:r>
          </w:p>
        </w:tc>
        <w:tc>
          <w:tcPr>
            <w:tcW w:w="865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14:paraId="72604D2F" w14:textId="77777777" w:rsidR="00D60367" w:rsidRPr="00D60367" w:rsidRDefault="00D60367" w:rsidP="00D60367">
            <w:pPr>
              <w:jc w:val="center"/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5419,79</w:t>
            </w:r>
          </w:p>
        </w:tc>
      </w:tr>
      <w:tr w:rsidR="00D60367" w:rsidRPr="00D60367" w14:paraId="372E9322" w14:textId="77777777" w:rsidTr="00D5136F">
        <w:trPr>
          <w:trHeight w:val="20"/>
        </w:trPr>
        <w:tc>
          <w:tcPr>
            <w:tcW w:w="1827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14:paraId="43B93213" w14:textId="77777777" w:rsidR="00D60367" w:rsidRPr="00D60367" w:rsidRDefault="00D60367" w:rsidP="00D60367">
            <w:pPr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анын ичинде:</w:t>
            </w:r>
          </w:p>
        </w:tc>
        <w:tc>
          <w:tcPr>
            <w:tcW w:w="745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14:paraId="32C2E6C8" w14:textId="77777777" w:rsidR="00D60367" w:rsidRPr="00D60367" w:rsidRDefault="00D60367" w:rsidP="00D60367">
            <w:pPr>
              <w:jc w:val="center"/>
              <w:rPr>
                <w:sz w:val="18"/>
                <w:szCs w:val="18"/>
                <w:lang w:eastAsia="ru-RU"/>
              </w:rPr>
            </w:pPr>
          </w:p>
        </w:tc>
        <w:tc>
          <w:tcPr>
            <w:tcW w:w="745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14:paraId="7A1C655D" w14:textId="77777777" w:rsidR="00D60367" w:rsidRPr="00D60367" w:rsidRDefault="00D60367" w:rsidP="00D60367">
            <w:pPr>
              <w:jc w:val="center"/>
              <w:rPr>
                <w:sz w:val="18"/>
                <w:szCs w:val="18"/>
                <w:lang w:eastAsia="ru-RU"/>
              </w:rPr>
            </w:pPr>
          </w:p>
        </w:tc>
        <w:tc>
          <w:tcPr>
            <w:tcW w:w="817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14:paraId="2E699167" w14:textId="77777777" w:rsidR="00D60367" w:rsidRPr="00D60367" w:rsidRDefault="00D60367" w:rsidP="00D60367">
            <w:pPr>
              <w:jc w:val="center"/>
              <w:rPr>
                <w:sz w:val="18"/>
                <w:szCs w:val="18"/>
                <w:lang w:eastAsia="ru-RU"/>
              </w:rPr>
            </w:pPr>
          </w:p>
        </w:tc>
        <w:tc>
          <w:tcPr>
            <w:tcW w:w="865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14:paraId="22FBF68F" w14:textId="77777777" w:rsidR="00D60367" w:rsidRPr="00D60367" w:rsidRDefault="00D60367" w:rsidP="00D60367">
            <w:pPr>
              <w:jc w:val="center"/>
              <w:rPr>
                <w:sz w:val="18"/>
                <w:szCs w:val="18"/>
                <w:lang w:eastAsia="ru-RU"/>
              </w:rPr>
            </w:pPr>
          </w:p>
        </w:tc>
      </w:tr>
      <w:tr w:rsidR="00D60367" w:rsidRPr="00D60367" w14:paraId="471EDC67" w14:textId="77777777" w:rsidTr="00D5136F">
        <w:trPr>
          <w:trHeight w:val="20"/>
        </w:trPr>
        <w:tc>
          <w:tcPr>
            <w:tcW w:w="1827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14:paraId="10CF4843" w14:textId="77777777" w:rsidR="00D60367" w:rsidRPr="00D60367" w:rsidRDefault="00D60367" w:rsidP="00D60367">
            <w:pPr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 xml:space="preserve">   нан азыктары</w:t>
            </w:r>
          </w:p>
        </w:tc>
        <w:tc>
          <w:tcPr>
            <w:tcW w:w="745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14:paraId="7B13DBB2" w14:textId="77777777" w:rsidR="00D60367" w:rsidRPr="00D60367" w:rsidRDefault="00D60367" w:rsidP="00D60367">
            <w:pPr>
              <w:jc w:val="center"/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732,15</w:t>
            </w:r>
          </w:p>
        </w:tc>
        <w:tc>
          <w:tcPr>
            <w:tcW w:w="745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14:paraId="43E0460F" w14:textId="77777777" w:rsidR="00D60367" w:rsidRPr="00D60367" w:rsidRDefault="00D60367" w:rsidP="00D60367">
            <w:pPr>
              <w:jc w:val="center"/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790,69</w:t>
            </w:r>
          </w:p>
        </w:tc>
        <w:tc>
          <w:tcPr>
            <w:tcW w:w="817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14:paraId="0DEC73CF" w14:textId="77777777" w:rsidR="00D60367" w:rsidRPr="00D60367" w:rsidRDefault="00D60367" w:rsidP="00D60367">
            <w:pPr>
              <w:jc w:val="center"/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743,99</w:t>
            </w:r>
          </w:p>
        </w:tc>
        <w:tc>
          <w:tcPr>
            <w:tcW w:w="865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14:paraId="4323952E" w14:textId="77777777" w:rsidR="00D60367" w:rsidRPr="00D60367" w:rsidRDefault="00D60367" w:rsidP="00D60367">
            <w:pPr>
              <w:jc w:val="center"/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633,60</w:t>
            </w:r>
          </w:p>
        </w:tc>
      </w:tr>
      <w:tr w:rsidR="00D60367" w:rsidRPr="00D60367" w14:paraId="5EDFBA75" w14:textId="77777777" w:rsidTr="00D5136F">
        <w:trPr>
          <w:trHeight w:val="20"/>
        </w:trPr>
        <w:tc>
          <w:tcPr>
            <w:tcW w:w="1827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14:paraId="05FA3B54" w14:textId="77777777" w:rsidR="00D60367" w:rsidRPr="00D60367" w:rsidRDefault="00D60367" w:rsidP="00D60367">
            <w:pPr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 xml:space="preserve">   картошка</w:t>
            </w:r>
          </w:p>
        </w:tc>
        <w:tc>
          <w:tcPr>
            <w:tcW w:w="745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14:paraId="6BC2CC2C" w14:textId="77777777" w:rsidR="00D60367" w:rsidRPr="00D60367" w:rsidRDefault="00D60367" w:rsidP="00D60367">
            <w:pPr>
              <w:jc w:val="center"/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279,65</w:t>
            </w:r>
          </w:p>
        </w:tc>
        <w:tc>
          <w:tcPr>
            <w:tcW w:w="745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14:paraId="2B1F98D7" w14:textId="77777777" w:rsidR="00D60367" w:rsidRPr="00D60367" w:rsidRDefault="00D60367" w:rsidP="00D60367">
            <w:pPr>
              <w:jc w:val="center"/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299,33</w:t>
            </w:r>
          </w:p>
        </w:tc>
        <w:tc>
          <w:tcPr>
            <w:tcW w:w="817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14:paraId="76373676" w14:textId="77777777" w:rsidR="00D60367" w:rsidRPr="00D60367" w:rsidRDefault="00D60367" w:rsidP="00D60367">
            <w:pPr>
              <w:jc w:val="center"/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274,28</w:t>
            </w:r>
          </w:p>
        </w:tc>
        <w:tc>
          <w:tcPr>
            <w:tcW w:w="865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14:paraId="3F313C36" w14:textId="77777777" w:rsidR="00D60367" w:rsidRPr="00D60367" w:rsidRDefault="00D60367" w:rsidP="00D60367">
            <w:pPr>
              <w:jc w:val="center"/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248,05</w:t>
            </w:r>
          </w:p>
        </w:tc>
      </w:tr>
      <w:tr w:rsidR="00D60367" w:rsidRPr="00D60367" w14:paraId="282692A5" w14:textId="77777777" w:rsidTr="00D5136F">
        <w:trPr>
          <w:trHeight w:val="20"/>
        </w:trPr>
        <w:tc>
          <w:tcPr>
            <w:tcW w:w="1827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14:paraId="48010859" w14:textId="77777777" w:rsidR="00D60367" w:rsidRPr="00D60367" w:rsidRDefault="00D60367" w:rsidP="00D60367">
            <w:pPr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 xml:space="preserve">   жашылча</w:t>
            </w:r>
          </w:p>
        </w:tc>
        <w:tc>
          <w:tcPr>
            <w:tcW w:w="745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14:paraId="6AAA231C" w14:textId="77777777" w:rsidR="00D60367" w:rsidRPr="00D60367" w:rsidRDefault="00D60367" w:rsidP="00D60367">
            <w:pPr>
              <w:jc w:val="center"/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440,41</w:t>
            </w:r>
          </w:p>
        </w:tc>
        <w:tc>
          <w:tcPr>
            <w:tcW w:w="745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14:paraId="1C11CEC7" w14:textId="77777777" w:rsidR="00D60367" w:rsidRPr="00D60367" w:rsidRDefault="00D60367" w:rsidP="00D60367">
            <w:pPr>
              <w:jc w:val="center"/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491,29</w:t>
            </w:r>
          </w:p>
        </w:tc>
        <w:tc>
          <w:tcPr>
            <w:tcW w:w="817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14:paraId="72366774" w14:textId="77777777" w:rsidR="00D60367" w:rsidRPr="00D60367" w:rsidRDefault="00D60367" w:rsidP="00D60367">
            <w:pPr>
              <w:jc w:val="center"/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482,50</w:t>
            </w:r>
          </w:p>
        </w:tc>
        <w:tc>
          <w:tcPr>
            <w:tcW w:w="865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14:paraId="2C2BD211" w14:textId="77777777" w:rsidR="00D60367" w:rsidRPr="00D60367" w:rsidRDefault="00D60367" w:rsidP="00D60367">
            <w:pPr>
              <w:jc w:val="center"/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343,43</w:t>
            </w:r>
          </w:p>
        </w:tc>
      </w:tr>
      <w:tr w:rsidR="00D60367" w:rsidRPr="00D60367" w14:paraId="227DF62F" w14:textId="77777777" w:rsidTr="00D5136F">
        <w:trPr>
          <w:trHeight w:val="20"/>
        </w:trPr>
        <w:tc>
          <w:tcPr>
            <w:tcW w:w="1827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14:paraId="6AD48DD2" w14:textId="77777777" w:rsidR="00D60367" w:rsidRPr="00D60367" w:rsidRDefault="00D60367" w:rsidP="00D60367">
            <w:pPr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 xml:space="preserve">   мѳмѳ</w:t>
            </w:r>
          </w:p>
        </w:tc>
        <w:tc>
          <w:tcPr>
            <w:tcW w:w="745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14:paraId="77518EDF" w14:textId="77777777" w:rsidR="00D60367" w:rsidRPr="00D60367" w:rsidRDefault="00D60367" w:rsidP="00D60367">
            <w:pPr>
              <w:jc w:val="center"/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471,40</w:t>
            </w:r>
          </w:p>
        </w:tc>
        <w:tc>
          <w:tcPr>
            <w:tcW w:w="745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14:paraId="0EE2FC46" w14:textId="77777777" w:rsidR="00D60367" w:rsidRPr="00D60367" w:rsidRDefault="00D60367" w:rsidP="00D60367">
            <w:pPr>
              <w:jc w:val="center"/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511,65</w:t>
            </w:r>
          </w:p>
        </w:tc>
        <w:tc>
          <w:tcPr>
            <w:tcW w:w="817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14:paraId="34F4B544" w14:textId="77777777" w:rsidR="00D60367" w:rsidRPr="00D60367" w:rsidRDefault="00D60367" w:rsidP="00D60367">
            <w:pPr>
              <w:jc w:val="center"/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516,83</w:t>
            </w:r>
          </w:p>
        </w:tc>
        <w:tc>
          <w:tcPr>
            <w:tcW w:w="865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14:paraId="2ADAAF25" w14:textId="77777777" w:rsidR="00D60367" w:rsidRPr="00D60367" w:rsidRDefault="00D60367" w:rsidP="00D60367">
            <w:pPr>
              <w:jc w:val="center"/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396,75</w:t>
            </w:r>
          </w:p>
        </w:tc>
      </w:tr>
      <w:tr w:rsidR="00D60367" w:rsidRPr="00D60367" w14:paraId="4CB6FF1A" w14:textId="77777777" w:rsidTr="00D5136F">
        <w:trPr>
          <w:trHeight w:val="20"/>
        </w:trPr>
        <w:tc>
          <w:tcPr>
            <w:tcW w:w="1827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14:paraId="555A3773" w14:textId="77777777" w:rsidR="00D60367" w:rsidRPr="00D60367" w:rsidRDefault="00D60367" w:rsidP="00D60367">
            <w:pPr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 xml:space="preserve">   сүт жана сүт азыктары</w:t>
            </w:r>
          </w:p>
        </w:tc>
        <w:tc>
          <w:tcPr>
            <w:tcW w:w="745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14:paraId="010E1078" w14:textId="77777777" w:rsidR="00D60367" w:rsidRPr="00D60367" w:rsidRDefault="00D60367" w:rsidP="00D60367">
            <w:pPr>
              <w:jc w:val="center"/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1111,42</w:t>
            </w:r>
          </w:p>
        </w:tc>
        <w:tc>
          <w:tcPr>
            <w:tcW w:w="745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14:paraId="139A8F55" w14:textId="77777777" w:rsidR="00D60367" w:rsidRPr="00D60367" w:rsidRDefault="00D60367" w:rsidP="00D60367">
            <w:pPr>
              <w:jc w:val="center"/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1020,58</w:t>
            </w:r>
          </w:p>
        </w:tc>
        <w:tc>
          <w:tcPr>
            <w:tcW w:w="817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14:paraId="2B796B26" w14:textId="77777777" w:rsidR="00D60367" w:rsidRPr="00D60367" w:rsidRDefault="00D60367" w:rsidP="00D60367">
            <w:pPr>
              <w:jc w:val="center"/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1067,41</w:t>
            </w:r>
          </w:p>
        </w:tc>
        <w:tc>
          <w:tcPr>
            <w:tcW w:w="865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14:paraId="6C1069C8" w14:textId="77777777" w:rsidR="00D60367" w:rsidRPr="00D60367" w:rsidRDefault="00D60367" w:rsidP="00D60367">
            <w:pPr>
              <w:jc w:val="center"/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1270,77</w:t>
            </w:r>
          </w:p>
        </w:tc>
      </w:tr>
      <w:tr w:rsidR="00D60367" w:rsidRPr="00D60367" w14:paraId="588C4FDA" w14:textId="77777777" w:rsidTr="00D5136F">
        <w:trPr>
          <w:trHeight w:val="20"/>
        </w:trPr>
        <w:tc>
          <w:tcPr>
            <w:tcW w:w="1827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14:paraId="236557CC" w14:textId="77777777" w:rsidR="00D60367" w:rsidRPr="00D60367" w:rsidRDefault="00D60367" w:rsidP="00D60367">
            <w:pPr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 xml:space="preserve">   эт </w:t>
            </w:r>
          </w:p>
        </w:tc>
        <w:tc>
          <w:tcPr>
            <w:tcW w:w="745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14:paraId="01E5EE4D" w14:textId="77777777" w:rsidR="00D60367" w:rsidRPr="00D60367" w:rsidRDefault="00D60367" w:rsidP="00D60367">
            <w:pPr>
              <w:jc w:val="center"/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2079,62</w:t>
            </w:r>
          </w:p>
        </w:tc>
        <w:tc>
          <w:tcPr>
            <w:tcW w:w="745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14:paraId="6CF3B47F" w14:textId="77777777" w:rsidR="00D60367" w:rsidRPr="00D60367" w:rsidRDefault="00D60367" w:rsidP="00D60367">
            <w:pPr>
              <w:jc w:val="center"/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2224,17</w:t>
            </w:r>
          </w:p>
        </w:tc>
        <w:tc>
          <w:tcPr>
            <w:tcW w:w="817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14:paraId="5C6052A4" w14:textId="77777777" w:rsidR="00D60367" w:rsidRPr="00D60367" w:rsidRDefault="00D60367" w:rsidP="00D60367">
            <w:pPr>
              <w:jc w:val="center"/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1772,66</w:t>
            </w:r>
          </w:p>
        </w:tc>
        <w:tc>
          <w:tcPr>
            <w:tcW w:w="865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14:paraId="764F3AB6" w14:textId="77777777" w:rsidR="00D60367" w:rsidRPr="00D60367" w:rsidRDefault="00D60367" w:rsidP="00D60367">
            <w:pPr>
              <w:jc w:val="center"/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1922,58</w:t>
            </w:r>
          </w:p>
        </w:tc>
      </w:tr>
      <w:tr w:rsidR="00D60367" w:rsidRPr="00D60367" w14:paraId="5087FC9D" w14:textId="77777777" w:rsidTr="00D5136F">
        <w:trPr>
          <w:trHeight w:val="20"/>
        </w:trPr>
        <w:tc>
          <w:tcPr>
            <w:tcW w:w="1827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14:paraId="19E0423A" w14:textId="77777777" w:rsidR="00D60367" w:rsidRPr="00D60367" w:rsidRDefault="00D60367" w:rsidP="00D60367">
            <w:pPr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 xml:space="preserve">   балык</w:t>
            </w:r>
          </w:p>
        </w:tc>
        <w:tc>
          <w:tcPr>
            <w:tcW w:w="745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14:paraId="4B59715A" w14:textId="77777777" w:rsidR="00D60367" w:rsidRPr="00D60367" w:rsidRDefault="00D60367" w:rsidP="00D60367">
            <w:pPr>
              <w:jc w:val="center"/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138,26</w:t>
            </w:r>
          </w:p>
        </w:tc>
        <w:tc>
          <w:tcPr>
            <w:tcW w:w="745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14:paraId="415E7212" w14:textId="77777777" w:rsidR="00D60367" w:rsidRPr="00D60367" w:rsidRDefault="00D60367" w:rsidP="00D60367">
            <w:pPr>
              <w:jc w:val="center"/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150,11</w:t>
            </w:r>
          </w:p>
        </w:tc>
        <w:tc>
          <w:tcPr>
            <w:tcW w:w="817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14:paraId="5F4AF75A" w14:textId="77777777" w:rsidR="00D60367" w:rsidRPr="00D60367" w:rsidRDefault="00D60367" w:rsidP="00D60367">
            <w:pPr>
              <w:jc w:val="center"/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118,51</w:t>
            </w:r>
          </w:p>
        </w:tc>
        <w:tc>
          <w:tcPr>
            <w:tcW w:w="865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14:paraId="5A00173A" w14:textId="77777777" w:rsidR="00D60367" w:rsidRPr="00D60367" w:rsidRDefault="00D60367" w:rsidP="00D60367">
            <w:pPr>
              <w:jc w:val="center"/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118,51</w:t>
            </w:r>
          </w:p>
        </w:tc>
      </w:tr>
      <w:tr w:rsidR="00D60367" w:rsidRPr="00D60367" w14:paraId="413A072A" w14:textId="77777777" w:rsidTr="00D5136F">
        <w:trPr>
          <w:trHeight w:val="20"/>
        </w:trPr>
        <w:tc>
          <w:tcPr>
            <w:tcW w:w="1827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14:paraId="0BF2E622" w14:textId="77777777" w:rsidR="00D60367" w:rsidRPr="00D60367" w:rsidRDefault="00D60367" w:rsidP="00D60367">
            <w:pPr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 xml:space="preserve">   жумуртка</w:t>
            </w:r>
          </w:p>
        </w:tc>
        <w:tc>
          <w:tcPr>
            <w:tcW w:w="745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14:paraId="00736AB1" w14:textId="77777777" w:rsidR="00D60367" w:rsidRPr="00D60367" w:rsidRDefault="00D60367" w:rsidP="00D60367">
            <w:pPr>
              <w:jc w:val="center"/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216,34</w:t>
            </w:r>
          </w:p>
        </w:tc>
        <w:tc>
          <w:tcPr>
            <w:tcW w:w="745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14:paraId="66D0AE96" w14:textId="77777777" w:rsidR="00D60367" w:rsidRPr="00D60367" w:rsidRDefault="00D60367" w:rsidP="00D60367">
            <w:pPr>
              <w:jc w:val="center"/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229,86</w:t>
            </w:r>
          </w:p>
        </w:tc>
        <w:tc>
          <w:tcPr>
            <w:tcW w:w="817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14:paraId="6EC6A9BA" w14:textId="77777777" w:rsidR="00D60367" w:rsidRPr="00D60367" w:rsidRDefault="00D60367" w:rsidP="00D60367">
            <w:pPr>
              <w:jc w:val="center"/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175,78</w:t>
            </w:r>
          </w:p>
        </w:tc>
        <w:tc>
          <w:tcPr>
            <w:tcW w:w="865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14:paraId="566A25D4" w14:textId="77777777" w:rsidR="00D60367" w:rsidRPr="00D60367" w:rsidRDefault="00D60367" w:rsidP="00D60367">
            <w:pPr>
              <w:jc w:val="center"/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202,82</w:t>
            </w:r>
          </w:p>
        </w:tc>
      </w:tr>
      <w:tr w:rsidR="00D60367" w:rsidRPr="00D60367" w14:paraId="32C072B7" w14:textId="77777777" w:rsidTr="00D5136F">
        <w:trPr>
          <w:trHeight w:val="20"/>
        </w:trPr>
        <w:tc>
          <w:tcPr>
            <w:tcW w:w="1827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14:paraId="6A31A53B" w14:textId="77777777" w:rsidR="00D60367" w:rsidRPr="00D60367" w:rsidRDefault="00D60367" w:rsidP="00D60367">
            <w:pPr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 xml:space="preserve">   кант</w:t>
            </w:r>
          </w:p>
        </w:tc>
        <w:tc>
          <w:tcPr>
            <w:tcW w:w="745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14:paraId="0D9CB382" w14:textId="77777777" w:rsidR="00D60367" w:rsidRPr="00D60367" w:rsidRDefault="00D60367" w:rsidP="00D60367">
            <w:pPr>
              <w:jc w:val="center"/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130,62</w:t>
            </w:r>
          </w:p>
        </w:tc>
        <w:tc>
          <w:tcPr>
            <w:tcW w:w="745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14:paraId="4F9F4B5B" w14:textId="77777777" w:rsidR="00D60367" w:rsidRPr="00D60367" w:rsidRDefault="00D60367" w:rsidP="00D60367">
            <w:pPr>
              <w:jc w:val="center"/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137,70</w:t>
            </w:r>
          </w:p>
        </w:tc>
        <w:tc>
          <w:tcPr>
            <w:tcW w:w="817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14:paraId="2D1AC6B0" w14:textId="77777777" w:rsidR="00D60367" w:rsidRPr="00D60367" w:rsidRDefault="00D60367" w:rsidP="00D60367">
            <w:pPr>
              <w:jc w:val="center"/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119,61</w:t>
            </w:r>
          </w:p>
        </w:tc>
        <w:tc>
          <w:tcPr>
            <w:tcW w:w="865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14:paraId="7745259A" w14:textId="77777777" w:rsidR="00D60367" w:rsidRPr="00D60367" w:rsidRDefault="00D60367" w:rsidP="00D60367">
            <w:pPr>
              <w:jc w:val="center"/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121,97</w:t>
            </w:r>
          </w:p>
        </w:tc>
      </w:tr>
      <w:tr w:rsidR="00D60367" w:rsidRPr="00D60367" w14:paraId="7248EFE7" w14:textId="77777777" w:rsidTr="00D5136F">
        <w:trPr>
          <w:trHeight w:val="20"/>
        </w:trPr>
        <w:tc>
          <w:tcPr>
            <w:tcW w:w="1827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14:paraId="1BFDB45E" w14:textId="77777777" w:rsidR="00D60367" w:rsidRPr="00D60367" w:rsidRDefault="00D60367" w:rsidP="00D60367">
            <w:pPr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 xml:space="preserve">   ѳсүмдүк майы</w:t>
            </w:r>
          </w:p>
        </w:tc>
        <w:tc>
          <w:tcPr>
            <w:tcW w:w="745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14:paraId="6EFD447A" w14:textId="77777777" w:rsidR="00D60367" w:rsidRPr="00D60367" w:rsidRDefault="00D60367" w:rsidP="00D60367">
            <w:pPr>
              <w:jc w:val="center"/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157,41</w:t>
            </w:r>
          </w:p>
        </w:tc>
        <w:tc>
          <w:tcPr>
            <w:tcW w:w="745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14:paraId="0538DD5B" w14:textId="77777777" w:rsidR="00D60367" w:rsidRPr="00D60367" w:rsidRDefault="00D60367" w:rsidP="00D60367">
            <w:pPr>
              <w:jc w:val="center"/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175,35</w:t>
            </w:r>
          </w:p>
        </w:tc>
        <w:tc>
          <w:tcPr>
            <w:tcW w:w="817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14:paraId="7190A839" w14:textId="77777777" w:rsidR="00D60367" w:rsidRPr="00D60367" w:rsidRDefault="00D60367" w:rsidP="00D60367">
            <w:pPr>
              <w:jc w:val="center"/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163,39</w:t>
            </w:r>
          </w:p>
        </w:tc>
        <w:tc>
          <w:tcPr>
            <w:tcW w:w="865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14:paraId="55928D70" w14:textId="77777777" w:rsidR="00D60367" w:rsidRPr="00D60367" w:rsidRDefault="00D60367" w:rsidP="00D60367">
            <w:pPr>
              <w:jc w:val="center"/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125,53</w:t>
            </w:r>
          </w:p>
        </w:tc>
      </w:tr>
      <w:tr w:rsidR="00D60367" w:rsidRPr="00D60367" w14:paraId="6D51BB46" w14:textId="77777777" w:rsidTr="00D5136F">
        <w:trPr>
          <w:trHeight w:val="20"/>
        </w:trPr>
        <w:tc>
          <w:tcPr>
            <w:tcW w:w="1827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14:paraId="73287889" w14:textId="77777777" w:rsidR="00D60367" w:rsidRPr="00D60367" w:rsidRDefault="00D60367" w:rsidP="00D60367">
            <w:pPr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 xml:space="preserve">   йоддоштурулган туз</w:t>
            </w:r>
          </w:p>
        </w:tc>
        <w:tc>
          <w:tcPr>
            <w:tcW w:w="745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14:paraId="72A51747" w14:textId="77777777" w:rsidR="00D60367" w:rsidRPr="00D60367" w:rsidRDefault="00D60367" w:rsidP="00D60367">
            <w:pPr>
              <w:jc w:val="center"/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4,05</w:t>
            </w:r>
          </w:p>
        </w:tc>
        <w:tc>
          <w:tcPr>
            <w:tcW w:w="745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14:paraId="427AF435" w14:textId="77777777" w:rsidR="00D60367" w:rsidRPr="00D60367" w:rsidRDefault="00D60367" w:rsidP="00D60367">
            <w:pPr>
              <w:jc w:val="center"/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4,28</w:t>
            </w:r>
          </w:p>
        </w:tc>
        <w:tc>
          <w:tcPr>
            <w:tcW w:w="817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14:paraId="01F76103" w14:textId="77777777" w:rsidR="00D60367" w:rsidRPr="00D60367" w:rsidRDefault="00D60367" w:rsidP="00D60367">
            <w:pPr>
              <w:jc w:val="center"/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4,28</w:t>
            </w:r>
          </w:p>
        </w:tc>
        <w:tc>
          <w:tcPr>
            <w:tcW w:w="865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14:paraId="0A5155B5" w14:textId="77777777" w:rsidR="00D60367" w:rsidRPr="00D60367" w:rsidRDefault="00D60367" w:rsidP="00D60367">
            <w:pPr>
              <w:jc w:val="center"/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3,33</w:t>
            </w:r>
          </w:p>
        </w:tc>
      </w:tr>
      <w:tr w:rsidR="00D60367" w:rsidRPr="00D60367" w14:paraId="24896B40" w14:textId="77777777" w:rsidTr="00D5136F">
        <w:trPr>
          <w:trHeight w:val="20"/>
        </w:trPr>
        <w:tc>
          <w:tcPr>
            <w:tcW w:w="1827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14:paraId="738A57F1" w14:textId="77777777" w:rsidR="00D60367" w:rsidRPr="00D60367" w:rsidRDefault="00D60367" w:rsidP="00D60367">
            <w:pPr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 xml:space="preserve">   чай</w:t>
            </w:r>
          </w:p>
        </w:tc>
        <w:tc>
          <w:tcPr>
            <w:tcW w:w="745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14:paraId="1D5C9C48" w14:textId="77777777" w:rsidR="00D60367" w:rsidRPr="00D60367" w:rsidRDefault="00D60367" w:rsidP="00D60367">
            <w:pPr>
              <w:jc w:val="center"/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75,72</w:t>
            </w:r>
          </w:p>
        </w:tc>
        <w:tc>
          <w:tcPr>
            <w:tcW w:w="745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14:paraId="04E44702" w14:textId="77777777" w:rsidR="00D60367" w:rsidRPr="00D60367" w:rsidRDefault="00D60367" w:rsidP="00D60367">
            <w:pPr>
              <w:jc w:val="center"/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97,36</w:t>
            </w:r>
          </w:p>
        </w:tc>
        <w:tc>
          <w:tcPr>
            <w:tcW w:w="817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14:paraId="4484CAD4" w14:textId="77777777" w:rsidR="00D60367" w:rsidRPr="00D60367" w:rsidRDefault="00D60367" w:rsidP="00D60367">
            <w:pPr>
              <w:jc w:val="center"/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97,36</w:t>
            </w:r>
          </w:p>
        </w:tc>
        <w:tc>
          <w:tcPr>
            <w:tcW w:w="865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14:paraId="3565FC36" w14:textId="77777777" w:rsidR="00D60367" w:rsidRPr="00D60367" w:rsidRDefault="00D60367" w:rsidP="00D60367">
            <w:pPr>
              <w:jc w:val="center"/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32,45</w:t>
            </w:r>
          </w:p>
        </w:tc>
      </w:tr>
      <w:tr w:rsidR="00D60367" w:rsidRPr="00D60367" w14:paraId="0845F324" w14:textId="77777777" w:rsidTr="00D5136F">
        <w:trPr>
          <w:trHeight w:val="20"/>
        </w:trPr>
        <w:tc>
          <w:tcPr>
            <w:tcW w:w="1827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14:paraId="46E4429A" w14:textId="77777777" w:rsidR="00D60367" w:rsidRPr="00D60367" w:rsidRDefault="00D60367" w:rsidP="00D60367">
            <w:pPr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Азык-түлүк эмес товарлар</w:t>
            </w:r>
          </w:p>
        </w:tc>
        <w:tc>
          <w:tcPr>
            <w:tcW w:w="745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14:paraId="3DDBEB4E" w14:textId="77777777" w:rsidR="00D60367" w:rsidRPr="00D60367" w:rsidRDefault="00D60367" w:rsidP="00D60367">
            <w:pPr>
              <w:jc w:val="center"/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1436,81</w:t>
            </w:r>
          </w:p>
        </w:tc>
        <w:tc>
          <w:tcPr>
            <w:tcW w:w="745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14:paraId="38DEF59D" w14:textId="77777777" w:rsidR="00D60367" w:rsidRPr="00D60367" w:rsidRDefault="00D60367" w:rsidP="00D60367">
            <w:pPr>
              <w:jc w:val="center"/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1709,02</w:t>
            </w:r>
          </w:p>
        </w:tc>
        <w:tc>
          <w:tcPr>
            <w:tcW w:w="817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14:paraId="5C815F8D" w14:textId="77777777" w:rsidR="00D60367" w:rsidRPr="00D60367" w:rsidRDefault="00D60367" w:rsidP="00D60367">
            <w:pPr>
              <w:jc w:val="center"/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790,94</w:t>
            </w:r>
          </w:p>
        </w:tc>
        <w:tc>
          <w:tcPr>
            <w:tcW w:w="865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14:paraId="6A3B840E" w14:textId="77777777" w:rsidR="00D60367" w:rsidRPr="00D60367" w:rsidRDefault="00D60367" w:rsidP="00D60367">
            <w:pPr>
              <w:jc w:val="center"/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1221,36</w:t>
            </w:r>
          </w:p>
        </w:tc>
      </w:tr>
      <w:tr w:rsidR="00D60367" w:rsidRPr="00D60367" w14:paraId="799E7E90" w14:textId="77777777" w:rsidTr="00D5136F">
        <w:trPr>
          <w:trHeight w:val="20"/>
        </w:trPr>
        <w:tc>
          <w:tcPr>
            <w:tcW w:w="1827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14:paraId="7E8D6EB0" w14:textId="77777777" w:rsidR="00D60367" w:rsidRPr="00D60367" w:rsidRDefault="00D60367" w:rsidP="00D60367">
            <w:pPr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Кызмат кѳрсѳтүүлѳр</w:t>
            </w:r>
          </w:p>
        </w:tc>
        <w:tc>
          <w:tcPr>
            <w:tcW w:w="745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14:paraId="12DC4223" w14:textId="77777777" w:rsidR="00D60367" w:rsidRPr="00D60367" w:rsidRDefault="00D60367" w:rsidP="00D60367">
            <w:pPr>
              <w:jc w:val="center"/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1526,61</w:t>
            </w:r>
          </w:p>
        </w:tc>
        <w:tc>
          <w:tcPr>
            <w:tcW w:w="745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14:paraId="26E1F748" w14:textId="77777777" w:rsidR="00D60367" w:rsidRPr="00D60367" w:rsidRDefault="00D60367" w:rsidP="00D60367">
            <w:pPr>
              <w:jc w:val="center"/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1910,08</w:t>
            </w:r>
          </w:p>
        </w:tc>
        <w:tc>
          <w:tcPr>
            <w:tcW w:w="817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14:paraId="45D85255" w14:textId="77777777" w:rsidR="00D60367" w:rsidRPr="00D60367" w:rsidRDefault="00D60367" w:rsidP="00D60367">
            <w:pPr>
              <w:jc w:val="center"/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1581,89</w:t>
            </w:r>
          </w:p>
        </w:tc>
        <w:tc>
          <w:tcPr>
            <w:tcW w:w="865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14:paraId="16DB642B" w14:textId="77777777" w:rsidR="00D60367" w:rsidRPr="00D60367" w:rsidRDefault="00D60367" w:rsidP="00D60367">
            <w:pPr>
              <w:jc w:val="center"/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992,36</w:t>
            </w:r>
          </w:p>
        </w:tc>
      </w:tr>
      <w:tr w:rsidR="00D60367" w:rsidRPr="00D60367" w14:paraId="443CAE34" w14:textId="77777777" w:rsidTr="00D5136F">
        <w:trPr>
          <w:trHeight w:val="20"/>
        </w:trPr>
        <w:tc>
          <w:tcPr>
            <w:tcW w:w="182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06A5C50" w14:textId="77777777" w:rsidR="00D60367" w:rsidRPr="00D60367" w:rsidRDefault="00D60367" w:rsidP="00D60367">
            <w:pPr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Салыктар</w:t>
            </w:r>
          </w:p>
        </w:tc>
        <w:tc>
          <w:tcPr>
            <w:tcW w:w="74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B644899" w14:textId="77777777" w:rsidR="00D60367" w:rsidRPr="00D60367" w:rsidRDefault="00D60367" w:rsidP="00D60367">
            <w:pPr>
              <w:jc w:val="center"/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179,60</w:t>
            </w:r>
          </w:p>
        </w:tc>
        <w:tc>
          <w:tcPr>
            <w:tcW w:w="74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141DFC2" w14:textId="77777777" w:rsidR="00D60367" w:rsidRPr="00D60367" w:rsidRDefault="00D60367" w:rsidP="00D60367">
            <w:pPr>
              <w:jc w:val="center"/>
              <w:rPr>
                <w:sz w:val="18"/>
                <w:szCs w:val="18"/>
                <w:lang w:eastAsia="ru-RU"/>
              </w:rPr>
            </w:pPr>
            <w:r w:rsidRPr="00D60367">
              <w:rPr>
                <w:sz w:val="18"/>
                <w:szCs w:val="18"/>
                <w:lang w:eastAsia="ru-RU"/>
              </w:rPr>
              <w:t>301,59</w:t>
            </w:r>
          </w:p>
        </w:tc>
        <w:tc>
          <w:tcPr>
            <w:tcW w:w="81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7320EF0" w14:textId="77777777" w:rsidR="00D60367" w:rsidRPr="00D60367" w:rsidRDefault="00D60367" w:rsidP="00D60367">
            <w:pPr>
              <w:jc w:val="center"/>
              <w:rPr>
                <w:sz w:val="18"/>
                <w:szCs w:val="18"/>
                <w:lang w:eastAsia="ru-RU"/>
              </w:rPr>
            </w:pPr>
          </w:p>
        </w:tc>
        <w:tc>
          <w:tcPr>
            <w:tcW w:w="86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673D199" w14:textId="77777777" w:rsidR="00D60367" w:rsidRPr="00D60367" w:rsidRDefault="00D60367" w:rsidP="00D60367">
            <w:pPr>
              <w:jc w:val="center"/>
              <w:rPr>
                <w:sz w:val="18"/>
                <w:szCs w:val="18"/>
                <w:lang w:eastAsia="ru-RU"/>
              </w:rPr>
            </w:pPr>
          </w:p>
        </w:tc>
      </w:tr>
    </w:tbl>
    <w:p w14:paraId="66F3CFA3" w14:textId="77777777" w:rsidR="00D60367" w:rsidRPr="00D60367" w:rsidRDefault="00D60367" w:rsidP="00D60367">
      <w:pPr>
        <w:jc w:val="center"/>
        <w:rPr>
          <w:sz w:val="18"/>
          <w:szCs w:val="18"/>
          <w:lang w:eastAsia="ru-RU"/>
        </w:rPr>
      </w:pPr>
    </w:p>
    <w:p w14:paraId="32719CBF" w14:textId="77777777" w:rsidR="00D60367" w:rsidRPr="00D60367" w:rsidRDefault="00D60367" w:rsidP="00D60367">
      <w:pPr>
        <w:rPr>
          <w:sz w:val="24"/>
          <w:szCs w:val="24"/>
          <w:lang w:eastAsia="ru-RU"/>
        </w:rPr>
      </w:pPr>
    </w:p>
    <w:sectPr w:rsidR="00D60367" w:rsidRPr="00D60367" w:rsidSect="00367752">
      <w:footerReference w:type="default" r:id="rId9"/>
      <w:pgSz w:w="11906" w:h="16838"/>
      <w:pgMar w:top="1134" w:right="991" w:bottom="851" w:left="180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ABA7DF3" w14:textId="77777777" w:rsidR="00F94213" w:rsidRDefault="00F94213" w:rsidP="005919F3">
      <w:r>
        <w:separator/>
      </w:r>
    </w:p>
  </w:endnote>
  <w:endnote w:type="continuationSeparator" w:id="0">
    <w:p w14:paraId="0B92F4C1" w14:textId="77777777" w:rsidR="00F94213" w:rsidRDefault="00F94213" w:rsidP="005919F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 New Roman Krg">
    <w:panose1 w:val="02020603050405020304"/>
    <w:charset w:val="CC"/>
    <w:family w:val="roman"/>
    <w:pitch w:val="variable"/>
    <w:sig w:usb0="00000201" w:usb1="00000000" w:usb2="00000000" w:usb3="00000000" w:csb0="00000004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59781146"/>
      <w:docPartObj>
        <w:docPartGallery w:val="Page Numbers (Bottom of Page)"/>
        <w:docPartUnique/>
      </w:docPartObj>
    </w:sdtPr>
    <w:sdtContent>
      <w:p w14:paraId="2F1A32B3" w14:textId="7ACD9650" w:rsidR="005919F3" w:rsidRDefault="005919F3">
        <w:pPr>
          <w:pStyle w:val="ae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07D06F83" w14:textId="77777777" w:rsidR="005919F3" w:rsidRDefault="005919F3">
    <w:pPr>
      <w:pStyle w:val="a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5F1891F" w14:textId="77777777" w:rsidR="00F94213" w:rsidRDefault="00F94213" w:rsidP="005919F3">
      <w:r>
        <w:separator/>
      </w:r>
    </w:p>
  </w:footnote>
  <w:footnote w:type="continuationSeparator" w:id="0">
    <w:p w14:paraId="36BD13EE" w14:textId="77777777" w:rsidR="00F94213" w:rsidRDefault="00F94213" w:rsidP="005919F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89"/>
    <w:multiLevelType w:val="singleLevel"/>
    <w:tmpl w:val="395AACB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217111AE"/>
    <w:multiLevelType w:val="singleLevel"/>
    <w:tmpl w:val="C42A237E"/>
    <w:lvl w:ilvl="0">
      <w:start w:val="2"/>
      <w:numFmt w:val="bullet"/>
      <w:lvlText w:val="-"/>
      <w:lvlJc w:val="left"/>
      <w:pPr>
        <w:tabs>
          <w:tab w:val="num" w:pos="450"/>
        </w:tabs>
        <w:ind w:left="450" w:hanging="360"/>
      </w:pPr>
      <w:rPr>
        <w:rFonts w:hint="default"/>
      </w:rPr>
    </w:lvl>
  </w:abstractNum>
  <w:abstractNum w:abstractNumId="2" w15:restartNumberingAfterBreak="0">
    <w:nsid w:val="73501571"/>
    <w:multiLevelType w:val="hybridMultilevel"/>
    <w:tmpl w:val="8E90B2BE"/>
    <w:lvl w:ilvl="0" w:tplc="AF7253A0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967538099">
    <w:abstractNumId w:val="1"/>
  </w:num>
  <w:num w:numId="2" w16cid:durableId="1997613763">
    <w:abstractNumId w:val="0"/>
  </w:num>
  <w:num w:numId="3" w16cid:durableId="103967255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70"/>
  <w:attachedTemplate r:id="rId1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60367"/>
    <w:rsid w:val="00041FCD"/>
    <w:rsid w:val="00125F79"/>
    <w:rsid w:val="001B40C6"/>
    <w:rsid w:val="002301E1"/>
    <w:rsid w:val="002945DD"/>
    <w:rsid w:val="002B42EB"/>
    <w:rsid w:val="00311AC6"/>
    <w:rsid w:val="00367752"/>
    <w:rsid w:val="00393C38"/>
    <w:rsid w:val="003B22FC"/>
    <w:rsid w:val="004351BA"/>
    <w:rsid w:val="005919F3"/>
    <w:rsid w:val="005A339A"/>
    <w:rsid w:val="005E65DA"/>
    <w:rsid w:val="006C5716"/>
    <w:rsid w:val="00712645"/>
    <w:rsid w:val="007407AD"/>
    <w:rsid w:val="00777CD4"/>
    <w:rsid w:val="007B1BCC"/>
    <w:rsid w:val="007F43DB"/>
    <w:rsid w:val="008A0B01"/>
    <w:rsid w:val="008F5D73"/>
    <w:rsid w:val="00934985"/>
    <w:rsid w:val="00961773"/>
    <w:rsid w:val="009F3FAE"/>
    <w:rsid w:val="009F7B65"/>
    <w:rsid w:val="00A34D1D"/>
    <w:rsid w:val="00A5332A"/>
    <w:rsid w:val="00A55AD5"/>
    <w:rsid w:val="00A66D4E"/>
    <w:rsid w:val="00B55F2B"/>
    <w:rsid w:val="00B8532A"/>
    <w:rsid w:val="00D213C7"/>
    <w:rsid w:val="00D507CD"/>
    <w:rsid w:val="00D5136F"/>
    <w:rsid w:val="00D60367"/>
    <w:rsid w:val="00DA33BA"/>
    <w:rsid w:val="00E16EA1"/>
    <w:rsid w:val="00F942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KG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0931F274"/>
  <w15:chartTrackingRefBased/>
  <w15:docId w15:val="{B192F602-C44B-4349-A0FD-D7D888FA22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ru-KG" w:eastAsia="ru-KG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0" w:unhideWhenUsed="1"/>
    <w:lsdException w:name="toc 2" w:semiHidden="1" w:uiPriority="0" w:unhideWhenUsed="1"/>
    <w:lsdException w:name="toc 3" w:semiHidden="1" w:uiPriority="0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iPriority="0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lang w:val="ru-RU"/>
    </w:rPr>
  </w:style>
  <w:style w:type="paragraph" w:styleId="1">
    <w:name w:val="heading 1"/>
    <w:basedOn w:val="a"/>
    <w:next w:val="a"/>
    <w:link w:val="10"/>
    <w:qFormat/>
    <w:rsid w:val="00D60367"/>
    <w:pPr>
      <w:keepNext/>
      <w:outlineLvl w:val="0"/>
    </w:pPr>
    <w:rPr>
      <w:b/>
      <w:lang w:eastAsia="ru-RU"/>
    </w:rPr>
  </w:style>
  <w:style w:type="paragraph" w:styleId="2">
    <w:name w:val="heading 2"/>
    <w:basedOn w:val="a"/>
    <w:next w:val="a"/>
    <w:link w:val="20"/>
    <w:qFormat/>
    <w:rsid w:val="00D60367"/>
    <w:pPr>
      <w:keepNext/>
      <w:jc w:val="center"/>
      <w:outlineLvl w:val="1"/>
    </w:pPr>
    <w:rPr>
      <w:b/>
      <w:lang w:eastAsia="ru-RU"/>
    </w:rPr>
  </w:style>
  <w:style w:type="paragraph" w:styleId="3">
    <w:name w:val="heading 3"/>
    <w:basedOn w:val="a"/>
    <w:next w:val="a"/>
    <w:link w:val="30"/>
    <w:qFormat/>
    <w:rsid w:val="00D60367"/>
    <w:pPr>
      <w:keepNext/>
      <w:ind w:left="-108" w:right="-108"/>
      <w:outlineLvl w:val="2"/>
    </w:pPr>
    <w:rPr>
      <w:b/>
      <w:sz w:val="17"/>
      <w:lang w:eastAsia="ru-RU"/>
    </w:rPr>
  </w:style>
  <w:style w:type="paragraph" w:styleId="4">
    <w:name w:val="heading 4"/>
    <w:basedOn w:val="a"/>
    <w:next w:val="a"/>
    <w:link w:val="40"/>
    <w:qFormat/>
    <w:rsid w:val="00D60367"/>
    <w:pPr>
      <w:keepNext/>
      <w:outlineLvl w:val="3"/>
    </w:pPr>
    <w:rPr>
      <w:b/>
      <w:sz w:val="19"/>
      <w:szCs w:val="24"/>
      <w:lang w:eastAsia="ru-RU"/>
    </w:rPr>
  </w:style>
  <w:style w:type="paragraph" w:styleId="5">
    <w:name w:val="heading 5"/>
    <w:basedOn w:val="a"/>
    <w:next w:val="a"/>
    <w:link w:val="50"/>
    <w:qFormat/>
    <w:rsid w:val="00D60367"/>
    <w:pPr>
      <w:keepNext/>
      <w:ind w:left="-57"/>
      <w:outlineLvl w:val="4"/>
    </w:pPr>
    <w:rPr>
      <w:b/>
      <w:bCs/>
      <w:sz w:val="22"/>
      <w:szCs w:val="24"/>
      <w:lang w:eastAsia="ru-RU"/>
    </w:rPr>
  </w:style>
  <w:style w:type="paragraph" w:styleId="6">
    <w:name w:val="heading 6"/>
    <w:basedOn w:val="a"/>
    <w:next w:val="a"/>
    <w:link w:val="60"/>
    <w:qFormat/>
    <w:rsid w:val="00D60367"/>
    <w:pPr>
      <w:keepNext/>
      <w:outlineLvl w:val="5"/>
    </w:pPr>
    <w:rPr>
      <w:b/>
      <w:szCs w:val="24"/>
      <w:lang w:eastAsia="ru-RU"/>
    </w:rPr>
  </w:style>
  <w:style w:type="paragraph" w:styleId="7">
    <w:name w:val="heading 7"/>
    <w:basedOn w:val="a"/>
    <w:next w:val="a"/>
    <w:link w:val="70"/>
    <w:qFormat/>
    <w:rsid w:val="00D60367"/>
    <w:pPr>
      <w:keepNext/>
      <w:outlineLvl w:val="6"/>
    </w:pPr>
    <w:rPr>
      <w:rFonts w:ascii="Times New Roman Krg" w:hAnsi="Times New Roman Krg"/>
      <w:b/>
      <w:bCs/>
      <w:color w:val="FF0000"/>
      <w:szCs w:val="24"/>
      <w:lang w:eastAsia="ru-RU"/>
    </w:rPr>
  </w:style>
  <w:style w:type="paragraph" w:styleId="8">
    <w:name w:val="heading 8"/>
    <w:basedOn w:val="a"/>
    <w:next w:val="a"/>
    <w:link w:val="80"/>
    <w:qFormat/>
    <w:rsid w:val="00D60367"/>
    <w:pPr>
      <w:keepNext/>
      <w:spacing w:line="360" w:lineRule="auto"/>
      <w:ind w:left="-108" w:right="-108"/>
      <w:outlineLvl w:val="7"/>
    </w:pPr>
    <w:rPr>
      <w:b/>
      <w:bCs/>
      <w:szCs w:val="24"/>
      <w:lang w:eastAsia="ru-RU"/>
    </w:rPr>
  </w:style>
  <w:style w:type="paragraph" w:styleId="9">
    <w:name w:val="heading 9"/>
    <w:basedOn w:val="a"/>
    <w:next w:val="a"/>
    <w:link w:val="90"/>
    <w:qFormat/>
    <w:rsid w:val="00D60367"/>
    <w:pPr>
      <w:keepNext/>
      <w:jc w:val="center"/>
      <w:outlineLvl w:val="8"/>
    </w:pPr>
    <w:rPr>
      <w:sz w:val="40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D60367"/>
    <w:rPr>
      <w:b/>
      <w:lang w:val="ru-RU" w:eastAsia="ru-RU"/>
    </w:rPr>
  </w:style>
  <w:style w:type="character" w:customStyle="1" w:styleId="20">
    <w:name w:val="Заголовок 2 Знак"/>
    <w:basedOn w:val="a0"/>
    <w:link w:val="2"/>
    <w:rsid w:val="00D60367"/>
    <w:rPr>
      <w:b/>
      <w:lang w:val="ru-RU" w:eastAsia="ru-RU"/>
    </w:rPr>
  </w:style>
  <w:style w:type="character" w:customStyle="1" w:styleId="30">
    <w:name w:val="Заголовок 3 Знак"/>
    <w:basedOn w:val="a0"/>
    <w:link w:val="3"/>
    <w:rsid w:val="00D60367"/>
    <w:rPr>
      <w:b/>
      <w:sz w:val="17"/>
      <w:lang w:val="ru-RU" w:eastAsia="ru-RU"/>
    </w:rPr>
  </w:style>
  <w:style w:type="character" w:customStyle="1" w:styleId="40">
    <w:name w:val="Заголовок 4 Знак"/>
    <w:basedOn w:val="a0"/>
    <w:link w:val="4"/>
    <w:rsid w:val="00D60367"/>
    <w:rPr>
      <w:b/>
      <w:sz w:val="19"/>
      <w:szCs w:val="24"/>
      <w:lang w:val="ru-RU" w:eastAsia="ru-RU"/>
    </w:rPr>
  </w:style>
  <w:style w:type="character" w:customStyle="1" w:styleId="50">
    <w:name w:val="Заголовок 5 Знак"/>
    <w:basedOn w:val="a0"/>
    <w:link w:val="5"/>
    <w:rsid w:val="00D60367"/>
    <w:rPr>
      <w:b/>
      <w:bCs/>
      <w:sz w:val="22"/>
      <w:szCs w:val="24"/>
      <w:lang w:val="ru-RU" w:eastAsia="ru-RU"/>
    </w:rPr>
  </w:style>
  <w:style w:type="character" w:customStyle="1" w:styleId="60">
    <w:name w:val="Заголовок 6 Знак"/>
    <w:basedOn w:val="a0"/>
    <w:link w:val="6"/>
    <w:rsid w:val="00D60367"/>
    <w:rPr>
      <w:b/>
      <w:szCs w:val="24"/>
      <w:lang w:val="ru-RU" w:eastAsia="ru-RU"/>
    </w:rPr>
  </w:style>
  <w:style w:type="character" w:customStyle="1" w:styleId="70">
    <w:name w:val="Заголовок 7 Знак"/>
    <w:basedOn w:val="a0"/>
    <w:link w:val="7"/>
    <w:rsid w:val="00D60367"/>
    <w:rPr>
      <w:rFonts w:ascii="Times New Roman Krg" w:hAnsi="Times New Roman Krg"/>
      <w:b/>
      <w:bCs/>
      <w:color w:val="FF0000"/>
      <w:szCs w:val="24"/>
      <w:lang w:val="ru-RU" w:eastAsia="ru-RU"/>
    </w:rPr>
  </w:style>
  <w:style w:type="character" w:customStyle="1" w:styleId="80">
    <w:name w:val="Заголовок 8 Знак"/>
    <w:basedOn w:val="a0"/>
    <w:link w:val="8"/>
    <w:rsid w:val="00D60367"/>
    <w:rPr>
      <w:b/>
      <w:bCs/>
      <w:szCs w:val="24"/>
      <w:lang w:val="ru-RU" w:eastAsia="ru-RU"/>
    </w:rPr>
  </w:style>
  <w:style w:type="character" w:customStyle="1" w:styleId="90">
    <w:name w:val="Заголовок 9 Знак"/>
    <w:basedOn w:val="a0"/>
    <w:link w:val="9"/>
    <w:rsid w:val="00D60367"/>
    <w:rPr>
      <w:sz w:val="40"/>
      <w:szCs w:val="24"/>
      <w:lang w:val="ru-RU" w:eastAsia="ru-RU"/>
    </w:rPr>
  </w:style>
  <w:style w:type="numbering" w:customStyle="1" w:styleId="11">
    <w:name w:val="Нет списка1"/>
    <w:next w:val="a2"/>
    <w:uiPriority w:val="99"/>
    <w:semiHidden/>
    <w:unhideWhenUsed/>
    <w:rsid w:val="00D60367"/>
  </w:style>
  <w:style w:type="paragraph" w:customStyle="1" w:styleId="a3">
    <w:basedOn w:val="a"/>
    <w:next w:val="a4"/>
    <w:qFormat/>
    <w:rsid w:val="00D60367"/>
    <w:pPr>
      <w:jc w:val="center"/>
    </w:pPr>
    <w:rPr>
      <w:b/>
      <w:sz w:val="24"/>
      <w:lang w:eastAsia="ru-RU"/>
    </w:rPr>
  </w:style>
  <w:style w:type="paragraph" w:customStyle="1" w:styleId="12">
    <w:name w:val="Обычный1"/>
    <w:rsid w:val="00D60367"/>
    <w:pPr>
      <w:widowControl w:val="0"/>
    </w:pPr>
    <w:rPr>
      <w:snapToGrid w:val="0"/>
      <w:lang w:val="ru-RU" w:eastAsia="ru-RU"/>
    </w:rPr>
  </w:style>
  <w:style w:type="paragraph" w:styleId="21">
    <w:name w:val="toc 2"/>
    <w:basedOn w:val="a"/>
    <w:next w:val="a"/>
    <w:autoRedefine/>
    <w:semiHidden/>
    <w:rsid w:val="00D60367"/>
    <w:pPr>
      <w:tabs>
        <w:tab w:val="right" w:leader="dot" w:pos="7371"/>
      </w:tabs>
      <w:ind w:left="240" w:right="-81"/>
    </w:pPr>
    <w:rPr>
      <w:smallCaps/>
      <w:noProof/>
      <w:sz w:val="22"/>
      <w:szCs w:val="22"/>
      <w:lang w:eastAsia="ru-RU"/>
    </w:rPr>
  </w:style>
  <w:style w:type="character" w:styleId="a5">
    <w:name w:val="Hyperlink"/>
    <w:semiHidden/>
    <w:rsid w:val="00D60367"/>
    <w:rPr>
      <w:color w:val="0000FF"/>
      <w:u w:val="single"/>
    </w:rPr>
  </w:style>
  <w:style w:type="paragraph" w:styleId="13">
    <w:name w:val="toc 1"/>
    <w:basedOn w:val="a"/>
    <w:next w:val="a"/>
    <w:autoRedefine/>
    <w:semiHidden/>
    <w:rsid w:val="00D60367"/>
    <w:pPr>
      <w:framePr w:hSpace="180" w:wrap="around" w:vAnchor="text" w:hAnchor="text" w:y="1"/>
      <w:tabs>
        <w:tab w:val="center" w:pos="388"/>
      </w:tabs>
      <w:ind w:left="240" w:right="-81"/>
      <w:suppressOverlap/>
      <w:jc w:val="center"/>
    </w:pPr>
    <w:rPr>
      <w:rFonts w:ascii="Times New Roman Krg" w:hAnsi="Times New Roman Krg"/>
      <w:bCs/>
      <w:noProof/>
      <w:color w:val="000000"/>
      <w:szCs w:val="24"/>
      <w:lang w:eastAsia="ru-RU"/>
    </w:rPr>
  </w:style>
  <w:style w:type="paragraph" w:customStyle="1" w:styleId="14">
    <w:name w:val="оглавление 1"/>
    <w:basedOn w:val="a"/>
    <w:next w:val="a"/>
    <w:autoRedefine/>
    <w:rsid w:val="00D60367"/>
    <w:pPr>
      <w:jc w:val="center"/>
    </w:pPr>
    <w:rPr>
      <w:szCs w:val="24"/>
      <w:lang w:eastAsia="ru-RU"/>
    </w:rPr>
  </w:style>
  <w:style w:type="paragraph" w:styleId="22">
    <w:name w:val="Body Text Indent 2"/>
    <w:basedOn w:val="a"/>
    <w:link w:val="23"/>
    <w:semiHidden/>
    <w:rsid w:val="00D60367"/>
    <w:pPr>
      <w:ind w:left="-57"/>
      <w:jc w:val="center"/>
    </w:pPr>
    <w:rPr>
      <w:rFonts w:ascii="Times New Roman Krg" w:hAnsi="Times New Roman Krg"/>
      <w:szCs w:val="24"/>
      <w:lang w:eastAsia="ru-RU"/>
    </w:rPr>
  </w:style>
  <w:style w:type="character" w:customStyle="1" w:styleId="23">
    <w:name w:val="Основной текст с отступом 2 Знак"/>
    <w:basedOn w:val="a0"/>
    <w:link w:val="22"/>
    <w:semiHidden/>
    <w:rsid w:val="00D60367"/>
    <w:rPr>
      <w:rFonts w:ascii="Times New Roman Krg" w:hAnsi="Times New Roman Krg"/>
      <w:szCs w:val="24"/>
      <w:lang w:val="ru-RU" w:eastAsia="ru-RU"/>
    </w:rPr>
  </w:style>
  <w:style w:type="paragraph" w:styleId="a6">
    <w:name w:val="Body Text"/>
    <w:basedOn w:val="a"/>
    <w:link w:val="a7"/>
    <w:semiHidden/>
    <w:rsid w:val="00D60367"/>
    <w:pPr>
      <w:jc w:val="center"/>
    </w:pPr>
    <w:rPr>
      <w:lang w:eastAsia="ru-RU"/>
    </w:rPr>
  </w:style>
  <w:style w:type="character" w:customStyle="1" w:styleId="a7">
    <w:name w:val="Основной текст Знак"/>
    <w:basedOn w:val="a0"/>
    <w:link w:val="a6"/>
    <w:semiHidden/>
    <w:rsid w:val="00D60367"/>
    <w:rPr>
      <w:lang w:val="ru-RU" w:eastAsia="ru-RU"/>
    </w:rPr>
  </w:style>
  <w:style w:type="paragraph" w:styleId="31">
    <w:name w:val="Body Text 3"/>
    <w:basedOn w:val="a"/>
    <w:link w:val="32"/>
    <w:semiHidden/>
    <w:rsid w:val="00D60367"/>
    <w:pPr>
      <w:jc w:val="right"/>
    </w:pPr>
    <w:rPr>
      <w:sz w:val="24"/>
      <w:szCs w:val="24"/>
      <w:lang w:eastAsia="ru-RU"/>
    </w:rPr>
  </w:style>
  <w:style w:type="character" w:customStyle="1" w:styleId="32">
    <w:name w:val="Основной текст 3 Знак"/>
    <w:basedOn w:val="a0"/>
    <w:link w:val="31"/>
    <w:semiHidden/>
    <w:rsid w:val="00D60367"/>
    <w:rPr>
      <w:sz w:val="24"/>
      <w:szCs w:val="24"/>
      <w:lang w:val="ru-RU" w:eastAsia="ru-RU"/>
    </w:rPr>
  </w:style>
  <w:style w:type="paragraph" w:styleId="33">
    <w:name w:val="toc 3"/>
    <w:basedOn w:val="a"/>
    <w:next w:val="a"/>
    <w:autoRedefine/>
    <w:semiHidden/>
    <w:rsid w:val="00D60367"/>
    <w:pPr>
      <w:ind w:left="480"/>
    </w:pPr>
    <w:rPr>
      <w:i/>
      <w:iCs/>
      <w:sz w:val="24"/>
      <w:szCs w:val="24"/>
      <w:lang w:eastAsia="ru-RU"/>
    </w:rPr>
  </w:style>
  <w:style w:type="character" w:styleId="a8">
    <w:name w:val="FollowedHyperlink"/>
    <w:semiHidden/>
    <w:rsid w:val="00D60367"/>
    <w:rPr>
      <w:color w:val="800080"/>
      <w:u w:val="single"/>
    </w:rPr>
  </w:style>
  <w:style w:type="paragraph" w:styleId="a9">
    <w:name w:val="Balloon Text"/>
    <w:basedOn w:val="a"/>
    <w:link w:val="aa"/>
    <w:uiPriority w:val="99"/>
    <w:semiHidden/>
    <w:unhideWhenUsed/>
    <w:rsid w:val="00D60367"/>
    <w:rPr>
      <w:rFonts w:ascii="Tahoma" w:hAnsi="Tahoma" w:cs="Tahoma"/>
      <w:sz w:val="16"/>
      <w:szCs w:val="16"/>
      <w:lang w:eastAsia="ru-RU"/>
    </w:rPr>
  </w:style>
  <w:style w:type="character" w:customStyle="1" w:styleId="aa">
    <w:name w:val="Текст выноски Знак"/>
    <w:basedOn w:val="a0"/>
    <w:link w:val="a9"/>
    <w:uiPriority w:val="99"/>
    <w:semiHidden/>
    <w:rsid w:val="00D60367"/>
    <w:rPr>
      <w:rFonts w:ascii="Tahoma" w:hAnsi="Tahoma" w:cs="Tahoma"/>
      <w:sz w:val="16"/>
      <w:szCs w:val="16"/>
      <w:lang w:val="ru-RU" w:eastAsia="ru-RU"/>
    </w:rPr>
  </w:style>
  <w:style w:type="paragraph" w:styleId="a4">
    <w:name w:val="Title"/>
    <w:basedOn w:val="a"/>
    <w:next w:val="a"/>
    <w:link w:val="ab"/>
    <w:uiPriority w:val="10"/>
    <w:qFormat/>
    <w:rsid w:val="00D60367"/>
    <w:pPr>
      <w:spacing w:before="240" w:after="60"/>
      <w:jc w:val="center"/>
      <w:outlineLvl w:val="0"/>
    </w:pPr>
    <w:rPr>
      <w:rFonts w:asciiTheme="majorHAnsi" w:eastAsiaTheme="majorEastAsia" w:hAnsiTheme="majorHAnsi" w:cstheme="majorBidi"/>
      <w:b/>
      <w:bCs/>
      <w:kern w:val="28"/>
      <w:sz w:val="32"/>
      <w:szCs w:val="32"/>
    </w:rPr>
  </w:style>
  <w:style w:type="character" w:customStyle="1" w:styleId="ab">
    <w:name w:val="Заголовок Знак"/>
    <w:basedOn w:val="a0"/>
    <w:link w:val="a4"/>
    <w:uiPriority w:val="10"/>
    <w:rsid w:val="00D60367"/>
    <w:rPr>
      <w:rFonts w:asciiTheme="majorHAnsi" w:eastAsiaTheme="majorEastAsia" w:hAnsiTheme="majorHAnsi" w:cstheme="majorBidi"/>
      <w:b/>
      <w:bCs/>
      <w:kern w:val="28"/>
      <w:sz w:val="32"/>
      <w:szCs w:val="32"/>
      <w:lang w:val="ru-RU"/>
    </w:rPr>
  </w:style>
  <w:style w:type="paragraph" w:styleId="ac">
    <w:name w:val="header"/>
    <w:basedOn w:val="a"/>
    <w:link w:val="ad"/>
    <w:uiPriority w:val="99"/>
    <w:unhideWhenUsed/>
    <w:rsid w:val="005919F3"/>
    <w:pPr>
      <w:tabs>
        <w:tab w:val="center" w:pos="4677"/>
        <w:tab w:val="right" w:pos="9355"/>
      </w:tabs>
    </w:pPr>
  </w:style>
  <w:style w:type="character" w:customStyle="1" w:styleId="ad">
    <w:name w:val="Верхний колонтитул Знак"/>
    <w:basedOn w:val="a0"/>
    <w:link w:val="ac"/>
    <w:uiPriority w:val="99"/>
    <w:rsid w:val="005919F3"/>
    <w:rPr>
      <w:lang w:val="ru-RU"/>
    </w:rPr>
  </w:style>
  <w:style w:type="paragraph" w:styleId="ae">
    <w:name w:val="footer"/>
    <w:basedOn w:val="a"/>
    <w:link w:val="af"/>
    <w:uiPriority w:val="99"/>
    <w:unhideWhenUsed/>
    <w:rsid w:val="005919F3"/>
    <w:pPr>
      <w:tabs>
        <w:tab w:val="center" w:pos="4677"/>
        <w:tab w:val="right" w:pos="9355"/>
      </w:tabs>
    </w:pPr>
  </w:style>
  <w:style w:type="character" w:customStyle="1" w:styleId="af">
    <w:name w:val="Нижний колонтитул Знак"/>
    <w:basedOn w:val="a0"/>
    <w:link w:val="ae"/>
    <w:uiPriority w:val="99"/>
    <w:rsid w:val="005919F3"/>
    <w:rPr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&#1052;&#1086;&#1080;%20&#1076;&#1086;&#1082;&#1091;&#1084;&#1077;&#1085;&#1090;&#1099;\VERSTKA\&#1042;&#1077;&#1088;&#1089;&#1090;&#1082;&#1072;-5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Верстка-5</Template>
  <TotalTime>91</TotalTime>
  <Pages>17</Pages>
  <Words>4508</Words>
  <Characters>25697</Characters>
  <Application>Microsoft Office Word</Application>
  <DocSecurity>0</DocSecurity>
  <Lines>214</Lines>
  <Paragraphs>60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Дом</Company>
  <LinksUpToDate>false</LinksUpToDate>
  <CharactersWithSpaces>30145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Orlov Alexander Ivanovich</dc:creator>
  <cp:keywords/>
  <cp:lastModifiedBy>ikobl stat2</cp:lastModifiedBy>
  <cp:revision>33</cp:revision>
  <cp:lastPrinted>2026-08-18T05:05:00Z</cp:lastPrinted>
  <dcterms:created xsi:type="dcterms:W3CDTF">2026-08-18T03:49:00Z</dcterms:created>
  <dcterms:modified xsi:type="dcterms:W3CDTF">2026-08-18T09:54:00Z</dcterms:modified>
</cp:coreProperties>
</file>