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06" w:type="pct"/>
        <w:tblLook w:val="0000" w:firstRow="0" w:lastRow="0" w:firstColumn="0" w:lastColumn="0" w:noHBand="0" w:noVBand="0"/>
      </w:tblPr>
      <w:tblGrid>
        <w:gridCol w:w="1843"/>
        <w:gridCol w:w="6918"/>
      </w:tblGrid>
      <w:tr w:rsidR="00FA6729" w:rsidRPr="00D3781B" w14:paraId="0F7BB347" w14:textId="77777777" w:rsidTr="00FA6729">
        <w:trPr>
          <w:cantSplit/>
          <w:trHeight w:val="326"/>
        </w:trPr>
        <w:tc>
          <w:tcPr>
            <w:tcW w:w="1052" w:type="pct"/>
            <w:vMerge w:val="restart"/>
          </w:tcPr>
          <w:p w14:paraId="6321A3EE" w14:textId="77777777" w:rsidR="00FA6729" w:rsidRPr="00D3781B" w:rsidRDefault="00FA6729" w:rsidP="00FA6729">
            <w:pPr>
              <w:rPr>
                <w:sz w:val="22"/>
                <w:szCs w:val="22"/>
                <w:lang w:eastAsia="ru-RU"/>
              </w:rPr>
            </w:pPr>
          </w:p>
          <w:p w14:paraId="7AC4DFF7" w14:textId="2BE7B1D9" w:rsidR="00FA6729" w:rsidRPr="00D3781B" w:rsidRDefault="00FA6729" w:rsidP="00FA6729">
            <w:pPr>
              <w:rPr>
                <w:b/>
                <w:bCs/>
                <w:sz w:val="24"/>
                <w:szCs w:val="24"/>
                <w:lang w:eastAsia="ru-RU"/>
              </w:rPr>
            </w:pPr>
            <w:r w:rsidRPr="00D3781B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D196A3" wp14:editId="2DD8FD6F">
                  <wp:extent cx="942975" cy="952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8" w:type="pct"/>
          </w:tcPr>
          <w:p w14:paraId="1864EA86" w14:textId="663FD7E6" w:rsidR="00FA6729" w:rsidRPr="00FA6729" w:rsidRDefault="00FA6729" w:rsidP="00FA6729">
            <w:pPr>
              <w:jc w:val="center"/>
              <w:rPr>
                <w:b/>
                <w:bCs/>
                <w:sz w:val="36"/>
                <w:szCs w:val="36"/>
                <w:lang w:eastAsia="ru-RU"/>
              </w:rPr>
            </w:pPr>
            <w:r w:rsidRPr="00FA6729">
              <w:rPr>
                <w:b/>
                <w:bCs/>
                <w:sz w:val="36"/>
                <w:szCs w:val="36"/>
                <w:lang w:eastAsia="ru-RU"/>
              </w:rPr>
              <w:t>Кыргыз</w:t>
            </w:r>
            <w:r w:rsidRPr="00FA6729">
              <w:rPr>
                <w:b/>
                <w:bCs/>
                <w:sz w:val="36"/>
                <w:szCs w:val="36"/>
                <w:lang w:val="ky-KG" w:eastAsia="ru-RU"/>
              </w:rPr>
              <w:t xml:space="preserve"> </w:t>
            </w:r>
            <w:proofErr w:type="spellStart"/>
            <w:r w:rsidRPr="00FA6729">
              <w:rPr>
                <w:b/>
                <w:bCs/>
                <w:sz w:val="36"/>
                <w:szCs w:val="36"/>
                <w:lang w:eastAsia="ru-RU"/>
              </w:rPr>
              <w:t>Республикасынын</w:t>
            </w:r>
            <w:proofErr w:type="spellEnd"/>
            <w:r w:rsidRPr="00FA6729">
              <w:rPr>
                <w:b/>
                <w:bCs/>
                <w:sz w:val="36"/>
                <w:szCs w:val="36"/>
                <w:lang w:eastAsia="ru-RU"/>
              </w:rPr>
              <w:t xml:space="preserve"> </w:t>
            </w:r>
            <w:proofErr w:type="spellStart"/>
            <w:r w:rsidRPr="00FA6729">
              <w:rPr>
                <w:b/>
                <w:bCs/>
                <w:sz w:val="36"/>
                <w:szCs w:val="36"/>
                <w:lang w:eastAsia="ru-RU"/>
              </w:rPr>
              <w:t>Улуттук</w:t>
            </w:r>
            <w:proofErr w:type="spellEnd"/>
            <w:r w:rsidRPr="00FA6729">
              <w:rPr>
                <w:b/>
                <w:bCs/>
                <w:sz w:val="36"/>
                <w:szCs w:val="36"/>
                <w:lang w:eastAsia="ru-RU"/>
              </w:rPr>
              <w:t xml:space="preserve"> статистика </w:t>
            </w:r>
            <w:proofErr w:type="spellStart"/>
            <w:r w:rsidRPr="00FA6729">
              <w:rPr>
                <w:b/>
                <w:bCs/>
                <w:sz w:val="36"/>
                <w:szCs w:val="36"/>
                <w:lang w:eastAsia="ru-RU"/>
              </w:rPr>
              <w:t>комитети</w:t>
            </w:r>
            <w:proofErr w:type="spellEnd"/>
          </w:p>
          <w:p w14:paraId="36478873" w14:textId="77777777" w:rsidR="00FA6729" w:rsidRPr="00D3781B" w:rsidRDefault="00FA6729" w:rsidP="00FA6729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A6729" w:rsidRPr="00D3781B" w14:paraId="2CC11939" w14:textId="77777777" w:rsidTr="00FA6729">
        <w:trPr>
          <w:cantSplit/>
          <w:trHeight w:val="326"/>
        </w:trPr>
        <w:tc>
          <w:tcPr>
            <w:tcW w:w="1052" w:type="pct"/>
            <w:vMerge/>
          </w:tcPr>
          <w:p w14:paraId="3A105DEB" w14:textId="77777777" w:rsidR="00FA6729" w:rsidRPr="00D3781B" w:rsidRDefault="00FA6729" w:rsidP="00FA6729">
            <w:pPr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3948" w:type="pct"/>
          </w:tcPr>
          <w:p w14:paraId="13A31B72" w14:textId="77777777" w:rsidR="00FA6729" w:rsidRPr="00FA6729" w:rsidRDefault="00FA6729" w:rsidP="00FA6729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FA6729">
              <w:rPr>
                <w:b/>
                <w:sz w:val="32"/>
                <w:szCs w:val="32"/>
                <w:lang w:eastAsia="ru-RU"/>
              </w:rPr>
              <w:t xml:space="preserve">Каракол </w:t>
            </w:r>
            <w:proofErr w:type="spellStart"/>
            <w:r w:rsidRPr="00FA6729">
              <w:rPr>
                <w:b/>
                <w:sz w:val="32"/>
                <w:szCs w:val="32"/>
                <w:lang w:eastAsia="ru-RU"/>
              </w:rPr>
              <w:t>шаардык</w:t>
            </w:r>
            <w:proofErr w:type="spellEnd"/>
            <w:r w:rsidRPr="00FA6729">
              <w:rPr>
                <w:b/>
                <w:sz w:val="32"/>
                <w:szCs w:val="32"/>
                <w:lang w:eastAsia="ru-RU"/>
              </w:rPr>
              <w:t xml:space="preserve"> статистика </w:t>
            </w:r>
            <w:proofErr w:type="spellStart"/>
            <w:r w:rsidRPr="00FA6729">
              <w:rPr>
                <w:b/>
                <w:sz w:val="32"/>
                <w:szCs w:val="32"/>
                <w:lang w:eastAsia="ru-RU"/>
              </w:rPr>
              <w:t>башкармалыгы</w:t>
            </w:r>
            <w:proofErr w:type="spellEnd"/>
          </w:p>
          <w:p w14:paraId="4F0487A0" w14:textId="77777777" w:rsidR="00FA6729" w:rsidRPr="00D3781B" w:rsidRDefault="00FA6729" w:rsidP="00FA6729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</w:tbl>
    <w:p w14:paraId="06F15D87" w14:textId="77777777" w:rsidR="00D3781B" w:rsidRPr="00D3781B" w:rsidRDefault="00D3781B" w:rsidP="00D3781B">
      <w:pPr>
        <w:rPr>
          <w:sz w:val="24"/>
          <w:szCs w:val="24"/>
          <w:lang w:eastAsia="ru-RU"/>
        </w:rPr>
      </w:pPr>
    </w:p>
    <w:p w14:paraId="749DB1E5" w14:textId="77777777" w:rsidR="00D3781B" w:rsidRPr="00D3781B" w:rsidRDefault="00D3781B" w:rsidP="00D3781B">
      <w:pPr>
        <w:jc w:val="center"/>
        <w:rPr>
          <w:sz w:val="22"/>
          <w:szCs w:val="22"/>
          <w:lang w:eastAsia="ru-RU"/>
        </w:rPr>
      </w:pPr>
    </w:p>
    <w:p w14:paraId="60BEA4B0" w14:textId="77777777" w:rsidR="00D3781B" w:rsidRDefault="00D3781B" w:rsidP="00D3781B">
      <w:pPr>
        <w:jc w:val="center"/>
        <w:rPr>
          <w:sz w:val="22"/>
          <w:szCs w:val="22"/>
          <w:lang w:val="ky-KG" w:eastAsia="ru-RU"/>
        </w:rPr>
      </w:pPr>
    </w:p>
    <w:p w14:paraId="0CD3A53B" w14:textId="77777777" w:rsidR="00FA6729" w:rsidRDefault="00FA6729" w:rsidP="00D3781B">
      <w:pPr>
        <w:jc w:val="center"/>
        <w:rPr>
          <w:sz w:val="22"/>
          <w:szCs w:val="22"/>
          <w:lang w:val="ky-KG" w:eastAsia="ru-RU"/>
        </w:rPr>
      </w:pPr>
    </w:p>
    <w:p w14:paraId="1381FF8D" w14:textId="77777777" w:rsidR="00FA6729" w:rsidRDefault="00FA6729" w:rsidP="00D3781B">
      <w:pPr>
        <w:jc w:val="center"/>
        <w:rPr>
          <w:sz w:val="22"/>
          <w:szCs w:val="22"/>
          <w:lang w:val="ky-KG" w:eastAsia="ru-RU"/>
        </w:rPr>
      </w:pPr>
    </w:p>
    <w:p w14:paraId="0877319B" w14:textId="77777777" w:rsidR="00FA6729" w:rsidRDefault="00FA6729" w:rsidP="00D3781B">
      <w:pPr>
        <w:jc w:val="center"/>
        <w:rPr>
          <w:sz w:val="22"/>
          <w:szCs w:val="22"/>
          <w:lang w:val="ky-KG" w:eastAsia="ru-RU"/>
        </w:rPr>
      </w:pPr>
    </w:p>
    <w:p w14:paraId="01C67013" w14:textId="654897E9" w:rsidR="00FA6729" w:rsidRPr="00FA6729" w:rsidRDefault="00FA6729" w:rsidP="00D3781B">
      <w:pPr>
        <w:jc w:val="center"/>
        <w:rPr>
          <w:b/>
          <w:bCs/>
          <w:sz w:val="52"/>
          <w:szCs w:val="52"/>
          <w:lang w:val="ky-KG" w:eastAsia="ru-RU"/>
        </w:rPr>
      </w:pPr>
      <w:r w:rsidRPr="00FA6729">
        <w:rPr>
          <w:b/>
          <w:bCs/>
          <w:sz w:val="52"/>
          <w:szCs w:val="52"/>
          <w:lang w:val="ky-KG" w:eastAsia="ru-RU"/>
        </w:rPr>
        <w:t>2026</w:t>
      </w:r>
    </w:p>
    <w:p w14:paraId="5A66FA12" w14:textId="77777777" w:rsidR="00FA6729" w:rsidRDefault="00FA6729" w:rsidP="00D3781B">
      <w:pPr>
        <w:jc w:val="center"/>
        <w:rPr>
          <w:sz w:val="22"/>
          <w:szCs w:val="22"/>
          <w:lang w:val="ky-KG" w:eastAsia="ru-RU"/>
        </w:rPr>
      </w:pPr>
    </w:p>
    <w:p w14:paraId="45E7218F" w14:textId="77777777" w:rsidR="00FA6729" w:rsidRDefault="00FA6729" w:rsidP="00D3781B">
      <w:pPr>
        <w:jc w:val="center"/>
        <w:rPr>
          <w:sz w:val="22"/>
          <w:szCs w:val="22"/>
          <w:lang w:val="ky-KG" w:eastAsia="ru-RU"/>
        </w:rPr>
      </w:pPr>
    </w:p>
    <w:p w14:paraId="2F444A7B" w14:textId="77777777" w:rsidR="00FA6729" w:rsidRDefault="00FA6729" w:rsidP="00D3781B">
      <w:pPr>
        <w:jc w:val="center"/>
        <w:rPr>
          <w:sz w:val="22"/>
          <w:szCs w:val="22"/>
          <w:lang w:val="ky-KG" w:eastAsia="ru-RU"/>
        </w:rPr>
      </w:pPr>
    </w:p>
    <w:p w14:paraId="57F54246" w14:textId="77777777" w:rsidR="00FA6729" w:rsidRDefault="00FA6729" w:rsidP="00D3781B">
      <w:pPr>
        <w:jc w:val="center"/>
        <w:rPr>
          <w:sz w:val="22"/>
          <w:szCs w:val="22"/>
          <w:lang w:val="ky-KG" w:eastAsia="ru-RU"/>
        </w:rPr>
      </w:pPr>
    </w:p>
    <w:p w14:paraId="486D79BF" w14:textId="77777777" w:rsidR="00FA6729" w:rsidRDefault="00FA6729" w:rsidP="00D3781B">
      <w:pPr>
        <w:jc w:val="center"/>
        <w:rPr>
          <w:sz w:val="22"/>
          <w:szCs w:val="22"/>
          <w:lang w:val="ky-KG" w:eastAsia="ru-RU"/>
        </w:rPr>
      </w:pPr>
    </w:p>
    <w:p w14:paraId="1A3CE389" w14:textId="77777777" w:rsidR="00FA6729" w:rsidRPr="00FA6729" w:rsidRDefault="00FA6729" w:rsidP="00D3781B">
      <w:pPr>
        <w:jc w:val="center"/>
        <w:rPr>
          <w:sz w:val="22"/>
          <w:szCs w:val="22"/>
          <w:lang w:val="ky-KG" w:eastAsia="ru-RU"/>
        </w:rPr>
      </w:pPr>
    </w:p>
    <w:p w14:paraId="0CC0CF94" w14:textId="77777777" w:rsidR="00D3781B" w:rsidRPr="00FA6729" w:rsidRDefault="00D3781B" w:rsidP="00D3781B">
      <w:pPr>
        <w:keepNext/>
        <w:jc w:val="center"/>
        <w:outlineLvl w:val="8"/>
        <w:rPr>
          <w:b/>
          <w:bCs/>
          <w:sz w:val="52"/>
          <w:szCs w:val="52"/>
          <w:lang w:eastAsia="ru-RU"/>
        </w:rPr>
      </w:pPr>
      <w:proofErr w:type="spellStart"/>
      <w:r w:rsidRPr="00FA6729">
        <w:rPr>
          <w:b/>
          <w:bCs/>
          <w:sz w:val="52"/>
          <w:szCs w:val="52"/>
          <w:lang w:eastAsia="ru-RU"/>
        </w:rPr>
        <w:t>Ысык-Кѳл</w:t>
      </w:r>
      <w:proofErr w:type="spellEnd"/>
      <w:r w:rsidRPr="00FA6729">
        <w:rPr>
          <w:b/>
          <w:bCs/>
          <w:sz w:val="52"/>
          <w:szCs w:val="52"/>
          <w:lang w:eastAsia="ru-RU"/>
        </w:rPr>
        <w:t xml:space="preserve"> </w:t>
      </w:r>
      <w:proofErr w:type="spellStart"/>
      <w:r w:rsidRPr="00FA6729">
        <w:rPr>
          <w:b/>
          <w:bCs/>
          <w:sz w:val="52"/>
          <w:szCs w:val="52"/>
          <w:lang w:eastAsia="ru-RU"/>
        </w:rPr>
        <w:t>облусу</w:t>
      </w:r>
      <w:proofErr w:type="spellEnd"/>
      <w:r w:rsidRPr="00FA6729">
        <w:rPr>
          <w:b/>
          <w:bCs/>
          <w:sz w:val="52"/>
          <w:szCs w:val="52"/>
          <w:lang w:eastAsia="ru-RU"/>
        </w:rPr>
        <w:t xml:space="preserve"> </w:t>
      </w:r>
      <w:proofErr w:type="spellStart"/>
      <w:r w:rsidRPr="00FA6729">
        <w:rPr>
          <w:b/>
          <w:bCs/>
          <w:sz w:val="52"/>
          <w:szCs w:val="52"/>
          <w:lang w:eastAsia="ru-RU"/>
        </w:rPr>
        <w:t>жана</w:t>
      </w:r>
      <w:proofErr w:type="spellEnd"/>
      <w:r w:rsidRPr="00FA6729">
        <w:rPr>
          <w:b/>
          <w:bCs/>
          <w:sz w:val="52"/>
          <w:szCs w:val="52"/>
          <w:lang w:eastAsia="ru-RU"/>
        </w:rPr>
        <w:t xml:space="preserve"> </w:t>
      </w:r>
      <w:proofErr w:type="spellStart"/>
      <w:r w:rsidRPr="00FA6729">
        <w:rPr>
          <w:b/>
          <w:bCs/>
          <w:sz w:val="52"/>
          <w:szCs w:val="52"/>
          <w:lang w:eastAsia="ru-RU"/>
        </w:rPr>
        <w:t>райондор</w:t>
      </w:r>
      <w:proofErr w:type="spellEnd"/>
    </w:p>
    <w:p w14:paraId="5BE819DC" w14:textId="77777777" w:rsidR="00D3781B" w:rsidRPr="00D3781B" w:rsidRDefault="00D3781B" w:rsidP="00D3781B">
      <w:pPr>
        <w:keepNext/>
        <w:jc w:val="center"/>
        <w:outlineLvl w:val="8"/>
        <w:rPr>
          <w:sz w:val="32"/>
          <w:szCs w:val="24"/>
          <w:lang w:eastAsia="ru-RU"/>
        </w:rPr>
      </w:pPr>
    </w:p>
    <w:p w14:paraId="7234F67E" w14:textId="77777777" w:rsidR="00D3781B" w:rsidRDefault="00D3781B" w:rsidP="00D3781B">
      <w:pPr>
        <w:keepNext/>
        <w:jc w:val="center"/>
        <w:outlineLvl w:val="8"/>
        <w:rPr>
          <w:b/>
          <w:bCs/>
          <w:sz w:val="44"/>
          <w:szCs w:val="44"/>
          <w:lang w:val="ky-KG" w:eastAsia="ru-RU"/>
        </w:rPr>
      </w:pPr>
      <w:proofErr w:type="spellStart"/>
      <w:r w:rsidRPr="00FA6729">
        <w:rPr>
          <w:b/>
          <w:bCs/>
          <w:sz w:val="44"/>
          <w:szCs w:val="44"/>
          <w:lang w:eastAsia="ru-RU"/>
        </w:rPr>
        <w:t>Статистикалык</w:t>
      </w:r>
      <w:proofErr w:type="spellEnd"/>
      <w:r w:rsidRPr="00FA6729">
        <w:rPr>
          <w:b/>
          <w:bCs/>
          <w:sz w:val="44"/>
          <w:szCs w:val="44"/>
          <w:lang w:eastAsia="ru-RU"/>
        </w:rPr>
        <w:t xml:space="preserve"> бюллетень №9</w:t>
      </w:r>
    </w:p>
    <w:p w14:paraId="10AB6D62" w14:textId="77777777" w:rsidR="00FA6729" w:rsidRPr="00FA6729" w:rsidRDefault="00FA6729" w:rsidP="00D3781B">
      <w:pPr>
        <w:keepNext/>
        <w:jc w:val="center"/>
        <w:outlineLvl w:val="8"/>
        <w:rPr>
          <w:b/>
          <w:bCs/>
          <w:sz w:val="22"/>
          <w:szCs w:val="22"/>
          <w:lang w:val="ky-KG" w:eastAsia="ru-RU"/>
        </w:rPr>
      </w:pPr>
    </w:p>
    <w:p w14:paraId="74E13D5A" w14:textId="01770696" w:rsidR="00D3781B" w:rsidRPr="00D3781B" w:rsidRDefault="00D3781B" w:rsidP="00D3781B">
      <w:pPr>
        <w:keepNext/>
        <w:jc w:val="center"/>
        <w:outlineLvl w:val="8"/>
        <w:rPr>
          <w:b/>
          <w:bCs/>
          <w:sz w:val="50"/>
          <w:szCs w:val="24"/>
          <w:lang w:eastAsia="ru-RU"/>
        </w:rPr>
      </w:pPr>
      <w:r w:rsidRPr="00D3781B">
        <w:rPr>
          <w:b/>
          <w:noProof/>
          <w:sz w:val="40"/>
          <w:szCs w:val="24"/>
          <w:lang w:eastAsia="ru-RU"/>
        </w:rPr>
        <w:drawing>
          <wp:inline distT="0" distB="0" distL="0" distR="0" wp14:anchorId="328CE2CD" wp14:editId="4C83993C">
            <wp:extent cx="5155685" cy="3914775"/>
            <wp:effectExtent l="0" t="0" r="6985" b="0"/>
            <wp:docPr id="2" name="Рисунок 5" descr="http://schoolboguslav3.at.ua/image/2015/zv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schoolboguslav3.at.ua/image/2015/zvi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924" cy="3918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B9004" w14:textId="77777777" w:rsidR="00D3781B" w:rsidRPr="00D3781B" w:rsidRDefault="00D3781B" w:rsidP="00D3781B">
      <w:pPr>
        <w:rPr>
          <w:sz w:val="24"/>
          <w:szCs w:val="24"/>
          <w:lang w:eastAsia="ru-RU"/>
        </w:rPr>
      </w:pPr>
    </w:p>
    <w:p w14:paraId="7E663BAF" w14:textId="77777777" w:rsidR="00D3781B" w:rsidRPr="00D3781B" w:rsidRDefault="00D3781B" w:rsidP="00D3781B">
      <w:pPr>
        <w:jc w:val="center"/>
        <w:rPr>
          <w:b/>
          <w:sz w:val="28"/>
          <w:lang w:eastAsia="ru-RU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8822"/>
      </w:tblGrid>
      <w:tr w:rsidR="00D3781B" w:rsidRPr="00D3781B" w14:paraId="1ED7148E" w14:textId="77777777" w:rsidTr="00FA6729">
        <w:tc>
          <w:tcPr>
            <w:tcW w:w="8822" w:type="dxa"/>
          </w:tcPr>
          <w:p w14:paraId="6E326845" w14:textId="77777777" w:rsidR="00D3781B" w:rsidRPr="00FA6729" w:rsidRDefault="00D3781B" w:rsidP="00D3781B">
            <w:pPr>
              <w:jc w:val="center"/>
              <w:rPr>
                <w:b/>
                <w:sz w:val="36"/>
                <w:szCs w:val="36"/>
                <w:lang w:eastAsia="ru-RU"/>
              </w:rPr>
            </w:pPr>
            <w:r w:rsidRPr="00FA6729">
              <w:rPr>
                <w:b/>
                <w:sz w:val="36"/>
                <w:szCs w:val="36"/>
                <w:lang w:eastAsia="ru-RU"/>
              </w:rPr>
              <w:lastRenderedPageBreak/>
              <w:t xml:space="preserve">Кыргыз </w:t>
            </w:r>
            <w:proofErr w:type="spellStart"/>
            <w:r w:rsidRPr="00FA6729">
              <w:rPr>
                <w:b/>
                <w:sz w:val="36"/>
                <w:szCs w:val="36"/>
                <w:lang w:eastAsia="ru-RU"/>
              </w:rPr>
              <w:t>Республикасынын</w:t>
            </w:r>
            <w:proofErr w:type="spellEnd"/>
          </w:p>
        </w:tc>
      </w:tr>
      <w:tr w:rsidR="00D3781B" w:rsidRPr="00D3781B" w14:paraId="72F7E4AF" w14:textId="77777777" w:rsidTr="00FA6729">
        <w:tc>
          <w:tcPr>
            <w:tcW w:w="8822" w:type="dxa"/>
          </w:tcPr>
          <w:p w14:paraId="3C3C5E3B" w14:textId="7E1518AD" w:rsidR="00D3781B" w:rsidRPr="00FA6729" w:rsidRDefault="00D3781B" w:rsidP="00D3781B">
            <w:pPr>
              <w:jc w:val="center"/>
              <w:rPr>
                <w:b/>
                <w:sz w:val="36"/>
                <w:szCs w:val="36"/>
                <w:lang w:val="ky-KG" w:eastAsia="ru-RU"/>
              </w:rPr>
            </w:pPr>
            <w:proofErr w:type="spellStart"/>
            <w:r w:rsidRPr="00FA6729">
              <w:rPr>
                <w:b/>
                <w:sz w:val="36"/>
                <w:szCs w:val="36"/>
                <w:lang w:eastAsia="ru-RU"/>
              </w:rPr>
              <w:t>Улуттук</w:t>
            </w:r>
            <w:proofErr w:type="spellEnd"/>
            <w:r w:rsidRPr="00FA6729">
              <w:rPr>
                <w:b/>
                <w:sz w:val="36"/>
                <w:szCs w:val="36"/>
                <w:lang w:eastAsia="ru-RU"/>
              </w:rPr>
              <w:t xml:space="preserve"> статистика</w:t>
            </w:r>
            <w:r w:rsidR="00FA6729" w:rsidRPr="00FA6729">
              <w:rPr>
                <w:b/>
                <w:sz w:val="36"/>
                <w:szCs w:val="36"/>
                <w:lang w:val="ky-KG" w:eastAsia="ru-RU"/>
              </w:rPr>
              <w:t xml:space="preserve"> комитети</w:t>
            </w:r>
          </w:p>
        </w:tc>
      </w:tr>
    </w:tbl>
    <w:p w14:paraId="3A441422" w14:textId="77777777" w:rsidR="00D3781B" w:rsidRPr="00FA6729" w:rsidRDefault="00D3781B" w:rsidP="00D3781B">
      <w:pPr>
        <w:jc w:val="center"/>
        <w:rPr>
          <w:sz w:val="22"/>
          <w:szCs w:val="22"/>
          <w:lang w:eastAsia="ru-RU"/>
        </w:rPr>
      </w:pPr>
    </w:p>
    <w:tbl>
      <w:tblPr>
        <w:tblW w:w="896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8964"/>
      </w:tblGrid>
      <w:tr w:rsidR="00D3781B" w:rsidRPr="00D3781B" w14:paraId="7A712118" w14:textId="77777777" w:rsidTr="00FA6729">
        <w:tc>
          <w:tcPr>
            <w:tcW w:w="8964" w:type="dxa"/>
          </w:tcPr>
          <w:p w14:paraId="60C539C9" w14:textId="77777777" w:rsidR="00D3781B" w:rsidRPr="00FA6729" w:rsidRDefault="00D3781B" w:rsidP="00D3781B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FA6729">
              <w:rPr>
                <w:b/>
                <w:sz w:val="32"/>
                <w:szCs w:val="32"/>
                <w:lang w:eastAsia="ru-RU"/>
              </w:rPr>
              <w:t xml:space="preserve">Каракол </w:t>
            </w:r>
            <w:proofErr w:type="spellStart"/>
            <w:r w:rsidRPr="00FA6729">
              <w:rPr>
                <w:b/>
                <w:sz w:val="32"/>
                <w:szCs w:val="32"/>
                <w:lang w:eastAsia="ru-RU"/>
              </w:rPr>
              <w:t>шаардык</w:t>
            </w:r>
            <w:proofErr w:type="spellEnd"/>
            <w:r w:rsidRPr="00FA6729">
              <w:rPr>
                <w:b/>
                <w:sz w:val="32"/>
                <w:szCs w:val="32"/>
                <w:lang w:eastAsia="ru-RU"/>
              </w:rPr>
              <w:t xml:space="preserve"> статистика </w:t>
            </w:r>
          </w:p>
          <w:p w14:paraId="0946C145" w14:textId="77777777" w:rsidR="00D3781B" w:rsidRPr="00D3781B" w:rsidRDefault="00D3781B" w:rsidP="00D3781B">
            <w:pPr>
              <w:jc w:val="center"/>
              <w:rPr>
                <w:b/>
                <w:sz w:val="28"/>
                <w:szCs w:val="24"/>
                <w:lang w:eastAsia="ru-RU"/>
              </w:rPr>
            </w:pPr>
            <w:proofErr w:type="spellStart"/>
            <w:r w:rsidRPr="00FA6729">
              <w:rPr>
                <w:b/>
                <w:sz w:val="32"/>
                <w:szCs w:val="32"/>
                <w:lang w:eastAsia="ru-RU"/>
              </w:rPr>
              <w:t>башкармалыгы</w:t>
            </w:r>
            <w:proofErr w:type="spellEnd"/>
          </w:p>
        </w:tc>
      </w:tr>
    </w:tbl>
    <w:p w14:paraId="610F9C4A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2EEBA56A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2135A7E1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22762A72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2A472ABC" w14:textId="77777777" w:rsidR="00D3781B" w:rsidRDefault="00D3781B" w:rsidP="00D3781B">
      <w:pPr>
        <w:jc w:val="center"/>
        <w:rPr>
          <w:sz w:val="24"/>
          <w:szCs w:val="24"/>
          <w:lang w:val="ky-KG" w:eastAsia="ru-RU"/>
        </w:rPr>
      </w:pPr>
    </w:p>
    <w:p w14:paraId="7A729483" w14:textId="77777777" w:rsidR="00FA6729" w:rsidRDefault="00FA6729" w:rsidP="00D3781B">
      <w:pPr>
        <w:jc w:val="center"/>
        <w:rPr>
          <w:sz w:val="24"/>
          <w:szCs w:val="24"/>
          <w:lang w:val="ky-KG" w:eastAsia="ru-RU"/>
        </w:rPr>
      </w:pPr>
    </w:p>
    <w:p w14:paraId="2E829C22" w14:textId="77777777" w:rsidR="00FA6729" w:rsidRDefault="00FA6729" w:rsidP="00D3781B">
      <w:pPr>
        <w:jc w:val="center"/>
        <w:rPr>
          <w:sz w:val="24"/>
          <w:szCs w:val="24"/>
          <w:lang w:val="ky-KG" w:eastAsia="ru-RU"/>
        </w:rPr>
      </w:pPr>
    </w:p>
    <w:p w14:paraId="7248EF65" w14:textId="77777777" w:rsidR="00FA6729" w:rsidRDefault="00FA6729" w:rsidP="00D3781B">
      <w:pPr>
        <w:jc w:val="center"/>
        <w:rPr>
          <w:sz w:val="24"/>
          <w:szCs w:val="24"/>
          <w:lang w:val="ky-KG" w:eastAsia="ru-RU"/>
        </w:rPr>
      </w:pPr>
    </w:p>
    <w:p w14:paraId="029AED03" w14:textId="77777777" w:rsidR="00FA6729" w:rsidRPr="00FA6729" w:rsidRDefault="00FA6729" w:rsidP="00D3781B">
      <w:pPr>
        <w:jc w:val="center"/>
        <w:rPr>
          <w:sz w:val="24"/>
          <w:szCs w:val="24"/>
          <w:lang w:val="ky-KG" w:eastAsia="ru-RU"/>
        </w:rPr>
      </w:pPr>
    </w:p>
    <w:p w14:paraId="073F478A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21A8396C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4DAFB83A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693B7AA9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29DD8D52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33835A28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5126826D" w14:textId="77777777" w:rsidR="00D3781B" w:rsidRPr="00FA6729" w:rsidRDefault="00D3781B" w:rsidP="00D3781B">
      <w:pPr>
        <w:keepNext/>
        <w:jc w:val="center"/>
        <w:outlineLvl w:val="8"/>
        <w:rPr>
          <w:b/>
          <w:bCs/>
          <w:sz w:val="52"/>
          <w:szCs w:val="52"/>
          <w:lang w:eastAsia="ru-RU"/>
        </w:rPr>
      </w:pPr>
      <w:proofErr w:type="spellStart"/>
      <w:r w:rsidRPr="00FA6729">
        <w:rPr>
          <w:b/>
          <w:bCs/>
          <w:sz w:val="52"/>
          <w:szCs w:val="52"/>
          <w:lang w:eastAsia="ru-RU"/>
        </w:rPr>
        <w:t>Ысык-Кѳл</w:t>
      </w:r>
      <w:proofErr w:type="spellEnd"/>
      <w:r w:rsidRPr="00FA6729">
        <w:rPr>
          <w:b/>
          <w:bCs/>
          <w:sz w:val="52"/>
          <w:szCs w:val="52"/>
          <w:lang w:eastAsia="ru-RU"/>
        </w:rPr>
        <w:t xml:space="preserve"> </w:t>
      </w:r>
      <w:proofErr w:type="spellStart"/>
      <w:r w:rsidRPr="00FA6729">
        <w:rPr>
          <w:b/>
          <w:bCs/>
          <w:sz w:val="52"/>
          <w:szCs w:val="52"/>
          <w:lang w:eastAsia="ru-RU"/>
        </w:rPr>
        <w:t>облусу</w:t>
      </w:r>
      <w:proofErr w:type="spellEnd"/>
      <w:r w:rsidRPr="00FA6729">
        <w:rPr>
          <w:b/>
          <w:bCs/>
          <w:sz w:val="52"/>
          <w:szCs w:val="52"/>
          <w:lang w:eastAsia="ru-RU"/>
        </w:rPr>
        <w:t xml:space="preserve"> </w:t>
      </w:r>
      <w:proofErr w:type="spellStart"/>
      <w:r w:rsidRPr="00FA6729">
        <w:rPr>
          <w:b/>
          <w:bCs/>
          <w:sz w:val="52"/>
          <w:szCs w:val="52"/>
          <w:lang w:eastAsia="ru-RU"/>
        </w:rPr>
        <w:t>жана</w:t>
      </w:r>
      <w:proofErr w:type="spellEnd"/>
      <w:r w:rsidRPr="00FA6729">
        <w:rPr>
          <w:b/>
          <w:bCs/>
          <w:sz w:val="52"/>
          <w:szCs w:val="52"/>
          <w:lang w:eastAsia="ru-RU"/>
        </w:rPr>
        <w:t xml:space="preserve"> </w:t>
      </w:r>
      <w:proofErr w:type="spellStart"/>
      <w:r w:rsidRPr="00FA6729">
        <w:rPr>
          <w:b/>
          <w:bCs/>
          <w:sz w:val="52"/>
          <w:szCs w:val="52"/>
          <w:lang w:eastAsia="ru-RU"/>
        </w:rPr>
        <w:t>райондор</w:t>
      </w:r>
      <w:proofErr w:type="spellEnd"/>
    </w:p>
    <w:p w14:paraId="4D667DE4" w14:textId="77777777" w:rsidR="00D3781B" w:rsidRPr="00D3781B" w:rsidRDefault="00D3781B" w:rsidP="00D3781B">
      <w:pPr>
        <w:jc w:val="center"/>
        <w:rPr>
          <w:sz w:val="22"/>
          <w:szCs w:val="22"/>
          <w:lang w:eastAsia="ru-RU"/>
        </w:rPr>
      </w:pPr>
    </w:p>
    <w:p w14:paraId="6FF87C0D" w14:textId="77777777" w:rsidR="00D3781B" w:rsidRPr="00D3781B" w:rsidRDefault="00D3781B" w:rsidP="00D3781B">
      <w:pPr>
        <w:jc w:val="center"/>
        <w:rPr>
          <w:sz w:val="22"/>
          <w:szCs w:val="22"/>
          <w:lang w:eastAsia="ru-RU"/>
        </w:rPr>
      </w:pPr>
    </w:p>
    <w:p w14:paraId="2ABBF1F7" w14:textId="77777777" w:rsidR="00D3781B" w:rsidRPr="00FA6729" w:rsidRDefault="00D3781B" w:rsidP="00D3781B">
      <w:pPr>
        <w:jc w:val="center"/>
        <w:rPr>
          <w:bCs/>
          <w:sz w:val="44"/>
          <w:szCs w:val="44"/>
          <w:lang w:eastAsia="ru-RU"/>
        </w:rPr>
      </w:pPr>
      <w:proofErr w:type="spellStart"/>
      <w:r w:rsidRPr="00FA6729">
        <w:rPr>
          <w:bCs/>
          <w:sz w:val="44"/>
          <w:szCs w:val="44"/>
          <w:lang w:eastAsia="ru-RU"/>
        </w:rPr>
        <w:t>Статистикалык</w:t>
      </w:r>
      <w:proofErr w:type="spellEnd"/>
      <w:r w:rsidRPr="00FA6729">
        <w:rPr>
          <w:bCs/>
          <w:sz w:val="44"/>
          <w:szCs w:val="44"/>
          <w:lang w:eastAsia="ru-RU"/>
        </w:rPr>
        <w:t xml:space="preserve"> бюллетень №9</w:t>
      </w:r>
    </w:p>
    <w:p w14:paraId="073E524C" w14:textId="77777777" w:rsidR="00D3781B" w:rsidRPr="00D3781B" w:rsidRDefault="00D3781B" w:rsidP="00D3781B">
      <w:pPr>
        <w:rPr>
          <w:b/>
          <w:sz w:val="32"/>
          <w:lang w:eastAsia="ru-RU"/>
        </w:rPr>
      </w:pPr>
    </w:p>
    <w:p w14:paraId="7CE7DE9C" w14:textId="77777777" w:rsidR="00D3781B" w:rsidRPr="00FA6729" w:rsidRDefault="00D3781B" w:rsidP="00D3781B">
      <w:pPr>
        <w:jc w:val="center"/>
        <w:rPr>
          <w:b/>
          <w:sz w:val="36"/>
          <w:szCs w:val="36"/>
          <w:lang w:eastAsia="ru-RU"/>
        </w:rPr>
      </w:pPr>
      <w:proofErr w:type="spellStart"/>
      <w:r w:rsidRPr="00FA6729">
        <w:rPr>
          <w:b/>
          <w:sz w:val="36"/>
          <w:szCs w:val="36"/>
          <w:lang w:eastAsia="ru-RU"/>
        </w:rPr>
        <w:t>айлык</w:t>
      </w:r>
      <w:proofErr w:type="spellEnd"/>
      <w:r w:rsidRPr="00FA6729">
        <w:rPr>
          <w:b/>
          <w:sz w:val="36"/>
          <w:szCs w:val="36"/>
          <w:lang w:eastAsia="ru-RU"/>
        </w:rPr>
        <w:t xml:space="preserve"> чыгарылыш</w:t>
      </w:r>
    </w:p>
    <w:p w14:paraId="6653FEEE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</w:p>
    <w:p w14:paraId="3F67DED5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</w:p>
    <w:p w14:paraId="0EDC5A36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</w:p>
    <w:p w14:paraId="367D9260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</w:p>
    <w:p w14:paraId="0A652EAA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</w:p>
    <w:p w14:paraId="66BBF5AA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</w:p>
    <w:p w14:paraId="53CC66A7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</w:p>
    <w:p w14:paraId="638B0416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</w:p>
    <w:p w14:paraId="67289DA7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</w:p>
    <w:p w14:paraId="1C34EB75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</w:p>
    <w:p w14:paraId="3539AE89" w14:textId="77777777" w:rsidR="00D3781B" w:rsidRDefault="00D3781B" w:rsidP="00D3781B">
      <w:pPr>
        <w:jc w:val="center"/>
        <w:rPr>
          <w:b/>
          <w:sz w:val="24"/>
          <w:szCs w:val="24"/>
          <w:lang w:val="ky-KG" w:eastAsia="ru-RU"/>
        </w:rPr>
      </w:pPr>
    </w:p>
    <w:p w14:paraId="24805474" w14:textId="77777777" w:rsidR="00FA6729" w:rsidRDefault="00FA6729" w:rsidP="00D3781B">
      <w:pPr>
        <w:jc w:val="center"/>
        <w:rPr>
          <w:b/>
          <w:sz w:val="24"/>
          <w:szCs w:val="24"/>
          <w:lang w:val="ky-KG" w:eastAsia="ru-RU"/>
        </w:rPr>
      </w:pPr>
    </w:p>
    <w:p w14:paraId="005D07EF" w14:textId="77777777" w:rsidR="00FA6729" w:rsidRDefault="00FA6729" w:rsidP="00D3781B">
      <w:pPr>
        <w:jc w:val="center"/>
        <w:rPr>
          <w:b/>
          <w:sz w:val="24"/>
          <w:szCs w:val="24"/>
          <w:lang w:val="ky-KG" w:eastAsia="ru-RU"/>
        </w:rPr>
      </w:pPr>
    </w:p>
    <w:p w14:paraId="6012A84F" w14:textId="77777777" w:rsidR="00FA6729" w:rsidRDefault="00FA6729" w:rsidP="00D3781B">
      <w:pPr>
        <w:jc w:val="center"/>
        <w:rPr>
          <w:b/>
          <w:sz w:val="24"/>
          <w:szCs w:val="24"/>
          <w:lang w:val="ky-KG" w:eastAsia="ru-RU"/>
        </w:rPr>
      </w:pPr>
    </w:p>
    <w:p w14:paraId="2A799533" w14:textId="77777777" w:rsidR="00FA6729" w:rsidRDefault="00FA6729" w:rsidP="00D3781B">
      <w:pPr>
        <w:jc w:val="center"/>
        <w:rPr>
          <w:b/>
          <w:sz w:val="24"/>
          <w:szCs w:val="24"/>
          <w:lang w:val="ky-KG" w:eastAsia="ru-RU"/>
        </w:rPr>
      </w:pPr>
    </w:p>
    <w:p w14:paraId="4095AEE7" w14:textId="77777777" w:rsidR="00FA6729" w:rsidRDefault="00FA6729" w:rsidP="00D3781B">
      <w:pPr>
        <w:jc w:val="center"/>
        <w:rPr>
          <w:b/>
          <w:sz w:val="24"/>
          <w:szCs w:val="24"/>
          <w:lang w:val="ky-KG" w:eastAsia="ru-RU"/>
        </w:rPr>
      </w:pPr>
    </w:p>
    <w:p w14:paraId="0FD15FDE" w14:textId="77777777" w:rsidR="00FA6729" w:rsidRPr="00FA6729" w:rsidRDefault="00FA6729" w:rsidP="00D3781B">
      <w:pPr>
        <w:jc w:val="center"/>
        <w:rPr>
          <w:b/>
          <w:sz w:val="24"/>
          <w:szCs w:val="24"/>
          <w:lang w:val="ky-KG" w:eastAsia="ru-RU"/>
        </w:rPr>
      </w:pPr>
    </w:p>
    <w:p w14:paraId="00E99F1B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</w:p>
    <w:p w14:paraId="1D89806A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  <w:r w:rsidRPr="00D3781B">
        <w:rPr>
          <w:b/>
          <w:sz w:val="24"/>
          <w:szCs w:val="24"/>
          <w:lang w:eastAsia="ru-RU"/>
        </w:rPr>
        <w:t>________________________________________</w:t>
      </w:r>
    </w:p>
    <w:p w14:paraId="3F101F6D" w14:textId="77777777" w:rsidR="00D3781B" w:rsidRPr="00FA6729" w:rsidRDefault="00D3781B" w:rsidP="00D3781B">
      <w:pPr>
        <w:jc w:val="center"/>
        <w:rPr>
          <w:sz w:val="28"/>
          <w:szCs w:val="28"/>
          <w:lang w:eastAsia="ru-RU"/>
        </w:rPr>
      </w:pPr>
      <w:r w:rsidRPr="00FA6729">
        <w:rPr>
          <w:b/>
          <w:sz w:val="28"/>
          <w:szCs w:val="28"/>
          <w:lang w:eastAsia="ru-RU"/>
        </w:rPr>
        <w:t xml:space="preserve">Каракол 2026 </w:t>
      </w:r>
      <w:proofErr w:type="spellStart"/>
      <w:r w:rsidRPr="00FA6729">
        <w:rPr>
          <w:b/>
          <w:sz w:val="28"/>
          <w:szCs w:val="28"/>
          <w:lang w:eastAsia="ru-RU"/>
        </w:rPr>
        <w:t>жыл</w:t>
      </w:r>
      <w:proofErr w:type="spellEnd"/>
    </w:p>
    <w:p w14:paraId="6892716C" w14:textId="77777777" w:rsidR="00D3781B" w:rsidRPr="00D3781B" w:rsidRDefault="00D3781B" w:rsidP="00D3781B">
      <w:pPr>
        <w:jc w:val="center"/>
        <w:rPr>
          <w:b/>
          <w:sz w:val="24"/>
          <w:szCs w:val="24"/>
          <w:lang w:eastAsia="ru-RU"/>
        </w:rPr>
      </w:pPr>
    </w:p>
    <w:p w14:paraId="55163611" w14:textId="77777777" w:rsidR="00D3781B" w:rsidRPr="00961D8E" w:rsidRDefault="00D3781B" w:rsidP="00D3781B">
      <w:pPr>
        <w:ind w:left="708" w:firstLine="1"/>
        <w:jc w:val="both"/>
        <w:outlineLvl w:val="0"/>
        <w:rPr>
          <w:b/>
          <w:i/>
          <w:sz w:val="22"/>
          <w:szCs w:val="22"/>
          <w:lang w:eastAsia="ru-RU"/>
        </w:rPr>
      </w:pPr>
      <w:proofErr w:type="spellStart"/>
      <w:r w:rsidRPr="00961D8E">
        <w:rPr>
          <w:b/>
          <w:i/>
          <w:sz w:val="22"/>
          <w:szCs w:val="22"/>
          <w:lang w:eastAsia="ru-RU"/>
        </w:rPr>
        <w:lastRenderedPageBreak/>
        <w:t>Ысык-Кѳл</w:t>
      </w:r>
      <w:proofErr w:type="spellEnd"/>
      <w:r w:rsidRPr="00961D8E">
        <w:rPr>
          <w:b/>
          <w:i/>
          <w:sz w:val="22"/>
          <w:szCs w:val="22"/>
          <w:lang w:eastAsia="ru-RU"/>
        </w:rPr>
        <w:t xml:space="preserve"> </w:t>
      </w:r>
      <w:proofErr w:type="spellStart"/>
      <w:r w:rsidRPr="00961D8E">
        <w:rPr>
          <w:b/>
          <w:i/>
          <w:sz w:val="22"/>
          <w:szCs w:val="22"/>
          <w:lang w:eastAsia="ru-RU"/>
        </w:rPr>
        <w:t>облусу</w:t>
      </w:r>
      <w:proofErr w:type="spellEnd"/>
      <w:r w:rsidRPr="00961D8E">
        <w:rPr>
          <w:b/>
          <w:i/>
          <w:sz w:val="22"/>
          <w:szCs w:val="22"/>
          <w:lang w:eastAsia="ru-RU"/>
        </w:rPr>
        <w:t xml:space="preserve"> </w:t>
      </w:r>
      <w:proofErr w:type="spellStart"/>
      <w:r w:rsidRPr="00961D8E">
        <w:rPr>
          <w:b/>
          <w:i/>
          <w:sz w:val="22"/>
          <w:szCs w:val="22"/>
          <w:lang w:eastAsia="ru-RU"/>
        </w:rPr>
        <w:t>жана</w:t>
      </w:r>
      <w:proofErr w:type="spellEnd"/>
      <w:r w:rsidRPr="00961D8E">
        <w:rPr>
          <w:b/>
          <w:i/>
          <w:sz w:val="22"/>
          <w:szCs w:val="22"/>
          <w:lang w:eastAsia="ru-RU"/>
        </w:rPr>
        <w:t xml:space="preserve"> </w:t>
      </w:r>
      <w:proofErr w:type="spellStart"/>
      <w:r w:rsidRPr="00961D8E">
        <w:rPr>
          <w:b/>
          <w:i/>
          <w:sz w:val="22"/>
          <w:szCs w:val="22"/>
          <w:lang w:eastAsia="ru-RU"/>
        </w:rPr>
        <w:t>райондор</w:t>
      </w:r>
      <w:proofErr w:type="spellEnd"/>
    </w:p>
    <w:p w14:paraId="5025115A" w14:textId="77777777" w:rsidR="00D3781B" w:rsidRPr="00961D8E" w:rsidRDefault="00D3781B" w:rsidP="00D3781B">
      <w:pPr>
        <w:ind w:right="-1"/>
        <w:jc w:val="both"/>
        <w:rPr>
          <w:sz w:val="22"/>
          <w:szCs w:val="22"/>
          <w:lang w:eastAsia="ru-RU"/>
        </w:rPr>
      </w:pPr>
    </w:p>
    <w:p w14:paraId="3917881B" w14:textId="77777777" w:rsidR="00D3781B" w:rsidRPr="00961D8E" w:rsidRDefault="00D3781B" w:rsidP="00D3781B">
      <w:pPr>
        <w:ind w:right="-1"/>
        <w:jc w:val="both"/>
        <w:rPr>
          <w:sz w:val="22"/>
          <w:szCs w:val="22"/>
          <w:lang w:eastAsia="ru-RU"/>
        </w:rPr>
      </w:pPr>
    </w:p>
    <w:p w14:paraId="56CD488D" w14:textId="77777777" w:rsidR="00D3781B" w:rsidRPr="00961D8E" w:rsidRDefault="00D3781B" w:rsidP="00D3781B">
      <w:pPr>
        <w:ind w:left="708" w:right="-1"/>
        <w:jc w:val="both"/>
        <w:rPr>
          <w:sz w:val="22"/>
          <w:szCs w:val="22"/>
          <w:lang w:eastAsia="ru-RU"/>
        </w:rPr>
      </w:pPr>
      <w:proofErr w:type="spellStart"/>
      <w:r w:rsidRPr="00961D8E">
        <w:rPr>
          <w:sz w:val="22"/>
          <w:szCs w:val="22"/>
          <w:lang w:eastAsia="ru-RU"/>
        </w:rPr>
        <w:t>Редакциялык-басмалык</w:t>
      </w:r>
      <w:proofErr w:type="spellEnd"/>
      <w:r w:rsidRPr="00961D8E">
        <w:rPr>
          <w:sz w:val="22"/>
          <w:szCs w:val="22"/>
          <w:lang w:eastAsia="ru-RU"/>
        </w:rPr>
        <w:t xml:space="preserve"> Кенеш: </w:t>
      </w:r>
    </w:p>
    <w:p w14:paraId="1C6533C6" w14:textId="77777777" w:rsidR="00D3781B" w:rsidRPr="00961D8E" w:rsidRDefault="00D3781B" w:rsidP="00D3781B">
      <w:pPr>
        <w:ind w:left="708" w:right="-1"/>
        <w:jc w:val="both"/>
        <w:rPr>
          <w:sz w:val="22"/>
          <w:szCs w:val="22"/>
          <w:lang w:eastAsia="ru-RU"/>
        </w:rPr>
      </w:pP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284"/>
        <w:gridCol w:w="3260"/>
      </w:tblGrid>
      <w:tr w:rsidR="00D3781B" w:rsidRPr="00961D8E" w14:paraId="301CFA0C" w14:textId="77777777" w:rsidTr="001230E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17FF1A4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961D8E">
              <w:rPr>
                <w:sz w:val="22"/>
                <w:szCs w:val="22"/>
                <w:lang w:eastAsia="ru-RU"/>
              </w:rPr>
              <w:t>Кеңештин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61D8E">
              <w:rPr>
                <w:sz w:val="22"/>
                <w:szCs w:val="22"/>
                <w:lang w:eastAsia="ru-RU"/>
              </w:rPr>
              <w:t>тѳрагасы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466220E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r w:rsidRPr="00961D8E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D354821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961D8E">
              <w:rPr>
                <w:sz w:val="22"/>
                <w:szCs w:val="22"/>
                <w:lang w:eastAsia="ru-RU"/>
              </w:rPr>
              <w:t>Искатов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У.Т.</w:t>
            </w:r>
          </w:p>
        </w:tc>
      </w:tr>
      <w:tr w:rsidR="00D3781B" w:rsidRPr="00961D8E" w14:paraId="7F501ECE" w14:textId="77777777" w:rsidTr="001230E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2B1731A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961D8E">
              <w:rPr>
                <w:sz w:val="22"/>
                <w:szCs w:val="22"/>
                <w:lang w:eastAsia="ru-RU"/>
              </w:rPr>
              <w:t>Кеңештин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61D8E">
              <w:rPr>
                <w:sz w:val="22"/>
                <w:szCs w:val="22"/>
                <w:lang w:eastAsia="ru-RU"/>
              </w:rPr>
              <w:t>мүчѳлѳрү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C9996FE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r w:rsidRPr="00961D8E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B42735A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961D8E">
              <w:rPr>
                <w:sz w:val="22"/>
                <w:szCs w:val="22"/>
                <w:lang w:eastAsia="ru-RU"/>
              </w:rPr>
              <w:t>Эсентаева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Г.Ш.</w:t>
            </w:r>
          </w:p>
        </w:tc>
      </w:tr>
      <w:tr w:rsidR="00D3781B" w:rsidRPr="00961D8E" w14:paraId="793341DB" w14:textId="77777777" w:rsidTr="001230E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BAC03E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6DEAA7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r w:rsidRPr="00961D8E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5D00A97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961D8E">
              <w:rPr>
                <w:sz w:val="22"/>
                <w:szCs w:val="22"/>
                <w:lang w:eastAsia="ru-RU"/>
              </w:rPr>
              <w:t>Касымбекова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Ж.Т..</w:t>
            </w:r>
          </w:p>
        </w:tc>
      </w:tr>
      <w:tr w:rsidR="00D3781B" w:rsidRPr="00961D8E" w14:paraId="770874D1" w14:textId="77777777" w:rsidTr="001230E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E726A31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60A88D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r w:rsidRPr="00961D8E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052EFF65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r w:rsidRPr="00961D8E">
              <w:rPr>
                <w:sz w:val="22"/>
                <w:szCs w:val="22"/>
                <w:lang w:eastAsia="ru-RU"/>
              </w:rPr>
              <w:t xml:space="preserve">Дамир </w:t>
            </w:r>
            <w:proofErr w:type="spellStart"/>
            <w:r w:rsidRPr="00961D8E">
              <w:rPr>
                <w:sz w:val="22"/>
                <w:szCs w:val="22"/>
                <w:lang w:eastAsia="ru-RU"/>
              </w:rPr>
              <w:t>кызы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Венера.</w:t>
            </w:r>
          </w:p>
        </w:tc>
      </w:tr>
      <w:tr w:rsidR="00D3781B" w:rsidRPr="00961D8E" w14:paraId="796EBC66" w14:textId="77777777" w:rsidTr="001230E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A767FCC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1170FA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r w:rsidRPr="00961D8E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B2805AD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961D8E">
              <w:rPr>
                <w:sz w:val="22"/>
                <w:szCs w:val="22"/>
                <w:lang w:eastAsia="ru-RU"/>
              </w:rPr>
              <w:t>Намазбеков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Н.А.</w:t>
            </w:r>
          </w:p>
        </w:tc>
      </w:tr>
      <w:tr w:rsidR="00D3781B" w:rsidRPr="00961D8E" w14:paraId="3214EA4A" w14:textId="77777777" w:rsidTr="001230E1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3E8D51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C02470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r w:rsidRPr="00961D8E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0427F28" w14:textId="77777777" w:rsidR="00D3781B" w:rsidRPr="00961D8E" w:rsidRDefault="00D3781B" w:rsidP="00D3781B">
            <w:pPr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961D8E">
              <w:rPr>
                <w:sz w:val="22"/>
                <w:szCs w:val="22"/>
                <w:lang w:eastAsia="ru-RU"/>
              </w:rPr>
              <w:t>Даниярова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Ы.</w:t>
            </w:r>
          </w:p>
        </w:tc>
      </w:tr>
    </w:tbl>
    <w:p w14:paraId="676CF1AC" w14:textId="77777777" w:rsidR="00D3781B" w:rsidRPr="00961D8E" w:rsidRDefault="00D3781B" w:rsidP="00D3781B">
      <w:pPr>
        <w:ind w:right="-1" w:firstLine="708"/>
        <w:jc w:val="both"/>
        <w:rPr>
          <w:sz w:val="22"/>
          <w:szCs w:val="22"/>
          <w:lang w:eastAsia="ru-RU"/>
        </w:rPr>
      </w:pPr>
    </w:p>
    <w:p w14:paraId="598036B0" w14:textId="77777777" w:rsidR="00D3781B" w:rsidRPr="00961D8E" w:rsidRDefault="00D3781B" w:rsidP="00D3781B">
      <w:pPr>
        <w:ind w:right="-1" w:firstLine="708"/>
        <w:jc w:val="both"/>
        <w:rPr>
          <w:sz w:val="22"/>
          <w:szCs w:val="22"/>
          <w:lang w:eastAsia="ru-RU"/>
        </w:rPr>
      </w:pPr>
    </w:p>
    <w:p w14:paraId="26BEEAA9" w14:textId="77777777" w:rsidR="00D3781B" w:rsidRPr="00961D8E" w:rsidRDefault="00D3781B" w:rsidP="00D3781B">
      <w:pPr>
        <w:ind w:right="-1" w:firstLine="708"/>
        <w:jc w:val="both"/>
        <w:rPr>
          <w:sz w:val="22"/>
          <w:szCs w:val="22"/>
          <w:lang w:eastAsia="ru-RU"/>
        </w:rPr>
      </w:pPr>
    </w:p>
    <w:p w14:paraId="053D1E61" w14:textId="77777777" w:rsidR="00D3781B" w:rsidRPr="00961D8E" w:rsidRDefault="00D3781B" w:rsidP="00D3781B">
      <w:pPr>
        <w:ind w:right="-1" w:firstLine="708"/>
        <w:jc w:val="both"/>
        <w:rPr>
          <w:sz w:val="22"/>
          <w:szCs w:val="22"/>
          <w:lang w:eastAsia="ru-RU"/>
        </w:rPr>
      </w:pPr>
      <w:proofErr w:type="spellStart"/>
      <w:r w:rsidRPr="00961D8E">
        <w:rPr>
          <w:sz w:val="22"/>
          <w:szCs w:val="22"/>
          <w:lang w:eastAsia="ru-RU"/>
        </w:rPr>
        <w:t>Ушул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басылмага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байланыштуу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суроолор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болсо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тѳмѳнкү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дарекке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кайрылыңыздар</w:t>
      </w:r>
      <w:proofErr w:type="spellEnd"/>
      <w:r w:rsidRPr="00961D8E">
        <w:rPr>
          <w:sz w:val="22"/>
          <w:szCs w:val="22"/>
          <w:lang w:eastAsia="ru-RU"/>
        </w:rPr>
        <w:t>:</w:t>
      </w:r>
    </w:p>
    <w:p w14:paraId="14C31F92" w14:textId="77777777" w:rsidR="00D3781B" w:rsidRPr="00961D8E" w:rsidRDefault="00D3781B" w:rsidP="00D3781B">
      <w:pPr>
        <w:ind w:left="1134"/>
        <w:rPr>
          <w:sz w:val="22"/>
          <w:szCs w:val="22"/>
          <w:lang w:eastAsia="ru-RU"/>
        </w:rPr>
      </w:pPr>
      <w:r w:rsidRPr="00961D8E">
        <w:rPr>
          <w:sz w:val="22"/>
          <w:szCs w:val="22"/>
          <w:lang w:eastAsia="ru-RU"/>
        </w:rPr>
        <w:t xml:space="preserve">Каракол </w:t>
      </w:r>
      <w:proofErr w:type="spellStart"/>
      <w:proofErr w:type="gramStart"/>
      <w:r w:rsidRPr="00961D8E">
        <w:rPr>
          <w:sz w:val="22"/>
          <w:szCs w:val="22"/>
          <w:lang w:eastAsia="ru-RU"/>
        </w:rPr>
        <w:t>шаары</w:t>
      </w:r>
      <w:proofErr w:type="spellEnd"/>
      <w:r w:rsidRPr="00961D8E">
        <w:rPr>
          <w:sz w:val="22"/>
          <w:szCs w:val="22"/>
          <w:lang w:eastAsia="ru-RU"/>
        </w:rPr>
        <w:t xml:space="preserve">,  </w:t>
      </w:r>
      <w:proofErr w:type="spellStart"/>
      <w:r w:rsidRPr="00961D8E">
        <w:rPr>
          <w:sz w:val="22"/>
          <w:szCs w:val="22"/>
          <w:lang w:eastAsia="ru-RU"/>
        </w:rPr>
        <w:t>Кутманалиева</w:t>
      </w:r>
      <w:proofErr w:type="spellEnd"/>
      <w:proofErr w:type="gramEnd"/>
      <w:r w:rsidRPr="00961D8E">
        <w:rPr>
          <w:sz w:val="22"/>
          <w:szCs w:val="22"/>
          <w:lang w:eastAsia="ru-RU"/>
        </w:rPr>
        <w:t>, 114</w:t>
      </w:r>
    </w:p>
    <w:p w14:paraId="1C9EDD96" w14:textId="77777777" w:rsidR="00D3781B" w:rsidRPr="00961D8E" w:rsidRDefault="00D3781B" w:rsidP="00D3781B">
      <w:pPr>
        <w:ind w:left="1134"/>
        <w:rPr>
          <w:sz w:val="22"/>
          <w:szCs w:val="22"/>
          <w:lang w:eastAsia="ru-RU"/>
        </w:rPr>
      </w:pPr>
      <w:r w:rsidRPr="00961D8E">
        <w:rPr>
          <w:sz w:val="22"/>
          <w:szCs w:val="22"/>
          <w:lang w:eastAsia="ru-RU"/>
        </w:rPr>
        <w:t>телефон (0 3922) 5-24-73. факс: (0 3922) 5-29-34</w:t>
      </w:r>
      <w:r w:rsidRPr="00961D8E">
        <w:rPr>
          <w:i/>
          <w:sz w:val="22"/>
          <w:szCs w:val="22"/>
          <w:lang w:eastAsia="ru-RU"/>
        </w:rPr>
        <w:t>;</w:t>
      </w:r>
      <w:r w:rsidRPr="00961D8E">
        <w:rPr>
          <w:sz w:val="22"/>
          <w:szCs w:val="22"/>
          <w:lang w:eastAsia="ru-RU"/>
        </w:rPr>
        <w:t xml:space="preserve"> </w:t>
      </w:r>
      <w:r w:rsidRPr="00961D8E">
        <w:rPr>
          <w:sz w:val="22"/>
          <w:szCs w:val="22"/>
          <w:lang w:eastAsia="ru-RU"/>
        </w:rPr>
        <w:br/>
      </w:r>
      <w:r w:rsidRPr="00961D8E">
        <w:rPr>
          <w:sz w:val="22"/>
          <w:szCs w:val="22"/>
          <w:lang w:val="en-US" w:eastAsia="ru-RU"/>
        </w:rPr>
        <w:t>e</w:t>
      </w:r>
      <w:r w:rsidRPr="00961D8E">
        <w:rPr>
          <w:sz w:val="22"/>
          <w:szCs w:val="22"/>
          <w:lang w:eastAsia="ru-RU"/>
        </w:rPr>
        <w:t>-</w:t>
      </w:r>
      <w:r w:rsidRPr="00961D8E">
        <w:rPr>
          <w:sz w:val="22"/>
          <w:szCs w:val="22"/>
          <w:lang w:val="en-US" w:eastAsia="ru-RU"/>
        </w:rPr>
        <w:t>mail</w:t>
      </w:r>
      <w:r w:rsidRPr="00961D8E">
        <w:rPr>
          <w:sz w:val="22"/>
          <w:szCs w:val="22"/>
          <w:lang w:eastAsia="ru-RU"/>
        </w:rPr>
        <w:t xml:space="preserve">: </w:t>
      </w:r>
      <w:proofErr w:type="spellStart"/>
      <w:r w:rsidRPr="00961D8E">
        <w:rPr>
          <w:sz w:val="22"/>
          <w:szCs w:val="22"/>
          <w:lang w:val="en-US" w:eastAsia="ru-RU"/>
        </w:rPr>
        <w:t>issykkul</w:t>
      </w:r>
      <w:proofErr w:type="spellEnd"/>
      <w:r w:rsidRPr="00961D8E">
        <w:rPr>
          <w:sz w:val="22"/>
          <w:szCs w:val="22"/>
          <w:lang w:eastAsia="ru-RU"/>
        </w:rPr>
        <w:t>@</w:t>
      </w:r>
      <w:r w:rsidRPr="00961D8E">
        <w:rPr>
          <w:sz w:val="22"/>
          <w:szCs w:val="22"/>
          <w:lang w:val="en-US" w:eastAsia="ru-RU"/>
        </w:rPr>
        <w:t>stat</w:t>
      </w:r>
      <w:r w:rsidRPr="00961D8E">
        <w:rPr>
          <w:sz w:val="22"/>
          <w:szCs w:val="22"/>
          <w:lang w:eastAsia="ru-RU"/>
        </w:rPr>
        <w:t>.</w:t>
      </w:r>
      <w:r w:rsidRPr="00961D8E">
        <w:rPr>
          <w:sz w:val="22"/>
          <w:szCs w:val="22"/>
          <w:lang w:val="en-US" w:eastAsia="ru-RU"/>
        </w:rPr>
        <w:t>kg</w:t>
      </w:r>
    </w:p>
    <w:p w14:paraId="15A78A27" w14:textId="77777777" w:rsidR="00D3781B" w:rsidRPr="00961D8E" w:rsidRDefault="00D3781B" w:rsidP="00D3781B">
      <w:pPr>
        <w:ind w:left="1474"/>
        <w:rPr>
          <w:sz w:val="22"/>
          <w:szCs w:val="22"/>
          <w:lang w:eastAsia="ru-RU"/>
        </w:rPr>
      </w:pPr>
      <w:r w:rsidRPr="00961D8E">
        <w:rPr>
          <w:sz w:val="22"/>
          <w:szCs w:val="22"/>
          <w:lang w:eastAsia="ru-RU"/>
        </w:rPr>
        <w:t xml:space="preserve">Каракол </w:t>
      </w:r>
      <w:proofErr w:type="spellStart"/>
      <w:r w:rsidRPr="00961D8E">
        <w:rPr>
          <w:sz w:val="22"/>
          <w:szCs w:val="22"/>
          <w:lang w:eastAsia="ru-RU"/>
        </w:rPr>
        <w:t>шаардык</w:t>
      </w:r>
      <w:proofErr w:type="spellEnd"/>
      <w:r w:rsidRPr="00961D8E">
        <w:rPr>
          <w:sz w:val="22"/>
          <w:szCs w:val="22"/>
          <w:lang w:eastAsia="ru-RU"/>
        </w:rPr>
        <w:t xml:space="preserve"> статистика </w:t>
      </w:r>
      <w:proofErr w:type="spellStart"/>
      <w:r w:rsidRPr="00961D8E">
        <w:rPr>
          <w:sz w:val="22"/>
          <w:szCs w:val="22"/>
          <w:lang w:eastAsia="ru-RU"/>
        </w:rPr>
        <w:t>башкармалыгы</w:t>
      </w:r>
      <w:proofErr w:type="spellEnd"/>
    </w:p>
    <w:p w14:paraId="576BB8A8" w14:textId="77777777" w:rsidR="00D3781B" w:rsidRPr="00961D8E" w:rsidRDefault="00D3781B" w:rsidP="00D3781B">
      <w:pPr>
        <w:ind w:left="1474"/>
        <w:rPr>
          <w:color w:val="000000"/>
          <w:sz w:val="22"/>
          <w:szCs w:val="22"/>
          <w:lang w:eastAsia="ru-RU"/>
        </w:rPr>
      </w:pPr>
      <w:proofErr w:type="spellStart"/>
      <w:r w:rsidRPr="00961D8E">
        <w:rPr>
          <w:color w:val="000000"/>
          <w:sz w:val="22"/>
          <w:szCs w:val="22"/>
          <w:lang w:eastAsia="ru-RU"/>
        </w:rPr>
        <w:t>Жыйынтыктоо</w:t>
      </w:r>
      <w:proofErr w:type="spellEnd"/>
      <w:r w:rsidRPr="00961D8E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961D8E">
        <w:rPr>
          <w:color w:val="000000"/>
          <w:sz w:val="22"/>
          <w:szCs w:val="22"/>
          <w:lang w:eastAsia="ru-RU"/>
        </w:rPr>
        <w:t>иштердин</w:t>
      </w:r>
      <w:proofErr w:type="spellEnd"/>
      <w:r w:rsidRPr="00961D8E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961D8E">
        <w:rPr>
          <w:color w:val="000000"/>
          <w:sz w:val="22"/>
          <w:szCs w:val="22"/>
          <w:lang w:eastAsia="ru-RU"/>
        </w:rPr>
        <w:t>статистикасы</w:t>
      </w:r>
      <w:proofErr w:type="spellEnd"/>
      <w:r w:rsidRPr="00961D8E">
        <w:rPr>
          <w:color w:val="000000"/>
          <w:sz w:val="22"/>
          <w:szCs w:val="22"/>
          <w:lang w:eastAsia="ru-RU"/>
        </w:rPr>
        <w:t xml:space="preserve">, регистр </w:t>
      </w:r>
      <w:proofErr w:type="spellStart"/>
      <w:r w:rsidRPr="00961D8E">
        <w:rPr>
          <w:color w:val="000000"/>
          <w:sz w:val="22"/>
          <w:szCs w:val="22"/>
          <w:lang w:eastAsia="ru-RU"/>
        </w:rPr>
        <w:t>жана</w:t>
      </w:r>
      <w:proofErr w:type="spellEnd"/>
      <w:r w:rsidRPr="00961D8E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961D8E">
        <w:rPr>
          <w:color w:val="000000"/>
          <w:sz w:val="22"/>
          <w:szCs w:val="22"/>
          <w:lang w:eastAsia="ru-RU"/>
        </w:rPr>
        <w:t>реалдуусектор</w:t>
      </w:r>
      <w:proofErr w:type="spellEnd"/>
      <w:r w:rsidRPr="00961D8E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961D8E">
        <w:rPr>
          <w:color w:val="000000"/>
          <w:sz w:val="22"/>
          <w:szCs w:val="22"/>
          <w:lang w:eastAsia="ru-RU"/>
        </w:rPr>
        <w:t>бѳлүмү</w:t>
      </w:r>
      <w:proofErr w:type="spellEnd"/>
      <w:r w:rsidRPr="00961D8E">
        <w:rPr>
          <w:color w:val="000000"/>
          <w:sz w:val="22"/>
          <w:szCs w:val="22"/>
          <w:lang w:eastAsia="ru-RU"/>
        </w:rPr>
        <w:t>.</w:t>
      </w:r>
    </w:p>
    <w:p w14:paraId="5A97F19A" w14:textId="77777777" w:rsidR="00D3781B" w:rsidRPr="00961D8E" w:rsidRDefault="00D3781B" w:rsidP="00D3781B">
      <w:pPr>
        <w:ind w:right="-1"/>
        <w:jc w:val="both"/>
        <w:rPr>
          <w:sz w:val="22"/>
          <w:szCs w:val="22"/>
          <w:lang w:eastAsia="ru-RU"/>
        </w:rPr>
      </w:pPr>
    </w:p>
    <w:p w14:paraId="121C825B" w14:textId="77777777" w:rsidR="00D3781B" w:rsidRPr="00961D8E" w:rsidRDefault="00D3781B" w:rsidP="00D3781B">
      <w:pPr>
        <w:ind w:right="-1" w:firstLine="709"/>
        <w:jc w:val="both"/>
        <w:rPr>
          <w:sz w:val="22"/>
          <w:szCs w:val="22"/>
          <w:lang w:eastAsia="ru-RU"/>
        </w:rPr>
      </w:pPr>
      <w:r w:rsidRPr="00961D8E">
        <w:rPr>
          <w:sz w:val="22"/>
          <w:szCs w:val="22"/>
          <w:lang w:eastAsia="ru-RU"/>
        </w:rPr>
        <w:t xml:space="preserve">Кыргыз </w:t>
      </w:r>
      <w:proofErr w:type="spellStart"/>
      <w:r w:rsidRPr="00961D8E">
        <w:rPr>
          <w:sz w:val="22"/>
          <w:szCs w:val="22"/>
          <w:lang w:eastAsia="ru-RU"/>
        </w:rPr>
        <w:t>Республикасынын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Ысык-Кѳл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облусунун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аймактар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боюнча</w:t>
      </w:r>
      <w:proofErr w:type="spellEnd"/>
      <w:r w:rsidRPr="00961D8E">
        <w:rPr>
          <w:sz w:val="22"/>
          <w:szCs w:val="22"/>
          <w:lang w:eastAsia="ru-RU"/>
        </w:rPr>
        <w:t xml:space="preserve"> 2026-жылдын январь-сентябрь </w:t>
      </w:r>
      <w:proofErr w:type="spellStart"/>
      <w:r w:rsidRPr="00961D8E">
        <w:rPr>
          <w:sz w:val="22"/>
          <w:szCs w:val="22"/>
          <w:lang w:eastAsia="ru-RU"/>
        </w:rPr>
        <w:t>айындагы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социалдык-экономикалык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абалын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чагылдырат</w:t>
      </w:r>
      <w:proofErr w:type="spellEnd"/>
      <w:r w:rsidRPr="00961D8E">
        <w:rPr>
          <w:sz w:val="22"/>
          <w:szCs w:val="22"/>
          <w:lang w:eastAsia="ru-RU"/>
        </w:rPr>
        <w:t xml:space="preserve">. </w:t>
      </w:r>
    </w:p>
    <w:p w14:paraId="6AC195A1" w14:textId="77777777" w:rsidR="00D3781B" w:rsidRPr="00961D8E" w:rsidRDefault="00D3781B" w:rsidP="00D3781B">
      <w:pPr>
        <w:ind w:right="-1" w:firstLine="709"/>
        <w:jc w:val="both"/>
        <w:rPr>
          <w:sz w:val="22"/>
          <w:szCs w:val="22"/>
          <w:lang w:eastAsia="ru-RU"/>
        </w:rPr>
      </w:pPr>
    </w:p>
    <w:p w14:paraId="1F9620A6" w14:textId="77777777" w:rsidR="00D3781B" w:rsidRPr="00961D8E" w:rsidRDefault="00D3781B" w:rsidP="00D3781B">
      <w:pPr>
        <w:ind w:right="-1" w:firstLine="709"/>
        <w:jc w:val="both"/>
        <w:rPr>
          <w:sz w:val="22"/>
          <w:szCs w:val="22"/>
          <w:lang w:eastAsia="ru-RU"/>
        </w:rPr>
      </w:pPr>
      <w:r w:rsidRPr="00961D8E">
        <w:rPr>
          <w:sz w:val="22"/>
          <w:szCs w:val="22"/>
          <w:lang w:eastAsia="ru-RU"/>
        </w:rPr>
        <w:t xml:space="preserve">Тираж: 6 </w:t>
      </w:r>
      <w:proofErr w:type="spellStart"/>
      <w:r w:rsidRPr="00961D8E">
        <w:rPr>
          <w:sz w:val="22"/>
          <w:szCs w:val="22"/>
          <w:lang w:eastAsia="ru-RU"/>
        </w:rPr>
        <w:t>нуска</w:t>
      </w:r>
      <w:proofErr w:type="spellEnd"/>
      <w:r w:rsidRPr="00961D8E">
        <w:rPr>
          <w:sz w:val="22"/>
          <w:szCs w:val="22"/>
          <w:lang w:eastAsia="ru-RU"/>
        </w:rPr>
        <w:t>.</w:t>
      </w:r>
    </w:p>
    <w:p w14:paraId="5D6F4E01" w14:textId="77777777" w:rsidR="00D3781B" w:rsidRPr="00961D8E" w:rsidRDefault="00D3781B" w:rsidP="00D3781B">
      <w:pPr>
        <w:ind w:right="-1" w:firstLine="709"/>
        <w:jc w:val="both"/>
        <w:rPr>
          <w:sz w:val="22"/>
          <w:szCs w:val="22"/>
          <w:lang w:eastAsia="ru-RU"/>
        </w:rPr>
      </w:pPr>
    </w:p>
    <w:p w14:paraId="12106411" w14:textId="77777777" w:rsidR="00D3781B" w:rsidRPr="00961D8E" w:rsidRDefault="00D3781B" w:rsidP="00D3781B">
      <w:pPr>
        <w:ind w:right="-1" w:firstLine="709"/>
        <w:jc w:val="both"/>
        <w:outlineLvl w:val="0"/>
        <w:rPr>
          <w:sz w:val="22"/>
          <w:szCs w:val="22"/>
          <w:lang w:eastAsia="ru-RU"/>
        </w:rPr>
      </w:pPr>
      <w:bookmarkStart w:id="0" w:name="_Toc166640330"/>
      <w:bookmarkStart w:id="1" w:name="_Toc166641326"/>
      <w:proofErr w:type="spellStart"/>
      <w:r w:rsidRPr="00961D8E">
        <w:rPr>
          <w:sz w:val="22"/>
          <w:szCs w:val="22"/>
          <w:lang w:eastAsia="ru-RU"/>
        </w:rPr>
        <w:t>Басылма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магниттик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дискеталарда</w:t>
      </w:r>
      <w:proofErr w:type="spellEnd"/>
      <w:r w:rsidRPr="00961D8E">
        <w:rPr>
          <w:sz w:val="22"/>
          <w:szCs w:val="22"/>
          <w:lang w:eastAsia="ru-RU"/>
        </w:rPr>
        <w:t xml:space="preserve"> да бар.</w:t>
      </w:r>
      <w:bookmarkEnd w:id="0"/>
      <w:bookmarkEnd w:id="1"/>
    </w:p>
    <w:p w14:paraId="19DBA2A4" w14:textId="77777777" w:rsidR="00D3781B" w:rsidRPr="00961D8E" w:rsidRDefault="00D3781B" w:rsidP="00D3781B">
      <w:pPr>
        <w:ind w:right="-1"/>
        <w:jc w:val="both"/>
        <w:rPr>
          <w:sz w:val="22"/>
          <w:szCs w:val="22"/>
          <w:lang w:eastAsia="ru-RU"/>
        </w:rPr>
      </w:pPr>
    </w:p>
    <w:p w14:paraId="19FB257A" w14:textId="77777777" w:rsidR="00D3781B" w:rsidRPr="00961D8E" w:rsidRDefault="00D3781B" w:rsidP="00D3781B">
      <w:pPr>
        <w:ind w:right="-1"/>
        <w:jc w:val="both"/>
        <w:rPr>
          <w:sz w:val="22"/>
          <w:szCs w:val="22"/>
          <w:lang w:eastAsia="ru-RU"/>
        </w:rPr>
      </w:pPr>
    </w:p>
    <w:p w14:paraId="52D98020" w14:textId="77777777" w:rsidR="00D3781B" w:rsidRPr="00961D8E" w:rsidRDefault="00D3781B" w:rsidP="00D3781B">
      <w:pPr>
        <w:ind w:right="-1" w:firstLine="709"/>
        <w:jc w:val="both"/>
        <w:outlineLvl w:val="0"/>
        <w:rPr>
          <w:sz w:val="22"/>
          <w:szCs w:val="22"/>
          <w:lang w:eastAsia="ru-RU"/>
        </w:rPr>
      </w:pP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Пайдалануучулар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расмий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статистиканын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маалыматтарын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жана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тиешелүү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метамаалыматтарды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пайдаланууда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алардын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булагына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шилтеме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берүүгө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милдеттүү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>. (“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Расмий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статистика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жөнүндө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” Кыргыз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Республикасынын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961D8E">
        <w:rPr>
          <w:sz w:val="22"/>
          <w:szCs w:val="22"/>
          <w:shd w:val="clear" w:color="auto" w:fill="FFFFFF"/>
          <w:lang w:eastAsia="ru-RU"/>
        </w:rPr>
        <w:t>Мыйзамынын</w:t>
      </w:r>
      <w:proofErr w:type="spellEnd"/>
      <w:r w:rsidRPr="00961D8E">
        <w:rPr>
          <w:sz w:val="22"/>
          <w:szCs w:val="22"/>
          <w:shd w:val="clear" w:color="auto" w:fill="FFFFFF"/>
          <w:lang w:eastAsia="ru-RU"/>
        </w:rPr>
        <w:t xml:space="preserve"> 30-беренеси).</w:t>
      </w:r>
    </w:p>
    <w:p w14:paraId="7D153E69" w14:textId="77777777" w:rsidR="00D3781B" w:rsidRPr="00961D8E" w:rsidRDefault="00D3781B" w:rsidP="00D3781B">
      <w:pPr>
        <w:ind w:right="-1" w:firstLine="709"/>
        <w:jc w:val="both"/>
        <w:outlineLvl w:val="0"/>
        <w:rPr>
          <w:sz w:val="22"/>
          <w:szCs w:val="22"/>
          <w:lang w:eastAsia="ru-RU"/>
        </w:rPr>
      </w:pPr>
    </w:p>
    <w:p w14:paraId="33084CD7" w14:textId="77777777" w:rsidR="00D3781B" w:rsidRPr="00961D8E" w:rsidRDefault="00D3781B" w:rsidP="00D3781B">
      <w:pPr>
        <w:ind w:right="-1"/>
        <w:jc w:val="both"/>
        <w:rPr>
          <w:sz w:val="22"/>
          <w:szCs w:val="22"/>
          <w:lang w:eastAsia="ru-RU"/>
        </w:rPr>
      </w:pPr>
    </w:p>
    <w:p w14:paraId="60788FF9" w14:textId="77777777" w:rsidR="00D3781B" w:rsidRPr="00961D8E" w:rsidRDefault="00D3781B" w:rsidP="00D3781B">
      <w:pPr>
        <w:ind w:right="-1" w:firstLine="709"/>
        <w:jc w:val="both"/>
        <w:outlineLvl w:val="0"/>
        <w:rPr>
          <w:b/>
          <w:sz w:val="22"/>
          <w:szCs w:val="22"/>
          <w:lang w:eastAsia="ru-RU"/>
        </w:rPr>
      </w:pPr>
      <w:bookmarkStart w:id="2" w:name="_Toc166640331"/>
      <w:bookmarkStart w:id="3" w:name="_Toc166641327"/>
      <w:proofErr w:type="spellStart"/>
      <w:r w:rsidRPr="00961D8E">
        <w:rPr>
          <w:b/>
          <w:sz w:val="22"/>
          <w:szCs w:val="22"/>
          <w:lang w:eastAsia="ru-RU"/>
        </w:rPr>
        <w:t>Шартуу</w:t>
      </w:r>
      <w:proofErr w:type="spellEnd"/>
      <w:r w:rsidRPr="00961D8E">
        <w:rPr>
          <w:b/>
          <w:sz w:val="22"/>
          <w:szCs w:val="22"/>
          <w:lang w:eastAsia="ru-RU"/>
        </w:rPr>
        <w:t xml:space="preserve"> </w:t>
      </w:r>
      <w:proofErr w:type="spellStart"/>
      <w:r w:rsidRPr="00961D8E">
        <w:rPr>
          <w:b/>
          <w:sz w:val="22"/>
          <w:szCs w:val="22"/>
          <w:lang w:eastAsia="ru-RU"/>
        </w:rPr>
        <w:t>белгилер</w:t>
      </w:r>
      <w:proofErr w:type="spellEnd"/>
      <w:r w:rsidRPr="00961D8E">
        <w:rPr>
          <w:b/>
          <w:sz w:val="22"/>
          <w:szCs w:val="22"/>
          <w:lang w:eastAsia="ru-RU"/>
        </w:rPr>
        <w:t>:</w:t>
      </w:r>
      <w:bookmarkEnd w:id="2"/>
      <w:bookmarkEnd w:id="3"/>
    </w:p>
    <w:p w14:paraId="0C382252" w14:textId="77777777" w:rsidR="00D3781B" w:rsidRPr="00961D8E" w:rsidRDefault="00D3781B" w:rsidP="00D3781B">
      <w:pPr>
        <w:ind w:right="-1"/>
        <w:jc w:val="both"/>
        <w:rPr>
          <w:sz w:val="22"/>
          <w:szCs w:val="22"/>
          <w:lang w:eastAsia="ru-RU"/>
        </w:rPr>
      </w:pPr>
    </w:p>
    <w:tbl>
      <w:tblPr>
        <w:tblW w:w="74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6813"/>
      </w:tblGrid>
      <w:tr w:rsidR="00D3781B" w:rsidRPr="00961D8E" w14:paraId="7CC62BAB" w14:textId="77777777" w:rsidTr="001230E1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6089559D" w14:textId="77777777" w:rsidR="00D3781B" w:rsidRPr="00961D8E" w:rsidRDefault="00D3781B" w:rsidP="00D3781B">
            <w:pPr>
              <w:ind w:right="-1"/>
              <w:jc w:val="both"/>
              <w:rPr>
                <w:sz w:val="22"/>
                <w:szCs w:val="22"/>
                <w:lang w:eastAsia="ru-RU"/>
              </w:rPr>
            </w:pPr>
            <w:r w:rsidRPr="00961D8E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</w:tcPr>
          <w:p w14:paraId="0FA66039" w14:textId="77777777" w:rsidR="00D3781B" w:rsidRPr="00961D8E" w:rsidRDefault="00D3781B" w:rsidP="00D3781B">
            <w:pPr>
              <w:ind w:right="-1"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961D8E">
              <w:rPr>
                <w:sz w:val="22"/>
                <w:szCs w:val="22"/>
                <w:lang w:eastAsia="ru-RU"/>
              </w:rPr>
              <w:t>кубулуш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61D8E">
              <w:rPr>
                <w:sz w:val="22"/>
                <w:szCs w:val="22"/>
                <w:lang w:eastAsia="ru-RU"/>
              </w:rPr>
              <w:t>болгон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61D8E">
              <w:rPr>
                <w:sz w:val="22"/>
                <w:szCs w:val="22"/>
                <w:lang w:eastAsia="ru-RU"/>
              </w:rPr>
              <w:t>эмес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>;</w:t>
            </w:r>
          </w:p>
        </w:tc>
      </w:tr>
      <w:tr w:rsidR="00D3781B" w:rsidRPr="00961D8E" w14:paraId="740BAEC1" w14:textId="77777777" w:rsidTr="001230E1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59862B77" w14:textId="77777777" w:rsidR="00D3781B" w:rsidRPr="00961D8E" w:rsidRDefault="00D3781B" w:rsidP="00D3781B">
            <w:pPr>
              <w:ind w:right="-1"/>
              <w:jc w:val="both"/>
              <w:rPr>
                <w:sz w:val="22"/>
                <w:szCs w:val="22"/>
                <w:lang w:eastAsia="ru-RU"/>
              </w:rPr>
            </w:pPr>
            <w:r w:rsidRPr="00961D8E">
              <w:rPr>
                <w:sz w:val="22"/>
                <w:szCs w:val="22"/>
                <w:lang w:eastAsia="ru-RU"/>
              </w:rPr>
              <w:t>...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</w:tcPr>
          <w:p w14:paraId="0B3E6740" w14:textId="77777777" w:rsidR="00D3781B" w:rsidRPr="00961D8E" w:rsidRDefault="00D3781B" w:rsidP="00D3781B">
            <w:pPr>
              <w:ind w:right="-1"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961D8E">
              <w:rPr>
                <w:sz w:val="22"/>
                <w:szCs w:val="22"/>
                <w:lang w:eastAsia="ru-RU"/>
              </w:rPr>
              <w:t>маалымат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жок;</w:t>
            </w:r>
          </w:p>
        </w:tc>
      </w:tr>
      <w:tr w:rsidR="00D3781B" w:rsidRPr="00961D8E" w14:paraId="0DF8D553" w14:textId="77777777" w:rsidTr="001230E1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7F3C1E44" w14:textId="77777777" w:rsidR="00D3781B" w:rsidRPr="00961D8E" w:rsidRDefault="00D3781B" w:rsidP="00D3781B">
            <w:pPr>
              <w:ind w:right="-1"/>
              <w:jc w:val="both"/>
              <w:rPr>
                <w:sz w:val="22"/>
                <w:szCs w:val="22"/>
                <w:lang w:eastAsia="ru-RU"/>
              </w:rPr>
            </w:pPr>
            <w:r w:rsidRPr="00961D8E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</w:tcPr>
          <w:p w14:paraId="40621628" w14:textId="77777777" w:rsidR="00D3781B" w:rsidRPr="00961D8E" w:rsidRDefault="00D3781B" w:rsidP="00D3781B">
            <w:pPr>
              <w:ind w:right="-1"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961D8E">
              <w:rPr>
                <w:sz w:val="22"/>
                <w:szCs w:val="22"/>
                <w:lang w:eastAsia="ru-RU"/>
              </w:rPr>
              <w:t>аябай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61D8E">
              <w:rPr>
                <w:sz w:val="22"/>
                <w:szCs w:val="22"/>
                <w:lang w:eastAsia="ru-RU"/>
              </w:rPr>
              <w:t>кичине</w:t>
            </w:r>
            <w:proofErr w:type="spellEnd"/>
            <w:r w:rsidRPr="00961D8E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61D8E">
              <w:rPr>
                <w:sz w:val="22"/>
                <w:szCs w:val="22"/>
                <w:lang w:eastAsia="ru-RU"/>
              </w:rPr>
              <w:t>ѳлчѳм</w:t>
            </w:r>
            <w:proofErr w:type="spellEnd"/>
          </w:p>
        </w:tc>
      </w:tr>
    </w:tbl>
    <w:p w14:paraId="1E1C8DFF" w14:textId="77777777" w:rsidR="00D3781B" w:rsidRPr="00961D8E" w:rsidRDefault="00D3781B" w:rsidP="00D3781B">
      <w:pPr>
        <w:ind w:right="-1"/>
        <w:jc w:val="both"/>
        <w:rPr>
          <w:sz w:val="22"/>
          <w:szCs w:val="22"/>
          <w:lang w:eastAsia="ru-RU"/>
        </w:rPr>
      </w:pPr>
    </w:p>
    <w:p w14:paraId="488035FF" w14:textId="77777777" w:rsidR="00D3781B" w:rsidRPr="00961D8E" w:rsidRDefault="00D3781B" w:rsidP="00D3781B">
      <w:pPr>
        <w:ind w:right="-1" w:firstLine="709"/>
        <w:jc w:val="both"/>
        <w:outlineLvl w:val="0"/>
        <w:rPr>
          <w:sz w:val="22"/>
          <w:szCs w:val="22"/>
          <w:lang w:eastAsia="ru-RU"/>
        </w:rPr>
      </w:pPr>
      <w:proofErr w:type="spellStart"/>
      <w:r w:rsidRPr="00961D8E">
        <w:rPr>
          <w:sz w:val="22"/>
          <w:szCs w:val="22"/>
          <w:lang w:eastAsia="ru-RU"/>
        </w:rPr>
        <w:t>Жыйынтыктын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кошулган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суммалардан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бир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азыраак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айырмасы</w:t>
      </w:r>
      <w:proofErr w:type="spellEnd"/>
      <w:r w:rsidRPr="00961D8E">
        <w:rPr>
          <w:sz w:val="22"/>
          <w:szCs w:val="22"/>
          <w:lang w:eastAsia="ru-RU"/>
        </w:rPr>
        <w:t xml:space="preserve">, </w:t>
      </w:r>
      <w:proofErr w:type="spellStart"/>
      <w:r w:rsidRPr="00961D8E">
        <w:rPr>
          <w:sz w:val="22"/>
          <w:szCs w:val="22"/>
          <w:lang w:eastAsia="ru-RU"/>
        </w:rPr>
        <w:t>алардын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тегеректелиши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менен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түшүндүрүлѳт</w:t>
      </w:r>
      <w:proofErr w:type="spellEnd"/>
    </w:p>
    <w:p w14:paraId="79A4409D" w14:textId="77777777" w:rsidR="00D3781B" w:rsidRPr="00961D8E" w:rsidRDefault="00D3781B" w:rsidP="00D3781B">
      <w:pPr>
        <w:ind w:right="-1" w:firstLine="709"/>
        <w:jc w:val="both"/>
        <w:outlineLvl w:val="0"/>
        <w:rPr>
          <w:sz w:val="22"/>
          <w:szCs w:val="22"/>
          <w:lang w:eastAsia="ru-RU"/>
        </w:rPr>
      </w:pPr>
    </w:p>
    <w:p w14:paraId="2D4FC418" w14:textId="77777777" w:rsidR="00D3781B" w:rsidRPr="00961D8E" w:rsidRDefault="00D3781B" w:rsidP="00D3781B">
      <w:pPr>
        <w:ind w:right="-1" w:firstLine="709"/>
        <w:jc w:val="both"/>
        <w:outlineLvl w:val="0"/>
        <w:rPr>
          <w:sz w:val="22"/>
          <w:szCs w:val="22"/>
          <w:lang w:eastAsia="ru-RU"/>
        </w:rPr>
      </w:pPr>
      <w:bookmarkStart w:id="4" w:name="_Toc166640333"/>
      <w:bookmarkStart w:id="5" w:name="_Toc166641329"/>
      <w:proofErr w:type="spellStart"/>
      <w:r w:rsidRPr="00961D8E">
        <w:rPr>
          <w:sz w:val="22"/>
          <w:szCs w:val="22"/>
          <w:lang w:eastAsia="ru-RU"/>
        </w:rPr>
        <w:t>Айрым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учурларда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райондук</w:t>
      </w:r>
      <w:proofErr w:type="spellEnd"/>
      <w:r w:rsidRPr="00961D8E">
        <w:rPr>
          <w:sz w:val="22"/>
          <w:szCs w:val="22"/>
          <w:lang w:eastAsia="ru-RU"/>
        </w:rPr>
        <w:t xml:space="preserve"> (</w:t>
      </w:r>
      <w:proofErr w:type="spellStart"/>
      <w:r w:rsidRPr="00961D8E">
        <w:rPr>
          <w:sz w:val="22"/>
          <w:szCs w:val="22"/>
          <w:lang w:eastAsia="ru-RU"/>
        </w:rPr>
        <w:t>шаардык</w:t>
      </w:r>
      <w:proofErr w:type="spellEnd"/>
      <w:r w:rsidRPr="00961D8E">
        <w:rPr>
          <w:sz w:val="22"/>
          <w:szCs w:val="22"/>
          <w:lang w:eastAsia="ru-RU"/>
        </w:rPr>
        <w:t xml:space="preserve">) </w:t>
      </w:r>
      <w:proofErr w:type="spellStart"/>
      <w:r w:rsidRPr="00961D8E">
        <w:rPr>
          <w:sz w:val="22"/>
          <w:szCs w:val="22"/>
          <w:lang w:eastAsia="ru-RU"/>
        </w:rPr>
        <w:t>деңгээлдеги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кѳрсѳткүчтѳрдүн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жыйынтыгы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облустун</w:t>
      </w:r>
      <w:proofErr w:type="spellEnd"/>
      <w:r w:rsidRPr="00961D8E">
        <w:rPr>
          <w:sz w:val="22"/>
          <w:szCs w:val="22"/>
          <w:lang w:eastAsia="ru-RU"/>
        </w:rPr>
        <w:t xml:space="preserve"> </w:t>
      </w:r>
      <w:proofErr w:type="spellStart"/>
      <w:r w:rsidRPr="00961D8E">
        <w:rPr>
          <w:sz w:val="22"/>
          <w:szCs w:val="22"/>
          <w:lang w:eastAsia="ru-RU"/>
        </w:rPr>
        <w:t>жыйынтыгына</w:t>
      </w:r>
      <w:proofErr w:type="spellEnd"/>
      <w:r w:rsidRPr="00961D8E">
        <w:rPr>
          <w:sz w:val="22"/>
          <w:szCs w:val="22"/>
          <w:lang w:eastAsia="ru-RU"/>
        </w:rPr>
        <w:t xml:space="preserve"> дал </w:t>
      </w:r>
      <w:proofErr w:type="spellStart"/>
      <w:r w:rsidRPr="00961D8E">
        <w:rPr>
          <w:sz w:val="22"/>
          <w:szCs w:val="22"/>
          <w:lang w:eastAsia="ru-RU"/>
        </w:rPr>
        <w:t>келбейт</w:t>
      </w:r>
      <w:proofErr w:type="spellEnd"/>
      <w:r w:rsidRPr="00961D8E">
        <w:rPr>
          <w:sz w:val="22"/>
          <w:szCs w:val="22"/>
          <w:lang w:eastAsia="ru-RU"/>
        </w:rPr>
        <w:t xml:space="preserve">. </w:t>
      </w:r>
      <w:bookmarkEnd w:id="4"/>
      <w:bookmarkEnd w:id="5"/>
    </w:p>
    <w:p w14:paraId="68228656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0F88853C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036C092C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62A87D34" w14:textId="77777777" w:rsidR="00D3781B" w:rsidRPr="00D3781B" w:rsidRDefault="00D3781B" w:rsidP="00D3781B">
      <w:pPr>
        <w:jc w:val="center"/>
        <w:rPr>
          <w:sz w:val="24"/>
          <w:szCs w:val="24"/>
          <w:lang w:eastAsia="ru-RU"/>
        </w:rPr>
      </w:pPr>
    </w:p>
    <w:p w14:paraId="74D811C6" w14:textId="77777777" w:rsidR="00D3781B" w:rsidRPr="00D3781B" w:rsidRDefault="00D3781B" w:rsidP="00D3781B">
      <w:pPr>
        <w:jc w:val="center"/>
        <w:rPr>
          <w:sz w:val="22"/>
          <w:szCs w:val="22"/>
          <w:lang w:eastAsia="ru-RU"/>
        </w:rPr>
      </w:pPr>
    </w:p>
    <w:p w14:paraId="202EC9A0" w14:textId="77777777" w:rsidR="00D3781B" w:rsidRPr="00361D17" w:rsidRDefault="00D3781B" w:rsidP="00961D8E">
      <w:pPr>
        <w:pageBreakBefore/>
        <w:jc w:val="center"/>
        <w:rPr>
          <w:sz w:val="22"/>
          <w:szCs w:val="22"/>
          <w:lang w:eastAsia="ru-RU"/>
        </w:rPr>
      </w:pPr>
      <w:r w:rsidRPr="00361D17">
        <w:rPr>
          <w:sz w:val="22"/>
          <w:szCs w:val="22"/>
          <w:lang w:eastAsia="ru-RU"/>
        </w:rPr>
        <w:lastRenderedPageBreak/>
        <w:t>М А З М У Н У</w:t>
      </w:r>
    </w:p>
    <w:p w14:paraId="3DF9B9CB" w14:textId="77777777" w:rsidR="00D3781B" w:rsidRPr="00361D17" w:rsidRDefault="00D3781B" w:rsidP="00D3781B">
      <w:pPr>
        <w:rPr>
          <w:b/>
          <w:bCs/>
          <w:noProof/>
          <w:snapToGrid w:val="0"/>
          <w:sz w:val="22"/>
          <w:szCs w:val="22"/>
          <w:lang w:eastAsia="ru-RU"/>
        </w:rPr>
      </w:pPr>
      <w:r w:rsidRPr="00361D17">
        <w:rPr>
          <w:b/>
          <w:bCs/>
          <w:snapToGrid w:val="0"/>
          <w:sz w:val="22"/>
          <w:szCs w:val="22"/>
          <w:lang w:eastAsia="ru-RU"/>
        </w:rPr>
        <w:t xml:space="preserve">I. </w:t>
      </w:r>
      <w:proofErr w:type="spellStart"/>
      <w:r w:rsidRPr="00361D17">
        <w:rPr>
          <w:b/>
          <w:bCs/>
          <w:snapToGrid w:val="0"/>
          <w:sz w:val="22"/>
          <w:szCs w:val="22"/>
          <w:lang w:eastAsia="ru-RU"/>
        </w:rPr>
        <w:t>Реалдуу</w:t>
      </w:r>
      <w:proofErr w:type="spellEnd"/>
      <w:r w:rsidRPr="00361D17">
        <w:rPr>
          <w:b/>
          <w:bCs/>
          <w:snapToGrid w:val="0"/>
          <w:sz w:val="22"/>
          <w:szCs w:val="22"/>
          <w:lang w:eastAsia="ru-RU"/>
        </w:rPr>
        <w:t xml:space="preserve"> сектор </w:t>
      </w:r>
      <w:r w:rsidRPr="00361D17">
        <w:rPr>
          <w:b/>
          <w:bCs/>
          <w:sz w:val="22"/>
          <w:szCs w:val="22"/>
          <w:lang w:eastAsia="ru-RU"/>
        </w:rPr>
        <w:fldChar w:fldCharType="begin"/>
      </w:r>
      <w:r w:rsidRPr="00361D17">
        <w:rPr>
          <w:b/>
          <w:bCs/>
          <w:sz w:val="22"/>
          <w:szCs w:val="22"/>
          <w:lang w:eastAsia="ru-RU"/>
        </w:rPr>
        <w:instrText xml:space="preserve"> TOC \o "1-3" \h \z </w:instrText>
      </w:r>
      <w:r w:rsidRPr="00361D17">
        <w:rPr>
          <w:b/>
          <w:bCs/>
          <w:sz w:val="22"/>
          <w:szCs w:val="22"/>
          <w:lang w:eastAsia="ru-RU"/>
        </w:rPr>
        <w:fldChar w:fldCharType="separate"/>
      </w:r>
    </w:p>
    <w:p w14:paraId="30598334" w14:textId="77777777" w:rsidR="00D3781B" w:rsidRPr="00361D17" w:rsidRDefault="00D3781B" w:rsidP="00D3781B">
      <w:pPr>
        <w:tabs>
          <w:tab w:val="right" w:leader="dot" w:pos="7380"/>
        </w:tabs>
        <w:ind w:left="240" w:right="-81"/>
        <w:rPr>
          <w:i/>
          <w:iCs/>
          <w:smallCaps/>
          <w:noProof/>
          <w:sz w:val="22"/>
          <w:szCs w:val="22"/>
          <w:lang w:eastAsia="ru-RU"/>
        </w:rPr>
      </w:pPr>
      <w:r w:rsidRPr="00361D17">
        <w:rPr>
          <w:i/>
          <w:iCs/>
          <w:smallCaps/>
          <w:noProof/>
          <w:sz w:val="22"/>
          <w:szCs w:val="22"/>
          <w:lang w:eastAsia="ru-RU"/>
        </w:rPr>
        <w:t xml:space="preserve"> </w:t>
      </w:r>
    </w:p>
    <w:p w14:paraId="750B2F4A" w14:textId="77777777" w:rsidR="00D3781B" w:rsidRPr="00361D17" w:rsidRDefault="00D3781B" w:rsidP="00D3781B">
      <w:pPr>
        <w:tabs>
          <w:tab w:val="right" w:leader="dot" w:pos="7380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361D17">
        <w:rPr>
          <w:bCs/>
          <w:i/>
          <w:iCs/>
          <w:caps/>
          <w:smallCaps/>
          <w:noProof/>
          <w:sz w:val="22"/>
          <w:szCs w:val="22"/>
          <w:lang w:eastAsia="ru-RU"/>
        </w:rPr>
        <w:t xml:space="preserve">Ѳнѳр жай </w:t>
      </w:r>
      <w:r w:rsidRPr="00361D17">
        <w:rPr>
          <w:smallCaps/>
          <w:noProof/>
          <w:sz w:val="22"/>
          <w:szCs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14:paraId="49221C13" w14:textId="2F690D2A" w:rsidR="00D3781B" w:rsidRPr="00361D17" w:rsidRDefault="00D3781B" w:rsidP="00961D8E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r w:rsidRPr="00361D17">
        <w:rPr>
          <w:smallCaps/>
          <w:noProof/>
          <w:sz w:val="22"/>
          <w:szCs w:val="22"/>
          <w:lang w:eastAsia="ru-RU"/>
        </w:rPr>
        <w:t>Ѳнѳр жай продукциясынын аймактар боюнча кѳлѳмү</w:t>
      </w:r>
      <w:r w:rsidRPr="00361D17">
        <w:rPr>
          <w:bCs/>
          <w:smallCaps/>
          <w:noProof/>
          <w:sz w:val="22"/>
          <w:szCs w:val="22"/>
          <w:lang w:eastAsia="ru-RU"/>
        </w:rPr>
        <w:tab/>
      </w:r>
      <w:r w:rsidR="00361D17">
        <w:rPr>
          <w:bCs/>
          <w:smallCaps/>
          <w:noProof/>
          <w:sz w:val="22"/>
          <w:szCs w:val="22"/>
          <w:lang w:eastAsia="ru-RU"/>
        </w:rPr>
        <w:t>5</w:t>
      </w:r>
    </w:p>
    <w:p w14:paraId="3C9BD7D9" w14:textId="77777777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361D17">
        <w:rPr>
          <w:smallCaps/>
          <w:noProof/>
          <w:sz w:val="22"/>
          <w:szCs w:val="22"/>
          <w:lang w:eastAsia="ru-RU"/>
        </w:rPr>
        <w:t>Экономикалык ишмердиктин түрлѳрү боюнча ѳнѳр жай</w:t>
      </w:r>
    </w:p>
    <w:p w14:paraId="41B47C98" w14:textId="3F8C6550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361D17">
        <w:rPr>
          <w:smallCaps/>
          <w:noProof/>
          <w:sz w:val="22"/>
          <w:szCs w:val="22"/>
          <w:lang w:eastAsia="ru-RU"/>
        </w:rPr>
        <w:t>продукцияларын ѳндүрүү кѳлѳмүү</w:t>
      </w:r>
      <w:r w:rsidRPr="00361D17">
        <w:rPr>
          <w:bCs/>
          <w:smallCaps/>
          <w:noProof/>
          <w:sz w:val="22"/>
          <w:szCs w:val="22"/>
          <w:lang w:eastAsia="ru-RU"/>
        </w:rPr>
        <w:tab/>
      </w:r>
      <w:r w:rsidR="00361D17">
        <w:rPr>
          <w:bCs/>
          <w:smallCaps/>
          <w:noProof/>
          <w:sz w:val="22"/>
          <w:szCs w:val="22"/>
          <w:lang w:eastAsia="ru-RU"/>
        </w:rPr>
        <w:t>5</w:t>
      </w:r>
    </w:p>
    <w:p w14:paraId="441CA81D" w14:textId="07D710D6" w:rsidR="00D3781B" w:rsidRPr="00361D17" w:rsidRDefault="00D3781B" w:rsidP="00961D8E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r w:rsidRPr="00361D17">
        <w:rPr>
          <w:smallCaps/>
          <w:noProof/>
          <w:sz w:val="22"/>
          <w:szCs w:val="22"/>
          <w:lang w:eastAsia="ru-RU"/>
        </w:rPr>
        <w:t>Ѳнѳр жай продукцияларынын негизги түрлѳрүн ѳндүрүү</w:t>
      </w:r>
      <w:r w:rsidRPr="00361D17">
        <w:rPr>
          <w:bCs/>
          <w:smallCaps/>
          <w:noProof/>
          <w:sz w:val="22"/>
          <w:szCs w:val="22"/>
          <w:lang w:eastAsia="ru-RU"/>
        </w:rPr>
        <w:tab/>
      </w:r>
      <w:r w:rsidR="00361D17">
        <w:rPr>
          <w:bCs/>
          <w:smallCaps/>
          <w:noProof/>
          <w:sz w:val="22"/>
          <w:szCs w:val="22"/>
          <w:lang w:eastAsia="ru-RU"/>
        </w:rPr>
        <w:t>6</w:t>
      </w:r>
    </w:p>
    <w:p w14:paraId="1A6A32A9" w14:textId="57877FD2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40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</w:r>
        <w:r w:rsidRPr="00361D17">
          <w:rPr>
            <w:bCs/>
            <w:i/>
            <w:iCs/>
            <w:smallCaps/>
            <w:noProof/>
            <w:sz w:val="22"/>
            <w:szCs w:val="22"/>
            <w:lang w:eastAsia="ru-RU"/>
          </w:rPr>
          <w:t xml:space="preserve"> </w:t>
        </w:r>
        <w:r w:rsidRPr="00361D17">
          <w:rPr>
            <w:bCs/>
            <w:i/>
            <w:iCs/>
            <w:caps/>
            <w:smallCaps/>
            <w:noProof/>
            <w:sz w:val="22"/>
            <w:szCs w:val="22"/>
            <w:lang w:eastAsia="ru-RU"/>
          </w:rPr>
          <w:t xml:space="preserve">Айыл чарба   </w:t>
        </w:r>
        <w:r w:rsidRPr="00361D17">
          <w:rPr>
            <w:bCs/>
            <w:smallCaps/>
            <w:noProof/>
            <w:sz w:val="22"/>
            <w:szCs w:val="22"/>
            <w:lang w:eastAsia="ru-RU"/>
          </w:rPr>
          <w:t xml:space="preserve">                                                                                                                                                                                                             Ысык-Кѳл аймагы боюнча мал чарбачылыгынын  негизги                                                   продуктыларын ѳндүрүү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  <w:t>.</w:t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8</w:t>
        </w:r>
      </w:hyperlink>
    </w:p>
    <w:p w14:paraId="772633DD" w14:textId="77777777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361D17">
        <w:rPr>
          <w:smallCaps/>
          <w:noProof/>
          <w:sz w:val="22"/>
          <w:szCs w:val="22"/>
          <w:lang w:eastAsia="ru-RU"/>
        </w:rPr>
        <w:t xml:space="preserve"> </w:t>
      </w:r>
    </w:p>
    <w:p w14:paraId="0FA0A784" w14:textId="77777777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361D17">
        <w:rPr>
          <w:bCs/>
          <w:i/>
          <w:iCs/>
          <w:caps/>
          <w:smallCaps/>
          <w:noProof/>
          <w:sz w:val="22"/>
          <w:szCs w:val="22"/>
          <w:lang w:eastAsia="ru-RU"/>
        </w:rPr>
        <w:t xml:space="preserve">Курулуш      </w:t>
      </w:r>
      <w:r w:rsidRPr="00361D17">
        <w:rPr>
          <w:smallCaps/>
          <w:noProof/>
          <w:sz w:val="22"/>
          <w:szCs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21471ABE" w14:textId="4C7E39CB" w:rsidR="00D3781B" w:rsidRPr="00361D17" w:rsidRDefault="00D3781B" w:rsidP="00961D8E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r w:rsidRPr="00361D17">
        <w:rPr>
          <w:smallCaps/>
          <w:noProof/>
          <w:sz w:val="22"/>
          <w:szCs w:val="22"/>
          <w:lang w:eastAsia="ru-RU"/>
        </w:rPr>
        <w:t xml:space="preserve">Ишке киргизилген негизги фонддор жана негизги       </w:t>
      </w:r>
      <w:r w:rsidR="00961D8E" w:rsidRPr="00361D17">
        <w:rPr>
          <w:smallCaps/>
          <w:noProof/>
          <w:sz w:val="22"/>
          <w:szCs w:val="22"/>
          <w:lang w:val="ky-KG" w:eastAsia="ru-RU"/>
        </w:rPr>
        <w:t xml:space="preserve">                                           </w:t>
      </w:r>
      <w:r w:rsidRPr="00361D17">
        <w:rPr>
          <w:smallCaps/>
          <w:noProof/>
          <w:sz w:val="22"/>
          <w:szCs w:val="22"/>
          <w:lang w:eastAsia="ru-RU"/>
        </w:rPr>
        <w:t xml:space="preserve">                     капиталга болгон инвестициялар</w:t>
      </w:r>
      <w:r w:rsidRPr="00361D17">
        <w:rPr>
          <w:bCs/>
          <w:smallCaps/>
          <w:noProof/>
          <w:sz w:val="22"/>
          <w:szCs w:val="22"/>
          <w:lang w:eastAsia="ru-RU"/>
        </w:rPr>
        <w:tab/>
      </w:r>
      <w:r w:rsidR="00361D17">
        <w:rPr>
          <w:bCs/>
          <w:smallCaps/>
          <w:noProof/>
          <w:sz w:val="22"/>
          <w:szCs w:val="22"/>
          <w:lang w:eastAsia="ru-RU"/>
        </w:rPr>
        <w:t>9</w:t>
      </w:r>
    </w:p>
    <w:p w14:paraId="3FD9AFCF" w14:textId="761337FB" w:rsidR="00D3781B" w:rsidRPr="00361D17" w:rsidRDefault="00D3781B" w:rsidP="00961D8E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49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Жеке турак үйлѳрдү пайдаланууга берүү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9</w:t>
        </w:r>
      </w:hyperlink>
    </w:p>
    <w:p w14:paraId="1D3A684D" w14:textId="310EA7FA" w:rsidR="00D3781B" w:rsidRPr="00361D17" w:rsidRDefault="00D3781B" w:rsidP="00961D8E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49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Курулуш уюмдарынын подряддык иштеринин аткарылышы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10</w:t>
        </w:r>
      </w:hyperlink>
    </w:p>
    <w:p w14:paraId="369DB2F1" w14:textId="710DB3AD" w:rsidR="00D3781B" w:rsidRPr="00361D17" w:rsidRDefault="00D3781B" w:rsidP="00961D8E">
      <w:pPr>
        <w:tabs>
          <w:tab w:val="right" w:leader="dot" w:pos="9072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49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 xml:space="preserve">Курулуш уюмдарынын подряддык иштеринин капиталдык </w:t>
        </w:r>
        <w:r w:rsidR="005D2966">
          <w:rPr>
            <w:bCs/>
            <w:smallCaps/>
            <w:noProof/>
            <w:sz w:val="22"/>
            <w:szCs w:val="22"/>
            <w:lang w:eastAsia="ru-RU"/>
          </w:rPr>
          <w:t xml:space="preserve">                                                           </w:t>
        </w:r>
        <w:r w:rsidRPr="00361D17">
          <w:rPr>
            <w:bCs/>
            <w:smallCaps/>
            <w:noProof/>
            <w:sz w:val="22"/>
            <w:szCs w:val="22"/>
            <w:lang w:eastAsia="ru-RU"/>
          </w:rPr>
          <w:t>оңдоо</w:t>
        </w:r>
        <w:r w:rsidRPr="00361D17">
          <w:rPr>
            <w:bCs/>
            <w:smallCaps/>
            <w:noProof/>
            <w:sz w:val="22"/>
            <w:szCs w:val="22"/>
            <w:lang w:eastAsia="ru-RU"/>
          </w:rPr>
          <w:t xml:space="preserve"> жана күндѳлүк оңдоолорунун аткарылышы</w:t>
        </w:r>
        <w:r w:rsidRPr="00361D17">
          <w:rPr>
            <w:bCs/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361D17">
          <w:rPr>
            <w:bCs/>
            <w:smallCaps/>
            <w:noProof/>
            <w:webHidden/>
            <w:sz w:val="22"/>
            <w:szCs w:val="22"/>
            <w:lang w:eastAsia="ru-RU"/>
          </w:rPr>
          <w:t>0</w:t>
        </w:r>
      </w:hyperlink>
    </w:p>
    <w:p w14:paraId="5AE68B6F" w14:textId="77777777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</w:p>
    <w:p w14:paraId="598010E4" w14:textId="77777777" w:rsidR="00D3781B" w:rsidRPr="00361D17" w:rsidRDefault="00D3781B" w:rsidP="00961D8E">
      <w:pPr>
        <w:tabs>
          <w:tab w:val="right" w:leader="dot" w:pos="9072"/>
        </w:tabs>
        <w:ind w:left="240" w:right="-81"/>
        <w:rPr>
          <w:bCs/>
          <w:i/>
          <w:iCs/>
          <w:caps/>
          <w:smallCaps/>
          <w:noProof/>
          <w:sz w:val="22"/>
          <w:szCs w:val="22"/>
          <w:lang w:eastAsia="ru-RU"/>
        </w:rPr>
      </w:pPr>
      <w:r w:rsidRPr="00361D17">
        <w:rPr>
          <w:bCs/>
          <w:i/>
          <w:iCs/>
          <w:caps/>
          <w:smallCaps/>
          <w:noProof/>
          <w:sz w:val="22"/>
          <w:szCs w:val="22"/>
          <w:lang w:eastAsia="ru-RU"/>
        </w:rPr>
        <w:t xml:space="preserve">Транспорт жана байланыш </w:t>
      </w:r>
    </w:p>
    <w:p w14:paraId="2114E66D" w14:textId="3666EAAD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49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Т</w:t>
        </w:r>
        <w:r w:rsidRPr="00361D17">
          <w:rPr>
            <w:smallCaps/>
            <w:noProof/>
            <w:sz w:val="22"/>
            <w:szCs w:val="22"/>
            <w:lang w:eastAsia="ru-RU"/>
          </w:rPr>
          <w:t>ранспорттун жана байланыштын кѳрсѳткүчтѳрү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1</w:t>
        </w:r>
      </w:hyperlink>
    </w:p>
    <w:p w14:paraId="39D8B725" w14:textId="00538F09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49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Аймактар боюнча автотранспорттун иш кѳлѳмү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1</w:t>
        </w:r>
      </w:hyperlink>
    </w:p>
    <w:p w14:paraId="49F6CE39" w14:textId="2884D0B3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50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Автомобил транспорттук ишканалардын ишинин негизги кѳрсѳткүчтѳрү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1</w:t>
        </w:r>
      </w:hyperlink>
    </w:p>
    <w:p w14:paraId="1C523B00" w14:textId="677E7EC5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361D17">
        <w:rPr>
          <w:smallCaps/>
          <w:noProof/>
          <w:sz w:val="22"/>
          <w:szCs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61D17">
        <w:rPr>
          <w:bCs/>
          <w:i/>
          <w:iCs/>
          <w:caps/>
          <w:smallCaps/>
          <w:noProof/>
          <w:sz w:val="22"/>
          <w:szCs w:val="22"/>
          <w:lang w:eastAsia="ru-RU"/>
        </w:rPr>
        <w:t>Керектелүүчү рыногу</w:t>
      </w:r>
      <w:hyperlink w:anchor="_Toc347148753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 xml:space="preserve">                                                                                                                                                                                                                   Облус боюнча чекене соода жүгүртүүнүн жалпы кѳлѳмү,                                                        анын ичинде коомдук тамактануу жайлары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2</w:t>
        </w:r>
      </w:hyperlink>
    </w:p>
    <w:p w14:paraId="19AE1DC2" w14:textId="6E83EF53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54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Чекене соода жүгүртүүнүн жалпы кѳлѳмү, анын ичинде                                                          коомдук тамактануу жайлары аймактар боюнча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</w:r>
        <w:r w:rsidRPr="00361D17">
          <w:rPr>
            <w:smallCaps/>
            <w:noProof/>
            <w:webHidden/>
            <w:sz w:val="22"/>
            <w:szCs w:val="22"/>
            <w:lang w:val="en-US" w:eastAsia="ru-RU"/>
          </w:rPr>
          <w:t>1</w:t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2</w:t>
        </w:r>
      </w:hyperlink>
    </w:p>
    <w:p w14:paraId="47B85C24" w14:textId="2D82E5E2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55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Калкка кѳрсѳтүлгѳн акы тѳлѳнүүчү тейлѳѳ рыногунун  кѳлѳмү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</w:r>
        <w:r w:rsidRPr="00361D17">
          <w:rPr>
            <w:smallCaps/>
            <w:noProof/>
            <w:webHidden/>
            <w:sz w:val="22"/>
            <w:szCs w:val="22"/>
            <w:lang w:val="en-US" w:eastAsia="ru-RU"/>
          </w:rPr>
          <w:t>1</w:t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2</w:t>
        </w:r>
      </w:hyperlink>
    </w:p>
    <w:p w14:paraId="06B3A18E" w14:textId="77777777" w:rsidR="00D3781B" w:rsidRPr="00361D17" w:rsidRDefault="00D3781B" w:rsidP="00961D8E">
      <w:pPr>
        <w:framePr w:hSpace="180" w:wrap="around" w:vAnchor="text" w:hAnchor="text" w:y="1"/>
        <w:tabs>
          <w:tab w:val="center" w:pos="388"/>
          <w:tab w:val="right" w:leader="dot" w:pos="9072"/>
        </w:tabs>
        <w:ind w:left="240" w:right="-81"/>
        <w:suppressOverlap/>
        <w:rPr>
          <w:bCs/>
          <w:i/>
          <w:iCs/>
          <w:caps/>
          <w:smallCaps/>
          <w:noProof/>
          <w:sz w:val="22"/>
          <w:szCs w:val="22"/>
          <w:lang w:eastAsia="ru-RU"/>
        </w:rPr>
      </w:pPr>
    </w:p>
    <w:p w14:paraId="34497B36" w14:textId="77777777" w:rsidR="00D3781B" w:rsidRPr="00361D17" w:rsidRDefault="00D3781B" w:rsidP="00961D8E">
      <w:pPr>
        <w:framePr w:hSpace="180" w:wrap="around" w:vAnchor="text" w:hAnchor="text" w:y="1"/>
        <w:tabs>
          <w:tab w:val="center" w:pos="388"/>
          <w:tab w:val="right" w:leader="dot" w:pos="9072"/>
        </w:tabs>
        <w:ind w:left="240" w:right="-81"/>
        <w:suppressOverlap/>
        <w:rPr>
          <w:bCs/>
          <w:i/>
          <w:iCs/>
          <w:caps/>
          <w:smallCaps/>
          <w:noProof/>
          <w:sz w:val="22"/>
          <w:szCs w:val="22"/>
          <w:lang w:eastAsia="ru-RU"/>
        </w:rPr>
      </w:pPr>
      <w:r w:rsidRPr="00361D17">
        <w:rPr>
          <w:bCs/>
          <w:i/>
          <w:iCs/>
          <w:caps/>
          <w:smallCaps/>
          <w:noProof/>
          <w:sz w:val="22"/>
          <w:szCs w:val="22"/>
          <w:lang w:eastAsia="ru-RU"/>
        </w:rPr>
        <w:t xml:space="preserve">Эмгек рыногу </w:t>
      </w:r>
    </w:p>
    <w:p w14:paraId="02088A0F" w14:textId="66D1FBDA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0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Б</w:t>
        </w:r>
        <w:r w:rsidRPr="00361D17">
          <w:rPr>
            <w:smallCaps/>
            <w:noProof/>
            <w:sz w:val="22"/>
            <w:szCs w:val="22"/>
            <w:lang w:eastAsia="ru-RU"/>
          </w:rPr>
          <w:t>ир кызматкердин орточо эмгек акысы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13</w:t>
        </w:r>
      </w:hyperlink>
    </w:p>
    <w:p w14:paraId="1CA500D9" w14:textId="1C31DC13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0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Э</w:t>
        </w:r>
        <w:r w:rsidRPr="00361D17">
          <w:rPr>
            <w:smallCaps/>
            <w:noProof/>
            <w:sz w:val="22"/>
            <w:szCs w:val="22"/>
            <w:lang w:eastAsia="ru-RU"/>
          </w:rPr>
          <w:t>мгек акыны тѳлѳѳ карыздары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13</w:t>
        </w:r>
      </w:hyperlink>
    </w:p>
    <w:p w14:paraId="011E3C6F" w14:textId="2B06A262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0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Катталган жумушсуздардын саны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13</w:t>
        </w:r>
      </w:hyperlink>
    </w:p>
    <w:p w14:paraId="095D5221" w14:textId="77777777" w:rsidR="00D3781B" w:rsidRPr="00361D17" w:rsidRDefault="00D3781B" w:rsidP="00D3781B">
      <w:pPr>
        <w:rPr>
          <w:sz w:val="22"/>
          <w:szCs w:val="22"/>
          <w:lang w:eastAsia="ru-RU"/>
        </w:rPr>
      </w:pPr>
    </w:p>
    <w:p w14:paraId="5C245EFA" w14:textId="77777777" w:rsidR="00D3781B" w:rsidRPr="00361D17" w:rsidRDefault="00D3781B" w:rsidP="00D3781B">
      <w:pPr>
        <w:tabs>
          <w:tab w:val="right" w:leader="dot" w:pos="7380"/>
        </w:tabs>
        <w:ind w:left="240" w:right="-81"/>
        <w:rPr>
          <w:bCs/>
          <w:i/>
          <w:iCs/>
          <w:caps/>
          <w:smallCaps/>
          <w:noProof/>
          <w:sz w:val="22"/>
          <w:szCs w:val="22"/>
          <w:lang w:eastAsia="ru-RU"/>
        </w:rPr>
      </w:pPr>
      <w:r w:rsidRPr="00361D17">
        <w:rPr>
          <w:bCs/>
          <w:i/>
          <w:iCs/>
          <w:caps/>
          <w:smallCaps/>
          <w:noProof/>
          <w:sz w:val="22"/>
          <w:szCs w:val="22"/>
          <w:lang w:eastAsia="ru-RU"/>
        </w:rPr>
        <w:t>Баалар</w:t>
      </w:r>
    </w:p>
    <w:p w14:paraId="7A5C965A" w14:textId="14528F72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1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Керектѳѳ бааларынын индекси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14</w:t>
        </w:r>
      </w:hyperlink>
    </w:p>
    <w:p w14:paraId="4D00EC5C" w14:textId="77777777" w:rsidR="00D3781B" w:rsidRPr="00361D17" w:rsidRDefault="00D3781B" w:rsidP="00961D8E">
      <w:pPr>
        <w:tabs>
          <w:tab w:val="right" w:leader="dot" w:pos="9072"/>
        </w:tabs>
        <w:rPr>
          <w:b/>
          <w:bCs/>
          <w:snapToGrid w:val="0"/>
          <w:sz w:val="22"/>
          <w:szCs w:val="22"/>
          <w:lang w:eastAsia="ru-RU"/>
        </w:rPr>
      </w:pPr>
    </w:p>
    <w:p w14:paraId="37787464" w14:textId="77777777" w:rsidR="00D3781B" w:rsidRPr="00361D17" w:rsidRDefault="00D3781B" w:rsidP="00961D8E">
      <w:pPr>
        <w:tabs>
          <w:tab w:val="right" w:leader="dot" w:pos="9072"/>
        </w:tabs>
        <w:rPr>
          <w:b/>
          <w:bCs/>
          <w:snapToGrid w:val="0"/>
          <w:sz w:val="22"/>
          <w:szCs w:val="22"/>
          <w:lang w:eastAsia="ru-RU"/>
        </w:rPr>
      </w:pPr>
      <w:r w:rsidRPr="00361D17">
        <w:rPr>
          <w:b/>
          <w:bCs/>
          <w:snapToGrid w:val="0"/>
          <w:sz w:val="22"/>
          <w:szCs w:val="22"/>
          <w:lang w:eastAsia="ru-RU"/>
        </w:rPr>
        <w:t>II.  Социалдык сектор</w:t>
      </w:r>
    </w:p>
    <w:p w14:paraId="2315FA8B" w14:textId="77777777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361D17">
        <w:rPr>
          <w:smallCaps/>
          <w:noProof/>
          <w:sz w:val="22"/>
          <w:szCs w:val="22"/>
          <w:lang w:eastAsia="ru-RU"/>
        </w:rPr>
        <w:t xml:space="preserve"> </w:t>
      </w:r>
    </w:p>
    <w:p w14:paraId="1D3974A6" w14:textId="6D30D40C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361D17">
        <w:rPr>
          <w:i/>
          <w:iCs/>
          <w:smallCaps/>
          <w:noProof/>
          <w:sz w:val="22"/>
          <w:szCs w:val="22"/>
          <w:lang w:eastAsia="ru-RU"/>
        </w:rPr>
        <w:t xml:space="preserve"> </w:t>
      </w:r>
      <w:hyperlink w:anchor="_Toc347148762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 xml:space="preserve">Облустагы катталган тѳрѳлгѳндѳрдүн, ѳлгѳндѳрдүн                       </w:t>
        </w:r>
        <w:r w:rsidR="00961D8E" w:rsidRPr="00361D17">
          <w:rPr>
            <w:bCs/>
            <w:smallCaps/>
            <w:noProof/>
            <w:sz w:val="22"/>
            <w:szCs w:val="22"/>
            <w:lang w:val="ky-KG" w:eastAsia="ru-RU"/>
          </w:rPr>
          <w:t xml:space="preserve">               </w:t>
        </w:r>
        <w:r w:rsidRPr="00361D17">
          <w:rPr>
            <w:bCs/>
            <w:smallCaps/>
            <w:noProof/>
            <w:sz w:val="22"/>
            <w:szCs w:val="22"/>
            <w:lang w:eastAsia="ru-RU"/>
          </w:rPr>
          <w:t xml:space="preserve">                                     саны жана коэффициенттери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14</w:t>
        </w:r>
      </w:hyperlink>
    </w:p>
    <w:p w14:paraId="403CC917" w14:textId="2C425EE5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1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О</w:t>
        </w:r>
        <w:r w:rsidRPr="00361D17">
          <w:rPr>
            <w:smallCaps/>
            <w:noProof/>
            <w:sz w:val="22"/>
            <w:szCs w:val="22"/>
            <w:lang w:eastAsia="ru-RU"/>
          </w:rPr>
          <w:t>блустагы калктын миграциясынын жалпы жыйынтыгы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15</w:t>
        </w:r>
      </w:hyperlink>
    </w:p>
    <w:p w14:paraId="76FB4773" w14:textId="58D4A42F" w:rsidR="00D3781B" w:rsidRPr="00361D17" w:rsidRDefault="00D3781B" w:rsidP="00961D8E">
      <w:pPr>
        <w:tabs>
          <w:tab w:val="right" w:leader="dot" w:pos="9072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1" w:history="1">
        <w:r w:rsidRPr="00361D17">
          <w:rPr>
            <w:bCs/>
            <w:smallCaps/>
            <w:noProof/>
            <w:sz w:val="22"/>
            <w:szCs w:val="22"/>
            <w:lang w:eastAsia="ru-RU"/>
          </w:rPr>
          <w:t>О</w:t>
        </w:r>
        <w:r w:rsidRPr="00361D17">
          <w:rPr>
            <w:smallCaps/>
            <w:noProof/>
            <w:sz w:val="22"/>
            <w:szCs w:val="22"/>
            <w:lang w:eastAsia="ru-RU"/>
          </w:rPr>
          <w:t xml:space="preserve">блустагы катталган никелердин, ажырашуулардын               </w:t>
        </w:r>
        <w:r w:rsidR="00961D8E" w:rsidRPr="00361D17">
          <w:rPr>
            <w:smallCaps/>
            <w:noProof/>
            <w:sz w:val="22"/>
            <w:szCs w:val="22"/>
            <w:lang w:val="ky-KG" w:eastAsia="ru-RU"/>
          </w:rPr>
          <w:t xml:space="preserve">                                           </w:t>
        </w:r>
        <w:r w:rsidRPr="00361D17">
          <w:rPr>
            <w:smallCaps/>
            <w:noProof/>
            <w:sz w:val="22"/>
            <w:szCs w:val="22"/>
            <w:lang w:eastAsia="ru-RU"/>
          </w:rPr>
          <w:t xml:space="preserve">               саны жана коэффициенттери</w:t>
        </w:r>
        <w:r w:rsidRPr="00361D17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361D17">
          <w:rPr>
            <w:smallCaps/>
            <w:noProof/>
            <w:webHidden/>
            <w:sz w:val="22"/>
            <w:szCs w:val="22"/>
            <w:lang w:eastAsia="ru-RU"/>
          </w:rPr>
          <w:t>15</w:t>
        </w:r>
      </w:hyperlink>
    </w:p>
    <w:p w14:paraId="20F10DA7" w14:textId="77777777" w:rsidR="00D3781B" w:rsidRPr="00361D17" w:rsidRDefault="00D3781B" w:rsidP="00D3781B">
      <w:pPr>
        <w:tabs>
          <w:tab w:val="right" w:leader="dot" w:pos="7380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361D17">
        <w:rPr>
          <w:smallCaps/>
          <w:noProof/>
          <w:sz w:val="22"/>
          <w:szCs w:val="22"/>
          <w:lang w:eastAsia="ru-RU"/>
        </w:rPr>
        <w:t xml:space="preserve">  </w:t>
      </w:r>
    </w:p>
    <w:p w14:paraId="5AA57158" w14:textId="77777777" w:rsidR="00D3781B" w:rsidRPr="00D3781B" w:rsidRDefault="00D3781B" w:rsidP="00D3781B">
      <w:pPr>
        <w:rPr>
          <w:b/>
          <w:bCs/>
          <w:sz w:val="22"/>
          <w:szCs w:val="22"/>
          <w:lang w:eastAsia="ru-RU"/>
        </w:rPr>
      </w:pPr>
      <w:r w:rsidRPr="00361D17">
        <w:rPr>
          <w:b/>
          <w:bCs/>
          <w:sz w:val="22"/>
          <w:szCs w:val="22"/>
          <w:lang w:eastAsia="ru-RU"/>
        </w:rPr>
        <w:fldChar w:fldCharType="end"/>
      </w:r>
    </w:p>
    <w:p w14:paraId="4E12EB4A" w14:textId="77777777" w:rsidR="00D3781B" w:rsidRPr="00D3781B" w:rsidRDefault="00D3781B" w:rsidP="00D3781B">
      <w:pPr>
        <w:rPr>
          <w:b/>
          <w:bCs/>
          <w:sz w:val="22"/>
          <w:szCs w:val="22"/>
          <w:lang w:eastAsia="ru-RU"/>
        </w:rPr>
      </w:pPr>
    </w:p>
    <w:p w14:paraId="46D953D8" w14:textId="77777777" w:rsidR="00D3781B" w:rsidRPr="00D3781B" w:rsidRDefault="00D3781B" w:rsidP="00D3781B">
      <w:pPr>
        <w:rPr>
          <w:b/>
          <w:bCs/>
          <w:sz w:val="22"/>
          <w:szCs w:val="22"/>
          <w:lang w:eastAsia="ru-RU"/>
        </w:rPr>
      </w:pPr>
    </w:p>
    <w:p w14:paraId="1A7256C5" w14:textId="77777777" w:rsidR="00D3781B" w:rsidRPr="00D3781B" w:rsidRDefault="00D3781B" w:rsidP="00D3781B">
      <w:pPr>
        <w:rPr>
          <w:b/>
          <w:bCs/>
          <w:sz w:val="22"/>
          <w:szCs w:val="22"/>
          <w:lang w:eastAsia="ru-RU"/>
        </w:rPr>
      </w:pPr>
    </w:p>
    <w:p w14:paraId="2F777A1E" w14:textId="77777777" w:rsidR="00D3781B" w:rsidRPr="00D3781B" w:rsidRDefault="00D3781B" w:rsidP="00D3781B">
      <w:pPr>
        <w:rPr>
          <w:b/>
          <w:bCs/>
          <w:sz w:val="22"/>
          <w:szCs w:val="22"/>
          <w:lang w:eastAsia="ru-RU"/>
        </w:rPr>
      </w:pPr>
    </w:p>
    <w:p w14:paraId="15948D5E" w14:textId="77777777" w:rsidR="00D3781B" w:rsidRPr="00D3781B" w:rsidRDefault="00D3781B" w:rsidP="00D3781B">
      <w:pPr>
        <w:rPr>
          <w:b/>
          <w:bCs/>
          <w:sz w:val="22"/>
          <w:szCs w:val="22"/>
          <w:lang w:eastAsia="ru-RU"/>
        </w:rPr>
      </w:pPr>
    </w:p>
    <w:p w14:paraId="7F001906" w14:textId="77777777" w:rsidR="00D3781B" w:rsidRPr="00D3781B" w:rsidRDefault="00D3781B" w:rsidP="00D3781B">
      <w:pPr>
        <w:rPr>
          <w:b/>
          <w:bCs/>
          <w:sz w:val="22"/>
          <w:szCs w:val="22"/>
          <w:lang w:eastAsia="ru-RU"/>
        </w:rPr>
      </w:pPr>
    </w:p>
    <w:p w14:paraId="497ED5A6" w14:textId="77777777" w:rsidR="00D3781B" w:rsidRPr="00D3781B" w:rsidRDefault="00D3781B" w:rsidP="0005057D">
      <w:pPr>
        <w:pageBreakBefore/>
        <w:rPr>
          <w:b/>
          <w:snapToGrid w:val="0"/>
          <w:sz w:val="22"/>
          <w:szCs w:val="22"/>
          <w:lang w:eastAsia="ru-RU"/>
        </w:rPr>
      </w:pPr>
      <w:proofErr w:type="spellStart"/>
      <w:r w:rsidRPr="00D3781B">
        <w:rPr>
          <w:b/>
          <w:bCs/>
          <w:snapToGrid w:val="0"/>
          <w:sz w:val="22"/>
          <w:szCs w:val="22"/>
          <w:lang w:eastAsia="ru-RU"/>
        </w:rPr>
        <w:lastRenderedPageBreak/>
        <w:t>Ѳнѳр</w:t>
      </w:r>
      <w:proofErr w:type="spellEnd"/>
      <w:r w:rsidRPr="00D3781B">
        <w:rPr>
          <w:b/>
          <w:bCs/>
          <w:snapToGrid w:val="0"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napToGrid w:val="0"/>
          <w:sz w:val="22"/>
          <w:szCs w:val="22"/>
          <w:lang w:eastAsia="ru-RU"/>
        </w:rPr>
        <w:t>жай</w:t>
      </w:r>
      <w:proofErr w:type="spellEnd"/>
      <w:r w:rsidRPr="00D3781B">
        <w:rPr>
          <w:b/>
          <w:bCs/>
          <w:snapToGrid w:val="0"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napToGrid w:val="0"/>
          <w:sz w:val="22"/>
          <w:szCs w:val="22"/>
          <w:lang w:eastAsia="ru-RU"/>
        </w:rPr>
        <w:t>продукциясынын</w:t>
      </w:r>
      <w:proofErr w:type="spellEnd"/>
      <w:r w:rsidRPr="00D3781B">
        <w:rPr>
          <w:b/>
          <w:bCs/>
          <w:snapToGrid w:val="0"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napToGrid w:val="0"/>
          <w:sz w:val="22"/>
          <w:szCs w:val="22"/>
          <w:lang w:eastAsia="ru-RU"/>
        </w:rPr>
        <w:t>аймактар</w:t>
      </w:r>
      <w:proofErr w:type="spellEnd"/>
      <w:r w:rsidRPr="00D3781B">
        <w:rPr>
          <w:b/>
          <w:bCs/>
          <w:snapToGrid w:val="0"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napToGrid w:val="0"/>
          <w:sz w:val="22"/>
          <w:szCs w:val="22"/>
          <w:lang w:eastAsia="ru-RU"/>
        </w:rPr>
        <w:t>боюнча</w:t>
      </w:r>
      <w:proofErr w:type="spellEnd"/>
      <w:r w:rsidRPr="00D3781B">
        <w:rPr>
          <w:b/>
          <w:bCs/>
          <w:snapToGrid w:val="0"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napToGrid w:val="0"/>
          <w:sz w:val="22"/>
          <w:szCs w:val="22"/>
          <w:lang w:eastAsia="ru-RU"/>
        </w:rPr>
        <w:t>кѳлѳмү</w:t>
      </w:r>
      <w:proofErr w:type="spellEnd"/>
    </w:p>
    <w:p w14:paraId="21D713A7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>(млн. сом)</w:t>
      </w:r>
    </w:p>
    <w:p w14:paraId="5319B90C" w14:textId="77777777" w:rsidR="00D3781B" w:rsidRPr="00D3781B" w:rsidRDefault="00D3781B" w:rsidP="00D3781B">
      <w:pPr>
        <w:rPr>
          <w:sz w:val="10"/>
          <w:szCs w:val="1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28"/>
        <w:gridCol w:w="1194"/>
        <w:gridCol w:w="1195"/>
        <w:gridCol w:w="1195"/>
        <w:gridCol w:w="1193"/>
      </w:tblGrid>
      <w:tr w:rsidR="00D3781B" w:rsidRPr="00D3781B" w14:paraId="39A31F9D" w14:textId="77777777" w:rsidTr="0088463A">
        <w:trPr>
          <w:cantSplit/>
          <w:trHeight w:val="284"/>
        </w:trPr>
        <w:tc>
          <w:tcPr>
            <w:tcW w:w="237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CDCD0D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570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3A0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D3781B" w:rsidRPr="00D3781B" w14:paraId="40106AF9" w14:textId="77777777" w:rsidTr="0088463A">
        <w:trPr>
          <w:cantSplit/>
          <w:trHeight w:val="284"/>
        </w:trPr>
        <w:tc>
          <w:tcPr>
            <w:tcW w:w="237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200AF6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462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4AE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январь-сентябрь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AE3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C76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январь-сентябрь</w:t>
            </w:r>
          </w:p>
        </w:tc>
      </w:tr>
      <w:tr w:rsidR="00D3781B" w:rsidRPr="00D3781B" w14:paraId="08CDF77B" w14:textId="77777777" w:rsidTr="0088463A">
        <w:trPr>
          <w:cantSplit/>
          <w:trHeight w:val="284"/>
        </w:trPr>
        <w:tc>
          <w:tcPr>
            <w:tcW w:w="23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E4A0E8" w14:textId="77777777" w:rsidR="00D3781B" w:rsidRPr="00D3781B" w:rsidRDefault="00D3781B" w:rsidP="00D3781B">
            <w:pPr>
              <w:keepNext/>
              <w:outlineLvl w:val="7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656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6DFDC4F0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14668,4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3B79112A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98839,6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2E945A57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11251,2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0C5A8C88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101764,6</w:t>
            </w:r>
          </w:p>
        </w:tc>
      </w:tr>
      <w:tr w:rsidR="00D3781B" w:rsidRPr="00D3781B" w14:paraId="68333BE8" w14:textId="77777777" w:rsidTr="0088463A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9BD464" w14:textId="77777777" w:rsidR="00D3781B" w:rsidRPr="00D3781B" w:rsidRDefault="00D3781B" w:rsidP="00D3781B">
            <w:pPr>
              <w:rPr>
                <w:i/>
                <w:sz w:val="18"/>
                <w:szCs w:val="18"/>
                <w:lang w:eastAsia="ru-RU"/>
              </w:rPr>
            </w:pPr>
            <w:r w:rsidRPr="00D3781B">
              <w:rPr>
                <w:i/>
                <w:sz w:val="18"/>
                <w:szCs w:val="18"/>
                <w:lang w:eastAsia="ru-RU"/>
              </w:rPr>
              <w:t xml:space="preserve">   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анын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ичинде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2FEEB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E511D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0EAEDA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ACEE0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74D7DB28" w14:textId="77777777" w:rsidTr="0088463A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8E1F2E" w14:textId="77777777" w:rsidR="00D3781B" w:rsidRPr="00D3781B" w:rsidRDefault="00D3781B" w:rsidP="00D3781B">
            <w:pPr>
              <w:rPr>
                <w:i/>
                <w:sz w:val="18"/>
                <w:szCs w:val="18"/>
                <w:lang w:eastAsia="ru-RU"/>
              </w:rPr>
            </w:pPr>
            <w:r w:rsidRPr="00D3781B">
              <w:rPr>
                <w:i/>
                <w:sz w:val="18"/>
                <w:szCs w:val="18"/>
                <w:lang w:eastAsia="ru-RU"/>
              </w:rPr>
              <w:t xml:space="preserve"> -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электр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энергиясын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бѳлүштүрүү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D3781B">
              <w:rPr>
                <w:i/>
                <w:sz w:val="18"/>
                <w:szCs w:val="18"/>
                <w:lang w:eastAsia="ru-RU"/>
              </w:rPr>
              <w:t>боюнча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тейлѳѳлѳрдү</w:t>
            </w:r>
            <w:proofErr w:type="spellEnd"/>
            <w:proofErr w:type="gram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эсепке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албаганда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374EF0C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14348,4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776CD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95422,7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98361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10778,3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5F3DF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97760,4</w:t>
            </w:r>
          </w:p>
        </w:tc>
      </w:tr>
      <w:tr w:rsidR="00D3781B" w:rsidRPr="00D3781B" w14:paraId="4D90F6F0" w14:textId="77777777" w:rsidTr="0088463A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FF7C81" w14:textId="77777777" w:rsidR="00D3781B" w:rsidRPr="00D3781B" w:rsidRDefault="00D3781B" w:rsidP="00D3781B">
            <w:pPr>
              <w:rPr>
                <w:i/>
                <w:sz w:val="18"/>
                <w:szCs w:val="18"/>
                <w:lang w:eastAsia="ru-RU"/>
              </w:rPr>
            </w:pPr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анын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ичинде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райондор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5814C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1225E8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903B8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E487A8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22EE4D8F" w14:textId="77777777" w:rsidTr="0088463A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5E3EFC" w14:textId="77777777" w:rsidR="00D3781B" w:rsidRPr="00D3781B" w:rsidRDefault="00D3781B" w:rsidP="00D3781B">
            <w:pPr>
              <w:rPr>
                <w:b/>
                <w:i/>
                <w:sz w:val="18"/>
                <w:szCs w:val="18"/>
                <w:lang w:eastAsia="ru-RU"/>
              </w:rPr>
            </w:pPr>
            <w:r w:rsidRPr="00D3781B">
              <w:rPr>
                <w:b/>
                <w:i/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b/>
                <w:i/>
                <w:sz w:val="18"/>
                <w:szCs w:val="18"/>
                <w:lang w:eastAsia="ru-RU"/>
              </w:rPr>
              <w:t>Суу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33A335A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112,4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4EBF1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701,3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0559ED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79,5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57B60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733,0</w:t>
            </w:r>
          </w:p>
        </w:tc>
      </w:tr>
      <w:tr w:rsidR="00D3781B" w:rsidRPr="00D3781B" w14:paraId="09DC9CF2" w14:textId="77777777" w:rsidTr="0088463A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2230D5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Жети-Ѳгуз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59B8129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13769,1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5AE72C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91853,3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75945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9788,6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C9480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92360,6</w:t>
            </w:r>
          </w:p>
        </w:tc>
      </w:tr>
      <w:tr w:rsidR="00D3781B" w:rsidRPr="00D3781B" w14:paraId="6996F62B" w14:textId="77777777" w:rsidTr="0088463A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7D9B12" w14:textId="77777777" w:rsidR="00D3781B" w:rsidRPr="00D3781B" w:rsidRDefault="00D3781B" w:rsidP="00D3781B">
            <w:pPr>
              <w:rPr>
                <w:i/>
                <w:sz w:val="18"/>
                <w:szCs w:val="18"/>
                <w:lang w:eastAsia="ru-RU"/>
              </w:rPr>
            </w:pPr>
            <w:r w:rsidRPr="00D3781B">
              <w:rPr>
                <w:i/>
                <w:sz w:val="18"/>
                <w:szCs w:val="18"/>
                <w:lang w:eastAsia="ru-RU"/>
              </w:rPr>
              <w:t xml:space="preserve"> -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электр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энергиясын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бѳлүштүрүү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боюнча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тейлѳѳлѳрдү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эсепке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албаганда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40B2F35B" w14:textId="77777777" w:rsidR="00D3781B" w:rsidRPr="00D3781B" w:rsidRDefault="00D3781B" w:rsidP="00D3781B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142,7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2EC09A" w14:textId="77777777" w:rsidR="00D3781B" w:rsidRPr="00D3781B" w:rsidRDefault="00D3781B" w:rsidP="00D3781B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1128,3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9FA5EB" w14:textId="77777777" w:rsidR="00D3781B" w:rsidRPr="00D3781B" w:rsidRDefault="00D3781B" w:rsidP="00D3781B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371,3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ACF745" w14:textId="77777777" w:rsidR="00D3781B" w:rsidRPr="00D3781B" w:rsidRDefault="00D3781B" w:rsidP="00D3781B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2190,2</w:t>
            </w:r>
          </w:p>
        </w:tc>
      </w:tr>
      <w:tr w:rsidR="00D3781B" w:rsidRPr="00D3781B" w14:paraId="68DF670F" w14:textId="77777777" w:rsidTr="0088463A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F6EC33C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Ысык-Кѳл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3744B90D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106,2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7C02E9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826,7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8880A8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282,6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1BC88F7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1554,3</w:t>
            </w:r>
          </w:p>
        </w:tc>
      </w:tr>
      <w:tr w:rsidR="00D3781B" w:rsidRPr="00D3781B" w14:paraId="49097E5C" w14:textId="77777777" w:rsidTr="0088463A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81AA0D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Тоң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52659B60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61,5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F0685D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393,7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4A873D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63,7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E33171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485,5</w:t>
            </w:r>
          </w:p>
        </w:tc>
      </w:tr>
      <w:tr w:rsidR="00D3781B" w:rsidRPr="00D3781B" w14:paraId="536FA7B1" w14:textId="77777777" w:rsidTr="0088463A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416152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Түп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433F4EB8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99,4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EBBD111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575,0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506C6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109,8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65C066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659,4</w:t>
            </w:r>
          </w:p>
        </w:tc>
      </w:tr>
      <w:tr w:rsidR="00D3781B" w:rsidRPr="00D3781B" w14:paraId="0E220EE4" w14:textId="77777777" w:rsidTr="0088463A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D810332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5964837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364,5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1407B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3328,2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B795DD0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647,2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10B5F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4629,3</w:t>
            </w:r>
          </w:p>
        </w:tc>
      </w:tr>
      <w:tr w:rsidR="00D3781B" w:rsidRPr="00D3781B" w14:paraId="4A4D4C09" w14:textId="77777777" w:rsidTr="0088463A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A1F6DA" w14:textId="77777777" w:rsidR="00D3781B" w:rsidRPr="00D3781B" w:rsidRDefault="00D3781B" w:rsidP="00D3781B">
            <w:pPr>
              <w:rPr>
                <w:i/>
                <w:sz w:val="18"/>
                <w:szCs w:val="18"/>
                <w:lang w:eastAsia="ru-RU"/>
              </w:rPr>
            </w:pPr>
            <w:r w:rsidRPr="00D3781B">
              <w:rPr>
                <w:i/>
                <w:sz w:val="18"/>
                <w:szCs w:val="18"/>
                <w:lang w:eastAsia="ru-RU"/>
              </w:rPr>
              <w:t xml:space="preserve"> -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электр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энергиясын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бѳлүштүрүү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D3781B">
              <w:rPr>
                <w:i/>
                <w:sz w:val="18"/>
                <w:szCs w:val="18"/>
                <w:lang w:eastAsia="ru-RU"/>
              </w:rPr>
              <w:t>боюнча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тейлѳѳлѳрдү</w:t>
            </w:r>
            <w:proofErr w:type="spellEnd"/>
            <w:proofErr w:type="gram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эсепке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албаганда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1F87E19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199,3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E7046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1395,0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A0980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356,8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F4BEE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2317,0</w:t>
            </w:r>
          </w:p>
        </w:tc>
      </w:tr>
      <w:tr w:rsidR="00D3781B" w:rsidRPr="00D3781B" w14:paraId="1B69596A" w14:textId="77777777" w:rsidTr="0088463A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AC91E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56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5B24131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155,3</w:t>
            </w: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BBE9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1161,4</w:t>
            </w: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4C16E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279,8</w:t>
            </w: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85B0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1342,5</w:t>
            </w:r>
          </w:p>
        </w:tc>
      </w:tr>
    </w:tbl>
    <w:p w14:paraId="3397F5A0" w14:textId="77777777" w:rsidR="00D3781B" w:rsidRPr="00D3781B" w:rsidRDefault="00D3781B" w:rsidP="00D3781B">
      <w:pPr>
        <w:keepNext/>
        <w:outlineLvl w:val="1"/>
        <w:rPr>
          <w:b/>
          <w:bCs/>
          <w:sz w:val="22"/>
          <w:szCs w:val="22"/>
          <w:lang w:eastAsia="ru-RU"/>
        </w:rPr>
      </w:pPr>
      <w:bookmarkStart w:id="6" w:name="_Toc347148738"/>
    </w:p>
    <w:p w14:paraId="67B6C4DA" w14:textId="77777777" w:rsidR="00D3781B" w:rsidRPr="00D3781B" w:rsidRDefault="00D3781B" w:rsidP="00D3781B">
      <w:pPr>
        <w:keepNext/>
        <w:outlineLvl w:val="1"/>
        <w:rPr>
          <w:b/>
          <w:bCs/>
          <w:sz w:val="22"/>
          <w:szCs w:val="22"/>
          <w:lang w:eastAsia="ru-RU"/>
        </w:rPr>
      </w:pPr>
    </w:p>
    <w:p w14:paraId="69AAD535" w14:textId="77777777" w:rsidR="00D3781B" w:rsidRPr="00D3781B" w:rsidRDefault="00D3781B" w:rsidP="00D3781B">
      <w:pPr>
        <w:keepNext/>
        <w:outlineLvl w:val="1"/>
        <w:rPr>
          <w:b/>
          <w:bCs/>
          <w:sz w:val="22"/>
          <w:szCs w:val="22"/>
          <w:lang w:eastAsia="ru-RU"/>
        </w:rPr>
      </w:pPr>
      <w:proofErr w:type="spellStart"/>
      <w:r w:rsidRPr="00D3781B">
        <w:rPr>
          <w:b/>
          <w:bCs/>
          <w:sz w:val="22"/>
          <w:szCs w:val="22"/>
          <w:lang w:eastAsia="ru-RU"/>
        </w:rPr>
        <w:t>Экономикалык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ишмердиктин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түрлѳрү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боюнча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ѳнѳр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жай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продукцияларын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ѳндүрүү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 </w:t>
      </w:r>
      <w:proofErr w:type="spellStart"/>
      <w:r w:rsidRPr="00D3781B">
        <w:rPr>
          <w:b/>
          <w:bCs/>
          <w:sz w:val="22"/>
          <w:szCs w:val="22"/>
          <w:lang w:eastAsia="ru-RU"/>
        </w:rPr>
        <w:t>кѳлѳмү</w:t>
      </w:r>
      <w:bookmarkEnd w:id="6"/>
      <w:proofErr w:type="spellEnd"/>
    </w:p>
    <w:p w14:paraId="59C22F50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>(млн. сом)</w:t>
      </w:r>
    </w:p>
    <w:p w14:paraId="099E00D5" w14:textId="77777777" w:rsidR="00D3781B" w:rsidRPr="00D3781B" w:rsidRDefault="00D3781B" w:rsidP="00D3781B">
      <w:pPr>
        <w:rPr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2"/>
        <w:gridCol w:w="1204"/>
        <w:gridCol w:w="1202"/>
        <w:gridCol w:w="1375"/>
        <w:gridCol w:w="1202"/>
      </w:tblGrid>
      <w:tr w:rsidR="00D3781B" w:rsidRPr="00D3781B" w14:paraId="47FDA433" w14:textId="77777777" w:rsidTr="0088463A">
        <w:trPr>
          <w:cantSplit/>
          <w:trHeight w:val="284"/>
        </w:trPr>
        <w:tc>
          <w:tcPr>
            <w:tcW w:w="2264" w:type="pct"/>
            <w:vMerge w:val="restart"/>
            <w:vAlign w:val="center"/>
          </w:tcPr>
          <w:p w14:paraId="0D92AD0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21" w:type="pct"/>
            <w:gridSpan w:val="2"/>
            <w:tcBorders>
              <w:bottom w:val="single" w:sz="4" w:space="0" w:color="auto"/>
            </w:tcBorders>
            <w:vAlign w:val="center"/>
          </w:tcPr>
          <w:p w14:paraId="4F0450C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415" w:type="pct"/>
            <w:gridSpan w:val="2"/>
            <w:tcBorders>
              <w:bottom w:val="single" w:sz="4" w:space="0" w:color="auto"/>
            </w:tcBorders>
            <w:vAlign w:val="center"/>
          </w:tcPr>
          <w:p w14:paraId="739C2328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D3781B" w:rsidRPr="00D3781B" w14:paraId="5962E61C" w14:textId="77777777" w:rsidTr="0005057D">
        <w:trPr>
          <w:cantSplit/>
          <w:trHeight w:val="284"/>
        </w:trPr>
        <w:tc>
          <w:tcPr>
            <w:tcW w:w="2264" w:type="pct"/>
            <w:vMerge/>
            <w:tcBorders>
              <w:bottom w:val="single" w:sz="4" w:space="0" w:color="auto"/>
            </w:tcBorders>
          </w:tcPr>
          <w:p w14:paraId="68911D4E" w14:textId="77777777" w:rsidR="00D3781B" w:rsidRPr="00D3781B" w:rsidRDefault="00D3781B" w:rsidP="00D3781B">
            <w:pPr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E1EF1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5C2B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январь-сентябрь</w:t>
            </w:r>
          </w:p>
        </w:tc>
        <w:tc>
          <w:tcPr>
            <w:tcW w:w="7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BC50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A2F37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январь-сентябрь</w:t>
            </w:r>
          </w:p>
        </w:tc>
      </w:tr>
      <w:tr w:rsidR="00D3781B" w:rsidRPr="00D3781B" w14:paraId="264E54EB" w14:textId="77777777" w:rsidTr="0005057D">
        <w:trPr>
          <w:cantSplit/>
          <w:trHeight w:val="284"/>
        </w:trPr>
        <w:tc>
          <w:tcPr>
            <w:tcW w:w="2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229DE8" w14:textId="77777777" w:rsidR="00D3781B" w:rsidRPr="00D3781B" w:rsidRDefault="00D3781B" w:rsidP="00D3781B">
            <w:pPr>
              <w:keepNext/>
              <w:outlineLvl w:val="0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eastAsia="ru-RU"/>
              </w:rPr>
              <w:t>Баардыгы</w:t>
            </w:r>
            <w:proofErr w:type="spellEnd"/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510B009" w14:textId="77777777" w:rsidR="00D3781B" w:rsidRPr="00D3781B" w:rsidRDefault="00D3781B" w:rsidP="00D3781B">
            <w:pPr>
              <w:ind w:right="-108" w:hanging="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14668,4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2C3E328C" w14:textId="77777777" w:rsidR="00D3781B" w:rsidRPr="00D3781B" w:rsidRDefault="00D3781B" w:rsidP="00D3781B">
            <w:pPr>
              <w:ind w:right="-108" w:hanging="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98839,6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925E033" w14:textId="77777777" w:rsidR="00D3781B" w:rsidRPr="00D3781B" w:rsidRDefault="00D3781B" w:rsidP="00D3781B">
            <w:pPr>
              <w:ind w:right="-108" w:hanging="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11251,2</w:t>
            </w:r>
          </w:p>
        </w:tc>
        <w:tc>
          <w:tcPr>
            <w:tcW w:w="66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6D16FF55" w14:textId="77777777" w:rsidR="00D3781B" w:rsidRPr="00D3781B" w:rsidRDefault="00D3781B" w:rsidP="00D3781B">
            <w:pPr>
              <w:ind w:right="-108" w:hanging="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101764,6</w:t>
            </w:r>
          </w:p>
        </w:tc>
      </w:tr>
      <w:tr w:rsidR="00D3781B" w:rsidRPr="00D3781B" w14:paraId="2C2D2919" w14:textId="77777777" w:rsidTr="0005057D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1C8AB9" w14:textId="77777777" w:rsidR="00D3781B" w:rsidRPr="00D3781B" w:rsidRDefault="00D3781B" w:rsidP="00D3781B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val="en-US" w:eastAsia="ru-RU"/>
              </w:rPr>
              <w:t>I</w:t>
            </w:r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eastAsia="ru-RU"/>
              </w:rPr>
              <w:t>Пайдалуу</w:t>
            </w:r>
            <w:proofErr w:type="spellEnd"/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eastAsia="ru-RU"/>
              </w:rPr>
              <w:t>кендерди</w:t>
            </w:r>
            <w:proofErr w:type="spellEnd"/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eastAsia="ru-RU"/>
              </w:rPr>
              <w:t>казуу</w:t>
            </w:r>
            <w:proofErr w:type="spellEnd"/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029C65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127,2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36A994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894,3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F147945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256,0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7D121F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1757,6</w:t>
            </w:r>
          </w:p>
        </w:tc>
      </w:tr>
      <w:tr w:rsidR="00D3781B" w:rsidRPr="00D3781B" w14:paraId="6443BFA2" w14:textId="77777777" w:rsidTr="0005057D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8E650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-</w:t>
            </w:r>
            <w:proofErr w:type="spellStart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таш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к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ѳ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м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ү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р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к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ү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р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ѳң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к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ѳ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м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ү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р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(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лигнит</w:t>
            </w:r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) </w:t>
            </w:r>
            <w:proofErr w:type="spellStart"/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казуу</w:t>
            </w:r>
            <w:proofErr w:type="spellEnd"/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C7435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6F537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E20DE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F3BCD6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34BA5B5C" w14:textId="77777777" w:rsidTr="0005057D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1B942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- башка металл </w:t>
            </w:r>
            <w:proofErr w:type="spellStart"/>
            <w:proofErr w:type="gramStart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рудасын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казуу</w:t>
            </w:r>
            <w:proofErr w:type="spellEnd"/>
            <w:proofErr w:type="gram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10528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95,9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3A9FC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696,6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01102A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231,9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A01E6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1506,2</w:t>
            </w:r>
          </w:p>
        </w:tc>
      </w:tr>
      <w:tr w:rsidR="00D3781B" w:rsidRPr="00D3781B" w14:paraId="67DBE129" w14:textId="77777777" w:rsidTr="0005057D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4FB661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- башка </w:t>
            </w:r>
            <w:proofErr w:type="spellStart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пайдалуу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кендерди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казуу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149EE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31,3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20BA8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192,8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A129E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24,1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D27B9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251,4</w:t>
            </w:r>
          </w:p>
        </w:tc>
      </w:tr>
      <w:tr w:rsidR="00D3781B" w:rsidRPr="00D3781B" w14:paraId="50837551" w14:textId="77777777" w:rsidTr="0005057D">
        <w:trPr>
          <w:cantSplit/>
          <w:trHeight w:val="373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59E085" w14:textId="77777777" w:rsidR="00D3781B" w:rsidRPr="00D3781B" w:rsidRDefault="00D3781B" w:rsidP="00D3781B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val="en-US" w:eastAsia="ru-RU"/>
              </w:rPr>
              <w:t>II</w:t>
            </w:r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eastAsia="ru-RU"/>
              </w:rPr>
              <w:t>.</w:t>
            </w:r>
            <w:proofErr w:type="spellStart"/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eastAsia="ru-RU"/>
              </w:rPr>
              <w:t>Иштет</w:t>
            </w:r>
            <w:r w:rsidRPr="00D3781B">
              <w:rPr>
                <w:rFonts w:ascii="Cambria" w:hAnsi="Cambria" w:cs="Cambria"/>
                <w:b/>
                <w:bCs/>
                <w:sz w:val="18"/>
                <w:szCs w:val="18"/>
                <w:lang w:eastAsia="ru-RU"/>
              </w:rPr>
              <w:t>үү</w:t>
            </w:r>
            <w:proofErr w:type="spellEnd"/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Cambria" w:hAnsi="Cambria" w:cs="Cambria"/>
                <w:b/>
                <w:bCs/>
                <w:sz w:val="18"/>
                <w:szCs w:val="18"/>
                <w:lang w:eastAsia="ru-RU"/>
              </w:rPr>
              <w:t>ѳ</w:t>
            </w:r>
            <w:r w:rsidRPr="00D3781B">
              <w:rPr>
                <w:rFonts w:ascii="Times New Roman Krg" w:hAnsi="Times New Roman Krg" w:cs="Times New Roman Krg"/>
                <w:b/>
                <w:bCs/>
                <w:sz w:val="18"/>
                <w:szCs w:val="18"/>
                <w:lang w:eastAsia="ru-RU"/>
              </w:rPr>
              <w:t>н</w:t>
            </w:r>
            <w:r w:rsidRPr="00D3781B">
              <w:rPr>
                <w:rFonts w:ascii="Cambria" w:hAnsi="Cambria" w:cs="Cambria"/>
                <w:b/>
                <w:bCs/>
                <w:sz w:val="18"/>
                <w:szCs w:val="18"/>
                <w:lang w:eastAsia="ru-RU"/>
              </w:rPr>
              <w:t>ѳ</w:t>
            </w:r>
            <w:r w:rsidRPr="00D3781B">
              <w:rPr>
                <w:rFonts w:ascii="Times New Roman Krg" w:hAnsi="Times New Roman Krg" w:cs="Times New Roman Krg"/>
                <w:b/>
                <w:bCs/>
                <w:sz w:val="18"/>
                <w:szCs w:val="18"/>
                <w:lang w:eastAsia="ru-RU"/>
              </w:rPr>
              <w:t>р</w:t>
            </w:r>
            <w:proofErr w:type="spellEnd"/>
            <w:r w:rsidRPr="00D3781B">
              <w:rPr>
                <w:rFonts w:ascii="Times New Roman Krg" w:hAnsi="Times New Roman Krg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 w:cs="Times New Roman Krg"/>
                <w:b/>
                <w:bCs/>
                <w:sz w:val="18"/>
                <w:szCs w:val="18"/>
                <w:lang w:eastAsia="ru-RU"/>
              </w:rPr>
              <w:t>жайы</w:t>
            </w:r>
            <w:proofErr w:type="spellEnd"/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074D79" w14:textId="77777777" w:rsidR="00D3781B" w:rsidRPr="00D3781B" w:rsidRDefault="00D3781B" w:rsidP="00D3781B">
            <w:pPr>
              <w:ind w:right="-108" w:hanging="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color w:val="000000"/>
                <w:sz w:val="18"/>
                <w:szCs w:val="18"/>
                <w:lang w:eastAsia="ru-RU"/>
              </w:rPr>
              <w:t>14135,9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33D7E0" w14:textId="77777777" w:rsidR="00D3781B" w:rsidRPr="00D3781B" w:rsidRDefault="00D3781B" w:rsidP="00D3781B">
            <w:pPr>
              <w:ind w:right="-108" w:hanging="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color w:val="000000"/>
                <w:sz w:val="18"/>
                <w:szCs w:val="18"/>
                <w:lang w:eastAsia="ru-RU"/>
              </w:rPr>
              <w:t>93984,4</w:t>
            </w:r>
          </w:p>
        </w:tc>
        <w:tc>
          <w:tcPr>
            <w:tcW w:w="7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ED79B4" w14:textId="77777777" w:rsidR="00D3781B" w:rsidRPr="00D3781B" w:rsidRDefault="00D3781B" w:rsidP="00D3781B">
            <w:pPr>
              <w:ind w:right="-108" w:hanging="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10302,2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62B33F" w14:textId="77777777" w:rsidR="00D3781B" w:rsidRPr="00D3781B" w:rsidRDefault="00D3781B" w:rsidP="00D3781B">
            <w:pPr>
              <w:ind w:right="-108" w:hanging="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94985,2</w:t>
            </w:r>
          </w:p>
        </w:tc>
      </w:tr>
      <w:tr w:rsidR="00D3781B" w:rsidRPr="00D3781B" w14:paraId="482FACC7" w14:textId="77777777" w:rsidTr="0005057D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3880D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Тамак </w:t>
            </w:r>
            <w:proofErr w:type="spellStart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аш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азыктарын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ѳ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нд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ү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р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үү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, (</w:t>
            </w:r>
            <w:proofErr w:type="spellStart"/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суусундуктар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кошо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B283F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220,9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7DF48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1850,1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1B79D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307,7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1D5AC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2401,0</w:t>
            </w:r>
          </w:p>
        </w:tc>
      </w:tr>
      <w:tr w:rsidR="00D3781B" w:rsidRPr="00D3781B" w14:paraId="1ADDAB27" w14:textId="77777777" w:rsidTr="0005057D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043937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Текстиль </w:t>
            </w:r>
            <w:proofErr w:type="spellStart"/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ѳ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нд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ү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р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ү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ш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ү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тиг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үү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, 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бут</w:t>
            </w:r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кийим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булгаары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булгаарыдан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жасалган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буюмдар</w:t>
            </w:r>
            <w:proofErr w:type="spellEnd"/>
            <w:r w:rsidRPr="00D3781B">
              <w:rPr>
                <w:rFonts w:ascii="Times New Roman Krg" w:hAnsi="Times New Roman Krg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ѳ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нд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ү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р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ү</w:t>
            </w:r>
            <w:r w:rsidRPr="00D3781B">
              <w:rPr>
                <w:rFonts w:ascii="Times New Roman Krg" w:hAnsi="Times New Roman Krg" w:cs="Times New Roman Krg"/>
                <w:sz w:val="18"/>
                <w:szCs w:val="18"/>
                <w:lang w:eastAsia="ru-RU"/>
              </w:rPr>
              <w:t>ш</w:t>
            </w:r>
            <w:r w:rsidRPr="00D3781B">
              <w:rPr>
                <w:rFonts w:ascii="Cambria" w:hAnsi="Cambria" w:cs="Cambria"/>
                <w:sz w:val="18"/>
                <w:szCs w:val="18"/>
                <w:lang w:eastAsia="ru-RU"/>
              </w:rPr>
              <w:t>ү</w:t>
            </w:r>
            <w:proofErr w:type="spellEnd"/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513D48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53,9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CD78A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362,2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9A027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26,6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5E909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224,2</w:t>
            </w:r>
          </w:p>
        </w:tc>
      </w:tr>
      <w:tr w:rsidR="00D3781B" w:rsidRPr="00D3781B" w14:paraId="1A25F16C" w14:textId="77777777" w:rsidTr="0088463A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5B427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Жыгачтан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кагаздан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жасалган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буюмдарды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чыгаруу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ѳндүрүшү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басмакана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ишмердиги</w:t>
            </w:r>
            <w:proofErr w:type="spellEnd"/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12AB9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3,0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04D020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26,6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554191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3,4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653711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21,4</w:t>
            </w:r>
          </w:p>
        </w:tc>
      </w:tr>
      <w:tr w:rsidR="00D3781B" w:rsidRPr="00D3781B" w14:paraId="2DC0C848" w14:textId="77777777" w:rsidTr="0088463A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AB77F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Химиялык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продуктыларды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ѳндүрүү</w:t>
            </w:r>
            <w:proofErr w:type="spellEnd"/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259C9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2F420B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A99107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D1946D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0,5</w:t>
            </w:r>
          </w:p>
        </w:tc>
      </w:tr>
      <w:tr w:rsidR="00D3781B" w:rsidRPr="00D3781B" w14:paraId="35F31F7E" w14:textId="77777777" w:rsidTr="0088463A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D041E1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Резина, пластмасса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ѳндүрүшү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, башка металл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эмес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минералдык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продуктыларынын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ѳндүрүшү</w:t>
            </w:r>
            <w:proofErr w:type="spellEnd"/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B7C38C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338,0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79AA3D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2253,7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28CA45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679,5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88A1FD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3562,3</w:t>
            </w:r>
          </w:p>
        </w:tc>
      </w:tr>
      <w:tr w:rsidR="00D3781B" w:rsidRPr="00D3781B" w14:paraId="4AACD5D7" w14:textId="77777777" w:rsidTr="0088463A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0BEFB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Негизги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металл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ѳндүрүү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даяр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металл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буюмдарынын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ѳндүрүшү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(машина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жабдуулардын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ѳндүрүшүн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кошпогондо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3F7987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13479,5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CA00EE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89295,4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368845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9241,2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BA8ED8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88512,5</w:t>
            </w:r>
          </w:p>
        </w:tc>
      </w:tr>
      <w:tr w:rsidR="00D3781B" w:rsidRPr="00D3781B" w14:paraId="2E302DD5" w14:textId="77777777" w:rsidTr="0088463A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9480B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Электрондук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оптикалык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жабдууларды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ѳндүрүү</w:t>
            </w:r>
            <w:proofErr w:type="spellEnd"/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31B67C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D6992C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39,3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6302FA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1A0502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60,1</w:t>
            </w:r>
          </w:p>
        </w:tc>
      </w:tr>
      <w:tr w:rsidR="00D3781B" w:rsidRPr="00D3781B" w14:paraId="4D0E96AF" w14:textId="77777777" w:rsidTr="0088463A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5AFE7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Электр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жабдууларын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ѳндүрүү</w:t>
            </w:r>
            <w:proofErr w:type="spellEnd"/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2E052D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2D73D3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653BCB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7BE50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11,0</w:t>
            </w:r>
          </w:p>
        </w:tc>
      </w:tr>
      <w:tr w:rsidR="00D3781B" w:rsidRPr="00D3781B" w14:paraId="2C1AA148" w14:textId="77777777" w:rsidTr="0088463A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B7A08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Ѳнѳр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жайдын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калган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тармактары</w:t>
            </w:r>
            <w:proofErr w:type="spellEnd"/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697070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34,7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AF6890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150,5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EF32BB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35,1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1E07CA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192,2</w:t>
            </w:r>
          </w:p>
        </w:tc>
      </w:tr>
      <w:tr w:rsidR="00D3781B" w:rsidRPr="00D3781B" w14:paraId="1CC62605" w14:textId="77777777" w:rsidTr="0088463A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AA0ABF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III. Электр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энергиясы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газ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буу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камсыздандыруу</w:t>
            </w:r>
            <w:proofErr w:type="spellEnd"/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6AEEB8" w14:textId="77777777" w:rsidR="00D3781B" w:rsidRPr="00D3781B" w:rsidRDefault="00D3781B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373,3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354DE90" w14:textId="77777777" w:rsidR="00D3781B" w:rsidRPr="00D3781B" w:rsidRDefault="00D3781B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3698,5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9EB0C5B" w14:textId="77777777" w:rsidR="00D3781B" w:rsidRPr="00D3781B" w:rsidRDefault="00D3781B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641,4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945FB4A" w14:textId="77777777" w:rsidR="00D3781B" w:rsidRPr="00D3781B" w:rsidRDefault="00D3781B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4663,6</w:t>
            </w:r>
          </w:p>
        </w:tc>
      </w:tr>
      <w:tr w:rsidR="00D3781B" w:rsidRPr="00D3781B" w14:paraId="422ACE7D" w14:textId="77777777" w:rsidTr="0088463A">
        <w:trPr>
          <w:cantSplit/>
          <w:trHeight w:val="284"/>
        </w:trPr>
        <w:tc>
          <w:tcPr>
            <w:tcW w:w="2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D4303" w14:textId="77777777" w:rsidR="00D3781B" w:rsidRPr="00D3781B" w:rsidRDefault="00D3781B" w:rsidP="00D3781B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IV.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Cуу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жабдуу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тазалоо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таштандыларды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D3781B">
              <w:rPr>
                <w:b/>
                <w:sz w:val="18"/>
                <w:szCs w:val="18"/>
                <w:lang w:eastAsia="ru-RU"/>
              </w:rPr>
              <w:t>иштетүү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proofErr w:type="gramEnd"/>
            <w:r w:rsidRPr="00D3781B">
              <w:rPr>
                <w:b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экинчи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ирет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жасалган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сырьелор</w:t>
            </w:r>
            <w:proofErr w:type="spellEnd"/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9F0C8F2" w14:textId="77777777" w:rsidR="00D3781B" w:rsidRPr="00D3781B" w:rsidRDefault="00D3781B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32,0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559B353" w14:textId="77777777" w:rsidR="00D3781B" w:rsidRPr="00D3781B" w:rsidRDefault="00D3781B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262,4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2D412E9A" w14:textId="77777777" w:rsidR="00D3781B" w:rsidRPr="00D3781B" w:rsidRDefault="00D3781B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51,6</w:t>
            </w:r>
          </w:p>
        </w:tc>
        <w:tc>
          <w:tcPr>
            <w:tcW w:w="6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8A58D4E" w14:textId="77777777" w:rsidR="00D3781B" w:rsidRPr="00D3781B" w:rsidRDefault="00D3781B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358,2</w:t>
            </w:r>
          </w:p>
        </w:tc>
      </w:tr>
    </w:tbl>
    <w:p w14:paraId="7F40737D" w14:textId="77777777" w:rsidR="00D3781B" w:rsidRPr="00D3781B" w:rsidRDefault="00D3781B" w:rsidP="00D3781B">
      <w:pPr>
        <w:rPr>
          <w:sz w:val="24"/>
          <w:szCs w:val="24"/>
          <w:lang w:eastAsia="ru-RU"/>
        </w:rPr>
      </w:pPr>
      <w:bookmarkStart w:id="7" w:name="_Toc347148739"/>
      <w:bookmarkStart w:id="8" w:name="_Toc166641336"/>
      <w:bookmarkStart w:id="9" w:name="_Toc166647786"/>
      <w:bookmarkStart w:id="10" w:name="_Toc166647898"/>
      <w:bookmarkStart w:id="11" w:name="_Toc219622341"/>
      <w:bookmarkStart w:id="12" w:name="_Toc219622396"/>
      <w:bookmarkStart w:id="13" w:name="_Toc251340024"/>
      <w:bookmarkStart w:id="14" w:name="_Toc251340334"/>
      <w:bookmarkStart w:id="15" w:name="_Toc266437241"/>
      <w:bookmarkStart w:id="16" w:name="_Toc266438394"/>
      <w:bookmarkStart w:id="17" w:name="_Toc298162372"/>
      <w:bookmarkStart w:id="18" w:name="_Toc298162538"/>
    </w:p>
    <w:p w14:paraId="75988218" w14:textId="77777777" w:rsidR="00D3781B" w:rsidRPr="00D3781B" w:rsidRDefault="00D3781B" w:rsidP="00F22AEE">
      <w:pPr>
        <w:pageBreakBefore/>
        <w:tabs>
          <w:tab w:val="left" w:pos="1980"/>
        </w:tabs>
        <w:rPr>
          <w:b/>
          <w:bCs/>
          <w:sz w:val="22"/>
          <w:szCs w:val="22"/>
          <w:lang w:eastAsia="ru-RU"/>
        </w:rPr>
      </w:pPr>
      <w:proofErr w:type="spellStart"/>
      <w:r w:rsidRPr="00D3781B">
        <w:rPr>
          <w:b/>
          <w:bCs/>
          <w:sz w:val="22"/>
          <w:szCs w:val="22"/>
          <w:lang w:eastAsia="ru-RU"/>
        </w:rPr>
        <w:lastRenderedPageBreak/>
        <w:t>Ѳнѳр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жай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продукцияларынын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негизги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түрлѳрүн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ѳндүрүү</w:t>
      </w:r>
      <w:bookmarkEnd w:id="7"/>
      <w:proofErr w:type="spellEnd"/>
    </w:p>
    <w:p w14:paraId="76C3CA27" w14:textId="77777777" w:rsidR="00D3781B" w:rsidRDefault="00D3781B" w:rsidP="00D3781B">
      <w:pPr>
        <w:rPr>
          <w:sz w:val="10"/>
          <w:szCs w:val="24"/>
          <w:lang w:val="ky-KG" w:eastAsia="ru-RU"/>
        </w:rPr>
      </w:pPr>
    </w:p>
    <w:p w14:paraId="0F8B42F4" w14:textId="77777777" w:rsidR="00C820CD" w:rsidRPr="00C820CD" w:rsidRDefault="00C820CD" w:rsidP="00D3781B">
      <w:pPr>
        <w:rPr>
          <w:sz w:val="10"/>
          <w:szCs w:val="24"/>
          <w:lang w:val="ky-KG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1003"/>
        <w:gridCol w:w="1406"/>
        <w:gridCol w:w="1275"/>
        <w:gridCol w:w="1173"/>
      </w:tblGrid>
      <w:tr w:rsidR="00D3781B" w:rsidRPr="00D3781B" w14:paraId="5BDFEC67" w14:textId="77777777" w:rsidTr="00C820CD">
        <w:trPr>
          <w:cantSplit/>
          <w:trHeight w:val="329"/>
        </w:trPr>
        <w:tc>
          <w:tcPr>
            <w:tcW w:w="2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2F28B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C38BEC8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Ѳлчѳѳ</w:t>
            </w:r>
            <w:proofErr w:type="spellEnd"/>
          </w:p>
          <w:p w14:paraId="67FBC623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бирдиги</w:t>
            </w:r>
            <w:proofErr w:type="spellEnd"/>
          </w:p>
        </w:tc>
        <w:tc>
          <w:tcPr>
            <w:tcW w:w="1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117E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январь-сентябрь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C4F460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2026ж. 2025жылга %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</w:p>
        </w:tc>
      </w:tr>
      <w:tr w:rsidR="00D3781B" w:rsidRPr="00D3781B" w14:paraId="1EFCC237" w14:textId="77777777" w:rsidTr="00C820CD">
        <w:trPr>
          <w:cantSplit/>
          <w:trHeight w:val="292"/>
        </w:trPr>
        <w:tc>
          <w:tcPr>
            <w:tcW w:w="2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09F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5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49E81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176C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A2A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27D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</w:t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tr w:rsidR="00D3781B" w:rsidRPr="00D3781B" w14:paraId="6F071EE0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B3756C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Таш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</w:t>
            </w:r>
            <w:r w:rsidRPr="00D3781B">
              <w:rPr>
                <w:sz w:val="18"/>
                <w:szCs w:val="18"/>
                <w:lang w:eastAsia="ru-RU"/>
              </w:rPr>
              <w:t>ѳм</w:t>
            </w:r>
            <w:r w:rsidRPr="00D3781B">
              <w:rPr>
                <w:b/>
                <w:sz w:val="18"/>
                <w:szCs w:val="18"/>
                <w:lang w:eastAsia="ru-RU"/>
              </w:rPr>
              <w:t>үр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күр</w:t>
            </w:r>
            <w:r w:rsidRPr="00D3781B">
              <w:rPr>
                <w:sz w:val="18"/>
                <w:szCs w:val="18"/>
                <w:lang w:eastAsia="ru-RU"/>
              </w:rPr>
              <w:t>ѳң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</w:t>
            </w:r>
            <w:r w:rsidRPr="00D3781B">
              <w:rPr>
                <w:sz w:val="18"/>
                <w:szCs w:val="18"/>
                <w:lang w:eastAsia="ru-RU"/>
              </w:rPr>
              <w:t>ѳм</w:t>
            </w:r>
            <w:r w:rsidRPr="00D3781B">
              <w:rPr>
                <w:b/>
                <w:sz w:val="18"/>
                <w:szCs w:val="18"/>
                <w:lang w:eastAsia="ru-RU"/>
              </w:rPr>
              <w:t>үр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>(лигнит)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AC87FA" w14:textId="77777777" w:rsidR="00D3781B" w:rsidRPr="00D3781B" w:rsidRDefault="00D3781B" w:rsidP="00D3781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color w:val="000000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1E95032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1039,0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B667DB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BB004C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5DB5F823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386B3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75EFED" w14:textId="77777777" w:rsidR="00D3781B" w:rsidRPr="00D3781B" w:rsidRDefault="00D3781B" w:rsidP="00D3781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8233EE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1039,0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0F33B0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3EB518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4CA6CC91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FD4D2E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Рудалар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оловонун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концентраттары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86A352" w14:textId="77777777" w:rsidR="00D3781B" w:rsidRPr="00D3781B" w:rsidRDefault="00D3781B" w:rsidP="00D3781B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color w:val="000000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3450D1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1168,3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0D1519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1338,9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EF629B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114,6</w:t>
            </w:r>
          </w:p>
        </w:tc>
      </w:tr>
      <w:tr w:rsidR="00D3781B" w:rsidRPr="00D3781B" w14:paraId="52A5EB92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02C50C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4E2631" w14:textId="77777777" w:rsidR="00D3781B" w:rsidRPr="00D3781B" w:rsidRDefault="00D3781B" w:rsidP="00D3781B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1BEE8F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452,6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9BA5BD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125,7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320992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27,8</w:t>
            </w:r>
          </w:p>
        </w:tc>
      </w:tr>
      <w:tr w:rsidR="00D3781B" w:rsidRPr="00D3781B" w14:paraId="0EDD6B5D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4B2F7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68792A" w14:textId="77777777" w:rsidR="00D3781B" w:rsidRPr="00D3781B" w:rsidRDefault="00D3781B" w:rsidP="00D3781B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FD1C0C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715,7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29BF64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1213,2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A040A9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169,5</w:t>
            </w:r>
          </w:p>
        </w:tc>
      </w:tr>
      <w:tr w:rsidR="00D3781B" w:rsidRPr="00D3781B" w14:paraId="1358AF3F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6C8BB3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Эт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тамак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-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аш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субпродуктылары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3845B7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D768B4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55,6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D89876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24,3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5D9CE4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43,7</w:t>
            </w:r>
          </w:p>
        </w:tc>
      </w:tr>
      <w:tr w:rsidR="00D3781B" w:rsidRPr="00D3781B" w14:paraId="779A5FE6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47C44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40A63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35531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25,6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C15B5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24,3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DAFFF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94,9</w:t>
            </w:r>
          </w:p>
        </w:tc>
      </w:tr>
      <w:tr w:rsidR="00D3781B" w:rsidRPr="00D3781B" w14:paraId="7770F219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5DEB18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10F15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06F5D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12EAA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C14B4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4DE409F0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04A217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Ѳсүмдүк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майы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CB33A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8A868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58E87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DA6F1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5C020073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5E147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437EEE" w14:textId="77777777" w:rsidR="00D3781B" w:rsidRPr="00D3781B" w:rsidRDefault="00D3781B" w:rsidP="00D3781B">
            <w:pPr>
              <w:jc w:val="center"/>
              <w:rPr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6953A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BB8D7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2F70A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64072BB3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D81BAF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AAF599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9CAD12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A8781D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14AB93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0AC5073B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24514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Иштетилген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суюк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сүт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4E4C02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C6CC4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87,0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98CC8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285,0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EB9BC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3,3 э</w:t>
            </w:r>
          </w:p>
        </w:tc>
      </w:tr>
      <w:tr w:rsidR="00D3781B" w:rsidRPr="00D3781B" w14:paraId="45B1D737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B30A4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9ED15D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D2A8C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51,0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A121B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51,2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978AB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100,4</w:t>
            </w:r>
          </w:p>
        </w:tc>
      </w:tr>
      <w:tr w:rsidR="00D3781B" w:rsidRPr="00D3781B" w14:paraId="702669A5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9A2422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690D4E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306B30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8CE209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41,0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C845B0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113,9</w:t>
            </w:r>
          </w:p>
        </w:tc>
      </w:tr>
      <w:tr w:rsidR="00D3781B" w:rsidRPr="00D3781B" w14:paraId="0E215F98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AFD0C3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E87905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7786C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7AC24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192,8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7C284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368C7A02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34D4B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Бардык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түрдѳгү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чалган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майлар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D1E041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94DAA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820,5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96207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1047,2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8A4F0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127,6</w:t>
            </w:r>
          </w:p>
        </w:tc>
      </w:tr>
      <w:tr w:rsidR="00D3781B" w:rsidRPr="00D3781B" w14:paraId="40F3C12D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316B01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E2DBC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15658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338,1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E429B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260,6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21CE4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77,1</w:t>
            </w:r>
          </w:p>
        </w:tc>
      </w:tr>
      <w:tr w:rsidR="00D3781B" w:rsidRPr="00D3781B" w14:paraId="2B3534E2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46C27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9E8D3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9C763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28,1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6FB96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30,9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29733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110,0</w:t>
            </w:r>
          </w:p>
        </w:tc>
      </w:tr>
      <w:tr w:rsidR="00D3781B" w:rsidRPr="00D3781B" w14:paraId="58640C72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3A954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D69B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B4E19D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454,3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41AD4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755,6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A0B59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166,3</w:t>
            </w:r>
          </w:p>
        </w:tc>
      </w:tr>
      <w:tr w:rsidR="00D3781B" w:rsidRPr="00D3781B" w14:paraId="4151AAF2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3E450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EB390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F74AF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047B0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F1122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5905A99D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17E4C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Сырдын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бардык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түрү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B0581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316F2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1836,2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823FD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2003,0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D769E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109,1</w:t>
            </w:r>
          </w:p>
        </w:tc>
      </w:tr>
      <w:tr w:rsidR="00D3781B" w:rsidRPr="00D3781B" w14:paraId="3064C7CB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48D3F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F85BB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E40D3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859,5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DAFF1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685,3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7923F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79,7</w:t>
            </w:r>
          </w:p>
        </w:tc>
      </w:tr>
      <w:tr w:rsidR="00D3781B" w:rsidRPr="00D3781B" w14:paraId="79C7C45E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51782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7B865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DCF84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2E1C6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10,1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0570D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134,7</w:t>
            </w:r>
          </w:p>
        </w:tc>
      </w:tr>
      <w:tr w:rsidR="00D3781B" w:rsidRPr="00D3781B" w14:paraId="6D08952C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C5548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491ED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31809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375,0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1FE4B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399,3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955C7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106,5</w:t>
            </w:r>
          </w:p>
        </w:tc>
      </w:tr>
      <w:tr w:rsidR="00D3781B" w:rsidRPr="00D3781B" w14:paraId="6E698A73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4F9A5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DFED7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A5D88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593,9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718FD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907,9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A7CCD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152,9</w:t>
            </w:r>
          </w:p>
        </w:tc>
      </w:tr>
      <w:tr w:rsidR="00D3781B" w:rsidRPr="00D3781B" w14:paraId="5F1B8FF6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F148C6" w14:textId="77777777" w:rsidR="00D3781B" w:rsidRPr="00D3781B" w:rsidRDefault="00D3781B" w:rsidP="00D3781B">
            <w:pPr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81BC7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2796E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D4801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3FBB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133,3</w:t>
            </w:r>
          </w:p>
        </w:tc>
      </w:tr>
      <w:tr w:rsidR="00D3781B" w:rsidRPr="00D3781B" w14:paraId="31698489" w14:textId="77777777" w:rsidTr="00C820CD">
        <w:trPr>
          <w:cantSplit/>
          <w:trHeight w:val="191"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6EC854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Дан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эгиндеринин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уну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810F1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7E998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9818,3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D4E82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11344,2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DAC94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115,5</w:t>
            </w:r>
          </w:p>
        </w:tc>
      </w:tr>
      <w:tr w:rsidR="00D3781B" w:rsidRPr="00D3781B" w14:paraId="3C54FDB5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0E556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EE73B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DAB2B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156,3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05D70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155,8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1770F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99,7</w:t>
            </w:r>
          </w:p>
        </w:tc>
      </w:tr>
      <w:tr w:rsidR="00D3781B" w:rsidRPr="00D3781B" w14:paraId="5C6D52F2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95E40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9506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6F8A24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135C6C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10,9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CD70CD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58,0</w:t>
            </w:r>
          </w:p>
        </w:tc>
      </w:tr>
      <w:tr w:rsidR="00D3781B" w:rsidRPr="00D3781B" w14:paraId="67EE2458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13EC0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2816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3B942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2414,2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B065E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2566,0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431E4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106,3</w:t>
            </w:r>
          </w:p>
        </w:tc>
      </w:tr>
      <w:tr w:rsidR="00D3781B" w:rsidRPr="00D3781B" w14:paraId="2299F055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F542E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143FD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E2874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7229,0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6C9D0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7755,7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D05D5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107,3</w:t>
            </w:r>
          </w:p>
        </w:tc>
      </w:tr>
      <w:tr w:rsidR="00D3781B" w:rsidRPr="00D3781B" w14:paraId="6F9B8B50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A5ADE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0DDD5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F0818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A62A1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855,8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A91BC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5D7B7EAA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3C7D17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Жаңы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бышкан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нан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97AD1A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D89ECD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3510,4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510EF0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3652,0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B6FFAD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104,0</w:t>
            </w:r>
          </w:p>
        </w:tc>
      </w:tr>
      <w:tr w:rsidR="00D3781B" w:rsidRPr="00D3781B" w14:paraId="59E185AE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B7326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15497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AF84D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388,1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86F6B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303,8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B33AB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78,3</w:t>
            </w:r>
          </w:p>
        </w:tc>
      </w:tr>
      <w:tr w:rsidR="00D3781B" w:rsidRPr="00D3781B" w14:paraId="2D1B357B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D24B5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A0138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1914BA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141,3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3D0DBE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161,1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451AA0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114,0</w:t>
            </w:r>
          </w:p>
        </w:tc>
      </w:tr>
      <w:tr w:rsidR="00D3781B" w:rsidRPr="00D3781B" w14:paraId="23D64B42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DF82D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ABD6D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5EA4D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184,6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E5B92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194,2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FD9F5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105,2</w:t>
            </w:r>
          </w:p>
        </w:tc>
      </w:tr>
      <w:tr w:rsidR="00D3781B" w:rsidRPr="00D3781B" w14:paraId="469A6D7B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11F27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90017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94451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116,9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2A37B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118,2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A7B36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101,1</w:t>
            </w:r>
          </w:p>
        </w:tc>
      </w:tr>
      <w:tr w:rsidR="00D3781B" w:rsidRPr="00D3781B" w14:paraId="3E013AEE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66D33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C19C0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8C8BF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679,9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E27C7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710,6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EA79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104,5</w:t>
            </w:r>
          </w:p>
        </w:tc>
      </w:tr>
      <w:tr w:rsidR="00D3781B" w:rsidRPr="00D3781B" w14:paraId="2DDA921F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3E90D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47031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4E365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1207,6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86744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1241,1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2894A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102,8</w:t>
            </w:r>
          </w:p>
        </w:tc>
      </w:tr>
      <w:tr w:rsidR="00D3781B" w:rsidRPr="00D3781B" w14:paraId="08A50353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247A7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7BF55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7FBB9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792,0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4D219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923,0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0DA5F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116,5</w:t>
            </w:r>
          </w:p>
        </w:tc>
      </w:tr>
      <w:tr w:rsidR="00D3781B" w:rsidRPr="00D3781B" w14:paraId="0EAF211D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7D2DAA" w14:textId="77777777" w:rsidR="00D3781B" w:rsidRPr="00D3781B" w:rsidRDefault="00D3781B" w:rsidP="00D3781B">
            <w:pPr>
              <w:keepNext/>
              <w:outlineLvl w:val="0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Торт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кондитер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азыктары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4DBA8A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F9E33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246,1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8DF5A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267,4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166860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108,7</w:t>
            </w:r>
          </w:p>
        </w:tc>
      </w:tr>
      <w:tr w:rsidR="00D3781B" w:rsidRPr="00D3781B" w14:paraId="533638EA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96214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87DFDC" w14:textId="77777777" w:rsidR="00D3781B" w:rsidRPr="00D3781B" w:rsidRDefault="00D3781B" w:rsidP="00D3781B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A3DBF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8,1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3A022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4,8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72265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59,3</w:t>
            </w:r>
          </w:p>
        </w:tc>
      </w:tr>
      <w:tr w:rsidR="00D3781B" w:rsidRPr="00D3781B" w14:paraId="370513A3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324A43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57E3B3" w14:textId="77777777" w:rsidR="00D3781B" w:rsidRPr="00D3781B" w:rsidRDefault="00D3781B" w:rsidP="00D3781B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C7316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36,9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C015E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41,0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157A6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111,1</w:t>
            </w:r>
          </w:p>
        </w:tc>
      </w:tr>
      <w:tr w:rsidR="00D3781B" w:rsidRPr="00D3781B" w14:paraId="22183A20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CF2EB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407F99" w14:textId="77777777" w:rsidR="00D3781B" w:rsidRPr="00D3781B" w:rsidRDefault="00D3781B" w:rsidP="00D3781B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6BC4E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61,2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6CE3B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67,4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681C7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110,1</w:t>
            </w:r>
          </w:p>
        </w:tc>
      </w:tr>
      <w:tr w:rsidR="00D3781B" w:rsidRPr="00D3781B" w14:paraId="207CC162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7AA901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B25ADC" w14:textId="77777777" w:rsidR="00D3781B" w:rsidRPr="00D3781B" w:rsidRDefault="00D3781B" w:rsidP="00D3781B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549F6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65,5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7451C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65,7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7299A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100,3</w:t>
            </w:r>
          </w:p>
        </w:tc>
      </w:tr>
      <w:tr w:rsidR="00D3781B" w:rsidRPr="00D3781B" w14:paraId="2086FED5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384C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A68CB" w14:textId="77777777" w:rsidR="00D3781B" w:rsidRPr="00D3781B" w:rsidRDefault="00D3781B" w:rsidP="00D3781B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F2EFC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46,4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E4F8A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48,5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23552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104,5</w:t>
            </w:r>
          </w:p>
        </w:tc>
      </w:tr>
      <w:tr w:rsidR="00D3781B" w:rsidRPr="00D3781B" w14:paraId="784B77ED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EAEB4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1C31C" w14:textId="77777777" w:rsidR="00D3781B" w:rsidRPr="00D3781B" w:rsidRDefault="00D3781B" w:rsidP="00D3781B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B6F6C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28,0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26999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E0348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142,9</w:t>
            </w:r>
          </w:p>
        </w:tc>
      </w:tr>
      <w:tr w:rsidR="00D3781B" w:rsidRPr="00D3781B" w14:paraId="6172004C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44C659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Арак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9F29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>. литр</w:t>
            </w: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5B5AE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BC1410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5A54B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51C149A6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82467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D526E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43563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4E9EE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3386A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2A6ECF4B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3339BF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Газдаштырылбаган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,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таттуу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эмес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минералдык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суулар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3B496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>. литр</w:t>
            </w: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7CA9F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90908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05DFF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82,2</w:t>
            </w:r>
          </w:p>
        </w:tc>
      </w:tr>
      <w:tr w:rsidR="00D3781B" w:rsidRPr="00D3781B" w14:paraId="6670128C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1336AD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25812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D8D48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E996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2F2A2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1169EBAD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847E8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F745B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3AE96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19FA4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15,2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A33D0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82,2</w:t>
            </w:r>
          </w:p>
        </w:tc>
      </w:tr>
      <w:tr w:rsidR="00D3781B" w:rsidRPr="00D3781B" w14:paraId="161BDD1E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82F80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Алкоголсуз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суусундуктар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731CDE" w14:textId="77777777" w:rsidR="00D3781B" w:rsidRPr="00D3781B" w:rsidRDefault="00D3781B" w:rsidP="00D3781B">
            <w:pPr>
              <w:ind w:left="-57" w:right="-67" w:hanging="57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>. литр</w:t>
            </w: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2768C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662,1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EC2AB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179,8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3032D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27,2</w:t>
            </w:r>
          </w:p>
        </w:tc>
      </w:tr>
      <w:tr w:rsidR="00D3781B" w:rsidRPr="00D3781B" w14:paraId="1D45261F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FE8E68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AA02B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365B7B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655,8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6037F9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171,2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5057CD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26,1</w:t>
            </w:r>
          </w:p>
        </w:tc>
      </w:tr>
      <w:tr w:rsidR="00D3781B" w:rsidRPr="00D3781B" w14:paraId="4742AF80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D43427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E17B2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3F8AB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B8C50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8,6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6C5D4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136,5</w:t>
            </w:r>
          </w:p>
        </w:tc>
      </w:tr>
      <w:tr w:rsidR="00D3781B" w:rsidRPr="00D3781B" w14:paraId="44BB0091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53AB5F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Свитерлер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жемперлер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полуверлер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кардигандар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жилеттер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ушул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ѳңдүү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тор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кийимдер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E24E99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даана</w:t>
            </w:r>
            <w:proofErr w:type="spellEnd"/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EE43C9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AB47C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ED0A8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128,0</w:t>
            </w:r>
          </w:p>
        </w:tc>
      </w:tr>
      <w:tr w:rsidR="00D3781B" w:rsidRPr="00D3781B" w14:paraId="1F046ED6" w14:textId="77777777" w:rsidTr="00C820CD">
        <w:trPr>
          <w:cantSplit/>
        </w:trPr>
        <w:tc>
          <w:tcPr>
            <w:tcW w:w="23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1194D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86DD1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DD441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7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8982F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6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7307F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128,0</w:t>
            </w:r>
          </w:p>
        </w:tc>
      </w:tr>
    </w:tbl>
    <w:p w14:paraId="081CC9E8" w14:textId="77777777" w:rsidR="00D3781B" w:rsidRPr="00D3781B" w:rsidRDefault="00D3781B" w:rsidP="00D3781B">
      <w:pPr>
        <w:rPr>
          <w:sz w:val="24"/>
          <w:szCs w:val="24"/>
          <w:lang w:eastAsia="ru-RU"/>
        </w:rPr>
      </w:pPr>
    </w:p>
    <w:p w14:paraId="537A8BAB" w14:textId="77777777" w:rsidR="00D3781B" w:rsidRPr="00D3781B" w:rsidRDefault="00D3781B" w:rsidP="00C820CD">
      <w:pPr>
        <w:pageBreakBefore/>
        <w:jc w:val="right"/>
        <w:rPr>
          <w:sz w:val="22"/>
          <w:szCs w:val="22"/>
          <w:lang w:eastAsia="ru-RU"/>
        </w:rPr>
      </w:pPr>
      <w:bookmarkStart w:id="19" w:name="_Toc258853405"/>
      <w:bookmarkStart w:id="20" w:name="_Toc258853955"/>
      <w:bookmarkStart w:id="21" w:name="_Toc298162374"/>
      <w:bookmarkStart w:id="22" w:name="_Toc298162540"/>
      <w:proofErr w:type="spellStart"/>
      <w:r w:rsidRPr="00D3781B">
        <w:rPr>
          <w:sz w:val="22"/>
          <w:szCs w:val="22"/>
          <w:lang w:eastAsia="ru-RU"/>
        </w:rPr>
        <w:lastRenderedPageBreak/>
        <w:t>уландысы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73"/>
        <w:gridCol w:w="1322"/>
        <w:gridCol w:w="1160"/>
        <w:gridCol w:w="1326"/>
        <w:gridCol w:w="1324"/>
      </w:tblGrid>
      <w:tr w:rsidR="00D3781B" w:rsidRPr="00D3781B" w14:paraId="6E1235ED" w14:textId="77777777" w:rsidTr="00C820CD">
        <w:trPr>
          <w:cantSplit/>
          <w:trHeight w:val="303"/>
        </w:trPr>
        <w:tc>
          <w:tcPr>
            <w:tcW w:w="21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4CF66A" w14:textId="77777777" w:rsidR="00D3781B" w:rsidRPr="00D3781B" w:rsidRDefault="00D3781B" w:rsidP="00D3781B">
            <w:pPr>
              <w:ind w:left="-109" w:right="-104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60B6F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Ѳлчѳѳ</w:t>
            </w:r>
            <w:proofErr w:type="spellEnd"/>
          </w:p>
          <w:p w14:paraId="254193B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бирдиги</w:t>
            </w:r>
            <w:proofErr w:type="spellEnd"/>
          </w:p>
        </w:tc>
        <w:tc>
          <w:tcPr>
            <w:tcW w:w="1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A182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январь-сентябрь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9EEFC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2026ж. 2025жылга %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</w:p>
        </w:tc>
      </w:tr>
      <w:tr w:rsidR="00D3781B" w:rsidRPr="00D3781B" w14:paraId="3CC53B7D" w14:textId="77777777" w:rsidTr="0088463A">
        <w:trPr>
          <w:cantSplit/>
          <w:trHeight w:val="224"/>
        </w:trPr>
        <w:tc>
          <w:tcPr>
            <w:tcW w:w="21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ABB304" w14:textId="77777777" w:rsidR="00D3781B" w:rsidRPr="00D3781B" w:rsidRDefault="00D3781B" w:rsidP="00D3781B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8C47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41E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368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167BB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</w:p>
        </w:tc>
      </w:tr>
      <w:tr w:rsidR="00D3781B" w:rsidRPr="00D3781B" w14:paraId="65C2B009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87F9FB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Эркектердин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балдардын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үстүнкү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кийими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тор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кийимдер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кирбейт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8E0EA3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даана</w:t>
            </w:r>
            <w:proofErr w:type="spellEnd"/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D4782D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69155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13450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27979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4B8F3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40,5</w:t>
            </w:r>
          </w:p>
        </w:tc>
      </w:tr>
      <w:tr w:rsidR="00D3781B" w:rsidRPr="00D3781B" w14:paraId="5244D5A0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E82ECB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5826AA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D050F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50702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BE6A98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1979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0C2DC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3,9</w:t>
            </w:r>
          </w:p>
        </w:tc>
      </w:tr>
      <w:tr w:rsidR="00D3781B" w:rsidRPr="00D3781B" w14:paraId="3A0246A4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C44D04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CB6FE3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9044B7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18453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A8CD8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E0FACD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140,9</w:t>
            </w:r>
          </w:p>
        </w:tc>
      </w:tr>
      <w:tr w:rsidR="00D3781B" w:rsidRPr="00D3781B" w14:paraId="410696E5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5CD5F4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8892FB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7BA0D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D73DE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6E141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6EB05AA7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D79A6C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Аялдардын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кыздардын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үстүнкү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кийими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тор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кийимдер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кирбейт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4BE2CC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даана</w:t>
            </w:r>
            <w:proofErr w:type="spellEnd"/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48837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59023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E8B138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49756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E3794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84,3</w:t>
            </w:r>
          </w:p>
        </w:tc>
      </w:tr>
      <w:tr w:rsidR="00D3781B" w:rsidRPr="00D3781B" w14:paraId="34F9A795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92ABE7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D9CB35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5587B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43908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0C753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186F732F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9EC87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7E1038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40FFA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35167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9C4BD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4722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1623F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13,4</w:t>
            </w:r>
          </w:p>
        </w:tc>
      </w:tr>
      <w:tr w:rsidR="00D3781B" w:rsidRPr="00D3781B" w14:paraId="59023565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A2967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73E6A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64FCDF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45CD2F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DD3333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622D116E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C745E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D24D98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F79869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9EC5F7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1D7C0F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5F7EE38A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029BD3" w14:textId="77777777" w:rsidR="00D3781B" w:rsidRPr="00D3781B" w:rsidRDefault="00D3781B" w:rsidP="00D3781B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color w:val="000000"/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20D8F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2FC050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9171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F19554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9916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FA904F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108,1</w:t>
            </w:r>
          </w:p>
        </w:tc>
      </w:tr>
      <w:tr w:rsidR="00D3781B" w:rsidRPr="00D3781B" w14:paraId="4D4423D6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EC11D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75C789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74CFD3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55B1A2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9418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8C87D6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35,9э</w:t>
            </w:r>
          </w:p>
        </w:tc>
      </w:tr>
      <w:tr w:rsidR="00D3781B" w:rsidRPr="00D3781B" w14:paraId="7493CCFE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1FB5C3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CDEB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4818D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14162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EF046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25700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895BC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181,5</w:t>
            </w:r>
          </w:p>
        </w:tc>
      </w:tr>
      <w:tr w:rsidR="00D3781B" w:rsidRPr="00D3781B" w14:paraId="62C13A79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C2056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Узунан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тилинген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же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жарылган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же 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D3781B">
                <w:rPr>
                  <w:b/>
                  <w:sz w:val="18"/>
                  <w:szCs w:val="18"/>
                  <w:lang w:eastAsia="ru-RU"/>
                </w:rPr>
                <w:t>6 мм</w:t>
              </w:r>
            </w:smartTag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калыңдыкта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кесилген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жыгач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материалдары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жарактуу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жыгач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тилинген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материалдар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E16B04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D3683F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14251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531307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12716,8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0DBABA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89,2</w:t>
            </w:r>
          </w:p>
        </w:tc>
      </w:tr>
      <w:tr w:rsidR="00D3781B" w:rsidRPr="00D3781B" w14:paraId="0F36F277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ED2A0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72CC0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09EED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3386,2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1BFD0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2159,8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C6D06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63,8</w:t>
            </w:r>
          </w:p>
        </w:tc>
      </w:tr>
      <w:tr w:rsidR="00D3781B" w:rsidRPr="00D3781B" w14:paraId="4319E35E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00854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63B5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1FD2DF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557,2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E9936C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619,0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C96AFA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111,1</w:t>
            </w:r>
          </w:p>
        </w:tc>
      </w:tr>
      <w:tr w:rsidR="00D3781B" w:rsidRPr="00D3781B" w14:paraId="09624D32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4723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0EF62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073E1E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E6E4F6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EA5F9A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76FFD294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83E2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B405A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48A737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6940,0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43A585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7414,0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31D687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106,8</w:t>
            </w:r>
          </w:p>
        </w:tc>
      </w:tr>
      <w:tr w:rsidR="00D3781B" w:rsidRPr="00D3781B" w14:paraId="6E7EEE6F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3E7A4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E652E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0768F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3365,0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51DD8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2524,0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ABBD0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75,0</w:t>
            </w:r>
          </w:p>
        </w:tc>
      </w:tr>
      <w:tr w:rsidR="00D3781B" w:rsidRPr="00D3781B" w14:paraId="03D70BC9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8E0A11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Акиташ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24FDD3" w14:textId="77777777" w:rsidR="00D3781B" w:rsidRPr="00D3781B" w:rsidRDefault="00D3781B" w:rsidP="00D3781B">
            <w:pPr>
              <w:ind w:left="-114" w:right="-74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миӊ. тонна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2A64B7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668AE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EAE81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12D467D9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EBC56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01FBA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1F3445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24FA4E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A367DD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5CD6001A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A0AC25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Бетондон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жасалган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чогултулма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курулуш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конструкциялары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F9101D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тонна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EBE800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14677,9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301C1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20261,9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B1B0BD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138,0</w:t>
            </w:r>
          </w:p>
        </w:tc>
      </w:tr>
      <w:tr w:rsidR="00D3781B" w:rsidRPr="00D3781B" w14:paraId="4AAB5635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CEBD3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3CA8D0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50D4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674,8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7A3A5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3789,5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1D49F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5,6э</w:t>
            </w:r>
          </w:p>
        </w:tc>
      </w:tr>
      <w:tr w:rsidR="00D3781B" w:rsidRPr="00D3781B" w14:paraId="70206F04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17020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B67B8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AE86F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131,6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7DB60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133,8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BC4E9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101,7</w:t>
            </w:r>
          </w:p>
        </w:tc>
      </w:tr>
      <w:tr w:rsidR="00D3781B" w:rsidRPr="00D3781B" w14:paraId="29E2C73D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4FDD1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E0D5A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723B6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1946,6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5D5A9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3584,0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696F6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184,1</w:t>
            </w:r>
          </w:p>
        </w:tc>
      </w:tr>
      <w:tr w:rsidR="00D3781B" w:rsidRPr="00D3781B" w14:paraId="0DB9FDDE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2315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2AFF8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9A2893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11924,9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136858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12754,6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96C2C0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107,0</w:t>
            </w:r>
          </w:p>
        </w:tc>
      </w:tr>
      <w:tr w:rsidR="00D3781B" w:rsidRPr="00D3781B" w14:paraId="733F7ED7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4CF761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Товардык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бетон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BB13E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тонна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F6C886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214773,9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77AD72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156878,5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5D66A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73,0</w:t>
            </w:r>
          </w:p>
        </w:tc>
      </w:tr>
      <w:tr w:rsidR="00D3781B" w:rsidRPr="00D3781B" w14:paraId="62CCE2E3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1F23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E72359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43B33E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4829,8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404E47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4599,5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07E443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95,2</w:t>
            </w:r>
          </w:p>
        </w:tc>
      </w:tr>
      <w:tr w:rsidR="00D3781B" w:rsidRPr="00D3781B" w14:paraId="53FC3F6D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2904B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A7C48A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2BC1F7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1413,0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BD06C8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12935,4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A0FC8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9,2э</w:t>
            </w:r>
          </w:p>
        </w:tc>
      </w:tr>
      <w:tr w:rsidR="00D3781B" w:rsidRPr="00D3781B" w14:paraId="239D9F2E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1A154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AF5F71" w14:textId="77777777" w:rsidR="00D3781B" w:rsidRPr="00D3781B" w:rsidRDefault="00D3781B" w:rsidP="00D3781B">
            <w:pPr>
              <w:ind w:left="-114" w:right="-74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ED6EA8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3319,0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BAFF91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28898,9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B4406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8,7э</w:t>
            </w:r>
          </w:p>
        </w:tc>
      </w:tr>
      <w:tr w:rsidR="00D3781B" w:rsidRPr="00D3781B" w14:paraId="14BFA917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F06B12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4876B1" w14:textId="77777777" w:rsidR="00D3781B" w:rsidRPr="00D3781B" w:rsidRDefault="00D3781B" w:rsidP="00D3781B">
            <w:pPr>
              <w:ind w:left="-114" w:right="-74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FE4688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205212,1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E4AE43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110444,7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FE3EE4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53,8</w:t>
            </w:r>
          </w:p>
        </w:tc>
      </w:tr>
      <w:tr w:rsidR="00D3781B" w:rsidRPr="00D3781B" w14:paraId="54F52186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C69F4A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napToGrid w:val="0"/>
                <w:sz w:val="18"/>
                <w:szCs w:val="18"/>
                <w:lang w:eastAsia="ru-RU"/>
              </w:rPr>
              <w:t>Эмерек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D99BBF" w14:textId="77777777" w:rsidR="00D3781B" w:rsidRPr="00D3781B" w:rsidRDefault="00D3781B" w:rsidP="00D3781B">
            <w:pPr>
              <w:ind w:left="-114" w:right="-74"/>
              <w:jc w:val="center"/>
              <w:rPr>
                <w:b/>
                <w:bCs/>
                <w:color w:val="FF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3781B">
              <w:rPr>
                <w:b/>
                <w:bCs/>
                <w:sz w:val="18"/>
                <w:szCs w:val="18"/>
                <w:lang w:eastAsia="ru-RU"/>
              </w:rPr>
              <w:t>миң.сом</w:t>
            </w:r>
            <w:proofErr w:type="spellEnd"/>
            <w:proofErr w:type="gramEnd"/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38BB4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99383,8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4E11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128086,0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ED056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128,9</w:t>
            </w:r>
          </w:p>
        </w:tc>
      </w:tr>
      <w:tr w:rsidR="00D3781B" w:rsidRPr="00D3781B" w14:paraId="7C3F07AB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13FB1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А</w:t>
            </w:r>
            <w:r w:rsidRPr="00D3781B">
              <w:rPr>
                <w:sz w:val="18"/>
                <w:szCs w:val="18"/>
                <w:lang w:eastAsia="ru-RU"/>
              </w:rPr>
              <w:t>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95041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CAB28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994,0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30E76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846,2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29160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85,1</w:t>
            </w:r>
          </w:p>
        </w:tc>
      </w:tr>
      <w:tr w:rsidR="00D3781B" w:rsidRPr="00D3781B" w14:paraId="203F5616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16385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7D0A6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04B0E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4928,8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02D96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20060,3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5AC4D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4,1э</w:t>
            </w:r>
          </w:p>
        </w:tc>
      </w:tr>
      <w:tr w:rsidR="00D3781B" w:rsidRPr="00D3781B" w14:paraId="4FDCAE04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D650E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E974C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3189C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4700,1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7F537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3149,0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B1AA3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67,0</w:t>
            </w:r>
          </w:p>
        </w:tc>
      </w:tr>
      <w:tr w:rsidR="00D3781B" w:rsidRPr="00D3781B" w14:paraId="30EDA354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0CB0B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E4071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F1CAF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5927,0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03262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6117,6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DAFB7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103,2</w:t>
            </w:r>
          </w:p>
        </w:tc>
      </w:tr>
      <w:tr w:rsidR="00D3781B" w:rsidRPr="00D3781B" w14:paraId="7F49DF0E" w14:textId="77777777" w:rsidTr="00C820CD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F8F9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54E8B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7102F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77773,9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8C481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92181,9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B6DD0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118,5</w:t>
            </w:r>
          </w:p>
        </w:tc>
      </w:tr>
      <w:tr w:rsidR="00D3781B" w:rsidRPr="00D3781B" w14:paraId="3CD851FA" w14:textId="77777777" w:rsidTr="00C820CD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F1EE9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51B02F" w14:textId="77777777" w:rsidR="00D3781B" w:rsidRPr="00D3781B" w:rsidRDefault="00D3781B" w:rsidP="00D3781B">
            <w:pPr>
              <w:ind w:left="-114" w:right="-74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E09EE4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5060,0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3C63EC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5731,0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23F6F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113,3</w:t>
            </w:r>
          </w:p>
        </w:tc>
      </w:tr>
      <w:tr w:rsidR="00D3781B" w:rsidRPr="00D3781B" w14:paraId="25464071" w14:textId="77777777" w:rsidTr="00C820CD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64C21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Жылуулук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энергиясы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776AE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4C619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40,1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483FC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40,6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C4C85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101,2</w:t>
            </w:r>
          </w:p>
        </w:tc>
      </w:tr>
      <w:tr w:rsidR="00D3781B" w:rsidRPr="00D3781B" w14:paraId="37E67195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2307B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EAE69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гкал</w:t>
            </w:r>
            <w:proofErr w:type="spellEnd"/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9C3DA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7,7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F584C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F4D6E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97,4</w:t>
            </w:r>
          </w:p>
        </w:tc>
      </w:tr>
      <w:tr w:rsidR="00D3781B" w:rsidRPr="00D3781B" w14:paraId="670DEF69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A0240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93755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095F0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21,3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90446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22,1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9CD7C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103,8</w:t>
            </w:r>
          </w:p>
        </w:tc>
      </w:tr>
      <w:tr w:rsidR="00D3781B" w:rsidRPr="00D3781B" w14:paraId="1C5D1DE3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6895B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F0255A" w14:textId="77777777" w:rsidR="00D3781B" w:rsidRPr="00D3781B" w:rsidRDefault="00D3781B" w:rsidP="00D3781B">
            <w:pPr>
              <w:ind w:left="-57" w:right="-61"/>
              <w:jc w:val="center"/>
              <w:rPr>
                <w:b/>
                <w:bCs/>
                <w:sz w:val="18"/>
                <w:szCs w:val="18"/>
                <w:vertAlign w:val="superscript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D5B781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11,1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ED801E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58D7D6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99,1</w:t>
            </w:r>
          </w:p>
        </w:tc>
      </w:tr>
      <w:tr w:rsidR="00D3781B" w:rsidRPr="00D3781B" w14:paraId="33E5EC93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504B9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Чогултулуп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тазартылган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суу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705CD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A7339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13163,4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72451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19570,5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D1C10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148,7</w:t>
            </w:r>
          </w:p>
        </w:tc>
      </w:tr>
      <w:tr w:rsidR="00D3781B" w:rsidRPr="00D3781B" w14:paraId="496EFE15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B1997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5A6BA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b/>
                <w:bCs/>
                <w:sz w:val="18"/>
                <w:szCs w:val="18"/>
                <w:lang w:eastAsia="ru-RU"/>
              </w:rPr>
              <w:t>. м</w:t>
            </w:r>
            <w:r w:rsidRPr="00D3781B">
              <w:rPr>
                <w:b/>
                <w:bCs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E11A0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641,0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B013A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545,5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EF8FD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85,1</w:t>
            </w:r>
          </w:p>
        </w:tc>
      </w:tr>
      <w:tr w:rsidR="00D3781B" w:rsidRPr="00D3781B" w14:paraId="41D3E573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163B9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F86F5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D4168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4377,2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70FC2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10912,7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8740F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2,5э</w:t>
            </w:r>
          </w:p>
        </w:tc>
      </w:tr>
      <w:tr w:rsidR="00D3781B" w:rsidRPr="00D3781B" w14:paraId="0AB457E5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163C93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1EBE6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B379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826,2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10118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1158,6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7CCC3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140,2</w:t>
            </w:r>
          </w:p>
        </w:tc>
      </w:tr>
      <w:tr w:rsidR="00D3781B" w:rsidRPr="00D3781B" w14:paraId="77E3D4CE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C98E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A3806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82EEF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584,6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16BFB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511,7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C4BF1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87,5</w:t>
            </w:r>
          </w:p>
        </w:tc>
      </w:tr>
      <w:tr w:rsidR="00D3781B" w:rsidRPr="00D3781B" w14:paraId="08A54BC3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67E1E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napToGrid w:val="0"/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napToGrid w:val="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52AA3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59FD7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5283,4</w:t>
            </w:r>
          </w:p>
        </w:tc>
        <w:tc>
          <w:tcPr>
            <w:tcW w:w="72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5CA7B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4932,1</w:t>
            </w:r>
          </w:p>
        </w:tc>
        <w:tc>
          <w:tcPr>
            <w:tcW w:w="7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9A5B1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93,4</w:t>
            </w:r>
          </w:p>
        </w:tc>
      </w:tr>
      <w:tr w:rsidR="00D3781B" w:rsidRPr="00D3781B" w14:paraId="68E5C417" w14:textId="77777777" w:rsidTr="0088463A">
        <w:trPr>
          <w:cantSplit/>
        </w:trPr>
        <w:tc>
          <w:tcPr>
            <w:tcW w:w="218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58397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DBA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7489C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1451,0</w:t>
            </w:r>
          </w:p>
        </w:tc>
        <w:tc>
          <w:tcPr>
            <w:tcW w:w="7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792A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1509,9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22034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104,1</w:t>
            </w:r>
          </w:p>
        </w:tc>
      </w:tr>
    </w:tbl>
    <w:p w14:paraId="5A02BA2A" w14:textId="77777777" w:rsidR="00D3781B" w:rsidRPr="00D3781B" w:rsidRDefault="00D3781B" w:rsidP="00F22AEE">
      <w:pPr>
        <w:pageBreakBefore/>
        <w:rPr>
          <w:b/>
          <w:bCs/>
          <w:sz w:val="22"/>
          <w:szCs w:val="22"/>
          <w:lang w:eastAsia="ru-RU"/>
        </w:rPr>
      </w:pPr>
      <w:bookmarkStart w:id="23" w:name="_Toc347148740"/>
      <w:proofErr w:type="spellStart"/>
      <w:r w:rsidRPr="00D3781B">
        <w:rPr>
          <w:b/>
          <w:bCs/>
          <w:sz w:val="22"/>
          <w:szCs w:val="22"/>
          <w:lang w:eastAsia="ru-RU"/>
        </w:rPr>
        <w:lastRenderedPageBreak/>
        <w:t>Ысык-Кѳл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аймагы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боюнча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мал </w:t>
      </w:r>
      <w:proofErr w:type="spellStart"/>
      <w:r w:rsidRPr="00D3781B">
        <w:rPr>
          <w:b/>
          <w:bCs/>
          <w:sz w:val="22"/>
          <w:szCs w:val="22"/>
          <w:lang w:eastAsia="ru-RU"/>
        </w:rPr>
        <w:t>чарбачылыгынын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негизги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продуктыларын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ѳндүрүү</w:t>
      </w:r>
      <w:bookmarkEnd w:id="23"/>
      <w:proofErr w:type="spellEnd"/>
    </w:p>
    <w:p w14:paraId="35ACCF86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 xml:space="preserve">(1 </w:t>
      </w:r>
      <w:proofErr w:type="spellStart"/>
      <w:r w:rsidRPr="00D3781B">
        <w:rPr>
          <w:i/>
          <w:iCs/>
          <w:sz w:val="18"/>
          <w:szCs w:val="18"/>
          <w:lang w:eastAsia="ru-RU"/>
        </w:rPr>
        <w:t>октябрга</w:t>
      </w:r>
      <w:proofErr w:type="spellEnd"/>
      <w:r w:rsidRPr="00D3781B">
        <w:rPr>
          <w:i/>
          <w:iCs/>
          <w:sz w:val="18"/>
          <w:szCs w:val="18"/>
          <w:lang w:eastAsia="ru-RU"/>
        </w:rPr>
        <w:t xml:space="preserve"> </w:t>
      </w:r>
      <w:proofErr w:type="gramStart"/>
      <w:r w:rsidRPr="00D3781B">
        <w:rPr>
          <w:i/>
          <w:iCs/>
          <w:sz w:val="18"/>
          <w:szCs w:val="18"/>
          <w:lang w:eastAsia="ru-RU"/>
        </w:rPr>
        <w:t xml:space="preserve">карата;  </w:t>
      </w:r>
      <w:proofErr w:type="spellStart"/>
      <w:r w:rsidRPr="00D3781B">
        <w:rPr>
          <w:i/>
          <w:iCs/>
          <w:sz w:val="18"/>
          <w:szCs w:val="18"/>
          <w:lang w:eastAsia="ru-RU"/>
        </w:rPr>
        <w:t>бардык</w:t>
      </w:r>
      <w:proofErr w:type="spellEnd"/>
      <w:proofErr w:type="gramEnd"/>
      <w:r w:rsidRPr="00D3781B">
        <w:rPr>
          <w:i/>
          <w:iCs/>
          <w:sz w:val="18"/>
          <w:szCs w:val="18"/>
          <w:lang w:eastAsia="ru-RU"/>
        </w:rPr>
        <w:t xml:space="preserve"> </w:t>
      </w:r>
      <w:proofErr w:type="spellStart"/>
      <w:r w:rsidRPr="00D3781B">
        <w:rPr>
          <w:i/>
          <w:iCs/>
          <w:sz w:val="18"/>
          <w:szCs w:val="18"/>
          <w:lang w:eastAsia="ru-RU"/>
        </w:rPr>
        <w:t>категориядагы</w:t>
      </w:r>
      <w:proofErr w:type="spellEnd"/>
      <w:r w:rsidRPr="00D3781B">
        <w:rPr>
          <w:i/>
          <w:iCs/>
          <w:sz w:val="18"/>
          <w:szCs w:val="18"/>
          <w:lang w:eastAsia="ru-RU"/>
        </w:rPr>
        <w:t xml:space="preserve"> </w:t>
      </w:r>
      <w:proofErr w:type="spellStart"/>
      <w:r w:rsidRPr="00D3781B">
        <w:rPr>
          <w:i/>
          <w:iCs/>
          <w:sz w:val="18"/>
          <w:szCs w:val="18"/>
          <w:lang w:eastAsia="ru-RU"/>
        </w:rPr>
        <w:t>чарбалар</w:t>
      </w:r>
      <w:proofErr w:type="spellEnd"/>
      <w:r w:rsidRPr="00D3781B">
        <w:rPr>
          <w:i/>
          <w:iCs/>
          <w:sz w:val="18"/>
          <w:szCs w:val="18"/>
          <w:lang w:eastAsia="ru-RU"/>
        </w:rPr>
        <w:t>)</w:t>
      </w:r>
    </w:p>
    <w:p w14:paraId="41A22198" w14:textId="77777777" w:rsidR="00D3781B" w:rsidRPr="00D3781B" w:rsidRDefault="00D3781B" w:rsidP="00D3781B">
      <w:pPr>
        <w:rPr>
          <w:sz w:val="10"/>
          <w:szCs w:val="1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77"/>
        <w:gridCol w:w="1225"/>
        <w:gridCol w:w="1226"/>
        <w:gridCol w:w="1226"/>
        <w:gridCol w:w="1051"/>
      </w:tblGrid>
      <w:tr w:rsidR="00D3781B" w:rsidRPr="00D3781B" w14:paraId="4F1FA265" w14:textId="77777777" w:rsidTr="00C820CD">
        <w:trPr>
          <w:cantSplit/>
          <w:trHeight w:val="284"/>
        </w:trPr>
        <w:tc>
          <w:tcPr>
            <w:tcW w:w="2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EF9CD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617931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731B67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EF06A6" w14:textId="77777777" w:rsidR="00D3781B" w:rsidRPr="00D3781B" w:rsidRDefault="00D3781B" w:rsidP="00D3781B">
            <w:pPr>
              <w:ind w:left="-79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  <w:p w14:paraId="06DEEC0B" w14:textId="77777777" w:rsidR="00D3781B" w:rsidRPr="00D3781B" w:rsidRDefault="00D3781B" w:rsidP="00D3781B">
            <w:pPr>
              <w:ind w:left="-79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 %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</w:p>
          <w:p w14:paraId="31121E64" w14:textId="77777777" w:rsidR="00D3781B" w:rsidRPr="00D3781B" w:rsidRDefault="00D3781B" w:rsidP="00D3781B">
            <w:pPr>
              <w:ind w:left="-79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2025 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A53E" w14:textId="77777777" w:rsidR="00D3781B" w:rsidRPr="00D3781B" w:rsidRDefault="00D3781B" w:rsidP="00D3781B">
            <w:pPr>
              <w:ind w:left="-79" w:right="-108"/>
              <w:jc w:val="center"/>
              <w:rPr>
                <w:b/>
                <w:sz w:val="18"/>
                <w:szCs w:val="18"/>
                <w:lang w:eastAsia="ru-RU"/>
              </w:rPr>
            </w:pPr>
          </w:p>
          <w:p w14:paraId="5BE3F6DE" w14:textId="77777777" w:rsidR="00D3781B" w:rsidRPr="00D3781B" w:rsidRDefault="00D3781B" w:rsidP="00D3781B">
            <w:pPr>
              <w:ind w:left="-79"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+;   - </w:t>
            </w:r>
          </w:p>
          <w:p w14:paraId="53827717" w14:textId="77777777" w:rsidR="00D3781B" w:rsidRPr="00D3781B" w:rsidRDefault="00D3781B" w:rsidP="00D3781B">
            <w:pPr>
              <w:ind w:left="-79" w:right="-108"/>
              <w:rPr>
                <w:b/>
                <w:sz w:val="18"/>
                <w:szCs w:val="18"/>
                <w:lang w:eastAsia="ru-RU"/>
              </w:rPr>
            </w:pPr>
          </w:p>
        </w:tc>
      </w:tr>
      <w:tr w:rsidR="00D3781B" w:rsidRPr="00D3781B" w14:paraId="0E0E7F90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</w:tcPr>
          <w:p w14:paraId="0BA5CBE5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Союлуучу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мал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канаттуулар</w:t>
            </w:r>
            <w:proofErr w:type="spellEnd"/>
          </w:p>
          <w:p w14:paraId="728BC371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(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тирүүлѳй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D3781B">
              <w:rPr>
                <w:b/>
                <w:sz w:val="18"/>
                <w:szCs w:val="18"/>
                <w:lang w:eastAsia="ru-RU"/>
              </w:rPr>
              <w:t>салмагы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)   </w:t>
            </w:r>
            <w:proofErr w:type="gramEnd"/>
            <w:r w:rsidRPr="00D3781B">
              <w:rPr>
                <w:b/>
                <w:sz w:val="18"/>
                <w:szCs w:val="18"/>
                <w:lang w:eastAsia="ru-RU"/>
              </w:rPr>
              <w:t xml:space="preserve">  </w:t>
            </w:r>
            <w:r w:rsidRPr="0088463A">
              <w:rPr>
                <w:b/>
                <w:sz w:val="18"/>
                <w:szCs w:val="18"/>
                <w:lang w:eastAsia="ru-RU"/>
              </w:rPr>
              <w:t xml:space="preserve">     </w:t>
            </w:r>
            <w:r w:rsidRPr="00D3781B">
              <w:rPr>
                <w:b/>
                <w:sz w:val="18"/>
                <w:szCs w:val="18"/>
                <w:lang w:eastAsia="ru-RU"/>
              </w:rPr>
              <w:t xml:space="preserve">   -тонна-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</w:tcBorders>
          </w:tcPr>
          <w:p w14:paraId="76D5A92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82F8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nil"/>
            </w:tcBorders>
          </w:tcPr>
          <w:p w14:paraId="03D4954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F9E0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508EC762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4064F1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облусу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A6D632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53944,7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814401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60157,6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1AB1B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111,5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2124D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6212,9</w:t>
            </w:r>
          </w:p>
        </w:tc>
      </w:tr>
      <w:tr w:rsidR="00D3781B" w:rsidRPr="00D3781B" w14:paraId="271119F5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83E9C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ACFFD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7744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E0A97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7953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D0F39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1DFA1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209</w:t>
            </w:r>
          </w:p>
        </w:tc>
      </w:tr>
      <w:tr w:rsidR="00D3781B" w:rsidRPr="00D3781B" w14:paraId="0D42A21C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1D834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42FCC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10679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E78BD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10912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EDCB5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102,2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9EC6E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233</w:t>
            </w:r>
          </w:p>
        </w:tc>
      </w:tr>
      <w:tr w:rsidR="00D3781B" w:rsidRPr="00D3781B" w14:paraId="6FE6A44E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51B32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520A9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18654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6C807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22817,9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8957F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122,3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01109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4163,9</w:t>
            </w:r>
          </w:p>
        </w:tc>
      </w:tr>
      <w:tr w:rsidR="00D3781B" w:rsidRPr="00D3781B" w14:paraId="71FAAB4C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3A45A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8F520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688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4A336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694,8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A2C8F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05723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6,8</w:t>
            </w:r>
          </w:p>
        </w:tc>
      </w:tr>
      <w:tr w:rsidR="00D3781B" w:rsidRPr="00D3781B" w14:paraId="7A8749E8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8A793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5947D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7950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26C00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8030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A2999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EB6B7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80</w:t>
            </w:r>
          </w:p>
        </w:tc>
      </w:tr>
      <w:tr w:rsidR="00D3781B" w:rsidRPr="00D3781B" w14:paraId="5699F043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2B3C9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C0820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7157,7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4985E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7289,7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A3120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101,8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F7CDA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132</w:t>
            </w:r>
          </w:p>
        </w:tc>
      </w:tr>
      <w:tr w:rsidR="00D3781B" w:rsidRPr="00D3781B" w14:paraId="718CDF9D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A31DC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Каракол (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B9E9D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943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4C4D0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969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32AA7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C1F97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</w:t>
            </w:r>
          </w:p>
        </w:tc>
      </w:tr>
      <w:tr w:rsidR="00D3781B" w:rsidRPr="00D3781B" w14:paraId="23AEC7FB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6B748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Балыкчы (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617D6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817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150B5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2186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6125E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267,6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F70CB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1369</w:t>
            </w:r>
          </w:p>
        </w:tc>
      </w:tr>
      <w:tr w:rsidR="00D3781B" w:rsidRPr="00D3781B" w14:paraId="32FAA67E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33AAE5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nil"/>
              <w:right w:val="single" w:sz="4" w:space="0" w:color="auto"/>
            </w:tcBorders>
            <w:vAlign w:val="bottom"/>
          </w:tcPr>
          <w:p w14:paraId="7D3E33D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58885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73677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5535B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23F5626A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4D1F0BC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Чийки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сүт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                </w:t>
            </w:r>
            <w:r w:rsidRPr="00D3781B">
              <w:rPr>
                <w:b/>
                <w:sz w:val="18"/>
                <w:szCs w:val="18"/>
                <w:lang w:val="en-US" w:eastAsia="ru-RU"/>
              </w:rPr>
              <w:t xml:space="preserve">   </w:t>
            </w:r>
            <w:r w:rsidRPr="00D3781B">
              <w:rPr>
                <w:b/>
                <w:sz w:val="18"/>
                <w:szCs w:val="18"/>
                <w:lang w:eastAsia="ru-RU"/>
              </w:rPr>
              <w:t xml:space="preserve">        -тонна-</w:t>
            </w:r>
          </w:p>
        </w:tc>
        <w:tc>
          <w:tcPr>
            <w:tcW w:w="673" w:type="pct"/>
            <w:tcBorders>
              <w:left w:val="nil"/>
              <w:right w:val="single" w:sz="4" w:space="0" w:color="auto"/>
            </w:tcBorders>
            <w:vAlign w:val="bottom"/>
          </w:tcPr>
          <w:p w14:paraId="150D48A5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A8AE72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39105A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335045F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D3781B" w:rsidRPr="00D3781B" w14:paraId="78A6DEFD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CD554E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облусу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4E3ED1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217997,9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CCBB9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224290,8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450CE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102,9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0E037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6292,9</w:t>
            </w:r>
          </w:p>
        </w:tc>
      </w:tr>
      <w:tr w:rsidR="00D3781B" w:rsidRPr="00D3781B" w14:paraId="53C4D265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C5810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F4B45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43489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B7B85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46135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288F3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106,1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0A289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2646</w:t>
            </w:r>
          </w:p>
        </w:tc>
      </w:tr>
      <w:tr w:rsidR="00D3781B" w:rsidRPr="00D3781B" w14:paraId="175297C9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0C851D8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F8AD8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60915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26CB2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62334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4C2AE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102,3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15A47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1419</w:t>
            </w:r>
          </w:p>
        </w:tc>
      </w:tr>
      <w:tr w:rsidR="00D3781B" w:rsidRPr="00D3781B" w14:paraId="368153EA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95C2D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60EDF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36572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956B6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37638,9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4720D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102,9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C4D08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1066,9</w:t>
            </w:r>
          </w:p>
        </w:tc>
      </w:tr>
      <w:tr w:rsidR="00D3781B" w:rsidRPr="00D3781B" w14:paraId="63210AFF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7D15A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BB51CE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4194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22DDA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4235,9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9F172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4917C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41,9</w:t>
            </w:r>
          </w:p>
        </w:tc>
      </w:tr>
      <w:tr w:rsidR="00D3781B" w:rsidRPr="00D3781B" w14:paraId="74DF528E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5AFC83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A05E7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26276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55B4F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26385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0BE2C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08137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109</w:t>
            </w:r>
          </w:p>
        </w:tc>
      </w:tr>
      <w:tr w:rsidR="00D3781B" w:rsidRPr="00D3781B" w14:paraId="76566204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6F16E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CDBB5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43562,9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98A6E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44449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481C3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6F9FE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886,1</w:t>
            </w:r>
          </w:p>
        </w:tc>
      </w:tr>
      <w:tr w:rsidR="00D3781B" w:rsidRPr="00D3781B" w14:paraId="67CDB511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FB3261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Каракол (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C8A80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4934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E3DB7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5037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66DE1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102,1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62CFE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103</w:t>
            </w:r>
          </w:p>
        </w:tc>
      </w:tr>
      <w:tr w:rsidR="00D3781B" w:rsidRPr="00D3781B" w14:paraId="09C01ABB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9A82E3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Балыкчы (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0189B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2249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0CD88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2311,9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DB322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1F886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62,9</w:t>
            </w:r>
          </w:p>
        </w:tc>
      </w:tr>
      <w:tr w:rsidR="00D3781B" w:rsidRPr="00D3781B" w14:paraId="791C0162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CE2677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nil"/>
              <w:right w:val="single" w:sz="4" w:space="0" w:color="auto"/>
            </w:tcBorders>
            <w:vAlign w:val="bottom"/>
          </w:tcPr>
          <w:p w14:paraId="64A6755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F0DA8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FC6F4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945781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0F4CB4F6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6E0B4E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Жумуртка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           </w:t>
            </w:r>
            <w:r w:rsidRPr="00D3781B">
              <w:rPr>
                <w:b/>
                <w:sz w:val="18"/>
                <w:szCs w:val="18"/>
                <w:lang w:val="en-US" w:eastAsia="ru-RU"/>
              </w:rPr>
              <w:t xml:space="preserve">      </w:t>
            </w:r>
            <w:r w:rsidRPr="00D3781B">
              <w:rPr>
                <w:b/>
                <w:sz w:val="18"/>
                <w:szCs w:val="18"/>
                <w:lang w:eastAsia="ru-RU"/>
              </w:rPr>
              <w:t xml:space="preserve">    -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даана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left w:val="nil"/>
              <w:right w:val="single" w:sz="4" w:space="0" w:color="auto"/>
            </w:tcBorders>
            <w:vAlign w:val="bottom"/>
          </w:tcPr>
          <w:p w14:paraId="12B48F2C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E54AAD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6E9175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CF21B3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D3781B" w:rsidRPr="00D3781B" w14:paraId="0D0F58B2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C6E842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облусу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C8E9D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31630,4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C0C4D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45363,4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4C21C1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143,4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B7C50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13733</w:t>
            </w:r>
          </w:p>
        </w:tc>
      </w:tr>
      <w:tr w:rsidR="00D3781B" w:rsidRPr="00D3781B" w14:paraId="09E36146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CA576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87700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5133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E2323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5452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ADF24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106,2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34566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319</w:t>
            </w:r>
          </w:p>
        </w:tc>
      </w:tr>
      <w:tr w:rsidR="00D3781B" w:rsidRPr="00D3781B" w14:paraId="40402CDE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176237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1FDA1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6946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FFB57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7303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E0BC9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105,1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B0C9F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357</w:t>
            </w:r>
          </w:p>
        </w:tc>
      </w:tr>
      <w:tr w:rsidR="00D3781B" w:rsidRPr="00D3781B" w14:paraId="3ECFFBD6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9062653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F92AA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5979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E5FCB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15980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1DE82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267,3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6005E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10001</w:t>
            </w:r>
          </w:p>
        </w:tc>
      </w:tr>
      <w:tr w:rsidR="00D3781B" w:rsidRPr="00D3781B" w14:paraId="31B2B458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FD170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6A7DE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431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6BFC0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262,9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AF6EF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61,0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416B0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-168,1</w:t>
            </w:r>
          </w:p>
        </w:tc>
      </w:tr>
      <w:tr w:rsidR="00D3781B" w:rsidRPr="00D3781B" w14:paraId="3F4BBBF9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BD698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86973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1409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6503A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1438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493D1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102,1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B949A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29</w:t>
            </w:r>
          </w:p>
        </w:tc>
      </w:tr>
      <w:tr w:rsidR="00D3781B" w:rsidRPr="00D3781B" w14:paraId="44BDC42F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77728A8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5F8FC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6614,8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1B512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6746,8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0453A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0A006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132</w:t>
            </w:r>
          </w:p>
        </w:tc>
      </w:tr>
      <w:tr w:rsidR="00D3781B" w:rsidRPr="00D3781B" w14:paraId="45459D3F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1C205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Каракол (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112DE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924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19D1C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925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918C3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BE155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</w:t>
            </w:r>
          </w:p>
        </w:tc>
      </w:tr>
      <w:tr w:rsidR="00D3781B" w:rsidRPr="00D3781B" w14:paraId="36480A81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AE5048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Балыкчы (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4A9E3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4624,6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A394F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7518,6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95C4E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162,6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AFCC9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2894</w:t>
            </w:r>
          </w:p>
        </w:tc>
      </w:tr>
      <w:tr w:rsidR="00D3781B" w:rsidRPr="00D3781B" w14:paraId="0B5389D6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C7CE4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425F3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4B11B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F2E8A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D3403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073C442E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DB9EAD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Жу</w:t>
            </w:r>
            <w:proofErr w:type="spellEnd"/>
            <w:r w:rsidRPr="00D3781B">
              <w:rPr>
                <w:b/>
                <w:sz w:val="18"/>
                <w:szCs w:val="18"/>
                <w:lang w:val="en-US" w:eastAsia="ru-RU"/>
              </w:rPr>
              <w:t>ң</w:t>
            </w:r>
            <w:r w:rsidRPr="00D3781B">
              <w:rPr>
                <w:b/>
                <w:sz w:val="18"/>
                <w:szCs w:val="18"/>
                <w:lang w:eastAsia="ru-RU"/>
              </w:rPr>
              <w:t xml:space="preserve">,            </w:t>
            </w:r>
            <w:r w:rsidRPr="00D3781B">
              <w:rPr>
                <w:b/>
                <w:sz w:val="18"/>
                <w:szCs w:val="18"/>
                <w:lang w:val="en-US" w:eastAsia="ru-RU"/>
              </w:rPr>
              <w:t xml:space="preserve">                    </w:t>
            </w:r>
            <w:r w:rsidRPr="00D3781B">
              <w:rPr>
                <w:b/>
                <w:sz w:val="18"/>
                <w:szCs w:val="18"/>
                <w:lang w:eastAsia="ru-RU"/>
              </w:rPr>
              <w:t xml:space="preserve">    -тонна-</w:t>
            </w: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6314B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1E56F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FC360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B25A3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461C19FB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105BC6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облусу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9D843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E5D7D1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2006,6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9562B7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F8CEA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19,6</w:t>
            </w:r>
          </w:p>
        </w:tc>
      </w:tr>
      <w:tr w:rsidR="00D3781B" w:rsidRPr="00D3781B" w14:paraId="5466E22B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1D990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85BD5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BDE49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343,6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F62B1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DF4BA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3,6</w:t>
            </w:r>
          </w:p>
        </w:tc>
      </w:tr>
      <w:tr w:rsidR="00D3781B" w:rsidRPr="00D3781B" w14:paraId="6E85CD38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FF7FE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DAE3E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527,4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6557E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532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EAFE7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100,9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31974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4,6</w:t>
            </w:r>
          </w:p>
        </w:tc>
      </w:tr>
      <w:tr w:rsidR="00D3781B" w:rsidRPr="00D3781B" w14:paraId="1A67EF24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1EC74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D05C1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69C20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310,2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44B6E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101,4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2945D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4,2</w:t>
            </w:r>
          </w:p>
        </w:tc>
      </w:tr>
      <w:tr w:rsidR="00D3781B" w:rsidRPr="00D3781B" w14:paraId="1B3A975F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4E02D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D0700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66F95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79347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DD636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</w:t>
            </w:r>
          </w:p>
        </w:tc>
      </w:tr>
      <w:tr w:rsidR="00D3781B" w:rsidRPr="00D3781B" w14:paraId="0ACE5574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1CDD93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13450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399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4B4DB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402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F2611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82AA5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</w:t>
            </w:r>
          </w:p>
        </w:tc>
      </w:tr>
      <w:tr w:rsidR="00D3781B" w:rsidRPr="00D3781B" w14:paraId="79F5FB32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B1084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983E8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339,6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A4732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341,8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E16C8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0DC2C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2,2</w:t>
            </w:r>
          </w:p>
        </w:tc>
      </w:tr>
      <w:tr w:rsidR="00D3781B" w:rsidRPr="00D3781B" w14:paraId="07FD70A3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B2A22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Каракол (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6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02944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FFE60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2859C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102,9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09332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</w:t>
            </w:r>
          </w:p>
        </w:tc>
      </w:tr>
      <w:tr w:rsidR="00D3781B" w:rsidRPr="00D3781B" w14:paraId="2D00EB88" w14:textId="77777777" w:rsidTr="00C820CD">
        <w:trPr>
          <w:cantSplit/>
          <w:trHeight w:val="284"/>
        </w:trPr>
        <w:tc>
          <w:tcPr>
            <w:tcW w:w="24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6D9A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Балыкчы (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9D87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1B7B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22F7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102,5</w:t>
            </w:r>
          </w:p>
        </w:tc>
        <w:tc>
          <w:tcPr>
            <w:tcW w:w="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3BA5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</w:t>
            </w:r>
          </w:p>
        </w:tc>
      </w:tr>
    </w:tbl>
    <w:p w14:paraId="17589C59" w14:textId="77777777" w:rsidR="00D3781B" w:rsidRPr="00D3781B" w:rsidRDefault="00D3781B" w:rsidP="00F22AEE">
      <w:pPr>
        <w:pageBreakBefore/>
        <w:rPr>
          <w:b/>
          <w:bCs/>
          <w:sz w:val="22"/>
          <w:szCs w:val="22"/>
          <w:lang w:eastAsia="ru-RU"/>
        </w:rPr>
      </w:pPr>
      <w:proofErr w:type="spellStart"/>
      <w:r w:rsidRPr="00D3781B">
        <w:rPr>
          <w:b/>
          <w:bCs/>
          <w:sz w:val="22"/>
          <w:szCs w:val="22"/>
          <w:lang w:eastAsia="ru-RU"/>
        </w:rPr>
        <w:lastRenderedPageBreak/>
        <w:t>Ишке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киргизилген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негизги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фонддор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жана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негизги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капиталга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болгон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инвестициялар</w:t>
      </w:r>
      <w:proofErr w:type="spellEnd"/>
    </w:p>
    <w:p w14:paraId="3D72B0F0" w14:textId="77777777" w:rsidR="00D3781B" w:rsidRPr="00D3781B" w:rsidRDefault="00D3781B" w:rsidP="00D3781B">
      <w:pPr>
        <w:rPr>
          <w:snapToGrid w:val="0"/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 xml:space="preserve">(январь-сентябрь; </w:t>
      </w:r>
      <w:proofErr w:type="spellStart"/>
      <w:r w:rsidRPr="00D3781B">
        <w:rPr>
          <w:i/>
          <w:iCs/>
          <w:sz w:val="18"/>
          <w:szCs w:val="18"/>
          <w:lang w:eastAsia="ru-RU"/>
        </w:rPr>
        <w:t>миң</w:t>
      </w:r>
      <w:proofErr w:type="spellEnd"/>
      <w:r w:rsidRPr="00D3781B">
        <w:rPr>
          <w:i/>
          <w:iCs/>
          <w:sz w:val="18"/>
          <w:szCs w:val="18"/>
          <w:lang w:eastAsia="ru-RU"/>
        </w:rPr>
        <w:t xml:space="preserve"> сом </w:t>
      </w:r>
      <w:proofErr w:type="spellStart"/>
      <w:r w:rsidRPr="00D3781B">
        <w:rPr>
          <w:i/>
          <w:iCs/>
          <w:sz w:val="18"/>
          <w:szCs w:val="18"/>
          <w:lang w:eastAsia="ru-RU"/>
        </w:rPr>
        <w:t>анык</w:t>
      </w:r>
      <w:proofErr w:type="spellEnd"/>
      <w:r w:rsidRPr="00D3781B">
        <w:rPr>
          <w:i/>
          <w:iCs/>
          <w:sz w:val="18"/>
          <w:szCs w:val="18"/>
          <w:lang w:eastAsia="ru-RU"/>
        </w:rPr>
        <w:t xml:space="preserve"> </w:t>
      </w:r>
      <w:proofErr w:type="spellStart"/>
      <w:r w:rsidRPr="00D3781B">
        <w:rPr>
          <w:i/>
          <w:iCs/>
          <w:sz w:val="18"/>
          <w:szCs w:val="18"/>
          <w:lang w:eastAsia="ru-RU"/>
        </w:rPr>
        <w:t>баа</w:t>
      </w:r>
      <w:proofErr w:type="spellEnd"/>
      <w:r w:rsidRPr="00D3781B">
        <w:rPr>
          <w:i/>
          <w:iCs/>
          <w:sz w:val="18"/>
          <w:szCs w:val="18"/>
          <w:lang w:eastAsia="ru-RU"/>
        </w:rPr>
        <w:t>)</w:t>
      </w:r>
    </w:p>
    <w:p w14:paraId="73FAC046" w14:textId="77777777" w:rsidR="00D3781B" w:rsidRPr="00D3781B" w:rsidRDefault="00D3781B" w:rsidP="00D3781B">
      <w:pPr>
        <w:jc w:val="center"/>
        <w:rPr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3"/>
        <w:gridCol w:w="1176"/>
        <w:gridCol w:w="1336"/>
        <w:gridCol w:w="1473"/>
        <w:gridCol w:w="1232"/>
        <w:gridCol w:w="1446"/>
        <w:gridCol w:w="976"/>
      </w:tblGrid>
      <w:tr w:rsidR="00D3781B" w:rsidRPr="00D3781B" w14:paraId="4D456096" w14:textId="77777777" w:rsidTr="00EB4CDA">
        <w:trPr>
          <w:cantSplit/>
          <w:trHeight w:val="403"/>
        </w:trPr>
        <w:tc>
          <w:tcPr>
            <w:tcW w:w="1198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5AF3C8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9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EB12376" w14:textId="126BDA83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Ишке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киргизилген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негизги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фонддор</w:t>
            </w:r>
            <w:proofErr w:type="spellEnd"/>
          </w:p>
        </w:tc>
        <w:tc>
          <w:tcPr>
            <w:tcW w:w="711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DD02C98" w14:textId="4EAA8A5D" w:rsidR="00D3781B" w:rsidRPr="00D3781B" w:rsidRDefault="00D3781B" w:rsidP="00EB4CDA">
            <w:pPr>
              <w:ind w:left="-57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Негизги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капиталга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жумшалган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инвестициялар</w:t>
            </w:r>
            <w:proofErr w:type="spellEnd"/>
          </w:p>
        </w:tc>
        <w:tc>
          <w:tcPr>
            <w:tcW w:w="24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994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каржылоо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булактары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>:</w:t>
            </w:r>
          </w:p>
        </w:tc>
      </w:tr>
      <w:tr w:rsidR="00D3781B" w:rsidRPr="00D3781B" w14:paraId="6FC610FD" w14:textId="77777777" w:rsidTr="0088463A">
        <w:trPr>
          <w:cantSplit/>
          <w:trHeight w:val="1418"/>
        </w:trPr>
        <w:tc>
          <w:tcPr>
            <w:tcW w:w="1198" w:type="pct"/>
            <w:vMerge/>
            <w:tcBorders>
              <w:left w:val="single" w:sz="6" w:space="0" w:color="auto"/>
              <w:bottom w:val="nil"/>
            </w:tcBorders>
            <w:vAlign w:val="center"/>
          </w:tcPr>
          <w:p w14:paraId="7997421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39" w:type="pct"/>
            <w:vMerge/>
            <w:tcBorders>
              <w:left w:val="single" w:sz="6" w:space="0" w:color="auto"/>
              <w:bottom w:val="single" w:sz="4" w:space="0" w:color="auto"/>
            </w:tcBorders>
          </w:tcPr>
          <w:p w14:paraId="3AD05AC1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11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663680A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5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0E4F" w14:textId="1C2C4EB0" w:rsidR="00D3781B" w:rsidRPr="00D3781B" w:rsidRDefault="00D3781B" w:rsidP="00D3781B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Республикалык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бюджеттен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ѳзгѳчѳ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кырдаалдардын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каражаттарын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кошкондо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5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DAC6" w14:textId="13A37F18" w:rsidR="00D3781B" w:rsidRPr="00D3781B" w:rsidRDefault="00D3781B" w:rsidP="00D3781B">
            <w:pPr>
              <w:ind w:left="-29" w:right="-70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Жергиликтүү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бюджеттен</w:t>
            </w:r>
            <w:proofErr w:type="spellEnd"/>
          </w:p>
        </w:tc>
        <w:tc>
          <w:tcPr>
            <w:tcW w:w="703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0FFB4" w14:textId="66694764" w:rsidR="00D3781B" w:rsidRPr="00D3781B" w:rsidRDefault="00D3781B" w:rsidP="00EB4CDA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Ишканалардын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уюмдардын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каражатынан</w:t>
            </w:r>
            <w:proofErr w:type="spellEnd"/>
          </w:p>
        </w:tc>
        <w:tc>
          <w:tcPr>
            <w:tcW w:w="608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E830B" w14:textId="6FE4C5BB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Чет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ѳлкѳлүк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кредиттер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3781B" w:rsidRPr="00D3781B" w14:paraId="583D5B84" w14:textId="77777777" w:rsidTr="0088463A">
        <w:trPr>
          <w:cantSplit/>
          <w:trHeight w:val="318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86AB81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639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56E356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6213736,3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0046DF7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53897933,8</w:t>
            </w:r>
          </w:p>
        </w:tc>
        <w:tc>
          <w:tcPr>
            <w:tcW w:w="570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64FB6EC6" w14:textId="77777777" w:rsidR="00D3781B" w:rsidRPr="00D3781B" w:rsidRDefault="00D3781B" w:rsidP="00D3781B">
            <w:pPr>
              <w:ind w:left="-136" w:right="-115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10534538,9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1CD59E2A" w14:textId="77777777" w:rsidR="00D3781B" w:rsidRPr="00D3781B" w:rsidRDefault="00D3781B" w:rsidP="00D3781B">
            <w:pPr>
              <w:ind w:left="-16" w:right="-115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525538,0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4A216AE1" w14:textId="77777777" w:rsidR="00D3781B" w:rsidRPr="00D3781B" w:rsidRDefault="00D3781B" w:rsidP="00D3781B">
            <w:pPr>
              <w:ind w:left="-57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23977886,0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F0E075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1837528,9</w:t>
            </w:r>
          </w:p>
        </w:tc>
      </w:tr>
      <w:tr w:rsidR="00D3781B" w:rsidRPr="00D3781B" w14:paraId="04163F60" w14:textId="77777777" w:rsidTr="0088463A">
        <w:trPr>
          <w:cantSplit/>
          <w:trHeight w:val="273"/>
        </w:trPr>
        <w:tc>
          <w:tcPr>
            <w:tcW w:w="11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ECC3F9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39" w:type="pct"/>
            <w:tcBorders>
              <w:left w:val="nil"/>
              <w:right w:val="single" w:sz="4" w:space="0" w:color="auto"/>
            </w:tcBorders>
            <w:vAlign w:val="bottom"/>
          </w:tcPr>
          <w:p w14:paraId="4A270C4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344432,0</w:t>
            </w:r>
          </w:p>
        </w:tc>
        <w:tc>
          <w:tcPr>
            <w:tcW w:w="711" w:type="pct"/>
            <w:tcBorders>
              <w:left w:val="nil"/>
              <w:right w:val="single" w:sz="4" w:space="0" w:color="auto"/>
            </w:tcBorders>
            <w:vAlign w:val="bottom"/>
          </w:tcPr>
          <w:p w14:paraId="57101F4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5475701,3</w:t>
            </w:r>
          </w:p>
        </w:tc>
        <w:tc>
          <w:tcPr>
            <w:tcW w:w="570" w:type="pct"/>
            <w:tcBorders>
              <w:left w:val="nil"/>
              <w:right w:val="single" w:sz="4" w:space="0" w:color="auto"/>
            </w:tcBorders>
            <w:vAlign w:val="bottom"/>
          </w:tcPr>
          <w:p w14:paraId="208C7B7A" w14:textId="77777777" w:rsidR="00D3781B" w:rsidRPr="00D3781B" w:rsidRDefault="00D3781B" w:rsidP="00D3781B">
            <w:pPr>
              <w:ind w:left="-13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2196310,8</w:t>
            </w:r>
          </w:p>
        </w:tc>
        <w:tc>
          <w:tcPr>
            <w:tcW w:w="571" w:type="pct"/>
            <w:tcBorders>
              <w:left w:val="nil"/>
              <w:right w:val="single" w:sz="4" w:space="0" w:color="auto"/>
            </w:tcBorders>
            <w:vAlign w:val="bottom"/>
          </w:tcPr>
          <w:p w14:paraId="4869AFE4" w14:textId="77777777" w:rsidR="00D3781B" w:rsidRPr="00D3781B" w:rsidRDefault="00D3781B" w:rsidP="00D3781B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36930,0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vAlign w:val="bottom"/>
          </w:tcPr>
          <w:p w14:paraId="198D9CF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633365,4</w:t>
            </w:r>
          </w:p>
        </w:tc>
        <w:tc>
          <w:tcPr>
            <w:tcW w:w="608" w:type="pct"/>
            <w:tcBorders>
              <w:left w:val="nil"/>
              <w:right w:val="single" w:sz="4" w:space="0" w:color="auto"/>
            </w:tcBorders>
            <w:vAlign w:val="bottom"/>
          </w:tcPr>
          <w:p w14:paraId="68CC639C" w14:textId="77777777" w:rsidR="00D3781B" w:rsidRPr="00D3781B" w:rsidRDefault="00D3781B" w:rsidP="00D3781B">
            <w:pPr>
              <w:ind w:left="-212" w:firstLine="212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112122,7</w:t>
            </w:r>
          </w:p>
        </w:tc>
      </w:tr>
      <w:tr w:rsidR="00D3781B" w:rsidRPr="00D3781B" w14:paraId="68738068" w14:textId="77777777" w:rsidTr="0088463A">
        <w:trPr>
          <w:cantSplit/>
          <w:trHeight w:val="274"/>
        </w:trPr>
        <w:tc>
          <w:tcPr>
            <w:tcW w:w="11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8A0856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39" w:type="pct"/>
            <w:tcBorders>
              <w:left w:val="nil"/>
              <w:right w:val="single" w:sz="4" w:space="0" w:color="auto"/>
            </w:tcBorders>
            <w:vAlign w:val="bottom"/>
          </w:tcPr>
          <w:p w14:paraId="1E6EA98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3668236,0</w:t>
            </w:r>
          </w:p>
        </w:tc>
        <w:tc>
          <w:tcPr>
            <w:tcW w:w="711" w:type="pct"/>
            <w:tcBorders>
              <w:left w:val="nil"/>
              <w:right w:val="single" w:sz="4" w:space="0" w:color="auto"/>
            </w:tcBorders>
            <w:vAlign w:val="bottom"/>
          </w:tcPr>
          <w:p w14:paraId="166980A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20703673,5</w:t>
            </w:r>
          </w:p>
        </w:tc>
        <w:tc>
          <w:tcPr>
            <w:tcW w:w="570" w:type="pct"/>
            <w:tcBorders>
              <w:left w:val="nil"/>
              <w:right w:val="single" w:sz="4" w:space="0" w:color="auto"/>
            </w:tcBorders>
            <w:vAlign w:val="bottom"/>
          </w:tcPr>
          <w:p w14:paraId="687A12E9" w14:textId="77777777" w:rsidR="00D3781B" w:rsidRPr="00D3781B" w:rsidRDefault="00D3781B" w:rsidP="00D3781B">
            <w:pPr>
              <w:ind w:left="-136" w:right="-115"/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1077361,7</w:t>
            </w:r>
          </w:p>
        </w:tc>
        <w:tc>
          <w:tcPr>
            <w:tcW w:w="571" w:type="pct"/>
            <w:tcBorders>
              <w:left w:val="nil"/>
              <w:right w:val="single" w:sz="4" w:space="0" w:color="auto"/>
            </w:tcBorders>
            <w:vAlign w:val="bottom"/>
          </w:tcPr>
          <w:p w14:paraId="2E3458FA" w14:textId="77777777" w:rsidR="00D3781B" w:rsidRPr="00D3781B" w:rsidRDefault="00D3781B" w:rsidP="00D3781B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39564,4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vAlign w:val="bottom"/>
          </w:tcPr>
          <w:p w14:paraId="29462A9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18162222,8</w:t>
            </w:r>
          </w:p>
        </w:tc>
        <w:tc>
          <w:tcPr>
            <w:tcW w:w="608" w:type="pct"/>
            <w:tcBorders>
              <w:left w:val="nil"/>
              <w:right w:val="single" w:sz="4" w:space="0" w:color="auto"/>
            </w:tcBorders>
            <w:vAlign w:val="bottom"/>
          </w:tcPr>
          <w:p w14:paraId="03DDA0E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852946,2</w:t>
            </w:r>
          </w:p>
        </w:tc>
      </w:tr>
      <w:tr w:rsidR="00D3781B" w:rsidRPr="00D3781B" w14:paraId="13F9EF10" w14:textId="77777777" w:rsidTr="0088463A">
        <w:trPr>
          <w:cantSplit/>
          <w:trHeight w:val="273"/>
        </w:trPr>
        <w:tc>
          <w:tcPr>
            <w:tcW w:w="11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120D98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39" w:type="pct"/>
            <w:tcBorders>
              <w:left w:val="nil"/>
              <w:right w:val="single" w:sz="4" w:space="0" w:color="auto"/>
            </w:tcBorders>
            <w:vAlign w:val="bottom"/>
          </w:tcPr>
          <w:p w14:paraId="79A044B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390579,5</w:t>
            </w:r>
          </w:p>
        </w:tc>
        <w:tc>
          <w:tcPr>
            <w:tcW w:w="711" w:type="pct"/>
            <w:tcBorders>
              <w:left w:val="nil"/>
              <w:right w:val="single" w:sz="4" w:space="0" w:color="auto"/>
            </w:tcBorders>
            <w:vAlign w:val="bottom"/>
          </w:tcPr>
          <w:p w14:paraId="147887F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15896939,2</w:t>
            </w:r>
          </w:p>
        </w:tc>
        <w:tc>
          <w:tcPr>
            <w:tcW w:w="570" w:type="pct"/>
            <w:tcBorders>
              <w:left w:val="nil"/>
              <w:right w:val="single" w:sz="4" w:space="0" w:color="auto"/>
            </w:tcBorders>
            <w:vAlign w:val="bottom"/>
          </w:tcPr>
          <w:p w14:paraId="6F0572E2" w14:textId="77777777" w:rsidR="00D3781B" w:rsidRPr="00D3781B" w:rsidRDefault="00D3781B" w:rsidP="00D3781B">
            <w:pPr>
              <w:ind w:left="-13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2075947,3</w:t>
            </w:r>
          </w:p>
        </w:tc>
        <w:tc>
          <w:tcPr>
            <w:tcW w:w="571" w:type="pct"/>
            <w:tcBorders>
              <w:left w:val="nil"/>
              <w:right w:val="single" w:sz="4" w:space="0" w:color="auto"/>
            </w:tcBorders>
            <w:vAlign w:val="bottom"/>
          </w:tcPr>
          <w:p w14:paraId="3F154BFA" w14:textId="77777777" w:rsidR="00D3781B" w:rsidRPr="00D3781B" w:rsidRDefault="00D3781B" w:rsidP="00D3781B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299115,1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vAlign w:val="bottom"/>
          </w:tcPr>
          <w:p w14:paraId="2F1083A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2896191,6</w:t>
            </w:r>
          </w:p>
        </w:tc>
        <w:tc>
          <w:tcPr>
            <w:tcW w:w="608" w:type="pct"/>
            <w:tcBorders>
              <w:left w:val="nil"/>
              <w:right w:val="single" w:sz="4" w:space="0" w:color="auto"/>
            </w:tcBorders>
            <w:vAlign w:val="bottom"/>
          </w:tcPr>
          <w:p w14:paraId="27982CC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396386,7</w:t>
            </w:r>
          </w:p>
        </w:tc>
      </w:tr>
      <w:tr w:rsidR="00D3781B" w:rsidRPr="00D3781B" w14:paraId="46724414" w14:textId="77777777" w:rsidTr="0088463A">
        <w:trPr>
          <w:cantSplit/>
          <w:trHeight w:val="274"/>
        </w:trPr>
        <w:tc>
          <w:tcPr>
            <w:tcW w:w="11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54F17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39" w:type="pct"/>
            <w:tcBorders>
              <w:left w:val="nil"/>
              <w:right w:val="single" w:sz="4" w:space="0" w:color="auto"/>
            </w:tcBorders>
            <w:vAlign w:val="bottom"/>
          </w:tcPr>
          <w:p w14:paraId="33BFFBA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509328,7</w:t>
            </w:r>
          </w:p>
        </w:tc>
        <w:tc>
          <w:tcPr>
            <w:tcW w:w="711" w:type="pct"/>
            <w:tcBorders>
              <w:left w:val="nil"/>
              <w:right w:val="single" w:sz="4" w:space="0" w:color="auto"/>
            </w:tcBorders>
            <w:vAlign w:val="bottom"/>
          </w:tcPr>
          <w:p w14:paraId="67253F8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2042134,5</w:t>
            </w:r>
          </w:p>
        </w:tc>
        <w:tc>
          <w:tcPr>
            <w:tcW w:w="570" w:type="pct"/>
            <w:tcBorders>
              <w:left w:val="nil"/>
              <w:right w:val="single" w:sz="4" w:space="0" w:color="auto"/>
            </w:tcBorders>
            <w:vAlign w:val="bottom"/>
          </w:tcPr>
          <w:p w14:paraId="1B0226E9" w14:textId="77777777" w:rsidR="00D3781B" w:rsidRPr="00D3781B" w:rsidRDefault="00D3781B" w:rsidP="00D3781B">
            <w:pPr>
              <w:ind w:left="-13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531634,2</w:t>
            </w:r>
          </w:p>
        </w:tc>
        <w:tc>
          <w:tcPr>
            <w:tcW w:w="571" w:type="pct"/>
            <w:tcBorders>
              <w:left w:val="nil"/>
              <w:right w:val="single" w:sz="4" w:space="0" w:color="auto"/>
            </w:tcBorders>
            <w:vAlign w:val="bottom"/>
          </w:tcPr>
          <w:p w14:paraId="3C9B7377" w14:textId="77777777" w:rsidR="00D3781B" w:rsidRPr="00D3781B" w:rsidRDefault="00D3781B" w:rsidP="00D3781B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17247,0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vAlign w:val="bottom"/>
          </w:tcPr>
          <w:p w14:paraId="32A9664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1222121,3</w:t>
            </w:r>
          </w:p>
        </w:tc>
        <w:tc>
          <w:tcPr>
            <w:tcW w:w="608" w:type="pct"/>
            <w:tcBorders>
              <w:left w:val="nil"/>
              <w:right w:val="single" w:sz="4" w:space="0" w:color="auto"/>
            </w:tcBorders>
            <w:vAlign w:val="bottom"/>
          </w:tcPr>
          <w:p w14:paraId="27C4DD8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84799,3</w:t>
            </w:r>
          </w:p>
        </w:tc>
      </w:tr>
      <w:tr w:rsidR="00D3781B" w:rsidRPr="00D3781B" w14:paraId="28957200" w14:textId="77777777" w:rsidTr="0088463A">
        <w:trPr>
          <w:cantSplit/>
          <w:trHeight w:val="273"/>
        </w:trPr>
        <w:tc>
          <w:tcPr>
            <w:tcW w:w="11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AA7F2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39" w:type="pct"/>
            <w:tcBorders>
              <w:left w:val="nil"/>
              <w:right w:val="single" w:sz="4" w:space="0" w:color="auto"/>
            </w:tcBorders>
            <w:vAlign w:val="bottom"/>
          </w:tcPr>
          <w:p w14:paraId="2FDD6E8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161763,7</w:t>
            </w:r>
          </w:p>
        </w:tc>
        <w:tc>
          <w:tcPr>
            <w:tcW w:w="711" w:type="pct"/>
            <w:tcBorders>
              <w:left w:val="nil"/>
              <w:right w:val="single" w:sz="4" w:space="0" w:color="auto"/>
            </w:tcBorders>
            <w:vAlign w:val="bottom"/>
          </w:tcPr>
          <w:p w14:paraId="5CE6566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1401768,8</w:t>
            </w:r>
          </w:p>
        </w:tc>
        <w:tc>
          <w:tcPr>
            <w:tcW w:w="570" w:type="pct"/>
            <w:tcBorders>
              <w:left w:val="nil"/>
              <w:right w:val="single" w:sz="4" w:space="0" w:color="auto"/>
            </w:tcBorders>
            <w:vAlign w:val="bottom"/>
          </w:tcPr>
          <w:p w14:paraId="0B8DCF6B" w14:textId="77777777" w:rsidR="00D3781B" w:rsidRPr="00D3781B" w:rsidRDefault="00D3781B" w:rsidP="00D3781B">
            <w:pPr>
              <w:ind w:left="-13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491902,5</w:t>
            </w:r>
          </w:p>
        </w:tc>
        <w:tc>
          <w:tcPr>
            <w:tcW w:w="571" w:type="pct"/>
            <w:tcBorders>
              <w:left w:val="nil"/>
              <w:right w:val="single" w:sz="4" w:space="0" w:color="auto"/>
            </w:tcBorders>
            <w:vAlign w:val="bottom"/>
          </w:tcPr>
          <w:p w14:paraId="5A5AE41B" w14:textId="77777777" w:rsidR="00D3781B" w:rsidRPr="00D3781B" w:rsidRDefault="00D3781B" w:rsidP="00D3781B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vAlign w:val="bottom"/>
          </w:tcPr>
          <w:p w14:paraId="6BEDCE6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39888,2</w:t>
            </w:r>
          </w:p>
        </w:tc>
        <w:tc>
          <w:tcPr>
            <w:tcW w:w="608" w:type="pct"/>
            <w:tcBorders>
              <w:left w:val="nil"/>
              <w:right w:val="single" w:sz="4" w:space="0" w:color="auto"/>
            </w:tcBorders>
            <w:vAlign w:val="bottom"/>
          </w:tcPr>
          <w:p w14:paraId="1D14232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260123,8</w:t>
            </w:r>
          </w:p>
        </w:tc>
      </w:tr>
      <w:tr w:rsidR="00D3781B" w:rsidRPr="00D3781B" w14:paraId="2FDC164B" w14:textId="77777777" w:rsidTr="0088463A">
        <w:trPr>
          <w:cantSplit/>
          <w:trHeight w:val="274"/>
        </w:trPr>
        <w:tc>
          <w:tcPr>
            <w:tcW w:w="11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84333E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39" w:type="pct"/>
            <w:tcBorders>
              <w:left w:val="nil"/>
              <w:right w:val="single" w:sz="4" w:space="0" w:color="auto"/>
            </w:tcBorders>
            <w:vAlign w:val="bottom"/>
          </w:tcPr>
          <w:p w14:paraId="152A1C5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863473,6</w:t>
            </w:r>
          </w:p>
        </w:tc>
        <w:tc>
          <w:tcPr>
            <w:tcW w:w="711" w:type="pct"/>
            <w:tcBorders>
              <w:left w:val="nil"/>
              <w:right w:val="single" w:sz="4" w:space="0" w:color="auto"/>
            </w:tcBorders>
            <w:vAlign w:val="bottom"/>
          </w:tcPr>
          <w:p w14:paraId="0B8D70F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6309246,5</w:t>
            </w:r>
          </w:p>
        </w:tc>
        <w:tc>
          <w:tcPr>
            <w:tcW w:w="570" w:type="pct"/>
            <w:tcBorders>
              <w:left w:val="nil"/>
              <w:right w:val="single" w:sz="4" w:space="0" w:color="auto"/>
            </w:tcBorders>
            <w:vAlign w:val="bottom"/>
          </w:tcPr>
          <w:p w14:paraId="4C33CB9C" w14:textId="77777777" w:rsidR="00D3781B" w:rsidRPr="00D3781B" w:rsidRDefault="00D3781B" w:rsidP="00D3781B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3009561,6</w:t>
            </w:r>
          </w:p>
        </w:tc>
        <w:tc>
          <w:tcPr>
            <w:tcW w:w="571" w:type="pct"/>
            <w:tcBorders>
              <w:left w:val="nil"/>
              <w:right w:val="single" w:sz="4" w:space="0" w:color="auto"/>
            </w:tcBorders>
            <w:vAlign w:val="bottom"/>
          </w:tcPr>
          <w:p w14:paraId="7A1700A0" w14:textId="77777777" w:rsidR="00D3781B" w:rsidRPr="00D3781B" w:rsidRDefault="00D3781B" w:rsidP="00D3781B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45000,0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vAlign w:val="bottom"/>
          </w:tcPr>
          <w:p w14:paraId="5F7FFBF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529813,9</w:t>
            </w:r>
          </w:p>
        </w:tc>
        <w:tc>
          <w:tcPr>
            <w:tcW w:w="608" w:type="pct"/>
            <w:tcBorders>
              <w:left w:val="nil"/>
              <w:right w:val="single" w:sz="4" w:space="0" w:color="auto"/>
            </w:tcBorders>
            <w:vAlign w:val="bottom"/>
          </w:tcPr>
          <w:p w14:paraId="4BF2776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67644,7</w:t>
            </w:r>
          </w:p>
        </w:tc>
      </w:tr>
      <w:tr w:rsidR="00D3781B" w:rsidRPr="00D3781B" w14:paraId="3CD14D8C" w14:textId="77777777" w:rsidTr="0088463A">
        <w:trPr>
          <w:cantSplit/>
          <w:trHeight w:val="274"/>
        </w:trPr>
        <w:tc>
          <w:tcPr>
            <w:tcW w:w="11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00D98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39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64B9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275922,8</w:t>
            </w:r>
          </w:p>
        </w:tc>
        <w:tc>
          <w:tcPr>
            <w:tcW w:w="71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2EFC1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2068470,0</w:t>
            </w:r>
          </w:p>
        </w:tc>
        <w:tc>
          <w:tcPr>
            <w:tcW w:w="570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8980D4" w14:textId="77777777" w:rsidR="00D3781B" w:rsidRPr="00D3781B" w:rsidRDefault="00D3781B" w:rsidP="00D3781B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1151820,8</w:t>
            </w:r>
          </w:p>
        </w:tc>
        <w:tc>
          <w:tcPr>
            <w:tcW w:w="57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201EB5" w14:textId="77777777" w:rsidR="00D3781B" w:rsidRPr="00D3781B" w:rsidRDefault="00D3781B" w:rsidP="00D3781B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87681,5</w:t>
            </w:r>
          </w:p>
        </w:tc>
        <w:tc>
          <w:tcPr>
            <w:tcW w:w="703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46C97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494282,8</w:t>
            </w:r>
          </w:p>
        </w:tc>
        <w:tc>
          <w:tcPr>
            <w:tcW w:w="608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ACA20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63505,5</w:t>
            </w:r>
          </w:p>
        </w:tc>
      </w:tr>
    </w:tbl>
    <w:p w14:paraId="4498CDA0" w14:textId="77777777" w:rsidR="00D3781B" w:rsidRPr="00D3781B" w:rsidRDefault="00D3781B" w:rsidP="00D3781B">
      <w:pPr>
        <w:jc w:val="center"/>
        <w:rPr>
          <w:sz w:val="30"/>
          <w:szCs w:val="30"/>
          <w:lang w:eastAsia="ru-RU"/>
        </w:rPr>
      </w:pPr>
    </w:p>
    <w:p w14:paraId="35153DD4" w14:textId="77777777" w:rsidR="00D3781B" w:rsidRPr="00D3781B" w:rsidRDefault="00D3781B" w:rsidP="00EB4CDA">
      <w:pPr>
        <w:jc w:val="right"/>
        <w:rPr>
          <w:sz w:val="22"/>
          <w:szCs w:val="22"/>
          <w:lang w:eastAsia="ru-RU"/>
        </w:rPr>
      </w:pPr>
      <w:r w:rsidRPr="00D3781B">
        <w:rPr>
          <w:sz w:val="22"/>
          <w:szCs w:val="22"/>
          <w:lang w:eastAsia="ru-RU"/>
        </w:rPr>
        <w:t xml:space="preserve">                                                                                                                    </w:t>
      </w:r>
      <w:proofErr w:type="spellStart"/>
      <w:r w:rsidRPr="00D3781B">
        <w:rPr>
          <w:sz w:val="22"/>
          <w:szCs w:val="22"/>
          <w:lang w:eastAsia="ru-RU"/>
        </w:rPr>
        <w:t>уландысы</w:t>
      </w:r>
      <w:proofErr w:type="spellEnd"/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5"/>
        <w:gridCol w:w="1393"/>
        <w:gridCol w:w="1346"/>
        <w:gridCol w:w="1264"/>
        <w:gridCol w:w="1271"/>
        <w:gridCol w:w="1085"/>
        <w:gridCol w:w="1198"/>
      </w:tblGrid>
      <w:tr w:rsidR="00D3781B" w:rsidRPr="00D3781B" w14:paraId="37F350D2" w14:textId="77777777" w:rsidTr="00EB4CDA">
        <w:trPr>
          <w:cantSplit/>
          <w:trHeight w:val="384"/>
        </w:trPr>
        <w:tc>
          <w:tcPr>
            <w:tcW w:w="1198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0AF1CB8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248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C7E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каржылоо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булактары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719" w:type="pct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102594F7" w14:textId="4EB187A4" w:rsidR="00D3781B" w:rsidRPr="00D3781B" w:rsidRDefault="00D3781B" w:rsidP="00EB4CDA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Подряддык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иштердин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кѳлѳмү</w:t>
            </w:r>
            <w:proofErr w:type="spellEnd"/>
          </w:p>
        </w:tc>
        <w:tc>
          <w:tcPr>
            <w:tcW w:w="6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08E64" w14:textId="77777777" w:rsidR="00D3781B" w:rsidRPr="00D3781B" w:rsidRDefault="00D3781B" w:rsidP="00D3781B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Жабдуу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аспап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инвентарлар</w:t>
            </w:r>
            <w:proofErr w:type="spellEnd"/>
          </w:p>
        </w:tc>
      </w:tr>
      <w:tr w:rsidR="00D3781B" w:rsidRPr="00D3781B" w14:paraId="032BD928" w14:textId="77777777" w:rsidTr="00EB4CDA">
        <w:trPr>
          <w:cantSplit/>
          <w:trHeight w:val="1286"/>
        </w:trPr>
        <w:tc>
          <w:tcPr>
            <w:tcW w:w="1198" w:type="pct"/>
            <w:vMerge/>
            <w:tcBorders>
              <w:left w:val="single" w:sz="6" w:space="0" w:color="auto"/>
            </w:tcBorders>
            <w:vAlign w:val="center"/>
          </w:tcPr>
          <w:p w14:paraId="0C704E8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B803F8B" w14:textId="7ABEBD8B" w:rsidR="00D3781B" w:rsidRPr="00D3781B" w:rsidRDefault="00D3781B" w:rsidP="00D3781B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Чет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өлкөлүк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түз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инвестициялар</w:t>
            </w:r>
            <w:proofErr w:type="spellEnd"/>
          </w:p>
        </w:tc>
        <w:tc>
          <w:tcPr>
            <w:tcW w:w="755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12966F" w14:textId="027A6D4B" w:rsidR="00D3781B" w:rsidRPr="00D3781B" w:rsidRDefault="00D3781B" w:rsidP="00D3781B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Чет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ѳлкѳлүк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гранттар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гуманитардык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жардамдар</w:t>
            </w:r>
            <w:proofErr w:type="spellEnd"/>
          </w:p>
        </w:tc>
        <w:tc>
          <w:tcPr>
            <w:tcW w:w="566" w:type="pct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6E21D91E" w14:textId="281ECF5E" w:rsidR="00D3781B" w:rsidRPr="00D3781B" w:rsidRDefault="00D3781B" w:rsidP="00D3781B">
            <w:pPr>
              <w:ind w:left="-70" w:right="-70" w:firstLine="70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(КР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резидентинин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) банк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кредитеринен</w:t>
            </w:r>
            <w:proofErr w:type="spellEnd"/>
          </w:p>
        </w:tc>
        <w:tc>
          <w:tcPr>
            <w:tcW w:w="566" w:type="pct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239347F7" w14:textId="1EA22D53" w:rsidR="00D3781B" w:rsidRPr="00D3781B" w:rsidRDefault="00D3781B" w:rsidP="00D3781B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Калктын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каражатынан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башкалардан</w:t>
            </w:r>
            <w:proofErr w:type="spellEnd"/>
          </w:p>
        </w:tc>
        <w:tc>
          <w:tcPr>
            <w:tcW w:w="719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643C902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A4E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12127AF4" w14:textId="77777777" w:rsidTr="0088463A">
        <w:trPr>
          <w:cantSplit/>
          <w:trHeight w:val="301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36745A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59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81A8099" w14:textId="77777777" w:rsidR="00D3781B" w:rsidRPr="00D3781B" w:rsidRDefault="00D3781B" w:rsidP="00D3781B">
            <w:pPr>
              <w:ind w:left="-66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7601242,9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BC452F6" w14:textId="77777777" w:rsidR="00D3781B" w:rsidRPr="00D3781B" w:rsidRDefault="00D3781B" w:rsidP="00D3781B">
            <w:pPr>
              <w:ind w:left="-66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1622146,3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5AF7811" w14:textId="77777777" w:rsidR="00D3781B" w:rsidRPr="00D3781B" w:rsidRDefault="00D3781B" w:rsidP="00D3781B">
            <w:pPr>
              <w:ind w:left="-66" w:right="-70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3100836,5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9DEFB4" w14:textId="77777777" w:rsidR="00D3781B" w:rsidRPr="00D3781B" w:rsidRDefault="00D3781B" w:rsidP="00D3781B">
            <w:pPr>
              <w:ind w:left="-66" w:right="-70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4698216,3</w:t>
            </w:r>
          </w:p>
        </w:tc>
        <w:tc>
          <w:tcPr>
            <w:tcW w:w="719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6101A9D3" w14:textId="77777777" w:rsidR="00D3781B" w:rsidRPr="00D3781B" w:rsidRDefault="00D3781B" w:rsidP="00D3781B">
            <w:pPr>
              <w:ind w:left="-66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43351445,0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17DCF0E7" w14:textId="77777777" w:rsidR="00D3781B" w:rsidRPr="00D3781B" w:rsidRDefault="00D3781B" w:rsidP="00D3781B">
            <w:pPr>
              <w:ind w:left="-66" w:right="-70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7383967,8</w:t>
            </w:r>
          </w:p>
        </w:tc>
      </w:tr>
      <w:tr w:rsidR="00D3781B" w:rsidRPr="00D3781B" w14:paraId="6258C44B" w14:textId="77777777" w:rsidTr="0088463A">
        <w:trPr>
          <w:cantSplit/>
          <w:trHeight w:val="259"/>
        </w:trPr>
        <w:tc>
          <w:tcPr>
            <w:tcW w:w="11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039C7C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95" w:type="pct"/>
            <w:tcBorders>
              <w:left w:val="nil"/>
              <w:right w:val="single" w:sz="4" w:space="0" w:color="auto"/>
            </w:tcBorders>
            <w:vAlign w:val="bottom"/>
          </w:tcPr>
          <w:p w14:paraId="27972394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1406187,9</w:t>
            </w:r>
          </w:p>
        </w:tc>
        <w:tc>
          <w:tcPr>
            <w:tcW w:w="755" w:type="pct"/>
            <w:tcBorders>
              <w:left w:val="nil"/>
              <w:right w:val="single" w:sz="4" w:space="0" w:color="auto"/>
            </w:tcBorders>
            <w:vAlign w:val="bottom"/>
          </w:tcPr>
          <w:p w14:paraId="6C3CB922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589887,2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973B6B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441320,0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CF71A0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59577,3</w:t>
            </w:r>
          </w:p>
        </w:tc>
        <w:tc>
          <w:tcPr>
            <w:tcW w:w="719" w:type="pct"/>
            <w:tcBorders>
              <w:left w:val="nil"/>
              <w:right w:val="single" w:sz="4" w:space="0" w:color="auto"/>
            </w:tcBorders>
            <w:vAlign w:val="bottom"/>
          </w:tcPr>
          <w:p w14:paraId="55470DC5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3052694,4</w:t>
            </w:r>
          </w:p>
        </w:tc>
        <w:tc>
          <w:tcPr>
            <w:tcW w:w="602" w:type="pct"/>
            <w:tcBorders>
              <w:left w:val="nil"/>
              <w:right w:val="single" w:sz="4" w:space="0" w:color="auto"/>
            </w:tcBorders>
            <w:vAlign w:val="bottom"/>
          </w:tcPr>
          <w:p w14:paraId="21E82824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2217797,7</w:t>
            </w:r>
          </w:p>
        </w:tc>
      </w:tr>
      <w:tr w:rsidR="00D3781B" w:rsidRPr="00D3781B" w14:paraId="5A2D70B7" w14:textId="77777777" w:rsidTr="0088463A">
        <w:trPr>
          <w:cantSplit/>
          <w:trHeight w:val="259"/>
        </w:trPr>
        <w:tc>
          <w:tcPr>
            <w:tcW w:w="11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6F5B93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95" w:type="pct"/>
            <w:tcBorders>
              <w:left w:val="nil"/>
              <w:right w:val="single" w:sz="4" w:space="0" w:color="auto"/>
            </w:tcBorders>
            <w:vAlign w:val="bottom"/>
          </w:tcPr>
          <w:p w14:paraId="0518C037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5" w:type="pct"/>
            <w:tcBorders>
              <w:left w:val="nil"/>
              <w:right w:val="single" w:sz="4" w:space="0" w:color="auto"/>
            </w:tcBorders>
            <w:vAlign w:val="bottom"/>
          </w:tcPr>
          <w:p w14:paraId="2192BF19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414535,8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B9E6A3" w14:textId="77777777" w:rsidR="00D3781B" w:rsidRPr="00D3781B" w:rsidRDefault="00D3781B" w:rsidP="00D3781B">
            <w:pPr>
              <w:ind w:left="-66" w:right="-70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D1A72A" w14:textId="77777777" w:rsidR="00D3781B" w:rsidRPr="00D3781B" w:rsidRDefault="00D3781B" w:rsidP="00D3781B">
            <w:pPr>
              <w:ind w:left="-66" w:right="-70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157042,6</w:t>
            </w:r>
          </w:p>
        </w:tc>
        <w:tc>
          <w:tcPr>
            <w:tcW w:w="719" w:type="pct"/>
            <w:tcBorders>
              <w:left w:val="nil"/>
              <w:right w:val="single" w:sz="4" w:space="0" w:color="auto"/>
            </w:tcBorders>
            <w:vAlign w:val="bottom"/>
          </w:tcPr>
          <w:p w14:paraId="6106AAF8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18577943,0</w:t>
            </w:r>
          </w:p>
        </w:tc>
        <w:tc>
          <w:tcPr>
            <w:tcW w:w="602" w:type="pct"/>
            <w:tcBorders>
              <w:left w:val="nil"/>
              <w:right w:val="single" w:sz="4" w:space="0" w:color="auto"/>
            </w:tcBorders>
            <w:vAlign w:val="bottom"/>
          </w:tcPr>
          <w:p w14:paraId="57D9D0D5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1904495,0</w:t>
            </w:r>
          </w:p>
        </w:tc>
      </w:tr>
      <w:tr w:rsidR="00D3781B" w:rsidRPr="00D3781B" w14:paraId="3C413BAB" w14:textId="77777777" w:rsidTr="0088463A">
        <w:trPr>
          <w:cantSplit/>
          <w:trHeight w:val="259"/>
        </w:trPr>
        <w:tc>
          <w:tcPr>
            <w:tcW w:w="11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4A078E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95" w:type="pct"/>
            <w:tcBorders>
              <w:left w:val="nil"/>
              <w:right w:val="single" w:sz="4" w:space="0" w:color="auto"/>
            </w:tcBorders>
            <w:vAlign w:val="bottom"/>
          </w:tcPr>
          <w:p w14:paraId="5F109BB7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6195055,0</w:t>
            </w:r>
          </w:p>
        </w:tc>
        <w:tc>
          <w:tcPr>
            <w:tcW w:w="755" w:type="pct"/>
            <w:tcBorders>
              <w:left w:val="nil"/>
              <w:right w:val="single" w:sz="4" w:space="0" w:color="auto"/>
            </w:tcBorders>
            <w:vAlign w:val="bottom"/>
          </w:tcPr>
          <w:p w14:paraId="1B32A01D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3529D8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1028831,4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92E484" w14:textId="77777777" w:rsidR="00D3781B" w:rsidRPr="00D3781B" w:rsidRDefault="00D3781B" w:rsidP="00D3781B">
            <w:pPr>
              <w:ind w:left="-66" w:right="-133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3005412,1</w:t>
            </w:r>
          </w:p>
        </w:tc>
        <w:tc>
          <w:tcPr>
            <w:tcW w:w="719" w:type="pct"/>
            <w:tcBorders>
              <w:left w:val="nil"/>
              <w:right w:val="single" w:sz="4" w:space="0" w:color="auto"/>
            </w:tcBorders>
            <w:vAlign w:val="bottom"/>
          </w:tcPr>
          <w:p w14:paraId="28555367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11389887,0</w:t>
            </w:r>
          </w:p>
        </w:tc>
        <w:tc>
          <w:tcPr>
            <w:tcW w:w="602" w:type="pct"/>
            <w:tcBorders>
              <w:left w:val="nil"/>
              <w:right w:val="single" w:sz="4" w:space="0" w:color="auto"/>
            </w:tcBorders>
            <w:vAlign w:val="bottom"/>
          </w:tcPr>
          <w:p w14:paraId="6C6D6825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2603298,0</w:t>
            </w:r>
          </w:p>
        </w:tc>
      </w:tr>
      <w:tr w:rsidR="00D3781B" w:rsidRPr="00D3781B" w14:paraId="580104D0" w14:textId="77777777" w:rsidTr="0088463A">
        <w:trPr>
          <w:cantSplit/>
          <w:trHeight w:val="259"/>
        </w:trPr>
        <w:tc>
          <w:tcPr>
            <w:tcW w:w="11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D9ADC13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95" w:type="pct"/>
            <w:tcBorders>
              <w:left w:val="nil"/>
              <w:right w:val="single" w:sz="4" w:space="0" w:color="auto"/>
            </w:tcBorders>
            <w:vAlign w:val="bottom"/>
          </w:tcPr>
          <w:p w14:paraId="28F98D49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5" w:type="pct"/>
            <w:tcBorders>
              <w:left w:val="nil"/>
              <w:right w:val="single" w:sz="4" w:space="0" w:color="auto"/>
            </w:tcBorders>
            <w:vAlign w:val="bottom"/>
          </w:tcPr>
          <w:p w14:paraId="08ADEED5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25791,4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B01588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536C611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160541,3</w:t>
            </w:r>
          </w:p>
        </w:tc>
        <w:tc>
          <w:tcPr>
            <w:tcW w:w="719" w:type="pct"/>
            <w:tcBorders>
              <w:left w:val="nil"/>
              <w:right w:val="single" w:sz="4" w:space="0" w:color="auto"/>
            </w:tcBorders>
            <w:vAlign w:val="bottom"/>
          </w:tcPr>
          <w:p w14:paraId="015954D8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1921723,6</w:t>
            </w:r>
          </w:p>
        </w:tc>
        <w:tc>
          <w:tcPr>
            <w:tcW w:w="602" w:type="pct"/>
            <w:tcBorders>
              <w:left w:val="nil"/>
              <w:right w:val="single" w:sz="4" w:space="0" w:color="auto"/>
            </w:tcBorders>
            <w:vAlign w:val="bottom"/>
          </w:tcPr>
          <w:p w14:paraId="5B188DB3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103752,3</w:t>
            </w:r>
          </w:p>
        </w:tc>
      </w:tr>
      <w:tr w:rsidR="00D3781B" w:rsidRPr="00D3781B" w14:paraId="7EF9B8C7" w14:textId="77777777" w:rsidTr="0088463A">
        <w:trPr>
          <w:cantSplit/>
          <w:trHeight w:val="259"/>
        </w:trPr>
        <w:tc>
          <w:tcPr>
            <w:tcW w:w="11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227D6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95" w:type="pct"/>
            <w:tcBorders>
              <w:left w:val="nil"/>
              <w:right w:val="single" w:sz="4" w:space="0" w:color="auto"/>
            </w:tcBorders>
            <w:vAlign w:val="bottom"/>
          </w:tcPr>
          <w:p w14:paraId="58308F3C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5" w:type="pct"/>
            <w:tcBorders>
              <w:left w:val="nil"/>
              <w:right w:val="single" w:sz="4" w:space="0" w:color="auto"/>
            </w:tcBorders>
            <w:vAlign w:val="bottom"/>
          </w:tcPr>
          <w:p w14:paraId="59F3D5F3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470931,9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A63AD5B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FE7358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138922,4</w:t>
            </w:r>
          </w:p>
        </w:tc>
        <w:tc>
          <w:tcPr>
            <w:tcW w:w="719" w:type="pct"/>
            <w:tcBorders>
              <w:left w:val="nil"/>
              <w:right w:val="single" w:sz="4" w:space="0" w:color="auto"/>
            </w:tcBorders>
            <w:vAlign w:val="bottom"/>
          </w:tcPr>
          <w:p w14:paraId="289BD767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919898,8</w:t>
            </w:r>
          </w:p>
        </w:tc>
        <w:tc>
          <w:tcPr>
            <w:tcW w:w="602" w:type="pct"/>
            <w:tcBorders>
              <w:left w:val="nil"/>
              <w:right w:val="single" w:sz="4" w:space="0" w:color="auto"/>
            </w:tcBorders>
            <w:vAlign w:val="bottom"/>
          </w:tcPr>
          <w:p w14:paraId="7DA35B7D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24080,5</w:t>
            </w:r>
          </w:p>
        </w:tc>
      </w:tr>
      <w:tr w:rsidR="00D3781B" w:rsidRPr="00D3781B" w14:paraId="7C004623" w14:textId="77777777" w:rsidTr="0088463A">
        <w:trPr>
          <w:cantSplit/>
          <w:trHeight w:val="259"/>
        </w:trPr>
        <w:tc>
          <w:tcPr>
            <w:tcW w:w="119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32999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95" w:type="pct"/>
            <w:tcBorders>
              <w:left w:val="nil"/>
              <w:right w:val="single" w:sz="4" w:space="0" w:color="auto"/>
            </w:tcBorders>
            <w:vAlign w:val="bottom"/>
          </w:tcPr>
          <w:p w14:paraId="2939F91D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5" w:type="pct"/>
            <w:tcBorders>
              <w:left w:val="nil"/>
              <w:right w:val="single" w:sz="4" w:space="0" w:color="auto"/>
            </w:tcBorders>
            <w:vAlign w:val="bottom"/>
          </w:tcPr>
          <w:p w14:paraId="3016922C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F26425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1606600,0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F8C831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1050626,3</w:t>
            </w:r>
          </w:p>
        </w:tc>
        <w:tc>
          <w:tcPr>
            <w:tcW w:w="719" w:type="pct"/>
            <w:tcBorders>
              <w:left w:val="nil"/>
              <w:right w:val="single" w:sz="4" w:space="0" w:color="auto"/>
            </w:tcBorders>
            <w:vAlign w:val="bottom"/>
          </w:tcPr>
          <w:p w14:paraId="4824D73E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6060739,4</w:t>
            </w:r>
          </w:p>
        </w:tc>
        <w:tc>
          <w:tcPr>
            <w:tcW w:w="602" w:type="pct"/>
            <w:tcBorders>
              <w:left w:val="nil"/>
              <w:right w:val="single" w:sz="4" w:space="0" w:color="auto"/>
            </w:tcBorders>
            <w:vAlign w:val="bottom"/>
          </w:tcPr>
          <w:p w14:paraId="48623E63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130425,7</w:t>
            </w:r>
          </w:p>
        </w:tc>
      </w:tr>
      <w:tr w:rsidR="00D3781B" w:rsidRPr="00D3781B" w14:paraId="0A8DC9A6" w14:textId="77777777" w:rsidTr="0088463A">
        <w:trPr>
          <w:cantSplit/>
          <w:trHeight w:val="260"/>
        </w:trPr>
        <w:tc>
          <w:tcPr>
            <w:tcW w:w="119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F9551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95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00DC7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5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FD84D4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121000,0</w:t>
            </w:r>
          </w:p>
        </w:tc>
        <w:tc>
          <w:tcPr>
            <w:tcW w:w="5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D8479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24085,1</w:t>
            </w:r>
          </w:p>
        </w:tc>
        <w:tc>
          <w:tcPr>
            <w:tcW w:w="5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FC60F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126094,3</w:t>
            </w:r>
          </w:p>
        </w:tc>
        <w:tc>
          <w:tcPr>
            <w:tcW w:w="719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CE1ED1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1428558,6</w:t>
            </w:r>
          </w:p>
        </w:tc>
        <w:tc>
          <w:tcPr>
            <w:tcW w:w="602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810AF2" w14:textId="77777777" w:rsidR="00D3781B" w:rsidRPr="00D3781B" w:rsidRDefault="00D3781B" w:rsidP="00D3781B">
            <w:pPr>
              <w:ind w:left="-66"/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400118,6</w:t>
            </w:r>
          </w:p>
        </w:tc>
      </w:tr>
    </w:tbl>
    <w:p w14:paraId="0273872E" w14:textId="77777777" w:rsidR="00D3781B" w:rsidRPr="00D3781B" w:rsidRDefault="00D3781B" w:rsidP="00D3781B">
      <w:pPr>
        <w:rPr>
          <w:sz w:val="24"/>
          <w:szCs w:val="24"/>
          <w:lang w:eastAsia="ru-RU"/>
        </w:rPr>
      </w:pPr>
    </w:p>
    <w:p w14:paraId="25159EFE" w14:textId="77777777" w:rsidR="00D3781B" w:rsidRPr="00D3781B" w:rsidRDefault="00D3781B" w:rsidP="00D3781B">
      <w:pPr>
        <w:keepNext/>
        <w:outlineLvl w:val="1"/>
        <w:rPr>
          <w:b/>
          <w:bCs/>
          <w:sz w:val="22"/>
          <w:szCs w:val="22"/>
          <w:lang w:eastAsia="ru-RU"/>
        </w:rPr>
      </w:pPr>
    </w:p>
    <w:p w14:paraId="4981415B" w14:textId="77777777" w:rsidR="00D3781B" w:rsidRPr="00D3781B" w:rsidRDefault="00D3781B" w:rsidP="00D3781B">
      <w:pPr>
        <w:keepNext/>
        <w:outlineLvl w:val="1"/>
        <w:rPr>
          <w:b/>
          <w:bCs/>
          <w:sz w:val="22"/>
          <w:szCs w:val="22"/>
          <w:lang w:eastAsia="ru-RU"/>
        </w:rPr>
      </w:pPr>
      <w:r w:rsidRPr="00D3781B">
        <w:rPr>
          <w:b/>
          <w:bCs/>
          <w:sz w:val="22"/>
          <w:szCs w:val="22"/>
          <w:lang w:eastAsia="ru-RU"/>
        </w:rPr>
        <w:t xml:space="preserve">Жеке </w:t>
      </w:r>
      <w:proofErr w:type="spellStart"/>
      <w:r w:rsidRPr="00D3781B">
        <w:rPr>
          <w:b/>
          <w:bCs/>
          <w:sz w:val="22"/>
          <w:szCs w:val="22"/>
          <w:lang w:eastAsia="ru-RU"/>
        </w:rPr>
        <w:t>турак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үйлѳрдү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пайдаланууга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берүү</w:t>
      </w:r>
      <w:proofErr w:type="spellEnd"/>
      <w:r w:rsidRPr="00D3781B">
        <w:rPr>
          <w:b/>
          <w:i/>
          <w:sz w:val="22"/>
          <w:szCs w:val="22"/>
          <w:lang w:eastAsia="ru-RU"/>
        </w:rPr>
        <w:t xml:space="preserve"> </w:t>
      </w:r>
    </w:p>
    <w:p w14:paraId="7EB50AAF" w14:textId="77777777" w:rsidR="00D3781B" w:rsidRPr="00D3781B" w:rsidRDefault="00D3781B" w:rsidP="00D3781B">
      <w:pPr>
        <w:rPr>
          <w:snapToGrid w:val="0"/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 xml:space="preserve">(январь-сентябрь; </w:t>
      </w:r>
      <w:proofErr w:type="spellStart"/>
      <w:proofErr w:type="gramStart"/>
      <w:r w:rsidRPr="00D3781B">
        <w:rPr>
          <w:i/>
          <w:iCs/>
          <w:sz w:val="18"/>
          <w:szCs w:val="18"/>
          <w:lang w:eastAsia="ru-RU"/>
        </w:rPr>
        <w:t>миң.сом</w:t>
      </w:r>
      <w:proofErr w:type="spellEnd"/>
      <w:proofErr w:type="gramEnd"/>
      <w:r w:rsidRPr="00D3781B">
        <w:rPr>
          <w:i/>
          <w:iCs/>
          <w:sz w:val="18"/>
          <w:szCs w:val="18"/>
          <w:lang w:eastAsia="ru-RU"/>
        </w:rPr>
        <w:t xml:space="preserve"> </w:t>
      </w:r>
      <w:proofErr w:type="spellStart"/>
      <w:r w:rsidRPr="00D3781B">
        <w:rPr>
          <w:i/>
          <w:iCs/>
          <w:sz w:val="18"/>
          <w:szCs w:val="18"/>
          <w:lang w:eastAsia="ru-RU"/>
        </w:rPr>
        <w:t>анык</w:t>
      </w:r>
      <w:proofErr w:type="spellEnd"/>
      <w:r w:rsidRPr="00D3781B">
        <w:rPr>
          <w:i/>
          <w:iCs/>
          <w:sz w:val="18"/>
          <w:szCs w:val="18"/>
          <w:lang w:eastAsia="ru-RU"/>
        </w:rPr>
        <w:t xml:space="preserve"> </w:t>
      </w:r>
      <w:proofErr w:type="spellStart"/>
      <w:r w:rsidRPr="00D3781B">
        <w:rPr>
          <w:i/>
          <w:iCs/>
          <w:sz w:val="18"/>
          <w:szCs w:val="18"/>
          <w:lang w:eastAsia="ru-RU"/>
        </w:rPr>
        <w:t>баа</w:t>
      </w:r>
      <w:proofErr w:type="spellEnd"/>
      <w:r w:rsidRPr="00D3781B">
        <w:rPr>
          <w:i/>
          <w:iCs/>
          <w:sz w:val="18"/>
          <w:szCs w:val="18"/>
          <w:lang w:eastAsia="ru-RU"/>
        </w:rPr>
        <w:t>)</w:t>
      </w:r>
    </w:p>
    <w:p w14:paraId="0267D87C" w14:textId="77777777" w:rsidR="00D3781B" w:rsidRPr="00D3781B" w:rsidRDefault="00D3781B" w:rsidP="00D3781B">
      <w:pPr>
        <w:jc w:val="center"/>
        <w:rPr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96"/>
        <w:gridCol w:w="1411"/>
        <w:gridCol w:w="1278"/>
        <w:gridCol w:w="1541"/>
        <w:gridCol w:w="1879"/>
      </w:tblGrid>
      <w:tr w:rsidR="00D3781B" w:rsidRPr="00D3781B" w14:paraId="2397FD25" w14:textId="77777777" w:rsidTr="0088463A">
        <w:trPr>
          <w:cantSplit/>
        </w:trPr>
        <w:tc>
          <w:tcPr>
            <w:tcW w:w="1645" w:type="pct"/>
            <w:vMerge w:val="restart"/>
          </w:tcPr>
          <w:p w14:paraId="64E8B8B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477" w:type="pct"/>
            <w:gridSpan w:val="2"/>
            <w:vAlign w:val="center"/>
          </w:tcPr>
          <w:p w14:paraId="4F03B3CE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Пайдаланууга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берилди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бардыгы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жалпы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аянты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чарчы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метр</w:t>
            </w:r>
          </w:p>
        </w:tc>
        <w:tc>
          <w:tcPr>
            <w:tcW w:w="846" w:type="pct"/>
            <w:vMerge w:val="restart"/>
            <w:vAlign w:val="center"/>
          </w:tcPr>
          <w:p w14:paraId="5C15B67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  <w:p w14:paraId="4805916D" w14:textId="77777777" w:rsidR="00D3781B" w:rsidRPr="00D3781B" w:rsidRDefault="00D3781B" w:rsidP="00D3781B">
            <w:pPr>
              <w:ind w:left="-84" w:right="-165"/>
              <w:jc w:val="center"/>
              <w:rPr>
                <w:b/>
                <w:sz w:val="18"/>
                <w:szCs w:val="18"/>
                <w:lang w:eastAsia="ru-RU"/>
              </w:rPr>
            </w:pPr>
            <w:proofErr w:type="gramStart"/>
            <w:r w:rsidRPr="00D3781B">
              <w:rPr>
                <w:b/>
                <w:sz w:val="18"/>
                <w:szCs w:val="18"/>
                <w:lang w:eastAsia="ru-RU"/>
              </w:rPr>
              <w:t xml:space="preserve">% 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  <w:proofErr w:type="gramEnd"/>
          </w:p>
          <w:p w14:paraId="18A8E428" w14:textId="77777777" w:rsidR="00D3781B" w:rsidRPr="00D3781B" w:rsidRDefault="00D3781B" w:rsidP="00D3781B">
            <w:pPr>
              <w:ind w:left="-84" w:right="-165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33" w:type="pct"/>
            <w:vMerge w:val="restart"/>
            <w:vAlign w:val="center"/>
          </w:tcPr>
          <w:p w14:paraId="630CEB8C" w14:textId="3559F015" w:rsidR="00D3781B" w:rsidRPr="00D3781B" w:rsidRDefault="00D3781B" w:rsidP="00D3781B">
            <w:pPr>
              <w:ind w:right="-62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Негизги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капиталга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инвестициялар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</w:p>
          <w:p w14:paraId="01B54EAD" w14:textId="276B193A" w:rsidR="00D3781B" w:rsidRPr="00D3781B" w:rsidRDefault="00D3781B" w:rsidP="00D3781B">
            <w:pPr>
              <w:ind w:right="-62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ми</w:t>
            </w:r>
            <w:r w:rsidR="00EB4CDA">
              <w:rPr>
                <w:b/>
                <w:sz w:val="18"/>
                <w:szCs w:val="18"/>
                <w:lang w:val="ky-KG" w:eastAsia="ru-RU"/>
              </w:rPr>
              <w:t>ң</w:t>
            </w:r>
            <w:r w:rsidRPr="00D3781B">
              <w:rPr>
                <w:b/>
                <w:sz w:val="18"/>
                <w:szCs w:val="18"/>
                <w:lang w:eastAsia="ru-RU"/>
              </w:rPr>
              <w:t xml:space="preserve"> сом.</w:t>
            </w:r>
          </w:p>
        </w:tc>
      </w:tr>
      <w:tr w:rsidR="00D3781B" w:rsidRPr="00D3781B" w14:paraId="6E2F1AB0" w14:textId="77777777" w:rsidTr="0088463A">
        <w:trPr>
          <w:cantSplit/>
          <w:trHeight w:val="276"/>
        </w:trPr>
        <w:tc>
          <w:tcPr>
            <w:tcW w:w="1645" w:type="pct"/>
            <w:vMerge/>
          </w:tcPr>
          <w:p w14:paraId="18D7341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5" w:type="pct"/>
            <w:vMerge w:val="restart"/>
            <w:vAlign w:val="center"/>
          </w:tcPr>
          <w:p w14:paraId="12F4F619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1" w:type="pct"/>
            <w:vMerge w:val="restart"/>
            <w:vAlign w:val="center"/>
          </w:tcPr>
          <w:p w14:paraId="5A91DDF8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46" w:type="pct"/>
            <w:vMerge/>
          </w:tcPr>
          <w:p w14:paraId="28FD587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033" w:type="pct"/>
            <w:vMerge/>
          </w:tcPr>
          <w:p w14:paraId="1A37EA9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30098E1E" w14:textId="77777777" w:rsidTr="0088463A">
        <w:trPr>
          <w:cantSplit/>
          <w:trHeight w:val="276"/>
        </w:trPr>
        <w:tc>
          <w:tcPr>
            <w:tcW w:w="1645" w:type="pct"/>
            <w:vMerge/>
          </w:tcPr>
          <w:p w14:paraId="201FB37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5" w:type="pct"/>
            <w:vMerge/>
          </w:tcPr>
          <w:p w14:paraId="7B35D5C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1" w:type="pct"/>
            <w:vMerge/>
          </w:tcPr>
          <w:p w14:paraId="5B57B19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46" w:type="pct"/>
            <w:vMerge/>
          </w:tcPr>
          <w:p w14:paraId="4E45274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033" w:type="pct"/>
            <w:vMerge/>
          </w:tcPr>
          <w:p w14:paraId="4E01A45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1D02419B" w14:textId="77777777" w:rsidTr="0088463A">
        <w:trPr>
          <w:cantSplit/>
          <w:trHeight w:val="276"/>
        </w:trPr>
        <w:tc>
          <w:tcPr>
            <w:tcW w:w="1645" w:type="pct"/>
            <w:vMerge/>
            <w:tcBorders>
              <w:bottom w:val="nil"/>
            </w:tcBorders>
          </w:tcPr>
          <w:p w14:paraId="799DF4C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5" w:type="pct"/>
            <w:vMerge/>
            <w:tcBorders>
              <w:bottom w:val="single" w:sz="4" w:space="0" w:color="auto"/>
            </w:tcBorders>
          </w:tcPr>
          <w:p w14:paraId="3BC56FD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1" w:type="pct"/>
            <w:vMerge/>
            <w:tcBorders>
              <w:bottom w:val="single" w:sz="4" w:space="0" w:color="auto"/>
            </w:tcBorders>
          </w:tcPr>
          <w:p w14:paraId="2061097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46" w:type="pct"/>
            <w:vMerge/>
            <w:tcBorders>
              <w:bottom w:val="single" w:sz="4" w:space="0" w:color="auto"/>
            </w:tcBorders>
          </w:tcPr>
          <w:p w14:paraId="45B5CD9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033" w:type="pct"/>
            <w:vMerge/>
            <w:tcBorders>
              <w:bottom w:val="single" w:sz="4" w:space="0" w:color="auto"/>
            </w:tcBorders>
          </w:tcPr>
          <w:p w14:paraId="6A9CD0C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4713F33F" w14:textId="77777777" w:rsidTr="0088463A">
        <w:trPr>
          <w:trHeight w:val="274"/>
        </w:trPr>
        <w:tc>
          <w:tcPr>
            <w:tcW w:w="1645" w:type="pct"/>
            <w:tcBorders>
              <w:bottom w:val="nil"/>
            </w:tcBorders>
            <w:vAlign w:val="center"/>
          </w:tcPr>
          <w:p w14:paraId="7A9B8C94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775" w:type="pct"/>
            <w:tcBorders>
              <w:bottom w:val="nil"/>
            </w:tcBorders>
            <w:vAlign w:val="bottom"/>
          </w:tcPr>
          <w:p w14:paraId="3C6D0F97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66544</w:t>
            </w:r>
          </w:p>
        </w:tc>
        <w:tc>
          <w:tcPr>
            <w:tcW w:w="701" w:type="pct"/>
            <w:tcBorders>
              <w:bottom w:val="nil"/>
            </w:tcBorders>
            <w:vAlign w:val="bottom"/>
          </w:tcPr>
          <w:p w14:paraId="3EFBD737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52280</w:t>
            </w:r>
          </w:p>
        </w:tc>
        <w:tc>
          <w:tcPr>
            <w:tcW w:w="846" w:type="pct"/>
            <w:tcBorders>
              <w:bottom w:val="nil"/>
            </w:tcBorders>
            <w:vAlign w:val="bottom"/>
          </w:tcPr>
          <w:p w14:paraId="5E7C3E2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78,6</w:t>
            </w:r>
          </w:p>
        </w:tc>
        <w:tc>
          <w:tcPr>
            <w:tcW w:w="1033" w:type="pct"/>
            <w:tcBorders>
              <w:bottom w:val="nil"/>
            </w:tcBorders>
            <w:vAlign w:val="bottom"/>
          </w:tcPr>
          <w:p w14:paraId="5F68806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840822,5</w:t>
            </w:r>
          </w:p>
        </w:tc>
      </w:tr>
      <w:tr w:rsidR="00D3781B" w:rsidRPr="00D3781B" w14:paraId="1CD575F8" w14:textId="77777777" w:rsidTr="0088463A">
        <w:trPr>
          <w:trHeight w:val="274"/>
        </w:trPr>
        <w:tc>
          <w:tcPr>
            <w:tcW w:w="1645" w:type="pct"/>
            <w:tcBorders>
              <w:top w:val="nil"/>
              <w:bottom w:val="nil"/>
            </w:tcBorders>
            <w:vAlign w:val="center"/>
          </w:tcPr>
          <w:p w14:paraId="63679851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75" w:type="pct"/>
            <w:tcBorders>
              <w:top w:val="nil"/>
              <w:bottom w:val="nil"/>
            </w:tcBorders>
            <w:vAlign w:val="bottom"/>
          </w:tcPr>
          <w:p w14:paraId="184B52D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8290</w:t>
            </w:r>
          </w:p>
        </w:tc>
        <w:tc>
          <w:tcPr>
            <w:tcW w:w="701" w:type="pct"/>
            <w:tcBorders>
              <w:top w:val="nil"/>
              <w:bottom w:val="nil"/>
            </w:tcBorders>
            <w:vAlign w:val="bottom"/>
          </w:tcPr>
          <w:p w14:paraId="1CB6B04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3549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bottom"/>
          </w:tcPr>
          <w:p w14:paraId="2795F61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42,8</w:t>
            </w:r>
          </w:p>
        </w:tc>
        <w:tc>
          <w:tcPr>
            <w:tcW w:w="1033" w:type="pct"/>
            <w:tcBorders>
              <w:top w:val="nil"/>
              <w:bottom w:val="nil"/>
            </w:tcBorders>
            <w:vAlign w:val="bottom"/>
          </w:tcPr>
          <w:p w14:paraId="3F0E260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58377,3</w:t>
            </w:r>
          </w:p>
        </w:tc>
      </w:tr>
      <w:tr w:rsidR="00D3781B" w:rsidRPr="00D3781B" w14:paraId="5DEC6F0B" w14:textId="77777777" w:rsidTr="0088463A">
        <w:trPr>
          <w:trHeight w:val="274"/>
        </w:trPr>
        <w:tc>
          <w:tcPr>
            <w:tcW w:w="1645" w:type="pct"/>
            <w:tcBorders>
              <w:top w:val="nil"/>
              <w:bottom w:val="nil"/>
            </w:tcBorders>
            <w:vAlign w:val="center"/>
          </w:tcPr>
          <w:p w14:paraId="441B7100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75" w:type="pct"/>
            <w:tcBorders>
              <w:top w:val="nil"/>
              <w:bottom w:val="nil"/>
            </w:tcBorders>
            <w:vAlign w:val="bottom"/>
          </w:tcPr>
          <w:p w14:paraId="6BCAF8E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11036</w:t>
            </w:r>
          </w:p>
        </w:tc>
        <w:tc>
          <w:tcPr>
            <w:tcW w:w="701" w:type="pct"/>
            <w:tcBorders>
              <w:top w:val="nil"/>
              <w:bottom w:val="nil"/>
            </w:tcBorders>
            <w:vAlign w:val="bottom"/>
          </w:tcPr>
          <w:p w14:paraId="64BB589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9261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bottom"/>
          </w:tcPr>
          <w:p w14:paraId="0243366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1033" w:type="pct"/>
            <w:tcBorders>
              <w:top w:val="nil"/>
              <w:bottom w:val="nil"/>
            </w:tcBorders>
            <w:vAlign w:val="bottom"/>
          </w:tcPr>
          <w:p w14:paraId="678B168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152342,6</w:t>
            </w:r>
          </w:p>
        </w:tc>
      </w:tr>
      <w:tr w:rsidR="00D3781B" w:rsidRPr="00D3781B" w14:paraId="3EF7FA93" w14:textId="77777777" w:rsidTr="0088463A">
        <w:trPr>
          <w:trHeight w:val="275"/>
        </w:trPr>
        <w:tc>
          <w:tcPr>
            <w:tcW w:w="1645" w:type="pct"/>
            <w:tcBorders>
              <w:top w:val="nil"/>
              <w:bottom w:val="nil"/>
            </w:tcBorders>
            <w:vAlign w:val="center"/>
          </w:tcPr>
          <w:p w14:paraId="526CF1B4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75" w:type="pct"/>
            <w:tcBorders>
              <w:top w:val="nil"/>
              <w:bottom w:val="nil"/>
            </w:tcBorders>
            <w:vAlign w:val="bottom"/>
          </w:tcPr>
          <w:p w14:paraId="3881782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12310</w:t>
            </w:r>
          </w:p>
        </w:tc>
        <w:tc>
          <w:tcPr>
            <w:tcW w:w="701" w:type="pct"/>
            <w:tcBorders>
              <w:top w:val="nil"/>
              <w:bottom w:val="nil"/>
            </w:tcBorders>
            <w:vAlign w:val="bottom"/>
          </w:tcPr>
          <w:p w14:paraId="59EA7FD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8600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bottom"/>
          </w:tcPr>
          <w:p w14:paraId="14379D5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69,9</w:t>
            </w:r>
          </w:p>
        </w:tc>
        <w:tc>
          <w:tcPr>
            <w:tcW w:w="1033" w:type="pct"/>
            <w:tcBorders>
              <w:top w:val="nil"/>
              <w:bottom w:val="nil"/>
            </w:tcBorders>
            <w:vAlign w:val="bottom"/>
          </w:tcPr>
          <w:p w14:paraId="349B257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141465,8</w:t>
            </w:r>
          </w:p>
        </w:tc>
      </w:tr>
      <w:tr w:rsidR="00D3781B" w:rsidRPr="00D3781B" w14:paraId="010FC401" w14:textId="77777777" w:rsidTr="0088463A">
        <w:trPr>
          <w:trHeight w:val="274"/>
        </w:trPr>
        <w:tc>
          <w:tcPr>
            <w:tcW w:w="1645" w:type="pct"/>
            <w:tcBorders>
              <w:top w:val="nil"/>
              <w:bottom w:val="nil"/>
            </w:tcBorders>
            <w:vAlign w:val="center"/>
          </w:tcPr>
          <w:p w14:paraId="4A54BEC8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75" w:type="pct"/>
            <w:tcBorders>
              <w:top w:val="nil"/>
              <w:bottom w:val="nil"/>
            </w:tcBorders>
            <w:vAlign w:val="bottom"/>
          </w:tcPr>
          <w:p w14:paraId="3027CF4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9963</w:t>
            </w:r>
          </w:p>
        </w:tc>
        <w:tc>
          <w:tcPr>
            <w:tcW w:w="701" w:type="pct"/>
            <w:tcBorders>
              <w:top w:val="nil"/>
              <w:bottom w:val="nil"/>
            </w:tcBorders>
            <w:vAlign w:val="bottom"/>
          </w:tcPr>
          <w:p w14:paraId="0247C1B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9377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bottom"/>
          </w:tcPr>
          <w:p w14:paraId="15DF6B0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94,1</w:t>
            </w:r>
          </w:p>
        </w:tc>
        <w:tc>
          <w:tcPr>
            <w:tcW w:w="1033" w:type="pct"/>
            <w:tcBorders>
              <w:top w:val="nil"/>
              <w:bottom w:val="nil"/>
            </w:tcBorders>
            <w:vAlign w:val="bottom"/>
          </w:tcPr>
          <w:p w14:paraId="371A252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154243,6</w:t>
            </w:r>
          </w:p>
        </w:tc>
      </w:tr>
      <w:tr w:rsidR="00D3781B" w:rsidRPr="00D3781B" w14:paraId="00B63E9E" w14:textId="77777777" w:rsidTr="0088463A">
        <w:trPr>
          <w:trHeight w:val="274"/>
        </w:trPr>
        <w:tc>
          <w:tcPr>
            <w:tcW w:w="1645" w:type="pct"/>
            <w:tcBorders>
              <w:top w:val="nil"/>
              <w:bottom w:val="nil"/>
            </w:tcBorders>
            <w:vAlign w:val="center"/>
          </w:tcPr>
          <w:p w14:paraId="54DEF96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75" w:type="pct"/>
            <w:tcBorders>
              <w:top w:val="nil"/>
              <w:bottom w:val="nil"/>
            </w:tcBorders>
            <w:vAlign w:val="bottom"/>
          </w:tcPr>
          <w:p w14:paraId="0912061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5677</w:t>
            </w:r>
          </w:p>
        </w:tc>
        <w:tc>
          <w:tcPr>
            <w:tcW w:w="701" w:type="pct"/>
            <w:tcBorders>
              <w:top w:val="nil"/>
              <w:bottom w:val="nil"/>
            </w:tcBorders>
            <w:vAlign w:val="bottom"/>
          </w:tcPr>
          <w:p w14:paraId="1380450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6052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bottom"/>
          </w:tcPr>
          <w:p w14:paraId="3AE3BDA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106,6</w:t>
            </w:r>
          </w:p>
        </w:tc>
        <w:tc>
          <w:tcPr>
            <w:tcW w:w="1033" w:type="pct"/>
            <w:tcBorders>
              <w:top w:val="nil"/>
              <w:bottom w:val="nil"/>
            </w:tcBorders>
            <w:vAlign w:val="bottom"/>
          </w:tcPr>
          <w:p w14:paraId="4DEFB9C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93122,4</w:t>
            </w:r>
          </w:p>
        </w:tc>
      </w:tr>
      <w:tr w:rsidR="00D3781B" w:rsidRPr="00D3781B" w14:paraId="09136472" w14:textId="77777777" w:rsidTr="0088463A">
        <w:trPr>
          <w:trHeight w:val="274"/>
        </w:trPr>
        <w:tc>
          <w:tcPr>
            <w:tcW w:w="1645" w:type="pct"/>
            <w:tcBorders>
              <w:top w:val="nil"/>
              <w:bottom w:val="nil"/>
            </w:tcBorders>
            <w:vAlign w:val="center"/>
          </w:tcPr>
          <w:p w14:paraId="6A8CDF87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75" w:type="pct"/>
            <w:tcBorders>
              <w:top w:val="nil"/>
              <w:bottom w:val="nil"/>
            </w:tcBorders>
            <w:vAlign w:val="bottom"/>
          </w:tcPr>
          <w:p w14:paraId="39683DB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15428</w:t>
            </w:r>
          </w:p>
        </w:tc>
        <w:tc>
          <w:tcPr>
            <w:tcW w:w="701" w:type="pct"/>
            <w:tcBorders>
              <w:top w:val="nil"/>
              <w:bottom w:val="nil"/>
            </w:tcBorders>
            <w:vAlign w:val="bottom"/>
          </w:tcPr>
          <w:p w14:paraId="6F14B4E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10826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bottom"/>
          </w:tcPr>
          <w:p w14:paraId="086DD65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70,2</w:t>
            </w:r>
          </w:p>
        </w:tc>
        <w:tc>
          <w:tcPr>
            <w:tcW w:w="1033" w:type="pct"/>
            <w:tcBorders>
              <w:top w:val="nil"/>
              <w:bottom w:val="nil"/>
            </w:tcBorders>
            <w:vAlign w:val="bottom"/>
          </w:tcPr>
          <w:p w14:paraId="78C3C2C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165354,7</w:t>
            </w:r>
          </w:p>
        </w:tc>
      </w:tr>
      <w:tr w:rsidR="00D3781B" w:rsidRPr="00D3781B" w14:paraId="7FFB01FF" w14:textId="77777777" w:rsidTr="0088463A">
        <w:trPr>
          <w:trHeight w:val="275"/>
        </w:trPr>
        <w:tc>
          <w:tcPr>
            <w:tcW w:w="1645" w:type="pct"/>
            <w:tcBorders>
              <w:top w:val="nil"/>
              <w:bottom w:val="single" w:sz="4" w:space="0" w:color="auto"/>
            </w:tcBorders>
            <w:vAlign w:val="center"/>
          </w:tcPr>
          <w:p w14:paraId="4801267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75" w:type="pct"/>
            <w:tcBorders>
              <w:top w:val="nil"/>
              <w:bottom w:val="single" w:sz="4" w:space="0" w:color="auto"/>
            </w:tcBorders>
            <w:vAlign w:val="bottom"/>
          </w:tcPr>
          <w:p w14:paraId="6F2E17F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3840</w:t>
            </w:r>
          </w:p>
        </w:tc>
        <w:tc>
          <w:tcPr>
            <w:tcW w:w="701" w:type="pct"/>
            <w:tcBorders>
              <w:top w:val="nil"/>
              <w:bottom w:val="single" w:sz="4" w:space="0" w:color="auto"/>
            </w:tcBorders>
            <w:vAlign w:val="bottom"/>
          </w:tcPr>
          <w:p w14:paraId="565981E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4615</w:t>
            </w:r>
          </w:p>
        </w:tc>
        <w:tc>
          <w:tcPr>
            <w:tcW w:w="846" w:type="pct"/>
            <w:tcBorders>
              <w:top w:val="nil"/>
              <w:bottom w:val="single" w:sz="4" w:space="0" w:color="auto"/>
            </w:tcBorders>
            <w:vAlign w:val="bottom"/>
          </w:tcPr>
          <w:p w14:paraId="42D9061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120,2</w:t>
            </w:r>
          </w:p>
        </w:tc>
        <w:tc>
          <w:tcPr>
            <w:tcW w:w="1033" w:type="pct"/>
            <w:tcBorders>
              <w:top w:val="nil"/>
              <w:bottom w:val="single" w:sz="4" w:space="0" w:color="auto"/>
            </w:tcBorders>
            <w:vAlign w:val="bottom"/>
          </w:tcPr>
          <w:p w14:paraId="1ACB2FF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75916,1</w:t>
            </w:r>
          </w:p>
        </w:tc>
      </w:tr>
    </w:tbl>
    <w:p w14:paraId="5B887E7C" w14:textId="77777777" w:rsidR="00D3781B" w:rsidRPr="00D3781B" w:rsidRDefault="00D3781B" w:rsidP="00D3781B">
      <w:pPr>
        <w:jc w:val="center"/>
        <w:rPr>
          <w:sz w:val="18"/>
          <w:szCs w:val="18"/>
          <w:lang w:eastAsia="ru-RU"/>
        </w:rPr>
      </w:pPr>
    </w:p>
    <w:p w14:paraId="45413896" w14:textId="77777777" w:rsidR="00D3781B" w:rsidRPr="00D3781B" w:rsidRDefault="00D3781B" w:rsidP="00EB4CDA">
      <w:pPr>
        <w:pageBreakBefore/>
        <w:jc w:val="right"/>
        <w:rPr>
          <w:iCs/>
          <w:sz w:val="22"/>
          <w:szCs w:val="22"/>
          <w:lang w:eastAsia="ru-RU"/>
        </w:rPr>
      </w:pPr>
      <w:r w:rsidRPr="00D3781B">
        <w:rPr>
          <w:sz w:val="18"/>
          <w:szCs w:val="18"/>
          <w:lang w:eastAsia="ru-RU"/>
        </w:rPr>
        <w:lastRenderedPageBreak/>
        <w:tab/>
      </w:r>
      <w:r w:rsidRPr="00D3781B">
        <w:rPr>
          <w:sz w:val="18"/>
          <w:szCs w:val="18"/>
          <w:lang w:eastAsia="ru-RU"/>
        </w:rPr>
        <w:tab/>
      </w:r>
      <w:r w:rsidRPr="00D3781B">
        <w:rPr>
          <w:sz w:val="18"/>
          <w:szCs w:val="18"/>
          <w:lang w:eastAsia="ru-RU"/>
        </w:rPr>
        <w:tab/>
      </w:r>
      <w:r w:rsidRPr="00D3781B">
        <w:rPr>
          <w:sz w:val="18"/>
          <w:szCs w:val="18"/>
          <w:lang w:eastAsia="ru-RU"/>
        </w:rPr>
        <w:tab/>
      </w:r>
      <w:r w:rsidRPr="00D3781B">
        <w:rPr>
          <w:sz w:val="18"/>
          <w:szCs w:val="18"/>
          <w:lang w:eastAsia="ru-RU"/>
        </w:rPr>
        <w:tab/>
      </w:r>
      <w:r w:rsidRPr="00D3781B">
        <w:rPr>
          <w:sz w:val="18"/>
          <w:szCs w:val="18"/>
          <w:lang w:eastAsia="ru-RU"/>
        </w:rPr>
        <w:tab/>
      </w:r>
      <w:r w:rsidRPr="00D3781B">
        <w:rPr>
          <w:sz w:val="18"/>
          <w:szCs w:val="18"/>
          <w:lang w:eastAsia="ru-RU"/>
        </w:rPr>
        <w:tab/>
      </w:r>
      <w:r w:rsidRPr="00D3781B">
        <w:rPr>
          <w:sz w:val="18"/>
          <w:szCs w:val="18"/>
          <w:lang w:eastAsia="ru-RU"/>
        </w:rPr>
        <w:tab/>
      </w:r>
      <w:r w:rsidRPr="00D3781B">
        <w:rPr>
          <w:sz w:val="22"/>
          <w:szCs w:val="22"/>
          <w:lang w:eastAsia="ru-RU"/>
        </w:rPr>
        <w:t xml:space="preserve">        </w:t>
      </w:r>
      <w:proofErr w:type="spellStart"/>
      <w:r w:rsidRPr="00D3781B">
        <w:rPr>
          <w:iCs/>
          <w:sz w:val="22"/>
          <w:szCs w:val="22"/>
          <w:lang w:eastAsia="ru-RU"/>
        </w:rPr>
        <w:t>уландысы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1"/>
        <w:gridCol w:w="1011"/>
        <w:gridCol w:w="1459"/>
        <w:gridCol w:w="1229"/>
        <w:gridCol w:w="1522"/>
        <w:gridCol w:w="1293"/>
      </w:tblGrid>
      <w:tr w:rsidR="00D3781B" w:rsidRPr="00D3781B" w14:paraId="6DE9E973" w14:textId="77777777" w:rsidTr="0088463A">
        <w:trPr>
          <w:cantSplit/>
        </w:trPr>
        <w:tc>
          <w:tcPr>
            <w:tcW w:w="1522" w:type="pct"/>
            <w:vMerge w:val="restart"/>
          </w:tcPr>
          <w:p w14:paraId="7224A0C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3478" w:type="pct"/>
            <w:gridSpan w:val="5"/>
          </w:tcPr>
          <w:p w14:paraId="02395E79" w14:textId="77777777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Каржылоо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булактары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</w:tr>
      <w:tr w:rsidR="00D3781B" w:rsidRPr="00D3781B" w14:paraId="12CE4D54" w14:textId="77777777" w:rsidTr="0088463A">
        <w:trPr>
          <w:cantSplit/>
        </w:trPr>
        <w:tc>
          <w:tcPr>
            <w:tcW w:w="1522" w:type="pct"/>
            <w:vMerge/>
          </w:tcPr>
          <w:p w14:paraId="41ADC20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93" w:type="pct"/>
            <w:gridSpan w:val="2"/>
            <w:vAlign w:val="center"/>
          </w:tcPr>
          <w:p w14:paraId="41F9BB58" w14:textId="3F54BC1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Республикалык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r w:rsidR="00EB4CDA">
              <w:rPr>
                <w:b/>
                <w:sz w:val="18"/>
                <w:szCs w:val="18"/>
                <w:lang w:val="ky-KG" w:eastAsia="ru-RU"/>
              </w:rPr>
              <w:t>б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юджеттен</w:t>
            </w:r>
            <w:proofErr w:type="spellEnd"/>
          </w:p>
        </w:tc>
        <w:tc>
          <w:tcPr>
            <w:tcW w:w="656" w:type="pct"/>
            <w:vMerge w:val="restart"/>
            <w:vAlign w:val="center"/>
          </w:tcPr>
          <w:p w14:paraId="24950446" w14:textId="3516B955" w:rsidR="00D3781B" w:rsidRPr="00D3781B" w:rsidRDefault="00D3781B" w:rsidP="00D3781B">
            <w:pPr>
              <w:ind w:left="-108" w:right="-108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Жергиликтүү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бюджеттен</w:t>
            </w:r>
            <w:proofErr w:type="spellEnd"/>
          </w:p>
        </w:tc>
        <w:tc>
          <w:tcPr>
            <w:tcW w:w="656" w:type="pct"/>
            <w:vMerge w:val="restart"/>
            <w:vAlign w:val="center"/>
          </w:tcPr>
          <w:p w14:paraId="03D1BB17" w14:textId="6AE79BD0" w:rsidR="00D3781B" w:rsidRPr="00D3781B" w:rsidRDefault="00D3781B" w:rsidP="00D3781B">
            <w:pPr>
              <w:ind w:right="-74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Ишканалардын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уюмдардын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каражатынан</w:t>
            </w:r>
            <w:proofErr w:type="spellEnd"/>
          </w:p>
        </w:tc>
        <w:tc>
          <w:tcPr>
            <w:tcW w:w="773" w:type="pct"/>
            <w:vMerge w:val="restart"/>
            <w:vAlign w:val="center"/>
          </w:tcPr>
          <w:p w14:paraId="4D8F7026" w14:textId="17C346DA" w:rsidR="00D3781B" w:rsidRPr="00D3781B" w:rsidRDefault="00D3781B" w:rsidP="00EB4CDA">
            <w:pPr>
              <w:ind w:left="-54" w:right="-109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Калктын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каражатынан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башкалардан</w:t>
            </w:r>
            <w:proofErr w:type="spellEnd"/>
          </w:p>
        </w:tc>
      </w:tr>
      <w:tr w:rsidR="00D3781B" w:rsidRPr="00D3781B" w14:paraId="7B3666CA" w14:textId="77777777" w:rsidTr="0088463A">
        <w:trPr>
          <w:cantSplit/>
          <w:trHeight w:val="276"/>
        </w:trPr>
        <w:tc>
          <w:tcPr>
            <w:tcW w:w="1522" w:type="pct"/>
            <w:vMerge/>
          </w:tcPr>
          <w:p w14:paraId="0F795C1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4" w:type="pct"/>
            <w:vMerge w:val="restart"/>
            <w:vAlign w:val="center"/>
          </w:tcPr>
          <w:p w14:paraId="3DCED09F" w14:textId="246DF974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Бардыгы</w:t>
            </w:r>
            <w:proofErr w:type="spellEnd"/>
          </w:p>
        </w:tc>
        <w:tc>
          <w:tcPr>
            <w:tcW w:w="739" w:type="pct"/>
            <w:vMerge w:val="restart"/>
            <w:vAlign w:val="center"/>
          </w:tcPr>
          <w:p w14:paraId="42263DAD" w14:textId="68C3A826" w:rsidR="00D3781B" w:rsidRPr="00D3781B" w:rsidRDefault="00EB4CDA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val="ky-KG" w:eastAsia="ru-RU"/>
              </w:rPr>
              <w:t>а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лардын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ичинен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ѳзгѳчѳ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кырдалдардын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каражатынан</w:t>
            </w:r>
            <w:proofErr w:type="spellEnd"/>
          </w:p>
        </w:tc>
        <w:tc>
          <w:tcPr>
            <w:tcW w:w="656" w:type="pct"/>
            <w:vMerge/>
          </w:tcPr>
          <w:p w14:paraId="5018EE7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vMerge/>
          </w:tcPr>
          <w:p w14:paraId="678206A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3" w:type="pct"/>
            <w:vMerge/>
          </w:tcPr>
          <w:p w14:paraId="02470FD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68EF2D92" w14:textId="77777777" w:rsidTr="00DA5B94">
        <w:trPr>
          <w:cantSplit/>
          <w:trHeight w:val="441"/>
        </w:trPr>
        <w:tc>
          <w:tcPr>
            <w:tcW w:w="1522" w:type="pct"/>
            <w:vMerge/>
            <w:tcBorders>
              <w:bottom w:val="nil"/>
            </w:tcBorders>
          </w:tcPr>
          <w:p w14:paraId="7112577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4" w:type="pct"/>
            <w:vMerge/>
            <w:tcBorders>
              <w:bottom w:val="nil"/>
            </w:tcBorders>
          </w:tcPr>
          <w:p w14:paraId="67B3037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39" w:type="pct"/>
            <w:vMerge/>
            <w:tcBorders>
              <w:bottom w:val="nil"/>
            </w:tcBorders>
          </w:tcPr>
          <w:p w14:paraId="5997E65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vMerge/>
            <w:tcBorders>
              <w:bottom w:val="nil"/>
            </w:tcBorders>
          </w:tcPr>
          <w:p w14:paraId="336C346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vMerge/>
            <w:tcBorders>
              <w:bottom w:val="nil"/>
            </w:tcBorders>
          </w:tcPr>
          <w:p w14:paraId="59223D7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73" w:type="pct"/>
            <w:vMerge/>
            <w:tcBorders>
              <w:bottom w:val="single" w:sz="4" w:space="0" w:color="auto"/>
            </w:tcBorders>
          </w:tcPr>
          <w:p w14:paraId="119DAC7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7104ACA9" w14:textId="77777777" w:rsidTr="0088463A">
        <w:trPr>
          <w:trHeight w:val="274"/>
        </w:trPr>
        <w:tc>
          <w:tcPr>
            <w:tcW w:w="1522" w:type="pct"/>
            <w:tcBorders>
              <w:bottom w:val="nil"/>
            </w:tcBorders>
            <w:vAlign w:val="bottom"/>
          </w:tcPr>
          <w:p w14:paraId="3AB4250A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654" w:type="pct"/>
            <w:tcBorders>
              <w:bottom w:val="nil"/>
            </w:tcBorders>
            <w:vAlign w:val="bottom"/>
          </w:tcPr>
          <w:p w14:paraId="2BFDB2C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bottom w:val="nil"/>
            </w:tcBorders>
            <w:vAlign w:val="bottom"/>
          </w:tcPr>
          <w:p w14:paraId="3EC0FE7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bottom w:val="nil"/>
            </w:tcBorders>
            <w:vAlign w:val="bottom"/>
          </w:tcPr>
          <w:p w14:paraId="0CF0256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bottom w:val="nil"/>
            </w:tcBorders>
            <w:vAlign w:val="bottom"/>
          </w:tcPr>
          <w:p w14:paraId="73D8B7E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bottom w:val="nil"/>
            </w:tcBorders>
            <w:vAlign w:val="bottom"/>
          </w:tcPr>
          <w:p w14:paraId="5C1371E1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840822,5</w:t>
            </w:r>
          </w:p>
        </w:tc>
      </w:tr>
      <w:tr w:rsidR="00D3781B" w:rsidRPr="00D3781B" w14:paraId="3A905EFA" w14:textId="77777777" w:rsidTr="0088463A">
        <w:trPr>
          <w:trHeight w:val="274"/>
        </w:trPr>
        <w:tc>
          <w:tcPr>
            <w:tcW w:w="1522" w:type="pct"/>
            <w:tcBorders>
              <w:top w:val="nil"/>
              <w:bottom w:val="nil"/>
            </w:tcBorders>
            <w:vAlign w:val="bottom"/>
          </w:tcPr>
          <w:p w14:paraId="5B60CD1F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2BAA16A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bottom"/>
          </w:tcPr>
          <w:p w14:paraId="37349A5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78124EA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716136D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nil"/>
            </w:tcBorders>
            <w:vAlign w:val="bottom"/>
          </w:tcPr>
          <w:p w14:paraId="3981907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58377,3</w:t>
            </w:r>
          </w:p>
        </w:tc>
      </w:tr>
      <w:tr w:rsidR="00D3781B" w:rsidRPr="00D3781B" w14:paraId="50D74574" w14:textId="77777777" w:rsidTr="0088463A">
        <w:trPr>
          <w:trHeight w:val="274"/>
        </w:trPr>
        <w:tc>
          <w:tcPr>
            <w:tcW w:w="1522" w:type="pct"/>
            <w:tcBorders>
              <w:top w:val="nil"/>
              <w:bottom w:val="nil"/>
            </w:tcBorders>
            <w:vAlign w:val="bottom"/>
          </w:tcPr>
          <w:p w14:paraId="4F9881AC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28B3900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bottom"/>
          </w:tcPr>
          <w:p w14:paraId="0BAA4A7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1EF8A2B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4386D8E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nil"/>
            </w:tcBorders>
            <w:vAlign w:val="bottom"/>
          </w:tcPr>
          <w:p w14:paraId="273C56B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152342,6</w:t>
            </w:r>
          </w:p>
        </w:tc>
      </w:tr>
      <w:tr w:rsidR="00D3781B" w:rsidRPr="00D3781B" w14:paraId="555555DA" w14:textId="77777777" w:rsidTr="0088463A">
        <w:trPr>
          <w:trHeight w:val="275"/>
        </w:trPr>
        <w:tc>
          <w:tcPr>
            <w:tcW w:w="1522" w:type="pct"/>
            <w:tcBorders>
              <w:top w:val="nil"/>
              <w:bottom w:val="nil"/>
            </w:tcBorders>
            <w:vAlign w:val="bottom"/>
          </w:tcPr>
          <w:p w14:paraId="6D905BF6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5624F0F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bottom"/>
          </w:tcPr>
          <w:p w14:paraId="623E073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00A83CC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51313A3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nil"/>
            </w:tcBorders>
            <w:vAlign w:val="bottom"/>
          </w:tcPr>
          <w:p w14:paraId="6892731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141465,8</w:t>
            </w:r>
          </w:p>
        </w:tc>
      </w:tr>
      <w:tr w:rsidR="00D3781B" w:rsidRPr="00D3781B" w14:paraId="15303DD4" w14:textId="77777777" w:rsidTr="0088463A">
        <w:trPr>
          <w:trHeight w:val="274"/>
        </w:trPr>
        <w:tc>
          <w:tcPr>
            <w:tcW w:w="1522" w:type="pct"/>
            <w:tcBorders>
              <w:top w:val="nil"/>
              <w:bottom w:val="nil"/>
            </w:tcBorders>
            <w:vAlign w:val="bottom"/>
          </w:tcPr>
          <w:p w14:paraId="45CB5DA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25D4476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bottom"/>
          </w:tcPr>
          <w:p w14:paraId="5BC4FB2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2EE52B1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28B201B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nil"/>
            </w:tcBorders>
            <w:vAlign w:val="bottom"/>
          </w:tcPr>
          <w:p w14:paraId="4FF8C1D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154243,6</w:t>
            </w:r>
          </w:p>
        </w:tc>
      </w:tr>
      <w:tr w:rsidR="00D3781B" w:rsidRPr="00D3781B" w14:paraId="7B0DB9F2" w14:textId="77777777" w:rsidTr="0088463A">
        <w:trPr>
          <w:trHeight w:val="274"/>
        </w:trPr>
        <w:tc>
          <w:tcPr>
            <w:tcW w:w="1522" w:type="pct"/>
            <w:tcBorders>
              <w:top w:val="nil"/>
              <w:bottom w:val="nil"/>
            </w:tcBorders>
            <w:vAlign w:val="bottom"/>
          </w:tcPr>
          <w:p w14:paraId="76C0ABC1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5889FEB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bottom"/>
          </w:tcPr>
          <w:p w14:paraId="40FE09E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6CCE9EB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4DAB840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nil"/>
            </w:tcBorders>
            <w:vAlign w:val="bottom"/>
          </w:tcPr>
          <w:p w14:paraId="47F41D1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93122,4</w:t>
            </w:r>
          </w:p>
        </w:tc>
      </w:tr>
      <w:tr w:rsidR="00D3781B" w:rsidRPr="00D3781B" w14:paraId="751F99A5" w14:textId="77777777" w:rsidTr="0088463A">
        <w:trPr>
          <w:trHeight w:val="274"/>
        </w:trPr>
        <w:tc>
          <w:tcPr>
            <w:tcW w:w="1522" w:type="pct"/>
            <w:tcBorders>
              <w:top w:val="nil"/>
              <w:bottom w:val="nil"/>
            </w:tcBorders>
            <w:vAlign w:val="bottom"/>
          </w:tcPr>
          <w:p w14:paraId="58A38601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1458AF6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bottom"/>
          </w:tcPr>
          <w:p w14:paraId="294DD07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294455F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3DA245D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nil"/>
            </w:tcBorders>
            <w:vAlign w:val="bottom"/>
          </w:tcPr>
          <w:p w14:paraId="155EE90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165354,7</w:t>
            </w:r>
          </w:p>
        </w:tc>
      </w:tr>
      <w:tr w:rsidR="00D3781B" w:rsidRPr="00D3781B" w14:paraId="66298F6B" w14:textId="77777777" w:rsidTr="0088463A">
        <w:trPr>
          <w:trHeight w:val="275"/>
        </w:trPr>
        <w:tc>
          <w:tcPr>
            <w:tcW w:w="1522" w:type="pct"/>
            <w:tcBorders>
              <w:top w:val="nil"/>
              <w:bottom w:val="single" w:sz="4" w:space="0" w:color="auto"/>
            </w:tcBorders>
            <w:vAlign w:val="bottom"/>
          </w:tcPr>
          <w:p w14:paraId="58564DC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54" w:type="pct"/>
            <w:tcBorders>
              <w:top w:val="nil"/>
              <w:bottom w:val="single" w:sz="4" w:space="0" w:color="auto"/>
            </w:tcBorders>
            <w:vAlign w:val="bottom"/>
          </w:tcPr>
          <w:p w14:paraId="01F3528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single" w:sz="4" w:space="0" w:color="auto"/>
            </w:tcBorders>
            <w:vAlign w:val="bottom"/>
          </w:tcPr>
          <w:p w14:paraId="6EB16FC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  <w:vAlign w:val="bottom"/>
          </w:tcPr>
          <w:p w14:paraId="2819759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  <w:vAlign w:val="bottom"/>
          </w:tcPr>
          <w:p w14:paraId="73C0117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single" w:sz="4" w:space="0" w:color="auto"/>
            </w:tcBorders>
            <w:vAlign w:val="bottom"/>
          </w:tcPr>
          <w:p w14:paraId="2A6B019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75916,1</w:t>
            </w:r>
          </w:p>
        </w:tc>
      </w:tr>
      <w:bookmarkEnd w:id="19"/>
      <w:bookmarkEnd w:id="20"/>
      <w:bookmarkEnd w:id="21"/>
      <w:bookmarkEnd w:id="22"/>
    </w:tbl>
    <w:p w14:paraId="7243D9CB" w14:textId="77777777" w:rsidR="00D3781B" w:rsidRPr="00D3781B" w:rsidRDefault="00D3781B" w:rsidP="00D3781B">
      <w:pPr>
        <w:jc w:val="center"/>
        <w:rPr>
          <w:sz w:val="10"/>
          <w:szCs w:val="24"/>
          <w:lang w:eastAsia="ru-RU"/>
        </w:rPr>
      </w:pPr>
    </w:p>
    <w:p w14:paraId="30073376" w14:textId="77777777" w:rsidR="00D3781B" w:rsidRPr="00D3781B" w:rsidRDefault="00D3781B" w:rsidP="00D3781B">
      <w:pPr>
        <w:keepNext/>
        <w:spacing w:before="240" w:after="60"/>
        <w:outlineLvl w:val="1"/>
        <w:rPr>
          <w:b/>
          <w:bCs/>
          <w:sz w:val="22"/>
          <w:szCs w:val="22"/>
          <w:lang w:eastAsia="ru-RU"/>
        </w:rPr>
      </w:pPr>
      <w:bookmarkStart w:id="24" w:name="_Toc347148744"/>
      <w:proofErr w:type="spellStart"/>
      <w:r w:rsidRPr="00D3781B">
        <w:rPr>
          <w:b/>
          <w:bCs/>
          <w:sz w:val="22"/>
          <w:szCs w:val="22"/>
          <w:lang w:eastAsia="ru-RU"/>
        </w:rPr>
        <w:t>Курулуш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уюмдарынын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подряддык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иштеринин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аткарылышы</w:t>
      </w:r>
      <w:bookmarkEnd w:id="24"/>
      <w:proofErr w:type="spellEnd"/>
    </w:p>
    <w:p w14:paraId="1F4E134E" w14:textId="77777777" w:rsidR="00D3781B" w:rsidRPr="00D3781B" w:rsidRDefault="00D3781B" w:rsidP="00D3781B">
      <w:pPr>
        <w:rPr>
          <w:i/>
          <w:iCs/>
          <w:snapToGrid w:val="0"/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 xml:space="preserve">(январь-сентябрь; </w:t>
      </w:r>
      <w:proofErr w:type="spellStart"/>
      <w:r w:rsidRPr="00D3781B">
        <w:rPr>
          <w:i/>
          <w:iCs/>
          <w:sz w:val="18"/>
          <w:szCs w:val="18"/>
          <w:lang w:eastAsia="ru-RU"/>
        </w:rPr>
        <w:t>миң</w:t>
      </w:r>
      <w:proofErr w:type="spellEnd"/>
      <w:r w:rsidRPr="00D3781B">
        <w:rPr>
          <w:i/>
          <w:iCs/>
          <w:sz w:val="18"/>
          <w:szCs w:val="18"/>
          <w:lang w:eastAsia="ru-RU"/>
        </w:rPr>
        <w:t xml:space="preserve"> сом </w:t>
      </w:r>
      <w:proofErr w:type="spellStart"/>
      <w:r w:rsidRPr="00D3781B">
        <w:rPr>
          <w:i/>
          <w:iCs/>
          <w:sz w:val="18"/>
          <w:szCs w:val="18"/>
          <w:lang w:eastAsia="ru-RU"/>
        </w:rPr>
        <w:t>анык</w:t>
      </w:r>
      <w:proofErr w:type="spellEnd"/>
      <w:r w:rsidRPr="00D3781B">
        <w:rPr>
          <w:i/>
          <w:iCs/>
          <w:sz w:val="18"/>
          <w:szCs w:val="18"/>
          <w:lang w:eastAsia="ru-RU"/>
        </w:rPr>
        <w:t xml:space="preserve"> </w:t>
      </w:r>
      <w:proofErr w:type="spellStart"/>
      <w:r w:rsidRPr="00D3781B">
        <w:rPr>
          <w:i/>
          <w:iCs/>
          <w:sz w:val="18"/>
          <w:szCs w:val="18"/>
          <w:lang w:eastAsia="ru-RU"/>
        </w:rPr>
        <w:t>баа</w:t>
      </w:r>
      <w:proofErr w:type="spellEnd"/>
      <w:r w:rsidRPr="00D3781B">
        <w:rPr>
          <w:i/>
          <w:iCs/>
          <w:sz w:val="18"/>
          <w:szCs w:val="18"/>
          <w:lang w:eastAsia="ru-RU"/>
        </w:rPr>
        <w:t>)</w:t>
      </w:r>
    </w:p>
    <w:p w14:paraId="11475E39" w14:textId="77777777" w:rsidR="00D3781B" w:rsidRPr="00D3781B" w:rsidRDefault="00D3781B" w:rsidP="00D3781B">
      <w:pPr>
        <w:jc w:val="center"/>
        <w:rPr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7"/>
        <w:gridCol w:w="2275"/>
        <w:gridCol w:w="1592"/>
        <w:gridCol w:w="2275"/>
      </w:tblGrid>
      <w:tr w:rsidR="00D3781B" w:rsidRPr="00D3781B" w14:paraId="615BF727" w14:textId="77777777" w:rsidTr="00DA5B94">
        <w:trPr>
          <w:cantSplit/>
          <w:trHeight w:val="362"/>
        </w:trPr>
        <w:tc>
          <w:tcPr>
            <w:tcW w:w="1625" w:type="pct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14:paraId="79F65DB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ab/>
            </w:r>
          </w:p>
        </w:tc>
        <w:tc>
          <w:tcPr>
            <w:tcW w:w="1250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B76FBDD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Түзүлгѳн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келишимдер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подряддык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иштердин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кѳлѳмү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-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бардыгы</w:t>
            </w:r>
            <w:proofErr w:type="spellEnd"/>
          </w:p>
        </w:tc>
        <w:tc>
          <w:tcPr>
            <w:tcW w:w="2125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EA9562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Ѳз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күчү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аткарылганы</w:t>
            </w:r>
            <w:proofErr w:type="spellEnd"/>
          </w:p>
        </w:tc>
      </w:tr>
      <w:tr w:rsidR="00D3781B" w:rsidRPr="00D3781B" w14:paraId="5E6F16C3" w14:textId="77777777" w:rsidTr="00DA5B94">
        <w:trPr>
          <w:cantSplit/>
          <w:trHeight w:val="1118"/>
        </w:trPr>
        <w:tc>
          <w:tcPr>
            <w:tcW w:w="1625" w:type="pct"/>
            <w:vMerge/>
            <w:tcBorders>
              <w:left w:val="single" w:sz="6" w:space="0" w:color="auto"/>
            </w:tcBorders>
          </w:tcPr>
          <w:p w14:paraId="2025883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250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5AE7287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C3C1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Баардыгы</w:t>
            </w:r>
            <w:proofErr w:type="spellEnd"/>
          </w:p>
          <w:p w14:paraId="51EDA63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1250" w:type="pct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50F7E5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анын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ичинен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жаңы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курулганы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реконструкцияланганы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кеңейтилгени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техникалык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жактан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кайра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жабдылганы</w:t>
            </w:r>
            <w:proofErr w:type="spellEnd"/>
          </w:p>
        </w:tc>
      </w:tr>
      <w:tr w:rsidR="00D3781B" w:rsidRPr="00D3781B" w14:paraId="4A89DC31" w14:textId="77777777" w:rsidTr="0088463A">
        <w:trPr>
          <w:trHeight w:val="340"/>
        </w:trPr>
        <w:tc>
          <w:tcPr>
            <w:tcW w:w="1625" w:type="pct"/>
            <w:tcBorders>
              <w:top w:val="single" w:sz="6" w:space="0" w:color="auto"/>
              <w:left w:val="single" w:sz="6" w:space="0" w:color="auto"/>
            </w:tcBorders>
            <w:vAlign w:val="bottom"/>
          </w:tcPr>
          <w:p w14:paraId="66C92F66" w14:textId="77777777" w:rsidR="00D3781B" w:rsidRPr="00D3781B" w:rsidRDefault="00D3781B" w:rsidP="00D3781B">
            <w:pPr>
              <w:keepNext/>
              <w:outlineLvl w:val="0"/>
              <w:rPr>
                <w:b/>
                <w:sz w:val="18"/>
                <w:szCs w:val="18"/>
                <w:lang w:eastAsia="ru-RU"/>
              </w:rPr>
            </w:pPr>
            <w:bookmarkStart w:id="25" w:name="_Toc347148745"/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bookmarkEnd w:id="25"/>
            <w:proofErr w:type="spellEnd"/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2C3FDC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6147912,7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9AB2A9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6083199,3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C4F223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2612539,4</w:t>
            </w:r>
          </w:p>
        </w:tc>
      </w:tr>
      <w:tr w:rsidR="00D3781B" w:rsidRPr="00D3781B" w14:paraId="36FECA5E" w14:textId="77777777" w:rsidTr="0088463A">
        <w:trPr>
          <w:trHeight w:val="340"/>
        </w:trPr>
        <w:tc>
          <w:tcPr>
            <w:tcW w:w="1625" w:type="pct"/>
            <w:tcBorders>
              <w:left w:val="single" w:sz="6" w:space="0" w:color="auto"/>
            </w:tcBorders>
            <w:vAlign w:val="bottom"/>
          </w:tcPr>
          <w:p w14:paraId="25D11579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1319C5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730837,9</w:t>
            </w:r>
          </w:p>
        </w:tc>
        <w:tc>
          <w:tcPr>
            <w:tcW w:w="87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47D08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730837,9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18C9B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333450,2</w:t>
            </w:r>
          </w:p>
        </w:tc>
      </w:tr>
      <w:tr w:rsidR="00D3781B" w:rsidRPr="00D3781B" w14:paraId="0F4BFDCF" w14:textId="77777777" w:rsidTr="0088463A">
        <w:trPr>
          <w:trHeight w:val="340"/>
        </w:trPr>
        <w:tc>
          <w:tcPr>
            <w:tcW w:w="1625" w:type="pct"/>
            <w:tcBorders>
              <w:left w:val="single" w:sz="6" w:space="0" w:color="auto"/>
            </w:tcBorders>
            <w:vAlign w:val="bottom"/>
          </w:tcPr>
          <w:p w14:paraId="67A65907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B25C6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1194440,3</w:t>
            </w:r>
          </w:p>
        </w:tc>
        <w:tc>
          <w:tcPr>
            <w:tcW w:w="87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90973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1194440,3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06F0A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437928,9</w:t>
            </w:r>
          </w:p>
        </w:tc>
      </w:tr>
      <w:tr w:rsidR="00D3781B" w:rsidRPr="00D3781B" w14:paraId="7339EC92" w14:textId="77777777" w:rsidTr="0088463A">
        <w:trPr>
          <w:trHeight w:val="340"/>
        </w:trPr>
        <w:tc>
          <w:tcPr>
            <w:tcW w:w="1625" w:type="pct"/>
            <w:tcBorders>
              <w:left w:val="single" w:sz="6" w:space="0" w:color="auto"/>
            </w:tcBorders>
            <w:vAlign w:val="bottom"/>
          </w:tcPr>
          <w:p w14:paraId="7154A378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710386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710814,5</w:t>
            </w:r>
          </w:p>
        </w:tc>
        <w:tc>
          <w:tcPr>
            <w:tcW w:w="87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51243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710814,5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7E7D09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333684,3</w:t>
            </w:r>
          </w:p>
        </w:tc>
      </w:tr>
      <w:tr w:rsidR="00D3781B" w:rsidRPr="00D3781B" w14:paraId="705F4325" w14:textId="77777777" w:rsidTr="0088463A">
        <w:trPr>
          <w:trHeight w:val="340"/>
        </w:trPr>
        <w:tc>
          <w:tcPr>
            <w:tcW w:w="1625" w:type="pct"/>
            <w:tcBorders>
              <w:left w:val="single" w:sz="6" w:space="0" w:color="auto"/>
            </w:tcBorders>
            <w:vAlign w:val="bottom"/>
          </w:tcPr>
          <w:p w14:paraId="1035945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88149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1065998,6</w:t>
            </w:r>
          </w:p>
        </w:tc>
        <w:tc>
          <w:tcPr>
            <w:tcW w:w="87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8A8F9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1065998,6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3B275D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333648,6</w:t>
            </w:r>
          </w:p>
        </w:tc>
      </w:tr>
      <w:tr w:rsidR="00D3781B" w:rsidRPr="00D3781B" w14:paraId="3A1CAFF6" w14:textId="77777777" w:rsidTr="0088463A">
        <w:trPr>
          <w:trHeight w:val="340"/>
        </w:trPr>
        <w:tc>
          <w:tcPr>
            <w:tcW w:w="1625" w:type="pct"/>
            <w:tcBorders>
              <w:left w:val="single" w:sz="6" w:space="0" w:color="auto"/>
            </w:tcBorders>
            <w:vAlign w:val="bottom"/>
          </w:tcPr>
          <w:p w14:paraId="119FC95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FB116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840941,8</w:t>
            </w:r>
          </w:p>
        </w:tc>
        <w:tc>
          <w:tcPr>
            <w:tcW w:w="87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D7624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784381,9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E1162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357437,6</w:t>
            </w:r>
          </w:p>
        </w:tc>
      </w:tr>
      <w:tr w:rsidR="00D3781B" w:rsidRPr="00D3781B" w14:paraId="246E9127" w14:textId="77777777" w:rsidTr="0088463A">
        <w:trPr>
          <w:trHeight w:val="340"/>
        </w:trPr>
        <w:tc>
          <w:tcPr>
            <w:tcW w:w="1625" w:type="pct"/>
            <w:tcBorders>
              <w:left w:val="single" w:sz="6" w:space="0" w:color="auto"/>
            </w:tcBorders>
            <w:vAlign w:val="bottom"/>
          </w:tcPr>
          <w:p w14:paraId="7997549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9632F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915676,6</w:t>
            </w:r>
          </w:p>
        </w:tc>
        <w:tc>
          <w:tcPr>
            <w:tcW w:w="87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62D705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907523,1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3C82B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482724,3</w:t>
            </w:r>
          </w:p>
        </w:tc>
      </w:tr>
      <w:tr w:rsidR="00D3781B" w:rsidRPr="00D3781B" w14:paraId="497BBB8F" w14:textId="77777777" w:rsidTr="0088463A">
        <w:trPr>
          <w:trHeight w:val="340"/>
        </w:trPr>
        <w:tc>
          <w:tcPr>
            <w:tcW w:w="1625" w:type="pct"/>
            <w:tcBorders>
              <w:left w:val="single" w:sz="6" w:space="0" w:color="auto"/>
              <w:bottom w:val="single" w:sz="6" w:space="0" w:color="auto"/>
            </w:tcBorders>
            <w:vAlign w:val="bottom"/>
          </w:tcPr>
          <w:p w14:paraId="40C3384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12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2844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689203,0</w:t>
            </w:r>
          </w:p>
        </w:tc>
        <w:tc>
          <w:tcPr>
            <w:tcW w:w="8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8C5F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689203,0</w:t>
            </w:r>
          </w:p>
        </w:tc>
        <w:tc>
          <w:tcPr>
            <w:tcW w:w="12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BFADC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333665,5</w:t>
            </w:r>
          </w:p>
        </w:tc>
      </w:tr>
    </w:tbl>
    <w:p w14:paraId="2AD74361" w14:textId="77777777" w:rsidR="00D3781B" w:rsidRPr="00D3781B" w:rsidRDefault="00D3781B" w:rsidP="00D3781B">
      <w:pPr>
        <w:rPr>
          <w:sz w:val="24"/>
          <w:szCs w:val="24"/>
          <w:lang w:eastAsia="ru-RU"/>
        </w:rPr>
      </w:pPr>
    </w:p>
    <w:p w14:paraId="1F409F55" w14:textId="77777777" w:rsidR="00D3781B" w:rsidRPr="00D3781B" w:rsidRDefault="00D3781B" w:rsidP="00D3781B">
      <w:pPr>
        <w:keepNext/>
        <w:spacing w:before="240" w:after="60"/>
        <w:outlineLvl w:val="1"/>
        <w:rPr>
          <w:b/>
          <w:bCs/>
          <w:sz w:val="22"/>
          <w:szCs w:val="22"/>
          <w:lang w:eastAsia="ru-RU"/>
        </w:rPr>
      </w:pPr>
      <w:bookmarkStart w:id="26" w:name="_Toc347148746"/>
      <w:proofErr w:type="spellStart"/>
      <w:r w:rsidRPr="00D3781B">
        <w:rPr>
          <w:b/>
          <w:bCs/>
          <w:sz w:val="22"/>
          <w:szCs w:val="22"/>
          <w:lang w:eastAsia="ru-RU"/>
        </w:rPr>
        <w:t>Курулуш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уюмдарынын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подряддык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иштеринин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капиталдык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оңдоо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жана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күндѳлүк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оңдоолорунун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аткарылышы</w:t>
      </w:r>
      <w:bookmarkEnd w:id="26"/>
      <w:proofErr w:type="spellEnd"/>
    </w:p>
    <w:p w14:paraId="0D2D311C" w14:textId="77777777" w:rsidR="00D3781B" w:rsidRPr="00D3781B" w:rsidRDefault="00D3781B" w:rsidP="00D3781B">
      <w:pPr>
        <w:rPr>
          <w:i/>
          <w:iCs/>
          <w:snapToGrid w:val="0"/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 xml:space="preserve">(январь-сентябрь; </w:t>
      </w:r>
      <w:proofErr w:type="spellStart"/>
      <w:r w:rsidRPr="00D3781B">
        <w:rPr>
          <w:i/>
          <w:iCs/>
          <w:sz w:val="18"/>
          <w:szCs w:val="18"/>
          <w:lang w:eastAsia="ru-RU"/>
        </w:rPr>
        <w:t>миң</w:t>
      </w:r>
      <w:proofErr w:type="spellEnd"/>
      <w:r w:rsidRPr="00D3781B">
        <w:rPr>
          <w:i/>
          <w:iCs/>
          <w:sz w:val="18"/>
          <w:szCs w:val="18"/>
          <w:lang w:eastAsia="ru-RU"/>
        </w:rPr>
        <w:t xml:space="preserve"> сом </w:t>
      </w:r>
      <w:proofErr w:type="spellStart"/>
      <w:r w:rsidRPr="00D3781B">
        <w:rPr>
          <w:i/>
          <w:iCs/>
          <w:sz w:val="18"/>
          <w:szCs w:val="18"/>
          <w:lang w:eastAsia="ru-RU"/>
        </w:rPr>
        <w:t>анык</w:t>
      </w:r>
      <w:proofErr w:type="spellEnd"/>
      <w:r w:rsidRPr="00D3781B">
        <w:rPr>
          <w:i/>
          <w:iCs/>
          <w:sz w:val="18"/>
          <w:szCs w:val="18"/>
          <w:lang w:eastAsia="ru-RU"/>
        </w:rPr>
        <w:t xml:space="preserve"> </w:t>
      </w:r>
      <w:proofErr w:type="spellStart"/>
      <w:r w:rsidRPr="00D3781B">
        <w:rPr>
          <w:i/>
          <w:iCs/>
          <w:sz w:val="18"/>
          <w:szCs w:val="18"/>
          <w:lang w:eastAsia="ru-RU"/>
        </w:rPr>
        <w:t>баа</w:t>
      </w:r>
      <w:proofErr w:type="spellEnd"/>
      <w:r w:rsidRPr="00D3781B">
        <w:rPr>
          <w:i/>
          <w:iCs/>
          <w:sz w:val="18"/>
          <w:szCs w:val="18"/>
          <w:lang w:eastAsia="ru-RU"/>
        </w:rPr>
        <w:t>)</w:t>
      </w:r>
    </w:p>
    <w:p w14:paraId="19C1BF9D" w14:textId="77777777" w:rsidR="00D3781B" w:rsidRPr="00D3781B" w:rsidRDefault="00D3781B" w:rsidP="00D3781B">
      <w:pPr>
        <w:jc w:val="center"/>
        <w:rPr>
          <w:sz w:val="10"/>
          <w:szCs w:val="10"/>
          <w:lang w:eastAsia="ru-RU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37"/>
        <w:gridCol w:w="1525"/>
        <w:gridCol w:w="1587"/>
        <w:gridCol w:w="1525"/>
        <w:gridCol w:w="1525"/>
      </w:tblGrid>
      <w:tr w:rsidR="00D3781B" w:rsidRPr="00D3781B" w14:paraId="6BEB9BEB" w14:textId="77777777" w:rsidTr="0088463A">
        <w:trPr>
          <w:cantSplit/>
        </w:trPr>
        <w:tc>
          <w:tcPr>
            <w:tcW w:w="1614" w:type="pct"/>
            <w:vMerge w:val="restart"/>
          </w:tcPr>
          <w:p w14:paraId="38E0A59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3386" w:type="pct"/>
            <w:gridSpan w:val="4"/>
            <w:vAlign w:val="center"/>
          </w:tcPr>
          <w:p w14:paraId="1D3DEE4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Ѳз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күчү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аткарылганын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ичинен</w:t>
            </w:r>
            <w:proofErr w:type="spellEnd"/>
          </w:p>
        </w:tc>
      </w:tr>
      <w:tr w:rsidR="00D3781B" w:rsidRPr="00D3781B" w14:paraId="7B7D21C1" w14:textId="77777777" w:rsidTr="00DA5B94">
        <w:trPr>
          <w:cantSplit/>
          <w:trHeight w:val="716"/>
        </w:trPr>
        <w:tc>
          <w:tcPr>
            <w:tcW w:w="1614" w:type="pct"/>
            <w:vMerge/>
            <w:tcBorders>
              <w:bottom w:val="nil"/>
            </w:tcBorders>
          </w:tcPr>
          <w:p w14:paraId="48C97D0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74CF777F" w14:textId="226D5370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Капиталдык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оңдоо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бардыгы</w:t>
            </w:r>
            <w:proofErr w:type="spellEnd"/>
          </w:p>
        </w:tc>
        <w:tc>
          <w:tcPr>
            <w:tcW w:w="872" w:type="pct"/>
            <w:tcBorders>
              <w:bottom w:val="single" w:sz="4" w:space="0" w:color="auto"/>
            </w:tcBorders>
            <w:vAlign w:val="center"/>
          </w:tcPr>
          <w:p w14:paraId="5628352D" w14:textId="010EEB45" w:rsidR="00D3781B" w:rsidRPr="00D3781B" w:rsidRDefault="00DA5B94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val="ky-KG" w:eastAsia="ru-RU"/>
              </w:rPr>
              <w:t>а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нын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ичинен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имараттар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курулуштар</w:t>
            </w:r>
            <w:proofErr w:type="spellEnd"/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5F8CEADE" w14:textId="77777777" w:rsidR="00D3781B" w:rsidRPr="00D3781B" w:rsidRDefault="00D3781B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Күндѳлүк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оңдоо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бардыгы</w:t>
            </w:r>
            <w:proofErr w:type="spellEnd"/>
          </w:p>
        </w:tc>
        <w:tc>
          <w:tcPr>
            <w:tcW w:w="838" w:type="pct"/>
            <w:tcBorders>
              <w:bottom w:val="single" w:sz="4" w:space="0" w:color="auto"/>
            </w:tcBorders>
            <w:vAlign w:val="center"/>
          </w:tcPr>
          <w:p w14:paraId="3C1B3997" w14:textId="09FE3903" w:rsidR="00D3781B" w:rsidRPr="00D3781B" w:rsidRDefault="00DA5B94" w:rsidP="00D3781B">
            <w:pPr>
              <w:ind w:left="-108" w:right="-109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val="ky-KG" w:eastAsia="ru-RU"/>
              </w:rPr>
              <w:t>а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нын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ичинен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имараттар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курулуштар</w:t>
            </w:r>
            <w:proofErr w:type="spellEnd"/>
          </w:p>
        </w:tc>
      </w:tr>
      <w:tr w:rsidR="00D3781B" w:rsidRPr="00D3781B" w14:paraId="2433B3E7" w14:textId="77777777" w:rsidTr="0088463A">
        <w:trPr>
          <w:trHeight w:val="340"/>
        </w:trPr>
        <w:tc>
          <w:tcPr>
            <w:tcW w:w="1614" w:type="pct"/>
            <w:tcBorders>
              <w:bottom w:val="nil"/>
              <w:right w:val="nil"/>
            </w:tcBorders>
            <w:vAlign w:val="bottom"/>
          </w:tcPr>
          <w:p w14:paraId="0A84E965" w14:textId="77777777" w:rsidR="00D3781B" w:rsidRPr="00D3781B" w:rsidRDefault="00D3781B" w:rsidP="00D3781B">
            <w:pPr>
              <w:keepNext/>
              <w:outlineLvl w:val="0"/>
              <w:rPr>
                <w:b/>
                <w:sz w:val="18"/>
                <w:szCs w:val="18"/>
                <w:lang w:eastAsia="ru-RU"/>
              </w:rPr>
            </w:pPr>
            <w:bookmarkStart w:id="27" w:name="_Toc347148747"/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bookmarkEnd w:id="27"/>
            <w:proofErr w:type="spellEnd"/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FA79F8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2239977,1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25F45D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2239977,1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1C626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1230682,8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F7383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1230682,8</w:t>
            </w:r>
          </w:p>
        </w:tc>
      </w:tr>
      <w:tr w:rsidR="00D3781B" w:rsidRPr="00D3781B" w14:paraId="73E860A6" w14:textId="77777777" w:rsidTr="0088463A">
        <w:trPr>
          <w:trHeight w:val="340"/>
        </w:trPr>
        <w:tc>
          <w:tcPr>
            <w:tcW w:w="1614" w:type="pct"/>
            <w:tcBorders>
              <w:top w:val="nil"/>
              <w:bottom w:val="nil"/>
              <w:right w:val="nil"/>
            </w:tcBorders>
            <w:vAlign w:val="bottom"/>
          </w:tcPr>
          <w:p w14:paraId="6E89614F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66FCF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199969,0</w:t>
            </w:r>
          </w:p>
        </w:tc>
        <w:tc>
          <w:tcPr>
            <w:tcW w:w="8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03BE3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1999969,0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A6059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197418,7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30A2F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197418,7</w:t>
            </w:r>
          </w:p>
        </w:tc>
      </w:tr>
      <w:tr w:rsidR="00D3781B" w:rsidRPr="00D3781B" w14:paraId="20C89113" w14:textId="77777777" w:rsidTr="0088463A">
        <w:trPr>
          <w:trHeight w:val="340"/>
        </w:trPr>
        <w:tc>
          <w:tcPr>
            <w:tcW w:w="1614" w:type="pct"/>
            <w:tcBorders>
              <w:top w:val="nil"/>
              <w:bottom w:val="nil"/>
              <w:right w:val="nil"/>
            </w:tcBorders>
            <w:vAlign w:val="bottom"/>
          </w:tcPr>
          <w:p w14:paraId="34D0C3BB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F1A77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585576,0</w:t>
            </w:r>
          </w:p>
        </w:tc>
        <w:tc>
          <w:tcPr>
            <w:tcW w:w="8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B335F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585576,0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2ADAA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170935,4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12941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170935,4</w:t>
            </w:r>
          </w:p>
        </w:tc>
      </w:tr>
      <w:tr w:rsidR="00D3781B" w:rsidRPr="00D3781B" w14:paraId="21EA46CC" w14:textId="77777777" w:rsidTr="0088463A">
        <w:trPr>
          <w:trHeight w:val="340"/>
        </w:trPr>
        <w:tc>
          <w:tcPr>
            <w:tcW w:w="1614" w:type="pct"/>
            <w:tcBorders>
              <w:top w:val="nil"/>
              <w:bottom w:val="nil"/>
              <w:right w:val="nil"/>
            </w:tcBorders>
            <w:vAlign w:val="bottom"/>
          </w:tcPr>
          <w:p w14:paraId="49724165" w14:textId="77777777" w:rsidR="00D3781B" w:rsidRPr="00D3781B" w:rsidRDefault="00D3781B" w:rsidP="00D3781B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43A21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222108,3</w:t>
            </w:r>
          </w:p>
        </w:tc>
        <w:tc>
          <w:tcPr>
            <w:tcW w:w="8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AD795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222108,3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14A83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155021,9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85325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155021,9</w:t>
            </w:r>
          </w:p>
        </w:tc>
      </w:tr>
      <w:tr w:rsidR="00D3781B" w:rsidRPr="00D3781B" w14:paraId="4FB6FE51" w14:textId="77777777" w:rsidTr="0088463A">
        <w:trPr>
          <w:trHeight w:val="340"/>
        </w:trPr>
        <w:tc>
          <w:tcPr>
            <w:tcW w:w="1614" w:type="pct"/>
            <w:tcBorders>
              <w:top w:val="nil"/>
              <w:bottom w:val="nil"/>
              <w:right w:val="nil"/>
            </w:tcBorders>
            <w:vAlign w:val="bottom"/>
          </w:tcPr>
          <w:p w14:paraId="33AAC33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11182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522203,8</w:t>
            </w:r>
          </w:p>
        </w:tc>
        <w:tc>
          <w:tcPr>
            <w:tcW w:w="8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D7BEC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522203,8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BF67E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210146,2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021A4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210146,2</w:t>
            </w:r>
          </w:p>
        </w:tc>
      </w:tr>
      <w:tr w:rsidR="00D3781B" w:rsidRPr="00D3781B" w14:paraId="6A740D35" w14:textId="77777777" w:rsidTr="0088463A">
        <w:trPr>
          <w:trHeight w:val="340"/>
        </w:trPr>
        <w:tc>
          <w:tcPr>
            <w:tcW w:w="1614" w:type="pct"/>
            <w:tcBorders>
              <w:top w:val="nil"/>
              <w:bottom w:val="nil"/>
              <w:right w:val="nil"/>
            </w:tcBorders>
            <w:vAlign w:val="bottom"/>
          </w:tcPr>
          <w:p w14:paraId="3A47522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285FA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270388,9</w:t>
            </w:r>
          </w:p>
        </w:tc>
        <w:tc>
          <w:tcPr>
            <w:tcW w:w="8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E9E18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270388,9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D044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156555,4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19FFB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156555,4</w:t>
            </w:r>
          </w:p>
        </w:tc>
      </w:tr>
      <w:tr w:rsidR="00D3781B" w:rsidRPr="00D3781B" w14:paraId="46B786F9" w14:textId="77777777" w:rsidTr="0088463A">
        <w:trPr>
          <w:trHeight w:val="340"/>
        </w:trPr>
        <w:tc>
          <w:tcPr>
            <w:tcW w:w="1614" w:type="pct"/>
            <w:tcBorders>
              <w:top w:val="nil"/>
              <w:bottom w:val="nil"/>
              <w:right w:val="nil"/>
            </w:tcBorders>
            <w:vAlign w:val="bottom"/>
          </w:tcPr>
          <w:p w14:paraId="012BA2A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0C29A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239771,7</w:t>
            </w:r>
          </w:p>
        </w:tc>
        <w:tc>
          <w:tcPr>
            <w:tcW w:w="8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A5BF1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239771,7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A16E4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185027,1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1131F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185027,1</w:t>
            </w:r>
          </w:p>
        </w:tc>
      </w:tr>
      <w:tr w:rsidR="00D3781B" w:rsidRPr="00D3781B" w14:paraId="1BA19B33" w14:textId="77777777" w:rsidTr="0088463A">
        <w:trPr>
          <w:trHeight w:val="340"/>
        </w:trPr>
        <w:tc>
          <w:tcPr>
            <w:tcW w:w="1614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9C1C86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248B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199959,4</w:t>
            </w:r>
          </w:p>
        </w:tc>
        <w:tc>
          <w:tcPr>
            <w:tcW w:w="8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BCBB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199959,4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36A1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155578,1</w:t>
            </w:r>
          </w:p>
        </w:tc>
        <w:tc>
          <w:tcPr>
            <w:tcW w:w="8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A1E8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155578,1</w:t>
            </w:r>
          </w:p>
        </w:tc>
      </w:tr>
    </w:tbl>
    <w:p w14:paraId="58F19F15" w14:textId="77777777" w:rsidR="00D3781B" w:rsidRPr="00D3781B" w:rsidRDefault="00D3781B" w:rsidP="00F22AEE">
      <w:pPr>
        <w:pageBreakBefore/>
        <w:rPr>
          <w:b/>
          <w:bCs/>
          <w:sz w:val="22"/>
          <w:szCs w:val="22"/>
          <w:lang w:eastAsia="ru-RU"/>
        </w:rPr>
      </w:pPr>
      <w:proofErr w:type="spellStart"/>
      <w:r w:rsidRPr="00D3781B">
        <w:rPr>
          <w:b/>
          <w:bCs/>
          <w:sz w:val="22"/>
          <w:szCs w:val="22"/>
          <w:lang w:eastAsia="ru-RU"/>
        </w:rPr>
        <w:lastRenderedPageBreak/>
        <w:t>Транспорттун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жана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байланыштын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кѳрсѳткүчтѳрү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</w:p>
    <w:p w14:paraId="4870BCFF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>(январь-сентябрь)</w:t>
      </w:r>
    </w:p>
    <w:p w14:paraId="280F70B5" w14:textId="77777777" w:rsidR="00D3781B" w:rsidRPr="00D3781B" w:rsidRDefault="00D3781B" w:rsidP="00D3781B">
      <w:pPr>
        <w:rPr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7"/>
        <w:gridCol w:w="1232"/>
        <w:gridCol w:w="1134"/>
        <w:gridCol w:w="1736"/>
      </w:tblGrid>
      <w:tr w:rsidR="00D3781B" w:rsidRPr="00D3781B" w14:paraId="27072A11" w14:textId="77777777" w:rsidTr="00DA5B94">
        <w:trPr>
          <w:cantSplit/>
          <w:trHeight w:val="261"/>
        </w:trPr>
        <w:tc>
          <w:tcPr>
            <w:tcW w:w="274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7363A31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7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073E92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9C3F0C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8B2494" w14:textId="205A32B4" w:rsidR="00D3781B" w:rsidRPr="00D3781B" w:rsidRDefault="00D3781B" w:rsidP="00DA5B94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  <w:r w:rsidR="00DA5B94">
              <w:rPr>
                <w:b/>
                <w:sz w:val="18"/>
                <w:szCs w:val="18"/>
                <w:lang w:val="ky-KG" w:eastAsia="ru-RU"/>
              </w:rPr>
              <w:t xml:space="preserve"> </w:t>
            </w:r>
            <w:r w:rsidRPr="00D3781B">
              <w:rPr>
                <w:b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2025</w:t>
            </w:r>
          </w:p>
        </w:tc>
      </w:tr>
      <w:tr w:rsidR="00D3781B" w:rsidRPr="00D3781B" w14:paraId="6AABA850" w14:textId="77777777" w:rsidTr="00DA5B94">
        <w:trPr>
          <w:trHeight w:val="20"/>
        </w:trPr>
        <w:tc>
          <w:tcPr>
            <w:tcW w:w="27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E5A205" w14:textId="09A95658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Транспорттун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бардык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түрү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менен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жүк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ташуу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,   </w:t>
            </w:r>
            <w:r w:rsidR="00DA5B94">
              <w:rPr>
                <w:sz w:val="18"/>
                <w:szCs w:val="18"/>
                <w:lang w:val="ky-KG" w:eastAsia="ru-RU"/>
              </w:rPr>
              <w:t xml:space="preserve">    </w:t>
            </w:r>
            <w:r w:rsidRPr="00D3781B">
              <w:rPr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тонна: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857D78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val="ru-KG"/>
              </w:rPr>
            </w:pPr>
            <w:r w:rsidRPr="00D3781B">
              <w:rPr>
                <w:b/>
                <w:bCs/>
                <w:sz w:val="18"/>
                <w:szCs w:val="18"/>
                <w:lang w:val="ru-KG"/>
              </w:rPr>
              <w:t>2058,5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2B54C3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2950,8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5F9389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143,3</w:t>
            </w:r>
          </w:p>
        </w:tc>
      </w:tr>
      <w:tr w:rsidR="00D3781B" w:rsidRPr="00D3781B" w14:paraId="5797789F" w14:textId="77777777" w:rsidTr="00DA5B94">
        <w:trPr>
          <w:trHeight w:val="20"/>
        </w:trPr>
        <w:tc>
          <w:tcPr>
            <w:tcW w:w="274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64F21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анын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D3781B">
              <w:rPr>
                <w:sz w:val="18"/>
                <w:szCs w:val="18"/>
                <w:lang w:eastAsia="ru-RU"/>
              </w:rPr>
              <w:t>ичинде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D3781B">
              <w:rPr>
                <w:sz w:val="18"/>
                <w:szCs w:val="18"/>
                <w:lang w:eastAsia="ru-RU"/>
              </w:rPr>
              <w:tab/>
              <w:t xml:space="preserve">- автомобиль    </w:t>
            </w:r>
          </w:p>
        </w:tc>
        <w:tc>
          <w:tcPr>
            <w:tcW w:w="6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9A7F47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2058,5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5AFF4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2950,8</w:t>
            </w:r>
          </w:p>
        </w:tc>
        <w:tc>
          <w:tcPr>
            <w:tcW w:w="9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FF421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143,3</w:t>
            </w:r>
          </w:p>
        </w:tc>
      </w:tr>
      <w:tr w:rsidR="00D3781B" w:rsidRPr="00D3781B" w14:paraId="48C68D54" w14:textId="77777777" w:rsidTr="00DA5B94">
        <w:trPr>
          <w:trHeight w:val="20"/>
        </w:trPr>
        <w:tc>
          <w:tcPr>
            <w:tcW w:w="274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FB46C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ab/>
            </w:r>
            <w:r w:rsidRPr="00D3781B">
              <w:rPr>
                <w:sz w:val="18"/>
                <w:szCs w:val="18"/>
                <w:lang w:eastAsia="ru-RU"/>
              </w:rPr>
              <w:tab/>
              <w:t xml:space="preserve">-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жолдору</w:t>
            </w:r>
            <w:proofErr w:type="spellEnd"/>
          </w:p>
        </w:tc>
        <w:tc>
          <w:tcPr>
            <w:tcW w:w="6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D7F48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CD830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28EAD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13CFD802" w14:textId="77777777" w:rsidTr="00DA5B94">
        <w:trPr>
          <w:trHeight w:val="20"/>
        </w:trPr>
        <w:tc>
          <w:tcPr>
            <w:tcW w:w="2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AD6A1" w14:textId="66FEBC74" w:rsidR="00D3781B" w:rsidRPr="00D3781B" w:rsidRDefault="00D3781B" w:rsidP="00DA5B94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Жүргүнчүлѳрдү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ташуунун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жүгүртүлүшү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>:</w:t>
            </w:r>
            <w:r w:rsidR="00DA5B94">
              <w:rPr>
                <w:sz w:val="18"/>
                <w:szCs w:val="18"/>
                <w:lang w:val="ky-KG" w:eastAsia="ru-RU"/>
              </w:rPr>
              <w:t xml:space="preserve">   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жүргүнчү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км.</w:t>
            </w:r>
          </w:p>
        </w:tc>
        <w:tc>
          <w:tcPr>
            <w:tcW w:w="6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8A1B4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320840,3</w:t>
            </w:r>
          </w:p>
        </w:tc>
        <w:tc>
          <w:tcPr>
            <w:tcW w:w="6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0273E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365379,4</w:t>
            </w:r>
          </w:p>
        </w:tc>
        <w:tc>
          <w:tcPr>
            <w:tcW w:w="9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E5FD8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113,9</w:t>
            </w:r>
          </w:p>
        </w:tc>
      </w:tr>
    </w:tbl>
    <w:p w14:paraId="279E85D7" w14:textId="77777777" w:rsidR="00D3781B" w:rsidRDefault="00D3781B" w:rsidP="00DA5B94">
      <w:pPr>
        <w:keepNext/>
        <w:outlineLvl w:val="1"/>
        <w:rPr>
          <w:b/>
          <w:bCs/>
          <w:sz w:val="22"/>
          <w:szCs w:val="22"/>
          <w:lang w:val="ky-KG" w:eastAsia="ru-RU"/>
        </w:rPr>
      </w:pPr>
      <w:bookmarkStart w:id="28" w:name="_Toc347148749"/>
    </w:p>
    <w:p w14:paraId="4DD200B5" w14:textId="77777777" w:rsidR="00DA5B94" w:rsidRPr="00DA5B94" w:rsidRDefault="00DA5B94" w:rsidP="00DA5B94">
      <w:pPr>
        <w:keepNext/>
        <w:outlineLvl w:val="1"/>
        <w:rPr>
          <w:b/>
          <w:bCs/>
          <w:sz w:val="22"/>
          <w:szCs w:val="22"/>
          <w:lang w:val="ky-KG" w:eastAsia="ru-RU"/>
        </w:rPr>
      </w:pPr>
    </w:p>
    <w:p w14:paraId="07815D07" w14:textId="77777777" w:rsidR="00D3781B" w:rsidRPr="00D3781B" w:rsidRDefault="00D3781B" w:rsidP="00DA5B94">
      <w:pPr>
        <w:keepNext/>
        <w:outlineLvl w:val="1"/>
        <w:rPr>
          <w:b/>
          <w:bCs/>
          <w:sz w:val="22"/>
          <w:szCs w:val="22"/>
          <w:lang w:eastAsia="ru-RU"/>
        </w:rPr>
      </w:pPr>
      <w:proofErr w:type="spellStart"/>
      <w:r w:rsidRPr="00D3781B">
        <w:rPr>
          <w:b/>
          <w:bCs/>
          <w:sz w:val="22"/>
          <w:szCs w:val="22"/>
          <w:lang w:eastAsia="ru-RU"/>
        </w:rPr>
        <w:t>Аймактар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боюнча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автотранспорттун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иш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кѳлѳмү</w:t>
      </w:r>
      <w:bookmarkEnd w:id="28"/>
      <w:proofErr w:type="spellEnd"/>
    </w:p>
    <w:p w14:paraId="08DA99CE" w14:textId="77777777" w:rsidR="00D3781B" w:rsidRPr="00D3781B" w:rsidRDefault="00D3781B" w:rsidP="00D3781B">
      <w:pPr>
        <w:rPr>
          <w:sz w:val="10"/>
          <w:szCs w:val="10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>(январь-сентябрь)</w:t>
      </w:r>
    </w:p>
    <w:p w14:paraId="454B3985" w14:textId="77777777" w:rsidR="00D3781B" w:rsidRPr="00D3781B" w:rsidRDefault="00D3781B" w:rsidP="00D3781B">
      <w:pPr>
        <w:jc w:val="center"/>
        <w:rPr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92"/>
        <w:gridCol w:w="1103"/>
        <w:gridCol w:w="1096"/>
        <w:gridCol w:w="1059"/>
        <w:gridCol w:w="1223"/>
        <w:gridCol w:w="1207"/>
        <w:gridCol w:w="1019"/>
      </w:tblGrid>
      <w:tr w:rsidR="00D3781B" w:rsidRPr="00D3781B" w14:paraId="171A152D" w14:textId="77777777" w:rsidTr="0088463A">
        <w:trPr>
          <w:cantSplit/>
          <w:trHeight w:val="276"/>
        </w:trPr>
        <w:tc>
          <w:tcPr>
            <w:tcW w:w="1314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1EA7A4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08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B62FE1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Бардык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транспорттун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ташуусу</w:t>
            </w:r>
            <w:proofErr w:type="spellEnd"/>
          </w:p>
          <w:p w14:paraId="2FBBA170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(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тонна)</w:t>
            </w:r>
          </w:p>
        </w:tc>
        <w:tc>
          <w:tcPr>
            <w:tcW w:w="582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4C2D05AD" w14:textId="77777777" w:rsidR="00D3781B" w:rsidRPr="00D3781B" w:rsidRDefault="00D3781B" w:rsidP="00D3781B">
            <w:pPr>
              <w:ind w:left="-215" w:right="-154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  <w:p w14:paraId="763F9C54" w14:textId="77777777" w:rsidR="00D3781B" w:rsidRPr="00D3781B" w:rsidRDefault="00D3781B" w:rsidP="00D3781B">
            <w:pPr>
              <w:ind w:left="-215" w:right="-154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</w:p>
          <w:p w14:paraId="015D4498" w14:textId="77777777" w:rsidR="00D3781B" w:rsidRPr="00D3781B" w:rsidRDefault="00D3781B" w:rsidP="00D3781B">
            <w:pPr>
              <w:ind w:left="-215" w:right="-154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 2025</w:t>
            </w:r>
          </w:p>
        </w:tc>
        <w:tc>
          <w:tcPr>
            <w:tcW w:w="1335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721D3B48" w14:textId="77777777" w:rsidR="00D3781B" w:rsidRPr="00D3781B" w:rsidRDefault="00D3781B" w:rsidP="00D3781B">
            <w:pPr>
              <w:ind w:left="-70" w:right="-70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Транспорттун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жүргүнчүлѳрдү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ташуунун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жүгүртүлүшү</w:t>
            </w:r>
            <w:proofErr w:type="spellEnd"/>
          </w:p>
          <w:p w14:paraId="66781E9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жүргүнчү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км.</w:t>
            </w:r>
          </w:p>
        </w:tc>
        <w:tc>
          <w:tcPr>
            <w:tcW w:w="560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3B29C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  <w:p w14:paraId="5DBF8339" w14:textId="77777777" w:rsidR="00D3781B" w:rsidRPr="00D3781B" w:rsidRDefault="00D3781B" w:rsidP="00D3781B">
            <w:pPr>
              <w:ind w:left="-57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 %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2025</w:t>
            </w:r>
          </w:p>
        </w:tc>
      </w:tr>
      <w:tr w:rsidR="00D3781B" w:rsidRPr="00D3781B" w14:paraId="37330DBE" w14:textId="77777777" w:rsidTr="0088463A">
        <w:trPr>
          <w:cantSplit/>
          <w:trHeight w:val="276"/>
        </w:trPr>
        <w:tc>
          <w:tcPr>
            <w:tcW w:w="1314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5EAB0F4D" w14:textId="77777777" w:rsidR="00D3781B" w:rsidRPr="00D3781B" w:rsidRDefault="00D3781B" w:rsidP="00D3781B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1208" w:type="pct"/>
            <w:gridSpan w:val="2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6376E067" w14:textId="77777777" w:rsidR="00D3781B" w:rsidRPr="00D3781B" w:rsidRDefault="00D3781B" w:rsidP="00D3781B">
            <w:pPr>
              <w:jc w:val="both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582" w:type="pct"/>
            <w:vMerge/>
            <w:tcBorders>
              <w:left w:val="single" w:sz="6" w:space="0" w:color="auto"/>
            </w:tcBorders>
            <w:vAlign w:val="center"/>
          </w:tcPr>
          <w:p w14:paraId="628BAAAE" w14:textId="77777777" w:rsidR="00D3781B" w:rsidRPr="00D3781B" w:rsidRDefault="00D3781B" w:rsidP="00D3781B">
            <w:pPr>
              <w:jc w:val="both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1335" w:type="pct"/>
            <w:gridSpan w:val="2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231FB831" w14:textId="77777777" w:rsidR="00D3781B" w:rsidRPr="00D3781B" w:rsidRDefault="00D3781B" w:rsidP="00D3781B">
            <w:pPr>
              <w:jc w:val="both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56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EA079F" w14:textId="77777777" w:rsidR="00D3781B" w:rsidRPr="00D3781B" w:rsidRDefault="00D3781B" w:rsidP="00D3781B">
            <w:pPr>
              <w:jc w:val="both"/>
              <w:rPr>
                <w:b/>
                <w:sz w:val="18"/>
                <w:szCs w:val="18"/>
                <w:lang w:eastAsia="ru-RU"/>
              </w:rPr>
            </w:pPr>
          </w:p>
        </w:tc>
      </w:tr>
      <w:tr w:rsidR="00D3781B" w:rsidRPr="00D3781B" w14:paraId="4448291F" w14:textId="77777777" w:rsidTr="0088463A">
        <w:trPr>
          <w:cantSplit/>
        </w:trPr>
        <w:tc>
          <w:tcPr>
            <w:tcW w:w="1314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3CA30798" w14:textId="77777777" w:rsidR="00D3781B" w:rsidRPr="00D3781B" w:rsidRDefault="00D3781B" w:rsidP="00D3781B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60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567165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02" w:type="pct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6ED0729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82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4DCA435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7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386F52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6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B7836CE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6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DDB61EA" w14:textId="77777777" w:rsidR="00D3781B" w:rsidRPr="00D3781B" w:rsidRDefault="00D3781B" w:rsidP="00D3781B">
            <w:pPr>
              <w:jc w:val="both"/>
              <w:rPr>
                <w:b/>
                <w:sz w:val="18"/>
                <w:szCs w:val="18"/>
                <w:lang w:eastAsia="ru-RU"/>
              </w:rPr>
            </w:pPr>
          </w:p>
        </w:tc>
      </w:tr>
      <w:tr w:rsidR="00E71598" w:rsidRPr="00D3781B" w14:paraId="752B5CB5" w14:textId="77777777" w:rsidTr="0088463A">
        <w:trPr>
          <w:trHeight w:val="284"/>
        </w:trPr>
        <w:tc>
          <w:tcPr>
            <w:tcW w:w="1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5E5F4F" w14:textId="77777777" w:rsidR="00E71598" w:rsidRPr="00D3781B" w:rsidRDefault="00E71598" w:rsidP="00E71598">
            <w:pPr>
              <w:jc w:val="both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606" w:type="pct"/>
            <w:tcBorders>
              <w:top w:val="single" w:sz="8" w:space="0" w:color="auto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027B1366" w14:textId="541E95A2" w:rsidR="00E71598" w:rsidRPr="00D3781B" w:rsidRDefault="00E71598" w:rsidP="00E7159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2058,5</w:t>
            </w:r>
          </w:p>
        </w:tc>
        <w:tc>
          <w:tcPr>
            <w:tcW w:w="60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6A3DE49" w14:textId="4528B7D1" w:rsidR="00E71598" w:rsidRPr="00D3781B" w:rsidRDefault="00E71598" w:rsidP="00E71598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2950,8</w:t>
            </w:r>
          </w:p>
        </w:tc>
        <w:tc>
          <w:tcPr>
            <w:tcW w:w="58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17937323" w14:textId="6FAFE798" w:rsidR="00E71598" w:rsidRPr="00D3781B" w:rsidRDefault="00E71598" w:rsidP="00E71598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143,3</w:t>
            </w:r>
          </w:p>
        </w:tc>
        <w:tc>
          <w:tcPr>
            <w:tcW w:w="67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0EB4BD51" w14:textId="77777777" w:rsidR="00E71598" w:rsidRPr="00D3781B" w:rsidRDefault="00E71598" w:rsidP="00E71598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color w:val="000000"/>
                <w:sz w:val="18"/>
                <w:szCs w:val="18"/>
                <w:lang w:eastAsia="ru-RU"/>
              </w:rPr>
              <w:t>320840,3</w:t>
            </w:r>
          </w:p>
        </w:tc>
        <w:tc>
          <w:tcPr>
            <w:tcW w:w="66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6CF775C" w14:textId="77777777" w:rsidR="00E71598" w:rsidRPr="00D3781B" w:rsidRDefault="00E71598" w:rsidP="00E71598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color w:val="000000"/>
                <w:sz w:val="18"/>
                <w:szCs w:val="18"/>
                <w:lang w:eastAsia="ru-RU"/>
              </w:rPr>
              <w:t>365379,4</w:t>
            </w:r>
          </w:p>
        </w:tc>
        <w:tc>
          <w:tcPr>
            <w:tcW w:w="56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022E156" w14:textId="77777777" w:rsidR="00E71598" w:rsidRPr="00D3781B" w:rsidRDefault="00E71598" w:rsidP="00E71598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color w:val="000000"/>
                <w:sz w:val="18"/>
                <w:szCs w:val="18"/>
                <w:lang w:eastAsia="ru-RU"/>
              </w:rPr>
              <w:t>113,9</w:t>
            </w:r>
          </w:p>
        </w:tc>
      </w:tr>
      <w:tr w:rsidR="00E71598" w:rsidRPr="00D3781B" w14:paraId="5E0AA86A" w14:textId="77777777" w:rsidTr="0088463A">
        <w:trPr>
          <w:trHeight w:val="284"/>
        </w:trPr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B907C00" w14:textId="77777777" w:rsidR="00E71598" w:rsidRPr="00D3781B" w:rsidRDefault="00E71598" w:rsidP="00E71598">
            <w:pPr>
              <w:jc w:val="both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анын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ичинде</w:t>
            </w:r>
            <w:proofErr w:type="spellEnd"/>
          </w:p>
          <w:p w14:paraId="10F1C360" w14:textId="77777777" w:rsidR="00E71598" w:rsidRPr="00D3781B" w:rsidRDefault="00E71598" w:rsidP="00E71598">
            <w:pPr>
              <w:jc w:val="both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райондор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6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5E0F645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0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25477FA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8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D8B9387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EA7767D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9796815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719AE330" w14:textId="77777777" w:rsidR="00E71598" w:rsidRPr="00D3781B" w:rsidRDefault="00E71598" w:rsidP="00E71598">
            <w:pPr>
              <w:jc w:val="center"/>
              <w:rPr>
                <w:color w:val="FF0000"/>
                <w:sz w:val="18"/>
                <w:szCs w:val="18"/>
                <w:lang w:eastAsia="ru-RU"/>
              </w:rPr>
            </w:pPr>
          </w:p>
        </w:tc>
      </w:tr>
      <w:tr w:rsidR="00E71598" w:rsidRPr="00D3781B" w14:paraId="44F6822C" w14:textId="77777777" w:rsidTr="00A44E7C">
        <w:trPr>
          <w:trHeight w:val="284"/>
        </w:trPr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9EBCDA3" w14:textId="77777777" w:rsidR="00E71598" w:rsidRPr="00D3781B" w:rsidRDefault="00E71598" w:rsidP="00E71598">
            <w:pPr>
              <w:jc w:val="both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06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63CCBF8" w14:textId="2C4E0201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245,5</w:t>
            </w:r>
          </w:p>
        </w:tc>
        <w:tc>
          <w:tcPr>
            <w:tcW w:w="602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569B632" w14:textId="3773BD82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256,3</w:t>
            </w:r>
          </w:p>
        </w:tc>
        <w:tc>
          <w:tcPr>
            <w:tcW w:w="58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37F727B" w14:textId="41BAC503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104,4</w:t>
            </w:r>
          </w:p>
        </w:tc>
        <w:tc>
          <w:tcPr>
            <w:tcW w:w="67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B57BC1D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23753,4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5FD87FCC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23887,4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0FAB9818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100,6</w:t>
            </w:r>
          </w:p>
        </w:tc>
      </w:tr>
      <w:tr w:rsidR="00E71598" w:rsidRPr="00D3781B" w14:paraId="44D4B2B2" w14:textId="77777777" w:rsidTr="00A44E7C">
        <w:trPr>
          <w:trHeight w:val="284"/>
        </w:trPr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ECA754" w14:textId="77777777" w:rsidR="00E71598" w:rsidRPr="00D3781B" w:rsidRDefault="00E71598" w:rsidP="00E71598">
            <w:pPr>
              <w:jc w:val="both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06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74DC1715" w14:textId="622387FA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811,0</w:t>
            </w:r>
          </w:p>
        </w:tc>
        <w:tc>
          <w:tcPr>
            <w:tcW w:w="602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A6E6B1A" w14:textId="77E29CC9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1533,6</w:t>
            </w:r>
          </w:p>
        </w:tc>
        <w:tc>
          <w:tcPr>
            <w:tcW w:w="58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90FA2A2" w14:textId="3072727A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189,1</w:t>
            </w:r>
          </w:p>
        </w:tc>
        <w:tc>
          <w:tcPr>
            <w:tcW w:w="67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7DEE0B1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44771,8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C5EB6DA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29557,8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89986C9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66,0</w:t>
            </w:r>
          </w:p>
        </w:tc>
      </w:tr>
      <w:tr w:rsidR="00E71598" w:rsidRPr="00D3781B" w14:paraId="546328D7" w14:textId="77777777" w:rsidTr="00A44E7C">
        <w:trPr>
          <w:trHeight w:val="284"/>
        </w:trPr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D84329" w14:textId="77777777" w:rsidR="00E71598" w:rsidRPr="00D3781B" w:rsidRDefault="00E71598" w:rsidP="00E71598">
            <w:pPr>
              <w:jc w:val="both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06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9955655" w14:textId="26606183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263,1</w:t>
            </w:r>
          </w:p>
        </w:tc>
        <w:tc>
          <w:tcPr>
            <w:tcW w:w="602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11DDDEF" w14:textId="705B46CB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339,4</w:t>
            </w:r>
          </w:p>
        </w:tc>
        <w:tc>
          <w:tcPr>
            <w:tcW w:w="58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1D7F89B" w14:textId="3FEEF3ED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129,0</w:t>
            </w:r>
          </w:p>
        </w:tc>
        <w:tc>
          <w:tcPr>
            <w:tcW w:w="67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56949E5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73757,6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344AC23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75975,1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1C8C7B4E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103,0</w:t>
            </w:r>
          </w:p>
        </w:tc>
      </w:tr>
      <w:tr w:rsidR="00E71598" w:rsidRPr="00D3781B" w14:paraId="1F922C05" w14:textId="77777777" w:rsidTr="00A44E7C">
        <w:trPr>
          <w:trHeight w:val="284"/>
        </w:trPr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22A136" w14:textId="77777777" w:rsidR="00E71598" w:rsidRPr="00D3781B" w:rsidRDefault="00E71598" w:rsidP="00E71598">
            <w:pPr>
              <w:jc w:val="both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06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7A8F7E0A" w14:textId="0F7B008E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602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DE33559" w14:textId="7BE57C52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27,7</w:t>
            </w:r>
          </w:p>
        </w:tc>
        <w:tc>
          <w:tcPr>
            <w:tcW w:w="58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08290F1" w14:textId="6BC4C516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138,6</w:t>
            </w:r>
          </w:p>
        </w:tc>
        <w:tc>
          <w:tcPr>
            <w:tcW w:w="67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BFF3FE5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15441,2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A4325EF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17363,9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D131179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112,5</w:t>
            </w:r>
          </w:p>
        </w:tc>
      </w:tr>
      <w:tr w:rsidR="00E71598" w:rsidRPr="00D3781B" w14:paraId="7916D12D" w14:textId="77777777" w:rsidTr="00A44E7C">
        <w:trPr>
          <w:trHeight w:val="284"/>
        </w:trPr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AF8638" w14:textId="77777777" w:rsidR="00E71598" w:rsidRPr="00D3781B" w:rsidRDefault="00E71598" w:rsidP="00E71598">
            <w:pPr>
              <w:jc w:val="both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06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79BCFA57" w14:textId="3893C05C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116,8</w:t>
            </w:r>
          </w:p>
        </w:tc>
        <w:tc>
          <w:tcPr>
            <w:tcW w:w="602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1DCE04D" w14:textId="25B575AC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128,3</w:t>
            </w:r>
          </w:p>
        </w:tc>
        <w:tc>
          <w:tcPr>
            <w:tcW w:w="58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7195DE2F" w14:textId="10738D92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109,8</w:t>
            </w:r>
          </w:p>
        </w:tc>
        <w:tc>
          <w:tcPr>
            <w:tcW w:w="67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1D79A6B7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21513,9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5EFD74D9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21166,5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C7895C7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98,4</w:t>
            </w:r>
          </w:p>
        </w:tc>
      </w:tr>
      <w:tr w:rsidR="00E71598" w:rsidRPr="00D3781B" w14:paraId="1B907C8F" w14:textId="77777777" w:rsidTr="00A44E7C">
        <w:trPr>
          <w:trHeight w:val="284"/>
        </w:trPr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639C09" w14:textId="77777777" w:rsidR="00E71598" w:rsidRPr="00D3781B" w:rsidRDefault="00E71598" w:rsidP="00E71598">
            <w:pPr>
              <w:jc w:val="both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06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7660CAA" w14:textId="06D4031C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158,3</w:t>
            </w:r>
          </w:p>
        </w:tc>
        <w:tc>
          <w:tcPr>
            <w:tcW w:w="602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100B849" w14:textId="1283F783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178,9</w:t>
            </w:r>
          </w:p>
        </w:tc>
        <w:tc>
          <w:tcPr>
            <w:tcW w:w="58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73AAC340" w14:textId="05F084FC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113,0</w:t>
            </w:r>
          </w:p>
        </w:tc>
        <w:tc>
          <w:tcPr>
            <w:tcW w:w="67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79115C51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12386,1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A0F8930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12416,0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10EB05C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100,2</w:t>
            </w:r>
          </w:p>
        </w:tc>
      </w:tr>
      <w:tr w:rsidR="00E71598" w:rsidRPr="00D3781B" w14:paraId="3994AC90" w14:textId="77777777" w:rsidTr="00A44E7C">
        <w:trPr>
          <w:trHeight w:val="284"/>
        </w:trPr>
        <w:tc>
          <w:tcPr>
            <w:tcW w:w="131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074A33" w14:textId="77777777" w:rsidR="00E71598" w:rsidRPr="00D3781B" w:rsidRDefault="00E71598" w:rsidP="00E71598">
            <w:pPr>
              <w:jc w:val="both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06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5FB64E9B" w14:textId="319D93C0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315,1</w:t>
            </w:r>
          </w:p>
        </w:tc>
        <w:tc>
          <w:tcPr>
            <w:tcW w:w="602" w:type="pct"/>
            <w:tcBorders>
              <w:top w:val="nil"/>
              <w:left w:val="dashed" w:sz="4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FF28678" w14:textId="1ABD4754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339,2</w:t>
            </w:r>
          </w:p>
        </w:tc>
        <w:tc>
          <w:tcPr>
            <w:tcW w:w="58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461D9497" w14:textId="6A7C57B8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107,6</w:t>
            </w:r>
          </w:p>
        </w:tc>
        <w:tc>
          <w:tcPr>
            <w:tcW w:w="672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77DA4D61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87774,5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0CD76AFE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125986,2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3F30435A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143,5</w:t>
            </w:r>
          </w:p>
        </w:tc>
      </w:tr>
      <w:tr w:rsidR="00E71598" w:rsidRPr="00D3781B" w14:paraId="34273E1B" w14:textId="77777777" w:rsidTr="00A44E7C">
        <w:trPr>
          <w:trHeight w:val="284"/>
        </w:trPr>
        <w:tc>
          <w:tcPr>
            <w:tcW w:w="13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CD420" w14:textId="77777777" w:rsidR="00E71598" w:rsidRPr="00D3781B" w:rsidRDefault="00E71598" w:rsidP="00E71598">
            <w:pPr>
              <w:jc w:val="both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06" w:type="pct"/>
            <w:tcBorders>
              <w:top w:val="nil"/>
              <w:left w:val="dashed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5C5291DC" w14:textId="4AB68ADD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148,8</w:t>
            </w:r>
          </w:p>
        </w:tc>
        <w:tc>
          <w:tcPr>
            <w:tcW w:w="602" w:type="pct"/>
            <w:tcBorders>
              <w:top w:val="nil"/>
              <w:left w:val="dashed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6B294A3" w14:textId="33DCABDD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175,1</w:t>
            </w:r>
          </w:p>
        </w:tc>
        <w:tc>
          <w:tcPr>
            <w:tcW w:w="5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BFD2ABF" w14:textId="028695CA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117,7</w:t>
            </w:r>
          </w:p>
        </w:tc>
        <w:tc>
          <w:tcPr>
            <w:tcW w:w="6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6A5DD30D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56883,0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2C7688B1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76390,5</w:t>
            </w:r>
          </w:p>
        </w:tc>
        <w:tc>
          <w:tcPr>
            <w:tcW w:w="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14:paraId="5A66C883" w14:textId="77777777" w:rsidR="00E71598" w:rsidRPr="00D3781B" w:rsidRDefault="00E71598" w:rsidP="00E71598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134,3</w:t>
            </w:r>
          </w:p>
        </w:tc>
      </w:tr>
    </w:tbl>
    <w:p w14:paraId="6BE1800D" w14:textId="77777777" w:rsidR="00D3781B" w:rsidRDefault="00D3781B" w:rsidP="00DA5B94">
      <w:pPr>
        <w:rPr>
          <w:sz w:val="24"/>
          <w:szCs w:val="24"/>
          <w:lang w:val="ky-KG" w:eastAsia="ru-RU"/>
        </w:rPr>
      </w:pPr>
    </w:p>
    <w:p w14:paraId="1A7F7F17" w14:textId="77777777" w:rsidR="00DA5B94" w:rsidRPr="00DA5B94" w:rsidRDefault="00DA5B94" w:rsidP="00DA5B94">
      <w:pPr>
        <w:rPr>
          <w:sz w:val="24"/>
          <w:szCs w:val="24"/>
          <w:lang w:val="ky-KG" w:eastAsia="ru-RU"/>
        </w:rPr>
      </w:pPr>
    </w:p>
    <w:p w14:paraId="44FA6CA2" w14:textId="77777777" w:rsidR="00D3781B" w:rsidRPr="00D3781B" w:rsidRDefault="00D3781B" w:rsidP="00DA5B94">
      <w:pPr>
        <w:keepNext/>
        <w:outlineLvl w:val="1"/>
        <w:rPr>
          <w:b/>
          <w:bCs/>
          <w:sz w:val="22"/>
          <w:szCs w:val="22"/>
          <w:lang w:eastAsia="ru-RU"/>
        </w:rPr>
      </w:pPr>
      <w:r w:rsidRPr="00D3781B">
        <w:rPr>
          <w:b/>
          <w:bCs/>
          <w:sz w:val="22"/>
          <w:szCs w:val="22"/>
          <w:lang w:eastAsia="ru-RU"/>
        </w:rPr>
        <w:t xml:space="preserve">Автомобиль </w:t>
      </w:r>
      <w:proofErr w:type="spellStart"/>
      <w:r w:rsidRPr="00D3781B">
        <w:rPr>
          <w:b/>
          <w:bCs/>
          <w:sz w:val="22"/>
          <w:szCs w:val="22"/>
          <w:lang w:eastAsia="ru-RU"/>
        </w:rPr>
        <w:t>транспорттук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ишканалардын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ишинин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негизги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кѳрсѳткүчтѳрү</w:t>
      </w:r>
      <w:proofErr w:type="spellEnd"/>
    </w:p>
    <w:p w14:paraId="56264AB5" w14:textId="77777777" w:rsidR="00D3781B" w:rsidRPr="00D3781B" w:rsidRDefault="00D3781B" w:rsidP="00DA5B94">
      <w:pPr>
        <w:rPr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>(январь-сентябрь)</w:t>
      </w:r>
    </w:p>
    <w:p w14:paraId="160CE304" w14:textId="77777777" w:rsidR="00D3781B" w:rsidRPr="00D3781B" w:rsidRDefault="00D3781B" w:rsidP="00D3781B">
      <w:pPr>
        <w:jc w:val="center"/>
        <w:rPr>
          <w:sz w:val="6"/>
          <w:szCs w:val="6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78"/>
        <w:gridCol w:w="1441"/>
        <w:gridCol w:w="1441"/>
        <w:gridCol w:w="1439"/>
      </w:tblGrid>
      <w:tr w:rsidR="00D3781B" w:rsidRPr="00D3781B" w14:paraId="4BD1F843" w14:textId="77777777" w:rsidTr="00DA5B94">
        <w:trPr>
          <w:cantSplit/>
          <w:trHeight w:val="563"/>
        </w:trPr>
        <w:tc>
          <w:tcPr>
            <w:tcW w:w="262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076DBB1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9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7AF226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9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4C749A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9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62C077" w14:textId="09C6F29E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  <w:r w:rsidR="00DA5B94">
              <w:rPr>
                <w:b/>
                <w:sz w:val="18"/>
                <w:szCs w:val="18"/>
                <w:lang w:val="ky-KG" w:eastAsia="ru-RU"/>
              </w:rPr>
              <w:t xml:space="preserve"> </w:t>
            </w:r>
            <w:r w:rsidRPr="00D3781B">
              <w:rPr>
                <w:b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</w:p>
          <w:p w14:paraId="147E496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</w:tr>
      <w:tr w:rsidR="00D3781B" w:rsidRPr="00D3781B" w14:paraId="1CFEF350" w14:textId="77777777" w:rsidTr="00DA5B94">
        <w:trPr>
          <w:trHeight w:val="227"/>
        </w:trPr>
        <w:tc>
          <w:tcPr>
            <w:tcW w:w="2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2DFD01" w14:textId="77777777" w:rsidR="00D3781B" w:rsidRPr="00D3781B" w:rsidRDefault="00D3781B" w:rsidP="00D3781B">
            <w:pPr>
              <w:keepNext/>
              <w:ind w:left="-57"/>
              <w:outlineLvl w:val="4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Бардык</w:t>
            </w:r>
            <w:proofErr w:type="spellEnd"/>
            <w:r w:rsidRPr="00D3781B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ташылган</w:t>
            </w:r>
            <w:proofErr w:type="spellEnd"/>
            <w:r w:rsidRPr="00D3781B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жүк</w:t>
            </w:r>
            <w:proofErr w:type="spellEnd"/>
            <w:r w:rsidRPr="00D3781B">
              <w:rPr>
                <w:b/>
                <w:bCs/>
                <w:sz w:val="18"/>
                <w:szCs w:val="18"/>
                <w:lang w:eastAsia="ru-RU"/>
              </w:rPr>
              <w:t xml:space="preserve">,  </w:t>
            </w: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b/>
                <w:bCs/>
                <w:sz w:val="18"/>
                <w:szCs w:val="18"/>
                <w:lang w:eastAsia="ru-RU"/>
              </w:rPr>
              <w:t xml:space="preserve"> тонна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C4FE0F5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</w:rPr>
            </w:pPr>
            <w:r w:rsidRPr="00D3781B">
              <w:rPr>
                <w:b/>
                <w:bCs/>
                <w:sz w:val="18"/>
                <w:szCs w:val="18"/>
              </w:rPr>
              <w:t>658,3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760FCA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1356,3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488ABA" w14:textId="1F866E6D" w:rsidR="00D3781B" w:rsidRPr="00DA5B94" w:rsidRDefault="00D3781B" w:rsidP="00D3781B">
            <w:pPr>
              <w:jc w:val="center"/>
              <w:rPr>
                <w:b/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 xml:space="preserve">2,0 </w:t>
            </w:r>
            <w:r w:rsidR="00DA5B94">
              <w:rPr>
                <w:b/>
                <w:bCs/>
                <w:sz w:val="18"/>
                <w:szCs w:val="18"/>
                <w:lang w:val="ky-KG" w:eastAsia="ru-RU"/>
              </w:rPr>
              <w:t>э</w:t>
            </w:r>
          </w:p>
        </w:tc>
      </w:tr>
      <w:tr w:rsidR="00D3781B" w:rsidRPr="00D3781B" w14:paraId="4A0AF2C2" w14:textId="77777777" w:rsidTr="00DA5B94">
        <w:trPr>
          <w:trHeight w:val="227"/>
        </w:trPr>
        <w:tc>
          <w:tcPr>
            <w:tcW w:w="262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C913B5" w14:textId="77777777" w:rsidR="00D3781B" w:rsidRPr="00D3781B" w:rsidRDefault="00D3781B" w:rsidP="00D3781B">
            <w:pPr>
              <w:tabs>
                <w:tab w:val="center" w:pos="1820"/>
              </w:tabs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060A2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657,5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EC1514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1335,1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576D5B" w14:textId="0D46F9AB" w:rsidR="00D3781B" w:rsidRPr="00DA5B94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2,0 </w:t>
            </w:r>
            <w:r w:rsidR="00DA5B94">
              <w:rPr>
                <w:sz w:val="18"/>
                <w:szCs w:val="18"/>
                <w:lang w:val="ky-KG" w:eastAsia="ru-RU"/>
              </w:rPr>
              <w:t>э</w:t>
            </w:r>
          </w:p>
        </w:tc>
      </w:tr>
      <w:tr w:rsidR="00D3781B" w:rsidRPr="00D3781B" w14:paraId="32B26FAF" w14:textId="77777777" w:rsidTr="00DA5B94">
        <w:trPr>
          <w:trHeight w:val="227"/>
        </w:trPr>
        <w:tc>
          <w:tcPr>
            <w:tcW w:w="262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0FC6E2" w14:textId="77777777" w:rsidR="00D3781B" w:rsidRPr="00D3781B" w:rsidRDefault="00D3781B" w:rsidP="00D3781B">
            <w:pPr>
              <w:jc w:val="both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4D8DB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4369F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46297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58FDC0BE" w14:textId="77777777" w:rsidTr="00DA5B94">
        <w:trPr>
          <w:trHeight w:val="227"/>
        </w:trPr>
        <w:tc>
          <w:tcPr>
            <w:tcW w:w="2625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736D29" w14:textId="77777777" w:rsidR="00D3781B" w:rsidRPr="00D3781B" w:rsidRDefault="00D3781B" w:rsidP="00D3781B">
            <w:pPr>
              <w:jc w:val="both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2F768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E3724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21,2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4A354ED" w14:textId="6BC20501" w:rsidR="00D3781B" w:rsidRPr="00DA5B94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26 </w:t>
            </w:r>
            <w:r w:rsidR="00DA5B94">
              <w:rPr>
                <w:sz w:val="18"/>
                <w:szCs w:val="18"/>
                <w:lang w:val="ky-KG" w:eastAsia="ru-RU"/>
              </w:rPr>
              <w:t>э</w:t>
            </w:r>
          </w:p>
        </w:tc>
      </w:tr>
      <w:tr w:rsidR="00D3781B" w:rsidRPr="00D3781B" w14:paraId="6A7C98A3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19D81F27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Жүктүн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жүгүртүлүшү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,   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миң.т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>/км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2FE4C0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3218,0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675B77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6117,0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2CA32C" w14:textId="56E35F0B" w:rsidR="00D3781B" w:rsidRPr="00DA5B94" w:rsidRDefault="00D3781B" w:rsidP="00D3781B">
            <w:pPr>
              <w:jc w:val="center"/>
              <w:rPr>
                <w:b/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 xml:space="preserve">1,9 </w:t>
            </w:r>
            <w:r w:rsidR="00DA5B94">
              <w:rPr>
                <w:b/>
                <w:bCs/>
                <w:sz w:val="18"/>
                <w:szCs w:val="18"/>
                <w:lang w:val="ky-KG" w:eastAsia="ru-RU"/>
              </w:rPr>
              <w:t>э</w:t>
            </w:r>
          </w:p>
        </w:tc>
      </w:tr>
      <w:tr w:rsidR="00D3781B" w:rsidRPr="00D3781B" w14:paraId="3AE0C08E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48F8944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35C892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2939,7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06B3E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5801,9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315041" w14:textId="47064720" w:rsidR="00D3781B" w:rsidRPr="00DA5B94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1,9 </w:t>
            </w:r>
            <w:r w:rsidR="00DA5B94">
              <w:rPr>
                <w:sz w:val="18"/>
                <w:szCs w:val="18"/>
                <w:lang w:val="ky-KG" w:eastAsia="ru-RU"/>
              </w:rPr>
              <w:t>э</w:t>
            </w:r>
          </w:p>
        </w:tc>
      </w:tr>
      <w:tr w:rsidR="00D3781B" w:rsidRPr="00D3781B" w14:paraId="6A3E47A9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5B47D3A3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8EFC1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68E89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AF257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0625D25E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7250060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top w:val="nil"/>
              <w:bottom w:val="nil"/>
            </w:tcBorders>
            <w:vAlign w:val="bottom"/>
          </w:tcPr>
          <w:p w14:paraId="0303CFA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278,3</w:t>
            </w:r>
          </w:p>
        </w:tc>
        <w:tc>
          <w:tcPr>
            <w:tcW w:w="792" w:type="pct"/>
            <w:tcBorders>
              <w:top w:val="nil"/>
              <w:bottom w:val="nil"/>
            </w:tcBorders>
            <w:vAlign w:val="bottom"/>
          </w:tcPr>
          <w:p w14:paraId="4442DC0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315,1</w:t>
            </w:r>
          </w:p>
        </w:tc>
        <w:tc>
          <w:tcPr>
            <w:tcW w:w="792" w:type="pct"/>
            <w:tcBorders>
              <w:top w:val="nil"/>
              <w:bottom w:val="nil"/>
            </w:tcBorders>
            <w:vAlign w:val="bottom"/>
          </w:tcPr>
          <w:p w14:paraId="53FF59D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113,2</w:t>
            </w:r>
          </w:p>
        </w:tc>
      </w:tr>
      <w:tr w:rsidR="00D3781B" w:rsidRPr="00D3781B" w14:paraId="396B8B5B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74040409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Автобус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жүргүнчүлѳрдү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ташуу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киши)</w:t>
            </w:r>
          </w:p>
        </w:tc>
        <w:tc>
          <w:tcPr>
            <w:tcW w:w="792" w:type="pct"/>
            <w:tcBorders>
              <w:top w:val="nil"/>
            </w:tcBorders>
            <w:vAlign w:val="bottom"/>
          </w:tcPr>
          <w:p w14:paraId="591BCDB2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1307,9</w:t>
            </w:r>
          </w:p>
        </w:tc>
        <w:tc>
          <w:tcPr>
            <w:tcW w:w="792" w:type="pct"/>
            <w:tcBorders>
              <w:top w:val="nil"/>
            </w:tcBorders>
            <w:vAlign w:val="bottom"/>
          </w:tcPr>
          <w:p w14:paraId="1AAF0C65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6131,5</w:t>
            </w:r>
          </w:p>
        </w:tc>
        <w:tc>
          <w:tcPr>
            <w:tcW w:w="792" w:type="pct"/>
            <w:tcBorders>
              <w:top w:val="nil"/>
            </w:tcBorders>
            <w:vAlign w:val="bottom"/>
          </w:tcPr>
          <w:p w14:paraId="487B334A" w14:textId="14D4E949" w:rsidR="00D3781B" w:rsidRPr="00DA5B94" w:rsidRDefault="00D3781B" w:rsidP="00D3781B">
            <w:pPr>
              <w:jc w:val="center"/>
              <w:rPr>
                <w:b/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 xml:space="preserve">4,7 </w:t>
            </w:r>
            <w:r w:rsidR="00DA5B94">
              <w:rPr>
                <w:b/>
                <w:bCs/>
                <w:sz w:val="18"/>
                <w:szCs w:val="18"/>
                <w:lang w:val="ky-KG" w:eastAsia="ru-RU"/>
              </w:rPr>
              <w:t>э</w:t>
            </w:r>
          </w:p>
        </w:tc>
      </w:tr>
      <w:tr w:rsidR="00D3781B" w:rsidRPr="00D3781B" w14:paraId="51728AA7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6DCDE3F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vAlign w:val="bottom"/>
          </w:tcPr>
          <w:p w14:paraId="0EB0817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119,9</w:t>
            </w:r>
          </w:p>
        </w:tc>
        <w:tc>
          <w:tcPr>
            <w:tcW w:w="792" w:type="pct"/>
            <w:vAlign w:val="bottom"/>
          </w:tcPr>
          <w:p w14:paraId="24642F6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158,7</w:t>
            </w:r>
          </w:p>
        </w:tc>
        <w:tc>
          <w:tcPr>
            <w:tcW w:w="792" w:type="pct"/>
            <w:vAlign w:val="bottom"/>
          </w:tcPr>
          <w:p w14:paraId="327BC64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132,4</w:t>
            </w:r>
          </w:p>
        </w:tc>
      </w:tr>
      <w:tr w:rsidR="00D3781B" w:rsidRPr="00D3781B" w14:paraId="2AD0C553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323E01F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vAlign w:val="bottom"/>
          </w:tcPr>
          <w:p w14:paraId="0FDEE7C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vAlign w:val="bottom"/>
          </w:tcPr>
          <w:p w14:paraId="756F99B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vAlign w:val="bottom"/>
          </w:tcPr>
          <w:p w14:paraId="5568A6B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44622979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262ECAE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vAlign w:val="bottom"/>
          </w:tcPr>
          <w:p w14:paraId="6C2A0FB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bottom w:val="nil"/>
            </w:tcBorders>
            <w:vAlign w:val="bottom"/>
          </w:tcPr>
          <w:p w14:paraId="24AB15D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vAlign w:val="bottom"/>
          </w:tcPr>
          <w:p w14:paraId="5270971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3300D8CC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04DDDD0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vAlign w:val="bottom"/>
          </w:tcPr>
          <w:p w14:paraId="4E760A3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22,3</w:t>
            </w:r>
          </w:p>
        </w:tc>
        <w:tc>
          <w:tcPr>
            <w:tcW w:w="792" w:type="pct"/>
            <w:tcBorders>
              <w:top w:val="nil"/>
              <w:bottom w:val="nil"/>
            </w:tcBorders>
            <w:vAlign w:val="bottom"/>
          </w:tcPr>
          <w:p w14:paraId="2173FA8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12,3</w:t>
            </w:r>
          </w:p>
        </w:tc>
        <w:tc>
          <w:tcPr>
            <w:tcW w:w="792" w:type="pct"/>
            <w:vAlign w:val="bottom"/>
          </w:tcPr>
          <w:p w14:paraId="795E557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55,2</w:t>
            </w:r>
          </w:p>
        </w:tc>
      </w:tr>
      <w:tr w:rsidR="00D3781B" w:rsidRPr="00D3781B" w14:paraId="7F651FE1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4289D09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bottom w:val="nil"/>
            </w:tcBorders>
            <w:vAlign w:val="bottom"/>
          </w:tcPr>
          <w:p w14:paraId="3C15145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354,9</w:t>
            </w:r>
          </w:p>
        </w:tc>
        <w:tc>
          <w:tcPr>
            <w:tcW w:w="792" w:type="pct"/>
            <w:tcBorders>
              <w:top w:val="nil"/>
              <w:bottom w:val="nil"/>
            </w:tcBorders>
            <w:vAlign w:val="bottom"/>
          </w:tcPr>
          <w:p w14:paraId="0FB935E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5688,8</w:t>
            </w:r>
          </w:p>
        </w:tc>
        <w:tc>
          <w:tcPr>
            <w:tcW w:w="792" w:type="pct"/>
            <w:tcBorders>
              <w:bottom w:val="nil"/>
            </w:tcBorders>
            <w:vAlign w:val="bottom"/>
          </w:tcPr>
          <w:p w14:paraId="4F54B308" w14:textId="00DF6290" w:rsidR="00D3781B" w:rsidRPr="00DA5B94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16,0 </w:t>
            </w:r>
            <w:r w:rsidR="00DA5B94">
              <w:rPr>
                <w:sz w:val="18"/>
                <w:szCs w:val="18"/>
                <w:lang w:val="ky-KG" w:eastAsia="ru-RU"/>
              </w:rPr>
              <w:t>э</w:t>
            </w:r>
          </w:p>
        </w:tc>
      </w:tr>
      <w:tr w:rsidR="00D3781B" w:rsidRPr="00D3781B" w14:paraId="43F7D7AC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6585031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AD5132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810,8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4B972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271,7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DF3906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33,5</w:t>
            </w:r>
          </w:p>
        </w:tc>
      </w:tr>
      <w:tr w:rsidR="00D3781B" w:rsidRPr="00D3781B" w14:paraId="1FBFE40B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1619BEEC" w14:textId="77777777" w:rsidR="00D3781B" w:rsidRPr="00D3781B" w:rsidRDefault="00D3781B" w:rsidP="00D3781B">
            <w:pPr>
              <w:keepNext/>
              <w:outlineLvl w:val="5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Жүргүнчүлѳрдү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ташуунун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жүгүртүлүшү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>, (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жүрг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>. км.)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4BE2A9D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61472,2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75C2CB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164409,3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6BEC607" w14:textId="73258154" w:rsidR="00D3781B" w:rsidRPr="00DA5B94" w:rsidRDefault="00D3781B" w:rsidP="00D3781B">
            <w:pPr>
              <w:jc w:val="center"/>
              <w:rPr>
                <w:b/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 xml:space="preserve">2,7 </w:t>
            </w:r>
            <w:r w:rsidR="00DA5B94">
              <w:rPr>
                <w:b/>
                <w:bCs/>
                <w:sz w:val="18"/>
                <w:szCs w:val="18"/>
                <w:lang w:val="ky-KG" w:eastAsia="ru-RU"/>
              </w:rPr>
              <w:t>э</w:t>
            </w:r>
          </w:p>
        </w:tc>
      </w:tr>
      <w:tr w:rsidR="00D3781B" w:rsidRPr="00D3781B" w14:paraId="7A042B2D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1F9C4A3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9D91AF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28056,5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8EC6BE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11884,7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0F3F4D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42,4</w:t>
            </w:r>
          </w:p>
        </w:tc>
      </w:tr>
      <w:tr w:rsidR="00D3781B" w:rsidRPr="00D3781B" w14:paraId="289EB7B9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0CF9461A" w14:textId="77777777" w:rsidR="00D3781B" w:rsidRPr="00D3781B" w:rsidRDefault="00D3781B" w:rsidP="00D3781B">
            <w:pPr>
              <w:jc w:val="both"/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203048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8D1618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397FBA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5CC55918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6BFAFD8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6DE507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9C2707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362B4F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0CCAF1CB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Align w:val="bottom"/>
          </w:tcPr>
          <w:p w14:paraId="19F7E71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669B42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2230,1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031F31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1225,0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748BEC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54,9</w:t>
            </w:r>
          </w:p>
        </w:tc>
      </w:tr>
      <w:tr w:rsidR="00D3781B" w:rsidRPr="00D3781B" w14:paraId="630A4113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Merge w:val="restart"/>
            <w:vAlign w:val="bottom"/>
          </w:tcPr>
          <w:p w14:paraId="60AAC000" w14:textId="77777777" w:rsidR="00D3781B" w:rsidRPr="00D3781B" w:rsidRDefault="00D3781B" w:rsidP="00D3781B">
            <w:pPr>
              <w:jc w:val="both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  <w:p w14:paraId="1194B63D" w14:textId="77777777" w:rsidR="00D3781B" w:rsidRPr="00D3781B" w:rsidRDefault="00D3781B" w:rsidP="00D3781B">
            <w:pPr>
              <w:jc w:val="both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1200DC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17534,5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BCD63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119860,0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873F1A7" w14:textId="2C452191" w:rsidR="00D3781B" w:rsidRPr="00DA5B94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6,8 </w:t>
            </w:r>
            <w:r w:rsidR="00DA5B94">
              <w:rPr>
                <w:sz w:val="18"/>
                <w:szCs w:val="18"/>
                <w:lang w:val="ky-KG" w:eastAsia="ru-RU"/>
              </w:rPr>
              <w:t>э</w:t>
            </w:r>
          </w:p>
        </w:tc>
      </w:tr>
      <w:tr w:rsidR="00D3781B" w:rsidRPr="00D3781B" w14:paraId="71E9D2D6" w14:textId="77777777" w:rsidTr="00DA5B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2625" w:type="pct"/>
            <w:vMerge/>
            <w:vAlign w:val="bottom"/>
          </w:tcPr>
          <w:p w14:paraId="1B6F5297" w14:textId="77777777" w:rsidR="00D3781B" w:rsidRPr="00D3781B" w:rsidRDefault="00D3781B" w:rsidP="00D3781B">
            <w:pPr>
              <w:jc w:val="both"/>
              <w:rPr>
                <w:sz w:val="18"/>
                <w:szCs w:val="18"/>
                <w:lang w:eastAsia="ru-RU"/>
              </w:rPr>
            </w:pPr>
          </w:p>
        </w:tc>
        <w:tc>
          <w:tcPr>
            <w:tcW w:w="792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038C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13651,1</w:t>
            </w:r>
          </w:p>
        </w:tc>
        <w:tc>
          <w:tcPr>
            <w:tcW w:w="792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4F26E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31439,6</w:t>
            </w:r>
          </w:p>
        </w:tc>
        <w:tc>
          <w:tcPr>
            <w:tcW w:w="792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942203" w14:textId="36BA8320" w:rsidR="00D3781B" w:rsidRPr="00DA5B94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2,3 </w:t>
            </w:r>
            <w:r w:rsidR="00DA5B94">
              <w:rPr>
                <w:sz w:val="18"/>
                <w:szCs w:val="18"/>
                <w:lang w:val="ky-KG" w:eastAsia="ru-RU"/>
              </w:rPr>
              <w:t>э</w:t>
            </w:r>
          </w:p>
        </w:tc>
      </w:tr>
    </w:tbl>
    <w:p w14:paraId="324A3E6D" w14:textId="77777777" w:rsidR="00D3781B" w:rsidRPr="00D3781B" w:rsidRDefault="00D3781B" w:rsidP="00D3781B">
      <w:pPr>
        <w:jc w:val="center"/>
        <w:rPr>
          <w:szCs w:val="24"/>
          <w:lang w:eastAsia="ru-RU"/>
        </w:rPr>
      </w:pPr>
    </w:p>
    <w:p w14:paraId="6534F10A" w14:textId="77777777" w:rsidR="00D3781B" w:rsidRPr="00D3781B" w:rsidRDefault="00D3781B" w:rsidP="00F22AEE">
      <w:pPr>
        <w:pageBreakBefore/>
        <w:rPr>
          <w:b/>
          <w:bCs/>
          <w:sz w:val="22"/>
          <w:szCs w:val="22"/>
          <w:lang w:eastAsia="ru-RU"/>
        </w:rPr>
      </w:pPr>
      <w:bookmarkStart w:id="29" w:name="_Toc347148753"/>
      <w:proofErr w:type="spellStart"/>
      <w:r w:rsidRPr="00D3781B">
        <w:rPr>
          <w:b/>
          <w:bCs/>
          <w:sz w:val="22"/>
          <w:szCs w:val="22"/>
          <w:lang w:eastAsia="ru-RU"/>
        </w:rPr>
        <w:lastRenderedPageBreak/>
        <w:t>Облус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боюнча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чекене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соода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жүгүртүүнүн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жалпы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кѳлѳмү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, </w:t>
      </w:r>
      <w:proofErr w:type="spellStart"/>
      <w:r w:rsidRPr="00D3781B">
        <w:rPr>
          <w:b/>
          <w:bCs/>
          <w:sz w:val="22"/>
          <w:szCs w:val="22"/>
          <w:lang w:eastAsia="ru-RU"/>
        </w:rPr>
        <w:t>анын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ичинде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коомдук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тамактануу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жайлары</w:t>
      </w:r>
      <w:bookmarkEnd w:id="29"/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</w:p>
    <w:p w14:paraId="3B0FF588" w14:textId="77777777" w:rsidR="00D3781B" w:rsidRDefault="00D3781B" w:rsidP="00D3781B">
      <w:pPr>
        <w:rPr>
          <w:i/>
          <w:iCs/>
          <w:snapToGrid w:val="0"/>
          <w:sz w:val="18"/>
          <w:szCs w:val="18"/>
          <w:lang w:val="ky-KG" w:eastAsia="ru-RU"/>
        </w:rPr>
      </w:pPr>
      <w:r w:rsidRPr="00D3781B">
        <w:rPr>
          <w:i/>
          <w:iCs/>
          <w:lang w:eastAsia="ru-RU"/>
        </w:rPr>
        <w:t>(</w:t>
      </w:r>
      <w:r w:rsidRPr="00D3781B">
        <w:rPr>
          <w:i/>
          <w:iCs/>
          <w:sz w:val="18"/>
          <w:szCs w:val="18"/>
          <w:lang w:eastAsia="ru-RU"/>
        </w:rPr>
        <w:t>январь-сентябрь</w:t>
      </w:r>
      <w:r w:rsidRPr="00D3781B">
        <w:rPr>
          <w:i/>
          <w:iCs/>
          <w:snapToGrid w:val="0"/>
          <w:sz w:val="18"/>
          <w:szCs w:val="18"/>
          <w:lang w:eastAsia="ru-RU"/>
        </w:rPr>
        <w:t xml:space="preserve">; </w:t>
      </w:r>
      <w:proofErr w:type="spellStart"/>
      <w:r w:rsidRPr="00D3781B">
        <w:rPr>
          <w:i/>
          <w:iCs/>
          <w:snapToGrid w:val="0"/>
          <w:sz w:val="18"/>
          <w:szCs w:val="18"/>
          <w:lang w:eastAsia="ru-RU"/>
        </w:rPr>
        <w:t>миң</w:t>
      </w:r>
      <w:proofErr w:type="spellEnd"/>
      <w:r w:rsidRPr="00D3781B">
        <w:rPr>
          <w:i/>
          <w:iCs/>
          <w:snapToGrid w:val="0"/>
          <w:sz w:val="18"/>
          <w:szCs w:val="18"/>
          <w:lang w:eastAsia="ru-RU"/>
        </w:rPr>
        <w:t xml:space="preserve"> сом)</w:t>
      </w:r>
    </w:p>
    <w:p w14:paraId="41386F88" w14:textId="77777777" w:rsidR="00DA5B94" w:rsidRPr="00DA5B94" w:rsidRDefault="00DA5B94" w:rsidP="00D3781B">
      <w:pPr>
        <w:rPr>
          <w:snapToGrid w:val="0"/>
          <w:sz w:val="10"/>
          <w:szCs w:val="10"/>
          <w:lang w:val="ky-KG"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4"/>
        <w:gridCol w:w="1341"/>
        <w:gridCol w:w="1447"/>
        <w:gridCol w:w="980"/>
        <w:gridCol w:w="1527"/>
      </w:tblGrid>
      <w:tr w:rsidR="00D3781B" w:rsidRPr="00D3781B" w14:paraId="4C6A8B00" w14:textId="77777777" w:rsidTr="0088463A">
        <w:trPr>
          <w:cantSplit/>
        </w:trPr>
        <w:tc>
          <w:tcPr>
            <w:tcW w:w="2151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E4B47A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97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907FAE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5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313CDF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197" w:type="pct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F8FF6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2025ж.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тийиштүү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мезгилине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карата %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</w:p>
        </w:tc>
      </w:tr>
      <w:tr w:rsidR="00D3781B" w:rsidRPr="00D3781B" w14:paraId="51DA348D" w14:textId="77777777" w:rsidTr="0088463A">
        <w:trPr>
          <w:cantSplit/>
        </w:trPr>
        <w:tc>
          <w:tcPr>
            <w:tcW w:w="2151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E63598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97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46DE09D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4EC1B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571" w:type="pct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6235E99F" w14:textId="01EF7FE7" w:rsidR="00D3781B" w:rsidRPr="00D3781B" w:rsidRDefault="00D3781B" w:rsidP="000A010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иш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жүзүңдѳгү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  <w:tc>
          <w:tcPr>
            <w:tcW w:w="626" w:type="pct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29699086" w14:textId="5C0A66E8" w:rsidR="00D3781B" w:rsidRPr="00D3781B" w:rsidRDefault="00D3781B" w:rsidP="000A0101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салыштырмалуу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</w:tr>
      <w:tr w:rsidR="00D3781B" w:rsidRPr="00D3781B" w14:paraId="02461E70" w14:textId="77777777" w:rsidTr="0088463A">
        <w:trPr>
          <w:trHeight w:val="272"/>
        </w:trPr>
        <w:tc>
          <w:tcPr>
            <w:tcW w:w="2151" w:type="pct"/>
            <w:tcBorders>
              <w:left w:val="single" w:sz="6" w:space="0" w:color="auto"/>
            </w:tcBorders>
            <w:vAlign w:val="bottom"/>
          </w:tcPr>
          <w:p w14:paraId="3B1EF73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Чекене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соода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жүгүртүүсү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бардыгы</w:t>
            </w:r>
            <w:proofErr w:type="spellEnd"/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FDD0D8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val="ru-KG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30058487</w:t>
            </w:r>
            <w:r w:rsidRPr="00D3781B">
              <w:rPr>
                <w:b/>
                <w:bCs/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D41B13A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36249467,4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38F834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val="ru-KG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120,6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096BFBB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104,9</w:t>
            </w:r>
          </w:p>
        </w:tc>
      </w:tr>
      <w:tr w:rsidR="00D3781B" w:rsidRPr="00D3781B" w14:paraId="0F7E77B1" w14:textId="77777777" w:rsidTr="0088463A">
        <w:trPr>
          <w:trHeight w:val="272"/>
        </w:trPr>
        <w:tc>
          <w:tcPr>
            <w:tcW w:w="2151" w:type="pct"/>
            <w:tcBorders>
              <w:left w:val="single" w:sz="6" w:space="0" w:color="auto"/>
            </w:tcBorders>
            <w:vAlign w:val="bottom"/>
          </w:tcPr>
          <w:p w14:paraId="570A5653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анын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ичинен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>:</w:t>
            </w:r>
          </w:p>
          <w:p w14:paraId="429E8B5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сатуучу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уюмдардын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соода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жүгүртүүсү</w:t>
            </w:r>
            <w:proofErr w:type="spellEnd"/>
          </w:p>
        </w:tc>
        <w:tc>
          <w:tcPr>
            <w:tcW w:w="79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7555E2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26549216,4</w:t>
            </w:r>
          </w:p>
        </w:tc>
        <w:tc>
          <w:tcPr>
            <w:tcW w:w="855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0108EEA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29635638,4</w:t>
            </w:r>
          </w:p>
        </w:tc>
        <w:tc>
          <w:tcPr>
            <w:tcW w:w="5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B9691E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111,6</w:t>
            </w:r>
          </w:p>
        </w:tc>
        <w:tc>
          <w:tcPr>
            <w:tcW w:w="626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A0290EC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97,1</w:t>
            </w:r>
          </w:p>
        </w:tc>
      </w:tr>
      <w:tr w:rsidR="00D3781B" w:rsidRPr="00D3781B" w14:paraId="4B30A404" w14:textId="77777777" w:rsidTr="0088463A">
        <w:trPr>
          <w:trHeight w:val="272"/>
        </w:trPr>
        <w:tc>
          <w:tcPr>
            <w:tcW w:w="2151" w:type="pct"/>
            <w:tcBorders>
              <w:left w:val="single" w:sz="6" w:space="0" w:color="auto"/>
              <w:bottom w:val="single" w:sz="4" w:space="0" w:color="auto"/>
            </w:tcBorders>
            <w:vAlign w:val="bottom"/>
          </w:tcPr>
          <w:p w14:paraId="01C27F7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Буюм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терим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аралаш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</w:p>
          <w:p w14:paraId="1DA1D57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азык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түлүк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базарларында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товарлардын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сатылышы</w:t>
            </w:r>
            <w:proofErr w:type="spellEnd"/>
          </w:p>
        </w:tc>
        <w:tc>
          <w:tcPr>
            <w:tcW w:w="7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74E7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3509270,6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DADF7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6613829</w:t>
            </w:r>
            <w:r w:rsidRPr="00D3781B">
              <w:rPr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5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BC7C3A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188,5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F6914A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164,0</w:t>
            </w:r>
          </w:p>
        </w:tc>
      </w:tr>
    </w:tbl>
    <w:p w14:paraId="24110904" w14:textId="77777777" w:rsidR="00D3781B" w:rsidRPr="00D3781B" w:rsidRDefault="00D3781B" w:rsidP="00D3781B">
      <w:pPr>
        <w:rPr>
          <w:sz w:val="24"/>
          <w:szCs w:val="24"/>
          <w:lang w:eastAsia="ru-RU"/>
        </w:rPr>
      </w:pPr>
    </w:p>
    <w:p w14:paraId="3C93B6F2" w14:textId="77777777" w:rsidR="00D3781B" w:rsidRPr="00D3781B" w:rsidRDefault="00D3781B" w:rsidP="00D3781B">
      <w:pPr>
        <w:keepNext/>
        <w:spacing w:before="240" w:after="60"/>
        <w:outlineLvl w:val="1"/>
        <w:rPr>
          <w:b/>
          <w:bCs/>
          <w:sz w:val="22"/>
          <w:szCs w:val="22"/>
          <w:lang w:eastAsia="ru-RU"/>
        </w:rPr>
      </w:pPr>
      <w:bookmarkStart w:id="30" w:name="_Toc347148754"/>
      <w:proofErr w:type="spellStart"/>
      <w:r w:rsidRPr="00D3781B">
        <w:rPr>
          <w:b/>
          <w:bCs/>
          <w:sz w:val="22"/>
          <w:szCs w:val="22"/>
          <w:lang w:eastAsia="ru-RU"/>
        </w:rPr>
        <w:t>Чекене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соода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жүгүртүүнүн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жалпы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кѳлѳмү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, </w:t>
      </w:r>
      <w:proofErr w:type="spellStart"/>
      <w:r w:rsidRPr="00D3781B">
        <w:rPr>
          <w:b/>
          <w:bCs/>
          <w:sz w:val="22"/>
          <w:szCs w:val="22"/>
          <w:lang w:eastAsia="ru-RU"/>
        </w:rPr>
        <w:t>анын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ичинде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коомдук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тамактануу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жайлары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аймактар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боюнча</w:t>
      </w:r>
      <w:bookmarkEnd w:id="30"/>
      <w:proofErr w:type="spellEnd"/>
    </w:p>
    <w:p w14:paraId="09DE2940" w14:textId="77777777" w:rsidR="00D3781B" w:rsidRPr="00D3781B" w:rsidRDefault="00D3781B" w:rsidP="00D3781B">
      <w:pPr>
        <w:rPr>
          <w:snapToGrid w:val="0"/>
          <w:sz w:val="18"/>
          <w:szCs w:val="18"/>
          <w:lang w:eastAsia="ru-RU"/>
        </w:rPr>
      </w:pPr>
      <w:r w:rsidRPr="00D3781B">
        <w:rPr>
          <w:i/>
          <w:iCs/>
          <w:lang w:eastAsia="ru-RU"/>
        </w:rPr>
        <w:t>(</w:t>
      </w:r>
      <w:r w:rsidRPr="00D3781B">
        <w:rPr>
          <w:i/>
          <w:iCs/>
          <w:sz w:val="18"/>
          <w:szCs w:val="18"/>
          <w:lang w:eastAsia="ru-RU"/>
        </w:rPr>
        <w:t>январь-сентябрь</w:t>
      </w:r>
      <w:r w:rsidRPr="00D3781B">
        <w:rPr>
          <w:i/>
          <w:iCs/>
          <w:snapToGrid w:val="0"/>
          <w:sz w:val="18"/>
          <w:szCs w:val="18"/>
          <w:lang w:eastAsia="ru-RU"/>
        </w:rPr>
        <w:t xml:space="preserve">; </w:t>
      </w:r>
      <w:proofErr w:type="spellStart"/>
      <w:r w:rsidRPr="00D3781B">
        <w:rPr>
          <w:i/>
          <w:iCs/>
          <w:snapToGrid w:val="0"/>
          <w:sz w:val="18"/>
          <w:szCs w:val="18"/>
          <w:lang w:eastAsia="ru-RU"/>
        </w:rPr>
        <w:t>миң</w:t>
      </w:r>
      <w:proofErr w:type="spellEnd"/>
      <w:r w:rsidRPr="00D3781B">
        <w:rPr>
          <w:i/>
          <w:iCs/>
          <w:snapToGrid w:val="0"/>
          <w:sz w:val="18"/>
          <w:szCs w:val="18"/>
          <w:lang w:eastAsia="ru-RU"/>
        </w:rPr>
        <w:t xml:space="preserve"> сом)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7"/>
        <w:gridCol w:w="1530"/>
        <w:gridCol w:w="1425"/>
        <w:gridCol w:w="1170"/>
        <w:gridCol w:w="1527"/>
      </w:tblGrid>
      <w:tr w:rsidR="00D3781B" w:rsidRPr="00D3781B" w14:paraId="777E74C9" w14:textId="77777777" w:rsidTr="0088463A">
        <w:trPr>
          <w:cantSplit/>
          <w:trHeight w:val="1011"/>
        </w:trPr>
        <w:tc>
          <w:tcPr>
            <w:tcW w:w="1930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2AE12CB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76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1B7DC96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18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43A4CC49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DF220" w14:textId="77777777" w:rsidR="00D3781B" w:rsidRPr="00D3781B" w:rsidRDefault="00D3781B" w:rsidP="00D3781B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2025 ж.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тийиштүү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мезгилине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карата    %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</w:p>
        </w:tc>
      </w:tr>
      <w:tr w:rsidR="00D3781B" w:rsidRPr="00D3781B" w14:paraId="3C086216" w14:textId="77777777" w:rsidTr="0088463A">
        <w:trPr>
          <w:cantSplit/>
        </w:trPr>
        <w:tc>
          <w:tcPr>
            <w:tcW w:w="1930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495347F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76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1AFBCB6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818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48B6387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7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27BFE4" w14:textId="2D6E49CE" w:rsidR="00D3781B" w:rsidRPr="00D3781B" w:rsidRDefault="00D3781B" w:rsidP="000A010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иш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жүзүңдѳгү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  <w:tc>
          <w:tcPr>
            <w:tcW w:w="698" w:type="pct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17B85C" w14:textId="7B1223AC" w:rsidR="00D3781B" w:rsidRPr="00D3781B" w:rsidRDefault="00D3781B" w:rsidP="000A0101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салыштырмалуу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</w:tr>
      <w:tr w:rsidR="00D3781B" w:rsidRPr="00D3781B" w14:paraId="4F604DE4" w14:textId="77777777" w:rsidTr="0088463A">
        <w:trPr>
          <w:trHeight w:val="272"/>
        </w:trPr>
        <w:tc>
          <w:tcPr>
            <w:tcW w:w="1930" w:type="pct"/>
            <w:tcBorders>
              <w:top w:val="single" w:sz="4" w:space="0" w:color="auto"/>
              <w:left w:val="single" w:sz="6" w:space="0" w:color="auto"/>
            </w:tcBorders>
            <w:vAlign w:val="bottom"/>
          </w:tcPr>
          <w:p w14:paraId="28A7B678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: 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0FD037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val="ru-KG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30058487,3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0AB3B7C8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36249467,4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9E396B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val="ru-KG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120,6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00D7577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104,9</w:t>
            </w:r>
          </w:p>
        </w:tc>
      </w:tr>
      <w:tr w:rsidR="00D3781B" w:rsidRPr="00D3781B" w14:paraId="07495A63" w14:textId="77777777" w:rsidTr="0088463A">
        <w:trPr>
          <w:trHeight w:val="272"/>
        </w:trPr>
        <w:tc>
          <w:tcPr>
            <w:tcW w:w="1930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3C9900D1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7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4C1155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1607361,1</w:t>
            </w:r>
          </w:p>
        </w:tc>
        <w:tc>
          <w:tcPr>
            <w:tcW w:w="818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0E5D568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1872376</w:t>
            </w:r>
            <w:r w:rsidRPr="00D3781B">
              <w:rPr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CDF075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116,5</w:t>
            </w:r>
          </w:p>
        </w:tc>
        <w:tc>
          <w:tcPr>
            <w:tcW w:w="698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08E89CD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101,3</w:t>
            </w:r>
          </w:p>
        </w:tc>
      </w:tr>
      <w:tr w:rsidR="00D3781B" w:rsidRPr="00D3781B" w14:paraId="4BD05564" w14:textId="77777777" w:rsidTr="0088463A">
        <w:trPr>
          <w:trHeight w:val="272"/>
        </w:trPr>
        <w:tc>
          <w:tcPr>
            <w:tcW w:w="1930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241D446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7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1D7203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1793093,7</w:t>
            </w:r>
          </w:p>
        </w:tc>
        <w:tc>
          <w:tcPr>
            <w:tcW w:w="818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04FB487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2328572,1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184524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129,9</w:t>
            </w:r>
          </w:p>
        </w:tc>
        <w:tc>
          <w:tcPr>
            <w:tcW w:w="698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921413B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112,6</w:t>
            </w:r>
          </w:p>
        </w:tc>
      </w:tr>
      <w:tr w:rsidR="00D3781B" w:rsidRPr="00D3781B" w14:paraId="71D4DBC1" w14:textId="77777777" w:rsidTr="0088463A">
        <w:trPr>
          <w:trHeight w:val="272"/>
        </w:trPr>
        <w:tc>
          <w:tcPr>
            <w:tcW w:w="1930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1268B8D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7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686FB7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10824514,6</w:t>
            </w:r>
          </w:p>
        </w:tc>
        <w:tc>
          <w:tcPr>
            <w:tcW w:w="818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1369363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12554627,6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524BE7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116,0</w:t>
            </w:r>
          </w:p>
        </w:tc>
        <w:tc>
          <w:tcPr>
            <w:tcW w:w="698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5E36A7EB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101,2</w:t>
            </w:r>
          </w:p>
        </w:tc>
      </w:tr>
      <w:tr w:rsidR="00D3781B" w:rsidRPr="00D3781B" w14:paraId="625421EA" w14:textId="77777777" w:rsidTr="0088463A">
        <w:trPr>
          <w:trHeight w:val="272"/>
        </w:trPr>
        <w:tc>
          <w:tcPr>
            <w:tcW w:w="1930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0DFF5ED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76" w:type="pc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18E6555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/>
              </w:rPr>
            </w:pPr>
            <w:r w:rsidRPr="00D3781B">
              <w:rPr>
                <w:sz w:val="18"/>
                <w:szCs w:val="18"/>
                <w:lang w:eastAsia="ru-RU"/>
              </w:rPr>
              <w:t>5318798,4</w:t>
            </w:r>
          </w:p>
        </w:tc>
        <w:tc>
          <w:tcPr>
            <w:tcW w:w="818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763DDE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8031237,9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444906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val="ru-KG"/>
              </w:rPr>
            </w:pPr>
            <w:r w:rsidRPr="00D3781B">
              <w:rPr>
                <w:sz w:val="18"/>
                <w:szCs w:val="18"/>
                <w:lang w:eastAsia="ru-RU"/>
              </w:rPr>
              <w:t>114,4</w:t>
            </w:r>
          </w:p>
        </w:tc>
        <w:tc>
          <w:tcPr>
            <w:tcW w:w="698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FB232D0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131,8</w:t>
            </w:r>
          </w:p>
        </w:tc>
      </w:tr>
      <w:tr w:rsidR="00D3781B" w:rsidRPr="00D3781B" w14:paraId="567B3D80" w14:textId="77777777" w:rsidTr="0088463A">
        <w:trPr>
          <w:trHeight w:val="272"/>
        </w:trPr>
        <w:tc>
          <w:tcPr>
            <w:tcW w:w="1930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0A5EB5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7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8435B6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1055685,9</w:t>
            </w:r>
          </w:p>
        </w:tc>
        <w:tc>
          <w:tcPr>
            <w:tcW w:w="818" w:type="pct"/>
            <w:tcBorders>
              <w:left w:val="nil"/>
              <w:right w:val="single" w:sz="4" w:space="0" w:color="auto"/>
            </w:tcBorders>
            <w:vAlign w:val="bottom"/>
          </w:tcPr>
          <w:p w14:paraId="1B173C1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1232269</w:t>
            </w:r>
            <w:r w:rsidRPr="00D3781B">
              <w:rPr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67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6A045E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116,7</w:t>
            </w:r>
          </w:p>
        </w:tc>
        <w:tc>
          <w:tcPr>
            <w:tcW w:w="698" w:type="pct"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F367034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101,3</w:t>
            </w:r>
          </w:p>
        </w:tc>
      </w:tr>
      <w:tr w:rsidR="00D3781B" w:rsidRPr="00D3781B" w14:paraId="50BF6E7F" w14:textId="77777777" w:rsidTr="0088463A">
        <w:trPr>
          <w:trHeight w:val="272"/>
        </w:trPr>
        <w:tc>
          <w:tcPr>
            <w:tcW w:w="1930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0F343B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7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F78E89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990929,6</w:t>
            </w:r>
          </w:p>
        </w:tc>
        <w:tc>
          <w:tcPr>
            <w:tcW w:w="818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7C7FDC6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1239390,1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36EBFA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125,1</w:t>
            </w:r>
          </w:p>
        </w:tc>
        <w:tc>
          <w:tcPr>
            <w:tcW w:w="698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607B534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108,2</w:t>
            </w:r>
          </w:p>
        </w:tc>
      </w:tr>
      <w:tr w:rsidR="00D3781B" w:rsidRPr="00D3781B" w14:paraId="1E152379" w14:textId="77777777" w:rsidTr="0088463A">
        <w:trPr>
          <w:trHeight w:val="272"/>
        </w:trPr>
        <w:tc>
          <w:tcPr>
            <w:tcW w:w="1930" w:type="pct"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14:paraId="5AFED97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7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DE9E0E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ru-KG"/>
              </w:rPr>
            </w:pPr>
            <w:r w:rsidRPr="00D3781B">
              <w:rPr>
                <w:sz w:val="18"/>
                <w:szCs w:val="18"/>
                <w:lang w:eastAsia="ru-RU"/>
              </w:rPr>
              <w:t>8892503,7</w:t>
            </w:r>
          </w:p>
        </w:tc>
        <w:tc>
          <w:tcPr>
            <w:tcW w:w="818" w:type="pct"/>
            <w:tcBorders>
              <w:left w:val="nil"/>
              <w:right w:val="single" w:sz="4" w:space="0" w:color="auto"/>
            </w:tcBorders>
            <w:vAlign w:val="bottom"/>
          </w:tcPr>
          <w:p w14:paraId="1065F7F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11570543,5</w:t>
            </w:r>
          </w:p>
        </w:tc>
        <w:tc>
          <w:tcPr>
            <w:tcW w:w="67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E7079D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val="ru-KG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130,1</w:t>
            </w:r>
          </w:p>
        </w:tc>
        <w:tc>
          <w:tcPr>
            <w:tcW w:w="698" w:type="pct"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41BEB0C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113,4</w:t>
            </w:r>
          </w:p>
        </w:tc>
      </w:tr>
      <w:tr w:rsidR="00D3781B" w:rsidRPr="00D3781B" w14:paraId="445838A0" w14:textId="77777777" w:rsidTr="0088463A">
        <w:trPr>
          <w:trHeight w:val="272"/>
        </w:trPr>
        <w:tc>
          <w:tcPr>
            <w:tcW w:w="1930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E92F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864B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ru-KG"/>
              </w:rPr>
            </w:pPr>
            <w:r w:rsidRPr="00D3781B">
              <w:rPr>
                <w:sz w:val="18"/>
                <w:szCs w:val="18"/>
                <w:lang w:eastAsia="ru-RU"/>
              </w:rPr>
              <w:t>4894398,7</w:t>
            </w:r>
          </w:p>
        </w:tc>
        <w:tc>
          <w:tcPr>
            <w:tcW w:w="818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1DBF8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5451689,1</w:t>
            </w:r>
          </w:p>
        </w:tc>
        <w:tc>
          <w:tcPr>
            <w:tcW w:w="6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48F369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val="ru-KG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111,4</w:t>
            </w:r>
          </w:p>
        </w:tc>
        <w:tc>
          <w:tcPr>
            <w:tcW w:w="698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AECF6B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96,4</w:t>
            </w:r>
          </w:p>
        </w:tc>
      </w:tr>
    </w:tbl>
    <w:p w14:paraId="35AC4F65" w14:textId="77777777" w:rsidR="00D3781B" w:rsidRPr="00D3781B" w:rsidRDefault="00D3781B" w:rsidP="00D3781B">
      <w:pPr>
        <w:rPr>
          <w:szCs w:val="24"/>
          <w:lang w:eastAsia="ru-RU"/>
        </w:rPr>
      </w:pPr>
    </w:p>
    <w:p w14:paraId="2E6E99E1" w14:textId="77777777" w:rsidR="00D3781B" w:rsidRPr="00D3781B" w:rsidRDefault="00D3781B" w:rsidP="00D3781B">
      <w:pPr>
        <w:keepNext/>
        <w:spacing w:before="240" w:after="60"/>
        <w:outlineLvl w:val="1"/>
        <w:rPr>
          <w:b/>
          <w:sz w:val="22"/>
          <w:szCs w:val="22"/>
          <w:lang w:eastAsia="ru-RU"/>
        </w:rPr>
      </w:pPr>
      <w:bookmarkStart w:id="31" w:name="_Toc347148755"/>
      <w:proofErr w:type="spellStart"/>
      <w:r w:rsidRPr="00D3781B">
        <w:rPr>
          <w:b/>
          <w:bCs/>
          <w:sz w:val="22"/>
          <w:szCs w:val="22"/>
          <w:lang w:eastAsia="ru-RU"/>
        </w:rPr>
        <w:t>Калкка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кѳрсѳтүлгѳн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акы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тѳлѳнүүчү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тейлѳѳ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рыногунун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( </w:t>
      </w:r>
      <w:proofErr w:type="spellStart"/>
      <w:r w:rsidRPr="00D3781B">
        <w:rPr>
          <w:b/>
          <w:bCs/>
          <w:sz w:val="22"/>
          <w:szCs w:val="22"/>
          <w:lang w:eastAsia="ru-RU"/>
        </w:rPr>
        <w:t>соода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, </w:t>
      </w:r>
      <w:proofErr w:type="spellStart"/>
      <w:r w:rsidRPr="00D3781B">
        <w:rPr>
          <w:b/>
          <w:bCs/>
          <w:sz w:val="22"/>
          <w:szCs w:val="22"/>
          <w:lang w:eastAsia="ru-RU"/>
        </w:rPr>
        <w:t>мейманкана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жана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ресторандарды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кошпогондо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) </w:t>
      </w:r>
      <w:proofErr w:type="spellStart"/>
      <w:r w:rsidRPr="00D3781B">
        <w:rPr>
          <w:b/>
          <w:bCs/>
          <w:sz w:val="22"/>
          <w:szCs w:val="22"/>
          <w:lang w:eastAsia="ru-RU"/>
        </w:rPr>
        <w:t>кѳлѳм</w:t>
      </w:r>
      <w:bookmarkEnd w:id="31"/>
      <w:r w:rsidRPr="00D3781B">
        <w:rPr>
          <w:b/>
          <w:bCs/>
          <w:sz w:val="22"/>
          <w:szCs w:val="22"/>
          <w:lang w:eastAsia="ru-RU"/>
        </w:rPr>
        <w:t>ү</w:t>
      </w:r>
      <w:proofErr w:type="spellEnd"/>
      <w:r w:rsidRPr="00D3781B">
        <w:rPr>
          <w:b/>
          <w:i/>
          <w:sz w:val="22"/>
          <w:szCs w:val="22"/>
          <w:lang w:eastAsia="ru-RU"/>
        </w:rPr>
        <w:t xml:space="preserve"> </w:t>
      </w:r>
    </w:p>
    <w:p w14:paraId="64120B74" w14:textId="77777777" w:rsidR="00D3781B" w:rsidRPr="00D3781B" w:rsidRDefault="00D3781B" w:rsidP="00D3781B">
      <w:pPr>
        <w:rPr>
          <w:i/>
          <w:iCs/>
          <w:snapToGrid w:val="0"/>
          <w:sz w:val="18"/>
          <w:szCs w:val="18"/>
          <w:lang w:eastAsia="ru-RU"/>
        </w:rPr>
      </w:pPr>
      <w:r w:rsidRPr="00D3781B">
        <w:rPr>
          <w:snapToGrid w:val="0"/>
          <w:sz w:val="18"/>
          <w:szCs w:val="18"/>
          <w:lang w:eastAsia="ru-RU"/>
        </w:rPr>
        <w:t xml:space="preserve"> (</w:t>
      </w:r>
      <w:r w:rsidRPr="00D3781B">
        <w:rPr>
          <w:i/>
          <w:iCs/>
          <w:sz w:val="18"/>
          <w:szCs w:val="18"/>
          <w:lang w:eastAsia="ru-RU"/>
        </w:rPr>
        <w:t>январь-сентябрь</w:t>
      </w:r>
      <w:r w:rsidRPr="00D3781B">
        <w:rPr>
          <w:i/>
          <w:iCs/>
          <w:snapToGrid w:val="0"/>
          <w:sz w:val="18"/>
          <w:szCs w:val="18"/>
          <w:lang w:eastAsia="ru-RU"/>
        </w:rPr>
        <w:t xml:space="preserve">; </w:t>
      </w:r>
      <w:proofErr w:type="spellStart"/>
      <w:r w:rsidRPr="00D3781B">
        <w:rPr>
          <w:i/>
          <w:iCs/>
          <w:snapToGrid w:val="0"/>
          <w:sz w:val="18"/>
          <w:szCs w:val="18"/>
          <w:lang w:eastAsia="ru-RU"/>
        </w:rPr>
        <w:t>миң</w:t>
      </w:r>
      <w:proofErr w:type="spellEnd"/>
      <w:r w:rsidRPr="00D3781B">
        <w:rPr>
          <w:i/>
          <w:iCs/>
          <w:snapToGrid w:val="0"/>
          <w:sz w:val="18"/>
          <w:szCs w:val="18"/>
          <w:lang w:eastAsia="ru-RU"/>
        </w:rPr>
        <w:t xml:space="preserve"> сом)</w:t>
      </w:r>
    </w:p>
    <w:p w14:paraId="234E3C41" w14:textId="77777777" w:rsidR="00D3781B" w:rsidRPr="00D3781B" w:rsidRDefault="00D3781B" w:rsidP="00D3781B">
      <w:pPr>
        <w:rPr>
          <w:i/>
          <w:iCs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876"/>
        <w:gridCol w:w="1541"/>
        <w:gridCol w:w="1543"/>
        <w:gridCol w:w="1542"/>
        <w:gridCol w:w="1603"/>
      </w:tblGrid>
      <w:tr w:rsidR="00D3781B" w:rsidRPr="00D3781B" w14:paraId="427BBFE4" w14:textId="77777777" w:rsidTr="0088463A">
        <w:trPr>
          <w:cantSplit/>
        </w:trPr>
        <w:tc>
          <w:tcPr>
            <w:tcW w:w="1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A5EA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E3318" w14:textId="77777777" w:rsidR="00D3781B" w:rsidRPr="00D3781B" w:rsidRDefault="00D3781B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Тейлѳѳ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рыногынын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иш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жүзүндѳгү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  <w:tc>
          <w:tcPr>
            <w:tcW w:w="170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BACDF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Ѳткѳн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2025-жылдын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тийиштүү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мезгилине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карата %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3781B" w:rsidRPr="00D3781B" w14:paraId="29991E30" w14:textId="77777777" w:rsidTr="0088463A">
        <w:trPr>
          <w:cantSplit/>
        </w:trPr>
        <w:tc>
          <w:tcPr>
            <w:tcW w:w="15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D54C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A7D6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8F4B1" w14:textId="77777777" w:rsidR="00D3781B" w:rsidRPr="00D3781B" w:rsidRDefault="00D3781B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FE6D9" w14:textId="15A3FB43" w:rsidR="00D3781B" w:rsidRPr="00D3781B" w:rsidRDefault="00E70DB1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val="ky-KG" w:eastAsia="ru-RU"/>
              </w:rPr>
              <w:t>и</w:t>
            </w:r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ш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жүзүндогү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7D451" w14:textId="2951B425" w:rsidR="00D3781B" w:rsidRPr="00D3781B" w:rsidRDefault="00E70DB1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>
              <w:rPr>
                <w:b/>
                <w:sz w:val="18"/>
                <w:szCs w:val="18"/>
                <w:lang w:val="ky-KG" w:eastAsia="ru-RU"/>
              </w:rPr>
              <w:t>с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алыштырмалуу</w:t>
            </w:r>
            <w:proofErr w:type="spellEnd"/>
            <w:r w:rsidR="00D3781B"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D3781B" w:rsidRPr="00D3781B">
              <w:rPr>
                <w:b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</w:tr>
      <w:tr w:rsidR="00D3781B" w:rsidRPr="00D3781B" w14:paraId="7F6D3FEB" w14:textId="77777777" w:rsidTr="0088463A">
        <w:trPr>
          <w:trHeight w:val="272"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27ED74" w14:textId="77777777" w:rsidR="00D3781B" w:rsidRPr="00D3781B" w:rsidRDefault="00D3781B" w:rsidP="00D3781B">
            <w:pPr>
              <w:keepNext/>
              <w:outlineLvl w:val="0"/>
              <w:rPr>
                <w:b/>
                <w:bCs/>
                <w:sz w:val="18"/>
                <w:szCs w:val="18"/>
                <w:lang w:eastAsia="ru-RU"/>
              </w:rPr>
            </w:pPr>
            <w:bookmarkStart w:id="32" w:name="_Toc347148756"/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боюнча</w:t>
            </w:r>
            <w:bookmarkEnd w:id="32"/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CD6911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b/>
                <w:bCs/>
                <w:color w:val="000000"/>
                <w:sz w:val="18"/>
                <w:szCs w:val="18"/>
                <w:lang w:eastAsia="ru-RU"/>
              </w:rPr>
              <w:t>6666602,9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3445045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b/>
                <w:bCs/>
                <w:color w:val="000000"/>
                <w:sz w:val="18"/>
                <w:szCs w:val="18"/>
                <w:lang w:eastAsia="ru-RU"/>
              </w:rPr>
              <w:t>8122438,9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EC84F84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b/>
                <w:bCs/>
                <w:color w:val="000000"/>
                <w:sz w:val="18"/>
                <w:szCs w:val="18"/>
                <w:lang w:eastAsia="ru-RU"/>
              </w:rPr>
              <w:t>121,8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59F6832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b/>
                <w:bCs/>
                <w:color w:val="000000"/>
                <w:sz w:val="18"/>
                <w:szCs w:val="18"/>
                <w:lang w:eastAsia="ru-RU"/>
              </w:rPr>
              <w:t>112,5</w:t>
            </w:r>
          </w:p>
        </w:tc>
      </w:tr>
      <w:tr w:rsidR="00D3781B" w:rsidRPr="00D3781B" w14:paraId="5392B44A" w14:textId="77777777" w:rsidTr="0088463A">
        <w:trPr>
          <w:trHeight w:val="272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D3A210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11800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265864,6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C6963C2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320280,1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24F3C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120,5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A9CFB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111,2</w:t>
            </w:r>
          </w:p>
        </w:tc>
      </w:tr>
      <w:tr w:rsidR="00D3781B" w:rsidRPr="00D3781B" w14:paraId="28E4C0A0" w14:textId="77777777" w:rsidTr="0088463A">
        <w:trPr>
          <w:trHeight w:val="272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E1B4AD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129FF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971573,1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8F0D90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1138184,5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08107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117,1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6BDC0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108,2</w:t>
            </w:r>
          </w:p>
        </w:tc>
      </w:tr>
      <w:tr w:rsidR="00D3781B" w:rsidRPr="00D3781B" w14:paraId="07CF4F37" w14:textId="77777777" w:rsidTr="0088463A">
        <w:trPr>
          <w:trHeight w:val="272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ABE89E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BE0DB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1684379,1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21A775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2275665,8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221C4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135,1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A2C0E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124,7</w:t>
            </w:r>
          </w:p>
        </w:tc>
      </w:tr>
      <w:tr w:rsidR="00D3781B" w:rsidRPr="00D3781B" w14:paraId="58860A89" w14:textId="77777777" w:rsidTr="0088463A">
        <w:trPr>
          <w:trHeight w:val="272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1E96A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8705F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696008,9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FCF1DA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1203120,7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D7349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172,9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08D95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159,6</w:t>
            </w:r>
          </w:p>
        </w:tc>
      </w:tr>
      <w:tr w:rsidR="00D3781B" w:rsidRPr="00D3781B" w14:paraId="1BBC0AB3" w14:textId="77777777" w:rsidTr="0088463A">
        <w:trPr>
          <w:trHeight w:val="272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94F0B67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753BE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403243,1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8792FD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437042,2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1EC2B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108,4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21836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100,1</w:t>
            </w:r>
          </w:p>
        </w:tc>
      </w:tr>
      <w:tr w:rsidR="00D3781B" w:rsidRPr="00D3781B" w14:paraId="161E63EF" w14:textId="77777777" w:rsidTr="0088463A">
        <w:trPr>
          <w:trHeight w:val="272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7F340E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0EC45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392603,2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906F84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443195,3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12F03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96894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104,2</w:t>
            </w:r>
          </w:p>
        </w:tc>
      </w:tr>
      <w:tr w:rsidR="00D3781B" w:rsidRPr="00D3781B" w14:paraId="20F23E6D" w14:textId="77777777" w:rsidTr="0088463A">
        <w:trPr>
          <w:trHeight w:val="272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6EC7F33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D883E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2091686,5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49B7A5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2462071,4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1716A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117,7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CCB2C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108,7</w:t>
            </w:r>
          </w:p>
        </w:tc>
      </w:tr>
      <w:tr w:rsidR="00D3781B" w:rsidRPr="00D3781B" w14:paraId="2BA610FB" w14:textId="77777777" w:rsidTr="0088463A">
        <w:trPr>
          <w:trHeight w:val="272"/>
        </w:trPr>
        <w:tc>
          <w:tcPr>
            <w:tcW w:w="1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51AAC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22DB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857253,3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70F557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1045999,6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80C9F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122,0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208B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D3781B">
              <w:rPr>
                <w:color w:val="000000"/>
                <w:sz w:val="18"/>
                <w:szCs w:val="18"/>
                <w:lang w:eastAsia="ru-RU"/>
              </w:rPr>
              <w:t>112,7</w:t>
            </w:r>
          </w:p>
        </w:tc>
      </w:tr>
    </w:tbl>
    <w:p w14:paraId="1CE62A41" w14:textId="77777777" w:rsidR="00D3781B" w:rsidRPr="00D3781B" w:rsidRDefault="00D3781B" w:rsidP="00D3781B">
      <w:pPr>
        <w:jc w:val="center"/>
        <w:rPr>
          <w:sz w:val="18"/>
          <w:szCs w:val="18"/>
          <w:lang w:eastAsia="ru-RU"/>
        </w:rPr>
      </w:pPr>
    </w:p>
    <w:p w14:paraId="44EFB483" w14:textId="77777777" w:rsidR="00D3781B" w:rsidRPr="00D3781B" w:rsidRDefault="00D3781B" w:rsidP="00D3781B">
      <w:pPr>
        <w:jc w:val="center"/>
        <w:rPr>
          <w:szCs w:val="24"/>
          <w:lang w:eastAsia="ru-RU"/>
        </w:rPr>
      </w:pPr>
    </w:p>
    <w:p w14:paraId="3AECE892" w14:textId="77777777" w:rsidR="00D3781B" w:rsidRPr="00D3781B" w:rsidRDefault="00D3781B" w:rsidP="00F22AEE">
      <w:pPr>
        <w:pageBreakBefore/>
        <w:rPr>
          <w:b/>
          <w:i/>
          <w:iCs/>
          <w:sz w:val="22"/>
          <w:szCs w:val="22"/>
          <w:lang w:eastAsia="ru-RU"/>
        </w:rPr>
      </w:pPr>
      <w:bookmarkStart w:id="33" w:name="_Toc347148757"/>
      <w:r w:rsidRPr="00D3781B">
        <w:rPr>
          <w:b/>
          <w:bCs/>
          <w:sz w:val="22"/>
          <w:szCs w:val="22"/>
          <w:lang w:eastAsia="ru-RU"/>
        </w:rPr>
        <w:lastRenderedPageBreak/>
        <w:t xml:space="preserve">Бир </w:t>
      </w:r>
      <w:proofErr w:type="spellStart"/>
      <w:r w:rsidRPr="00D3781B">
        <w:rPr>
          <w:b/>
          <w:bCs/>
          <w:sz w:val="22"/>
          <w:szCs w:val="22"/>
          <w:lang w:eastAsia="ru-RU"/>
        </w:rPr>
        <w:t>кызматкердин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орточо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эмгек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акысы</w:t>
      </w:r>
      <w:bookmarkEnd w:id="33"/>
      <w:proofErr w:type="spellEnd"/>
    </w:p>
    <w:p w14:paraId="2DA300DB" w14:textId="77777777" w:rsidR="00D3781B" w:rsidRPr="00D3781B" w:rsidRDefault="00D3781B" w:rsidP="00D3781B">
      <w:pPr>
        <w:rPr>
          <w:iCs/>
          <w:sz w:val="18"/>
          <w:szCs w:val="18"/>
          <w:lang w:eastAsia="ru-RU"/>
        </w:rPr>
      </w:pPr>
      <w:r w:rsidRPr="00D3781B">
        <w:rPr>
          <w:i/>
          <w:sz w:val="18"/>
          <w:szCs w:val="18"/>
          <w:lang w:eastAsia="ru-RU"/>
        </w:rPr>
        <w:t>(сом)</w:t>
      </w:r>
    </w:p>
    <w:p w14:paraId="6164A6E6" w14:textId="77777777" w:rsidR="00D3781B" w:rsidRPr="00D3781B" w:rsidRDefault="00D3781B" w:rsidP="00D3781B">
      <w:pPr>
        <w:rPr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3"/>
        <w:gridCol w:w="1300"/>
        <w:gridCol w:w="1446"/>
        <w:gridCol w:w="1446"/>
        <w:gridCol w:w="1450"/>
      </w:tblGrid>
      <w:tr w:rsidR="00D3781B" w:rsidRPr="00D3781B" w14:paraId="468AACB4" w14:textId="77777777" w:rsidTr="0088463A">
        <w:trPr>
          <w:cantSplit/>
          <w:trHeight w:val="499"/>
        </w:trPr>
        <w:tc>
          <w:tcPr>
            <w:tcW w:w="19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3C17C" w14:textId="77777777" w:rsidR="00D3781B" w:rsidRPr="00D3781B" w:rsidRDefault="00D3781B" w:rsidP="00D3781B">
            <w:pPr>
              <w:spacing w:before="100" w:beforeAutospacing="1"/>
              <w:ind w:right="2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029C86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38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3B788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D3781B" w:rsidRPr="00D3781B" w14:paraId="157CA41F" w14:textId="77777777" w:rsidTr="0088463A">
        <w:trPr>
          <w:cantSplit/>
          <w:trHeight w:val="474"/>
        </w:trPr>
        <w:tc>
          <w:tcPr>
            <w:tcW w:w="19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045F0" w14:textId="77777777" w:rsidR="00D3781B" w:rsidRPr="00D3781B" w:rsidRDefault="00D3781B" w:rsidP="00D3781B">
            <w:pPr>
              <w:spacing w:before="100" w:beforeAutospacing="1"/>
              <w:ind w:right="2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7EC24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7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0B06C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январь-март</w:t>
            </w:r>
          </w:p>
        </w:tc>
        <w:tc>
          <w:tcPr>
            <w:tcW w:w="7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0F06B0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январь-июнь</w:t>
            </w:r>
          </w:p>
        </w:tc>
        <w:tc>
          <w:tcPr>
            <w:tcW w:w="79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048FB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январь-август</w:t>
            </w:r>
          </w:p>
        </w:tc>
      </w:tr>
      <w:tr w:rsidR="00D3781B" w:rsidRPr="00D3781B" w14:paraId="1DD47A56" w14:textId="77777777" w:rsidTr="0088463A">
        <w:trPr>
          <w:cantSplit/>
          <w:trHeight w:val="227"/>
        </w:trPr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B0F20E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2F726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46360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10548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50991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586C1B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58969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DC15B33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59767</w:t>
            </w:r>
          </w:p>
        </w:tc>
      </w:tr>
      <w:tr w:rsidR="00D3781B" w:rsidRPr="00D3781B" w14:paraId="06FCDF66" w14:textId="77777777" w:rsidTr="0088463A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6601A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i/>
                <w:sz w:val="18"/>
                <w:szCs w:val="18"/>
                <w:lang w:eastAsia="ru-RU"/>
              </w:rPr>
              <w:t>- «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Кумтѳр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» кен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казуу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ишкананы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эсепке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албаганда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AE174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30319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87DB03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34699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E9BA97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42357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A7E4AF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42713</w:t>
            </w:r>
          </w:p>
        </w:tc>
      </w:tr>
      <w:tr w:rsidR="00D3781B" w:rsidRPr="00D3781B" w14:paraId="16F17113" w14:textId="77777777" w:rsidTr="0088463A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130D0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73ECD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29307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610AF9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31599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EEDDC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41728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BE1327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40921</w:t>
            </w:r>
          </w:p>
        </w:tc>
      </w:tr>
      <w:tr w:rsidR="00D3781B" w:rsidRPr="00D3781B" w14:paraId="415D8228" w14:textId="77777777" w:rsidTr="0088463A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8B985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Жети-өгүз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FBD39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106173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EB08AD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109330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B8ADF0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119176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F5A8E7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121466</w:t>
            </w:r>
          </w:p>
        </w:tc>
      </w:tr>
      <w:tr w:rsidR="00D3781B" w:rsidRPr="00D3781B" w14:paraId="60270714" w14:textId="77777777" w:rsidTr="0088463A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570303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i/>
                <w:sz w:val="18"/>
                <w:szCs w:val="18"/>
                <w:lang w:eastAsia="ru-RU"/>
              </w:rPr>
              <w:t>- «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Кумтѳр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» кен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казуу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ишкананы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эсепке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албаганда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B52B3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27212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4050E0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29357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6B95E3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37528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6210B0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38183</w:t>
            </w:r>
          </w:p>
        </w:tc>
      </w:tr>
      <w:tr w:rsidR="00D3781B" w:rsidRPr="00D3781B" w14:paraId="210CA71F" w14:textId="77777777" w:rsidTr="0088463A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476D9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Ысык-Көл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5410E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30754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DD9D30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36339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E411E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42811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A8EBD9B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43456</w:t>
            </w:r>
          </w:p>
        </w:tc>
      </w:tr>
      <w:tr w:rsidR="00D3781B" w:rsidRPr="00D3781B" w14:paraId="75F603BF" w14:textId="77777777" w:rsidTr="0088463A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74127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  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681DA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33524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E081CE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39778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E08E1B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45733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B88C95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46285</w:t>
            </w:r>
          </w:p>
        </w:tc>
      </w:tr>
      <w:tr w:rsidR="00D3781B" w:rsidRPr="00D3781B" w14:paraId="08FE5C38" w14:textId="77777777" w:rsidTr="0088463A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FAAB7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223BF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31536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720C90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34796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58B04D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46802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705874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46072</w:t>
            </w:r>
          </w:p>
        </w:tc>
      </w:tr>
      <w:tr w:rsidR="00D3781B" w:rsidRPr="00D3781B" w14:paraId="4AD01EB3" w14:textId="77777777" w:rsidTr="0088463A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24906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4CB3D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25178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B59464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26629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0A80C5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36066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FAC122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35946</w:t>
            </w:r>
          </w:p>
        </w:tc>
      </w:tr>
      <w:tr w:rsidR="00D3781B" w:rsidRPr="00D3781B" w14:paraId="7CB8B400" w14:textId="77777777" w:rsidTr="0088463A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36A1B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646B7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31225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33A987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37558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FB9215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43326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201B00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44399</w:t>
            </w:r>
          </w:p>
        </w:tc>
      </w:tr>
      <w:tr w:rsidR="00D3781B" w:rsidRPr="00D3781B" w14:paraId="74FEB767" w14:textId="77777777" w:rsidTr="0088463A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E5E8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DC7A77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35610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30DE2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41135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86B3F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47705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7290C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48107</w:t>
            </w:r>
          </w:p>
        </w:tc>
      </w:tr>
    </w:tbl>
    <w:p w14:paraId="6ACEE8F8" w14:textId="77777777" w:rsidR="00D3781B" w:rsidRPr="00D3781B" w:rsidRDefault="00D3781B" w:rsidP="00D3781B">
      <w:pPr>
        <w:rPr>
          <w:i/>
          <w:lang w:eastAsia="ru-RU"/>
        </w:rPr>
      </w:pPr>
    </w:p>
    <w:p w14:paraId="7EC80B7A" w14:textId="77777777" w:rsidR="00D3781B" w:rsidRPr="00D3781B" w:rsidRDefault="00D3781B" w:rsidP="00D3781B">
      <w:pPr>
        <w:keepNext/>
        <w:spacing w:before="240" w:after="60"/>
        <w:outlineLvl w:val="1"/>
        <w:rPr>
          <w:b/>
          <w:i/>
          <w:iCs/>
          <w:sz w:val="22"/>
          <w:szCs w:val="22"/>
          <w:lang w:eastAsia="ru-RU"/>
        </w:rPr>
      </w:pPr>
      <w:bookmarkStart w:id="34" w:name="_Toc347148759"/>
      <w:proofErr w:type="spellStart"/>
      <w:r w:rsidRPr="00D3781B">
        <w:rPr>
          <w:b/>
          <w:bCs/>
          <w:sz w:val="22"/>
          <w:szCs w:val="22"/>
          <w:lang w:eastAsia="ru-RU"/>
        </w:rPr>
        <w:t>Эмгек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акыны </w:t>
      </w:r>
      <w:proofErr w:type="spellStart"/>
      <w:r w:rsidRPr="00D3781B">
        <w:rPr>
          <w:b/>
          <w:bCs/>
          <w:sz w:val="22"/>
          <w:szCs w:val="22"/>
          <w:lang w:eastAsia="ru-RU"/>
        </w:rPr>
        <w:t>тѳлѳѳ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карыздары</w:t>
      </w:r>
      <w:bookmarkEnd w:id="34"/>
      <w:proofErr w:type="spellEnd"/>
    </w:p>
    <w:p w14:paraId="5B6D55D5" w14:textId="77777777" w:rsidR="00D3781B" w:rsidRPr="00D3781B" w:rsidRDefault="00D3781B" w:rsidP="00D3781B">
      <w:pPr>
        <w:rPr>
          <w:i/>
          <w:sz w:val="18"/>
          <w:szCs w:val="18"/>
          <w:lang w:eastAsia="ru-RU"/>
        </w:rPr>
      </w:pPr>
      <w:r w:rsidRPr="00D3781B">
        <w:rPr>
          <w:i/>
          <w:sz w:val="18"/>
          <w:szCs w:val="18"/>
          <w:lang w:eastAsia="ru-RU"/>
        </w:rPr>
        <w:t>(мин сом)</w:t>
      </w:r>
    </w:p>
    <w:p w14:paraId="0C82B8CE" w14:textId="77777777" w:rsidR="00D3781B" w:rsidRPr="00D3781B" w:rsidRDefault="00D3781B" w:rsidP="00D3781B">
      <w:pPr>
        <w:rPr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3"/>
        <w:gridCol w:w="1300"/>
        <w:gridCol w:w="1446"/>
        <w:gridCol w:w="1446"/>
        <w:gridCol w:w="1450"/>
      </w:tblGrid>
      <w:tr w:rsidR="00D3781B" w:rsidRPr="00D3781B" w14:paraId="76AF2DED" w14:textId="77777777" w:rsidTr="003571EC">
        <w:trPr>
          <w:cantSplit/>
          <w:trHeight w:val="378"/>
        </w:trPr>
        <w:tc>
          <w:tcPr>
            <w:tcW w:w="19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863F2" w14:textId="77777777" w:rsidR="00D3781B" w:rsidRPr="00D3781B" w:rsidRDefault="00D3781B" w:rsidP="00D3781B">
            <w:pPr>
              <w:spacing w:before="100" w:beforeAutospacing="1"/>
              <w:ind w:right="2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1EFBBB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38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BECFA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D3781B" w:rsidRPr="00D3781B" w14:paraId="0408D37A" w14:textId="77777777" w:rsidTr="001230E1">
        <w:trPr>
          <w:cantSplit/>
          <w:trHeight w:val="474"/>
        </w:trPr>
        <w:tc>
          <w:tcPr>
            <w:tcW w:w="19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81C7B9" w14:textId="77777777" w:rsidR="00D3781B" w:rsidRPr="00D3781B" w:rsidRDefault="00D3781B" w:rsidP="00D3781B">
            <w:pPr>
              <w:spacing w:before="100" w:beforeAutospacing="1"/>
              <w:ind w:right="2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D7C9F7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7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BE6B0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январь-март</w:t>
            </w:r>
          </w:p>
        </w:tc>
        <w:tc>
          <w:tcPr>
            <w:tcW w:w="7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7DE59A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январь-июнь</w:t>
            </w: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DDFB9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январь-август</w:t>
            </w:r>
          </w:p>
        </w:tc>
      </w:tr>
      <w:tr w:rsidR="00D3781B" w:rsidRPr="00D3781B" w14:paraId="5B614109" w14:textId="77777777" w:rsidTr="001230E1">
        <w:trPr>
          <w:cantSplit/>
          <w:trHeight w:val="227"/>
        </w:trPr>
        <w:tc>
          <w:tcPr>
            <w:tcW w:w="19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A5B514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209E3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312,6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62E85E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401,4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8793B10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1649,1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DDB9148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1451,0</w:t>
            </w:r>
          </w:p>
        </w:tc>
      </w:tr>
      <w:tr w:rsidR="00D3781B" w:rsidRPr="00D3781B" w14:paraId="0A5A4041" w14:textId="77777777" w:rsidTr="001230E1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08D3D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i/>
                <w:sz w:val="18"/>
                <w:szCs w:val="18"/>
                <w:lang w:eastAsia="ru-RU"/>
              </w:rPr>
              <w:t>- «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Кумтѳр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» кен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казуу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ишкананы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эсепке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албаганда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B44D6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312,6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094D65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EAD649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2B8A0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6AEF9D55" w14:textId="77777777" w:rsidTr="001230E1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5FA2B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F1A9D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0E27ED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1E821D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387,1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729CA0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293,0</w:t>
            </w:r>
          </w:p>
        </w:tc>
      </w:tr>
      <w:tr w:rsidR="00D3781B" w:rsidRPr="00D3781B" w14:paraId="4B4F8E30" w14:textId="77777777" w:rsidTr="001230E1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73C5C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Жети-өгүз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7765E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8CCCAC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94AB18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931,2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746B9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1158,0</w:t>
            </w:r>
          </w:p>
        </w:tc>
      </w:tr>
      <w:tr w:rsidR="00D3781B" w:rsidRPr="00D3781B" w14:paraId="70DFC71F" w14:textId="77777777" w:rsidTr="001230E1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0EB29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i/>
                <w:sz w:val="18"/>
                <w:szCs w:val="18"/>
                <w:lang w:eastAsia="ru-RU"/>
              </w:rPr>
              <w:t>- «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Кумтѳр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» кен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казуу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ишкананы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эсепке</w:t>
            </w:r>
            <w:proofErr w:type="spellEnd"/>
            <w:r w:rsidRPr="00D3781B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i/>
                <w:sz w:val="18"/>
                <w:szCs w:val="18"/>
                <w:lang w:eastAsia="ru-RU"/>
              </w:rPr>
              <w:t>албаганда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E5F49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E5255D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D738D3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ABE0E7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04CAF7C7" w14:textId="77777777" w:rsidTr="001230E1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E6DBD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Ысык-Көл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8D5A7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D4755F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211,8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A7BE2A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193,8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372673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01102CA2" w14:textId="77777777" w:rsidTr="001230E1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903347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  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0C2E8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61646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211,8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54C2B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70,8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BDD7E5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3D99D9B1" w14:textId="77777777" w:rsidTr="001230E1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8CFE6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09383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BEB07B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854D5A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F55A65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51622F67" w14:textId="77777777" w:rsidTr="001230E1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411EA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421E8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9AC2F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35687A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F5CA64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708ADEA6" w14:textId="77777777" w:rsidTr="001230E1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C1616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C378B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FB4127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144,6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FF36E2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65,0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E93B0A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5C5FC885" w14:textId="77777777" w:rsidTr="001230E1">
        <w:trPr>
          <w:cantSplit/>
          <w:trHeight w:val="227"/>
        </w:trPr>
        <w:tc>
          <w:tcPr>
            <w:tcW w:w="19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C755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EB8A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F29BA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70817E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72,0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2465BD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</w:tbl>
    <w:p w14:paraId="619C8462" w14:textId="77777777" w:rsidR="00D3781B" w:rsidRPr="00D3781B" w:rsidRDefault="00D3781B" w:rsidP="00D3781B">
      <w:pPr>
        <w:rPr>
          <w:i/>
          <w:lang w:eastAsia="ru-RU"/>
        </w:rPr>
      </w:pPr>
    </w:p>
    <w:p w14:paraId="3C91D2C2" w14:textId="77777777" w:rsidR="00D3781B" w:rsidRPr="00D3781B" w:rsidRDefault="00D3781B" w:rsidP="00D3781B">
      <w:pPr>
        <w:keepNext/>
        <w:spacing w:before="240" w:after="60"/>
        <w:outlineLvl w:val="1"/>
        <w:rPr>
          <w:b/>
          <w:i/>
          <w:iCs/>
          <w:sz w:val="22"/>
          <w:szCs w:val="22"/>
          <w:lang w:eastAsia="ru-RU"/>
        </w:rPr>
      </w:pPr>
      <w:bookmarkStart w:id="35" w:name="_Toc347148760"/>
      <w:proofErr w:type="spellStart"/>
      <w:r w:rsidRPr="00D3781B">
        <w:rPr>
          <w:b/>
          <w:bCs/>
          <w:sz w:val="22"/>
          <w:szCs w:val="22"/>
          <w:lang w:eastAsia="ru-RU"/>
        </w:rPr>
        <w:t>Катталган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жумушсуздардын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саны</w:t>
      </w:r>
      <w:bookmarkEnd w:id="35"/>
    </w:p>
    <w:p w14:paraId="414F4321" w14:textId="77777777" w:rsidR="00D3781B" w:rsidRPr="00D3781B" w:rsidRDefault="00D3781B" w:rsidP="00D3781B">
      <w:pPr>
        <w:rPr>
          <w:i/>
          <w:sz w:val="18"/>
          <w:szCs w:val="18"/>
          <w:lang w:eastAsia="ru-RU"/>
        </w:rPr>
      </w:pPr>
      <w:r w:rsidRPr="00D3781B">
        <w:rPr>
          <w:i/>
          <w:sz w:val="18"/>
          <w:szCs w:val="18"/>
          <w:lang w:eastAsia="ru-RU"/>
        </w:rPr>
        <w:t>(адам саны)</w:t>
      </w:r>
    </w:p>
    <w:p w14:paraId="18CF1CFC" w14:textId="77777777" w:rsidR="00D3781B" w:rsidRPr="00D3781B" w:rsidRDefault="00D3781B" w:rsidP="00D3781B">
      <w:pPr>
        <w:rPr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5"/>
        <w:gridCol w:w="1300"/>
        <w:gridCol w:w="1446"/>
        <w:gridCol w:w="1446"/>
        <w:gridCol w:w="1448"/>
      </w:tblGrid>
      <w:tr w:rsidR="00D3781B" w:rsidRPr="00D3781B" w14:paraId="57F16AFE" w14:textId="77777777" w:rsidTr="003571EC">
        <w:trPr>
          <w:cantSplit/>
          <w:trHeight w:val="350"/>
        </w:trPr>
        <w:tc>
          <w:tcPr>
            <w:tcW w:w="19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97BAC6" w14:textId="77777777" w:rsidR="00D3781B" w:rsidRPr="00D3781B" w:rsidRDefault="00D3781B" w:rsidP="00D3781B">
            <w:pPr>
              <w:spacing w:before="100" w:beforeAutospacing="1"/>
              <w:ind w:right="2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525DB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38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A19ED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D3781B" w:rsidRPr="00D3781B" w14:paraId="4C6F8517" w14:textId="77777777" w:rsidTr="003571EC">
        <w:trPr>
          <w:cantSplit/>
          <w:trHeight w:val="474"/>
        </w:trPr>
        <w:tc>
          <w:tcPr>
            <w:tcW w:w="190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A28091" w14:textId="77777777" w:rsidR="00D3781B" w:rsidRPr="00D3781B" w:rsidRDefault="00D3781B" w:rsidP="00D3781B">
            <w:pPr>
              <w:spacing w:before="100" w:beforeAutospacing="1"/>
              <w:ind w:right="2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2B22E6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январь-сентябрь</w:t>
            </w:r>
          </w:p>
        </w:tc>
        <w:tc>
          <w:tcPr>
            <w:tcW w:w="7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E6C4CB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январь-март</w:t>
            </w:r>
          </w:p>
        </w:tc>
        <w:tc>
          <w:tcPr>
            <w:tcW w:w="79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887AC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январь-июнь</w:t>
            </w:r>
          </w:p>
        </w:tc>
        <w:tc>
          <w:tcPr>
            <w:tcW w:w="79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9A8DA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январь-сентябрь</w:t>
            </w:r>
          </w:p>
        </w:tc>
      </w:tr>
      <w:tr w:rsidR="00D3781B" w:rsidRPr="00D3781B" w14:paraId="31F747D9" w14:textId="77777777" w:rsidTr="0088463A">
        <w:trPr>
          <w:cantSplit/>
          <w:trHeight w:val="227"/>
        </w:trPr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51B1A6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191587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2054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5BCF5C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2055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2EC4E1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2139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43B804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1971</w:t>
            </w:r>
          </w:p>
        </w:tc>
      </w:tr>
      <w:tr w:rsidR="00D3781B" w:rsidRPr="00D3781B" w14:paraId="2FF8656E" w14:textId="77777777" w:rsidTr="0088463A">
        <w:trPr>
          <w:cantSplit/>
          <w:trHeight w:val="227"/>
        </w:trPr>
        <w:tc>
          <w:tcPr>
            <w:tcW w:w="19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8C13D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E302C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EEE2CF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8020E6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7B0194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239</w:t>
            </w:r>
          </w:p>
        </w:tc>
      </w:tr>
      <w:tr w:rsidR="00D3781B" w:rsidRPr="00D3781B" w14:paraId="3F3E0D28" w14:textId="77777777" w:rsidTr="0088463A">
        <w:trPr>
          <w:cantSplit/>
          <w:trHeight w:val="227"/>
        </w:trPr>
        <w:tc>
          <w:tcPr>
            <w:tcW w:w="19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57FE8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Жети-өгүз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CD865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A8BCDC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620F4C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F1CC7A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201</w:t>
            </w:r>
          </w:p>
        </w:tc>
      </w:tr>
      <w:tr w:rsidR="00D3781B" w:rsidRPr="00D3781B" w14:paraId="73B5651A" w14:textId="77777777" w:rsidTr="0088463A">
        <w:trPr>
          <w:cantSplit/>
          <w:trHeight w:val="227"/>
        </w:trPr>
        <w:tc>
          <w:tcPr>
            <w:tcW w:w="19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8B912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Ысык-Көл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4C1B9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CA95CA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E159DA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482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40B039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405</w:t>
            </w:r>
          </w:p>
        </w:tc>
      </w:tr>
      <w:tr w:rsidR="00D3781B" w:rsidRPr="00D3781B" w14:paraId="1180C36D" w14:textId="77777777" w:rsidTr="0088463A">
        <w:trPr>
          <w:cantSplit/>
          <w:trHeight w:val="227"/>
        </w:trPr>
        <w:tc>
          <w:tcPr>
            <w:tcW w:w="19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F493F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  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DCB4B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0D5F04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02FF6F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0E1D24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26</w:t>
            </w:r>
          </w:p>
        </w:tc>
      </w:tr>
      <w:tr w:rsidR="00D3781B" w:rsidRPr="00D3781B" w14:paraId="4C0F74ED" w14:textId="77777777" w:rsidTr="0088463A">
        <w:trPr>
          <w:cantSplit/>
          <w:trHeight w:val="227"/>
        </w:trPr>
        <w:tc>
          <w:tcPr>
            <w:tcW w:w="19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D5DBC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5E31F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AEEF06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14986A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27EF2D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273</w:t>
            </w:r>
          </w:p>
        </w:tc>
      </w:tr>
      <w:tr w:rsidR="00D3781B" w:rsidRPr="00D3781B" w14:paraId="10E51404" w14:textId="77777777" w:rsidTr="0088463A">
        <w:trPr>
          <w:cantSplit/>
          <w:trHeight w:val="227"/>
        </w:trPr>
        <w:tc>
          <w:tcPr>
            <w:tcW w:w="19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05914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A3EB5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888DE6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B87EDB" w14:textId="77777777" w:rsidR="00D3781B" w:rsidRPr="00D3781B" w:rsidRDefault="00D3781B" w:rsidP="00D3781B">
            <w:pPr>
              <w:tabs>
                <w:tab w:val="left" w:pos="1224"/>
              </w:tabs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E76A47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288</w:t>
            </w:r>
          </w:p>
        </w:tc>
      </w:tr>
      <w:tr w:rsidR="00D3781B" w:rsidRPr="00D3781B" w14:paraId="0F19C915" w14:textId="77777777" w:rsidTr="0088463A">
        <w:trPr>
          <w:cantSplit/>
          <w:trHeight w:val="227"/>
        </w:trPr>
        <w:tc>
          <w:tcPr>
            <w:tcW w:w="19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3D985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0A5F5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393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F800EA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424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480453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DAAC88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400</w:t>
            </w:r>
          </w:p>
        </w:tc>
      </w:tr>
      <w:tr w:rsidR="00D3781B" w:rsidRPr="00D3781B" w14:paraId="27A50511" w14:textId="77777777" w:rsidTr="0088463A">
        <w:trPr>
          <w:cantSplit/>
          <w:trHeight w:val="227"/>
        </w:trPr>
        <w:tc>
          <w:tcPr>
            <w:tcW w:w="19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3DED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9423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D01FB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7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CC27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7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1E96F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165</w:t>
            </w:r>
          </w:p>
        </w:tc>
      </w:tr>
    </w:tbl>
    <w:p w14:paraId="00C02A6E" w14:textId="77777777" w:rsidR="00D3781B" w:rsidRPr="00D3781B" w:rsidRDefault="00D3781B" w:rsidP="00D3781B">
      <w:pPr>
        <w:rPr>
          <w:i/>
          <w:lang w:eastAsia="ru-RU"/>
        </w:rPr>
      </w:pPr>
    </w:p>
    <w:p w14:paraId="7E0E4B2F" w14:textId="77777777" w:rsidR="00D3781B" w:rsidRPr="00D3781B" w:rsidRDefault="00D3781B" w:rsidP="00D3781B">
      <w:pPr>
        <w:rPr>
          <w:sz w:val="24"/>
          <w:szCs w:val="24"/>
          <w:lang w:eastAsia="ru-RU"/>
        </w:rPr>
      </w:pPr>
    </w:p>
    <w:p w14:paraId="056734B3" w14:textId="77777777" w:rsidR="00D3781B" w:rsidRPr="00D3781B" w:rsidRDefault="00D3781B" w:rsidP="00D3781B">
      <w:pPr>
        <w:rPr>
          <w:sz w:val="24"/>
          <w:szCs w:val="24"/>
          <w:lang w:eastAsia="ru-RU"/>
        </w:rPr>
      </w:pPr>
    </w:p>
    <w:p w14:paraId="635D7CC9" w14:textId="77777777" w:rsidR="00D3781B" w:rsidRPr="00D3781B" w:rsidRDefault="00D3781B" w:rsidP="00F22AEE">
      <w:pPr>
        <w:pageBreakBefore/>
        <w:rPr>
          <w:b/>
          <w:bCs/>
          <w:sz w:val="22"/>
          <w:szCs w:val="22"/>
          <w:lang w:eastAsia="ru-RU"/>
        </w:rPr>
      </w:pPr>
      <w:proofErr w:type="spellStart"/>
      <w:r w:rsidRPr="00D3781B">
        <w:rPr>
          <w:b/>
          <w:bCs/>
          <w:sz w:val="22"/>
          <w:szCs w:val="22"/>
          <w:lang w:eastAsia="ru-RU"/>
        </w:rPr>
        <w:lastRenderedPageBreak/>
        <w:t>Керектѳѳ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бааларынын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индекси</w:t>
      </w:r>
      <w:proofErr w:type="spellEnd"/>
    </w:p>
    <w:p w14:paraId="148908FC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>(</w:t>
      </w:r>
      <w:proofErr w:type="spellStart"/>
      <w:r w:rsidRPr="00D3781B">
        <w:rPr>
          <w:i/>
          <w:iCs/>
          <w:sz w:val="18"/>
          <w:szCs w:val="18"/>
          <w:lang w:eastAsia="ru-RU"/>
        </w:rPr>
        <w:t>пайыз</w:t>
      </w:r>
      <w:proofErr w:type="spellEnd"/>
      <w:r w:rsidRPr="00D3781B">
        <w:rPr>
          <w:i/>
          <w:iCs/>
          <w:sz w:val="18"/>
          <w:szCs w:val="18"/>
          <w:lang w:eastAsia="ru-RU"/>
        </w:rPr>
        <w:t xml:space="preserve"> </w:t>
      </w:r>
      <w:proofErr w:type="spellStart"/>
      <w:r w:rsidRPr="00D3781B">
        <w:rPr>
          <w:i/>
          <w:iCs/>
          <w:sz w:val="18"/>
          <w:szCs w:val="18"/>
          <w:lang w:eastAsia="ru-RU"/>
        </w:rPr>
        <w:t>менен</w:t>
      </w:r>
      <w:proofErr w:type="spellEnd"/>
      <w:r w:rsidRPr="00D3781B">
        <w:rPr>
          <w:i/>
          <w:iCs/>
          <w:sz w:val="18"/>
          <w:szCs w:val="18"/>
          <w:lang w:eastAsia="ru-RU"/>
        </w:rPr>
        <w:t>)</w:t>
      </w:r>
    </w:p>
    <w:p w14:paraId="682A567B" w14:textId="77777777" w:rsidR="00D3781B" w:rsidRPr="00D3781B" w:rsidRDefault="00D3781B" w:rsidP="00D3781B">
      <w:pPr>
        <w:rPr>
          <w:i/>
          <w:iCs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8"/>
        <w:gridCol w:w="1057"/>
        <w:gridCol w:w="1059"/>
        <w:gridCol w:w="1057"/>
        <w:gridCol w:w="1008"/>
      </w:tblGrid>
      <w:tr w:rsidR="00D3781B" w:rsidRPr="00D3781B" w14:paraId="37476488" w14:textId="77777777" w:rsidTr="0088463A">
        <w:trPr>
          <w:cantSplit/>
          <w:trHeight w:val="471"/>
        </w:trPr>
        <w:tc>
          <w:tcPr>
            <w:tcW w:w="270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B448998" w14:textId="77777777" w:rsidR="00D3781B" w:rsidRPr="00D3781B" w:rsidRDefault="00D3781B" w:rsidP="00D3781B">
            <w:pPr>
              <w:rPr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163" w:type="pct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F5F6F0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5" w:type="pct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B340F9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D3781B" w:rsidRPr="00D3781B" w14:paraId="0EE9539A" w14:textId="77777777" w:rsidTr="0088463A">
        <w:trPr>
          <w:cantSplit/>
          <w:trHeight w:val="534"/>
        </w:trPr>
        <w:tc>
          <w:tcPr>
            <w:tcW w:w="2702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48E88A3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0B9E3A" w14:textId="77777777" w:rsidR="00D3781B" w:rsidRPr="00D3781B" w:rsidRDefault="00D3781B" w:rsidP="00D3781B">
            <w:pPr>
              <w:ind w:left="-127" w:right="-84"/>
              <w:jc w:val="center"/>
              <w:rPr>
                <w:b/>
                <w:sz w:val="18"/>
                <w:szCs w:val="18"/>
                <w:vertAlign w:val="superscript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сентябрь</w:t>
            </w:r>
            <w:r w:rsidRPr="00D3781B">
              <w:rPr>
                <w:b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C1D1AB" w14:textId="77777777" w:rsidR="00D3781B" w:rsidRPr="00D3781B" w:rsidRDefault="00D3781B" w:rsidP="00D3781B">
            <w:pPr>
              <w:ind w:left="-127" w:right="-84"/>
              <w:jc w:val="center"/>
              <w:rPr>
                <w:b/>
                <w:sz w:val="18"/>
                <w:szCs w:val="18"/>
                <w:vertAlign w:val="superscript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январь-сентябрь</w:t>
            </w:r>
            <w:r w:rsidRPr="00D3781B">
              <w:rPr>
                <w:b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95423F" w14:textId="77777777" w:rsidR="00D3781B" w:rsidRPr="00D3781B" w:rsidRDefault="00D3781B" w:rsidP="00D3781B">
            <w:pPr>
              <w:ind w:left="-56" w:right="-70"/>
              <w:jc w:val="center"/>
              <w:rPr>
                <w:b/>
                <w:sz w:val="18"/>
                <w:szCs w:val="18"/>
                <w:vertAlign w:val="superscript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сентябрь</w:t>
            </w:r>
            <w:r w:rsidRPr="00D3781B">
              <w:rPr>
                <w:b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1B3C68" w14:textId="77777777" w:rsidR="00D3781B" w:rsidRPr="00D3781B" w:rsidRDefault="00D3781B" w:rsidP="00D3781B">
            <w:pPr>
              <w:ind w:left="-56" w:right="-70"/>
              <w:jc w:val="center"/>
              <w:rPr>
                <w:b/>
                <w:sz w:val="18"/>
                <w:szCs w:val="18"/>
                <w:vertAlign w:val="superscript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январь-сентябрь</w:t>
            </w:r>
            <w:r w:rsidRPr="00D3781B">
              <w:rPr>
                <w:b/>
                <w:sz w:val="18"/>
                <w:szCs w:val="18"/>
                <w:vertAlign w:val="superscript"/>
                <w:lang w:eastAsia="ru-RU"/>
              </w:rPr>
              <w:t>2</w:t>
            </w:r>
          </w:p>
        </w:tc>
      </w:tr>
      <w:tr w:rsidR="00D3781B" w:rsidRPr="00D3781B" w14:paraId="70FC7F1A" w14:textId="77777777" w:rsidTr="0088463A">
        <w:trPr>
          <w:cantSplit/>
          <w:trHeight w:val="284"/>
        </w:trPr>
        <w:tc>
          <w:tcPr>
            <w:tcW w:w="270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2838EB20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Бардык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товарлар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акы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тѳлѳнүүчү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кызмат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кѳрсѳтүүлѳр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A0FC99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115,1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07487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114,2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747AC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9764A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val="en-US"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109,9</w:t>
            </w:r>
          </w:p>
        </w:tc>
      </w:tr>
      <w:tr w:rsidR="00D3781B" w:rsidRPr="00D3781B" w14:paraId="5A246A85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1A50A0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Тамак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аш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азыктары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алкоголсуз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суусундуктар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37D57B9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113,7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9B371E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112,4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9E2461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val="en-US"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E69D10" w14:textId="77777777" w:rsidR="00D3781B" w:rsidRPr="00D3781B" w:rsidRDefault="00D3781B" w:rsidP="00D3781B">
            <w:pPr>
              <w:jc w:val="center"/>
              <w:rPr>
                <w:bCs/>
                <w:sz w:val="18"/>
                <w:szCs w:val="18"/>
                <w:lang w:val="en-US" w:eastAsia="ru-RU"/>
              </w:rPr>
            </w:pPr>
            <w:r w:rsidRPr="00D3781B">
              <w:rPr>
                <w:bCs/>
                <w:sz w:val="18"/>
                <w:szCs w:val="18"/>
                <w:lang w:eastAsia="ru-RU"/>
              </w:rPr>
              <w:t>107,9</w:t>
            </w:r>
          </w:p>
        </w:tc>
      </w:tr>
      <w:tr w:rsidR="00D3781B" w:rsidRPr="00D3781B" w14:paraId="60325946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21745F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Алкоголдук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ичимдиктер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тамекилер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E3B97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119,5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4E246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119,4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D7630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FED4B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107,8</w:t>
            </w:r>
          </w:p>
        </w:tc>
      </w:tr>
      <w:tr w:rsidR="00D3781B" w:rsidRPr="00D3781B" w14:paraId="0214F91C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697BD8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Азык-түлүк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эмес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товарлар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64DC6F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110,3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D7E2E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5288F9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19350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107,2</w:t>
            </w:r>
          </w:p>
        </w:tc>
      </w:tr>
      <w:tr w:rsidR="00D3781B" w:rsidRPr="00D3781B" w14:paraId="7D65EF97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9A5624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Акы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тѳлѳнүүчү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кызмат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кѳрсѳтүүлѳр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B896C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119,8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C7D8F2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120,7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E8FDB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59503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117,1</w:t>
            </w:r>
          </w:p>
        </w:tc>
      </w:tr>
      <w:tr w:rsidR="00D3781B" w:rsidRPr="00D3781B" w14:paraId="53D92659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AA56FD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Нан,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нан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азыктары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акшактар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C14AD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108,1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605CD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107,0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4D5816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D3726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106,1</w:t>
            </w:r>
          </w:p>
        </w:tc>
      </w:tr>
      <w:tr w:rsidR="00D3781B" w:rsidRPr="00D3781B" w14:paraId="236D16F0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CA0F601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Эт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0A5DC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121,5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6BB835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117,3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AA6C5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F0BD16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118,8</w:t>
            </w:r>
          </w:p>
        </w:tc>
      </w:tr>
      <w:tr w:rsidR="00D3781B" w:rsidRPr="00D3781B" w14:paraId="0A8807EA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B15C9B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Балык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DE7FA6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116,5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7DE62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116,8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F2807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101,8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3828F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111,9</w:t>
            </w:r>
          </w:p>
        </w:tc>
      </w:tr>
      <w:tr w:rsidR="00D3781B" w:rsidRPr="00D3781B" w14:paraId="03C02638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FA4455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Сүт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азыктары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, сыр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жумуртка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060B2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120,1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E7A9F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118,3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715DC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102,3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2843D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110,4</w:t>
            </w:r>
          </w:p>
        </w:tc>
      </w:tr>
      <w:tr w:rsidR="00D3781B" w:rsidRPr="00D3781B" w14:paraId="668F3E3D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D86D6E8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Август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август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EF74B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114,7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5CB89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115,1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122503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6C6C9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107,8</w:t>
            </w:r>
          </w:p>
        </w:tc>
      </w:tr>
      <w:tr w:rsidR="00D3781B" w:rsidRPr="00D3781B" w14:paraId="244F571E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0539263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Жемиштер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жашылчалар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123ACD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104,4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AA9BE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109,2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2AF68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94,8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40998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87,4</w:t>
            </w:r>
          </w:p>
        </w:tc>
      </w:tr>
      <w:tr w:rsidR="00D3781B" w:rsidRPr="00D3781B" w14:paraId="111270A3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2CDE9C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Кант, </w:t>
            </w:r>
            <w:proofErr w:type="gramStart"/>
            <w:r w:rsidRPr="00D3781B">
              <w:rPr>
                <w:sz w:val="18"/>
                <w:szCs w:val="18"/>
                <w:lang w:eastAsia="ru-RU"/>
              </w:rPr>
              <w:t>джем,  бал</w:t>
            </w:r>
            <w:proofErr w:type="gramEnd"/>
            <w:r w:rsidRPr="00D3781B">
              <w:rPr>
                <w:sz w:val="18"/>
                <w:szCs w:val="18"/>
                <w:lang w:eastAsia="ru-RU"/>
              </w:rPr>
              <w:t xml:space="preserve">, шоколад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момпосуй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8E1C8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107,9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6E971C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110,2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BFFB5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197E6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107,2</w:t>
            </w:r>
          </w:p>
        </w:tc>
      </w:tr>
      <w:tr w:rsidR="00D3781B" w:rsidRPr="00D3781B" w14:paraId="1692A485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B77DA9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Алкоголсуз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суусундуктар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0956E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118,0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57AE6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117,4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CAF1D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ABF2E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110,5</w:t>
            </w:r>
          </w:p>
        </w:tc>
      </w:tr>
      <w:tr w:rsidR="00D3781B" w:rsidRPr="00D3781B" w14:paraId="128EFDD1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2BE4DE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Алкоголдук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ичимдиктер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C014C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118,5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E9D90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119,3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E38C1D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71CB3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107,1</w:t>
            </w:r>
          </w:p>
        </w:tc>
      </w:tr>
      <w:tr w:rsidR="00D3781B" w:rsidRPr="00D3781B" w14:paraId="0770C2DB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2ABEAC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Тамеки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5BBD4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123,5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279EBF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120,1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5F51E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D5001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111,0</w:t>
            </w:r>
          </w:p>
        </w:tc>
      </w:tr>
      <w:tr w:rsidR="00D3781B" w:rsidRPr="00D3781B" w14:paraId="2AFEC3D3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BEFF90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Кийим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бут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кийим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31D84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106,7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34358A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106,7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AE2E8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3CD68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106,3</w:t>
            </w:r>
          </w:p>
        </w:tc>
      </w:tr>
      <w:tr w:rsidR="00D3781B" w:rsidRPr="00D3781B" w14:paraId="6E2C6144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AAB33C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Турак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жай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тейлѳѳлѳрү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электр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энергиясы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, газ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башка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отундун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түрлѳрү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EDD64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110,6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42F14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2E4E0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D74A00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105,9</w:t>
            </w:r>
          </w:p>
        </w:tc>
      </w:tr>
      <w:tr w:rsidR="00D3781B" w:rsidRPr="00D3781B" w14:paraId="542C9A8A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79C7267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Үй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тиричилик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буюмдары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тиричилик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техникасы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DDA74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66D15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108,4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79D73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9412B7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104,2</w:t>
            </w:r>
          </w:p>
        </w:tc>
      </w:tr>
      <w:tr w:rsidR="00D3781B" w:rsidRPr="00D3781B" w14:paraId="6D3818D4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E31902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Саламаттыкты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сактоо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73F0D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116,3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EB960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117,4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8E6E17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65173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113,7</w:t>
            </w:r>
          </w:p>
        </w:tc>
      </w:tr>
      <w:tr w:rsidR="00D3781B" w:rsidRPr="00D3781B" w14:paraId="4D023C9E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C1D6F49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042F72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109,4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410260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108,0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9091D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738E6F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109,4</w:t>
            </w:r>
          </w:p>
        </w:tc>
      </w:tr>
      <w:tr w:rsidR="00D3781B" w:rsidRPr="00D3781B" w14:paraId="775D5870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9DC68E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Байланыш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B0D77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6467B2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F00E6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64F02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100,0</w:t>
            </w:r>
          </w:p>
        </w:tc>
      </w:tr>
      <w:tr w:rsidR="00D3781B" w:rsidRPr="00D3781B" w14:paraId="34DEB922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316A5E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Маданият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иш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чараларын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эс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алууну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уюштуруу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E7EB2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115,5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A344B2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114,8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32C0F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99,7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20F83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112,5</w:t>
            </w:r>
          </w:p>
        </w:tc>
      </w:tr>
      <w:tr w:rsidR="00D3781B" w:rsidRPr="00D3781B" w14:paraId="4C2E5F18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F7129D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Билим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берүү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5DEFF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109,0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5CAF98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D33EA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101,3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17769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101,3</w:t>
            </w:r>
          </w:p>
        </w:tc>
      </w:tr>
      <w:tr w:rsidR="00D3781B" w:rsidRPr="00D3781B" w14:paraId="16A7EE8A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A02F17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Ресторандар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мейманканалар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F527B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138,9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022D2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140,0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B8B843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5D0C2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135,7</w:t>
            </w:r>
          </w:p>
        </w:tc>
      </w:tr>
      <w:tr w:rsidR="00D3781B" w:rsidRPr="00D3781B" w14:paraId="5E9CC591" w14:textId="77777777" w:rsidTr="0088463A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vAlign w:val="bottom"/>
          </w:tcPr>
          <w:p w14:paraId="4376EAB7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Тейлѳѳ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ар 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кандай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буюмдар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74C5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121,4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D97C7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123,2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9355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101,4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0A02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117,0</w:t>
            </w:r>
          </w:p>
        </w:tc>
      </w:tr>
    </w:tbl>
    <w:p w14:paraId="3F543DDE" w14:textId="77777777" w:rsidR="00D3781B" w:rsidRPr="00D3781B" w:rsidRDefault="00D3781B" w:rsidP="00D3781B">
      <w:pPr>
        <w:jc w:val="center"/>
        <w:rPr>
          <w:sz w:val="10"/>
          <w:szCs w:val="24"/>
          <w:lang w:eastAsia="ru-RU"/>
        </w:rPr>
      </w:pPr>
    </w:p>
    <w:p w14:paraId="1DD64C0F" w14:textId="77777777" w:rsidR="00D3781B" w:rsidRPr="00D3781B" w:rsidRDefault="00D3781B" w:rsidP="00D3781B">
      <w:pPr>
        <w:rPr>
          <w:sz w:val="18"/>
          <w:szCs w:val="18"/>
          <w:lang w:eastAsia="ru-RU"/>
        </w:rPr>
      </w:pPr>
      <w:r w:rsidRPr="00D3781B">
        <w:rPr>
          <w:sz w:val="18"/>
          <w:szCs w:val="18"/>
          <w:vertAlign w:val="superscript"/>
          <w:lang w:eastAsia="ru-RU"/>
        </w:rPr>
        <w:t>1</w:t>
      </w:r>
      <w:r w:rsidRPr="00D3781B">
        <w:rPr>
          <w:sz w:val="18"/>
          <w:szCs w:val="18"/>
          <w:lang w:eastAsia="ru-RU"/>
        </w:rPr>
        <w:t xml:space="preserve"> – </w:t>
      </w:r>
      <w:proofErr w:type="spellStart"/>
      <w:r w:rsidRPr="00D3781B">
        <w:rPr>
          <w:sz w:val="18"/>
          <w:szCs w:val="18"/>
          <w:lang w:eastAsia="ru-RU"/>
        </w:rPr>
        <w:t>Ѳткѳн</w:t>
      </w:r>
      <w:proofErr w:type="spellEnd"/>
      <w:r w:rsidRPr="00D3781B">
        <w:rPr>
          <w:sz w:val="18"/>
          <w:szCs w:val="18"/>
          <w:lang w:eastAsia="ru-RU"/>
        </w:rPr>
        <w:t xml:space="preserve"> </w:t>
      </w:r>
      <w:proofErr w:type="spellStart"/>
      <w:r w:rsidRPr="00D3781B">
        <w:rPr>
          <w:sz w:val="18"/>
          <w:szCs w:val="18"/>
          <w:lang w:eastAsia="ru-RU"/>
        </w:rPr>
        <w:t>айга</w:t>
      </w:r>
      <w:proofErr w:type="spellEnd"/>
      <w:r w:rsidRPr="00D3781B">
        <w:rPr>
          <w:sz w:val="18"/>
          <w:szCs w:val="18"/>
          <w:lang w:eastAsia="ru-RU"/>
        </w:rPr>
        <w:t xml:space="preserve"> карата</w:t>
      </w:r>
    </w:p>
    <w:p w14:paraId="4130B032" w14:textId="77777777" w:rsidR="00D3781B" w:rsidRPr="00D3781B" w:rsidRDefault="00D3781B" w:rsidP="00D3781B">
      <w:pPr>
        <w:rPr>
          <w:sz w:val="18"/>
          <w:szCs w:val="18"/>
          <w:lang w:eastAsia="ru-RU"/>
        </w:rPr>
      </w:pPr>
      <w:r w:rsidRPr="00D3781B">
        <w:rPr>
          <w:sz w:val="18"/>
          <w:szCs w:val="18"/>
          <w:vertAlign w:val="superscript"/>
          <w:lang w:eastAsia="ru-RU"/>
        </w:rPr>
        <w:t>2</w:t>
      </w:r>
      <w:r w:rsidRPr="00D3781B">
        <w:rPr>
          <w:sz w:val="18"/>
          <w:szCs w:val="18"/>
          <w:lang w:eastAsia="ru-RU"/>
        </w:rPr>
        <w:t xml:space="preserve"> – </w:t>
      </w:r>
      <w:proofErr w:type="spellStart"/>
      <w:r w:rsidRPr="00D3781B">
        <w:rPr>
          <w:sz w:val="18"/>
          <w:szCs w:val="18"/>
          <w:lang w:eastAsia="ru-RU"/>
        </w:rPr>
        <w:t>Ѳткѳн</w:t>
      </w:r>
      <w:proofErr w:type="spellEnd"/>
      <w:r w:rsidRPr="00D3781B">
        <w:rPr>
          <w:sz w:val="18"/>
          <w:szCs w:val="18"/>
          <w:lang w:eastAsia="ru-RU"/>
        </w:rPr>
        <w:t xml:space="preserve"> </w:t>
      </w:r>
      <w:proofErr w:type="spellStart"/>
      <w:r w:rsidRPr="00D3781B">
        <w:rPr>
          <w:sz w:val="18"/>
          <w:szCs w:val="18"/>
          <w:lang w:eastAsia="ru-RU"/>
        </w:rPr>
        <w:t>жылдын</w:t>
      </w:r>
      <w:proofErr w:type="spellEnd"/>
      <w:r w:rsidRPr="00D3781B">
        <w:rPr>
          <w:sz w:val="18"/>
          <w:szCs w:val="18"/>
          <w:lang w:eastAsia="ru-RU"/>
        </w:rPr>
        <w:t xml:space="preserve"> </w:t>
      </w:r>
      <w:proofErr w:type="spellStart"/>
      <w:r w:rsidRPr="00D3781B">
        <w:rPr>
          <w:sz w:val="18"/>
          <w:szCs w:val="18"/>
          <w:lang w:eastAsia="ru-RU"/>
        </w:rPr>
        <w:t>декабрына</w:t>
      </w:r>
      <w:proofErr w:type="spellEnd"/>
      <w:r w:rsidRPr="00D3781B">
        <w:rPr>
          <w:sz w:val="18"/>
          <w:szCs w:val="18"/>
          <w:lang w:eastAsia="ru-RU"/>
        </w:rPr>
        <w:t xml:space="preserve"> карата</w:t>
      </w:r>
    </w:p>
    <w:p w14:paraId="6D8FE105" w14:textId="77777777" w:rsidR="00D3781B" w:rsidRPr="00D3781B" w:rsidRDefault="00D3781B" w:rsidP="00413026">
      <w:pPr>
        <w:rPr>
          <w:sz w:val="24"/>
          <w:szCs w:val="24"/>
          <w:lang w:eastAsia="ru-RU"/>
        </w:rPr>
      </w:pPr>
    </w:p>
    <w:p w14:paraId="43B85CE0" w14:textId="77777777" w:rsidR="00D3781B" w:rsidRPr="00D3781B" w:rsidRDefault="00D3781B" w:rsidP="00413026">
      <w:pPr>
        <w:keepNext/>
        <w:outlineLvl w:val="1"/>
        <w:rPr>
          <w:b/>
          <w:bCs/>
          <w:sz w:val="22"/>
          <w:szCs w:val="22"/>
          <w:lang w:eastAsia="ru-RU"/>
        </w:rPr>
      </w:pPr>
      <w:proofErr w:type="spellStart"/>
      <w:r w:rsidRPr="00D3781B">
        <w:rPr>
          <w:b/>
          <w:bCs/>
          <w:sz w:val="22"/>
          <w:szCs w:val="22"/>
          <w:lang w:eastAsia="ru-RU"/>
        </w:rPr>
        <w:t>Облустагы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катталган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тѳрѳлгѳндѳрдүн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, </w:t>
      </w:r>
      <w:proofErr w:type="spellStart"/>
      <w:r w:rsidRPr="00D3781B">
        <w:rPr>
          <w:b/>
          <w:bCs/>
          <w:sz w:val="22"/>
          <w:szCs w:val="22"/>
          <w:lang w:eastAsia="ru-RU"/>
        </w:rPr>
        <w:t>ѳлгѳндѳрдүн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саны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жана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коэффициенттери</w:t>
      </w:r>
      <w:proofErr w:type="spellEnd"/>
    </w:p>
    <w:p w14:paraId="12CFD21F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>(январь-август)</w:t>
      </w:r>
    </w:p>
    <w:p w14:paraId="49BCB372" w14:textId="77777777" w:rsidR="00D3781B" w:rsidRPr="00D3781B" w:rsidRDefault="00D3781B" w:rsidP="00D3781B">
      <w:pPr>
        <w:jc w:val="center"/>
        <w:rPr>
          <w:color w:val="000000"/>
          <w:sz w:val="10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00"/>
        <w:gridCol w:w="1034"/>
        <w:gridCol w:w="1036"/>
        <w:gridCol w:w="1034"/>
        <w:gridCol w:w="861"/>
        <w:gridCol w:w="1274"/>
        <w:gridCol w:w="1266"/>
      </w:tblGrid>
      <w:tr w:rsidR="00D3781B" w:rsidRPr="00D3781B" w14:paraId="263BF410" w14:textId="77777777" w:rsidTr="00413026">
        <w:trPr>
          <w:trHeight w:val="284"/>
        </w:trPr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3D017E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7" w:type="pct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A6F19E3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Саны (адам)</w:t>
            </w:r>
          </w:p>
        </w:tc>
        <w:tc>
          <w:tcPr>
            <w:tcW w:w="1369" w:type="pct"/>
            <w:gridSpan w:val="2"/>
            <w:vMerge w:val="restart"/>
            <w:tcBorders>
              <w:left w:val="nil"/>
            </w:tcBorders>
            <w:vAlign w:val="center"/>
          </w:tcPr>
          <w:p w14:paraId="02BCF627" w14:textId="7387B3F9" w:rsidR="00D3781B" w:rsidRPr="00D3781B" w:rsidRDefault="00D3781B" w:rsidP="0041302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Калктын</w:t>
            </w:r>
            <w:proofErr w:type="spellEnd"/>
            <w:r w:rsidR="00413026">
              <w:rPr>
                <w:b/>
                <w:color w:val="000000"/>
                <w:sz w:val="18"/>
                <w:szCs w:val="18"/>
                <w:lang w:val="ky-KG" w:eastAsia="ru-RU"/>
              </w:rPr>
              <w:t xml:space="preserve"> </w:t>
            </w:r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 xml:space="preserve">1000 </w:t>
            </w:r>
            <w:proofErr w:type="spellStart"/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адамына</w:t>
            </w:r>
            <w:proofErr w:type="spellEnd"/>
            <w:r w:rsidR="00413026">
              <w:rPr>
                <w:b/>
                <w:color w:val="000000"/>
                <w:sz w:val="18"/>
                <w:szCs w:val="18"/>
                <w:lang w:val="ky-KG" w:eastAsia="ru-RU"/>
              </w:rPr>
              <w:t xml:space="preserve"> </w:t>
            </w:r>
            <w:proofErr w:type="spellStart"/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алгандагы</w:t>
            </w:r>
            <w:proofErr w:type="spellEnd"/>
            <w:r w:rsidR="00413026">
              <w:rPr>
                <w:b/>
                <w:color w:val="000000"/>
                <w:sz w:val="18"/>
                <w:szCs w:val="18"/>
                <w:lang w:val="ky-KG" w:eastAsia="ru-RU"/>
              </w:rPr>
              <w:t xml:space="preserve"> </w:t>
            </w:r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(промилле)</w:t>
            </w:r>
          </w:p>
        </w:tc>
      </w:tr>
      <w:tr w:rsidR="00D3781B" w:rsidRPr="00D3781B" w14:paraId="49255E22" w14:textId="77777777" w:rsidTr="00413026">
        <w:trPr>
          <w:trHeight w:val="207"/>
        </w:trPr>
        <w:tc>
          <w:tcPr>
            <w:tcW w:w="14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0EBEA3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7" w:type="pct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4663C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9" w:type="pct"/>
            <w:gridSpan w:val="2"/>
            <w:vMerge/>
            <w:tcBorders>
              <w:left w:val="nil"/>
            </w:tcBorders>
            <w:vAlign w:val="center"/>
          </w:tcPr>
          <w:p w14:paraId="00C2B84F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D3781B" w:rsidRPr="00D3781B" w14:paraId="0DFB9E8F" w14:textId="77777777" w:rsidTr="00413026">
        <w:trPr>
          <w:trHeight w:val="441"/>
        </w:trPr>
        <w:tc>
          <w:tcPr>
            <w:tcW w:w="14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990800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</w:tcBorders>
            <w:vAlign w:val="center"/>
          </w:tcPr>
          <w:p w14:paraId="3ED4C3F0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Тѳрѳлгѳндѳр</w:t>
            </w:r>
            <w:proofErr w:type="spellEnd"/>
          </w:p>
        </w:tc>
        <w:tc>
          <w:tcPr>
            <w:tcW w:w="1051" w:type="pct"/>
            <w:gridSpan w:val="2"/>
            <w:tcBorders>
              <w:top w:val="nil"/>
            </w:tcBorders>
            <w:vAlign w:val="center"/>
          </w:tcPr>
          <w:p w14:paraId="036DA329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Ѳлгѳндѳр</w:t>
            </w:r>
            <w:proofErr w:type="spellEnd"/>
          </w:p>
        </w:tc>
        <w:tc>
          <w:tcPr>
            <w:tcW w:w="669" w:type="pct"/>
            <w:tcBorders>
              <w:top w:val="nil"/>
              <w:left w:val="nil"/>
            </w:tcBorders>
            <w:vAlign w:val="center"/>
          </w:tcPr>
          <w:p w14:paraId="20190EA0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Тѳрѳлгѳндѳр</w:t>
            </w:r>
            <w:proofErr w:type="spellEnd"/>
          </w:p>
        </w:tc>
        <w:tc>
          <w:tcPr>
            <w:tcW w:w="701" w:type="pct"/>
            <w:tcBorders>
              <w:top w:val="nil"/>
            </w:tcBorders>
            <w:vAlign w:val="center"/>
          </w:tcPr>
          <w:p w14:paraId="7C52C279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Ѳлгѳндѳр</w:t>
            </w:r>
            <w:proofErr w:type="spellEnd"/>
          </w:p>
        </w:tc>
      </w:tr>
      <w:tr w:rsidR="00D3781B" w:rsidRPr="00D3781B" w14:paraId="1CF7F8BE" w14:textId="77777777" w:rsidTr="00413026">
        <w:trPr>
          <w:trHeight w:val="284"/>
        </w:trPr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FE9E82" w14:textId="77777777" w:rsidR="00D3781B" w:rsidRPr="00D3781B" w:rsidRDefault="00D3781B" w:rsidP="00D3781B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tcBorders>
              <w:left w:val="nil"/>
              <w:bottom w:val="single" w:sz="4" w:space="0" w:color="auto"/>
            </w:tcBorders>
            <w:vAlign w:val="center"/>
          </w:tcPr>
          <w:p w14:paraId="2B138A70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74" w:type="pct"/>
            <w:tcBorders>
              <w:bottom w:val="single" w:sz="4" w:space="0" w:color="auto"/>
            </w:tcBorders>
            <w:vAlign w:val="center"/>
          </w:tcPr>
          <w:p w14:paraId="27B2C0C8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14:paraId="0F9A872F" w14:textId="77777777" w:rsidR="00D3781B" w:rsidRPr="00D3781B" w:rsidRDefault="00D3781B" w:rsidP="00D3781B">
            <w:pPr>
              <w:ind w:right="-121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vAlign w:val="center"/>
          </w:tcPr>
          <w:p w14:paraId="3640D756" w14:textId="77777777" w:rsidR="00D3781B" w:rsidRPr="00D3781B" w:rsidRDefault="00D3781B" w:rsidP="00D3781B">
            <w:pPr>
              <w:ind w:right="-121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vAlign w:val="center"/>
          </w:tcPr>
          <w:p w14:paraId="7091E019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14:paraId="274F0177" w14:textId="77777777" w:rsidR="00D3781B" w:rsidRPr="00D3781B" w:rsidRDefault="00D3781B" w:rsidP="00D3781B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D3781B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D3781B" w:rsidRPr="00D3781B" w14:paraId="11E30E2F" w14:textId="77777777" w:rsidTr="00413026">
        <w:trPr>
          <w:trHeight w:val="227"/>
        </w:trPr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0E4193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DF69937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6428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860B3B7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6516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0DB3A2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2035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552359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1974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DDDE840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D3781B">
              <w:rPr>
                <w:b/>
                <w:sz w:val="18"/>
                <w:szCs w:val="18"/>
                <w:lang w:val="ky-KG" w:eastAsia="ru-RU"/>
              </w:rPr>
              <w:t>17,6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15239A4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D3781B">
              <w:rPr>
                <w:b/>
                <w:sz w:val="18"/>
                <w:szCs w:val="18"/>
                <w:lang w:val="ky-KG" w:eastAsia="ru-RU"/>
              </w:rPr>
              <w:t>5,3</w:t>
            </w:r>
          </w:p>
        </w:tc>
      </w:tr>
      <w:tr w:rsidR="00D3781B" w:rsidRPr="00D3781B" w14:paraId="0C1D65B8" w14:textId="77777777" w:rsidTr="00413026">
        <w:trPr>
          <w:trHeight w:val="227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A3D9D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Шаар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EA0DB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1697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1CE6D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2081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CFC8C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614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554C1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633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54B5C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17,7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CE0ED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5,4</w:t>
            </w:r>
          </w:p>
        </w:tc>
      </w:tr>
      <w:tr w:rsidR="00D3781B" w:rsidRPr="00D3781B" w14:paraId="19910037" w14:textId="77777777" w:rsidTr="00413026">
        <w:trPr>
          <w:trHeight w:val="227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D3FC1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Айыл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7BCE3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4731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A1BF4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4435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332D2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1421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590E4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1341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84DDE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17,6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42D92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5,3</w:t>
            </w:r>
          </w:p>
        </w:tc>
      </w:tr>
      <w:tr w:rsidR="00D3781B" w:rsidRPr="00D3781B" w14:paraId="45597E63" w14:textId="77777777" w:rsidTr="00413026">
        <w:trPr>
          <w:trHeight w:val="227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C1F20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6FE62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821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8DCD1D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1177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A6BDC8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F73D2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F2819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19,3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61ADE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5,1</w:t>
            </w:r>
          </w:p>
        </w:tc>
      </w:tr>
      <w:tr w:rsidR="00D3781B" w:rsidRPr="00D3781B" w14:paraId="6DCAE94F" w14:textId="77777777" w:rsidTr="00413026">
        <w:trPr>
          <w:trHeight w:val="227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528564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D4169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604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742AD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594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9DA2C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97B5AA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50A94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15,4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7A097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6,0</w:t>
            </w:r>
          </w:p>
        </w:tc>
      </w:tr>
      <w:tr w:rsidR="00D3781B" w:rsidRPr="00D3781B" w14:paraId="5DE07CE5" w14:textId="77777777" w:rsidTr="00413026">
        <w:trPr>
          <w:trHeight w:val="227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6560EE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444D3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961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53577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840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4FC02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8B9A7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B1C2A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18,2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184C75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5,5</w:t>
            </w:r>
          </w:p>
        </w:tc>
      </w:tr>
      <w:tr w:rsidR="00D3781B" w:rsidRPr="00D3781B" w14:paraId="4982E806" w14:textId="77777777" w:rsidTr="00413026">
        <w:trPr>
          <w:trHeight w:val="227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2435B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2C4D5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1228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A1045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1316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30346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563EA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AFAA6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19,1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29CBF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5,3</w:t>
            </w:r>
          </w:p>
        </w:tc>
      </w:tr>
      <w:tr w:rsidR="00D3781B" w:rsidRPr="00D3781B" w14:paraId="56193207" w14:textId="77777777" w:rsidTr="00413026">
        <w:trPr>
          <w:trHeight w:val="227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0BFC7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CE1CD6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1152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91D6A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1058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E40C8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C22ED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8B37E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15,7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ED992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5,3</w:t>
            </w:r>
          </w:p>
        </w:tc>
      </w:tr>
      <w:tr w:rsidR="00D3781B" w:rsidRPr="00D3781B" w14:paraId="288CB464" w14:textId="77777777" w:rsidTr="00413026">
        <w:trPr>
          <w:trHeight w:val="227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A10D9D" w14:textId="77777777" w:rsidR="00D3781B" w:rsidRPr="00D3781B" w:rsidRDefault="00D3781B" w:rsidP="00D3781B">
            <w:pPr>
              <w:ind w:right="-186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93F61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5375D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DD860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86B078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0C386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17,2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8DCC55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5,2</w:t>
            </w:r>
          </w:p>
        </w:tc>
      </w:tr>
      <w:tr w:rsidR="00D3781B" w:rsidRPr="00D3781B" w14:paraId="3F223050" w14:textId="77777777" w:rsidTr="00413026">
        <w:trPr>
          <w:trHeight w:val="227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F122D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D35D8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766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8B753A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752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10876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126750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651AE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19,6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C6366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5,9</w:t>
            </w:r>
          </w:p>
        </w:tc>
      </w:tr>
      <w:tr w:rsidR="00D3781B" w:rsidRPr="00D3781B" w14:paraId="6B3E19D0" w14:textId="77777777" w:rsidTr="00413026">
        <w:trPr>
          <w:trHeight w:val="227"/>
        </w:trPr>
        <w:tc>
          <w:tcPr>
            <w:tcW w:w="1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4428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A251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896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8DC59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779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E1EA5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286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856E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5A144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15,9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C91BD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4,7</w:t>
            </w:r>
          </w:p>
        </w:tc>
      </w:tr>
    </w:tbl>
    <w:p w14:paraId="4CDA5A19" w14:textId="77777777" w:rsidR="00D3781B" w:rsidRPr="00D3781B" w:rsidRDefault="00D3781B" w:rsidP="00F22AEE">
      <w:pPr>
        <w:pageBreakBefore/>
        <w:rPr>
          <w:b/>
          <w:bCs/>
          <w:sz w:val="22"/>
          <w:szCs w:val="22"/>
          <w:lang w:eastAsia="ru-RU"/>
        </w:rPr>
      </w:pPr>
      <w:proofErr w:type="spellStart"/>
      <w:r w:rsidRPr="00D3781B">
        <w:rPr>
          <w:b/>
          <w:bCs/>
          <w:sz w:val="22"/>
          <w:szCs w:val="22"/>
          <w:lang w:eastAsia="ru-RU"/>
        </w:rPr>
        <w:lastRenderedPageBreak/>
        <w:t>Облустагы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калктын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миграциясынын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жалпы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жыйынтыгы</w:t>
      </w:r>
      <w:proofErr w:type="spellEnd"/>
    </w:p>
    <w:p w14:paraId="6FBF4539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>(январь-август)</w:t>
      </w:r>
    </w:p>
    <w:p w14:paraId="17CF9B3D" w14:textId="77777777" w:rsidR="00D3781B" w:rsidRPr="00D3781B" w:rsidRDefault="00D3781B" w:rsidP="00D3781B">
      <w:pPr>
        <w:rPr>
          <w:i/>
          <w:iCs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7"/>
        <w:gridCol w:w="1042"/>
        <w:gridCol w:w="1049"/>
        <w:gridCol w:w="1224"/>
        <w:gridCol w:w="1054"/>
        <w:gridCol w:w="1049"/>
        <w:gridCol w:w="1400"/>
      </w:tblGrid>
      <w:tr w:rsidR="00D3781B" w:rsidRPr="00D3781B" w14:paraId="0215BC4C" w14:textId="77777777" w:rsidTr="0088463A">
        <w:trPr>
          <w:cantSplit/>
        </w:trPr>
        <w:tc>
          <w:tcPr>
            <w:tcW w:w="1256" w:type="pct"/>
            <w:vMerge w:val="restart"/>
          </w:tcPr>
          <w:p w14:paraId="12832CA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148" w:type="pct"/>
            <w:gridSpan w:val="2"/>
            <w:vAlign w:val="center"/>
          </w:tcPr>
          <w:p w14:paraId="4D54028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Келгендердин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саны</w:t>
            </w:r>
          </w:p>
        </w:tc>
        <w:tc>
          <w:tcPr>
            <w:tcW w:w="1251" w:type="pct"/>
            <w:gridSpan w:val="2"/>
            <w:vAlign w:val="center"/>
          </w:tcPr>
          <w:p w14:paraId="2AF2511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Кеткендердин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саны</w:t>
            </w:r>
          </w:p>
        </w:tc>
        <w:tc>
          <w:tcPr>
            <w:tcW w:w="1345" w:type="pct"/>
            <w:gridSpan w:val="2"/>
            <w:tcBorders>
              <w:bottom w:val="single" w:sz="4" w:space="0" w:color="auto"/>
            </w:tcBorders>
            <w:vAlign w:val="center"/>
          </w:tcPr>
          <w:p w14:paraId="2D1E6502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Миграциялык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ѳсүү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(+),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кетүү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агымы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(-)</w:t>
            </w:r>
          </w:p>
        </w:tc>
      </w:tr>
      <w:tr w:rsidR="00D3781B" w:rsidRPr="00D3781B" w14:paraId="6141E3B9" w14:textId="77777777" w:rsidTr="00413026">
        <w:trPr>
          <w:cantSplit/>
          <w:trHeight w:val="399"/>
        </w:trPr>
        <w:tc>
          <w:tcPr>
            <w:tcW w:w="1256" w:type="pct"/>
            <w:vMerge/>
          </w:tcPr>
          <w:p w14:paraId="16E5566D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572" w:type="pct"/>
            <w:tcBorders>
              <w:bottom w:val="single" w:sz="4" w:space="0" w:color="auto"/>
            </w:tcBorders>
            <w:vAlign w:val="center"/>
          </w:tcPr>
          <w:p w14:paraId="77314A8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14:paraId="3904C6A1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72" w:type="pct"/>
            <w:tcBorders>
              <w:bottom w:val="single" w:sz="4" w:space="0" w:color="auto"/>
            </w:tcBorders>
            <w:vAlign w:val="center"/>
          </w:tcPr>
          <w:p w14:paraId="0744E12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787DBC9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14:paraId="0AB9455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69" w:type="pct"/>
            <w:tcBorders>
              <w:bottom w:val="single" w:sz="4" w:space="0" w:color="auto"/>
            </w:tcBorders>
            <w:vAlign w:val="center"/>
          </w:tcPr>
          <w:p w14:paraId="00A551DB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D3781B" w:rsidRPr="00D3781B" w14:paraId="5AF3F854" w14:textId="77777777" w:rsidTr="0088463A">
        <w:trPr>
          <w:trHeight w:val="284"/>
        </w:trPr>
        <w:tc>
          <w:tcPr>
            <w:tcW w:w="12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CA0DA5" w14:textId="77777777" w:rsidR="00D3781B" w:rsidRPr="00D3781B" w:rsidRDefault="00D3781B" w:rsidP="00D3781B">
            <w:pPr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Мигранттардын</w:t>
            </w:r>
            <w:proofErr w:type="spellEnd"/>
            <w:r w:rsidRPr="00D3781B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bCs/>
                <w:sz w:val="18"/>
                <w:szCs w:val="18"/>
                <w:lang w:eastAsia="ru-RU"/>
              </w:rPr>
              <w:t>баардыгы</w:t>
            </w:r>
            <w:proofErr w:type="spellEnd"/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7A4549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2891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C0F343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4086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4120D7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4444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95A73C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4605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3D5514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-1553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F5C784" w14:textId="77777777" w:rsidR="00D3781B" w:rsidRPr="00D3781B" w:rsidRDefault="00D3781B" w:rsidP="00D3781B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D3781B">
              <w:rPr>
                <w:b/>
                <w:bCs/>
                <w:sz w:val="18"/>
                <w:szCs w:val="18"/>
                <w:lang w:eastAsia="ru-RU"/>
              </w:rPr>
              <w:t>-519</w:t>
            </w:r>
          </w:p>
        </w:tc>
      </w:tr>
      <w:tr w:rsidR="00D3781B" w:rsidRPr="00D3781B" w14:paraId="00B334F6" w14:textId="77777777" w:rsidTr="0088463A">
        <w:trPr>
          <w:trHeight w:val="284"/>
        </w:trPr>
        <w:tc>
          <w:tcPr>
            <w:tcW w:w="12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8AA58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анын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ичинде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FC0A6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28B2C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5FDC4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91808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FCAFD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F3453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D3781B" w:rsidRPr="00D3781B" w14:paraId="6F7F659C" w14:textId="77777777" w:rsidTr="0088463A">
        <w:trPr>
          <w:trHeight w:val="284"/>
        </w:trPr>
        <w:tc>
          <w:tcPr>
            <w:tcW w:w="12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037D02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ичиндеги</w:t>
            </w:r>
            <w:proofErr w:type="spellEnd"/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DFA60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1431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F1E42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2214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CAF5F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1431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4A4B3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2214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333719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D5789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3781B" w:rsidRPr="00D3781B" w14:paraId="54FD2562" w14:textId="77777777" w:rsidTr="0088463A">
        <w:trPr>
          <w:trHeight w:val="284"/>
        </w:trPr>
        <w:tc>
          <w:tcPr>
            <w:tcW w:w="12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69F31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Облустар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аралык</w:t>
            </w:r>
            <w:proofErr w:type="spellEnd"/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9F253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1133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62F4B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1505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51D1A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2929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E441E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2352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C196D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-1796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C447A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-847</w:t>
            </w:r>
          </w:p>
        </w:tc>
      </w:tr>
      <w:tr w:rsidR="00D3781B" w:rsidRPr="00D3781B" w14:paraId="6EEC8711" w14:textId="77777777" w:rsidTr="0088463A">
        <w:trPr>
          <w:trHeight w:val="284"/>
        </w:trPr>
        <w:tc>
          <w:tcPr>
            <w:tcW w:w="1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01365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Эл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аралык</w:t>
            </w:r>
            <w:proofErr w:type="spellEnd"/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C7A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5A3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367</w:t>
            </w:r>
          </w:p>
        </w:tc>
        <w:tc>
          <w:tcPr>
            <w:tcW w:w="6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CBB5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61D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D37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7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140B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328</w:t>
            </w:r>
          </w:p>
        </w:tc>
      </w:tr>
    </w:tbl>
    <w:p w14:paraId="3F017656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</w:p>
    <w:p w14:paraId="36259C48" w14:textId="77777777" w:rsidR="00D3781B" w:rsidRPr="00D3781B" w:rsidRDefault="00D3781B" w:rsidP="00D3781B">
      <w:pPr>
        <w:keepNext/>
        <w:outlineLvl w:val="1"/>
        <w:rPr>
          <w:b/>
          <w:bCs/>
          <w:sz w:val="22"/>
          <w:szCs w:val="22"/>
          <w:lang w:eastAsia="ru-RU"/>
        </w:rPr>
      </w:pPr>
    </w:p>
    <w:p w14:paraId="5BE9443B" w14:textId="77777777" w:rsidR="00D3781B" w:rsidRPr="00D3781B" w:rsidRDefault="00D3781B" w:rsidP="00D3781B">
      <w:pPr>
        <w:keepNext/>
        <w:outlineLvl w:val="1"/>
        <w:rPr>
          <w:b/>
          <w:bCs/>
          <w:sz w:val="22"/>
          <w:szCs w:val="22"/>
          <w:lang w:eastAsia="ru-RU"/>
        </w:rPr>
      </w:pPr>
      <w:proofErr w:type="spellStart"/>
      <w:r w:rsidRPr="00D3781B">
        <w:rPr>
          <w:b/>
          <w:bCs/>
          <w:sz w:val="22"/>
          <w:szCs w:val="22"/>
          <w:lang w:eastAsia="ru-RU"/>
        </w:rPr>
        <w:t>Облустагы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катталган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никелердин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, </w:t>
      </w:r>
      <w:proofErr w:type="spellStart"/>
      <w:r w:rsidRPr="00D3781B">
        <w:rPr>
          <w:b/>
          <w:bCs/>
          <w:sz w:val="22"/>
          <w:szCs w:val="22"/>
          <w:lang w:eastAsia="ru-RU"/>
        </w:rPr>
        <w:t>ажырашуулардын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саны </w:t>
      </w:r>
      <w:proofErr w:type="spellStart"/>
      <w:r w:rsidRPr="00D3781B">
        <w:rPr>
          <w:b/>
          <w:bCs/>
          <w:sz w:val="22"/>
          <w:szCs w:val="22"/>
          <w:lang w:eastAsia="ru-RU"/>
        </w:rPr>
        <w:t>жана</w:t>
      </w:r>
      <w:proofErr w:type="spellEnd"/>
      <w:r w:rsidRPr="00D3781B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D3781B">
        <w:rPr>
          <w:b/>
          <w:bCs/>
          <w:sz w:val="22"/>
          <w:szCs w:val="22"/>
          <w:lang w:eastAsia="ru-RU"/>
        </w:rPr>
        <w:t>коэффициенттери</w:t>
      </w:r>
      <w:proofErr w:type="spellEnd"/>
    </w:p>
    <w:p w14:paraId="1EEB6F9D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  <w:r w:rsidRPr="00D3781B">
        <w:rPr>
          <w:i/>
          <w:iCs/>
          <w:sz w:val="18"/>
          <w:szCs w:val="18"/>
          <w:lang w:eastAsia="ru-RU"/>
        </w:rPr>
        <w:t>(январь-август)</w:t>
      </w:r>
    </w:p>
    <w:p w14:paraId="4925AE41" w14:textId="77777777" w:rsidR="00D3781B" w:rsidRPr="00D3781B" w:rsidRDefault="00D3781B" w:rsidP="00D3781B">
      <w:pPr>
        <w:rPr>
          <w:color w:val="FF0000"/>
          <w:sz w:val="10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9"/>
        <w:gridCol w:w="1031"/>
        <w:gridCol w:w="1031"/>
        <w:gridCol w:w="925"/>
        <w:gridCol w:w="925"/>
        <w:gridCol w:w="1306"/>
        <w:gridCol w:w="1198"/>
      </w:tblGrid>
      <w:tr w:rsidR="00D3781B" w:rsidRPr="00D3781B" w14:paraId="5264DDD8" w14:textId="77777777" w:rsidTr="0088463A">
        <w:trPr>
          <w:cantSplit/>
          <w:trHeight w:val="612"/>
        </w:trPr>
        <w:tc>
          <w:tcPr>
            <w:tcW w:w="1477" w:type="pct"/>
            <w:vMerge w:val="restart"/>
            <w:vAlign w:val="center"/>
          </w:tcPr>
          <w:p w14:paraId="459AD3BF" w14:textId="77777777" w:rsidR="00D3781B" w:rsidRPr="00D3781B" w:rsidRDefault="00D3781B" w:rsidP="00D3781B">
            <w:pPr>
              <w:jc w:val="center"/>
              <w:rPr>
                <w:color w:val="FF0000"/>
                <w:szCs w:val="24"/>
                <w:lang w:eastAsia="ru-RU"/>
              </w:rPr>
            </w:pPr>
          </w:p>
        </w:tc>
        <w:tc>
          <w:tcPr>
            <w:tcW w:w="2148" w:type="pct"/>
            <w:gridSpan w:val="4"/>
            <w:vAlign w:val="center"/>
          </w:tcPr>
          <w:p w14:paraId="5FBA21F3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Саны (адам)</w:t>
            </w:r>
          </w:p>
        </w:tc>
        <w:tc>
          <w:tcPr>
            <w:tcW w:w="1375" w:type="pct"/>
            <w:gridSpan w:val="2"/>
            <w:vAlign w:val="center"/>
          </w:tcPr>
          <w:p w14:paraId="02B53FC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Калктын</w:t>
            </w:r>
            <w:proofErr w:type="spellEnd"/>
          </w:p>
          <w:p w14:paraId="7E5C2FE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 xml:space="preserve"> 1000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адамына</w:t>
            </w:r>
            <w:proofErr w:type="spellEnd"/>
          </w:p>
          <w:p w14:paraId="31A6616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алгандагы</w:t>
            </w:r>
            <w:proofErr w:type="spellEnd"/>
          </w:p>
          <w:p w14:paraId="56F3648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(промилле)</w:t>
            </w:r>
          </w:p>
        </w:tc>
      </w:tr>
      <w:tr w:rsidR="00D3781B" w:rsidRPr="00D3781B" w14:paraId="223B9402" w14:textId="77777777" w:rsidTr="008846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8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8DE6" w14:textId="77777777" w:rsidR="00D3781B" w:rsidRPr="00D3781B" w:rsidRDefault="00D3781B" w:rsidP="00D3781B">
            <w:pPr>
              <w:jc w:val="center"/>
              <w:rPr>
                <w:color w:val="FF0000"/>
                <w:szCs w:val="24"/>
                <w:lang w:eastAsia="ru-RU"/>
              </w:rPr>
            </w:pPr>
          </w:p>
        </w:tc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136FA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Никелешүү</w:t>
            </w:r>
            <w:proofErr w:type="spellEnd"/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EE48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Ажырашуу</w:t>
            </w:r>
            <w:proofErr w:type="spellEnd"/>
          </w:p>
        </w:tc>
        <w:tc>
          <w:tcPr>
            <w:tcW w:w="717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2823335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Никеле-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шүү</w:t>
            </w:r>
            <w:proofErr w:type="spellEnd"/>
          </w:p>
        </w:tc>
        <w:tc>
          <w:tcPr>
            <w:tcW w:w="65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7F3777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Ажыра-шуу</w:t>
            </w:r>
            <w:proofErr w:type="spellEnd"/>
          </w:p>
        </w:tc>
      </w:tr>
      <w:tr w:rsidR="00D3781B" w:rsidRPr="00D3781B" w14:paraId="6C69DB00" w14:textId="77777777" w:rsidTr="0041302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88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E0E6" w14:textId="77777777" w:rsidR="00D3781B" w:rsidRPr="00D3781B" w:rsidRDefault="00D3781B" w:rsidP="00D3781B">
            <w:pPr>
              <w:jc w:val="center"/>
              <w:rPr>
                <w:color w:val="FF0000"/>
                <w:szCs w:val="24"/>
                <w:lang w:eastAsia="ru-RU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BF08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51E69D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EAE46" w14:textId="77777777" w:rsidR="00D3781B" w:rsidRPr="00D3781B" w:rsidRDefault="00D3781B" w:rsidP="00D3781B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09F79" w14:textId="77777777" w:rsidR="00D3781B" w:rsidRPr="00D3781B" w:rsidRDefault="00D3781B" w:rsidP="00D3781B">
            <w:pPr>
              <w:ind w:right="-121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2E276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6AC39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D3781B" w:rsidRPr="00D3781B" w14:paraId="6BE8AF94" w14:textId="77777777" w:rsidTr="008846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8"/>
        </w:trPr>
        <w:tc>
          <w:tcPr>
            <w:tcW w:w="1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03761A" w14:textId="77777777" w:rsidR="00D3781B" w:rsidRPr="00D3781B" w:rsidRDefault="00D3781B" w:rsidP="00D3781B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D3781B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781B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69AE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2197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00CF5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2059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EB3B0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973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04F8A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eastAsia="ru-RU"/>
              </w:rPr>
              <w:t>897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82A7C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val="ky-KG" w:eastAsia="ru-RU"/>
              </w:rPr>
              <w:t>5,6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2D094" w14:textId="77777777" w:rsidR="00D3781B" w:rsidRPr="00D3781B" w:rsidRDefault="00D3781B" w:rsidP="00D3781B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D3781B">
              <w:rPr>
                <w:b/>
                <w:sz w:val="18"/>
                <w:szCs w:val="18"/>
                <w:lang w:val="ky-KG" w:eastAsia="ru-RU"/>
              </w:rPr>
              <w:t>2,4</w:t>
            </w:r>
          </w:p>
        </w:tc>
      </w:tr>
      <w:tr w:rsidR="00D3781B" w:rsidRPr="00D3781B" w14:paraId="243AEF66" w14:textId="77777777" w:rsidTr="008846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A4BD98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Шаар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A61B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547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44A4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528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17B1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C65F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0B4E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A069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2,7</w:t>
            </w:r>
          </w:p>
        </w:tc>
      </w:tr>
      <w:tr w:rsidR="00D3781B" w:rsidRPr="00D3781B" w14:paraId="024299C3" w14:textId="77777777" w:rsidTr="008846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3FEE62A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Айыл</w:t>
            </w:r>
            <w:proofErr w:type="spellEnd"/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0960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1650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849E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1531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D922E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644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DB46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576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F29F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8B77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2,3</w:t>
            </w:r>
          </w:p>
        </w:tc>
      </w:tr>
      <w:tr w:rsidR="00D3781B" w:rsidRPr="00D3781B" w14:paraId="5BC88725" w14:textId="77777777" w:rsidTr="008846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117F4B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D359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DCE6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50D0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0BE4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148C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17B6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2,5</w:t>
            </w:r>
          </w:p>
        </w:tc>
      </w:tr>
      <w:tr w:rsidR="00D3781B" w:rsidRPr="00D3781B" w14:paraId="1DBFA025" w14:textId="77777777" w:rsidTr="008846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F5770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4003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8179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CDF4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DBFB2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FC58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5,0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A099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2,7</w:t>
            </w:r>
          </w:p>
        </w:tc>
      </w:tr>
      <w:tr w:rsidR="00D3781B" w:rsidRPr="00D3781B" w14:paraId="7ED78C5D" w14:textId="77777777" w:rsidTr="008846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B6F6DF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9851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291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48181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78EEC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6D3BF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2F767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A27D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2,2</w:t>
            </w:r>
          </w:p>
        </w:tc>
      </w:tr>
      <w:tr w:rsidR="00D3781B" w:rsidRPr="00D3781B" w14:paraId="23C74AA1" w14:textId="77777777" w:rsidTr="008846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30D880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E852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461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6530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413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B052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2C24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3EE5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B638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2,5</w:t>
            </w:r>
          </w:p>
        </w:tc>
      </w:tr>
      <w:tr w:rsidR="00D3781B" w:rsidRPr="00D3781B" w14:paraId="622FD5B9" w14:textId="77777777" w:rsidTr="008846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86C89F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B563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407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6C59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381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6C3E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6B94D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FC24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9BCDB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2,3</w:t>
            </w:r>
          </w:p>
        </w:tc>
      </w:tr>
      <w:tr w:rsidR="00D3781B" w:rsidRPr="00D3781B" w14:paraId="6642341E" w14:textId="77777777" w:rsidTr="008846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26F7CA" w14:textId="77777777" w:rsidR="00D3781B" w:rsidRPr="00D3781B" w:rsidRDefault="00D3781B" w:rsidP="00D3781B">
            <w:pPr>
              <w:ind w:right="-186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 xml:space="preserve">   Чолпон-Ата </w:t>
            </w:r>
            <w:proofErr w:type="spellStart"/>
            <w:r w:rsidRPr="00D3781B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CFB9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BB4D4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509FA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C711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B852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C1074E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3,4</w:t>
            </w:r>
          </w:p>
        </w:tc>
      </w:tr>
      <w:tr w:rsidR="00D3781B" w:rsidRPr="00D3781B" w14:paraId="239C9F99" w14:textId="77777777" w:rsidTr="008846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4D65B9C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53B0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7313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6826E8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96BE6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D1353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B168C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2,4</w:t>
            </w:r>
          </w:p>
        </w:tc>
      </w:tr>
      <w:tr w:rsidR="00D3781B" w:rsidRPr="00D3781B" w14:paraId="3872CB9E" w14:textId="77777777" w:rsidTr="008846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386E6" w14:textId="77777777" w:rsidR="00D3781B" w:rsidRPr="00D3781B" w:rsidRDefault="00D3781B" w:rsidP="00D3781B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D3781B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D3781B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08F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318</w:t>
            </w:r>
          </w:p>
        </w:tc>
        <w:tc>
          <w:tcPr>
            <w:tcW w:w="5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86CF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4965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7FA45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7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F62B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6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A5F0" w14:textId="77777777" w:rsidR="00D3781B" w:rsidRPr="00D3781B" w:rsidRDefault="00D3781B" w:rsidP="00D3781B">
            <w:pPr>
              <w:jc w:val="center"/>
              <w:rPr>
                <w:sz w:val="18"/>
                <w:szCs w:val="18"/>
                <w:lang w:eastAsia="ru-RU"/>
              </w:rPr>
            </w:pPr>
            <w:r w:rsidRPr="00D3781B">
              <w:rPr>
                <w:sz w:val="18"/>
                <w:szCs w:val="18"/>
                <w:lang w:eastAsia="ru-RU"/>
              </w:rPr>
              <w:t>2,4</w:t>
            </w:r>
          </w:p>
        </w:tc>
      </w:tr>
    </w:tbl>
    <w:p w14:paraId="26FA47AA" w14:textId="77777777" w:rsidR="00D3781B" w:rsidRPr="00D3781B" w:rsidRDefault="00D3781B" w:rsidP="00D3781B">
      <w:pPr>
        <w:rPr>
          <w:sz w:val="24"/>
          <w:szCs w:val="24"/>
          <w:lang w:eastAsia="ru-RU"/>
        </w:rPr>
      </w:pPr>
    </w:p>
    <w:p w14:paraId="6A9C015F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</w:p>
    <w:p w14:paraId="7DED97B0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</w:p>
    <w:p w14:paraId="74071585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</w:p>
    <w:p w14:paraId="4ED1937D" w14:textId="77777777" w:rsidR="00D3781B" w:rsidRPr="00D3781B" w:rsidRDefault="00D3781B" w:rsidP="00D3781B">
      <w:pPr>
        <w:rPr>
          <w:i/>
          <w:iCs/>
          <w:sz w:val="18"/>
          <w:szCs w:val="18"/>
          <w:lang w:eastAsia="ru-RU"/>
        </w:rPr>
      </w:pPr>
    </w:p>
    <w:sectPr w:rsidR="00D3781B" w:rsidRPr="00D3781B" w:rsidSect="00413026">
      <w:footerReference w:type="default" r:id="rId10"/>
      <w:pgSz w:w="11906" w:h="16838"/>
      <w:pgMar w:top="1135" w:right="991" w:bottom="1276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D0845" w14:textId="77777777" w:rsidR="00241F8E" w:rsidRDefault="00241F8E" w:rsidP="00F22AEE">
      <w:r>
        <w:separator/>
      </w:r>
    </w:p>
  </w:endnote>
  <w:endnote w:type="continuationSeparator" w:id="0">
    <w:p w14:paraId="3D65EB7F" w14:textId="77777777" w:rsidR="00241F8E" w:rsidRDefault="00241F8E" w:rsidP="00F2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Krg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7693976"/>
      <w:docPartObj>
        <w:docPartGallery w:val="Page Numbers (Bottom of Page)"/>
        <w:docPartUnique/>
      </w:docPartObj>
    </w:sdtPr>
    <w:sdtContent>
      <w:p w14:paraId="22CDE931" w14:textId="6CE960BD" w:rsidR="00F22AEE" w:rsidRDefault="00F22AEE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04F89D" w14:textId="77777777" w:rsidR="00F22AEE" w:rsidRDefault="00F22AE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3C787" w14:textId="77777777" w:rsidR="00241F8E" w:rsidRDefault="00241F8E" w:rsidP="00F22AEE">
      <w:r>
        <w:separator/>
      </w:r>
    </w:p>
  </w:footnote>
  <w:footnote w:type="continuationSeparator" w:id="0">
    <w:p w14:paraId="765BB33B" w14:textId="77777777" w:rsidR="00241F8E" w:rsidRDefault="00241F8E" w:rsidP="00F22A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95AA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7111AE"/>
    <w:multiLevelType w:val="singleLevel"/>
    <w:tmpl w:val="C42A237E"/>
    <w:lvl w:ilvl="0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2" w15:restartNumberingAfterBreak="0">
    <w:nsid w:val="73501571"/>
    <w:multiLevelType w:val="hybridMultilevel"/>
    <w:tmpl w:val="8E90B2BE"/>
    <w:lvl w:ilvl="0" w:tplc="AF7253A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6023055">
    <w:abstractNumId w:val="1"/>
  </w:num>
  <w:num w:numId="2" w16cid:durableId="203300191">
    <w:abstractNumId w:val="0"/>
  </w:num>
  <w:num w:numId="3" w16cid:durableId="2139109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81B"/>
    <w:rsid w:val="0005057D"/>
    <w:rsid w:val="000A0101"/>
    <w:rsid w:val="00241F8E"/>
    <w:rsid w:val="002A36CF"/>
    <w:rsid w:val="003571EC"/>
    <w:rsid w:val="00361D17"/>
    <w:rsid w:val="00413026"/>
    <w:rsid w:val="0049703E"/>
    <w:rsid w:val="005D2966"/>
    <w:rsid w:val="005F0BDA"/>
    <w:rsid w:val="005F4F75"/>
    <w:rsid w:val="0088463A"/>
    <w:rsid w:val="00961D8E"/>
    <w:rsid w:val="00AC0A3E"/>
    <w:rsid w:val="00C037E1"/>
    <w:rsid w:val="00C820CD"/>
    <w:rsid w:val="00D3781B"/>
    <w:rsid w:val="00DA5B94"/>
    <w:rsid w:val="00E57B2B"/>
    <w:rsid w:val="00E70DB1"/>
    <w:rsid w:val="00E71598"/>
    <w:rsid w:val="00EB4CDA"/>
    <w:rsid w:val="00EE5934"/>
    <w:rsid w:val="00F22AEE"/>
    <w:rsid w:val="00FA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6BE168F"/>
  <w15:chartTrackingRefBased/>
  <w15:docId w15:val="{9D241E70-2837-4F91-88C3-2036A33B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KG" w:eastAsia="ru-K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qFormat/>
    <w:rsid w:val="00D3781B"/>
    <w:pPr>
      <w:keepNext/>
      <w:outlineLvl w:val="0"/>
    </w:pPr>
    <w:rPr>
      <w:b/>
      <w:lang w:eastAsia="ru-RU"/>
    </w:rPr>
  </w:style>
  <w:style w:type="paragraph" w:styleId="2">
    <w:name w:val="heading 2"/>
    <w:basedOn w:val="a"/>
    <w:next w:val="a"/>
    <w:link w:val="20"/>
    <w:qFormat/>
    <w:rsid w:val="00D3781B"/>
    <w:pPr>
      <w:keepNext/>
      <w:jc w:val="center"/>
      <w:outlineLvl w:val="1"/>
    </w:pPr>
    <w:rPr>
      <w:b/>
      <w:lang w:eastAsia="ru-RU"/>
    </w:rPr>
  </w:style>
  <w:style w:type="paragraph" w:styleId="3">
    <w:name w:val="heading 3"/>
    <w:basedOn w:val="a"/>
    <w:next w:val="a"/>
    <w:link w:val="30"/>
    <w:qFormat/>
    <w:rsid w:val="00D3781B"/>
    <w:pPr>
      <w:keepNext/>
      <w:ind w:left="-108" w:right="-108"/>
      <w:outlineLvl w:val="2"/>
    </w:pPr>
    <w:rPr>
      <w:b/>
      <w:sz w:val="17"/>
      <w:lang w:eastAsia="ru-RU"/>
    </w:rPr>
  </w:style>
  <w:style w:type="paragraph" w:styleId="4">
    <w:name w:val="heading 4"/>
    <w:basedOn w:val="a"/>
    <w:next w:val="a"/>
    <w:link w:val="40"/>
    <w:qFormat/>
    <w:rsid w:val="00D3781B"/>
    <w:pPr>
      <w:keepNext/>
      <w:outlineLvl w:val="3"/>
    </w:pPr>
    <w:rPr>
      <w:b/>
      <w:sz w:val="19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D3781B"/>
    <w:pPr>
      <w:keepNext/>
      <w:ind w:left="-57"/>
      <w:outlineLvl w:val="4"/>
    </w:pPr>
    <w:rPr>
      <w:b/>
      <w:bCs/>
      <w:sz w:val="22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D3781B"/>
    <w:pPr>
      <w:keepNext/>
      <w:outlineLvl w:val="5"/>
    </w:pPr>
    <w:rPr>
      <w:b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D3781B"/>
    <w:pPr>
      <w:keepNext/>
      <w:outlineLvl w:val="7"/>
    </w:pPr>
    <w:rPr>
      <w:b/>
      <w:bCs/>
      <w:sz w:val="32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D3781B"/>
    <w:pPr>
      <w:keepNext/>
      <w:jc w:val="center"/>
      <w:outlineLvl w:val="8"/>
    </w:pPr>
    <w:rPr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781B"/>
    <w:rPr>
      <w:b/>
      <w:lang w:val="ru-RU" w:eastAsia="ru-RU"/>
    </w:rPr>
  </w:style>
  <w:style w:type="character" w:customStyle="1" w:styleId="20">
    <w:name w:val="Заголовок 2 Знак"/>
    <w:basedOn w:val="a0"/>
    <w:link w:val="2"/>
    <w:rsid w:val="00D3781B"/>
    <w:rPr>
      <w:b/>
      <w:lang w:val="ru-RU" w:eastAsia="ru-RU"/>
    </w:rPr>
  </w:style>
  <w:style w:type="character" w:customStyle="1" w:styleId="30">
    <w:name w:val="Заголовок 3 Знак"/>
    <w:basedOn w:val="a0"/>
    <w:link w:val="3"/>
    <w:rsid w:val="00D3781B"/>
    <w:rPr>
      <w:b/>
      <w:sz w:val="17"/>
      <w:lang w:val="ru-RU" w:eastAsia="ru-RU"/>
    </w:rPr>
  </w:style>
  <w:style w:type="character" w:customStyle="1" w:styleId="40">
    <w:name w:val="Заголовок 4 Знак"/>
    <w:basedOn w:val="a0"/>
    <w:link w:val="4"/>
    <w:rsid w:val="00D3781B"/>
    <w:rPr>
      <w:b/>
      <w:sz w:val="19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D3781B"/>
    <w:rPr>
      <w:b/>
      <w:bCs/>
      <w:sz w:val="22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rsid w:val="00D3781B"/>
    <w:rPr>
      <w:b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rsid w:val="00D3781B"/>
    <w:rPr>
      <w:b/>
      <w:bCs/>
      <w:sz w:val="32"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rsid w:val="00D3781B"/>
    <w:rPr>
      <w:sz w:val="40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D3781B"/>
  </w:style>
  <w:style w:type="paragraph" w:customStyle="1" w:styleId="a3">
    <w:basedOn w:val="a"/>
    <w:next w:val="a4"/>
    <w:qFormat/>
    <w:rsid w:val="00D3781B"/>
    <w:pPr>
      <w:jc w:val="center"/>
    </w:pPr>
    <w:rPr>
      <w:b/>
      <w:sz w:val="24"/>
      <w:lang w:eastAsia="ru-RU"/>
    </w:rPr>
  </w:style>
  <w:style w:type="paragraph" w:customStyle="1" w:styleId="12">
    <w:name w:val="оглавление 1"/>
    <w:basedOn w:val="a"/>
    <w:next w:val="a"/>
    <w:autoRedefine/>
    <w:rsid w:val="00D3781B"/>
    <w:pPr>
      <w:jc w:val="center"/>
    </w:pPr>
    <w:rPr>
      <w:szCs w:val="24"/>
      <w:lang w:eastAsia="ru-RU"/>
    </w:rPr>
  </w:style>
  <w:style w:type="character" w:styleId="a5">
    <w:name w:val="Hyperlink"/>
    <w:semiHidden/>
    <w:rsid w:val="00D3781B"/>
    <w:rPr>
      <w:color w:val="0000FF"/>
      <w:u w:val="single"/>
    </w:rPr>
  </w:style>
  <w:style w:type="paragraph" w:styleId="21">
    <w:name w:val="toc 2"/>
    <w:basedOn w:val="a"/>
    <w:next w:val="a"/>
    <w:autoRedefine/>
    <w:semiHidden/>
    <w:rsid w:val="00D3781B"/>
    <w:pPr>
      <w:ind w:left="240"/>
    </w:pPr>
    <w:rPr>
      <w:smallCaps/>
      <w:sz w:val="24"/>
      <w:szCs w:val="24"/>
      <w:lang w:eastAsia="ru-RU"/>
    </w:rPr>
  </w:style>
  <w:style w:type="paragraph" w:customStyle="1" w:styleId="13">
    <w:name w:val="Обычный1"/>
    <w:rsid w:val="00D3781B"/>
    <w:pPr>
      <w:widowControl w:val="0"/>
    </w:pPr>
    <w:rPr>
      <w:snapToGrid w:val="0"/>
      <w:lang w:val="ru-RU" w:eastAsia="ru-RU"/>
    </w:rPr>
  </w:style>
  <w:style w:type="paragraph" w:styleId="22">
    <w:name w:val="Body Text 2"/>
    <w:basedOn w:val="a"/>
    <w:link w:val="23"/>
    <w:semiHidden/>
    <w:rsid w:val="00D3781B"/>
    <w:pPr>
      <w:jc w:val="center"/>
    </w:pPr>
    <w:rPr>
      <w:rFonts w:ascii="Times New Roman Krg" w:hAnsi="Times New Roman Krg"/>
      <w:b/>
      <w:sz w:val="16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D3781B"/>
    <w:rPr>
      <w:rFonts w:ascii="Times New Roman Krg" w:hAnsi="Times New Roman Krg"/>
      <w:b/>
      <w:sz w:val="16"/>
      <w:szCs w:val="24"/>
      <w:lang w:val="ru-RU" w:eastAsia="ru-RU"/>
    </w:rPr>
  </w:style>
  <w:style w:type="paragraph" w:styleId="24">
    <w:name w:val="Body Text Indent 2"/>
    <w:basedOn w:val="a"/>
    <w:link w:val="25"/>
    <w:semiHidden/>
    <w:rsid w:val="00D3781B"/>
    <w:pPr>
      <w:ind w:left="-57"/>
      <w:jc w:val="center"/>
    </w:pPr>
    <w:rPr>
      <w:rFonts w:ascii="Times New Roman Krg" w:hAnsi="Times New Roman Krg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D3781B"/>
    <w:rPr>
      <w:rFonts w:ascii="Times New Roman Krg" w:hAnsi="Times New Roman Krg"/>
      <w:szCs w:val="24"/>
      <w:lang w:val="ru-RU" w:eastAsia="ru-RU"/>
    </w:rPr>
  </w:style>
  <w:style w:type="paragraph" w:styleId="a6">
    <w:name w:val="Body Text"/>
    <w:basedOn w:val="a"/>
    <w:link w:val="a7"/>
    <w:semiHidden/>
    <w:rsid w:val="00D3781B"/>
    <w:pPr>
      <w:jc w:val="center"/>
    </w:pPr>
    <w:rPr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D3781B"/>
    <w:rPr>
      <w:lang w:val="ru-RU" w:eastAsia="ru-RU"/>
    </w:rPr>
  </w:style>
  <w:style w:type="paragraph" w:styleId="31">
    <w:name w:val="Body Text 3"/>
    <w:basedOn w:val="a"/>
    <w:link w:val="32"/>
    <w:semiHidden/>
    <w:rsid w:val="00D3781B"/>
    <w:pPr>
      <w:jc w:val="right"/>
    </w:pPr>
    <w:rPr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D3781B"/>
    <w:rPr>
      <w:sz w:val="24"/>
      <w:szCs w:val="24"/>
      <w:lang w:val="ru-RU" w:eastAsia="ru-RU"/>
    </w:rPr>
  </w:style>
  <w:style w:type="character" w:styleId="a8">
    <w:name w:val="FollowedHyperlink"/>
    <w:semiHidden/>
    <w:rsid w:val="00D3781B"/>
    <w:rPr>
      <w:color w:val="800080"/>
      <w:u w:val="single"/>
    </w:rPr>
  </w:style>
  <w:style w:type="paragraph" w:styleId="14">
    <w:name w:val="toc 1"/>
    <w:basedOn w:val="a"/>
    <w:next w:val="a"/>
    <w:autoRedefine/>
    <w:uiPriority w:val="39"/>
    <w:semiHidden/>
    <w:unhideWhenUsed/>
    <w:rsid w:val="00D3781B"/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3781B"/>
    <w:rPr>
      <w:rFonts w:ascii="Tahom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3781B"/>
    <w:rPr>
      <w:rFonts w:ascii="Tahoma" w:hAnsi="Tahoma" w:cs="Tahoma"/>
      <w:sz w:val="16"/>
      <w:szCs w:val="16"/>
      <w:lang w:val="ru-RU" w:eastAsia="ru-RU"/>
    </w:rPr>
  </w:style>
  <w:style w:type="paragraph" w:styleId="a4">
    <w:name w:val="Title"/>
    <w:basedOn w:val="a"/>
    <w:next w:val="a"/>
    <w:link w:val="ab"/>
    <w:uiPriority w:val="10"/>
    <w:qFormat/>
    <w:rsid w:val="00D3781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b">
    <w:name w:val="Заголовок Знак"/>
    <w:basedOn w:val="a0"/>
    <w:link w:val="a4"/>
    <w:uiPriority w:val="10"/>
    <w:rsid w:val="00D3781B"/>
    <w:rPr>
      <w:rFonts w:asciiTheme="majorHAnsi" w:eastAsiaTheme="majorEastAsia" w:hAnsiTheme="majorHAnsi" w:cstheme="majorBidi"/>
      <w:b/>
      <w:bCs/>
      <w:kern w:val="28"/>
      <w:sz w:val="32"/>
      <w:szCs w:val="32"/>
      <w:lang w:val="ru-RU"/>
    </w:rPr>
  </w:style>
  <w:style w:type="paragraph" w:styleId="ac">
    <w:name w:val="header"/>
    <w:basedOn w:val="a"/>
    <w:link w:val="ad"/>
    <w:uiPriority w:val="99"/>
    <w:unhideWhenUsed/>
    <w:rsid w:val="00F22AE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22AEE"/>
    <w:rPr>
      <w:lang w:val="ru-RU"/>
    </w:rPr>
  </w:style>
  <w:style w:type="paragraph" w:styleId="ae">
    <w:name w:val="footer"/>
    <w:basedOn w:val="a"/>
    <w:link w:val="af"/>
    <w:uiPriority w:val="99"/>
    <w:unhideWhenUsed/>
    <w:rsid w:val="00F22AE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22AEE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VERSTKA\&#1042;&#1077;&#1088;&#1089;&#1090;&#1082;&#1072;-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F1D6E-47E0-4082-8BCD-84207CB2A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Верстка-5</Template>
  <TotalTime>50</TotalTime>
  <Pages>15</Pages>
  <Words>3927</Words>
  <Characters>22384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 Alexander Ivanovich</dc:creator>
  <cp:keywords/>
  <cp:lastModifiedBy>ikobl stat2</cp:lastModifiedBy>
  <cp:revision>15</cp:revision>
  <cp:lastPrinted>2026-10-22T05:14:00Z</cp:lastPrinted>
  <dcterms:created xsi:type="dcterms:W3CDTF">2026-10-19T10:33:00Z</dcterms:created>
  <dcterms:modified xsi:type="dcterms:W3CDTF">2026-10-22T05:24:00Z</dcterms:modified>
</cp:coreProperties>
</file>