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70" w:tblpY="222"/>
        <w:tblW w:w="8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229"/>
      </w:tblGrid>
      <w:tr w:rsidR="00376E5F" w:rsidRPr="008D4BC7" w14:paraId="01A1C12D" w14:textId="77777777" w:rsidTr="00376E5F">
        <w:trPr>
          <w:trHeight w:val="1320"/>
        </w:trPr>
        <w:tc>
          <w:tcPr>
            <w:tcW w:w="1560" w:type="dxa"/>
            <w:vAlign w:val="center"/>
          </w:tcPr>
          <w:p w14:paraId="4961FF15" w14:textId="4FB41AE6" w:rsidR="00376E5F" w:rsidRPr="008D4BC7" w:rsidRDefault="00376E5F" w:rsidP="008D4BC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4BC7">
              <w:rPr>
                <w:rFonts w:eastAsia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B62676C" wp14:editId="4B78D9A6">
                  <wp:extent cx="942340" cy="9556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tcBorders>
              <w:left w:val="nil"/>
            </w:tcBorders>
          </w:tcPr>
          <w:p w14:paraId="08BA5EBC" w14:textId="49746015" w:rsidR="00376E5F" w:rsidRPr="00376E5F" w:rsidRDefault="00376E5F" w:rsidP="008D4BC7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 w:rsidRPr="00376E5F">
              <w:rPr>
                <w:rFonts w:eastAsia="Calibri"/>
                <w:b/>
                <w:bCs/>
                <w:sz w:val="36"/>
                <w:szCs w:val="36"/>
                <w:lang w:eastAsia="en-US"/>
              </w:rPr>
              <w:t>Национальный</w:t>
            </w:r>
            <w:r w:rsidRPr="00376E5F">
              <w:rPr>
                <w:rFonts w:eastAsia="Calibri"/>
                <w:b/>
                <w:bCs/>
                <w:sz w:val="36"/>
                <w:szCs w:val="36"/>
                <w:lang w:val="ky-KG" w:eastAsia="en-US"/>
              </w:rPr>
              <w:t xml:space="preserve"> </w:t>
            </w:r>
            <w:r w:rsidRPr="00376E5F">
              <w:rPr>
                <w:b/>
                <w:bCs/>
                <w:sz w:val="36"/>
                <w:szCs w:val="36"/>
                <w:lang w:eastAsia="ru-RU"/>
              </w:rPr>
              <w:t>статистический комитет Кыргызской Республики</w:t>
            </w:r>
          </w:p>
          <w:p w14:paraId="70D101E0" w14:textId="77777777" w:rsidR="00376E5F" w:rsidRPr="008D4BC7" w:rsidRDefault="00376E5F" w:rsidP="008D4BC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1D41D554" w14:textId="77777777" w:rsidR="00376E5F" w:rsidRPr="00376E5F" w:rsidRDefault="00376E5F" w:rsidP="008D4BC7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 w:rsidRPr="00376E5F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Каракольское</w:t>
            </w:r>
            <w:proofErr w:type="spellEnd"/>
            <w:r w:rsidRPr="00376E5F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 xml:space="preserve"> городское управление статистики</w:t>
            </w:r>
          </w:p>
        </w:tc>
      </w:tr>
    </w:tbl>
    <w:p w14:paraId="357C7DAA" w14:textId="77777777" w:rsidR="008D4BC7" w:rsidRDefault="008D4BC7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59A6ABA7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206B3FCB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03395493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2278318E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62A700C2" w14:textId="77777777" w:rsidR="00376E5F" w:rsidRP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03EDC3F2" w14:textId="77777777" w:rsidR="008D4BC7" w:rsidRPr="00376E5F" w:rsidRDefault="008D4BC7" w:rsidP="008D4BC7">
      <w:pPr>
        <w:jc w:val="center"/>
        <w:rPr>
          <w:rFonts w:eastAsia="Calibri"/>
          <w:b/>
          <w:bCs/>
          <w:sz w:val="52"/>
          <w:szCs w:val="52"/>
          <w:lang w:eastAsia="en-US"/>
        </w:rPr>
      </w:pPr>
      <w:r w:rsidRPr="00376E5F">
        <w:rPr>
          <w:rFonts w:eastAsia="Calibri"/>
          <w:b/>
          <w:bCs/>
          <w:sz w:val="52"/>
          <w:szCs w:val="52"/>
          <w:lang w:eastAsia="en-US"/>
        </w:rPr>
        <w:t>2026</w:t>
      </w:r>
    </w:p>
    <w:p w14:paraId="5382CA0B" w14:textId="77777777" w:rsidR="008D4BC7" w:rsidRDefault="008D4BC7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6DCBB467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0E0737B5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426C5BDF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66142FD2" w14:textId="77777777" w:rsid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2DD4BE4A" w14:textId="77777777" w:rsidR="00376E5F" w:rsidRPr="00376E5F" w:rsidRDefault="00376E5F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361B37CB" w14:textId="77777777" w:rsidR="008D4BC7" w:rsidRPr="008D4BC7" w:rsidRDefault="008D4BC7" w:rsidP="008D4BC7">
      <w:pPr>
        <w:jc w:val="center"/>
        <w:rPr>
          <w:rFonts w:eastAsia="Calibri"/>
          <w:bCs/>
          <w:sz w:val="22"/>
          <w:szCs w:val="22"/>
          <w:lang w:eastAsia="en-US"/>
        </w:rPr>
      </w:pPr>
    </w:p>
    <w:p w14:paraId="4D383F16" w14:textId="77777777" w:rsidR="008D4BC7" w:rsidRPr="00376E5F" w:rsidRDefault="008D4BC7" w:rsidP="008D4BC7">
      <w:pPr>
        <w:jc w:val="center"/>
        <w:rPr>
          <w:b/>
          <w:bCs/>
          <w:sz w:val="52"/>
          <w:szCs w:val="52"/>
          <w:lang w:eastAsia="ru-RU"/>
        </w:rPr>
      </w:pPr>
      <w:r w:rsidRPr="00376E5F">
        <w:rPr>
          <w:b/>
          <w:bCs/>
          <w:sz w:val="52"/>
          <w:szCs w:val="52"/>
          <w:lang w:eastAsia="ru-RU"/>
        </w:rPr>
        <w:t xml:space="preserve">Социально-экономическое положение </w:t>
      </w:r>
    </w:p>
    <w:p w14:paraId="01D90EC1" w14:textId="77777777" w:rsidR="008D4BC7" w:rsidRPr="00376E5F" w:rsidRDefault="008D4BC7" w:rsidP="008D4BC7">
      <w:pPr>
        <w:jc w:val="center"/>
        <w:rPr>
          <w:b/>
          <w:bCs/>
          <w:sz w:val="52"/>
          <w:szCs w:val="52"/>
          <w:lang w:eastAsia="ru-RU"/>
        </w:rPr>
      </w:pPr>
      <w:r w:rsidRPr="00376E5F">
        <w:rPr>
          <w:b/>
          <w:bCs/>
          <w:sz w:val="52"/>
          <w:szCs w:val="52"/>
          <w:lang w:eastAsia="ru-RU"/>
        </w:rPr>
        <w:t>Иссык-Кульской области</w:t>
      </w:r>
    </w:p>
    <w:p w14:paraId="7F17BAD5" w14:textId="77777777" w:rsidR="008D4BC7" w:rsidRPr="00376E5F" w:rsidRDefault="008D4BC7" w:rsidP="008D4BC7">
      <w:pPr>
        <w:jc w:val="center"/>
        <w:rPr>
          <w:bCs/>
          <w:sz w:val="52"/>
          <w:szCs w:val="52"/>
          <w:lang w:eastAsia="ru-RU"/>
        </w:rPr>
      </w:pPr>
      <w:r w:rsidRPr="00376E5F">
        <w:rPr>
          <w:b/>
          <w:bCs/>
          <w:sz w:val="52"/>
          <w:szCs w:val="52"/>
          <w:lang w:eastAsia="ru-RU"/>
        </w:rPr>
        <w:t>за январь-июнь</w:t>
      </w:r>
    </w:p>
    <w:p w14:paraId="4C676A7A" w14:textId="77777777" w:rsidR="008D4BC7" w:rsidRPr="008D4BC7" w:rsidRDefault="008D4BC7" w:rsidP="008D4BC7">
      <w:pPr>
        <w:rPr>
          <w:rFonts w:eastAsia="Calibri"/>
          <w:sz w:val="22"/>
          <w:szCs w:val="22"/>
          <w:lang w:eastAsia="en-US"/>
        </w:rPr>
      </w:pPr>
    </w:p>
    <w:p w14:paraId="366CA6DC" w14:textId="06AB7EC8" w:rsidR="008D4BC7" w:rsidRPr="008D4BC7" w:rsidRDefault="008D4BC7" w:rsidP="008D4BC7">
      <w:pPr>
        <w:jc w:val="center"/>
        <w:rPr>
          <w:rFonts w:eastAsia="Calibri"/>
          <w:bCs/>
          <w:szCs w:val="22"/>
          <w:lang w:eastAsia="en-US"/>
        </w:rPr>
      </w:pPr>
      <w:r w:rsidRPr="008D4BC7">
        <w:rPr>
          <w:rFonts w:eastAsia="Calibri"/>
          <w:bCs/>
          <w:noProof/>
          <w:szCs w:val="22"/>
          <w:lang w:eastAsia="en-US"/>
        </w:rPr>
        <w:drawing>
          <wp:inline distT="0" distB="0" distL="0" distR="0" wp14:anchorId="29266AEF" wp14:editId="254CDBE4">
            <wp:extent cx="5104773" cy="3397718"/>
            <wp:effectExtent l="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17" cy="340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05EA" w14:textId="77777777" w:rsidR="008D4BC7" w:rsidRPr="008D4BC7" w:rsidRDefault="008D4BC7" w:rsidP="008D4BC7">
      <w:pPr>
        <w:jc w:val="center"/>
        <w:rPr>
          <w:rFonts w:eastAsia="Calibri"/>
          <w:bCs/>
          <w:szCs w:val="22"/>
          <w:lang w:eastAsia="en-US"/>
        </w:rPr>
      </w:pPr>
    </w:p>
    <w:p w14:paraId="0FD19A22" w14:textId="77777777" w:rsidR="008D4BC7" w:rsidRPr="008D4BC7" w:rsidRDefault="008D4BC7" w:rsidP="008D4BC7">
      <w:pPr>
        <w:jc w:val="center"/>
        <w:rPr>
          <w:rFonts w:eastAsia="Calibri"/>
          <w:bCs/>
          <w:szCs w:val="22"/>
          <w:lang w:eastAsia="en-US"/>
        </w:rPr>
      </w:pPr>
    </w:p>
    <w:p w14:paraId="7712BFB3" w14:textId="77777777" w:rsidR="008D4BC7" w:rsidRPr="008D4BC7" w:rsidRDefault="008D4BC7" w:rsidP="008D4BC7">
      <w:pPr>
        <w:jc w:val="center"/>
        <w:rPr>
          <w:rFonts w:eastAsia="Calibri"/>
          <w:bCs/>
          <w:szCs w:val="22"/>
          <w:lang w:eastAsia="en-US"/>
        </w:rPr>
      </w:pPr>
    </w:p>
    <w:p w14:paraId="255127F5" w14:textId="77777777" w:rsidR="008D4BC7" w:rsidRPr="008D4BC7" w:rsidRDefault="008D4BC7" w:rsidP="008D4BC7">
      <w:pPr>
        <w:jc w:val="center"/>
        <w:rPr>
          <w:rFonts w:eastAsia="Calibri"/>
          <w:bCs/>
          <w:szCs w:val="22"/>
          <w:lang w:eastAsia="en-US"/>
        </w:rPr>
      </w:pPr>
    </w:p>
    <w:tbl>
      <w:tblPr>
        <w:tblW w:w="8583" w:type="dxa"/>
        <w:tblInd w:w="348" w:type="dxa"/>
        <w:tblLayout w:type="fixed"/>
        <w:tblLook w:val="0000" w:firstRow="0" w:lastRow="0" w:firstColumn="0" w:lastColumn="0" w:noHBand="0" w:noVBand="0"/>
      </w:tblPr>
      <w:tblGrid>
        <w:gridCol w:w="8583"/>
      </w:tblGrid>
      <w:tr w:rsidR="008D4BC7" w:rsidRPr="008D4BC7" w14:paraId="68BA2C4A" w14:textId="77777777" w:rsidTr="00DD3FE0">
        <w:tc>
          <w:tcPr>
            <w:tcW w:w="8583" w:type="dxa"/>
          </w:tcPr>
          <w:p w14:paraId="6C0075F5" w14:textId="77777777" w:rsidR="008D4BC7" w:rsidRPr="00DD3FE0" w:rsidRDefault="008D4BC7" w:rsidP="008D4BC7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DD3FE0">
              <w:rPr>
                <w:rFonts w:eastAsia="Calibri"/>
                <w:b/>
                <w:sz w:val="36"/>
                <w:szCs w:val="36"/>
                <w:lang w:eastAsia="en-US"/>
              </w:rPr>
              <w:lastRenderedPageBreak/>
              <w:t>Национальный статистический комитет Кыргызской Республики</w:t>
            </w:r>
          </w:p>
        </w:tc>
      </w:tr>
    </w:tbl>
    <w:p w14:paraId="49420F7D" w14:textId="77777777" w:rsidR="008D4BC7" w:rsidRPr="008D4BC7" w:rsidRDefault="008D4BC7" w:rsidP="008D4BC7">
      <w:pPr>
        <w:jc w:val="center"/>
        <w:rPr>
          <w:rFonts w:eastAsia="Calibri"/>
          <w:szCs w:val="22"/>
          <w:lang w:eastAsia="en-US"/>
        </w:rPr>
      </w:pPr>
    </w:p>
    <w:tbl>
      <w:tblPr>
        <w:tblW w:w="0" w:type="auto"/>
        <w:tblInd w:w="348" w:type="dxa"/>
        <w:tblLayout w:type="fixed"/>
        <w:tblLook w:val="0000" w:firstRow="0" w:lastRow="0" w:firstColumn="0" w:lastColumn="0" w:noHBand="0" w:noVBand="0"/>
      </w:tblPr>
      <w:tblGrid>
        <w:gridCol w:w="8299"/>
      </w:tblGrid>
      <w:tr w:rsidR="008D4BC7" w:rsidRPr="008D4BC7" w14:paraId="0833C14D" w14:textId="77777777" w:rsidTr="00DD3FE0">
        <w:tc>
          <w:tcPr>
            <w:tcW w:w="8299" w:type="dxa"/>
          </w:tcPr>
          <w:p w14:paraId="06590AE0" w14:textId="77777777" w:rsidR="008D4BC7" w:rsidRPr="00DD3FE0" w:rsidRDefault="008D4BC7" w:rsidP="008D4BC7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DD3FE0">
              <w:rPr>
                <w:rFonts w:eastAsia="Calibri"/>
                <w:b/>
                <w:sz w:val="32"/>
                <w:szCs w:val="32"/>
                <w:lang w:eastAsia="en-US"/>
              </w:rPr>
              <w:t>Каракольское</w:t>
            </w:r>
            <w:proofErr w:type="spellEnd"/>
            <w:r w:rsidRPr="00DD3FE0">
              <w:rPr>
                <w:rFonts w:eastAsia="Calibri"/>
                <w:b/>
                <w:sz w:val="32"/>
                <w:szCs w:val="32"/>
                <w:lang w:eastAsia="en-US"/>
              </w:rPr>
              <w:t xml:space="preserve"> городское управление</w:t>
            </w:r>
          </w:p>
          <w:p w14:paraId="2102EC66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D3FE0">
              <w:rPr>
                <w:rFonts w:eastAsia="Calibri"/>
                <w:b/>
                <w:sz w:val="32"/>
                <w:szCs w:val="32"/>
                <w:lang w:eastAsia="en-US"/>
              </w:rPr>
              <w:t>статистики</w:t>
            </w:r>
          </w:p>
        </w:tc>
      </w:tr>
    </w:tbl>
    <w:p w14:paraId="448B5BF2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31533CDD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152BDFA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3E4F1BE7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7BEE3EF6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7DF25F98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564A50B7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7C07581D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40CC565B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7A19CAC7" w14:textId="77777777" w:rsidR="008D4BC7" w:rsidRDefault="008D4BC7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54C57650" w14:textId="77777777" w:rsidR="00DD3FE0" w:rsidRPr="00DD3FE0" w:rsidRDefault="00DD3FE0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4A853FCF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74EDCA6D" w14:textId="77777777" w:rsidR="008D4BC7" w:rsidRDefault="008D4BC7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0EF3C546" w14:textId="77777777" w:rsidR="00DD3FE0" w:rsidRDefault="00DD3FE0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14A9B1EC" w14:textId="77777777" w:rsidR="00DD3FE0" w:rsidRPr="00DD3FE0" w:rsidRDefault="00DD3FE0" w:rsidP="008D4BC7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617BBCD2" w14:textId="77777777" w:rsidR="008D4BC7" w:rsidRPr="00DD3FE0" w:rsidRDefault="008D4BC7" w:rsidP="008D4BC7">
      <w:pPr>
        <w:jc w:val="center"/>
        <w:rPr>
          <w:b/>
          <w:sz w:val="52"/>
          <w:szCs w:val="52"/>
          <w:lang w:eastAsia="ru-RU"/>
        </w:rPr>
      </w:pPr>
      <w:r w:rsidRPr="00DD3FE0">
        <w:rPr>
          <w:b/>
          <w:sz w:val="52"/>
          <w:szCs w:val="52"/>
          <w:lang w:eastAsia="ru-RU"/>
        </w:rPr>
        <w:t>Социально-экономическое положение Иссык-Кульской области</w:t>
      </w:r>
    </w:p>
    <w:p w14:paraId="63079CA1" w14:textId="77777777" w:rsidR="008D4BC7" w:rsidRPr="00DD3FE0" w:rsidRDefault="008D4BC7" w:rsidP="008D4BC7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r w:rsidRPr="00DD3FE0">
        <w:rPr>
          <w:rFonts w:eastAsia="Calibri"/>
          <w:b/>
          <w:bCs/>
          <w:sz w:val="44"/>
          <w:szCs w:val="44"/>
          <w:lang w:eastAsia="en-US"/>
        </w:rPr>
        <w:t>за январь-июнь</w:t>
      </w:r>
    </w:p>
    <w:p w14:paraId="3610AC3F" w14:textId="77777777" w:rsidR="008D4BC7" w:rsidRPr="008D4BC7" w:rsidRDefault="008D4BC7" w:rsidP="008D4BC7">
      <w:pPr>
        <w:jc w:val="center"/>
        <w:rPr>
          <w:rFonts w:eastAsia="Calibri"/>
          <w:b/>
          <w:sz w:val="36"/>
          <w:szCs w:val="36"/>
          <w:lang w:eastAsia="en-US"/>
        </w:rPr>
      </w:pPr>
    </w:p>
    <w:p w14:paraId="38ACCBF9" w14:textId="77777777" w:rsidR="008D4BC7" w:rsidRPr="00DD3FE0" w:rsidRDefault="008D4BC7" w:rsidP="008D4BC7">
      <w:pPr>
        <w:jc w:val="center"/>
        <w:rPr>
          <w:rFonts w:eastAsia="Calibri"/>
          <w:b/>
          <w:bCs/>
          <w:sz w:val="36"/>
          <w:szCs w:val="36"/>
          <w:lang w:eastAsia="en-US"/>
        </w:rPr>
      </w:pPr>
      <w:r w:rsidRPr="00DD3FE0">
        <w:rPr>
          <w:rFonts w:eastAsia="Calibri"/>
          <w:b/>
          <w:bCs/>
          <w:sz w:val="36"/>
          <w:szCs w:val="36"/>
          <w:lang w:eastAsia="en-US"/>
        </w:rPr>
        <w:t>месячная публикация</w:t>
      </w:r>
    </w:p>
    <w:p w14:paraId="5819D630" w14:textId="77777777" w:rsidR="008D4BC7" w:rsidRPr="008D4BC7" w:rsidRDefault="008D4BC7" w:rsidP="008D4BC7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23ADB42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6FA5B6D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D924687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FA89264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1104EF02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551C9B1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EDE3C96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EC731DD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7AD0D049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7D37B07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72394C8" w14:textId="77777777" w:rsidR="008D4BC7" w:rsidRDefault="008D4BC7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6FCB63EA" w14:textId="77777777" w:rsidR="00DD3FE0" w:rsidRDefault="00DD3FE0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66B115C7" w14:textId="77777777" w:rsidR="00DD3FE0" w:rsidRDefault="00DD3FE0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5ABB5F75" w14:textId="77777777" w:rsidR="00DD3FE0" w:rsidRDefault="00DD3FE0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6D827506" w14:textId="77777777" w:rsidR="00DD3FE0" w:rsidRDefault="00DD3FE0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129734E8" w14:textId="77777777" w:rsidR="00DD3FE0" w:rsidRDefault="00DD3FE0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0D0894D5" w14:textId="77777777" w:rsidR="00DD3FE0" w:rsidRDefault="00DD3FE0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190D83C2" w14:textId="77777777" w:rsidR="00DD3FE0" w:rsidRPr="00DD3FE0" w:rsidRDefault="00DD3FE0" w:rsidP="008D4BC7">
      <w:pPr>
        <w:jc w:val="center"/>
        <w:rPr>
          <w:rFonts w:eastAsia="Calibri"/>
          <w:b/>
          <w:sz w:val="22"/>
          <w:szCs w:val="22"/>
          <w:lang w:val="ky-KG" w:eastAsia="en-US"/>
        </w:rPr>
      </w:pPr>
    </w:p>
    <w:p w14:paraId="3B0FA34F" w14:textId="77777777" w:rsidR="008D4BC7" w:rsidRPr="008D4BC7" w:rsidRDefault="008D4BC7" w:rsidP="008D4BC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61F8E1B1" w14:textId="77777777" w:rsidR="008D4BC7" w:rsidRPr="00DD3FE0" w:rsidRDefault="008D4BC7" w:rsidP="008D4BC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D3FE0">
        <w:rPr>
          <w:rFonts w:eastAsia="Calibri"/>
          <w:b/>
          <w:sz w:val="28"/>
          <w:szCs w:val="28"/>
          <w:lang w:eastAsia="en-US"/>
        </w:rPr>
        <w:t>г. Каракол 2026</w:t>
      </w:r>
    </w:p>
    <w:p w14:paraId="23F734E5" w14:textId="77777777" w:rsidR="008D4BC7" w:rsidRPr="008D4BC7" w:rsidRDefault="008D4BC7" w:rsidP="008D4BC7">
      <w:pPr>
        <w:rPr>
          <w:rFonts w:eastAsia="Calibri"/>
          <w:b/>
          <w:i/>
          <w:sz w:val="18"/>
          <w:szCs w:val="18"/>
          <w:lang w:eastAsia="en-US"/>
        </w:rPr>
      </w:pPr>
      <w:bookmarkStart w:id="0" w:name="_Toc130202446"/>
      <w:bookmarkStart w:id="1" w:name="_Toc130202587"/>
      <w:bookmarkStart w:id="2" w:name="_Toc130202754"/>
      <w:bookmarkStart w:id="3" w:name="_Toc130202927"/>
    </w:p>
    <w:p w14:paraId="026B217C" w14:textId="77777777" w:rsidR="008D4BC7" w:rsidRPr="005274B7" w:rsidRDefault="008D4BC7" w:rsidP="00843B64">
      <w:pPr>
        <w:pageBreakBefore/>
        <w:rPr>
          <w:rFonts w:eastAsia="Calibri"/>
          <w:b/>
          <w:i/>
          <w:sz w:val="22"/>
          <w:szCs w:val="22"/>
          <w:lang w:eastAsia="en-US"/>
        </w:rPr>
      </w:pPr>
      <w:r w:rsidRPr="005274B7">
        <w:rPr>
          <w:rFonts w:eastAsia="Calibri"/>
          <w:b/>
          <w:i/>
          <w:sz w:val="22"/>
          <w:szCs w:val="22"/>
          <w:lang w:eastAsia="en-US"/>
        </w:rPr>
        <w:lastRenderedPageBreak/>
        <w:t>Социально-экономическое положение за январь-июнь 2026 года.</w:t>
      </w:r>
      <w:bookmarkEnd w:id="0"/>
      <w:bookmarkEnd w:id="1"/>
      <w:bookmarkEnd w:id="2"/>
      <w:bookmarkEnd w:id="3"/>
    </w:p>
    <w:p w14:paraId="62F03D94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35774510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t xml:space="preserve">Редакционный Совет: </w:t>
      </w:r>
    </w:p>
    <w:p w14:paraId="3BA14FAE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284"/>
        <w:gridCol w:w="3260"/>
      </w:tblGrid>
      <w:tr w:rsidR="008D4BC7" w:rsidRPr="005274B7" w14:paraId="70AF683D" w14:textId="77777777" w:rsidTr="007D606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7A8A06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Председатель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0DCA6B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A1B343A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274B7">
              <w:rPr>
                <w:rFonts w:eastAsia="Calibri"/>
                <w:sz w:val="22"/>
                <w:szCs w:val="22"/>
                <w:lang w:eastAsia="en-US"/>
              </w:rPr>
              <w:t>Искатов</w:t>
            </w:r>
            <w:proofErr w:type="spellEnd"/>
            <w:r w:rsidRPr="005274B7">
              <w:rPr>
                <w:rFonts w:eastAsia="Calibri"/>
                <w:sz w:val="22"/>
                <w:szCs w:val="22"/>
                <w:lang w:eastAsia="en-US"/>
              </w:rPr>
              <w:t xml:space="preserve"> У.Т.</w:t>
            </w:r>
          </w:p>
        </w:tc>
      </w:tr>
      <w:tr w:rsidR="008D4BC7" w:rsidRPr="005274B7" w14:paraId="7F2923F8" w14:textId="77777777" w:rsidTr="007D606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3EDDD4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D0D69F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8C66BFA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274B7">
              <w:rPr>
                <w:rFonts w:eastAsia="Calibri"/>
                <w:sz w:val="22"/>
                <w:szCs w:val="22"/>
                <w:lang w:eastAsia="en-US"/>
              </w:rPr>
              <w:t>Эсентаева</w:t>
            </w:r>
            <w:proofErr w:type="spellEnd"/>
            <w:r w:rsidRPr="005274B7">
              <w:rPr>
                <w:rFonts w:eastAsia="Calibri"/>
                <w:sz w:val="22"/>
                <w:szCs w:val="22"/>
                <w:lang w:eastAsia="en-US"/>
              </w:rPr>
              <w:t xml:space="preserve"> Г.Ш.</w:t>
            </w:r>
          </w:p>
        </w:tc>
      </w:tr>
      <w:tr w:rsidR="008D4BC7" w:rsidRPr="005274B7" w14:paraId="774ACCE3" w14:textId="77777777" w:rsidTr="007D606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55CC3D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8936C6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1071203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 xml:space="preserve">Дамир </w:t>
            </w:r>
            <w:proofErr w:type="spellStart"/>
            <w:r w:rsidRPr="005274B7">
              <w:rPr>
                <w:rFonts w:eastAsia="Calibri"/>
                <w:sz w:val="22"/>
                <w:szCs w:val="22"/>
                <w:lang w:eastAsia="en-US"/>
              </w:rPr>
              <w:t>кызы</w:t>
            </w:r>
            <w:proofErr w:type="spellEnd"/>
            <w:r w:rsidRPr="005274B7">
              <w:rPr>
                <w:rFonts w:eastAsia="Calibri"/>
                <w:sz w:val="22"/>
                <w:szCs w:val="22"/>
                <w:lang w:eastAsia="en-US"/>
              </w:rPr>
              <w:t xml:space="preserve"> Венера.</w:t>
            </w:r>
          </w:p>
        </w:tc>
      </w:tr>
      <w:tr w:rsidR="008D4BC7" w:rsidRPr="005274B7" w14:paraId="4D76CD8E" w14:textId="77777777" w:rsidTr="007D606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BA30B77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FB9665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6C56314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274B7">
              <w:rPr>
                <w:rFonts w:eastAsia="Calibri"/>
                <w:sz w:val="22"/>
                <w:szCs w:val="22"/>
                <w:lang w:eastAsia="en-US"/>
              </w:rPr>
              <w:t>Намазбеков</w:t>
            </w:r>
            <w:proofErr w:type="spellEnd"/>
            <w:r w:rsidRPr="005274B7">
              <w:rPr>
                <w:rFonts w:eastAsia="Calibri"/>
                <w:sz w:val="22"/>
                <w:szCs w:val="22"/>
                <w:lang w:eastAsia="en-US"/>
              </w:rPr>
              <w:t xml:space="preserve"> Н.А.</w:t>
            </w:r>
          </w:p>
        </w:tc>
      </w:tr>
      <w:tr w:rsidR="008D4BC7" w:rsidRPr="005274B7" w14:paraId="63927731" w14:textId="77777777" w:rsidTr="007D606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1B8B1E0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8CD0CB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632BD3D" w14:textId="77777777" w:rsidR="008D4BC7" w:rsidRPr="005274B7" w:rsidRDefault="008D4BC7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274B7">
              <w:rPr>
                <w:rFonts w:eastAsia="Calibri"/>
                <w:sz w:val="22"/>
                <w:szCs w:val="22"/>
                <w:lang w:eastAsia="en-US"/>
              </w:rPr>
              <w:t>Даниярова</w:t>
            </w:r>
            <w:proofErr w:type="spellEnd"/>
            <w:r w:rsidRPr="005274B7">
              <w:rPr>
                <w:rFonts w:eastAsia="Calibri"/>
                <w:sz w:val="22"/>
                <w:szCs w:val="22"/>
                <w:lang w:eastAsia="en-US"/>
              </w:rPr>
              <w:t xml:space="preserve"> Ы.К.</w:t>
            </w:r>
          </w:p>
        </w:tc>
      </w:tr>
      <w:tr w:rsidR="00843B64" w:rsidRPr="005274B7" w14:paraId="66C41F3A" w14:textId="77777777" w:rsidTr="007D606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E5D45F" w14:textId="77777777" w:rsidR="00843B64" w:rsidRPr="005274B7" w:rsidRDefault="00843B64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11200B" w14:textId="77777777" w:rsidR="00843B64" w:rsidRPr="005274B7" w:rsidRDefault="00843B64" w:rsidP="008D4B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307368A" w14:textId="5AB56AEE" w:rsidR="00843B64" w:rsidRPr="005274B7" w:rsidRDefault="00843B64" w:rsidP="008D4BC7">
            <w:pPr>
              <w:jc w:val="both"/>
              <w:rPr>
                <w:rFonts w:eastAsia="Calibri"/>
                <w:sz w:val="22"/>
                <w:szCs w:val="22"/>
                <w:lang w:val="ky-KG" w:eastAsia="en-US"/>
              </w:rPr>
            </w:pPr>
            <w:r w:rsidRPr="005274B7">
              <w:rPr>
                <w:rFonts w:eastAsia="Calibri"/>
                <w:sz w:val="22"/>
                <w:szCs w:val="22"/>
                <w:lang w:val="ky-KG" w:eastAsia="en-US"/>
              </w:rPr>
              <w:t>Касымбекова Ж.Т.</w:t>
            </w:r>
          </w:p>
        </w:tc>
      </w:tr>
    </w:tbl>
    <w:p w14:paraId="04F38F30" w14:textId="77777777" w:rsidR="008D4BC7" w:rsidRPr="005274B7" w:rsidRDefault="008D4BC7" w:rsidP="008D4BC7">
      <w:pPr>
        <w:ind w:right="-1" w:firstLine="708"/>
        <w:jc w:val="both"/>
        <w:rPr>
          <w:rFonts w:eastAsia="Calibri"/>
          <w:sz w:val="22"/>
          <w:szCs w:val="22"/>
          <w:lang w:eastAsia="en-US"/>
        </w:rPr>
      </w:pPr>
    </w:p>
    <w:p w14:paraId="0EC8C5A2" w14:textId="77777777" w:rsidR="008D4BC7" w:rsidRPr="005274B7" w:rsidRDefault="008D4BC7" w:rsidP="008D4BC7">
      <w:pPr>
        <w:ind w:right="-1" w:firstLine="708"/>
        <w:jc w:val="both"/>
        <w:rPr>
          <w:rFonts w:eastAsia="Calibri"/>
          <w:sz w:val="22"/>
          <w:szCs w:val="22"/>
          <w:lang w:eastAsia="en-US"/>
        </w:rPr>
      </w:pPr>
    </w:p>
    <w:p w14:paraId="47529D3C" w14:textId="77777777" w:rsidR="008D4BC7" w:rsidRPr="005274B7" w:rsidRDefault="008D4BC7" w:rsidP="008D4BC7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t>Для информации, связанной с этой публикацией, обращайтесь:</w:t>
      </w:r>
    </w:p>
    <w:p w14:paraId="4766E847" w14:textId="77777777" w:rsidR="008D4BC7" w:rsidRPr="005274B7" w:rsidRDefault="008D4BC7" w:rsidP="008D4BC7">
      <w:pPr>
        <w:ind w:firstLine="540"/>
        <w:rPr>
          <w:rFonts w:eastAsia="Calibri"/>
          <w:sz w:val="22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t xml:space="preserve">по адресу: </w:t>
      </w:r>
      <w:proofErr w:type="spellStart"/>
      <w:r w:rsidRPr="005274B7">
        <w:rPr>
          <w:rFonts w:eastAsia="Calibri"/>
          <w:sz w:val="22"/>
          <w:szCs w:val="22"/>
          <w:lang w:eastAsia="en-US"/>
        </w:rPr>
        <w:t>г.Каракол</w:t>
      </w:r>
      <w:proofErr w:type="spellEnd"/>
      <w:r w:rsidRPr="005274B7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5274B7">
        <w:rPr>
          <w:rFonts w:eastAsia="Calibri"/>
          <w:sz w:val="22"/>
          <w:szCs w:val="22"/>
          <w:lang w:eastAsia="en-US"/>
        </w:rPr>
        <w:t>ул.Кутманалиева</w:t>
      </w:r>
      <w:proofErr w:type="spellEnd"/>
      <w:r w:rsidRPr="005274B7">
        <w:rPr>
          <w:rFonts w:eastAsia="Calibri"/>
          <w:sz w:val="22"/>
          <w:szCs w:val="22"/>
          <w:lang w:eastAsia="en-US"/>
        </w:rPr>
        <w:t>, 114</w:t>
      </w:r>
    </w:p>
    <w:p w14:paraId="51E9D1B2" w14:textId="77777777" w:rsidR="008D4BC7" w:rsidRPr="005274B7" w:rsidRDefault="008D4BC7" w:rsidP="008D4BC7">
      <w:pPr>
        <w:ind w:firstLine="540"/>
        <w:rPr>
          <w:rFonts w:eastAsia="Calibri"/>
          <w:sz w:val="22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t>телефон (0 3922) 5-24-73. факс: (0 3922) 5-29-34</w:t>
      </w:r>
      <w:r w:rsidRPr="005274B7">
        <w:rPr>
          <w:rFonts w:eastAsia="Calibri"/>
          <w:i/>
          <w:sz w:val="22"/>
          <w:szCs w:val="22"/>
          <w:lang w:eastAsia="en-US"/>
        </w:rPr>
        <w:t>;</w:t>
      </w:r>
      <w:r w:rsidRPr="005274B7">
        <w:rPr>
          <w:rFonts w:eastAsia="Calibri"/>
          <w:sz w:val="22"/>
          <w:szCs w:val="22"/>
          <w:lang w:eastAsia="en-US"/>
        </w:rPr>
        <w:t xml:space="preserve"> </w:t>
      </w:r>
      <w:r w:rsidRPr="005274B7">
        <w:rPr>
          <w:rFonts w:eastAsia="Calibri"/>
          <w:sz w:val="22"/>
          <w:szCs w:val="22"/>
          <w:lang w:eastAsia="en-US"/>
        </w:rPr>
        <w:br/>
      </w:r>
      <w:proofErr w:type="spellStart"/>
      <w:r w:rsidRPr="005274B7">
        <w:rPr>
          <w:rFonts w:eastAsia="Calibri"/>
          <w:sz w:val="22"/>
          <w:szCs w:val="22"/>
          <w:lang w:eastAsia="en-US"/>
        </w:rPr>
        <w:t>e-mail</w:t>
      </w:r>
      <w:proofErr w:type="spellEnd"/>
      <w:r w:rsidRPr="005274B7">
        <w:rPr>
          <w:rFonts w:eastAsia="Calibri"/>
          <w:sz w:val="22"/>
          <w:szCs w:val="22"/>
          <w:lang w:eastAsia="en-US"/>
        </w:rPr>
        <w:t xml:space="preserve">: </w:t>
      </w:r>
      <w:hyperlink r:id="rId9" w:history="1">
        <w:r w:rsidRPr="005274B7">
          <w:rPr>
            <w:rFonts w:eastAsia="Calibri"/>
            <w:color w:val="0000FF"/>
            <w:sz w:val="22"/>
            <w:szCs w:val="22"/>
            <w:u w:val="single"/>
            <w:lang w:val="en-US" w:eastAsia="en-US"/>
          </w:rPr>
          <w:t>issykkul</w:t>
        </w:r>
        <w:r w:rsidRPr="005274B7">
          <w:rPr>
            <w:rFonts w:eastAsia="Calibri"/>
            <w:color w:val="0000FF"/>
            <w:sz w:val="22"/>
            <w:szCs w:val="22"/>
            <w:u w:val="single"/>
            <w:lang w:eastAsia="en-US"/>
          </w:rPr>
          <w:t>@</w:t>
        </w:r>
        <w:r w:rsidRPr="005274B7">
          <w:rPr>
            <w:rFonts w:eastAsia="Calibri"/>
            <w:color w:val="0000FF"/>
            <w:sz w:val="22"/>
            <w:szCs w:val="22"/>
            <w:u w:val="single"/>
            <w:lang w:val="en-US" w:eastAsia="en-US"/>
          </w:rPr>
          <w:t>stat</w:t>
        </w:r>
        <w:r w:rsidRPr="005274B7">
          <w:rPr>
            <w:rFonts w:eastAsia="Calibri"/>
            <w:color w:val="0000FF"/>
            <w:sz w:val="22"/>
            <w:szCs w:val="22"/>
            <w:u w:val="single"/>
            <w:lang w:eastAsia="en-US"/>
          </w:rPr>
          <w:t>.</w:t>
        </w:r>
        <w:r w:rsidRPr="005274B7">
          <w:rPr>
            <w:rFonts w:eastAsia="Calibri"/>
            <w:color w:val="0000FF"/>
            <w:sz w:val="22"/>
            <w:szCs w:val="22"/>
            <w:u w:val="single"/>
            <w:lang w:val="en-US" w:eastAsia="en-US"/>
          </w:rPr>
          <w:t>kg</w:t>
        </w:r>
      </w:hyperlink>
    </w:p>
    <w:p w14:paraId="121E74B4" w14:textId="77777777" w:rsidR="008D4BC7" w:rsidRPr="005274B7" w:rsidRDefault="008D4BC7" w:rsidP="008D4BC7">
      <w:pPr>
        <w:ind w:firstLine="540"/>
        <w:rPr>
          <w:rFonts w:eastAsia="Calibri"/>
          <w:sz w:val="22"/>
          <w:szCs w:val="22"/>
          <w:lang w:eastAsia="en-US"/>
        </w:rPr>
      </w:pPr>
      <w:proofErr w:type="spellStart"/>
      <w:r w:rsidRPr="005274B7">
        <w:rPr>
          <w:rFonts w:eastAsia="Calibri"/>
          <w:sz w:val="22"/>
          <w:szCs w:val="22"/>
          <w:lang w:eastAsia="en-US"/>
        </w:rPr>
        <w:t>Каракольское</w:t>
      </w:r>
      <w:proofErr w:type="spellEnd"/>
      <w:r w:rsidRPr="005274B7">
        <w:rPr>
          <w:rFonts w:eastAsia="Calibri"/>
          <w:sz w:val="22"/>
          <w:szCs w:val="22"/>
          <w:lang w:eastAsia="en-US"/>
        </w:rPr>
        <w:t xml:space="preserve"> городское управление статистики</w:t>
      </w:r>
    </w:p>
    <w:p w14:paraId="356FEB78" w14:textId="77777777" w:rsidR="008D4BC7" w:rsidRPr="005274B7" w:rsidRDefault="008D4BC7" w:rsidP="008D4BC7">
      <w:pPr>
        <w:ind w:firstLine="540"/>
        <w:rPr>
          <w:rFonts w:eastAsia="Calibri"/>
          <w:sz w:val="22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t xml:space="preserve">Отдел статистики сводных работ, регистров и реального сектора. </w:t>
      </w:r>
    </w:p>
    <w:p w14:paraId="21A91869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6F1A485D" w14:textId="77777777" w:rsidR="008D4BC7" w:rsidRPr="005274B7" w:rsidRDefault="008D4BC7" w:rsidP="008D4BC7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</w:p>
    <w:p w14:paraId="5E56F7EB" w14:textId="77777777" w:rsidR="008D4BC7" w:rsidRPr="005274B7" w:rsidRDefault="008D4BC7" w:rsidP="008D4BC7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t>В предлагаемой публикации содержится информация, характеризующая социально-экономическое развитие Иссык-Кульской области Кыргызской Республики</w:t>
      </w:r>
      <w:r w:rsidRPr="005274B7">
        <w:rPr>
          <w:rFonts w:eastAsia="Calibri"/>
          <w:b/>
          <w:i/>
          <w:sz w:val="22"/>
          <w:szCs w:val="22"/>
          <w:lang w:eastAsia="en-US"/>
        </w:rPr>
        <w:t xml:space="preserve"> </w:t>
      </w:r>
      <w:r w:rsidRPr="005274B7">
        <w:rPr>
          <w:rFonts w:eastAsia="Calibri"/>
          <w:sz w:val="22"/>
          <w:szCs w:val="22"/>
          <w:lang w:eastAsia="en-US"/>
        </w:rPr>
        <w:t>за январь-июнь 2026г.</w:t>
      </w:r>
    </w:p>
    <w:p w14:paraId="4971CE02" w14:textId="77777777" w:rsidR="008D4BC7" w:rsidRPr="005274B7" w:rsidRDefault="008D4BC7" w:rsidP="008D4BC7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</w:p>
    <w:p w14:paraId="2DF90230" w14:textId="77777777" w:rsidR="008D4BC7" w:rsidRPr="005274B7" w:rsidRDefault="008D4BC7" w:rsidP="008D4BC7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t>Тираж: 6 экз.</w:t>
      </w:r>
    </w:p>
    <w:p w14:paraId="44D5AEA6" w14:textId="77777777" w:rsidR="008D4BC7" w:rsidRPr="005274B7" w:rsidRDefault="008D4BC7" w:rsidP="008D4BC7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</w:p>
    <w:p w14:paraId="5499ED85" w14:textId="77777777" w:rsidR="008D4BC7" w:rsidRPr="005274B7" w:rsidRDefault="008D4BC7" w:rsidP="008D4BC7">
      <w:pPr>
        <w:ind w:left="540"/>
        <w:rPr>
          <w:rFonts w:eastAsia="Calibri"/>
          <w:sz w:val="22"/>
          <w:szCs w:val="22"/>
          <w:lang w:eastAsia="en-US"/>
        </w:rPr>
      </w:pPr>
      <w:bookmarkStart w:id="4" w:name="_Toc130202447"/>
      <w:bookmarkStart w:id="5" w:name="_Toc130202588"/>
      <w:bookmarkStart w:id="6" w:name="_Toc130202755"/>
      <w:r w:rsidRPr="005274B7">
        <w:rPr>
          <w:rFonts w:eastAsia="Calibri"/>
          <w:sz w:val="22"/>
          <w:szCs w:val="22"/>
          <w:lang w:eastAsia="en-US"/>
        </w:rPr>
        <w:t>Публикация имеется также на магнитных носителях.</w:t>
      </w:r>
      <w:bookmarkEnd w:id="4"/>
      <w:bookmarkEnd w:id="5"/>
      <w:bookmarkEnd w:id="6"/>
    </w:p>
    <w:p w14:paraId="3039F1A4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39F7F0C1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77DBDD39" w14:textId="77777777" w:rsidR="008D4BC7" w:rsidRPr="005274B7" w:rsidRDefault="008D4BC7" w:rsidP="008D4BC7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5274B7">
        <w:rPr>
          <w:sz w:val="22"/>
          <w:szCs w:val="22"/>
          <w:lang w:eastAsia="ru-RU"/>
        </w:rPr>
        <w:t>Пользователи при использовании данных официальной статистики и соответствующих метаданных обязаны ссылаться на их источник (ст.30 Закона Кыргызской Республики об официальной статистике).</w:t>
      </w:r>
    </w:p>
    <w:p w14:paraId="48C2CDFD" w14:textId="77777777" w:rsidR="008D4BC7" w:rsidRPr="005274B7" w:rsidRDefault="008D4BC7" w:rsidP="008D4BC7">
      <w:pPr>
        <w:ind w:right="-1" w:firstLine="709"/>
        <w:jc w:val="both"/>
        <w:outlineLvl w:val="0"/>
        <w:rPr>
          <w:rFonts w:eastAsia="Calibri"/>
          <w:sz w:val="22"/>
          <w:szCs w:val="22"/>
          <w:lang w:eastAsia="en-US"/>
        </w:rPr>
      </w:pPr>
    </w:p>
    <w:p w14:paraId="74654D88" w14:textId="77777777" w:rsidR="008D4BC7" w:rsidRPr="005274B7" w:rsidRDefault="008D4BC7" w:rsidP="008D4BC7">
      <w:pPr>
        <w:ind w:right="-1" w:firstLine="709"/>
        <w:jc w:val="both"/>
        <w:outlineLvl w:val="0"/>
        <w:rPr>
          <w:rFonts w:eastAsia="Calibri"/>
          <w:sz w:val="22"/>
          <w:szCs w:val="22"/>
          <w:lang w:eastAsia="en-US"/>
        </w:rPr>
      </w:pPr>
    </w:p>
    <w:p w14:paraId="6D5C4673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0807A749" w14:textId="77777777" w:rsidR="008D4BC7" w:rsidRPr="005274B7" w:rsidRDefault="008D4BC7" w:rsidP="008D4BC7">
      <w:pPr>
        <w:ind w:left="540"/>
        <w:rPr>
          <w:rFonts w:eastAsia="Calibri"/>
          <w:sz w:val="22"/>
          <w:szCs w:val="22"/>
          <w:lang w:eastAsia="en-US"/>
        </w:rPr>
      </w:pPr>
      <w:bookmarkStart w:id="7" w:name="_Toc130202448"/>
      <w:bookmarkStart w:id="8" w:name="_Toc130202589"/>
      <w:bookmarkStart w:id="9" w:name="_Toc130202756"/>
      <w:r w:rsidRPr="005274B7">
        <w:rPr>
          <w:rFonts w:eastAsia="Calibri"/>
          <w:sz w:val="22"/>
          <w:szCs w:val="22"/>
          <w:lang w:eastAsia="en-US"/>
        </w:rPr>
        <w:t>Условные знаки:</w:t>
      </w:r>
      <w:bookmarkEnd w:id="7"/>
      <w:bookmarkEnd w:id="8"/>
      <w:bookmarkEnd w:id="9"/>
    </w:p>
    <w:p w14:paraId="28A95896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7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813"/>
      </w:tblGrid>
      <w:tr w:rsidR="008D4BC7" w:rsidRPr="005274B7" w14:paraId="1D88188A" w14:textId="77777777" w:rsidTr="007D6061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3B84DC2" w14:textId="77777777" w:rsidR="008D4BC7" w:rsidRPr="005274B7" w:rsidRDefault="008D4BC7" w:rsidP="008D4BC7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508BC818" w14:textId="77777777" w:rsidR="008D4BC7" w:rsidRPr="005274B7" w:rsidRDefault="008D4BC7" w:rsidP="008D4BC7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явление отсутствует;</w:t>
            </w:r>
          </w:p>
        </w:tc>
      </w:tr>
      <w:tr w:rsidR="008D4BC7" w:rsidRPr="005274B7" w14:paraId="7D6602EA" w14:textId="77777777" w:rsidTr="007D6061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922151E" w14:textId="77777777" w:rsidR="008D4BC7" w:rsidRPr="005274B7" w:rsidRDefault="008D4BC7" w:rsidP="008D4BC7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7B90CF1A" w14:textId="77777777" w:rsidR="008D4BC7" w:rsidRPr="005274B7" w:rsidRDefault="008D4BC7" w:rsidP="008D4BC7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данных не имеется;</w:t>
            </w:r>
          </w:p>
        </w:tc>
      </w:tr>
      <w:tr w:rsidR="008D4BC7" w:rsidRPr="005274B7" w14:paraId="5715D5CD" w14:textId="77777777" w:rsidTr="007D6061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D8ACF8E" w14:textId="77777777" w:rsidR="008D4BC7" w:rsidRPr="005274B7" w:rsidRDefault="008D4BC7" w:rsidP="008D4BC7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614960DD" w14:textId="77777777" w:rsidR="008D4BC7" w:rsidRPr="005274B7" w:rsidRDefault="008D4BC7" w:rsidP="008D4BC7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274B7">
              <w:rPr>
                <w:rFonts w:eastAsia="Calibri"/>
                <w:sz w:val="22"/>
                <w:szCs w:val="22"/>
                <w:lang w:eastAsia="en-US"/>
              </w:rPr>
              <w:t>незначительная величина</w:t>
            </w:r>
          </w:p>
        </w:tc>
      </w:tr>
    </w:tbl>
    <w:p w14:paraId="7BB7F94D" w14:textId="77777777" w:rsidR="008D4BC7" w:rsidRPr="005274B7" w:rsidRDefault="008D4BC7" w:rsidP="008D4BC7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5BE40B63" w14:textId="77777777" w:rsidR="008D4BC7" w:rsidRPr="005274B7" w:rsidRDefault="008D4BC7" w:rsidP="008D4BC7">
      <w:pPr>
        <w:ind w:firstLine="540"/>
        <w:rPr>
          <w:rFonts w:eastAsia="Calibri"/>
          <w:sz w:val="22"/>
          <w:szCs w:val="22"/>
          <w:lang w:eastAsia="en-US"/>
        </w:rPr>
      </w:pPr>
      <w:bookmarkStart w:id="10" w:name="_Toc130202449"/>
      <w:bookmarkStart w:id="11" w:name="_Toc130202590"/>
      <w:bookmarkStart w:id="12" w:name="_Toc130202757"/>
      <w:r w:rsidRPr="005274B7">
        <w:rPr>
          <w:rFonts w:eastAsia="Calibri"/>
          <w:sz w:val="22"/>
          <w:szCs w:val="22"/>
          <w:lang w:eastAsia="en-US"/>
        </w:rPr>
        <w:t>Незначительные расхождения итога от суммы слагаемых объясняются округлением данных.</w:t>
      </w:r>
      <w:bookmarkEnd w:id="10"/>
      <w:bookmarkEnd w:id="11"/>
      <w:bookmarkEnd w:id="12"/>
    </w:p>
    <w:p w14:paraId="5695BE17" w14:textId="77777777" w:rsidR="008D4BC7" w:rsidRPr="005274B7" w:rsidRDefault="008D4BC7" w:rsidP="008D4BC7">
      <w:pPr>
        <w:ind w:right="-1" w:firstLine="540"/>
        <w:jc w:val="both"/>
        <w:outlineLvl w:val="0"/>
        <w:rPr>
          <w:rFonts w:eastAsia="Calibri"/>
          <w:sz w:val="22"/>
          <w:szCs w:val="22"/>
          <w:lang w:eastAsia="en-US"/>
        </w:rPr>
      </w:pPr>
    </w:p>
    <w:p w14:paraId="49AA4C20" w14:textId="77777777" w:rsidR="008D4BC7" w:rsidRPr="005274B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5274B7">
        <w:rPr>
          <w:sz w:val="22"/>
          <w:szCs w:val="22"/>
          <w:lang w:eastAsia="ru-RU"/>
        </w:rPr>
        <w:t>В отдельных случаях сумма показателей на районном (городском) уровне не равняется итогу в целом по области.</w:t>
      </w:r>
    </w:p>
    <w:p w14:paraId="25374450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54447EFD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2C88627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41CF62A1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4C0799DF" w14:textId="77777777" w:rsidR="008D4BC7" w:rsidRPr="008D4BC7" w:rsidRDefault="008D4BC7" w:rsidP="008D4BC7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5AA6E29E" w14:textId="77777777" w:rsidR="008D4BC7" w:rsidRPr="008D4BC7" w:rsidRDefault="008D4BC7" w:rsidP="008D4BC7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4F50A2BC" w14:textId="77777777" w:rsidR="008D4BC7" w:rsidRPr="008D4BC7" w:rsidRDefault="008D4BC7" w:rsidP="008D4BC7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637FF03E" w14:textId="77777777" w:rsidR="008D4BC7" w:rsidRPr="005274B7" w:rsidRDefault="008D4BC7" w:rsidP="005274B7">
      <w:pPr>
        <w:pageBreakBefore/>
        <w:jc w:val="center"/>
        <w:rPr>
          <w:rFonts w:eastAsia="Calibri"/>
          <w:color w:val="FF0000"/>
          <w:sz w:val="22"/>
          <w:szCs w:val="22"/>
          <w:lang w:eastAsia="en-US"/>
        </w:rPr>
      </w:pPr>
      <w:r w:rsidRPr="005274B7">
        <w:rPr>
          <w:rFonts w:eastAsia="Calibri"/>
          <w:b/>
          <w:bCs/>
          <w:color w:val="000000"/>
          <w:sz w:val="22"/>
          <w:szCs w:val="22"/>
          <w:lang w:eastAsia="en-US"/>
        </w:rPr>
        <w:lastRenderedPageBreak/>
        <w:t>С О Д Е Р Ж А Н И Е</w:t>
      </w:r>
    </w:p>
    <w:p w14:paraId="3E307495" w14:textId="77777777" w:rsidR="008D4BC7" w:rsidRPr="005274B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3F54DD8" w14:textId="77777777" w:rsidR="008D4BC7" w:rsidRPr="005274B7" w:rsidRDefault="008D4BC7" w:rsidP="008D4BC7">
      <w:pPr>
        <w:tabs>
          <w:tab w:val="right" w:leader="dot" w:pos="7088"/>
        </w:tabs>
        <w:ind w:left="240"/>
        <w:rPr>
          <w:i/>
          <w:iCs/>
          <w:smallCaps/>
          <w:noProof/>
          <w:color w:val="000000"/>
          <w:sz w:val="22"/>
          <w:szCs w:val="22"/>
          <w:lang w:eastAsia="ru-RU"/>
        </w:rPr>
      </w:pPr>
      <w:r w:rsidRPr="005274B7">
        <w:rPr>
          <w:smallCaps/>
          <w:noProof/>
          <w:color w:val="000000"/>
          <w:sz w:val="22"/>
          <w:szCs w:val="22"/>
          <w:lang w:eastAsia="ru-RU"/>
        </w:rPr>
        <w:fldChar w:fldCharType="begin"/>
      </w:r>
      <w:r w:rsidRPr="005274B7">
        <w:rPr>
          <w:smallCaps/>
          <w:noProof/>
          <w:color w:val="000000"/>
          <w:sz w:val="22"/>
          <w:szCs w:val="22"/>
          <w:lang w:eastAsia="ru-RU"/>
        </w:rPr>
        <w:instrText xml:space="preserve"> TOC \o "1-3" \h \z </w:instrText>
      </w:r>
      <w:r w:rsidRPr="005274B7">
        <w:rPr>
          <w:smallCaps/>
          <w:noProof/>
          <w:color w:val="000000"/>
          <w:sz w:val="22"/>
          <w:szCs w:val="22"/>
          <w:lang w:eastAsia="ru-RU"/>
        </w:rPr>
        <w:fldChar w:fldCharType="separate"/>
      </w:r>
    </w:p>
    <w:p w14:paraId="54B84FE1" w14:textId="77777777" w:rsidR="008D4BC7" w:rsidRPr="005274B7" w:rsidRDefault="008D4BC7" w:rsidP="008D4BC7">
      <w:pPr>
        <w:tabs>
          <w:tab w:val="right" w:leader="dot" w:pos="7088"/>
        </w:tabs>
        <w:ind w:left="240"/>
        <w:rPr>
          <w:smallCaps/>
          <w:noProof/>
          <w:color w:val="000000"/>
          <w:sz w:val="22"/>
          <w:szCs w:val="22"/>
          <w:lang w:eastAsia="ru-RU"/>
        </w:rPr>
      </w:pPr>
      <w:hyperlink w:anchor="_Toc298311415" w:history="1">
        <w:r w:rsidRPr="005274B7">
          <w:rPr>
            <w:b/>
            <w:bCs/>
            <w:smallCaps/>
            <w:noProof/>
            <w:color w:val="000000"/>
            <w:sz w:val="22"/>
            <w:szCs w:val="22"/>
            <w:lang w:eastAsia="ru-RU"/>
          </w:rPr>
          <w:t>Реальный сектор</w:t>
        </w:r>
      </w:hyperlink>
    </w:p>
    <w:p w14:paraId="3DDD409B" w14:textId="77777777" w:rsidR="008D4BC7" w:rsidRPr="005274B7" w:rsidRDefault="008D4BC7" w:rsidP="008D4BC7">
      <w:pPr>
        <w:tabs>
          <w:tab w:val="right" w:leader="dot" w:pos="7289"/>
        </w:tabs>
        <w:ind w:left="480"/>
        <w:rPr>
          <w:noProof/>
          <w:sz w:val="22"/>
          <w:szCs w:val="22"/>
          <w:lang w:eastAsia="ru-RU"/>
        </w:rPr>
      </w:pPr>
    </w:p>
    <w:p w14:paraId="6C045A4A" w14:textId="603B453E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16" w:history="1">
        <w:r w:rsidRPr="005274B7">
          <w:rPr>
            <w:noProof/>
            <w:color w:val="000000"/>
            <w:sz w:val="22"/>
            <w:szCs w:val="22"/>
            <w:lang w:eastAsia="ru-RU"/>
          </w:rPr>
          <w:t>Промышленность.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5</w:t>
        </w:r>
      </w:hyperlink>
    </w:p>
    <w:p w14:paraId="7E08BCDE" w14:textId="37A8C485" w:rsidR="008D4BC7" w:rsidRPr="005274B7" w:rsidRDefault="008D4BC7" w:rsidP="005274B7">
      <w:pPr>
        <w:tabs>
          <w:tab w:val="right" w:leader="dot" w:pos="9072"/>
        </w:tabs>
        <w:ind w:left="480"/>
        <w:rPr>
          <w:noProof/>
          <w:color w:val="000000"/>
          <w:sz w:val="22"/>
          <w:szCs w:val="22"/>
          <w:lang w:eastAsia="ru-RU"/>
        </w:rPr>
      </w:pPr>
      <w:hyperlink w:anchor="_Toc298311427" w:history="1">
        <w:r w:rsidRPr="005274B7">
          <w:rPr>
            <w:noProof/>
            <w:color w:val="000000"/>
            <w:sz w:val="22"/>
            <w:szCs w:val="22"/>
            <w:lang w:eastAsia="ru-RU"/>
          </w:rPr>
          <w:t>Сельское хозяйство.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8</w:t>
        </w:r>
      </w:hyperlink>
    </w:p>
    <w:p w14:paraId="304297BF" w14:textId="4C661E46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29" w:history="1">
        <w:r w:rsidRPr="005274B7">
          <w:rPr>
            <w:noProof/>
            <w:color w:val="000000"/>
            <w:sz w:val="22"/>
            <w:szCs w:val="22"/>
            <w:lang w:eastAsia="ru-RU"/>
          </w:rPr>
          <w:t>Капитальное строительство.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9</w:t>
        </w:r>
      </w:hyperlink>
    </w:p>
    <w:p w14:paraId="05C4410C" w14:textId="707C5202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29" w:history="1">
        <w:r w:rsidRPr="005274B7">
          <w:rPr>
            <w:noProof/>
            <w:color w:val="000000"/>
            <w:sz w:val="22"/>
            <w:szCs w:val="22"/>
            <w:lang w:eastAsia="ru-RU"/>
          </w:rPr>
          <w:t>Транспорт и связь.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9</w:t>
        </w:r>
      </w:hyperlink>
    </w:p>
    <w:p w14:paraId="550027D9" w14:textId="6A57411D" w:rsidR="008D4BC7" w:rsidRPr="005274B7" w:rsidRDefault="008D4BC7" w:rsidP="005274B7">
      <w:pPr>
        <w:tabs>
          <w:tab w:val="right" w:leader="dot" w:pos="9072"/>
        </w:tabs>
        <w:ind w:left="480"/>
        <w:rPr>
          <w:noProof/>
          <w:color w:val="000000"/>
          <w:sz w:val="22"/>
          <w:szCs w:val="22"/>
          <w:lang w:eastAsia="ru-RU"/>
        </w:rPr>
      </w:pPr>
      <w:hyperlink w:anchor="_Toc298311430" w:history="1">
        <w:r w:rsidRPr="005274B7">
          <w:rPr>
            <w:noProof/>
            <w:color w:val="000000"/>
            <w:sz w:val="22"/>
            <w:szCs w:val="22"/>
            <w:lang w:eastAsia="ru-RU"/>
          </w:rPr>
          <w:t>Потребительский рынок.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11</w:t>
        </w:r>
      </w:hyperlink>
    </w:p>
    <w:p w14:paraId="02059C68" w14:textId="328A8C9B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29" w:history="1">
        <w:r w:rsidRPr="005274B7">
          <w:rPr>
            <w:noProof/>
            <w:color w:val="000000"/>
            <w:sz w:val="22"/>
            <w:szCs w:val="22"/>
            <w:lang w:eastAsia="ru-RU"/>
          </w:rPr>
          <w:t>Рынок услуг.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12</w:t>
        </w:r>
      </w:hyperlink>
    </w:p>
    <w:p w14:paraId="2C4DFCD4" w14:textId="0E2FC672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31" w:history="1">
        <w:r w:rsidRPr="005274B7">
          <w:rPr>
            <w:noProof/>
            <w:color w:val="000000"/>
            <w:sz w:val="22"/>
            <w:szCs w:val="22"/>
            <w:lang w:eastAsia="ru-RU"/>
          </w:rPr>
          <w:t>Заработная плата и рынок труда.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13</w:t>
        </w:r>
      </w:hyperlink>
    </w:p>
    <w:p w14:paraId="46E90997" w14:textId="0FC2A6D5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32" w:history="1">
        <w:r w:rsidRPr="005274B7">
          <w:rPr>
            <w:noProof/>
            <w:color w:val="000000"/>
            <w:sz w:val="22"/>
            <w:szCs w:val="22"/>
            <w:lang w:eastAsia="ru-RU"/>
          </w:rPr>
          <w:t>Индекс потребительских цен.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15</w:t>
        </w:r>
      </w:hyperlink>
    </w:p>
    <w:p w14:paraId="7521B5A7" w14:textId="77777777" w:rsidR="008D4BC7" w:rsidRPr="005274B7" w:rsidRDefault="008D4BC7" w:rsidP="008D4BC7">
      <w:pPr>
        <w:tabs>
          <w:tab w:val="right" w:leader="dot" w:pos="7289"/>
        </w:tabs>
        <w:ind w:left="240"/>
        <w:rPr>
          <w:smallCaps/>
          <w:noProof/>
          <w:color w:val="000000"/>
          <w:sz w:val="22"/>
          <w:szCs w:val="22"/>
          <w:lang w:eastAsia="ru-RU"/>
        </w:rPr>
      </w:pPr>
    </w:p>
    <w:p w14:paraId="2942B2AB" w14:textId="77777777" w:rsidR="008D4BC7" w:rsidRPr="005274B7" w:rsidRDefault="008D4BC7" w:rsidP="008D4BC7">
      <w:pPr>
        <w:tabs>
          <w:tab w:val="right" w:leader="dot" w:pos="7289"/>
        </w:tabs>
        <w:ind w:left="240"/>
        <w:rPr>
          <w:smallCaps/>
          <w:noProof/>
          <w:color w:val="000000"/>
          <w:sz w:val="22"/>
          <w:szCs w:val="22"/>
          <w:lang w:eastAsia="ru-RU"/>
        </w:rPr>
      </w:pPr>
      <w:hyperlink w:anchor="_Toc298311433" w:history="1">
        <w:r w:rsidRPr="005274B7">
          <w:rPr>
            <w:b/>
            <w:bCs/>
            <w:smallCaps/>
            <w:noProof/>
            <w:color w:val="000000"/>
            <w:sz w:val="22"/>
            <w:szCs w:val="22"/>
            <w:lang w:eastAsia="ru-RU"/>
          </w:rPr>
          <w:t>Государственный сектор</w:t>
        </w:r>
      </w:hyperlink>
    </w:p>
    <w:p w14:paraId="7ECD0C47" w14:textId="77777777" w:rsidR="008D4BC7" w:rsidRPr="005274B7" w:rsidRDefault="008D4BC7" w:rsidP="008D4BC7">
      <w:pPr>
        <w:tabs>
          <w:tab w:val="right" w:leader="dot" w:pos="7088"/>
        </w:tabs>
        <w:ind w:left="480"/>
        <w:rPr>
          <w:noProof/>
          <w:color w:val="000000"/>
          <w:sz w:val="22"/>
          <w:szCs w:val="22"/>
          <w:lang w:eastAsia="ru-RU"/>
        </w:rPr>
      </w:pPr>
    </w:p>
    <w:p w14:paraId="1B5D0EE9" w14:textId="64A0AC93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34" w:history="1">
        <w:r w:rsidRPr="005274B7">
          <w:rPr>
            <w:noProof/>
            <w:color w:val="000000"/>
            <w:sz w:val="22"/>
            <w:szCs w:val="22"/>
            <w:lang w:eastAsia="ru-RU"/>
          </w:rPr>
          <w:t>Исполнение местного бюджета.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18</w:t>
        </w:r>
      </w:hyperlink>
    </w:p>
    <w:p w14:paraId="5C11B1B9" w14:textId="77777777" w:rsidR="008D4BC7" w:rsidRPr="005274B7" w:rsidRDefault="008D4BC7" w:rsidP="008D4BC7">
      <w:pPr>
        <w:tabs>
          <w:tab w:val="right" w:leader="dot" w:pos="7289"/>
        </w:tabs>
        <w:ind w:left="240"/>
        <w:rPr>
          <w:smallCaps/>
          <w:noProof/>
          <w:color w:val="000000"/>
          <w:sz w:val="22"/>
          <w:szCs w:val="22"/>
          <w:lang w:eastAsia="ru-RU"/>
        </w:rPr>
      </w:pPr>
    </w:p>
    <w:p w14:paraId="2DDBDF13" w14:textId="77777777" w:rsidR="008D4BC7" w:rsidRPr="005274B7" w:rsidRDefault="008D4BC7" w:rsidP="008D4BC7">
      <w:pPr>
        <w:tabs>
          <w:tab w:val="right" w:leader="dot" w:pos="7289"/>
        </w:tabs>
        <w:ind w:left="240"/>
        <w:rPr>
          <w:smallCaps/>
          <w:noProof/>
          <w:color w:val="000000"/>
          <w:sz w:val="22"/>
          <w:szCs w:val="22"/>
          <w:lang w:eastAsia="ru-RU"/>
        </w:rPr>
      </w:pPr>
      <w:hyperlink w:anchor="_Toc298311435" w:history="1">
        <w:r w:rsidRPr="005274B7">
          <w:rPr>
            <w:b/>
            <w:bCs/>
            <w:smallCaps/>
            <w:noProof/>
            <w:color w:val="000000"/>
            <w:sz w:val="22"/>
            <w:szCs w:val="22"/>
            <w:lang w:eastAsia="ru-RU"/>
          </w:rPr>
          <w:t>Социальный сектор</w:t>
        </w:r>
      </w:hyperlink>
    </w:p>
    <w:p w14:paraId="67099FB6" w14:textId="77777777" w:rsidR="008D4BC7" w:rsidRPr="005274B7" w:rsidRDefault="008D4BC7" w:rsidP="008D4BC7">
      <w:pPr>
        <w:tabs>
          <w:tab w:val="right" w:leader="dot" w:pos="7289"/>
        </w:tabs>
        <w:ind w:left="240"/>
        <w:rPr>
          <w:smallCaps/>
          <w:noProof/>
          <w:color w:val="000000"/>
          <w:sz w:val="22"/>
          <w:szCs w:val="22"/>
          <w:lang w:eastAsia="ru-RU"/>
        </w:rPr>
      </w:pPr>
    </w:p>
    <w:p w14:paraId="7740F1B7" w14:textId="2764F625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color w:val="000000"/>
          <w:sz w:val="22"/>
          <w:szCs w:val="22"/>
          <w:lang w:eastAsia="ru-RU"/>
        </w:rPr>
      </w:pPr>
      <w:hyperlink w:anchor="_Toc298311436" w:history="1">
        <w:r w:rsidRPr="005274B7">
          <w:rPr>
            <w:noProof/>
            <w:color w:val="000000"/>
            <w:sz w:val="22"/>
            <w:szCs w:val="22"/>
            <w:lang w:eastAsia="ru-RU"/>
          </w:rPr>
          <w:t>Демографическая ситуация.</w:t>
        </w:r>
        <w:r w:rsidRPr="005274B7">
          <w:rPr>
            <w:noProof/>
            <w:webHidden/>
            <w:color w:val="000000"/>
            <w:sz w:val="22"/>
            <w:szCs w:val="22"/>
            <w:lang w:eastAsia="ru-RU"/>
          </w:rPr>
          <w:tab/>
        </w:r>
        <w:r w:rsidR="00DA55AE">
          <w:rPr>
            <w:noProof/>
            <w:webHidden/>
            <w:color w:val="000000"/>
            <w:sz w:val="22"/>
            <w:szCs w:val="22"/>
            <w:lang w:eastAsia="ru-RU"/>
          </w:rPr>
          <w:t>20</w:t>
        </w:r>
      </w:hyperlink>
    </w:p>
    <w:p w14:paraId="1185E934" w14:textId="77777777" w:rsidR="008D4BC7" w:rsidRPr="005274B7" w:rsidRDefault="008D4BC7" w:rsidP="008D4BC7">
      <w:pPr>
        <w:tabs>
          <w:tab w:val="right" w:leader="dot" w:pos="7289"/>
        </w:tabs>
        <w:ind w:left="240"/>
        <w:rPr>
          <w:smallCaps/>
          <w:noProof/>
          <w:color w:val="0000FF"/>
          <w:sz w:val="22"/>
          <w:szCs w:val="22"/>
          <w:lang w:eastAsia="ru-RU"/>
        </w:rPr>
      </w:pPr>
    </w:p>
    <w:p w14:paraId="59501CC5" w14:textId="77777777" w:rsidR="008D4BC7" w:rsidRPr="005274B7" w:rsidRDefault="008D4BC7" w:rsidP="008D4BC7">
      <w:pPr>
        <w:tabs>
          <w:tab w:val="right" w:leader="dot" w:pos="7289"/>
        </w:tabs>
        <w:ind w:left="240"/>
        <w:rPr>
          <w:smallCaps/>
          <w:noProof/>
          <w:sz w:val="22"/>
          <w:szCs w:val="22"/>
          <w:lang w:eastAsia="ru-RU"/>
        </w:rPr>
      </w:pPr>
      <w:hyperlink w:anchor="_Toc298311437" w:history="1">
        <w:r w:rsidRPr="005274B7">
          <w:rPr>
            <w:b/>
            <w:bCs/>
            <w:smallCaps/>
            <w:noProof/>
            <w:sz w:val="22"/>
            <w:szCs w:val="22"/>
            <w:lang w:eastAsia="ru-RU"/>
          </w:rPr>
          <w:t>Приложение</w:t>
        </w:r>
      </w:hyperlink>
    </w:p>
    <w:p w14:paraId="716CAA33" w14:textId="77777777" w:rsidR="008D4BC7" w:rsidRPr="005274B7" w:rsidRDefault="008D4BC7" w:rsidP="008D4BC7">
      <w:pPr>
        <w:rPr>
          <w:rFonts w:eastAsia="Calibri"/>
          <w:sz w:val="22"/>
          <w:szCs w:val="22"/>
          <w:lang w:eastAsia="ru-RU"/>
        </w:rPr>
      </w:pPr>
    </w:p>
    <w:p w14:paraId="70CA514C" w14:textId="29741670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sz w:val="22"/>
          <w:szCs w:val="22"/>
          <w:lang w:eastAsia="ru-RU"/>
        </w:rPr>
      </w:pPr>
      <w:hyperlink w:anchor="_Toc298311438" w:history="1">
        <w:r w:rsidRPr="005274B7">
          <w:rPr>
            <w:noProof/>
            <w:sz w:val="22"/>
            <w:szCs w:val="22"/>
            <w:lang w:eastAsia="ru-RU"/>
          </w:rPr>
          <w:t>Объем производства промышленной продукции по видам</w:t>
        </w:r>
        <w:r w:rsidR="00DA55AE">
          <w:rPr>
            <w:noProof/>
            <w:sz w:val="22"/>
            <w:szCs w:val="22"/>
            <w:lang w:eastAsia="ru-RU"/>
          </w:rPr>
          <w:t xml:space="preserve">                                            </w:t>
        </w:r>
        <w:r w:rsidRPr="005274B7">
          <w:rPr>
            <w:noProof/>
            <w:sz w:val="22"/>
            <w:szCs w:val="22"/>
            <w:lang w:eastAsia="ru-RU"/>
          </w:rPr>
          <w:t xml:space="preserve"> экономической деятельности</w:t>
        </w:r>
        <w:r w:rsidRPr="005274B7">
          <w:rPr>
            <w:noProof/>
            <w:webHidden/>
            <w:sz w:val="22"/>
            <w:szCs w:val="22"/>
            <w:lang w:eastAsia="ru-RU"/>
          </w:rPr>
          <w:tab/>
        </w:r>
        <w:r w:rsidR="00DA55AE">
          <w:rPr>
            <w:noProof/>
            <w:webHidden/>
            <w:sz w:val="22"/>
            <w:szCs w:val="22"/>
            <w:lang w:eastAsia="ru-RU"/>
          </w:rPr>
          <w:t>21</w:t>
        </w:r>
      </w:hyperlink>
    </w:p>
    <w:p w14:paraId="1C9DCAAC" w14:textId="4EBFB0FB" w:rsidR="008D4BC7" w:rsidRPr="005274B7" w:rsidRDefault="008D4BC7" w:rsidP="005274B7">
      <w:pPr>
        <w:tabs>
          <w:tab w:val="right" w:leader="dot" w:pos="9072"/>
        </w:tabs>
        <w:ind w:left="480"/>
        <w:rPr>
          <w:i/>
          <w:iCs/>
          <w:noProof/>
          <w:sz w:val="22"/>
          <w:szCs w:val="22"/>
          <w:lang w:eastAsia="ru-RU"/>
        </w:rPr>
      </w:pPr>
      <w:hyperlink w:anchor="_Toc298311439" w:history="1">
        <w:r w:rsidRPr="005274B7">
          <w:rPr>
            <w:noProof/>
            <w:sz w:val="22"/>
            <w:szCs w:val="22"/>
            <w:lang w:eastAsia="ru-RU"/>
          </w:rPr>
          <w:t>Производство основных видов промышленной продукции</w:t>
        </w:r>
        <w:r w:rsidRPr="005274B7">
          <w:rPr>
            <w:noProof/>
            <w:webHidden/>
            <w:sz w:val="22"/>
            <w:szCs w:val="22"/>
            <w:lang w:eastAsia="ru-RU"/>
          </w:rPr>
          <w:tab/>
        </w:r>
        <w:r w:rsidR="00DA55AE">
          <w:rPr>
            <w:noProof/>
            <w:webHidden/>
            <w:sz w:val="22"/>
            <w:szCs w:val="22"/>
            <w:lang w:eastAsia="ru-RU"/>
          </w:rPr>
          <w:t>21</w:t>
        </w:r>
      </w:hyperlink>
    </w:p>
    <w:p w14:paraId="6C74D7E9" w14:textId="77777777" w:rsidR="008D4BC7" w:rsidRPr="008D4BC7" w:rsidRDefault="008D4BC7" w:rsidP="008D4BC7">
      <w:pPr>
        <w:jc w:val="center"/>
        <w:rPr>
          <w:rFonts w:eastAsia="Calibri"/>
          <w:szCs w:val="22"/>
          <w:lang w:eastAsia="en-US"/>
        </w:rPr>
      </w:pPr>
      <w:r w:rsidRPr="005274B7">
        <w:rPr>
          <w:rFonts w:eastAsia="Calibri"/>
          <w:sz w:val="22"/>
          <w:szCs w:val="22"/>
          <w:lang w:eastAsia="en-US"/>
        </w:rPr>
        <w:fldChar w:fldCharType="end"/>
      </w:r>
    </w:p>
    <w:p w14:paraId="598C0505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BA988ED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1F6CC74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540E6EC2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val="en-US" w:eastAsia="en-US"/>
        </w:rPr>
      </w:pPr>
    </w:p>
    <w:p w14:paraId="48BBE28A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val="en-US" w:eastAsia="en-US"/>
        </w:rPr>
      </w:pPr>
    </w:p>
    <w:p w14:paraId="6AEEAEB5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1B14924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94FDFCA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38492FEF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6AC0BEB6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7F61329E" w14:textId="77777777" w:rsidR="008D4BC7" w:rsidRPr="008D4BC7" w:rsidRDefault="008D4BC7" w:rsidP="008D4BC7">
      <w:pPr>
        <w:jc w:val="center"/>
        <w:rPr>
          <w:rFonts w:eastAsia="Calibri"/>
          <w:sz w:val="22"/>
          <w:szCs w:val="22"/>
          <w:lang w:eastAsia="en-US"/>
        </w:rPr>
      </w:pPr>
    </w:p>
    <w:p w14:paraId="4EDFC3D2" w14:textId="77777777" w:rsidR="008D4BC7" w:rsidRPr="008D4BC7" w:rsidRDefault="008D4BC7" w:rsidP="008D4BC7">
      <w:pPr>
        <w:rPr>
          <w:sz w:val="18"/>
          <w:szCs w:val="18"/>
          <w:lang w:eastAsia="ru-RU"/>
        </w:rPr>
      </w:pPr>
      <w:bookmarkStart w:id="13" w:name="_Toc266706781"/>
      <w:bookmarkStart w:id="14" w:name="_Toc266707202"/>
      <w:bookmarkStart w:id="15" w:name="_Toc274641968"/>
      <w:bookmarkStart w:id="16" w:name="_Toc274642188"/>
      <w:bookmarkStart w:id="17" w:name="_Toc282607443"/>
      <w:bookmarkStart w:id="18" w:name="_Toc282607574"/>
      <w:bookmarkStart w:id="19" w:name="_Toc290390349"/>
      <w:bookmarkStart w:id="20" w:name="_Toc290390499"/>
      <w:bookmarkStart w:id="21" w:name="_Toc298311037"/>
      <w:bookmarkStart w:id="22" w:name="_Toc298311415"/>
    </w:p>
    <w:p w14:paraId="796822D5" w14:textId="77777777" w:rsidR="008D4BC7" w:rsidRPr="008D4BC7" w:rsidRDefault="008D4BC7" w:rsidP="008D4BC7">
      <w:pPr>
        <w:keepNext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2B0D3386" w14:textId="77777777" w:rsidR="008D4BC7" w:rsidRPr="008D4BC7" w:rsidRDefault="008D4BC7" w:rsidP="005274B7">
      <w:pPr>
        <w:keepNext/>
        <w:pageBreakBefore/>
        <w:jc w:val="both"/>
        <w:outlineLvl w:val="1"/>
        <w:rPr>
          <w:sz w:val="28"/>
          <w:szCs w:val="28"/>
          <w:lang w:eastAsia="ru-RU"/>
        </w:rPr>
      </w:pPr>
      <w:r w:rsidRPr="008D4BC7">
        <w:rPr>
          <w:b/>
          <w:bCs/>
          <w:sz w:val="28"/>
          <w:szCs w:val="28"/>
          <w:lang w:eastAsia="ru-RU"/>
        </w:rPr>
        <w:lastRenderedPageBreak/>
        <w:t>Реальный сектор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347E761F" w14:textId="77777777" w:rsidR="008D4BC7" w:rsidRPr="008D4BC7" w:rsidRDefault="008D4BC7" w:rsidP="008D4BC7">
      <w:pPr>
        <w:jc w:val="center"/>
        <w:rPr>
          <w:rFonts w:eastAsia="Calibri"/>
          <w:szCs w:val="22"/>
          <w:lang w:eastAsia="en-US"/>
        </w:rPr>
      </w:pPr>
    </w:p>
    <w:p w14:paraId="72863FF3" w14:textId="77777777" w:rsidR="008D4BC7" w:rsidRPr="008D4BC7" w:rsidRDefault="008D4BC7" w:rsidP="008D4BC7">
      <w:pPr>
        <w:keepNext/>
        <w:outlineLvl w:val="2"/>
        <w:rPr>
          <w:b/>
          <w:bCs/>
          <w:sz w:val="26"/>
          <w:szCs w:val="26"/>
          <w:lang w:eastAsia="ru-RU"/>
        </w:rPr>
      </w:pPr>
      <w:bookmarkStart w:id="23" w:name="_Toc136159586"/>
      <w:bookmarkStart w:id="24" w:name="_Toc136159614"/>
      <w:bookmarkStart w:id="25" w:name="_Toc136159813"/>
      <w:bookmarkStart w:id="26" w:name="_Toc251423876"/>
      <w:bookmarkStart w:id="27" w:name="_Toc251424046"/>
      <w:bookmarkStart w:id="28" w:name="_Toc298311038"/>
      <w:bookmarkStart w:id="29" w:name="_Toc298311416"/>
      <w:r w:rsidRPr="008D4BC7">
        <w:rPr>
          <w:b/>
          <w:bCs/>
          <w:sz w:val="26"/>
          <w:szCs w:val="26"/>
          <w:lang w:eastAsia="ru-RU"/>
        </w:rPr>
        <w:t>Промышленность.</w:t>
      </w:r>
      <w:bookmarkEnd w:id="23"/>
      <w:bookmarkEnd w:id="24"/>
      <w:bookmarkEnd w:id="25"/>
      <w:bookmarkEnd w:id="26"/>
      <w:bookmarkEnd w:id="27"/>
      <w:bookmarkEnd w:id="28"/>
      <w:bookmarkEnd w:id="29"/>
    </w:p>
    <w:p w14:paraId="2350526D" w14:textId="77777777" w:rsidR="008D4BC7" w:rsidRPr="008D4BC7" w:rsidRDefault="008D4BC7" w:rsidP="008D4BC7">
      <w:pPr>
        <w:rPr>
          <w:rFonts w:eastAsia="Calibri"/>
          <w:sz w:val="22"/>
          <w:szCs w:val="22"/>
          <w:lang w:eastAsia="en-US"/>
        </w:rPr>
      </w:pPr>
    </w:p>
    <w:p w14:paraId="5B76F0E5" w14:textId="77777777" w:rsidR="008D4BC7" w:rsidRPr="008D4BC7" w:rsidRDefault="008D4BC7" w:rsidP="008D4BC7">
      <w:pPr>
        <w:spacing w:after="120"/>
        <w:ind w:firstLine="540"/>
        <w:jc w:val="both"/>
        <w:rPr>
          <w:sz w:val="22"/>
          <w:szCs w:val="22"/>
          <w:lang w:eastAsia="ru-RU"/>
        </w:rPr>
      </w:pPr>
      <w:bookmarkStart w:id="30" w:name="_Toc251423877"/>
      <w:bookmarkStart w:id="31" w:name="_Toc251424047"/>
      <w:bookmarkStart w:id="32" w:name="_Toc298311039"/>
      <w:bookmarkStart w:id="33" w:name="_Toc298311417"/>
      <w:r w:rsidRPr="008D4BC7">
        <w:rPr>
          <w:sz w:val="22"/>
          <w:szCs w:val="22"/>
          <w:lang w:eastAsia="ru-RU"/>
        </w:rPr>
        <w:t xml:space="preserve">В январе-июне 2026 года промышленными предприятиями произведено продукции на сумму 72603,4 млн. сомов, индекс физического объема к январю-июню 2025 года составил 122,5 процента. Без учета предприятий по разработке месторождения «Кумтор» за истекший период произведено промышленной продукции на 7460,0 млн. сомов или 136,5 процента к уровню января-июня  прошлого года. </w:t>
      </w:r>
    </w:p>
    <w:p w14:paraId="7D045E19" w14:textId="77777777" w:rsidR="008D4BC7" w:rsidRPr="008D4BC7" w:rsidRDefault="008D4BC7" w:rsidP="008D4BC7">
      <w:pPr>
        <w:rPr>
          <w:sz w:val="22"/>
          <w:szCs w:val="22"/>
          <w:lang w:eastAsia="ru-RU"/>
        </w:rPr>
      </w:pPr>
    </w:p>
    <w:p w14:paraId="443CFCE7" w14:textId="77777777" w:rsidR="00430CAC" w:rsidRDefault="008D4BC7" w:rsidP="008D4BC7">
      <w:pPr>
        <w:keepNext/>
        <w:autoSpaceDE w:val="0"/>
        <w:autoSpaceDN w:val="0"/>
        <w:outlineLvl w:val="1"/>
        <w:rPr>
          <w:b/>
          <w:sz w:val="22"/>
          <w:szCs w:val="22"/>
          <w:lang w:val="ky-KG" w:eastAsia="ru-RU"/>
        </w:rPr>
      </w:pPr>
      <w:r w:rsidRPr="008D4BC7">
        <w:rPr>
          <w:b/>
          <w:sz w:val="22"/>
          <w:szCs w:val="22"/>
          <w:lang w:eastAsia="ru-RU"/>
        </w:rPr>
        <w:t>Таблица 1:</w:t>
      </w:r>
      <w:r w:rsidRPr="008D4BC7">
        <w:rPr>
          <w:b/>
          <w:sz w:val="22"/>
          <w:szCs w:val="22"/>
          <w:lang w:eastAsia="ru-RU"/>
        </w:rPr>
        <w:tab/>
        <w:t xml:space="preserve">Индексы физического объема промышленной продукции по видам </w:t>
      </w:r>
    </w:p>
    <w:p w14:paraId="2B9AEE47" w14:textId="40E4D3FD" w:rsidR="008D4BC7" w:rsidRPr="008D4BC7" w:rsidRDefault="00430CAC" w:rsidP="008D4BC7">
      <w:pPr>
        <w:keepNext/>
        <w:autoSpaceDE w:val="0"/>
        <w:autoSpaceDN w:val="0"/>
        <w:outlineLvl w:val="1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val="ky-KG" w:eastAsia="ru-RU"/>
        </w:rPr>
        <w:t xml:space="preserve">                           </w:t>
      </w:r>
      <w:r w:rsidR="008D4BC7" w:rsidRPr="008D4BC7">
        <w:rPr>
          <w:b/>
          <w:sz w:val="22"/>
          <w:szCs w:val="22"/>
          <w:lang w:eastAsia="ru-RU"/>
        </w:rPr>
        <w:t>экономической деятельности</w:t>
      </w:r>
      <w:bookmarkEnd w:id="30"/>
      <w:bookmarkEnd w:id="31"/>
      <w:bookmarkEnd w:id="32"/>
      <w:bookmarkEnd w:id="33"/>
    </w:p>
    <w:p w14:paraId="71B3E3BF" w14:textId="77777777" w:rsidR="008D4BC7" w:rsidRPr="008D4BC7" w:rsidRDefault="008D4BC7" w:rsidP="008D4BC7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8D4BC7">
        <w:rPr>
          <w:b/>
          <w:i/>
          <w:iCs/>
          <w:sz w:val="24"/>
          <w:lang w:eastAsia="ru-RU"/>
        </w:rPr>
        <w:tab/>
      </w:r>
      <w:r w:rsidRPr="008D4BC7">
        <w:rPr>
          <w:b/>
          <w:i/>
          <w:iCs/>
          <w:sz w:val="24"/>
          <w:lang w:eastAsia="ru-RU"/>
        </w:rPr>
        <w:tab/>
      </w:r>
      <w:bookmarkStart w:id="34" w:name="_Toc251423878"/>
      <w:bookmarkStart w:id="35" w:name="_Toc251424048"/>
      <w:bookmarkStart w:id="36" w:name="_Toc298311040"/>
      <w:bookmarkStart w:id="37" w:name="_Toc298311418"/>
      <w:r w:rsidRPr="008D4BC7">
        <w:rPr>
          <w:i/>
          <w:iCs/>
          <w:sz w:val="18"/>
          <w:szCs w:val="18"/>
          <w:lang w:eastAsia="ru-RU"/>
        </w:rPr>
        <w:t>(в процентах к соответствующему периоду предыдущего года)</w:t>
      </w:r>
      <w:bookmarkEnd w:id="34"/>
      <w:bookmarkEnd w:id="35"/>
      <w:bookmarkEnd w:id="36"/>
      <w:bookmarkEnd w:id="37"/>
    </w:p>
    <w:p w14:paraId="1D34FAF1" w14:textId="77777777" w:rsidR="008D4BC7" w:rsidRPr="00430CAC" w:rsidRDefault="008D4BC7" w:rsidP="008D4BC7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4"/>
        <w:gridCol w:w="1378"/>
        <w:gridCol w:w="1245"/>
      </w:tblGrid>
      <w:tr w:rsidR="008D4BC7" w:rsidRPr="008D4BC7" w14:paraId="2FDEDD83" w14:textId="77777777" w:rsidTr="0084163E">
        <w:trPr>
          <w:cantSplit/>
          <w:trHeight w:val="330"/>
        </w:trPr>
        <w:tc>
          <w:tcPr>
            <w:tcW w:w="3582" w:type="pct"/>
            <w:vMerge w:val="restart"/>
          </w:tcPr>
          <w:p w14:paraId="148BC067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8" w:type="pct"/>
            <w:gridSpan w:val="2"/>
            <w:vAlign w:val="center"/>
          </w:tcPr>
          <w:p w14:paraId="5060E285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январь-июнь </w:t>
            </w:r>
          </w:p>
        </w:tc>
      </w:tr>
      <w:tr w:rsidR="008D4BC7" w:rsidRPr="008D4BC7" w14:paraId="6054E07A" w14:textId="77777777" w:rsidTr="0084163E">
        <w:trPr>
          <w:cantSplit/>
          <w:trHeight w:val="263"/>
        </w:trPr>
        <w:tc>
          <w:tcPr>
            <w:tcW w:w="3582" w:type="pct"/>
            <w:vMerge/>
            <w:tcBorders>
              <w:bottom w:val="single" w:sz="4" w:space="0" w:color="auto"/>
            </w:tcBorders>
          </w:tcPr>
          <w:p w14:paraId="13E4B239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14:paraId="4796010F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60B379CF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2971181E" w14:textId="77777777" w:rsidTr="0084163E">
        <w:trPr>
          <w:cantSplit/>
          <w:trHeight w:val="284"/>
        </w:trPr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47FD6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Всего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191494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94,2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73174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122,5</w:t>
            </w:r>
          </w:p>
        </w:tc>
      </w:tr>
      <w:tr w:rsidR="008D4BC7" w:rsidRPr="008D4BC7" w14:paraId="28477601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B70A5E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Без учёта предприятий по разработке месторождения «Кумтор».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159F5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132,5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8E11A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136,5</w:t>
            </w:r>
          </w:p>
        </w:tc>
      </w:tr>
      <w:tr w:rsidR="008D4BC7" w:rsidRPr="008D4BC7" w14:paraId="47718FB9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86CB65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Добыча полезных ископаемых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5C306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 3,2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879526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182,6</w:t>
            </w:r>
          </w:p>
        </w:tc>
      </w:tr>
      <w:tr w:rsidR="008D4BC7" w:rsidRPr="008D4BC7" w14:paraId="1133E7FA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A37988" w14:textId="77777777" w:rsidR="008D4BC7" w:rsidRPr="008D4BC7" w:rsidRDefault="008D4BC7" w:rsidP="008D4BC7">
            <w:pPr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>Добыча каменного угля и бурого угля(лигнита)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7A41A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47,2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34948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D4BC7" w:rsidRPr="008D4BC7" w14:paraId="0A7E123C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5713E0" w14:textId="77777777" w:rsidR="008D4BC7" w:rsidRPr="008D4BC7" w:rsidRDefault="008D4BC7" w:rsidP="008D4BC7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Добыча металлических руд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A238BE" w14:textId="77777777" w:rsidR="008D4BC7" w:rsidRPr="008D4BC7" w:rsidRDefault="008D4BC7" w:rsidP="008D4BC7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 3,5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67859F" w14:textId="77777777" w:rsidR="008D4BC7" w:rsidRPr="008D4BC7" w:rsidRDefault="008D4BC7" w:rsidP="008D4BC7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 2,0р</w:t>
            </w:r>
          </w:p>
        </w:tc>
      </w:tr>
      <w:tr w:rsidR="008D4BC7" w:rsidRPr="008D4BC7" w14:paraId="3B7D8B1A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8E49BC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Добыча прочих полезных ископаемых. 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AF8524" w14:textId="77777777" w:rsidR="008D4BC7" w:rsidRPr="008D4BC7" w:rsidRDefault="008D4BC7" w:rsidP="008D4BC7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 2,7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9399BB" w14:textId="77777777" w:rsidR="008D4BC7" w:rsidRPr="008D4BC7" w:rsidRDefault="008D4BC7" w:rsidP="008D4BC7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132,5</w:t>
            </w:r>
          </w:p>
        </w:tc>
      </w:tr>
      <w:tr w:rsidR="008D4BC7" w:rsidRPr="008D4BC7" w14:paraId="6EB7024E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4E3B10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Обрабатывающее производство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CADC2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92,2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E28FE4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120,7</w:t>
            </w:r>
          </w:p>
        </w:tc>
      </w:tr>
      <w:tr w:rsidR="008D4BC7" w:rsidRPr="008D4BC7" w14:paraId="2174A493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E05A6D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пищевых продуктов, включая напитки.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F9FD9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8326C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117,7</w:t>
            </w:r>
          </w:p>
        </w:tc>
      </w:tr>
      <w:tr w:rsidR="008D4BC7" w:rsidRPr="008D4BC7" w14:paraId="120E2993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DA5912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Текстильное производство, производство одежды и обуви, кожи и прочих кожаных изделий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97CDD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138,2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BFD9A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80,9</w:t>
            </w:r>
          </w:p>
        </w:tc>
      </w:tr>
      <w:tr w:rsidR="008D4BC7" w:rsidRPr="008D4BC7" w14:paraId="1E03F268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5DA593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деревянных и бумажных изделий полиграфическая деятельность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A5C29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26A13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120,9</w:t>
            </w:r>
          </w:p>
        </w:tc>
      </w:tr>
      <w:tr w:rsidR="008D4BC7" w:rsidRPr="008D4BC7" w14:paraId="1C1C1005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774C70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химической продукции.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BC113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38,4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EC80F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в 2,2р</w:t>
            </w:r>
          </w:p>
        </w:tc>
      </w:tr>
      <w:tr w:rsidR="008D4BC7" w:rsidRPr="008D4BC7" w14:paraId="5C2175B9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9F618F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Производство резиновых и пластмассовых изделий, прочих неметаллических минеральных продуктов 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6EB1A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 2,7р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A2DDB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73,9</w:t>
            </w:r>
          </w:p>
        </w:tc>
      </w:tr>
      <w:tr w:rsidR="008D4BC7" w:rsidRPr="008D4BC7" w14:paraId="51CE424E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AE20CA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основных металлов и готовых металлических изделий, кроме машин и оборудования.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2C8C0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0577B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121,4</w:t>
            </w:r>
          </w:p>
        </w:tc>
      </w:tr>
      <w:tr w:rsidR="008D4BC7" w:rsidRPr="008D4BC7" w14:paraId="3CD05B51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D28539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электронного и оптического оборудования.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4DC23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 14,9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057A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11,9</w:t>
            </w:r>
          </w:p>
        </w:tc>
      </w:tr>
      <w:tr w:rsidR="008D4BC7" w:rsidRPr="008D4BC7" w14:paraId="785A5D05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4C199B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электрического оборудования.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7F075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4A02C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141,8</w:t>
            </w:r>
          </w:p>
        </w:tc>
      </w:tr>
      <w:tr w:rsidR="008D4BC7" w:rsidRPr="008D4BC7" w14:paraId="23BB7198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F6E0C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Прочие производства.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D852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82,8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88CA0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128,9</w:t>
            </w:r>
          </w:p>
        </w:tc>
      </w:tr>
      <w:tr w:rsidR="008D4BC7" w:rsidRPr="008D4BC7" w14:paraId="512889CD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01A224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Обеспечение электроэнергией, газом и паром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63BAE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116,9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1C8509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161,2</w:t>
            </w:r>
          </w:p>
        </w:tc>
      </w:tr>
      <w:tr w:rsidR="008D4BC7" w:rsidRPr="008D4BC7" w14:paraId="58CF5D9A" w14:textId="77777777" w:rsidTr="0084163E">
        <w:trPr>
          <w:cantSplit/>
          <w:trHeight w:val="284"/>
        </w:trPr>
        <w:tc>
          <w:tcPr>
            <w:tcW w:w="3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B6E04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Производство и распределение электроэнергии, газа и воды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8628C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120,7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97F8F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125,0</w:t>
            </w:r>
          </w:p>
        </w:tc>
      </w:tr>
    </w:tbl>
    <w:p w14:paraId="2646AFD1" w14:textId="77777777" w:rsidR="008D4BC7" w:rsidRPr="008D4BC7" w:rsidRDefault="008D4BC7" w:rsidP="008D4BC7">
      <w:pPr>
        <w:ind w:firstLine="851"/>
        <w:jc w:val="both"/>
        <w:rPr>
          <w:sz w:val="24"/>
          <w:szCs w:val="24"/>
          <w:lang w:eastAsia="ru-RU"/>
        </w:rPr>
      </w:pPr>
    </w:p>
    <w:p w14:paraId="00D3BAB9" w14:textId="77777777" w:rsidR="008D4BC7" w:rsidRPr="008D4BC7" w:rsidRDefault="008D4BC7" w:rsidP="008D4BC7">
      <w:pPr>
        <w:ind w:firstLine="851"/>
        <w:jc w:val="both"/>
        <w:rPr>
          <w:sz w:val="24"/>
          <w:szCs w:val="24"/>
          <w:lang w:eastAsia="ru-RU"/>
        </w:rPr>
      </w:pPr>
    </w:p>
    <w:p w14:paraId="410D8BC7" w14:textId="77777777" w:rsidR="005274B7" w:rsidRPr="008D4BC7" w:rsidRDefault="005274B7" w:rsidP="005274B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Рост физического объема промышленной продукции в январе-июне </w:t>
      </w:r>
      <w:proofErr w:type="spellStart"/>
      <w:r w:rsidRPr="008D4BC7">
        <w:rPr>
          <w:sz w:val="22"/>
          <w:szCs w:val="22"/>
          <w:lang w:eastAsia="ru-RU"/>
        </w:rPr>
        <w:t>т.г</w:t>
      </w:r>
      <w:proofErr w:type="spellEnd"/>
      <w:r w:rsidRPr="008D4BC7">
        <w:rPr>
          <w:sz w:val="22"/>
          <w:szCs w:val="22"/>
          <w:lang w:eastAsia="ru-RU"/>
        </w:rPr>
        <w:t>. обеспечен хозяйствующими субъектами Ак-</w:t>
      </w:r>
      <w:proofErr w:type="spellStart"/>
      <w:r w:rsidRPr="008D4BC7">
        <w:rPr>
          <w:sz w:val="22"/>
          <w:szCs w:val="22"/>
          <w:lang w:eastAsia="ru-RU"/>
        </w:rPr>
        <w:t>Суйского</w:t>
      </w:r>
      <w:proofErr w:type="spellEnd"/>
      <w:r w:rsidRPr="008D4BC7">
        <w:rPr>
          <w:sz w:val="22"/>
          <w:szCs w:val="22"/>
          <w:lang w:eastAsia="ru-RU"/>
        </w:rPr>
        <w:t xml:space="preserve">, </w:t>
      </w:r>
      <w:proofErr w:type="spellStart"/>
      <w:r w:rsidRPr="008D4BC7">
        <w:rPr>
          <w:sz w:val="22"/>
          <w:szCs w:val="22"/>
          <w:lang w:eastAsia="ru-RU"/>
        </w:rPr>
        <w:t>Жети</w:t>
      </w:r>
      <w:proofErr w:type="spellEnd"/>
      <w:r w:rsidRPr="008D4BC7">
        <w:rPr>
          <w:sz w:val="22"/>
          <w:szCs w:val="22"/>
          <w:lang w:eastAsia="ru-RU"/>
        </w:rPr>
        <w:t xml:space="preserve">-Огузского, Иссык-Кульского, </w:t>
      </w:r>
      <w:proofErr w:type="spellStart"/>
      <w:r w:rsidRPr="008D4BC7">
        <w:rPr>
          <w:sz w:val="22"/>
          <w:szCs w:val="22"/>
          <w:lang w:eastAsia="ru-RU"/>
        </w:rPr>
        <w:t>Тонского</w:t>
      </w:r>
      <w:proofErr w:type="spellEnd"/>
      <w:r w:rsidRPr="008D4BC7">
        <w:rPr>
          <w:sz w:val="22"/>
          <w:szCs w:val="22"/>
          <w:lang w:eastAsia="ru-RU"/>
        </w:rPr>
        <w:t xml:space="preserve">, </w:t>
      </w:r>
      <w:proofErr w:type="spellStart"/>
      <w:r w:rsidRPr="008D4BC7">
        <w:rPr>
          <w:sz w:val="22"/>
          <w:szCs w:val="22"/>
          <w:lang w:eastAsia="ru-RU"/>
        </w:rPr>
        <w:t>Тюпского</w:t>
      </w:r>
      <w:proofErr w:type="spellEnd"/>
      <w:r w:rsidRPr="008D4BC7">
        <w:rPr>
          <w:sz w:val="22"/>
          <w:szCs w:val="22"/>
          <w:lang w:eastAsia="ru-RU"/>
        </w:rPr>
        <w:t xml:space="preserve"> районов и города Каракол,</w:t>
      </w:r>
      <w:r w:rsidRPr="008D4BC7">
        <w:rPr>
          <w:rFonts w:eastAsia="Calibri"/>
          <w:sz w:val="22"/>
          <w:szCs w:val="22"/>
          <w:lang w:eastAsia="en-US"/>
        </w:rPr>
        <w:t xml:space="preserve"> а снижение  объема допущено промышленными предприятиями</w:t>
      </w:r>
      <w:r w:rsidRPr="008D4BC7">
        <w:rPr>
          <w:sz w:val="22"/>
          <w:szCs w:val="22"/>
          <w:lang w:eastAsia="ru-RU"/>
        </w:rPr>
        <w:t xml:space="preserve"> города Балыкчи.</w:t>
      </w:r>
    </w:p>
    <w:p w14:paraId="55AEFDDC" w14:textId="77777777" w:rsidR="008D4BC7" w:rsidRPr="008D4BC7" w:rsidRDefault="008D4BC7" w:rsidP="008D4BC7">
      <w:pPr>
        <w:ind w:firstLine="851"/>
        <w:jc w:val="both"/>
        <w:rPr>
          <w:sz w:val="24"/>
          <w:szCs w:val="24"/>
          <w:lang w:eastAsia="ru-RU"/>
        </w:rPr>
      </w:pPr>
    </w:p>
    <w:p w14:paraId="354DB2AC" w14:textId="77777777" w:rsidR="008D4BC7" w:rsidRPr="008D4BC7" w:rsidRDefault="008D4BC7" w:rsidP="00C61EF6">
      <w:pPr>
        <w:pageBreakBefore/>
        <w:jc w:val="center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lastRenderedPageBreak/>
        <w:t>График 1: Динамика изменения индекса физического объема</w:t>
      </w:r>
    </w:p>
    <w:p w14:paraId="00CC35F2" w14:textId="77777777" w:rsidR="008D4BC7" w:rsidRDefault="008D4BC7" w:rsidP="008D4BC7">
      <w:pPr>
        <w:ind w:left="720"/>
        <w:rPr>
          <w:b/>
          <w:sz w:val="22"/>
          <w:szCs w:val="22"/>
          <w:lang w:val="ky-KG" w:eastAsia="ru-RU"/>
        </w:rPr>
      </w:pPr>
      <w:r w:rsidRPr="008D4BC7">
        <w:rPr>
          <w:b/>
          <w:sz w:val="22"/>
          <w:szCs w:val="22"/>
          <w:lang w:eastAsia="ru-RU"/>
        </w:rPr>
        <w:tab/>
      </w:r>
      <w:r w:rsidRPr="008D4BC7">
        <w:rPr>
          <w:b/>
          <w:sz w:val="22"/>
          <w:szCs w:val="22"/>
          <w:lang w:eastAsia="ru-RU"/>
        </w:rPr>
        <w:tab/>
        <w:t>промышленной продукции</w:t>
      </w:r>
    </w:p>
    <w:p w14:paraId="01A3F9E3" w14:textId="77777777" w:rsidR="00222190" w:rsidRPr="00222190" w:rsidRDefault="00222190" w:rsidP="008D4BC7">
      <w:pPr>
        <w:ind w:left="720"/>
        <w:rPr>
          <w:b/>
          <w:sz w:val="22"/>
          <w:szCs w:val="22"/>
          <w:lang w:val="ky-KG" w:eastAsia="ru-RU"/>
        </w:rPr>
      </w:pPr>
    </w:p>
    <w:p w14:paraId="353E4700" w14:textId="0FD249E6" w:rsidR="008D4BC7" w:rsidRPr="008D4BC7" w:rsidRDefault="008D4BC7" w:rsidP="008D4BC7">
      <w:pPr>
        <w:rPr>
          <w:rFonts w:eastAsia="Calibri"/>
          <w:noProof/>
          <w:sz w:val="22"/>
          <w:szCs w:val="22"/>
          <w:lang w:eastAsia="ru-RU"/>
        </w:rPr>
      </w:pPr>
      <w:r w:rsidRPr="008D4BC7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6A673BBF" wp14:editId="62E8982C">
            <wp:extent cx="5678906" cy="3561347"/>
            <wp:effectExtent l="0" t="0" r="0" b="1270"/>
            <wp:docPr id="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136ACC9" w14:textId="4AE88C3A" w:rsidR="008D4BC7" w:rsidRPr="008D4BC7" w:rsidRDefault="008D4BC7" w:rsidP="008D4BC7">
      <w:pPr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 xml:space="preserve">График </w:t>
      </w:r>
      <w:proofErr w:type="gramStart"/>
      <w:r w:rsidRPr="008D4BC7">
        <w:rPr>
          <w:b/>
          <w:sz w:val="22"/>
          <w:szCs w:val="22"/>
          <w:lang w:eastAsia="ru-RU"/>
        </w:rPr>
        <w:t xml:space="preserve">2: </w:t>
      </w:r>
      <w:r w:rsidR="00222190">
        <w:rPr>
          <w:b/>
          <w:sz w:val="22"/>
          <w:szCs w:val="22"/>
          <w:lang w:val="ky-KG" w:eastAsia="ru-RU"/>
        </w:rPr>
        <w:t xml:space="preserve">  </w:t>
      </w:r>
      <w:proofErr w:type="gramEnd"/>
      <w:r w:rsidR="00222190">
        <w:rPr>
          <w:b/>
          <w:sz w:val="22"/>
          <w:szCs w:val="22"/>
          <w:lang w:val="ky-KG" w:eastAsia="ru-RU"/>
        </w:rPr>
        <w:t xml:space="preserve">    </w:t>
      </w:r>
      <w:r w:rsidRPr="008D4BC7">
        <w:rPr>
          <w:b/>
          <w:sz w:val="22"/>
          <w:szCs w:val="22"/>
          <w:lang w:eastAsia="ru-RU"/>
        </w:rPr>
        <w:t>Динамика изменения индекса физического объема</w:t>
      </w:r>
    </w:p>
    <w:p w14:paraId="198F5B93" w14:textId="35DB5A3A" w:rsidR="008D4BC7" w:rsidRPr="008D4BC7" w:rsidRDefault="008D4BC7" w:rsidP="008D4BC7">
      <w:pPr>
        <w:ind w:left="1440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промышленной продукции по вид</w:t>
      </w:r>
      <w:r w:rsidR="00222190">
        <w:rPr>
          <w:b/>
          <w:sz w:val="22"/>
          <w:szCs w:val="22"/>
          <w:lang w:val="ky-KG" w:eastAsia="ru-RU"/>
        </w:rPr>
        <w:t>ам</w:t>
      </w:r>
      <w:r w:rsidRPr="008D4BC7">
        <w:rPr>
          <w:b/>
          <w:sz w:val="22"/>
          <w:szCs w:val="22"/>
          <w:lang w:eastAsia="ru-RU"/>
        </w:rPr>
        <w:t xml:space="preserve"> экономической      </w:t>
      </w:r>
    </w:p>
    <w:p w14:paraId="2BB8C93E" w14:textId="77777777" w:rsidR="008D4BC7" w:rsidRPr="008D4BC7" w:rsidRDefault="008D4BC7" w:rsidP="008D4BC7">
      <w:pPr>
        <w:ind w:left="1440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 xml:space="preserve">деятельности </w:t>
      </w:r>
    </w:p>
    <w:p w14:paraId="6B0D1F82" w14:textId="77777777" w:rsidR="008D4BC7" w:rsidRPr="008D4BC7" w:rsidRDefault="008D4BC7" w:rsidP="008D4BC7">
      <w:pPr>
        <w:ind w:left="1440"/>
        <w:rPr>
          <w:i/>
          <w:iCs/>
          <w:lang w:eastAsia="ru-RU"/>
        </w:rPr>
      </w:pPr>
      <w:r w:rsidRPr="008D4BC7">
        <w:rPr>
          <w:i/>
          <w:iCs/>
          <w:lang w:eastAsia="ru-RU"/>
        </w:rPr>
        <w:t>(в процентах к соответствующему периоду предыдущего года)</w:t>
      </w:r>
    </w:p>
    <w:p w14:paraId="717EA776" w14:textId="77777777" w:rsidR="008D4BC7" w:rsidRDefault="008D4BC7" w:rsidP="008D4BC7">
      <w:pPr>
        <w:ind w:left="1440"/>
        <w:rPr>
          <w:i/>
          <w:iCs/>
          <w:sz w:val="10"/>
          <w:szCs w:val="10"/>
          <w:lang w:val="ky-KG" w:eastAsia="ru-RU"/>
        </w:rPr>
      </w:pPr>
    </w:p>
    <w:p w14:paraId="16CFFD12" w14:textId="77777777" w:rsidR="00222190" w:rsidRPr="00222190" w:rsidRDefault="00222190" w:rsidP="008D4BC7">
      <w:pPr>
        <w:ind w:left="1440"/>
        <w:rPr>
          <w:i/>
          <w:iCs/>
          <w:sz w:val="10"/>
          <w:szCs w:val="10"/>
          <w:lang w:val="ky-KG" w:eastAsia="ru-RU"/>
        </w:rPr>
      </w:pPr>
    </w:p>
    <w:p w14:paraId="22EB4B63" w14:textId="7441CF9D" w:rsidR="008D4BC7" w:rsidRPr="008D4BC7" w:rsidRDefault="008D4BC7" w:rsidP="008D4BC7">
      <w:pPr>
        <w:rPr>
          <w:rFonts w:eastAsia="Calibri"/>
          <w:i/>
          <w:iCs/>
          <w:sz w:val="16"/>
          <w:szCs w:val="22"/>
          <w:lang w:eastAsia="en-US"/>
        </w:rPr>
      </w:pPr>
      <w:r w:rsidRPr="008D4BC7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156C0F0B" wp14:editId="48B153A7">
            <wp:extent cx="5226050" cy="3339966"/>
            <wp:effectExtent l="0" t="0" r="0" b="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7B7CFA2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bookmarkStart w:id="38" w:name="_Toc251423884"/>
      <w:bookmarkStart w:id="39" w:name="_Toc251424054"/>
      <w:bookmarkStart w:id="40" w:name="_Toc298311046"/>
      <w:bookmarkStart w:id="41" w:name="_Toc298311424"/>
    </w:p>
    <w:p w14:paraId="21A55C4F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</w:p>
    <w:p w14:paraId="3F1D8146" w14:textId="77777777" w:rsidR="008D4BC7" w:rsidRPr="008D4BC7" w:rsidRDefault="008D4BC7" w:rsidP="008D4BC7">
      <w:pPr>
        <w:keepNext/>
        <w:autoSpaceDE w:val="0"/>
        <w:autoSpaceDN w:val="0"/>
        <w:outlineLvl w:val="1"/>
        <w:rPr>
          <w:b/>
          <w:sz w:val="22"/>
          <w:szCs w:val="22"/>
          <w:lang w:eastAsia="ru-RU"/>
        </w:rPr>
      </w:pPr>
    </w:p>
    <w:p w14:paraId="327EE5A9" w14:textId="77777777" w:rsidR="00222190" w:rsidRDefault="008D4BC7" w:rsidP="00C61EF6">
      <w:pPr>
        <w:keepNext/>
        <w:pageBreakBefore/>
        <w:jc w:val="both"/>
        <w:outlineLvl w:val="1"/>
        <w:rPr>
          <w:b/>
          <w:sz w:val="22"/>
          <w:szCs w:val="22"/>
          <w:lang w:val="ky-KG" w:eastAsia="ru-RU"/>
        </w:rPr>
      </w:pPr>
      <w:r w:rsidRPr="008D4BC7">
        <w:rPr>
          <w:b/>
          <w:sz w:val="22"/>
          <w:szCs w:val="22"/>
          <w:lang w:eastAsia="ru-RU"/>
        </w:rPr>
        <w:lastRenderedPageBreak/>
        <w:t>Таблица 2:</w:t>
      </w:r>
      <w:r w:rsidRPr="008D4BC7">
        <w:rPr>
          <w:b/>
          <w:sz w:val="22"/>
          <w:szCs w:val="22"/>
          <w:lang w:eastAsia="ru-RU"/>
        </w:rPr>
        <w:tab/>
        <w:t>Объем производства промышленной продукции (товаров и</w:t>
      </w:r>
      <w:bookmarkStart w:id="42" w:name="_Toc251423880"/>
      <w:bookmarkStart w:id="43" w:name="_Toc251424050"/>
      <w:bookmarkStart w:id="44" w:name="_Toc298311042"/>
      <w:bookmarkStart w:id="45" w:name="_Toc298311420"/>
      <w:r w:rsidR="00222190">
        <w:rPr>
          <w:b/>
          <w:sz w:val="22"/>
          <w:szCs w:val="22"/>
          <w:lang w:val="ky-KG" w:eastAsia="ru-RU"/>
        </w:rPr>
        <w:t xml:space="preserve"> </w:t>
      </w:r>
      <w:r w:rsidRPr="008D4BC7">
        <w:rPr>
          <w:b/>
          <w:sz w:val="22"/>
          <w:szCs w:val="22"/>
          <w:lang w:eastAsia="ru-RU"/>
        </w:rPr>
        <w:t xml:space="preserve">услуг) по </w:t>
      </w:r>
    </w:p>
    <w:p w14:paraId="7DDA98A2" w14:textId="7D3966E4" w:rsidR="008D4BC7" w:rsidRPr="008D4BC7" w:rsidRDefault="00222190" w:rsidP="00222190">
      <w:pPr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val="ky-KG" w:eastAsia="ru-RU"/>
        </w:rPr>
        <w:t xml:space="preserve">                          </w:t>
      </w:r>
      <w:r w:rsidR="008D4BC7" w:rsidRPr="008D4BC7">
        <w:rPr>
          <w:b/>
          <w:sz w:val="22"/>
          <w:szCs w:val="22"/>
          <w:lang w:eastAsia="ru-RU"/>
        </w:rPr>
        <w:t>территории</w:t>
      </w:r>
      <w:bookmarkEnd w:id="42"/>
      <w:bookmarkEnd w:id="43"/>
      <w:bookmarkEnd w:id="44"/>
      <w:bookmarkEnd w:id="45"/>
    </w:p>
    <w:p w14:paraId="461E7A1C" w14:textId="77777777" w:rsidR="008D4BC7" w:rsidRPr="008D4BC7" w:rsidRDefault="008D4BC7" w:rsidP="008D4BC7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lang w:eastAsia="ru-RU"/>
        </w:rPr>
        <w:tab/>
      </w:r>
      <w:r w:rsidRPr="008D4BC7">
        <w:rPr>
          <w:i/>
          <w:iCs/>
          <w:lang w:eastAsia="ru-RU"/>
        </w:rPr>
        <w:tab/>
      </w:r>
      <w:bookmarkStart w:id="46" w:name="_Toc251423881"/>
      <w:bookmarkStart w:id="47" w:name="_Toc251424051"/>
      <w:bookmarkStart w:id="48" w:name="_Toc298311043"/>
      <w:bookmarkStart w:id="49" w:name="_Toc298311421"/>
      <w:r w:rsidRPr="008D4BC7">
        <w:rPr>
          <w:i/>
          <w:iCs/>
          <w:sz w:val="18"/>
          <w:szCs w:val="18"/>
          <w:lang w:eastAsia="ru-RU"/>
        </w:rPr>
        <w:t>(в январе</w:t>
      </w:r>
      <w:bookmarkEnd w:id="46"/>
      <w:bookmarkEnd w:id="47"/>
      <w:bookmarkEnd w:id="48"/>
      <w:bookmarkEnd w:id="49"/>
      <w:r w:rsidRPr="008D4BC7">
        <w:rPr>
          <w:i/>
          <w:iCs/>
          <w:sz w:val="18"/>
          <w:szCs w:val="18"/>
          <w:lang w:eastAsia="ru-RU"/>
        </w:rPr>
        <w:t>–июне)</w:t>
      </w:r>
    </w:p>
    <w:p w14:paraId="1A3F565F" w14:textId="77777777" w:rsidR="008D4BC7" w:rsidRPr="008D4BC7" w:rsidRDefault="008D4BC7" w:rsidP="008D4BC7">
      <w:pPr>
        <w:keepNext/>
        <w:autoSpaceDE w:val="0"/>
        <w:autoSpaceDN w:val="0"/>
        <w:outlineLvl w:val="1"/>
        <w:rPr>
          <w:sz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1237"/>
        <w:gridCol w:w="1239"/>
        <w:gridCol w:w="1237"/>
        <w:gridCol w:w="1038"/>
      </w:tblGrid>
      <w:tr w:rsidR="008D4BC7" w:rsidRPr="008D4BC7" w14:paraId="72AD74A8" w14:textId="77777777" w:rsidTr="0084163E">
        <w:trPr>
          <w:cantSplit/>
        </w:trPr>
        <w:tc>
          <w:tcPr>
            <w:tcW w:w="2431" w:type="pct"/>
            <w:vMerge w:val="restart"/>
            <w:vAlign w:val="center"/>
          </w:tcPr>
          <w:p w14:paraId="0AE137F5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9" w:type="pct"/>
            <w:gridSpan w:val="2"/>
            <w:tcBorders>
              <w:bottom w:val="nil"/>
            </w:tcBorders>
            <w:vAlign w:val="center"/>
          </w:tcPr>
          <w:p w14:paraId="7D2C6361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Произведено – всего, млн. сомов</w:t>
            </w:r>
          </w:p>
        </w:tc>
        <w:tc>
          <w:tcPr>
            <w:tcW w:w="1230" w:type="pct"/>
            <w:gridSpan w:val="2"/>
            <w:tcBorders>
              <w:bottom w:val="nil"/>
            </w:tcBorders>
            <w:vAlign w:val="center"/>
          </w:tcPr>
          <w:p w14:paraId="2AED74FA" w14:textId="77777777" w:rsidR="008D4BC7" w:rsidRPr="008D4BC7" w:rsidRDefault="008D4BC7" w:rsidP="008D4BC7">
            <w:pPr>
              <w:ind w:right="-142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Индекс </w:t>
            </w:r>
            <w:proofErr w:type="spellStart"/>
            <w:r w:rsidRPr="008D4BC7">
              <w:rPr>
                <w:b/>
                <w:sz w:val="18"/>
                <w:szCs w:val="18"/>
                <w:lang w:eastAsia="ru-RU"/>
              </w:rPr>
              <w:t>физобъема</w:t>
            </w:r>
            <w:proofErr w:type="spellEnd"/>
            <w:r w:rsidRPr="008D4BC7">
              <w:rPr>
                <w:b/>
                <w:sz w:val="18"/>
                <w:szCs w:val="18"/>
                <w:lang w:eastAsia="ru-RU"/>
              </w:rPr>
              <w:t>, в процентах</w:t>
            </w:r>
          </w:p>
        </w:tc>
      </w:tr>
      <w:tr w:rsidR="008D4BC7" w:rsidRPr="008D4BC7" w14:paraId="229B6B7D" w14:textId="77777777" w:rsidTr="0016512A">
        <w:trPr>
          <w:cantSplit/>
          <w:trHeight w:val="302"/>
        </w:trPr>
        <w:tc>
          <w:tcPr>
            <w:tcW w:w="2431" w:type="pct"/>
            <w:vMerge/>
            <w:tcBorders>
              <w:bottom w:val="single" w:sz="4" w:space="0" w:color="auto"/>
            </w:tcBorders>
          </w:tcPr>
          <w:p w14:paraId="03614912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AB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4AA5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5F74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B1DF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48471774" w14:textId="77777777" w:rsidTr="00C665A7">
        <w:trPr>
          <w:cantSplit/>
          <w:trHeight w:val="28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776C15" w14:textId="77777777" w:rsidR="008D4BC7" w:rsidRPr="008D4BC7" w:rsidRDefault="008D4BC7" w:rsidP="008D4BC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7A3B04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59597,6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36FD0A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72603,4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965ABF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94,2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2443BA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122,5</w:t>
            </w:r>
          </w:p>
        </w:tc>
      </w:tr>
      <w:tr w:rsidR="008D4BC7" w:rsidRPr="008D4BC7" w14:paraId="5C4760E3" w14:textId="77777777" w:rsidTr="00C665A7">
        <w:trPr>
          <w:cantSplit/>
          <w:trHeight w:val="284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5B91A8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8D4BC7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EFD60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265,0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F308B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410,4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A2081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в2,5р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1DD37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128,2</w:t>
            </w:r>
          </w:p>
        </w:tc>
      </w:tr>
      <w:tr w:rsidR="008D4BC7" w:rsidRPr="008D4BC7" w14:paraId="779EF619" w14:textId="77777777" w:rsidTr="00C665A7">
        <w:trPr>
          <w:cantSplit/>
          <w:trHeight w:val="284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5CD5AF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Жети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>-Огузский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7E5FA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55480,7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289C0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67461,3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5A26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92,1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63898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121,0</w:t>
            </w:r>
          </w:p>
        </w:tc>
      </w:tr>
      <w:tr w:rsidR="008D4BC7" w:rsidRPr="008D4BC7" w14:paraId="7CB8C880" w14:textId="77777777" w:rsidTr="00C665A7">
        <w:trPr>
          <w:cantSplit/>
          <w:trHeight w:val="284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540DED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A705D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484,8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98645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689,6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4E703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в3,1р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4C00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</w:tr>
      <w:tr w:rsidR="008D4BC7" w:rsidRPr="008D4BC7" w14:paraId="40F7EC9D" w14:textId="77777777" w:rsidTr="00C665A7">
        <w:trPr>
          <w:cantSplit/>
          <w:trHeight w:val="284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F0DA86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FC229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214,6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C8DC5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275,4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BADB3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133,5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798BE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101,6</w:t>
            </w:r>
          </w:p>
        </w:tc>
      </w:tr>
      <w:tr w:rsidR="008D4BC7" w:rsidRPr="008D4BC7" w14:paraId="043802E3" w14:textId="77777777" w:rsidTr="00C665A7">
        <w:trPr>
          <w:cantSplit/>
          <w:trHeight w:val="284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3D0D8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3C498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325,2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ECD2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366,7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71A97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FE31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</w:tr>
      <w:tr w:rsidR="008D4BC7" w:rsidRPr="008D4BC7" w14:paraId="530A0B9E" w14:textId="77777777" w:rsidTr="00C665A7">
        <w:trPr>
          <w:cantSplit/>
          <w:trHeight w:val="284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D378E8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г.Каракол</w:t>
            </w:r>
            <w:proofErr w:type="spellEnd"/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D2503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2191,0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5B680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2897,3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B1C00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20F2A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115,9</w:t>
            </w:r>
          </w:p>
        </w:tc>
      </w:tr>
      <w:tr w:rsidR="008D4BC7" w:rsidRPr="008D4BC7" w14:paraId="574BB52A" w14:textId="77777777" w:rsidTr="00C665A7">
        <w:trPr>
          <w:cantSplit/>
          <w:trHeight w:val="284"/>
        </w:trPr>
        <w:tc>
          <w:tcPr>
            <w:tcW w:w="2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C9E84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г.Балыкчы</w:t>
            </w:r>
            <w:proofErr w:type="spellEnd"/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9F9E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636,3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6005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502,7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8047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в2,2р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050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57,8</w:t>
            </w:r>
          </w:p>
        </w:tc>
      </w:tr>
    </w:tbl>
    <w:p w14:paraId="0E71E640" w14:textId="77777777" w:rsidR="008D4BC7" w:rsidRPr="008D4BC7" w:rsidRDefault="008D4BC7" w:rsidP="008D4BC7">
      <w:pPr>
        <w:rPr>
          <w:sz w:val="22"/>
          <w:szCs w:val="22"/>
          <w:lang w:eastAsia="ru-RU"/>
        </w:rPr>
      </w:pPr>
    </w:p>
    <w:p w14:paraId="429ADE7F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В общем объеме промышленного производства доля </w:t>
      </w:r>
      <w:r w:rsidRPr="008D4BC7">
        <w:rPr>
          <w:color w:val="000000"/>
          <w:sz w:val="22"/>
          <w:szCs w:val="22"/>
          <w:lang w:eastAsia="ru-RU"/>
        </w:rPr>
        <w:t xml:space="preserve">добычи полезных ископаемых составила 1,5 процента, в </w:t>
      </w:r>
      <w:r w:rsidRPr="008D4BC7">
        <w:rPr>
          <w:sz w:val="22"/>
          <w:szCs w:val="22"/>
          <w:lang w:eastAsia="ru-RU"/>
        </w:rPr>
        <w:t>обрабатывающей промышленности в январе-июне 2026-года составила 94,3 процента, по обеспечению электроэнергией, газом и паром - 3,9, по водоснабжению, очистке, обработке и получении вторичного сырья – 0,3 процента.</w:t>
      </w:r>
    </w:p>
    <w:p w14:paraId="4A567F49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</w:p>
    <w:p w14:paraId="29A2915A" w14:textId="77777777" w:rsidR="007236FD" w:rsidRDefault="008D4BC7" w:rsidP="008D4BC7">
      <w:pPr>
        <w:keepNext/>
        <w:autoSpaceDE w:val="0"/>
        <w:autoSpaceDN w:val="0"/>
        <w:ind w:left="1440" w:hanging="1440"/>
        <w:outlineLvl w:val="1"/>
        <w:rPr>
          <w:b/>
          <w:sz w:val="22"/>
          <w:szCs w:val="22"/>
          <w:lang w:val="ky-KG" w:eastAsia="ru-RU"/>
        </w:rPr>
      </w:pPr>
      <w:bookmarkStart w:id="50" w:name="_Toc251423882"/>
      <w:bookmarkStart w:id="51" w:name="_Toc251424052"/>
      <w:bookmarkStart w:id="52" w:name="_Toc298311044"/>
      <w:bookmarkStart w:id="53" w:name="_Toc298311422"/>
      <w:r w:rsidRPr="008D4BC7">
        <w:rPr>
          <w:b/>
          <w:sz w:val="22"/>
          <w:szCs w:val="22"/>
          <w:lang w:eastAsia="ru-RU"/>
        </w:rPr>
        <w:t xml:space="preserve">Таблица </w:t>
      </w:r>
      <w:proofErr w:type="gramStart"/>
      <w:r w:rsidRPr="008D4BC7">
        <w:rPr>
          <w:b/>
          <w:sz w:val="22"/>
          <w:szCs w:val="22"/>
          <w:lang w:eastAsia="ru-RU"/>
        </w:rPr>
        <w:t>3:</w:t>
      </w:r>
      <w:r w:rsidR="007236FD">
        <w:rPr>
          <w:b/>
          <w:sz w:val="22"/>
          <w:szCs w:val="22"/>
          <w:lang w:val="ky-KG" w:eastAsia="ru-RU"/>
        </w:rPr>
        <w:t xml:space="preserve">  </w:t>
      </w:r>
      <w:r w:rsidRPr="008D4BC7">
        <w:rPr>
          <w:b/>
          <w:sz w:val="22"/>
          <w:szCs w:val="22"/>
          <w:lang w:eastAsia="ru-RU"/>
        </w:rPr>
        <w:t>Производство</w:t>
      </w:r>
      <w:proofErr w:type="gramEnd"/>
      <w:r w:rsidRPr="008D4BC7">
        <w:rPr>
          <w:b/>
          <w:sz w:val="22"/>
          <w:szCs w:val="22"/>
          <w:lang w:eastAsia="ru-RU"/>
        </w:rPr>
        <w:t xml:space="preserve"> основных видов промышленной продукции в горнодобывающей </w:t>
      </w:r>
    </w:p>
    <w:p w14:paraId="735DE27E" w14:textId="05B78252" w:rsidR="008D4BC7" w:rsidRPr="008D4BC7" w:rsidRDefault="007236FD" w:rsidP="008D4BC7">
      <w:pPr>
        <w:keepNext/>
        <w:autoSpaceDE w:val="0"/>
        <w:autoSpaceDN w:val="0"/>
        <w:ind w:left="1440" w:hanging="1440"/>
        <w:outlineLvl w:val="1"/>
        <w:rPr>
          <w:b/>
          <w:sz w:val="24"/>
          <w:lang w:eastAsia="ru-RU"/>
        </w:rPr>
      </w:pPr>
      <w:r>
        <w:rPr>
          <w:b/>
          <w:sz w:val="22"/>
          <w:szCs w:val="22"/>
          <w:lang w:val="ky-KG" w:eastAsia="ru-RU"/>
        </w:rPr>
        <w:t xml:space="preserve">                      </w:t>
      </w:r>
      <w:r w:rsidR="008D4BC7" w:rsidRPr="008D4BC7">
        <w:rPr>
          <w:b/>
          <w:sz w:val="22"/>
          <w:szCs w:val="22"/>
          <w:lang w:eastAsia="ru-RU"/>
        </w:rPr>
        <w:t>промышленности</w:t>
      </w:r>
      <w:bookmarkEnd w:id="50"/>
      <w:bookmarkEnd w:id="51"/>
      <w:bookmarkEnd w:id="52"/>
      <w:bookmarkEnd w:id="53"/>
    </w:p>
    <w:p w14:paraId="73C6E6D8" w14:textId="32751BDE" w:rsidR="008D4BC7" w:rsidRPr="008D4BC7" w:rsidRDefault="008D4BC7" w:rsidP="008D4BC7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lang w:eastAsia="ru-RU"/>
        </w:rPr>
        <w:tab/>
        <w:t xml:space="preserve">  </w:t>
      </w:r>
      <w:r w:rsidR="007236FD">
        <w:rPr>
          <w:i/>
          <w:iCs/>
          <w:lang w:val="ky-KG" w:eastAsia="ru-RU"/>
        </w:rPr>
        <w:t xml:space="preserve">        </w:t>
      </w:r>
      <w:r w:rsidRPr="008D4BC7">
        <w:rPr>
          <w:i/>
          <w:iCs/>
          <w:sz w:val="18"/>
          <w:szCs w:val="18"/>
          <w:lang w:eastAsia="ru-RU"/>
        </w:rPr>
        <w:t>(в январе–июне)</w:t>
      </w:r>
    </w:p>
    <w:p w14:paraId="3092DC0A" w14:textId="77777777" w:rsidR="008D4BC7" w:rsidRPr="008D4BC7" w:rsidRDefault="008D4BC7" w:rsidP="008D4BC7">
      <w:pPr>
        <w:keepNext/>
        <w:autoSpaceDE w:val="0"/>
        <w:autoSpaceDN w:val="0"/>
        <w:outlineLvl w:val="1"/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7"/>
        <w:gridCol w:w="1198"/>
        <w:gridCol w:w="1198"/>
        <w:gridCol w:w="1134"/>
        <w:gridCol w:w="1060"/>
      </w:tblGrid>
      <w:tr w:rsidR="008D4BC7" w:rsidRPr="008D4BC7" w14:paraId="34D24768" w14:textId="77777777" w:rsidTr="0084163E">
        <w:trPr>
          <w:cantSplit/>
        </w:trPr>
        <w:tc>
          <w:tcPr>
            <w:tcW w:w="2518" w:type="pct"/>
            <w:vMerge w:val="restart"/>
          </w:tcPr>
          <w:p w14:paraId="0D1030F2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95" w:type="pct"/>
            <w:gridSpan w:val="2"/>
            <w:tcBorders>
              <w:bottom w:val="nil"/>
            </w:tcBorders>
            <w:vAlign w:val="center"/>
          </w:tcPr>
          <w:p w14:paraId="41326810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187" w:type="pct"/>
            <w:gridSpan w:val="2"/>
            <w:tcBorders>
              <w:bottom w:val="nil"/>
            </w:tcBorders>
          </w:tcPr>
          <w:p w14:paraId="45CF17D6" w14:textId="77777777" w:rsidR="008D4BC7" w:rsidRPr="008D4BC7" w:rsidRDefault="008D4BC7" w:rsidP="008D4BC7">
            <w:pPr>
              <w:ind w:right="-142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8D4BC7" w:rsidRPr="008D4BC7" w14:paraId="1D761ACD" w14:textId="77777777" w:rsidTr="0084163E">
        <w:trPr>
          <w:cantSplit/>
        </w:trPr>
        <w:tc>
          <w:tcPr>
            <w:tcW w:w="2518" w:type="pct"/>
            <w:vMerge/>
            <w:tcBorders>
              <w:bottom w:val="single" w:sz="4" w:space="0" w:color="auto"/>
            </w:tcBorders>
          </w:tcPr>
          <w:p w14:paraId="020A3262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5A8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76BE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3968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114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2175F94A" w14:textId="77777777" w:rsidTr="0084163E">
        <w:trPr>
          <w:cantSplit/>
        </w:trPr>
        <w:tc>
          <w:tcPr>
            <w:tcW w:w="2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EEF8EC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Продукции добычи прочих полезных ископаемых 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D0566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8F204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D7325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B323E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192ADA82" w14:textId="77777777" w:rsidTr="0084163E">
        <w:trPr>
          <w:cantSplit/>
        </w:trPr>
        <w:tc>
          <w:tcPr>
            <w:tcW w:w="2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E95C95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Природные пески, тыс. т.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918BA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13,1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7897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51877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в8,3р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C726D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в6,9р</w:t>
            </w:r>
          </w:p>
        </w:tc>
      </w:tr>
      <w:tr w:rsidR="008D4BC7" w:rsidRPr="008D4BC7" w14:paraId="16A68B63" w14:textId="77777777" w:rsidTr="0084163E">
        <w:trPr>
          <w:cantSplit/>
        </w:trPr>
        <w:tc>
          <w:tcPr>
            <w:tcW w:w="2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681F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Гранулы, каменная крошка, галька, гравий, щебень или дробленный камень, тыс. т.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03E4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131,8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1516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140,3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BC33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р2,1р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F72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106,5</w:t>
            </w:r>
          </w:p>
        </w:tc>
      </w:tr>
    </w:tbl>
    <w:p w14:paraId="0E3E091E" w14:textId="77777777" w:rsidR="008D4BC7" w:rsidRPr="008D4BC7" w:rsidRDefault="008D4BC7" w:rsidP="008D4BC7">
      <w:pPr>
        <w:rPr>
          <w:color w:val="000000"/>
          <w:sz w:val="22"/>
          <w:szCs w:val="22"/>
          <w:lang w:eastAsia="ru-RU"/>
        </w:rPr>
      </w:pPr>
    </w:p>
    <w:p w14:paraId="7CF0878E" w14:textId="77777777" w:rsidR="008D4BC7" w:rsidRPr="008D4BC7" w:rsidRDefault="008D4BC7" w:rsidP="008D4BC7">
      <w:pPr>
        <w:ind w:firstLine="709"/>
        <w:jc w:val="both"/>
        <w:rPr>
          <w:color w:val="000000"/>
          <w:sz w:val="22"/>
          <w:szCs w:val="22"/>
          <w:lang w:eastAsia="ru-RU"/>
        </w:rPr>
      </w:pPr>
      <w:bookmarkStart w:id="54" w:name="_Toc251423886"/>
      <w:bookmarkStart w:id="55" w:name="_Toc251424056"/>
      <w:bookmarkStart w:id="56" w:name="_Toc298311048"/>
      <w:bookmarkStart w:id="57" w:name="_Toc298311426"/>
      <w:bookmarkEnd w:id="38"/>
      <w:bookmarkEnd w:id="39"/>
      <w:bookmarkEnd w:id="40"/>
      <w:bookmarkEnd w:id="41"/>
      <w:r w:rsidRPr="008D4BC7">
        <w:rPr>
          <w:color w:val="000000"/>
          <w:sz w:val="22"/>
          <w:szCs w:val="22"/>
          <w:lang w:eastAsia="ru-RU"/>
        </w:rPr>
        <w:t>Объем производства добычи полезных ископаемых в январе-</w:t>
      </w:r>
      <w:proofErr w:type="gramStart"/>
      <w:r w:rsidRPr="008D4BC7">
        <w:rPr>
          <w:color w:val="000000"/>
          <w:sz w:val="22"/>
          <w:szCs w:val="22"/>
          <w:lang w:eastAsia="ru-RU"/>
        </w:rPr>
        <w:t xml:space="preserve">июне  </w:t>
      </w:r>
      <w:proofErr w:type="spellStart"/>
      <w:r w:rsidRPr="008D4BC7">
        <w:rPr>
          <w:color w:val="000000"/>
          <w:sz w:val="22"/>
          <w:szCs w:val="22"/>
          <w:lang w:eastAsia="ru-RU"/>
        </w:rPr>
        <w:t>составл</w:t>
      </w:r>
      <w:proofErr w:type="spellEnd"/>
      <w:proofErr w:type="gramEnd"/>
      <w:r w:rsidRPr="008D4BC7">
        <w:rPr>
          <w:color w:val="000000"/>
          <w:sz w:val="22"/>
          <w:szCs w:val="22"/>
          <w:lang w:eastAsia="ru-RU"/>
        </w:rPr>
        <w:t xml:space="preserve"> 1073,4 млн. сомов, индекс физического объема к январю-июню 2025 года </w:t>
      </w:r>
      <w:r w:rsidRPr="008D4BC7">
        <w:rPr>
          <w:sz w:val="22"/>
          <w:szCs w:val="22"/>
          <w:lang w:eastAsia="ru-RU"/>
        </w:rPr>
        <w:t>увеличился на 82,6 процента.</w:t>
      </w:r>
    </w:p>
    <w:p w14:paraId="328D539D" w14:textId="77777777" w:rsidR="008D4BC7" w:rsidRPr="008D4BC7" w:rsidRDefault="008D4BC7" w:rsidP="008D4BC7">
      <w:pPr>
        <w:ind w:firstLine="709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Объем производства в обрабатывающей промышленности с начала года составил 68474,9 млн. сомов, в производстве пищевых продуктов, включая напитки - 1447,3 млн. сомов, основного металла и готовых металлических изделий - 65160,5 млн. сомов, в текстильном производстве одежды и обуви, кожи и прочих кожаных изделий 144,7 млн. сомов.</w:t>
      </w:r>
    </w:p>
    <w:p w14:paraId="72CD7FC7" w14:textId="77777777" w:rsidR="008D4BC7" w:rsidRPr="008D4BC7" w:rsidRDefault="008D4BC7" w:rsidP="008D4BC7">
      <w:pPr>
        <w:keepNext/>
        <w:ind w:firstLine="709"/>
        <w:jc w:val="both"/>
        <w:outlineLvl w:val="2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Индекс физического объема в целом по отрасли в январе-июне </w:t>
      </w:r>
      <w:proofErr w:type="spellStart"/>
      <w:r w:rsidRPr="008D4BC7">
        <w:rPr>
          <w:sz w:val="22"/>
          <w:szCs w:val="22"/>
          <w:lang w:eastAsia="ru-RU"/>
        </w:rPr>
        <w:t>т.г</w:t>
      </w:r>
      <w:proofErr w:type="spellEnd"/>
      <w:r w:rsidRPr="008D4BC7">
        <w:rPr>
          <w:sz w:val="22"/>
          <w:szCs w:val="22"/>
          <w:lang w:eastAsia="ru-RU"/>
        </w:rPr>
        <w:t>. составил 120,7 процента. Снижение объема производства промышленной продукции по видам экономической деятельности за истекший период наблюдалось в текстильном производстве и в производстве деревянных и бумажных изделий; полиграфической деятельности.</w:t>
      </w:r>
    </w:p>
    <w:p w14:paraId="50ABFC03" w14:textId="77777777" w:rsidR="008D4BC7" w:rsidRPr="008D4BC7" w:rsidRDefault="008D4BC7" w:rsidP="008D4BC7">
      <w:pPr>
        <w:keepNext/>
        <w:autoSpaceDE w:val="0"/>
        <w:autoSpaceDN w:val="0"/>
        <w:ind w:left="1440" w:hanging="1440"/>
        <w:outlineLvl w:val="1"/>
        <w:rPr>
          <w:sz w:val="24"/>
          <w:szCs w:val="24"/>
          <w:lang w:eastAsia="ru-RU"/>
        </w:rPr>
      </w:pPr>
    </w:p>
    <w:p w14:paraId="70EFEFB4" w14:textId="27169DB2" w:rsidR="008D4BC7" w:rsidRPr="008D4BC7" w:rsidRDefault="008D4BC7" w:rsidP="008D4BC7">
      <w:pPr>
        <w:keepNext/>
        <w:autoSpaceDE w:val="0"/>
        <w:autoSpaceDN w:val="0"/>
        <w:ind w:left="1440" w:hanging="1440"/>
        <w:outlineLvl w:val="1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 xml:space="preserve">Таблица </w:t>
      </w:r>
      <w:proofErr w:type="gramStart"/>
      <w:r w:rsidRPr="008D4BC7">
        <w:rPr>
          <w:b/>
          <w:sz w:val="22"/>
          <w:szCs w:val="22"/>
          <w:lang w:eastAsia="ru-RU"/>
        </w:rPr>
        <w:t>4:</w:t>
      </w:r>
      <w:r w:rsidR="001041EB">
        <w:rPr>
          <w:b/>
          <w:sz w:val="22"/>
          <w:szCs w:val="22"/>
          <w:lang w:val="ky-KG" w:eastAsia="ru-RU"/>
        </w:rPr>
        <w:t xml:space="preserve">  </w:t>
      </w:r>
      <w:r w:rsidRPr="008D4BC7">
        <w:rPr>
          <w:b/>
          <w:sz w:val="22"/>
          <w:szCs w:val="22"/>
          <w:lang w:eastAsia="ru-RU"/>
        </w:rPr>
        <w:t>Производство</w:t>
      </w:r>
      <w:proofErr w:type="gramEnd"/>
      <w:r w:rsidRPr="008D4BC7">
        <w:rPr>
          <w:b/>
          <w:sz w:val="22"/>
          <w:szCs w:val="22"/>
          <w:lang w:eastAsia="ru-RU"/>
        </w:rPr>
        <w:t xml:space="preserve"> основных видов продукции обрабатывающей промышленности</w:t>
      </w:r>
    </w:p>
    <w:p w14:paraId="3FCBCCD1" w14:textId="75ADC057" w:rsidR="008D4BC7" w:rsidRPr="008D4BC7" w:rsidRDefault="001041EB" w:rsidP="008D4BC7">
      <w:pPr>
        <w:keepNext/>
        <w:autoSpaceDE w:val="0"/>
        <w:autoSpaceDN w:val="0"/>
        <w:ind w:left="1440" w:hanging="1440"/>
        <w:outlineLvl w:val="1"/>
        <w:rPr>
          <w:i/>
          <w:iCs/>
          <w:sz w:val="18"/>
          <w:szCs w:val="18"/>
          <w:lang w:eastAsia="ru-RU"/>
        </w:rPr>
      </w:pPr>
      <w:bookmarkStart w:id="58" w:name="_Toc251423885"/>
      <w:bookmarkStart w:id="59" w:name="_Toc251424055"/>
      <w:bookmarkStart w:id="60" w:name="_Toc298311047"/>
      <w:bookmarkStart w:id="61" w:name="_Toc298311425"/>
      <w:r>
        <w:rPr>
          <w:i/>
          <w:iCs/>
          <w:lang w:val="ky-KG" w:eastAsia="ru-RU"/>
        </w:rPr>
        <w:t xml:space="preserve">                        </w:t>
      </w:r>
      <w:r w:rsidR="008D4BC7" w:rsidRPr="008D4BC7">
        <w:rPr>
          <w:i/>
          <w:iCs/>
          <w:sz w:val="18"/>
          <w:szCs w:val="18"/>
          <w:lang w:eastAsia="ru-RU"/>
        </w:rPr>
        <w:t>(в январе</w:t>
      </w:r>
      <w:bookmarkEnd w:id="58"/>
      <w:bookmarkEnd w:id="59"/>
      <w:bookmarkEnd w:id="60"/>
      <w:bookmarkEnd w:id="61"/>
      <w:r w:rsidR="008D4BC7" w:rsidRPr="008D4BC7">
        <w:rPr>
          <w:i/>
          <w:iCs/>
          <w:sz w:val="18"/>
          <w:szCs w:val="18"/>
          <w:lang w:eastAsia="ru-RU"/>
        </w:rPr>
        <w:t>- июне)</w:t>
      </w:r>
    </w:p>
    <w:p w14:paraId="087D54A8" w14:textId="77777777" w:rsidR="008D4BC7" w:rsidRPr="008D4BC7" w:rsidRDefault="008D4BC7" w:rsidP="008D4BC7">
      <w:pPr>
        <w:keepNext/>
        <w:autoSpaceDE w:val="0"/>
        <w:autoSpaceDN w:val="0"/>
        <w:ind w:left="1440" w:hanging="1440"/>
        <w:outlineLvl w:val="1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1"/>
        <w:gridCol w:w="1178"/>
        <w:gridCol w:w="1178"/>
        <w:gridCol w:w="1178"/>
        <w:gridCol w:w="1132"/>
      </w:tblGrid>
      <w:tr w:rsidR="008D4BC7" w:rsidRPr="008D4BC7" w14:paraId="250C752F" w14:textId="77777777" w:rsidTr="0084163E">
        <w:trPr>
          <w:cantSplit/>
        </w:trPr>
        <w:tc>
          <w:tcPr>
            <w:tcW w:w="2477" w:type="pct"/>
            <w:vMerge w:val="restart"/>
          </w:tcPr>
          <w:p w14:paraId="4B2565A1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74" w:type="pct"/>
            <w:gridSpan w:val="2"/>
            <w:tcBorders>
              <w:bottom w:val="nil"/>
            </w:tcBorders>
            <w:vAlign w:val="center"/>
          </w:tcPr>
          <w:p w14:paraId="74B8BEF5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249" w:type="pct"/>
            <w:gridSpan w:val="2"/>
            <w:tcBorders>
              <w:bottom w:val="nil"/>
            </w:tcBorders>
          </w:tcPr>
          <w:p w14:paraId="6E82A54D" w14:textId="77777777" w:rsidR="008D4BC7" w:rsidRPr="008D4BC7" w:rsidRDefault="008D4BC7" w:rsidP="008D4BC7">
            <w:pPr>
              <w:ind w:right="-142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8D4BC7" w:rsidRPr="008D4BC7" w14:paraId="08B14016" w14:textId="77777777" w:rsidTr="00A966C9">
        <w:trPr>
          <w:cantSplit/>
          <w:trHeight w:val="321"/>
        </w:trPr>
        <w:tc>
          <w:tcPr>
            <w:tcW w:w="2477" w:type="pct"/>
            <w:vMerge/>
            <w:tcBorders>
              <w:bottom w:val="single" w:sz="4" w:space="0" w:color="auto"/>
            </w:tcBorders>
          </w:tcPr>
          <w:p w14:paraId="69F84970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44D2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2526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FC33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D863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11C07D69" w14:textId="77777777" w:rsidTr="0084163E">
        <w:trPr>
          <w:cantSplit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F4319C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Продукты пищевые (включая напитки</w:t>
            </w: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)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1FE83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1B745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4A436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09C46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344FECB6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7DE65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Мука из зерновых культур тыс.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3B812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8,0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D5BEB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6,6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1F90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104,0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BA475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120,4</w:t>
            </w:r>
          </w:p>
        </w:tc>
      </w:tr>
      <w:tr w:rsidR="008D4BC7" w:rsidRPr="008D4BC7" w14:paraId="1E5297F4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8D1C3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Мясо и пищевые субпродукты,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D4294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16,6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3FE04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20,6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8B138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110,2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79DE5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80,6</w:t>
            </w:r>
          </w:p>
        </w:tc>
      </w:tr>
      <w:tr w:rsidR="008D4BC7" w:rsidRPr="008D4BC7" w14:paraId="2FA2E291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C2CE7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Минеральные воды, тыс. л.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737BC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603D4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1CEC7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A9941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D4BC7" w:rsidRPr="008D4BC7" w14:paraId="45853611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A8E99" w14:textId="77777777" w:rsidR="008D4BC7" w:rsidRPr="008D4BC7" w:rsidRDefault="008D4BC7" w:rsidP="008D4BC7">
            <w:pPr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Водка, тыс. л.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9D46B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13,2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AED11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10,2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984DC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66,0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ED814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77,3</w:t>
            </w:r>
          </w:p>
        </w:tc>
      </w:tr>
    </w:tbl>
    <w:p w14:paraId="397E9F10" w14:textId="77777777" w:rsidR="00C665A7" w:rsidRDefault="00C665A7">
      <w:pPr>
        <w:rPr>
          <w:lang w:val="ky-KG"/>
        </w:rPr>
      </w:pPr>
    </w:p>
    <w:p w14:paraId="302CFEDF" w14:textId="037DC801" w:rsidR="00C665A7" w:rsidRPr="00C61EF6" w:rsidRDefault="00C665A7" w:rsidP="00C61EF6">
      <w:pPr>
        <w:keepNext/>
        <w:pageBreakBefore/>
        <w:jc w:val="right"/>
        <w:outlineLvl w:val="1"/>
        <w:rPr>
          <w:sz w:val="22"/>
          <w:szCs w:val="22"/>
          <w:lang w:val="ky-KG"/>
        </w:rPr>
      </w:pPr>
      <w:r w:rsidRPr="00C61EF6">
        <w:rPr>
          <w:sz w:val="22"/>
          <w:szCs w:val="22"/>
          <w:lang w:val="ky-KG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1"/>
        <w:gridCol w:w="1178"/>
        <w:gridCol w:w="1178"/>
        <w:gridCol w:w="1178"/>
        <w:gridCol w:w="1132"/>
      </w:tblGrid>
      <w:tr w:rsidR="00C665A7" w:rsidRPr="008D4BC7" w14:paraId="0BB1A7CA" w14:textId="77777777" w:rsidTr="000E4281">
        <w:trPr>
          <w:cantSplit/>
        </w:trPr>
        <w:tc>
          <w:tcPr>
            <w:tcW w:w="2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83BBE" w14:textId="77777777" w:rsidR="00C665A7" w:rsidRPr="008D4BC7" w:rsidRDefault="00C665A7" w:rsidP="00C665A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4" w:type="pct"/>
            <w:gridSpan w:val="2"/>
            <w:tcBorders>
              <w:bottom w:val="nil"/>
            </w:tcBorders>
            <w:vAlign w:val="center"/>
          </w:tcPr>
          <w:p w14:paraId="7A1F5898" w14:textId="7F7C0A9B" w:rsidR="00C665A7" w:rsidRPr="008D4BC7" w:rsidRDefault="00C665A7" w:rsidP="00C665A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249" w:type="pct"/>
            <w:gridSpan w:val="2"/>
            <w:tcBorders>
              <w:bottom w:val="nil"/>
            </w:tcBorders>
          </w:tcPr>
          <w:p w14:paraId="73407ABD" w14:textId="54AFD864" w:rsidR="00C665A7" w:rsidRPr="008D4BC7" w:rsidRDefault="00C665A7" w:rsidP="00C665A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C665A7" w:rsidRPr="008D4BC7" w14:paraId="7E79CC3A" w14:textId="77777777" w:rsidTr="00A966C9">
        <w:trPr>
          <w:cantSplit/>
          <w:trHeight w:val="346"/>
        </w:trPr>
        <w:tc>
          <w:tcPr>
            <w:tcW w:w="2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82F9" w14:textId="77777777" w:rsidR="00C665A7" w:rsidRPr="008D4BC7" w:rsidRDefault="00C665A7" w:rsidP="00C665A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5803" w14:textId="19BB31D2" w:rsidR="00C665A7" w:rsidRPr="008D4BC7" w:rsidRDefault="00C665A7" w:rsidP="00C665A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1E7E" w14:textId="3D730EF2" w:rsidR="00C665A7" w:rsidRPr="008D4BC7" w:rsidRDefault="00C665A7" w:rsidP="00C665A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927B" w14:textId="02112299" w:rsidR="00C665A7" w:rsidRPr="008D4BC7" w:rsidRDefault="00C665A7" w:rsidP="00C665A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2FD5" w14:textId="66690266" w:rsidR="00C665A7" w:rsidRPr="008D4BC7" w:rsidRDefault="00C665A7" w:rsidP="00C665A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5E1836B0" w14:textId="77777777" w:rsidTr="00C665A7">
        <w:trPr>
          <w:cantSplit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7809A3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Текстиль </w:t>
            </w:r>
            <w:proofErr w:type="gramStart"/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и  текстильные</w:t>
            </w:r>
            <w:proofErr w:type="gramEnd"/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 изделий, одежда и обувь, кожа и кожные изделия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16756C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A3ADD0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4FEEE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8C4AA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7A9106B8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F6F838" w14:textId="77777777" w:rsidR="008D4BC7" w:rsidRPr="008D4BC7" w:rsidRDefault="008D4BC7" w:rsidP="008D4BC7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Cs/>
                <w:sz w:val="18"/>
                <w:szCs w:val="18"/>
                <w:lang w:eastAsia="en-US"/>
              </w:rPr>
              <w:t>Одежда верхняя (кроме трикотажной) мужская или для мальчиков, шт.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9D66F7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Cs/>
                <w:sz w:val="18"/>
                <w:szCs w:val="18"/>
                <w:lang w:eastAsia="en-US"/>
              </w:rPr>
              <w:t>30839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83FDC6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Cs/>
                <w:sz w:val="18"/>
                <w:szCs w:val="18"/>
                <w:lang w:eastAsia="en-US"/>
              </w:rPr>
              <w:t>12979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AB924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17CFF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42,1</w:t>
            </w:r>
          </w:p>
        </w:tc>
      </w:tr>
      <w:tr w:rsidR="008D4BC7" w:rsidRPr="008D4BC7" w14:paraId="7F11D13A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BBCD90" w14:textId="77777777" w:rsidR="008D4BC7" w:rsidRPr="008D4BC7" w:rsidRDefault="008D4BC7" w:rsidP="008D4BC7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Cs/>
                <w:sz w:val="18"/>
                <w:szCs w:val="18"/>
                <w:lang w:eastAsia="en-US"/>
              </w:rPr>
              <w:t>Одежда верхняя (кроме трикотажной) женская или для девочек, шт.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C9C59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42557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ADCEC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37326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E2867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в2,6р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4DDC8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87,7</w:t>
            </w:r>
          </w:p>
        </w:tc>
      </w:tr>
      <w:tr w:rsidR="008D4BC7" w:rsidRPr="008D4BC7" w14:paraId="6B3D5E33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48D86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 Производство резиновых и пластмассовых изделий, прочих неметаллических минеральных продуктов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06420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07D3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0329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51E7F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3B130A53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3B873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Сборные строительные конструкции из бетона, тыс.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D7D93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8,0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B5BB3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11,4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DD41A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50,1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2D188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143,6</w:t>
            </w:r>
          </w:p>
        </w:tc>
      </w:tr>
      <w:tr w:rsidR="008D4BC7" w:rsidRPr="008D4BC7" w14:paraId="47686BE1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FE1CD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Известь, тыс.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6528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991C2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DAABF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40,5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4C0E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D4BC7" w:rsidRPr="008D4BC7" w14:paraId="0B6F3BBB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F5F33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Металлы основные и готовые металл </w:t>
            </w:r>
            <w:proofErr w:type="spellStart"/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ческие</w:t>
            </w:r>
            <w:proofErr w:type="spellEnd"/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 изделий кроме машин и оборудования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3CD7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1D3E7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15F7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E795E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60A0A905" w14:textId="77777777" w:rsidTr="0084163E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2304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Металлоконструкции и их части,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31F2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161,2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E043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74,4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37F0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45,5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DF8D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46,2</w:t>
            </w:r>
          </w:p>
        </w:tc>
      </w:tr>
    </w:tbl>
    <w:p w14:paraId="0E811F54" w14:textId="77777777" w:rsidR="008D4BC7" w:rsidRPr="00C665A7" w:rsidRDefault="008D4BC7" w:rsidP="008D4BC7">
      <w:pPr>
        <w:ind w:firstLine="851"/>
        <w:jc w:val="both"/>
        <w:rPr>
          <w:sz w:val="22"/>
          <w:szCs w:val="22"/>
          <w:lang w:eastAsia="ru-RU"/>
        </w:rPr>
      </w:pPr>
    </w:p>
    <w:p w14:paraId="0A9B8C52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bookmarkStart w:id="62" w:name="_Toc251423888"/>
      <w:bookmarkStart w:id="63" w:name="_Toc251424058"/>
      <w:bookmarkStart w:id="64" w:name="_Toc314574639"/>
      <w:bookmarkStart w:id="65" w:name="_Toc314574738"/>
      <w:bookmarkStart w:id="66" w:name="_Toc251423889"/>
      <w:bookmarkStart w:id="67" w:name="_Toc251424059"/>
      <w:bookmarkStart w:id="68" w:name="_Toc298311051"/>
      <w:bookmarkStart w:id="69" w:name="_Toc298311429"/>
      <w:bookmarkEnd w:id="54"/>
      <w:bookmarkEnd w:id="55"/>
      <w:bookmarkEnd w:id="56"/>
      <w:bookmarkEnd w:id="57"/>
      <w:r w:rsidRPr="008D4BC7">
        <w:rPr>
          <w:sz w:val="22"/>
          <w:szCs w:val="22"/>
          <w:lang w:eastAsia="ru-RU"/>
        </w:rPr>
        <w:t xml:space="preserve">Объем обеспечения электроэнергией, газом паром в январе-июне </w:t>
      </w:r>
      <w:proofErr w:type="spellStart"/>
      <w:r w:rsidRPr="008D4BC7">
        <w:rPr>
          <w:sz w:val="22"/>
          <w:szCs w:val="22"/>
          <w:lang w:eastAsia="ru-RU"/>
        </w:rPr>
        <w:t>т.г</w:t>
      </w:r>
      <w:proofErr w:type="spellEnd"/>
      <w:r w:rsidRPr="008D4BC7">
        <w:rPr>
          <w:sz w:val="22"/>
          <w:szCs w:val="22"/>
          <w:lang w:eastAsia="ru-RU"/>
        </w:rPr>
        <w:t xml:space="preserve"> составил 2851,2 млн. сомов, индекс физического объема - 161,2 процента. По отрасли водоснабжение, очистка, обработка и получение вторичного сырья в январе-июне произведено продукции 203,9 млн. сомов, индекс физического объема составил 125,0 процента.</w:t>
      </w:r>
    </w:p>
    <w:p w14:paraId="11089ABD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Из 107 важнейших видов промышленной продукции в январе-июне </w:t>
      </w:r>
      <w:proofErr w:type="spellStart"/>
      <w:r w:rsidRPr="008D4BC7">
        <w:rPr>
          <w:sz w:val="22"/>
          <w:szCs w:val="22"/>
          <w:lang w:eastAsia="ru-RU"/>
        </w:rPr>
        <w:t>т.г</w:t>
      </w:r>
      <w:proofErr w:type="spellEnd"/>
      <w:r w:rsidRPr="008D4BC7">
        <w:rPr>
          <w:sz w:val="22"/>
          <w:szCs w:val="22"/>
          <w:lang w:eastAsia="ru-RU"/>
        </w:rPr>
        <w:t xml:space="preserve">. увеличен выпуск 70 наименований (65,4 процента), снижено 37 (34,6 процента). </w:t>
      </w:r>
    </w:p>
    <w:p w14:paraId="122509BF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В течение июня месяца </w:t>
      </w:r>
      <w:proofErr w:type="spellStart"/>
      <w:r w:rsidRPr="008D4BC7">
        <w:rPr>
          <w:sz w:val="22"/>
          <w:szCs w:val="22"/>
          <w:lang w:eastAsia="ru-RU"/>
        </w:rPr>
        <w:t>т.г</w:t>
      </w:r>
      <w:proofErr w:type="spellEnd"/>
      <w:r w:rsidRPr="008D4BC7">
        <w:rPr>
          <w:sz w:val="22"/>
          <w:szCs w:val="22"/>
          <w:lang w:eastAsia="ru-RU"/>
        </w:rPr>
        <w:t>. в промышленности простаивало 5 предприятий или 7,4 процента от их общего числа. Из них, 4 предприятия обрабатывающей промышленности и 1 предприятие отрасли водоснабжения, очистки, обработки и получения вторичного сырья.</w:t>
      </w:r>
    </w:p>
    <w:p w14:paraId="31F3A9FF" w14:textId="77777777" w:rsidR="008D4BC7" w:rsidRPr="00A966C9" w:rsidRDefault="008D4BC7" w:rsidP="008D4BC7">
      <w:pPr>
        <w:ind w:firstLine="567"/>
        <w:jc w:val="both"/>
        <w:rPr>
          <w:b/>
          <w:sz w:val="22"/>
          <w:szCs w:val="22"/>
          <w:lang w:eastAsia="ru-RU"/>
        </w:rPr>
      </w:pPr>
    </w:p>
    <w:p w14:paraId="6BCD6BA8" w14:textId="77777777" w:rsidR="008D4BC7" w:rsidRPr="008D4BC7" w:rsidRDefault="008D4BC7" w:rsidP="008D4BC7">
      <w:pPr>
        <w:ind w:firstLine="567"/>
        <w:jc w:val="both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5: Обеспечение электроэнергией, газом, паром и водой</w:t>
      </w:r>
    </w:p>
    <w:p w14:paraId="42A80BEF" w14:textId="655B9789" w:rsidR="008D4BC7" w:rsidRPr="008D4BC7" w:rsidRDefault="008D4BC7" w:rsidP="008D4BC7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Cs w:val="24"/>
          <w:lang w:eastAsia="ru-RU"/>
        </w:rPr>
        <w:tab/>
        <w:t xml:space="preserve">     </w:t>
      </w:r>
      <w:r w:rsidRPr="008D4BC7">
        <w:rPr>
          <w:i/>
          <w:iCs/>
          <w:sz w:val="18"/>
          <w:szCs w:val="18"/>
          <w:lang w:eastAsia="ru-RU"/>
        </w:rPr>
        <w:t>(в январе –июне)</w:t>
      </w:r>
    </w:p>
    <w:p w14:paraId="43DEAC10" w14:textId="77777777" w:rsidR="008D4BC7" w:rsidRPr="0016512A" w:rsidRDefault="008D4BC7" w:rsidP="008D4BC7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2"/>
        <w:gridCol w:w="1065"/>
        <w:gridCol w:w="925"/>
        <w:gridCol w:w="1185"/>
        <w:gridCol w:w="1080"/>
      </w:tblGrid>
      <w:tr w:rsidR="008D4BC7" w:rsidRPr="008D4BC7" w14:paraId="6DBB244B" w14:textId="77777777" w:rsidTr="0084163E">
        <w:trPr>
          <w:cantSplit/>
        </w:trPr>
        <w:tc>
          <w:tcPr>
            <w:tcW w:w="2699" w:type="pct"/>
            <w:vMerge w:val="restart"/>
          </w:tcPr>
          <w:p w14:paraId="507BAC4A" w14:textId="77777777" w:rsidR="008D4BC7" w:rsidRPr="008D4BC7" w:rsidRDefault="008D4BC7" w:rsidP="008D4BC7">
            <w:pPr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76" w:type="pct"/>
            <w:gridSpan w:val="2"/>
            <w:tcBorders>
              <w:bottom w:val="nil"/>
            </w:tcBorders>
            <w:vAlign w:val="center"/>
          </w:tcPr>
          <w:p w14:paraId="338D81DA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225" w:type="pct"/>
            <w:gridSpan w:val="2"/>
            <w:tcBorders>
              <w:bottom w:val="nil"/>
            </w:tcBorders>
            <w:vAlign w:val="center"/>
          </w:tcPr>
          <w:p w14:paraId="56BB6268" w14:textId="77777777" w:rsidR="008D4BC7" w:rsidRPr="008D4BC7" w:rsidRDefault="008D4BC7" w:rsidP="008D4BC7">
            <w:pPr>
              <w:ind w:left="-187" w:right="-142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8D4BC7" w:rsidRPr="008D4BC7" w14:paraId="44A00E7F" w14:textId="77777777" w:rsidTr="0016512A">
        <w:trPr>
          <w:cantSplit/>
          <w:trHeight w:val="372"/>
        </w:trPr>
        <w:tc>
          <w:tcPr>
            <w:tcW w:w="2699" w:type="pct"/>
            <w:vMerge/>
            <w:tcBorders>
              <w:bottom w:val="single" w:sz="4" w:space="0" w:color="auto"/>
            </w:tcBorders>
          </w:tcPr>
          <w:p w14:paraId="3F6C3C6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BEF1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EBA3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75A6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4C4D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0AA564D1" w14:textId="77777777" w:rsidTr="0084163E">
        <w:trPr>
          <w:cantSplit/>
        </w:trPr>
        <w:tc>
          <w:tcPr>
            <w:tcW w:w="2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5906F6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Тепловая электроэнергия, тыс. Гкал.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6CE9A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4B8C4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40,6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520C0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A4999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</w:tr>
      <w:tr w:rsidR="008D4BC7" w:rsidRPr="008D4BC7" w14:paraId="19E1BDA8" w14:textId="77777777" w:rsidTr="0084163E">
        <w:trPr>
          <w:cantSplit/>
        </w:trPr>
        <w:tc>
          <w:tcPr>
            <w:tcW w:w="2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95E6D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Услуги по распределению электроэнергии (без стоимости покупной электроэнергии), млн.</w:t>
            </w:r>
          </w:p>
          <w:p w14:paraId="16482D6E" w14:textId="77777777" w:rsidR="008D4BC7" w:rsidRPr="008D4BC7" w:rsidRDefault="008D4BC7" w:rsidP="008D4BC7">
            <w:pPr>
              <w:ind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сомов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03806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21,4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62703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57,6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771A8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120,9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40E01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 2,7 р</w:t>
            </w:r>
          </w:p>
        </w:tc>
      </w:tr>
      <w:tr w:rsidR="008D4BC7" w:rsidRPr="008D4BC7" w14:paraId="62A25D1D" w14:textId="77777777" w:rsidTr="0084163E">
        <w:trPr>
          <w:cantSplit/>
        </w:trPr>
        <w:tc>
          <w:tcPr>
            <w:tcW w:w="2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58DB5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Производство электроэнергии, млн. </w:t>
            </w:r>
            <w:proofErr w:type="spellStart"/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квт.ч</w:t>
            </w:r>
            <w:proofErr w:type="spellEnd"/>
            <w:proofErr w:type="gram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8A0AA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1430,6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C7A7D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1526,4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7E067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105,3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CBFC7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106,7</w:t>
            </w:r>
          </w:p>
        </w:tc>
      </w:tr>
      <w:tr w:rsidR="008D4BC7" w:rsidRPr="008D4BC7" w14:paraId="74B002E7" w14:textId="77777777" w:rsidTr="0084163E">
        <w:trPr>
          <w:cantSplit/>
        </w:trPr>
        <w:tc>
          <w:tcPr>
            <w:tcW w:w="2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E328" w14:textId="77777777" w:rsidR="00C665A7" w:rsidRDefault="008D4BC7" w:rsidP="008D4BC7">
            <w:pPr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Природная вода, </w:t>
            </w: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</w:t>
            </w:r>
            <w:proofErr w:type="spellEnd"/>
          </w:p>
          <w:p w14:paraId="09DB1E98" w14:textId="76F7ACEC" w:rsidR="008D4BC7" w:rsidRPr="008D4BC7" w:rsidRDefault="008D4BC7" w:rsidP="008D4BC7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. м</w:t>
            </w:r>
            <w:r w:rsidRPr="008D4BC7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166C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7818,3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033D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8631,2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263C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128,7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A8F8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110,4</w:t>
            </w:r>
          </w:p>
        </w:tc>
      </w:tr>
    </w:tbl>
    <w:p w14:paraId="1F6C5D38" w14:textId="77777777" w:rsidR="008D4BC7" w:rsidRPr="008D4BC7" w:rsidRDefault="008D4BC7" w:rsidP="008D4BC7">
      <w:pPr>
        <w:rPr>
          <w:sz w:val="22"/>
          <w:szCs w:val="22"/>
          <w:lang w:eastAsia="ru-RU"/>
        </w:rPr>
      </w:pPr>
      <w:bookmarkStart w:id="70" w:name="_Toc136159587"/>
      <w:bookmarkStart w:id="71" w:name="_Toc136159615"/>
      <w:bookmarkStart w:id="72" w:name="_Toc136159814"/>
      <w:bookmarkStart w:id="73" w:name="_Toc153857743"/>
      <w:bookmarkStart w:id="74" w:name="_Toc234921929"/>
      <w:bookmarkStart w:id="75" w:name="_Toc234922184"/>
      <w:bookmarkStart w:id="76" w:name="_Toc266706793"/>
      <w:bookmarkStart w:id="77" w:name="_Toc266707214"/>
      <w:bookmarkStart w:id="78" w:name="_Toc298311049"/>
      <w:bookmarkStart w:id="79" w:name="_Toc298311427"/>
    </w:p>
    <w:p w14:paraId="1B40E638" w14:textId="77777777" w:rsidR="008D4BC7" w:rsidRPr="008D4BC7" w:rsidRDefault="008D4BC7" w:rsidP="008D4BC7">
      <w:pPr>
        <w:keepNext/>
        <w:ind w:left="240"/>
        <w:outlineLvl w:val="2"/>
        <w:rPr>
          <w:b/>
          <w:bCs/>
          <w:sz w:val="26"/>
          <w:szCs w:val="26"/>
          <w:lang w:eastAsia="ru-RU"/>
        </w:rPr>
      </w:pPr>
      <w:r w:rsidRPr="008D4BC7">
        <w:rPr>
          <w:b/>
          <w:bCs/>
          <w:sz w:val="26"/>
          <w:szCs w:val="26"/>
          <w:lang w:eastAsia="ru-RU"/>
        </w:rPr>
        <w:t>Сельское хозяйство</w:t>
      </w:r>
      <w:bookmarkEnd w:id="70"/>
      <w:bookmarkEnd w:id="71"/>
      <w:bookmarkEnd w:id="72"/>
      <w:r w:rsidRPr="008D4BC7">
        <w:rPr>
          <w:b/>
          <w:bCs/>
          <w:sz w:val="26"/>
          <w:szCs w:val="26"/>
          <w:lang w:eastAsia="ru-RU"/>
        </w:rPr>
        <w:t>.</w:t>
      </w:r>
      <w:bookmarkEnd w:id="73"/>
      <w:bookmarkEnd w:id="74"/>
      <w:bookmarkEnd w:id="75"/>
      <w:bookmarkEnd w:id="76"/>
      <w:bookmarkEnd w:id="77"/>
      <w:bookmarkEnd w:id="78"/>
      <w:bookmarkEnd w:id="79"/>
    </w:p>
    <w:p w14:paraId="23CCA0A7" w14:textId="77777777" w:rsidR="008D4BC7" w:rsidRPr="008D4BC7" w:rsidRDefault="008D4BC7" w:rsidP="008D4BC7">
      <w:pPr>
        <w:keepNext/>
        <w:ind w:left="240"/>
        <w:outlineLvl w:val="2"/>
        <w:rPr>
          <w:b/>
          <w:bCs/>
          <w:sz w:val="22"/>
          <w:szCs w:val="22"/>
          <w:lang w:eastAsia="ru-RU"/>
        </w:rPr>
      </w:pPr>
    </w:p>
    <w:bookmarkEnd w:id="62"/>
    <w:bookmarkEnd w:id="63"/>
    <w:bookmarkEnd w:id="64"/>
    <w:bookmarkEnd w:id="65"/>
    <w:p w14:paraId="7C3BE3E2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В Иссык-Кульской области закончился сев сельскохозяйственных культур. Вся посевная площадь, занятая </w:t>
      </w:r>
      <w:proofErr w:type="gramStart"/>
      <w:r w:rsidRPr="008D4BC7">
        <w:rPr>
          <w:sz w:val="22"/>
          <w:szCs w:val="22"/>
          <w:lang w:eastAsia="ru-RU"/>
        </w:rPr>
        <w:t>сельскохозяйственными культурами</w:t>
      </w:r>
      <w:proofErr w:type="gramEnd"/>
      <w:r w:rsidRPr="008D4BC7">
        <w:rPr>
          <w:sz w:val="22"/>
          <w:szCs w:val="22"/>
          <w:lang w:eastAsia="ru-RU"/>
        </w:rPr>
        <w:t xml:space="preserve"> составила 184271,2 гектаров, что на 880,5 гектаров больше соответствующего уровня 2025 года.</w:t>
      </w:r>
    </w:p>
    <w:p w14:paraId="20A23E4E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Зерновыми и зернобобовыми культурами засеяно 92404,6 гектаров, что больше прошлогоднего уровня на 255,9 гектаров.</w:t>
      </w:r>
    </w:p>
    <w:p w14:paraId="0B3CEAB7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Из них, озимые культуры составили 8530 гектара, что меньше прошлогоднего уровня на 1373 гектара, яровых зерновых и зернобобовых культур - 83874,6 гектаров, что больше прошлогоднего уровня на 1628,4 гектаров.</w:t>
      </w:r>
    </w:p>
    <w:p w14:paraId="3B0520AF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Площади, занятые </w:t>
      </w:r>
      <w:proofErr w:type="gramStart"/>
      <w:r w:rsidRPr="008D4BC7">
        <w:rPr>
          <w:sz w:val="22"/>
          <w:szCs w:val="22"/>
          <w:lang w:eastAsia="ru-RU"/>
        </w:rPr>
        <w:t>яровой пшеницей</w:t>
      </w:r>
      <w:proofErr w:type="gramEnd"/>
      <w:r w:rsidRPr="008D4BC7">
        <w:rPr>
          <w:sz w:val="22"/>
          <w:szCs w:val="22"/>
          <w:lang w:eastAsia="ru-RU"/>
        </w:rPr>
        <w:t xml:space="preserve"> составили 27910,7 гектаров, что меньше на 2293,5 гектаров, чем в предыдущем году. На 3791,0 гектаров увеличилась посевная площадь ячменя и составила 55188,5 гектара, прочими зерновыми и зернобобовыми культурами занято 775,4 гектаров.</w:t>
      </w:r>
    </w:p>
    <w:p w14:paraId="4EC3A7E0" w14:textId="011C73D0" w:rsidR="008D4BC7" w:rsidRPr="008D4BC7" w:rsidRDefault="008D4BC7" w:rsidP="00947613">
      <w:pPr>
        <w:pageBreakBefore/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lastRenderedPageBreak/>
        <w:t xml:space="preserve">Картофеля и овощных культур посажено на площади 25137,8 гектаров, что на 2898,38 гектаров </w:t>
      </w:r>
      <w:proofErr w:type="gramStart"/>
      <w:r w:rsidRPr="008D4BC7">
        <w:rPr>
          <w:sz w:val="22"/>
          <w:szCs w:val="22"/>
          <w:lang w:eastAsia="ru-RU"/>
        </w:rPr>
        <w:t>больше</w:t>
      </w:r>
      <w:proofErr w:type="gramEnd"/>
      <w:r w:rsidRPr="008D4BC7">
        <w:rPr>
          <w:sz w:val="22"/>
          <w:szCs w:val="22"/>
          <w:lang w:eastAsia="ru-RU"/>
        </w:rPr>
        <w:t xml:space="preserve"> чем в </w:t>
      </w:r>
      <w:r w:rsidR="0016512A" w:rsidRPr="008D4BC7">
        <w:rPr>
          <w:sz w:val="22"/>
          <w:szCs w:val="22"/>
          <w:lang w:eastAsia="ru-RU"/>
        </w:rPr>
        <w:t>соответствующем</w:t>
      </w:r>
      <w:r w:rsidRPr="008D4BC7">
        <w:rPr>
          <w:sz w:val="22"/>
          <w:szCs w:val="22"/>
          <w:lang w:eastAsia="ru-RU"/>
        </w:rPr>
        <w:t xml:space="preserve"> периоде прошлого года.</w:t>
      </w:r>
    </w:p>
    <w:p w14:paraId="430C0F19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Техническими культурами занято 208 гектаров. Площадь под кормовыми культурами составила 66520,4 гектаров, что на 2065,5 гектаров меньше прошлогоднего уровня.</w:t>
      </w:r>
    </w:p>
    <w:p w14:paraId="20A04D72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Площадь не использованной пашни составила 3478,1 гектаров, что на 252,4 гектаров меньше 2025 года. Пашня, используемая под питомники, многолетние насаждения и цветы составила 4571,2 гектаров, что на 199,2 гектаров больше прошлогоднего уровня. </w:t>
      </w:r>
    </w:p>
    <w:p w14:paraId="40C7DF69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В хозяйствах всех категорий произведено 38088,3 тонны скота и птицы на убой (в живом весе), или 113,2 процента к соответствующему периоду прошлого года, надоено 138475,7 тонны молока (102,6 процента), получено 29839,6 тыс. штук яиц (137,7 процента) и настрижено 2000,1 тонны шерсти (100,9 процента).</w:t>
      </w:r>
    </w:p>
    <w:p w14:paraId="4ED2A68C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Средний надой молока на одну корову составил 1025,9 кг. Средний настриг шерсти от одной овцы составил 2,3 кг, средняя яйценоскость кур несушек составила 94 яиц.</w:t>
      </w:r>
    </w:p>
    <w:p w14:paraId="024C15D1" w14:textId="0E72960D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В хозяйствах области завершился расплод овец, за период расплода получено 609527 голов живых ягнят. Из расчета на 100 </w:t>
      </w:r>
      <w:proofErr w:type="spellStart"/>
      <w:r w:rsidRPr="008D4BC7">
        <w:rPr>
          <w:sz w:val="22"/>
          <w:szCs w:val="22"/>
          <w:lang w:eastAsia="ru-RU"/>
        </w:rPr>
        <w:t>овцекозоматок</w:t>
      </w:r>
      <w:proofErr w:type="spellEnd"/>
      <w:r w:rsidRPr="008D4BC7">
        <w:rPr>
          <w:sz w:val="22"/>
          <w:szCs w:val="22"/>
          <w:lang w:eastAsia="ru-RU"/>
        </w:rPr>
        <w:t>, имеющихся на начало года получено по 92 ягнят</w:t>
      </w:r>
      <w:r w:rsidR="00947613">
        <w:rPr>
          <w:sz w:val="22"/>
          <w:szCs w:val="22"/>
          <w:lang w:val="ky-KG" w:eastAsia="ru-RU"/>
        </w:rPr>
        <w:t>,</w:t>
      </w:r>
      <w:r w:rsidRPr="008D4BC7">
        <w:rPr>
          <w:sz w:val="22"/>
          <w:szCs w:val="22"/>
          <w:lang w:eastAsia="ru-RU"/>
        </w:rPr>
        <w:t xml:space="preserve"> </w:t>
      </w:r>
      <w:r w:rsidR="00947613">
        <w:rPr>
          <w:sz w:val="22"/>
          <w:szCs w:val="22"/>
          <w:lang w:val="ky-KG" w:eastAsia="ru-RU"/>
        </w:rPr>
        <w:t>п</w:t>
      </w:r>
      <w:proofErr w:type="spellStart"/>
      <w:r w:rsidRPr="008D4BC7">
        <w:rPr>
          <w:sz w:val="22"/>
          <w:szCs w:val="22"/>
          <w:lang w:eastAsia="ru-RU"/>
        </w:rPr>
        <w:t>олучено</w:t>
      </w:r>
      <w:proofErr w:type="spellEnd"/>
      <w:r w:rsidRPr="008D4BC7">
        <w:rPr>
          <w:sz w:val="22"/>
          <w:szCs w:val="22"/>
          <w:lang w:eastAsia="ru-RU"/>
        </w:rPr>
        <w:t xml:space="preserve"> 23938 козлят, что из расчета на 100 </w:t>
      </w:r>
      <w:proofErr w:type="spellStart"/>
      <w:r w:rsidRPr="008D4BC7">
        <w:rPr>
          <w:sz w:val="22"/>
          <w:szCs w:val="22"/>
          <w:lang w:eastAsia="ru-RU"/>
        </w:rPr>
        <w:t>козматок</w:t>
      </w:r>
      <w:proofErr w:type="spellEnd"/>
      <w:r w:rsidRPr="008D4BC7">
        <w:rPr>
          <w:sz w:val="22"/>
          <w:szCs w:val="22"/>
          <w:lang w:eastAsia="ru-RU"/>
        </w:rPr>
        <w:t xml:space="preserve"> получено по 105. козлят.</w:t>
      </w:r>
    </w:p>
    <w:p w14:paraId="3BED94F2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В первом полугодии текущего года в хозяйствах всех категорий получено 106165 телят (по 52 головы на 100 маток), 31045 жеребят (по 51 голове на 100 маток) и 2437 поросят (по 1269 голов на 100 свиноматок).</w:t>
      </w:r>
    </w:p>
    <w:p w14:paraId="2477CD3A" w14:textId="77777777" w:rsidR="008D4BC7" w:rsidRPr="008D4BC7" w:rsidRDefault="008D4BC7" w:rsidP="008D4BC7">
      <w:pPr>
        <w:keepNext/>
        <w:ind w:left="240" w:right="315"/>
        <w:outlineLvl w:val="2"/>
        <w:rPr>
          <w:b/>
          <w:bCs/>
          <w:color w:val="000000"/>
          <w:sz w:val="26"/>
          <w:szCs w:val="26"/>
          <w:lang w:eastAsia="ru-RU"/>
        </w:rPr>
      </w:pPr>
    </w:p>
    <w:p w14:paraId="2308F53A" w14:textId="77777777" w:rsidR="008D4BC7" w:rsidRPr="008D4BC7" w:rsidRDefault="008D4BC7" w:rsidP="008D4BC7">
      <w:pPr>
        <w:keepNext/>
        <w:ind w:left="240" w:right="315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8D4BC7">
        <w:rPr>
          <w:b/>
          <w:bCs/>
          <w:color w:val="000000"/>
          <w:sz w:val="26"/>
          <w:szCs w:val="26"/>
          <w:lang w:eastAsia="ru-RU"/>
        </w:rPr>
        <w:t>Капитальное строительство</w:t>
      </w:r>
    </w:p>
    <w:p w14:paraId="29B46CAA" w14:textId="77777777" w:rsidR="008D4BC7" w:rsidRPr="008D4BC7" w:rsidRDefault="008D4BC7" w:rsidP="008D4BC7">
      <w:pPr>
        <w:ind w:firstLine="540"/>
        <w:jc w:val="both"/>
        <w:rPr>
          <w:sz w:val="18"/>
          <w:szCs w:val="18"/>
          <w:lang w:eastAsia="ru-RU"/>
        </w:rPr>
      </w:pPr>
    </w:p>
    <w:p w14:paraId="09B99140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bookmarkStart w:id="80" w:name="_Toc51144236"/>
      <w:bookmarkStart w:id="81" w:name="_Toc80166747"/>
      <w:bookmarkStart w:id="82" w:name="_Toc136159590"/>
      <w:bookmarkStart w:id="83" w:name="_Toc136159618"/>
      <w:bookmarkStart w:id="84" w:name="_Toc136159817"/>
      <w:bookmarkStart w:id="85" w:name="_Toc234921932"/>
      <w:bookmarkStart w:id="86" w:name="_Toc234922187"/>
      <w:bookmarkStart w:id="87" w:name="_Toc298311052"/>
      <w:bookmarkStart w:id="88" w:name="_Toc298311430"/>
      <w:bookmarkEnd w:id="66"/>
      <w:bookmarkEnd w:id="67"/>
      <w:bookmarkEnd w:id="68"/>
      <w:bookmarkEnd w:id="69"/>
      <w:r w:rsidRPr="008D4BC7">
        <w:rPr>
          <w:sz w:val="22"/>
          <w:szCs w:val="22"/>
          <w:lang w:eastAsia="ru-RU"/>
        </w:rPr>
        <w:t xml:space="preserve">На строительство, реконструкцию, расширение и техническое перевооружение объектов в </w:t>
      </w:r>
      <w:proofErr w:type="spellStart"/>
      <w:r w:rsidRPr="008D4BC7">
        <w:rPr>
          <w:sz w:val="22"/>
          <w:szCs w:val="22"/>
          <w:lang w:eastAsia="ru-RU"/>
        </w:rPr>
        <w:t>январ</w:t>
      </w:r>
      <w:proofErr w:type="spellEnd"/>
      <w:r w:rsidRPr="008D4BC7">
        <w:rPr>
          <w:sz w:val="22"/>
          <w:szCs w:val="22"/>
          <w:lang w:val="ky-KG" w:eastAsia="ru-RU"/>
        </w:rPr>
        <w:t>е-июне</w:t>
      </w:r>
      <w:r w:rsidRPr="008D4BC7">
        <w:rPr>
          <w:sz w:val="22"/>
          <w:szCs w:val="22"/>
          <w:lang w:eastAsia="ru-RU"/>
        </w:rPr>
        <w:t xml:space="preserve"> 2026 года использовано 33514600,7 тыс. сомов инвестиций в основной капитал, что на 17,2 процента больше, чем за соответствующий период прошлого года. В </w:t>
      </w:r>
      <w:proofErr w:type="spellStart"/>
      <w:r w:rsidRPr="008D4BC7">
        <w:rPr>
          <w:sz w:val="22"/>
          <w:szCs w:val="22"/>
          <w:lang w:eastAsia="ru-RU"/>
        </w:rPr>
        <w:t>январ</w:t>
      </w:r>
      <w:proofErr w:type="spellEnd"/>
      <w:r w:rsidRPr="008D4BC7">
        <w:rPr>
          <w:sz w:val="22"/>
          <w:szCs w:val="22"/>
          <w:lang w:val="ky-KG" w:eastAsia="ru-RU"/>
        </w:rPr>
        <w:t>е-июне</w:t>
      </w:r>
      <w:r w:rsidRPr="008D4BC7">
        <w:rPr>
          <w:sz w:val="22"/>
          <w:szCs w:val="22"/>
          <w:lang w:eastAsia="ru-RU"/>
        </w:rPr>
        <w:t xml:space="preserve"> 2025 года освоено инвестиций в основной капитал на сумму 27763691,3 тыс. сомов. </w:t>
      </w:r>
    </w:p>
    <w:p w14:paraId="2F05EF69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Из общего объема освоенных инвестиций в основной капитал 26494241,0 тыс. сомов приходились на подрядные работы, что составило </w:t>
      </w:r>
      <w:r w:rsidRPr="008D4BC7">
        <w:rPr>
          <w:sz w:val="22"/>
          <w:szCs w:val="22"/>
          <w:lang w:val="ky-KG" w:eastAsia="ru-RU"/>
        </w:rPr>
        <w:t xml:space="preserve">79,0 </w:t>
      </w:r>
      <w:r w:rsidRPr="008D4BC7">
        <w:rPr>
          <w:sz w:val="22"/>
          <w:szCs w:val="22"/>
          <w:lang w:eastAsia="ru-RU"/>
        </w:rPr>
        <w:t xml:space="preserve">процента. Приобретено оборудования на сумму </w:t>
      </w:r>
      <w:r w:rsidRPr="008D4BC7">
        <w:rPr>
          <w:sz w:val="22"/>
          <w:szCs w:val="22"/>
          <w:lang w:val="ky-KG" w:eastAsia="ru-RU"/>
        </w:rPr>
        <w:t>4952073,1</w:t>
      </w:r>
      <w:r w:rsidRPr="008D4BC7">
        <w:rPr>
          <w:sz w:val="22"/>
          <w:szCs w:val="22"/>
          <w:lang w:eastAsia="ru-RU"/>
        </w:rPr>
        <w:t xml:space="preserve"> тыс. сомов, что составило </w:t>
      </w:r>
      <w:r w:rsidRPr="008D4BC7">
        <w:rPr>
          <w:sz w:val="22"/>
          <w:szCs w:val="22"/>
          <w:lang w:val="ky-KG" w:eastAsia="ru-RU"/>
        </w:rPr>
        <w:t xml:space="preserve">14,8 </w:t>
      </w:r>
      <w:r w:rsidRPr="008D4BC7">
        <w:rPr>
          <w:sz w:val="22"/>
          <w:szCs w:val="22"/>
          <w:lang w:eastAsia="ru-RU"/>
        </w:rPr>
        <w:t xml:space="preserve">процента к общему объему инвестиций. </w:t>
      </w:r>
    </w:p>
    <w:p w14:paraId="11BE5A9A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Основными источниками финансирования освоенных инвестиций в основной капитал являются средства предприятий и организаций, что составляет 16928578,7 тыс. сомов, или 50,5 процента от общего объема, за счет средств населения и других средств 2291642,1 тыс. сомов или </w:t>
      </w:r>
      <w:r w:rsidRPr="008D4BC7">
        <w:rPr>
          <w:sz w:val="22"/>
          <w:szCs w:val="22"/>
          <w:lang w:val="ky-KG" w:eastAsia="ru-RU"/>
        </w:rPr>
        <w:t>6,8</w:t>
      </w:r>
      <w:r w:rsidRPr="008D4BC7">
        <w:rPr>
          <w:sz w:val="22"/>
          <w:szCs w:val="22"/>
          <w:lang w:eastAsia="ru-RU"/>
        </w:rPr>
        <w:t xml:space="preserve"> процента от общего объема</w:t>
      </w:r>
    </w:p>
    <w:p w14:paraId="4EA6760C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В январе-июне 2026 года сданы в эксплуатацию 246 квартир общей площадью 35657 квадратных метров, что на 24,4 процента меньше, чем за соответствующий период прошлого года.</w:t>
      </w:r>
    </w:p>
    <w:p w14:paraId="630B9BB9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На строительство индивидуального жилья использовано (по оценке) 573808,8 тыс. сомов инвестиций в основной капитал.</w:t>
      </w:r>
    </w:p>
    <w:p w14:paraId="4F620197" w14:textId="77777777" w:rsidR="008D4BC7" w:rsidRPr="008D4BC7" w:rsidRDefault="008D4BC7" w:rsidP="008D4BC7">
      <w:pPr>
        <w:ind w:firstLine="57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В </w:t>
      </w:r>
      <w:proofErr w:type="spellStart"/>
      <w:r w:rsidRPr="008D4BC7">
        <w:rPr>
          <w:sz w:val="22"/>
          <w:szCs w:val="22"/>
          <w:lang w:eastAsia="ru-RU"/>
        </w:rPr>
        <w:t>январ</w:t>
      </w:r>
      <w:proofErr w:type="spellEnd"/>
      <w:r w:rsidRPr="008D4BC7">
        <w:rPr>
          <w:sz w:val="22"/>
          <w:szCs w:val="22"/>
          <w:lang w:val="ky-KG" w:eastAsia="ru-RU"/>
        </w:rPr>
        <w:t>е-июне</w:t>
      </w:r>
      <w:r w:rsidRPr="008D4BC7">
        <w:rPr>
          <w:sz w:val="22"/>
          <w:szCs w:val="22"/>
          <w:lang w:eastAsia="ru-RU"/>
        </w:rPr>
        <w:t xml:space="preserve"> текущего года строительными организациями всех форм собственности выполнено подрядных работ собственными силами на сумму 2933882,5 тыс. сомов из них </w:t>
      </w:r>
      <w:r w:rsidRPr="008D4BC7">
        <w:rPr>
          <w:sz w:val="22"/>
          <w:szCs w:val="22"/>
          <w:lang w:val="ky-KG" w:eastAsia="ru-RU"/>
        </w:rPr>
        <w:t>1789289,5</w:t>
      </w:r>
      <w:r w:rsidRPr="008D4BC7">
        <w:rPr>
          <w:sz w:val="22"/>
          <w:szCs w:val="22"/>
          <w:lang w:eastAsia="ru-RU"/>
        </w:rPr>
        <w:t xml:space="preserve"> тыс. сомов работ по капитальному и текущему ремонту.</w:t>
      </w:r>
    </w:p>
    <w:p w14:paraId="7DE3E195" w14:textId="77777777" w:rsidR="008D4BC7" w:rsidRPr="008D4BC7" w:rsidRDefault="008D4BC7" w:rsidP="008D4BC7">
      <w:pPr>
        <w:keepNext/>
        <w:ind w:left="240" w:right="315"/>
        <w:outlineLvl w:val="2"/>
        <w:rPr>
          <w:b/>
          <w:bCs/>
          <w:color w:val="000000"/>
          <w:sz w:val="26"/>
          <w:szCs w:val="26"/>
          <w:lang w:eastAsia="ru-RU"/>
        </w:rPr>
      </w:pPr>
    </w:p>
    <w:p w14:paraId="2A520844" w14:textId="77777777" w:rsidR="008D4BC7" w:rsidRPr="008D4BC7" w:rsidRDefault="008D4BC7" w:rsidP="008D4BC7">
      <w:pPr>
        <w:keepNext/>
        <w:ind w:left="240" w:right="315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8D4BC7">
        <w:rPr>
          <w:b/>
          <w:bCs/>
          <w:color w:val="000000"/>
          <w:sz w:val="26"/>
          <w:szCs w:val="26"/>
          <w:lang w:eastAsia="ru-RU"/>
        </w:rPr>
        <w:t>Транспорт и связь.</w:t>
      </w:r>
    </w:p>
    <w:p w14:paraId="2813EB5A" w14:textId="77777777" w:rsidR="008D4BC7" w:rsidRPr="008D4BC7" w:rsidRDefault="008D4BC7" w:rsidP="008D4BC7">
      <w:pPr>
        <w:ind w:left="240" w:right="315"/>
        <w:rPr>
          <w:sz w:val="22"/>
          <w:szCs w:val="22"/>
          <w:lang w:eastAsia="ru-RU"/>
        </w:rPr>
      </w:pPr>
    </w:p>
    <w:p w14:paraId="1F389C96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bookmarkStart w:id="89" w:name="_Toc514233043"/>
      <w:bookmarkStart w:id="90" w:name="_Toc3633569"/>
      <w:bookmarkStart w:id="91" w:name="_Toc109097203"/>
      <w:bookmarkStart w:id="92" w:name="_Toc109097262"/>
      <w:bookmarkStart w:id="93" w:name="_Toc109097417"/>
      <w:bookmarkStart w:id="94" w:name="_Toc109097527"/>
      <w:bookmarkStart w:id="95" w:name="_Toc136159602"/>
      <w:bookmarkStart w:id="96" w:name="_Toc136159630"/>
      <w:bookmarkStart w:id="97" w:name="_Toc136159829"/>
      <w:bookmarkStart w:id="98" w:name="_Toc172096109"/>
      <w:bookmarkStart w:id="99" w:name="_Toc172096246"/>
      <w:bookmarkStart w:id="100" w:name="_Toc182726859"/>
      <w:bookmarkStart w:id="101" w:name="_Toc82846500"/>
      <w:r w:rsidRPr="008D4BC7">
        <w:rPr>
          <w:sz w:val="22"/>
          <w:szCs w:val="22"/>
          <w:lang w:eastAsia="ru-RU"/>
        </w:rPr>
        <w:t xml:space="preserve">В январе-июне текущего года объем грузов, перевезенных всеми видами </w:t>
      </w:r>
      <w:proofErr w:type="gramStart"/>
      <w:r w:rsidRPr="008D4BC7">
        <w:rPr>
          <w:sz w:val="22"/>
          <w:szCs w:val="22"/>
          <w:lang w:eastAsia="ru-RU"/>
        </w:rPr>
        <w:t>транспорта</w:t>
      </w:r>
      <w:proofErr w:type="gramEnd"/>
      <w:r w:rsidRPr="008D4BC7">
        <w:rPr>
          <w:sz w:val="22"/>
          <w:szCs w:val="22"/>
          <w:lang w:eastAsia="ru-RU"/>
        </w:rPr>
        <w:t xml:space="preserve"> составил 1818,8 тыс. тонн груза.</w:t>
      </w:r>
    </w:p>
    <w:p w14:paraId="59DBE581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Из общего объема перевозок грузов автомобильным транспортом 1052,3 тыс. тонн грузов перевезено индивидуальными владельцами грузовых автомобилей, 766,5 тыс. тонн грузов перевезено автомобилями АТП.</w:t>
      </w:r>
    </w:p>
    <w:p w14:paraId="64007CD9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Всеми видами пассажирского транспорта за январь-июнь месяц текущего года перевезено 7464,9 тыс. человек, в том числе автобусами предпринимателей (физических лиц) 3276,4 </w:t>
      </w:r>
      <w:proofErr w:type="spellStart"/>
      <w:proofErr w:type="gramStart"/>
      <w:r w:rsidRPr="008D4BC7">
        <w:rPr>
          <w:sz w:val="22"/>
          <w:szCs w:val="22"/>
          <w:lang w:eastAsia="ru-RU"/>
        </w:rPr>
        <w:t>тыс.человек</w:t>
      </w:r>
      <w:proofErr w:type="spellEnd"/>
      <w:proofErr w:type="gramEnd"/>
      <w:r w:rsidRPr="008D4BC7">
        <w:rPr>
          <w:sz w:val="22"/>
          <w:szCs w:val="22"/>
          <w:lang w:eastAsia="ru-RU"/>
        </w:rPr>
        <w:t>, такси 849,8 тыс. человек, автобусами АТП перевезено 3338,7 тыс. чел.</w:t>
      </w:r>
    </w:p>
    <w:p w14:paraId="01C27BC2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Пассажирооборот автомобильного транспорта по сравнению с соответствующим периодом прошлого года увеличился на 19,0 процента и составил 183641,4 тыс. пасс км.</w:t>
      </w:r>
    </w:p>
    <w:p w14:paraId="694598FE" w14:textId="77777777" w:rsidR="008D4BC7" w:rsidRPr="008D4BC7" w:rsidRDefault="008D4BC7" w:rsidP="00947613">
      <w:pPr>
        <w:keepNext/>
        <w:pageBreakBefore/>
        <w:autoSpaceDE w:val="0"/>
        <w:autoSpaceDN w:val="0"/>
        <w:ind w:left="1440" w:hanging="1440"/>
        <w:outlineLvl w:val="1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lastRenderedPageBreak/>
        <w:t>Таблица 6:</w:t>
      </w:r>
      <w:r w:rsidRPr="008D4BC7">
        <w:rPr>
          <w:b/>
          <w:sz w:val="22"/>
          <w:szCs w:val="22"/>
          <w:lang w:eastAsia="ru-RU"/>
        </w:rPr>
        <w:tab/>
        <w:t>Работа автотранспорта по территории</w:t>
      </w:r>
      <w:bookmarkStart w:id="102" w:name="_Toc514233044"/>
      <w:bookmarkStart w:id="103" w:name="_Toc3633570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2E0B3632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 w:val="18"/>
          <w:szCs w:val="18"/>
          <w:lang w:eastAsia="ru-RU"/>
        </w:rPr>
        <w:t xml:space="preserve">(за </w:t>
      </w:r>
      <w:bookmarkEnd w:id="101"/>
      <w:bookmarkEnd w:id="102"/>
      <w:bookmarkEnd w:id="103"/>
      <w:r w:rsidRPr="008D4BC7">
        <w:rPr>
          <w:i/>
          <w:iCs/>
          <w:sz w:val="18"/>
          <w:szCs w:val="18"/>
          <w:lang w:eastAsia="ru-RU"/>
        </w:rPr>
        <w:t>январь-июнь)</w:t>
      </w:r>
    </w:p>
    <w:p w14:paraId="7F2AE18B" w14:textId="77777777" w:rsidR="008D4BC7" w:rsidRPr="008D4BC7" w:rsidRDefault="008D4BC7" w:rsidP="008D4BC7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2230"/>
        <w:gridCol w:w="2210"/>
        <w:gridCol w:w="1696"/>
      </w:tblGrid>
      <w:tr w:rsidR="008D4BC7" w:rsidRPr="008D4BC7" w14:paraId="5EEACBB2" w14:textId="77777777" w:rsidTr="0084163E">
        <w:trPr>
          <w:cantSplit/>
          <w:trHeight w:val="226"/>
        </w:trPr>
        <w:tc>
          <w:tcPr>
            <w:tcW w:w="1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B9958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68495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19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92A23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4AA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  <w:r w:rsidRPr="008D4BC7">
              <w:rPr>
                <w:b/>
                <w:sz w:val="18"/>
                <w:szCs w:val="18"/>
                <w:lang w:val="en-US" w:eastAsia="ru-RU"/>
              </w:rPr>
              <w:t xml:space="preserve"> </w:t>
            </w:r>
            <w:r w:rsidRPr="008D4BC7">
              <w:rPr>
                <w:b/>
                <w:sz w:val="18"/>
                <w:szCs w:val="18"/>
                <w:lang w:eastAsia="ru-RU"/>
              </w:rPr>
              <w:t>в % к</w:t>
            </w:r>
          </w:p>
          <w:p w14:paraId="68B766AC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8D4BC7" w:rsidRPr="008D4BC7" w14:paraId="6C3CADF9" w14:textId="77777777" w:rsidTr="0084163E">
        <w:trPr>
          <w:cantSplit/>
          <w:trHeight w:val="130"/>
        </w:trPr>
        <w:tc>
          <w:tcPr>
            <w:tcW w:w="1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520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31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82F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Перевезено грузов автотранспортом </w:t>
            </w:r>
          </w:p>
          <w:p w14:paraId="28374AC8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 /тыс. тонн/</w:t>
            </w:r>
          </w:p>
        </w:tc>
      </w:tr>
      <w:tr w:rsidR="008D4BC7" w:rsidRPr="008D4BC7" w14:paraId="6A404FF6" w14:textId="77777777" w:rsidTr="00947613">
        <w:trPr>
          <w:trHeight w:val="284"/>
        </w:trPr>
        <w:tc>
          <w:tcPr>
            <w:tcW w:w="1682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6EEB290F" w14:textId="77777777" w:rsidR="008D4BC7" w:rsidRPr="008D4BC7" w:rsidRDefault="008D4BC7" w:rsidP="008D4BC7">
            <w:pPr>
              <w:ind w:right="-62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930B2D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1574,3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209862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1818,8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82DC0A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115,5</w:t>
            </w:r>
          </w:p>
        </w:tc>
      </w:tr>
      <w:tr w:rsidR="008D4BC7" w:rsidRPr="008D4BC7" w14:paraId="770BB8EC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0487286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65E569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C2BFB5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E567D2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</w:tr>
      <w:tr w:rsidR="008D4BC7" w:rsidRPr="008D4BC7" w14:paraId="252AA188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7C236B0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8D4BC7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0B8C8A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169,8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BF6191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173,2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B2D553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102,0</w:t>
            </w:r>
          </w:p>
        </w:tc>
      </w:tr>
      <w:tr w:rsidR="008D4BC7" w:rsidRPr="008D4BC7" w14:paraId="4C3C0D6A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F83989F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Жети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>-Огузский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683112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726,3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D352B7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877,6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BD1D74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120,8</w:t>
            </w:r>
          </w:p>
        </w:tc>
      </w:tr>
      <w:tr w:rsidR="008D4BC7" w:rsidRPr="008D4BC7" w14:paraId="5B76A2D0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6DB80D0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DE9753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180,4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042AE0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214,3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91AFD5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118,8</w:t>
            </w:r>
          </w:p>
        </w:tc>
      </w:tr>
      <w:tr w:rsidR="008D4BC7" w:rsidRPr="008D4BC7" w14:paraId="6E7081A6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150F115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D4BC7">
              <w:rPr>
                <w:sz w:val="18"/>
                <w:szCs w:val="18"/>
                <w:lang w:eastAsia="ru-RU"/>
              </w:rPr>
              <w:t>г.Чолпон-Ата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93DA59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12,9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059E1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16,0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B8EC03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124,4</w:t>
            </w:r>
          </w:p>
        </w:tc>
      </w:tr>
      <w:tr w:rsidR="008D4BC7" w:rsidRPr="008D4BC7" w14:paraId="2FF3D5E7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D2AB9AF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B225C7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77,1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043399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88,3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E0564A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114,5</w:t>
            </w:r>
          </w:p>
        </w:tc>
      </w:tr>
      <w:tr w:rsidR="008D4BC7" w:rsidRPr="008D4BC7" w14:paraId="417ED533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861DA68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D04994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47A10C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136,3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9E2EBD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113,2</w:t>
            </w:r>
          </w:p>
        </w:tc>
      </w:tr>
      <w:tr w:rsidR="008D4BC7" w:rsidRPr="008D4BC7" w14:paraId="7757AD9A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9C5D88C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г.Каракол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611569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205,5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233AFA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213,3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3E5862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</w:tr>
      <w:tr w:rsidR="008D4BC7" w:rsidRPr="008D4BC7" w14:paraId="1680C0B8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9ABD252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г.Балыкчы</w:t>
            </w:r>
            <w:proofErr w:type="spellEnd"/>
          </w:p>
        </w:tc>
        <w:tc>
          <w:tcPr>
            <w:tcW w:w="1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08AD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94,8</w:t>
            </w:r>
          </w:p>
        </w:tc>
        <w:tc>
          <w:tcPr>
            <w:tcW w:w="1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B98C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115,8</w:t>
            </w:r>
          </w:p>
        </w:tc>
        <w:tc>
          <w:tcPr>
            <w:tcW w:w="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1AE8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122,2</w:t>
            </w:r>
          </w:p>
        </w:tc>
      </w:tr>
      <w:tr w:rsidR="008D4BC7" w:rsidRPr="008D4BC7" w14:paraId="43B40AC7" w14:textId="77777777" w:rsidTr="00947613">
        <w:trPr>
          <w:trHeight w:val="284"/>
        </w:trPr>
        <w:tc>
          <w:tcPr>
            <w:tcW w:w="1682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46E0040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C73EF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Пассажирооборот автотранспорта</w:t>
            </w:r>
          </w:p>
          <w:p w14:paraId="57C88C1D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 /тыс. пасс. Км/</w:t>
            </w:r>
          </w:p>
        </w:tc>
      </w:tr>
      <w:tr w:rsidR="008D4BC7" w:rsidRPr="008D4BC7" w14:paraId="45F5A243" w14:textId="77777777" w:rsidTr="00947613">
        <w:trPr>
          <w:trHeight w:val="284"/>
        </w:trPr>
        <w:tc>
          <w:tcPr>
            <w:tcW w:w="1682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6D0E50C1" w14:textId="77777777" w:rsidR="008D4BC7" w:rsidRPr="008D4BC7" w:rsidRDefault="008D4BC7" w:rsidP="008D4BC7">
            <w:pPr>
              <w:ind w:right="-62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3CDB7F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154364,6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BD79D2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183641,4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F7293C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119,0</w:t>
            </w:r>
          </w:p>
        </w:tc>
      </w:tr>
      <w:tr w:rsidR="008D4BC7" w:rsidRPr="008D4BC7" w14:paraId="13DA969B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B5EB868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BD5665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154364,6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4C3FB7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D93A2D5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</w:tr>
      <w:tr w:rsidR="008D4BC7" w:rsidRPr="008D4BC7" w14:paraId="35CE6D9C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3D067E3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8D4BC7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D2E566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9790,1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5B6106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10053,7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49F13FC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102,7</w:t>
            </w:r>
          </w:p>
        </w:tc>
      </w:tr>
      <w:tr w:rsidR="008D4BC7" w:rsidRPr="008D4BC7" w14:paraId="7B9FC518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B4FC2F4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Жети-Огузскийрайон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DF6D6D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26195,2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19CEBE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15757,0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C127859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60,2</w:t>
            </w:r>
          </w:p>
        </w:tc>
      </w:tr>
      <w:tr w:rsidR="008D4BC7" w:rsidRPr="008D4BC7" w14:paraId="4C1C2EC7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B5936F6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89E3DF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23938,7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9BC8C0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25924,0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1545A61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108,3</w:t>
            </w:r>
          </w:p>
        </w:tc>
      </w:tr>
      <w:tr w:rsidR="008D4BC7" w:rsidRPr="008D4BC7" w14:paraId="45404FF3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03B65BA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D4BC7">
              <w:rPr>
                <w:sz w:val="18"/>
                <w:szCs w:val="18"/>
                <w:lang w:eastAsia="ru-RU"/>
              </w:rPr>
              <w:t>г.Чолпон-Ата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1BA7DD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4701,2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A798E7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6143,6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45B7FBE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130,7</w:t>
            </w:r>
          </w:p>
        </w:tc>
      </w:tr>
      <w:tr w:rsidR="008D4BC7" w:rsidRPr="008D4BC7" w14:paraId="6FAD1FF1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F47F265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62AF3B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9510,2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8D4AA5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10595,3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196C269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111,4</w:t>
            </w:r>
          </w:p>
        </w:tc>
      </w:tr>
      <w:tr w:rsidR="008D4BC7" w:rsidRPr="008D4BC7" w14:paraId="71FACCA6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5FAF4CAC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31D408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6205,8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441069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7486,4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DA65AEA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120,6</w:t>
            </w:r>
          </w:p>
        </w:tc>
      </w:tr>
      <w:tr w:rsidR="008D4BC7" w:rsidRPr="008D4BC7" w14:paraId="1AD46BDC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D89F012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г.Каракол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FCBAE7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45393,7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3EFFEF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80769,3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915225F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177,9</w:t>
            </w:r>
          </w:p>
        </w:tc>
      </w:tr>
      <w:tr w:rsidR="008D4BC7" w:rsidRPr="008D4BC7" w14:paraId="75BE61F0" w14:textId="77777777" w:rsidTr="00947613">
        <w:trPr>
          <w:trHeight w:val="284"/>
        </w:trPr>
        <w:tc>
          <w:tcPr>
            <w:tcW w:w="1682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23A8620" w14:textId="77777777" w:rsidR="008D4BC7" w:rsidRPr="008D4BC7" w:rsidRDefault="008D4BC7" w:rsidP="008D4BC7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г.Балыкчы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8641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33330,9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4F13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33055,8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5C40A" w14:textId="77777777" w:rsidR="008D4BC7" w:rsidRPr="008D4BC7" w:rsidRDefault="008D4BC7" w:rsidP="008D4BC7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99,2</w:t>
            </w:r>
          </w:p>
        </w:tc>
      </w:t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tbl>
    <w:p w14:paraId="23C017C5" w14:textId="77777777" w:rsidR="008D4BC7" w:rsidRPr="008D4BC7" w:rsidRDefault="008D4BC7" w:rsidP="008D4BC7">
      <w:pPr>
        <w:keepNext/>
        <w:ind w:left="120" w:right="195"/>
        <w:outlineLvl w:val="2"/>
        <w:rPr>
          <w:b/>
          <w:bCs/>
          <w:sz w:val="26"/>
          <w:szCs w:val="26"/>
          <w:lang w:eastAsia="ru-RU"/>
        </w:rPr>
      </w:pPr>
    </w:p>
    <w:p w14:paraId="1B5CA37B" w14:textId="77777777" w:rsidR="008D4BC7" w:rsidRPr="008D4BC7" w:rsidRDefault="008D4BC7" w:rsidP="008D4BC7">
      <w:pPr>
        <w:keepNext/>
        <w:outlineLvl w:val="2"/>
        <w:rPr>
          <w:b/>
          <w:bCs/>
          <w:sz w:val="22"/>
          <w:szCs w:val="22"/>
          <w:lang w:eastAsia="ru-RU"/>
        </w:rPr>
      </w:pPr>
    </w:p>
    <w:p w14:paraId="4BF86107" w14:textId="77777777" w:rsidR="008D4BC7" w:rsidRPr="008D4BC7" w:rsidRDefault="008D4BC7" w:rsidP="008D4BC7">
      <w:pPr>
        <w:keepNext/>
        <w:outlineLvl w:val="2"/>
        <w:rPr>
          <w:b/>
          <w:bCs/>
          <w:sz w:val="22"/>
          <w:szCs w:val="22"/>
          <w:lang w:eastAsia="ru-RU"/>
        </w:rPr>
      </w:pPr>
      <w:r w:rsidRPr="008D4BC7">
        <w:rPr>
          <w:b/>
          <w:bCs/>
          <w:sz w:val="22"/>
          <w:szCs w:val="22"/>
          <w:lang w:eastAsia="ru-RU"/>
        </w:rPr>
        <w:t>Дорожно-транспортные происшествия.</w:t>
      </w:r>
    </w:p>
    <w:p w14:paraId="12AF1DFE" w14:textId="77777777" w:rsidR="008D4BC7" w:rsidRPr="008D4BC7" w:rsidRDefault="008D4BC7" w:rsidP="008D4BC7">
      <w:pPr>
        <w:keepNext/>
        <w:outlineLvl w:val="2"/>
        <w:rPr>
          <w:b/>
          <w:bCs/>
          <w:sz w:val="22"/>
          <w:szCs w:val="22"/>
          <w:lang w:eastAsia="ru-RU"/>
        </w:rPr>
      </w:pPr>
    </w:p>
    <w:p w14:paraId="631E4195" w14:textId="77777777" w:rsidR="008D4BC7" w:rsidRPr="008D4BC7" w:rsidRDefault="008D4BC7" w:rsidP="008D4BC7">
      <w:pPr>
        <w:ind w:firstLine="709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По данным Главного управления по обеспечению безопасности дорожного движения МВД Кыргызской Республики в январе-июне </w:t>
      </w:r>
      <w:proofErr w:type="spellStart"/>
      <w:r w:rsidRPr="008D4BC7">
        <w:rPr>
          <w:sz w:val="22"/>
          <w:szCs w:val="22"/>
          <w:lang w:eastAsia="ru-RU"/>
        </w:rPr>
        <w:t>т.г</w:t>
      </w:r>
      <w:proofErr w:type="spellEnd"/>
      <w:r w:rsidRPr="008D4BC7">
        <w:rPr>
          <w:sz w:val="22"/>
          <w:szCs w:val="22"/>
          <w:lang w:eastAsia="ru-RU"/>
        </w:rPr>
        <w:t>. на территории области зарегистрировано 124 дорожно-транспортных происшествий. По сравнению с январем-июнем прошлого года число таких происшествий уменьшилось на 16,2 процентов.</w:t>
      </w:r>
    </w:p>
    <w:p w14:paraId="1AC6E6B2" w14:textId="77777777" w:rsidR="008D4BC7" w:rsidRPr="008D4BC7" w:rsidRDefault="008D4BC7" w:rsidP="008D4BC7">
      <w:pPr>
        <w:ind w:firstLine="709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В дорожно-транспортных происшествиях пострадало 254 человек, что по сравнению с январем-июнем 2025г. меньше на 16,7 процентов, погибло – 46 человека, что на 35,3 процента больше прошлого года.</w:t>
      </w:r>
    </w:p>
    <w:p w14:paraId="5B8CEDEA" w14:textId="77777777" w:rsidR="008D4BC7" w:rsidRPr="008D4BC7" w:rsidRDefault="008D4BC7" w:rsidP="008D4BC7">
      <w:pPr>
        <w:ind w:firstLine="709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Зарегистрировано 38 дорожно-транспортных происшествий с участием детей, что осталось на уровне предыдущего года. В результате, 8 детей погибли и 43 ранено.</w:t>
      </w:r>
    </w:p>
    <w:p w14:paraId="48900D23" w14:textId="77777777" w:rsidR="008D4BC7" w:rsidRPr="008D4BC7" w:rsidRDefault="008D4BC7" w:rsidP="008D4BC7">
      <w:pPr>
        <w:ind w:firstLine="709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С участием водителей, находящихся в состоянии алкогольного опьянения, совершено 11 дорожно-транспортных происшествия, что осталось на уровне соответствующего периода предыдущего года.</w:t>
      </w:r>
    </w:p>
    <w:p w14:paraId="4B3CDF01" w14:textId="77777777" w:rsidR="008D4BC7" w:rsidRPr="008D4BC7" w:rsidRDefault="008D4BC7" w:rsidP="008D4BC7">
      <w:pPr>
        <w:keepNext/>
        <w:ind w:left="120" w:right="195"/>
        <w:outlineLvl w:val="2"/>
        <w:rPr>
          <w:b/>
          <w:bCs/>
          <w:sz w:val="26"/>
          <w:szCs w:val="26"/>
          <w:lang w:eastAsia="ru-RU"/>
        </w:rPr>
      </w:pPr>
    </w:p>
    <w:p w14:paraId="79440333" w14:textId="77777777" w:rsidR="008D4BC7" w:rsidRPr="008D4BC7" w:rsidRDefault="008D4BC7" w:rsidP="008D4BC7">
      <w:pPr>
        <w:keepNext/>
        <w:ind w:left="120" w:right="195"/>
        <w:outlineLvl w:val="2"/>
        <w:rPr>
          <w:b/>
          <w:bCs/>
          <w:sz w:val="26"/>
          <w:szCs w:val="26"/>
          <w:lang w:eastAsia="ru-RU"/>
        </w:rPr>
      </w:pPr>
    </w:p>
    <w:p w14:paraId="413BB390" w14:textId="77777777" w:rsidR="008D4BC7" w:rsidRPr="008D4BC7" w:rsidRDefault="008D4BC7" w:rsidP="008D4BC7">
      <w:pPr>
        <w:keepNext/>
        <w:ind w:left="120" w:right="195"/>
        <w:outlineLvl w:val="2"/>
        <w:rPr>
          <w:b/>
          <w:bCs/>
          <w:sz w:val="26"/>
          <w:szCs w:val="26"/>
          <w:lang w:eastAsia="ru-RU"/>
        </w:rPr>
      </w:pPr>
    </w:p>
    <w:p w14:paraId="2A6474DA" w14:textId="77777777" w:rsidR="008D4BC7" w:rsidRPr="008D4BC7" w:rsidRDefault="008D4BC7" w:rsidP="00947613">
      <w:pPr>
        <w:keepNext/>
        <w:pageBreakBefore/>
        <w:ind w:left="119" w:right="193"/>
        <w:outlineLvl w:val="2"/>
        <w:rPr>
          <w:b/>
          <w:bCs/>
          <w:i/>
          <w:sz w:val="26"/>
          <w:szCs w:val="26"/>
          <w:lang w:eastAsia="ru-RU"/>
        </w:rPr>
      </w:pPr>
      <w:r w:rsidRPr="008D4BC7">
        <w:rPr>
          <w:b/>
          <w:bCs/>
          <w:sz w:val="26"/>
          <w:szCs w:val="26"/>
          <w:lang w:eastAsia="ru-RU"/>
        </w:rPr>
        <w:lastRenderedPageBreak/>
        <w:t>Потребительский рынок.</w:t>
      </w:r>
    </w:p>
    <w:p w14:paraId="6AE3AB5B" w14:textId="77777777" w:rsidR="008D4BC7" w:rsidRPr="008D4BC7" w:rsidRDefault="008D4BC7" w:rsidP="008D4BC7">
      <w:pPr>
        <w:ind w:left="120" w:right="195" w:firstLine="540"/>
        <w:jc w:val="both"/>
        <w:rPr>
          <w:sz w:val="22"/>
          <w:szCs w:val="22"/>
          <w:lang w:eastAsia="ru-RU"/>
        </w:rPr>
      </w:pPr>
    </w:p>
    <w:p w14:paraId="3B31ABEF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Общий объём оборота торговли, ремонта автомобилей, бытовых изделий и предметов личного пользования в январе</w:t>
      </w:r>
      <w:r w:rsidRPr="008D4BC7">
        <w:rPr>
          <w:sz w:val="22"/>
          <w:szCs w:val="22"/>
          <w:lang w:val="ky-KG" w:eastAsia="ru-RU"/>
        </w:rPr>
        <w:t>-июне</w:t>
      </w:r>
      <w:r w:rsidRPr="008D4BC7">
        <w:rPr>
          <w:sz w:val="22"/>
          <w:szCs w:val="22"/>
          <w:lang w:eastAsia="ru-RU"/>
        </w:rPr>
        <w:t xml:space="preserve"> 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составил </w:t>
      </w:r>
      <w:r w:rsidRPr="008D4BC7">
        <w:rPr>
          <w:sz w:val="22"/>
          <w:szCs w:val="22"/>
          <w:lang w:val="ky-KG" w:eastAsia="ru-RU"/>
        </w:rPr>
        <w:t>19317507,9</w:t>
      </w:r>
      <w:r w:rsidRPr="008D4BC7">
        <w:rPr>
          <w:sz w:val="22"/>
          <w:szCs w:val="22"/>
          <w:lang w:eastAsia="ru-RU"/>
        </w:rPr>
        <w:t xml:space="preserve"> тыс. сомов, что на </w:t>
      </w:r>
      <w:r w:rsidRPr="008D4BC7">
        <w:rPr>
          <w:sz w:val="22"/>
          <w:szCs w:val="22"/>
          <w:lang w:val="ky-KG" w:eastAsia="ru-RU"/>
        </w:rPr>
        <w:t>15,7</w:t>
      </w:r>
      <w:r w:rsidRPr="008D4BC7">
        <w:rPr>
          <w:sz w:val="22"/>
          <w:szCs w:val="22"/>
          <w:lang w:eastAsia="ru-RU"/>
        </w:rPr>
        <w:t xml:space="preserve"> процента больше соответствующего периода прошлого года. </w:t>
      </w:r>
    </w:p>
    <w:p w14:paraId="7B9DBC9F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Оборот розничной торговли, кроме торговли автомобилями и моторным топливом в январе</w:t>
      </w:r>
      <w:r w:rsidRPr="008D4BC7">
        <w:rPr>
          <w:sz w:val="22"/>
          <w:szCs w:val="22"/>
          <w:lang w:val="ky-KG" w:eastAsia="ru-RU"/>
        </w:rPr>
        <w:t>-июне</w:t>
      </w:r>
      <w:r w:rsidRPr="008D4BC7">
        <w:rPr>
          <w:sz w:val="22"/>
          <w:szCs w:val="22"/>
          <w:lang w:eastAsia="ru-RU"/>
        </w:rPr>
        <w:t xml:space="preserve"> 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составил </w:t>
      </w:r>
      <w:r w:rsidRPr="008D4BC7">
        <w:rPr>
          <w:sz w:val="22"/>
          <w:szCs w:val="22"/>
          <w:lang w:val="ky-KG" w:eastAsia="ru-RU"/>
        </w:rPr>
        <w:t>9717278,7</w:t>
      </w:r>
      <w:r w:rsidRPr="008D4BC7">
        <w:rPr>
          <w:sz w:val="22"/>
          <w:szCs w:val="22"/>
          <w:lang w:eastAsia="ru-RU"/>
        </w:rPr>
        <w:t xml:space="preserve"> тыс. сомов, что на </w:t>
      </w:r>
      <w:r w:rsidRPr="008D4BC7">
        <w:rPr>
          <w:sz w:val="22"/>
          <w:szCs w:val="22"/>
          <w:lang w:val="ky-KG" w:eastAsia="ru-RU"/>
        </w:rPr>
        <w:t>25,1</w:t>
      </w:r>
      <w:r w:rsidRPr="008D4BC7">
        <w:rPr>
          <w:sz w:val="22"/>
          <w:szCs w:val="22"/>
          <w:lang w:eastAsia="ru-RU"/>
        </w:rPr>
        <w:t xml:space="preserve"> процента больше соответствующего периода 202</w:t>
      </w:r>
      <w:r w:rsidRPr="008D4BC7">
        <w:rPr>
          <w:sz w:val="22"/>
          <w:szCs w:val="22"/>
          <w:lang w:val="ky-KG" w:eastAsia="ru-RU"/>
        </w:rPr>
        <w:t>5</w:t>
      </w:r>
      <w:r w:rsidRPr="008D4BC7">
        <w:rPr>
          <w:sz w:val="22"/>
          <w:szCs w:val="22"/>
          <w:lang w:eastAsia="ru-RU"/>
        </w:rPr>
        <w:t xml:space="preserve"> года, а доля его в общем объеме составила </w:t>
      </w:r>
      <w:r w:rsidRPr="008D4BC7">
        <w:rPr>
          <w:sz w:val="22"/>
          <w:szCs w:val="22"/>
          <w:lang w:val="ky-KG" w:eastAsia="ru-RU"/>
        </w:rPr>
        <w:t>50,3</w:t>
      </w:r>
      <w:r w:rsidRPr="008D4BC7">
        <w:rPr>
          <w:sz w:val="22"/>
          <w:szCs w:val="22"/>
          <w:lang w:eastAsia="ru-RU"/>
        </w:rPr>
        <w:t xml:space="preserve"> процента.</w:t>
      </w:r>
    </w:p>
    <w:p w14:paraId="6D5A26EE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Оборот торговли автомобилями и мотоциклами, автодеталями, узлами и принадлежностями в январе</w:t>
      </w:r>
      <w:r w:rsidRPr="008D4BC7">
        <w:rPr>
          <w:sz w:val="22"/>
          <w:szCs w:val="22"/>
          <w:lang w:val="ky-KG" w:eastAsia="ru-RU"/>
        </w:rPr>
        <w:t xml:space="preserve">-июне </w:t>
      </w:r>
      <w:r w:rsidRPr="008D4BC7">
        <w:rPr>
          <w:sz w:val="22"/>
          <w:szCs w:val="22"/>
          <w:lang w:eastAsia="ru-RU"/>
        </w:rPr>
        <w:t>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составил в сумме </w:t>
      </w:r>
      <w:r w:rsidRPr="008D4BC7">
        <w:rPr>
          <w:sz w:val="22"/>
          <w:szCs w:val="22"/>
          <w:lang w:val="ky-KG" w:eastAsia="ru-RU"/>
        </w:rPr>
        <w:t>177678,0</w:t>
      </w:r>
      <w:r w:rsidRPr="008D4BC7">
        <w:rPr>
          <w:sz w:val="22"/>
          <w:szCs w:val="22"/>
          <w:lang w:eastAsia="ru-RU"/>
        </w:rPr>
        <w:t xml:space="preserve"> тыс. сомов, что на </w:t>
      </w:r>
      <w:r w:rsidRPr="008D4BC7">
        <w:rPr>
          <w:sz w:val="22"/>
          <w:szCs w:val="22"/>
          <w:lang w:val="ky-KG" w:eastAsia="ru-RU"/>
        </w:rPr>
        <w:t>15,1</w:t>
      </w:r>
      <w:r w:rsidRPr="008D4BC7">
        <w:rPr>
          <w:sz w:val="22"/>
          <w:szCs w:val="22"/>
          <w:lang w:eastAsia="ru-RU"/>
        </w:rPr>
        <w:t xml:space="preserve"> процента </w:t>
      </w:r>
      <w:r w:rsidRPr="008D4BC7">
        <w:rPr>
          <w:sz w:val="22"/>
          <w:szCs w:val="22"/>
          <w:lang w:val="ky-KG" w:eastAsia="ru-RU"/>
        </w:rPr>
        <w:t>меньше</w:t>
      </w:r>
      <w:r w:rsidRPr="008D4BC7">
        <w:rPr>
          <w:sz w:val="22"/>
          <w:szCs w:val="22"/>
          <w:lang w:eastAsia="ru-RU"/>
        </w:rPr>
        <w:t xml:space="preserve"> соответствующего периода прошлого года, а его удельный вес в общем объеме оборота составил </w:t>
      </w:r>
      <w:r w:rsidRPr="008D4BC7">
        <w:rPr>
          <w:sz w:val="22"/>
          <w:szCs w:val="22"/>
          <w:lang w:val="ky-KG" w:eastAsia="ru-RU"/>
        </w:rPr>
        <w:t>0,9</w:t>
      </w:r>
      <w:r w:rsidRPr="008D4BC7">
        <w:rPr>
          <w:sz w:val="22"/>
          <w:szCs w:val="22"/>
          <w:lang w:eastAsia="ru-RU"/>
        </w:rPr>
        <w:t xml:space="preserve"> процента.  </w:t>
      </w:r>
    </w:p>
    <w:p w14:paraId="36946C60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Оборот розничной торговли моторным топливом в январе</w:t>
      </w:r>
      <w:r w:rsidRPr="008D4BC7">
        <w:rPr>
          <w:sz w:val="22"/>
          <w:szCs w:val="22"/>
          <w:lang w:val="ky-KG" w:eastAsia="ru-RU"/>
        </w:rPr>
        <w:t>-июне</w:t>
      </w:r>
      <w:r w:rsidRPr="008D4BC7">
        <w:rPr>
          <w:sz w:val="22"/>
          <w:szCs w:val="22"/>
          <w:lang w:eastAsia="ru-RU"/>
        </w:rPr>
        <w:t xml:space="preserve"> 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составил </w:t>
      </w:r>
      <w:r w:rsidRPr="008D4BC7">
        <w:rPr>
          <w:sz w:val="22"/>
          <w:szCs w:val="22"/>
          <w:lang w:val="ky-KG" w:eastAsia="ru-RU"/>
        </w:rPr>
        <w:t xml:space="preserve">5789992,6 тыс. </w:t>
      </w:r>
      <w:r w:rsidRPr="008D4BC7">
        <w:rPr>
          <w:sz w:val="22"/>
          <w:szCs w:val="22"/>
          <w:lang w:eastAsia="ru-RU"/>
        </w:rPr>
        <w:t xml:space="preserve">сомов, что на </w:t>
      </w:r>
      <w:r w:rsidRPr="008D4BC7">
        <w:rPr>
          <w:sz w:val="22"/>
          <w:szCs w:val="22"/>
          <w:lang w:val="ky-KG" w:eastAsia="ru-RU"/>
        </w:rPr>
        <w:t>2,8</w:t>
      </w:r>
      <w:r w:rsidRPr="008D4BC7">
        <w:rPr>
          <w:sz w:val="22"/>
          <w:szCs w:val="22"/>
          <w:lang w:eastAsia="ru-RU"/>
        </w:rPr>
        <w:t xml:space="preserve"> процента больше соответствующего периода предыдущего года, а его удельный вес в общем объеме оборота составил </w:t>
      </w:r>
      <w:r w:rsidRPr="008D4BC7">
        <w:rPr>
          <w:sz w:val="22"/>
          <w:szCs w:val="22"/>
          <w:lang w:val="ky-KG" w:eastAsia="ru-RU"/>
        </w:rPr>
        <w:t>30,0</w:t>
      </w:r>
      <w:r w:rsidRPr="008D4BC7">
        <w:rPr>
          <w:sz w:val="22"/>
          <w:szCs w:val="22"/>
          <w:lang w:eastAsia="ru-RU"/>
        </w:rPr>
        <w:t xml:space="preserve"> процента.</w:t>
      </w:r>
    </w:p>
    <w:p w14:paraId="770E78B6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В январе</w:t>
      </w:r>
      <w:r w:rsidRPr="008D4BC7">
        <w:rPr>
          <w:sz w:val="22"/>
          <w:szCs w:val="22"/>
          <w:lang w:val="ky-KG" w:eastAsia="ru-RU"/>
        </w:rPr>
        <w:t>-июне</w:t>
      </w:r>
      <w:r w:rsidRPr="008D4BC7">
        <w:rPr>
          <w:sz w:val="22"/>
          <w:szCs w:val="22"/>
          <w:lang w:eastAsia="ru-RU"/>
        </w:rPr>
        <w:t xml:space="preserve"> 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объемы услуг по техническому обслуживанию и ремонту автомобилей в целом по области увеличилось на 17,8 процента по сравнению с соответствующим периодом прошлого года. </w:t>
      </w:r>
    </w:p>
    <w:p w14:paraId="0139D628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Объём услуг, оказанный гостиницами и ресторанами, в январе</w:t>
      </w:r>
      <w:r w:rsidRPr="008D4BC7">
        <w:rPr>
          <w:sz w:val="22"/>
          <w:szCs w:val="22"/>
          <w:lang w:val="ky-KG" w:eastAsia="ru-RU"/>
        </w:rPr>
        <w:t>-июне</w:t>
      </w:r>
      <w:r w:rsidRPr="008D4BC7">
        <w:rPr>
          <w:sz w:val="22"/>
          <w:szCs w:val="22"/>
          <w:lang w:eastAsia="ru-RU"/>
        </w:rPr>
        <w:t xml:space="preserve"> 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составил </w:t>
      </w:r>
      <w:r w:rsidRPr="008D4BC7">
        <w:rPr>
          <w:sz w:val="22"/>
          <w:szCs w:val="22"/>
          <w:lang w:val="ky-KG" w:eastAsia="ru-RU"/>
        </w:rPr>
        <w:t>720610,0</w:t>
      </w:r>
      <w:r w:rsidRPr="008D4BC7">
        <w:rPr>
          <w:sz w:val="22"/>
          <w:szCs w:val="22"/>
          <w:lang w:eastAsia="ru-RU"/>
        </w:rPr>
        <w:t xml:space="preserve"> тыс. сомов, что по сравнению с соответствующим периодом прошлого года больше на </w:t>
      </w:r>
      <w:r w:rsidRPr="008D4BC7">
        <w:rPr>
          <w:sz w:val="22"/>
          <w:szCs w:val="22"/>
          <w:lang w:val="ky-KG" w:eastAsia="ru-RU"/>
        </w:rPr>
        <w:t>30,1</w:t>
      </w:r>
      <w:r w:rsidRPr="008D4BC7">
        <w:rPr>
          <w:sz w:val="22"/>
          <w:szCs w:val="22"/>
          <w:lang w:eastAsia="ru-RU"/>
        </w:rPr>
        <w:t xml:space="preserve"> процента, из них </w:t>
      </w:r>
      <w:r w:rsidRPr="008D4BC7">
        <w:rPr>
          <w:sz w:val="22"/>
          <w:szCs w:val="22"/>
          <w:lang w:val="ky-KG" w:eastAsia="ru-RU"/>
        </w:rPr>
        <w:t>310992,0</w:t>
      </w:r>
      <w:r w:rsidRPr="008D4BC7">
        <w:rPr>
          <w:sz w:val="22"/>
          <w:szCs w:val="22"/>
          <w:lang w:eastAsia="ru-RU"/>
        </w:rPr>
        <w:t xml:space="preserve"> тыс. сомов пришлись на рестораны.</w:t>
      </w:r>
    </w:p>
    <w:p w14:paraId="22D96FB6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В январе-</w:t>
      </w:r>
      <w:r w:rsidRPr="008D4BC7">
        <w:rPr>
          <w:sz w:val="22"/>
          <w:szCs w:val="22"/>
          <w:lang w:val="ky-KG" w:eastAsia="ru-RU"/>
        </w:rPr>
        <w:t>июне</w:t>
      </w:r>
      <w:r w:rsidRPr="008D4BC7">
        <w:rPr>
          <w:sz w:val="22"/>
          <w:szCs w:val="22"/>
          <w:lang w:eastAsia="ru-RU"/>
        </w:rPr>
        <w:t xml:space="preserve"> 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общий объём розничной торговли, включая общественное питание, сложился в объёме </w:t>
      </w:r>
      <w:r w:rsidRPr="008D4BC7">
        <w:rPr>
          <w:sz w:val="22"/>
          <w:szCs w:val="22"/>
          <w:lang w:val="ky-KG" w:eastAsia="ru-RU"/>
        </w:rPr>
        <w:t>15995941,3</w:t>
      </w:r>
      <w:r w:rsidRPr="008D4BC7">
        <w:rPr>
          <w:sz w:val="22"/>
          <w:szCs w:val="22"/>
          <w:lang w:eastAsia="ru-RU"/>
        </w:rPr>
        <w:t xml:space="preserve"> тыс. сомов, что </w:t>
      </w:r>
      <w:proofErr w:type="gramStart"/>
      <w:r w:rsidRPr="008D4BC7">
        <w:rPr>
          <w:sz w:val="22"/>
          <w:szCs w:val="22"/>
          <w:lang w:eastAsia="ru-RU"/>
        </w:rPr>
        <w:t>на  15</w:t>
      </w:r>
      <w:proofErr w:type="gramEnd"/>
      <w:r w:rsidRPr="008D4BC7">
        <w:rPr>
          <w:sz w:val="22"/>
          <w:szCs w:val="22"/>
          <w:lang w:eastAsia="ru-RU"/>
        </w:rPr>
        <w:t xml:space="preserve">,5 процента больше соответствующего периода прошлого года. </w:t>
      </w:r>
    </w:p>
    <w:p w14:paraId="0A9F4EEC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По-прежнему некоторую часть потребительских товаров население приобретает на рынках, оборот которых в январе</w:t>
      </w:r>
      <w:r w:rsidRPr="008D4BC7">
        <w:rPr>
          <w:sz w:val="22"/>
          <w:szCs w:val="22"/>
          <w:lang w:val="ky-KG" w:eastAsia="ru-RU"/>
        </w:rPr>
        <w:t xml:space="preserve">-июне </w:t>
      </w:r>
      <w:r w:rsidRPr="008D4BC7">
        <w:rPr>
          <w:sz w:val="22"/>
          <w:szCs w:val="22"/>
          <w:lang w:eastAsia="ru-RU"/>
        </w:rPr>
        <w:t>месяце 202</w:t>
      </w:r>
      <w:r w:rsidRPr="008D4BC7">
        <w:rPr>
          <w:sz w:val="22"/>
          <w:szCs w:val="22"/>
          <w:lang w:val="ky-KG" w:eastAsia="ru-RU"/>
        </w:rPr>
        <w:t>6</w:t>
      </w:r>
      <w:r w:rsidRPr="008D4BC7">
        <w:rPr>
          <w:sz w:val="22"/>
          <w:szCs w:val="22"/>
          <w:lang w:eastAsia="ru-RU"/>
        </w:rPr>
        <w:t xml:space="preserve"> года составил </w:t>
      </w:r>
      <w:r w:rsidRPr="008D4BC7">
        <w:rPr>
          <w:sz w:val="22"/>
          <w:szCs w:val="22"/>
          <w:lang w:val="ky-KG" w:eastAsia="ru-RU"/>
        </w:rPr>
        <w:t>450605,0</w:t>
      </w:r>
      <w:r w:rsidRPr="008D4BC7">
        <w:rPr>
          <w:sz w:val="22"/>
          <w:szCs w:val="22"/>
          <w:lang w:eastAsia="ru-RU"/>
        </w:rPr>
        <w:t xml:space="preserve"> тыс. сомов.</w:t>
      </w:r>
    </w:p>
    <w:p w14:paraId="4CFB3F6C" w14:textId="77777777" w:rsidR="008D4BC7" w:rsidRDefault="008D4BC7" w:rsidP="008D4BC7">
      <w:pPr>
        <w:rPr>
          <w:rFonts w:eastAsia="Calibri"/>
          <w:b/>
          <w:sz w:val="22"/>
          <w:szCs w:val="22"/>
          <w:lang w:val="ky-KG" w:eastAsia="en-US"/>
        </w:rPr>
      </w:pPr>
    </w:p>
    <w:p w14:paraId="6413E6F4" w14:textId="77777777" w:rsidR="00C61EF6" w:rsidRPr="00C61EF6" w:rsidRDefault="00C61EF6" w:rsidP="008D4BC7">
      <w:pPr>
        <w:rPr>
          <w:rFonts w:eastAsia="Calibri"/>
          <w:b/>
          <w:sz w:val="22"/>
          <w:szCs w:val="22"/>
          <w:lang w:val="ky-KG" w:eastAsia="en-US"/>
        </w:rPr>
      </w:pPr>
    </w:p>
    <w:p w14:paraId="6528FBC0" w14:textId="77777777" w:rsidR="00947613" w:rsidRDefault="008D4BC7" w:rsidP="008D4BC7">
      <w:pPr>
        <w:rPr>
          <w:rFonts w:eastAsia="Calibri"/>
          <w:b/>
          <w:sz w:val="22"/>
          <w:szCs w:val="22"/>
          <w:lang w:val="ky-KG" w:eastAsia="en-US"/>
        </w:rPr>
      </w:pPr>
      <w:r w:rsidRPr="008D4BC7">
        <w:rPr>
          <w:rFonts w:eastAsia="Calibri"/>
          <w:b/>
          <w:sz w:val="22"/>
          <w:szCs w:val="22"/>
          <w:lang w:eastAsia="en-US"/>
        </w:rPr>
        <w:t>Таблица 7:</w:t>
      </w:r>
      <w:r w:rsidRPr="008D4BC7">
        <w:rPr>
          <w:rFonts w:eastAsia="Calibri"/>
          <w:b/>
          <w:sz w:val="22"/>
          <w:szCs w:val="22"/>
          <w:lang w:eastAsia="en-US"/>
        </w:rPr>
        <w:tab/>
        <w:t xml:space="preserve">Оборот торговли по всем каналам реализации по видам экономической </w:t>
      </w:r>
    </w:p>
    <w:p w14:paraId="35F84CB6" w14:textId="24D1E0A7" w:rsidR="008D4BC7" w:rsidRPr="008D4BC7" w:rsidRDefault="00947613" w:rsidP="008D4BC7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val="ky-KG" w:eastAsia="en-US"/>
        </w:rPr>
        <w:t xml:space="preserve">                           </w:t>
      </w:r>
      <w:r w:rsidR="008D4BC7" w:rsidRPr="008D4BC7">
        <w:rPr>
          <w:rFonts w:eastAsia="Calibri"/>
          <w:b/>
          <w:sz w:val="22"/>
          <w:szCs w:val="22"/>
          <w:lang w:eastAsia="en-US"/>
        </w:rPr>
        <w:t>деятельности</w:t>
      </w:r>
    </w:p>
    <w:p w14:paraId="11A3A8ED" w14:textId="77777777" w:rsidR="008D4BC7" w:rsidRPr="008D4BC7" w:rsidRDefault="008D4BC7" w:rsidP="008D4BC7">
      <w:pPr>
        <w:rPr>
          <w:rFonts w:eastAsia="Calibri"/>
          <w:i/>
          <w:iCs/>
          <w:sz w:val="18"/>
          <w:szCs w:val="18"/>
          <w:lang w:eastAsia="en-US"/>
        </w:rPr>
      </w:pPr>
      <w:r w:rsidRPr="008D4BC7">
        <w:rPr>
          <w:rFonts w:eastAsia="Calibri"/>
          <w:i/>
          <w:iCs/>
          <w:szCs w:val="22"/>
          <w:lang w:eastAsia="en-US"/>
        </w:rPr>
        <w:tab/>
      </w:r>
      <w:r w:rsidRPr="008D4BC7">
        <w:rPr>
          <w:rFonts w:eastAsia="Calibri"/>
          <w:i/>
          <w:iCs/>
          <w:szCs w:val="22"/>
          <w:lang w:eastAsia="en-US"/>
        </w:rPr>
        <w:tab/>
      </w:r>
      <w:r w:rsidRPr="008D4BC7">
        <w:rPr>
          <w:rFonts w:eastAsia="Calibri"/>
          <w:i/>
          <w:iCs/>
          <w:sz w:val="18"/>
          <w:szCs w:val="18"/>
          <w:lang w:eastAsia="en-US"/>
        </w:rPr>
        <w:t>(январь-июнь; тыс. сом)</w:t>
      </w:r>
    </w:p>
    <w:p w14:paraId="4E945886" w14:textId="77777777" w:rsidR="008D4BC7" w:rsidRPr="008D4BC7" w:rsidRDefault="008D4BC7" w:rsidP="008D4BC7">
      <w:pPr>
        <w:rPr>
          <w:rFonts w:eastAsia="Calibri"/>
          <w:i/>
          <w:iCs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6"/>
        <w:gridCol w:w="1316"/>
        <w:gridCol w:w="1287"/>
        <w:gridCol w:w="1288"/>
        <w:gridCol w:w="1660"/>
      </w:tblGrid>
      <w:tr w:rsidR="008D4BC7" w:rsidRPr="008D4BC7" w14:paraId="039BB0DD" w14:textId="77777777" w:rsidTr="0084163E">
        <w:tc>
          <w:tcPr>
            <w:tcW w:w="2023" w:type="pct"/>
            <w:vAlign w:val="center"/>
          </w:tcPr>
          <w:p w14:paraId="2C14F10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3A6EBBE2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20" w:type="pct"/>
            <w:vAlign w:val="center"/>
          </w:tcPr>
          <w:p w14:paraId="452AA4FE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720" w:type="pct"/>
            <w:vAlign w:val="center"/>
          </w:tcPr>
          <w:p w14:paraId="10088097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Удельный вес в общем объеме</w:t>
            </w:r>
          </w:p>
          <w:p w14:paraId="3139CBF1" w14:textId="77777777" w:rsidR="008D4BC7" w:rsidRPr="008D4BC7" w:rsidRDefault="008D4BC7" w:rsidP="008D4BC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в процентах</w:t>
            </w:r>
          </w:p>
        </w:tc>
        <w:tc>
          <w:tcPr>
            <w:tcW w:w="800" w:type="pct"/>
            <w:vAlign w:val="center"/>
          </w:tcPr>
          <w:p w14:paraId="1151A10A" w14:textId="0685F652" w:rsidR="008D4BC7" w:rsidRPr="008D4BC7" w:rsidRDefault="008D4BC7" w:rsidP="008D4BC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сопоставимых ценах</w:t>
            </w:r>
          </w:p>
        </w:tc>
      </w:tr>
      <w:tr w:rsidR="008D4BC7" w:rsidRPr="008D4BC7" w14:paraId="22797C87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DCB28E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Торговля: ремонт автомобилей, бытовых изделий и предметов личного пользования.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BBAA1C3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14665719,5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DCAE2D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19317507,9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A12C340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CD92BFE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115,7</w:t>
            </w:r>
          </w:p>
        </w:tc>
      </w:tr>
      <w:tr w:rsidR="008D4BC7" w:rsidRPr="008D4BC7" w14:paraId="5B8BE221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AB04EF" w14:textId="77777777" w:rsidR="008D4BC7" w:rsidRPr="008D4BC7" w:rsidRDefault="008D4BC7" w:rsidP="008D4BC7">
            <w:pPr>
              <w:ind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торговля автомобилями и       мотоциклами, 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ab/>
              <w:t xml:space="preserve">автодеталями, узлами и принадлежностями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E9200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199235,2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DEF1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177678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4A946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2B489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84,9</w:t>
            </w:r>
          </w:p>
        </w:tc>
      </w:tr>
      <w:tr w:rsidR="008D4BC7" w:rsidRPr="008D4BC7" w14:paraId="20E87EAD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6EE4B5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 Техническое обслуживание и ремонт автомобилей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48A9A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21937,6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A04FF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28192,6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28A5B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699E3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117,8</w:t>
            </w:r>
          </w:p>
        </w:tc>
      </w:tr>
      <w:tr w:rsidR="008D4BC7" w:rsidRPr="008D4BC7" w14:paraId="50A0033B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5077A3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оптовая торговля и торговля через агентов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0A51F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2682386,2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F6B7C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3604366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F5721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18,7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2593B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118,0</w:t>
            </w:r>
          </w:p>
        </w:tc>
      </w:tr>
      <w:tr w:rsidR="008D4BC7" w:rsidRPr="008D4BC7" w14:paraId="19F0B6A3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A8DA08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розничная торговля моторным топливом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C1387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4943592,8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9F81E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5789992,6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48150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5B5C4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102,8</w:t>
            </w:r>
          </w:p>
        </w:tc>
      </w:tr>
      <w:tr w:rsidR="008D4BC7" w:rsidRPr="008D4BC7" w14:paraId="09041FAA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9B5BB0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розничная торговля, кроме торговли автомобилями и моторным топливом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194BE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6818567,7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82868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9717278,7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6FFB8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11480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125,1</w:t>
            </w:r>
          </w:p>
        </w:tc>
      </w:tr>
      <w:tr w:rsidR="008D4BC7" w:rsidRPr="008D4BC7" w14:paraId="74F7F3EA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F734D" w14:textId="77777777" w:rsidR="008D4BC7" w:rsidRPr="008D4BC7" w:rsidRDefault="008D4BC7" w:rsidP="008D4BC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Гостиницы и рестораны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375A2A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469 320</w:t>
            </w:r>
            <w:r w:rsidRPr="008D4BC7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AED93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720 610</w:t>
            </w:r>
            <w:r w:rsidRPr="008D4BC7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C904F5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100,0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CFFBB3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130,1</w:t>
            </w:r>
          </w:p>
        </w:tc>
      </w:tr>
      <w:tr w:rsidR="008D4BC7" w:rsidRPr="008D4BC7" w14:paraId="78A7A9DF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555BCE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 предоставление услуг гостиницами и другими местами для проживания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AFDB2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262491,6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7767E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409617,9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D9984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56,84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B3BEB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130,7</w:t>
            </w:r>
          </w:p>
        </w:tc>
      </w:tr>
      <w:tr w:rsidR="008D4BC7" w:rsidRPr="008D4BC7" w14:paraId="42F52FDB" w14:textId="77777777" w:rsidTr="00237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0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CCFD7" w14:textId="77777777" w:rsidR="008D4BC7" w:rsidRPr="008D4BC7" w:rsidRDefault="008D4BC7" w:rsidP="008D4BC7">
            <w:pPr>
              <w:ind w:left="-51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 предоставление услуг ресторанами, барами, столовыми и другими предприятиями по поставке готовой пищи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E407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206828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B515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310992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C879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43,16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A97F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129,3</w:t>
            </w:r>
          </w:p>
        </w:tc>
      </w:tr>
    </w:tbl>
    <w:p w14:paraId="5339BCD3" w14:textId="77777777" w:rsidR="008D4BC7" w:rsidRPr="008D4BC7" w:rsidRDefault="008D4BC7" w:rsidP="008D4BC7">
      <w:pPr>
        <w:rPr>
          <w:rFonts w:eastAsia="Calibri"/>
          <w:b/>
          <w:sz w:val="22"/>
          <w:szCs w:val="22"/>
          <w:lang w:eastAsia="en-US"/>
        </w:rPr>
      </w:pPr>
    </w:p>
    <w:p w14:paraId="690DC371" w14:textId="77777777" w:rsidR="008D4BC7" w:rsidRPr="008D4BC7" w:rsidRDefault="008D4BC7" w:rsidP="00237BFE">
      <w:pPr>
        <w:pageBreakBefore/>
        <w:rPr>
          <w:rFonts w:eastAsia="Calibri"/>
          <w:b/>
          <w:sz w:val="22"/>
          <w:szCs w:val="22"/>
          <w:lang w:eastAsia="en-US"/>
        </w:rPr>
      </w:pPr>
      <w:r w:rsidRPr="008D4BC7">
        <w:rPr>
          <w:rFonts w:eastAsia="Calibri"/>
          <w:b/>
          <w:sz w:val="22"/>
          <w:szCs w:val="22"/>
          <w:lang w:eastAsia="en-US"/>
        </w:rPr>
        <w:lastRenderedPageBreak/>
        <w:t>Таблица 8:</w:t>
      </w:r>
      <w:r w:rsidRPr="008D4BC7">
        <w:rPr>
          <w:rFonts w:eastAsia="Calibri"/>
          <w:b/>
          <w:sz w:val="22"/>
          <w:szCs w:val="22"/>
          <w:lang w:eastAsia="en-US"/>
        </w:rPr>
        <w:tab/>
        <w:t>Объем услуг гостиниц и ресторанов по территории</w:t>
      </w:r>
    </w:p>
    <w:p w14:paraId="500FA941" w14:textId="77777777" w:rsidR="008D4BC7" w:rsidRPr="008D4BC7" w:rsidRDefault="008D4BC7" w:rsidP="008D4BC7">
      <w:pPr>
        <w:rPr>
          <w:rFonts w:eastAsia="Calibri"/>
          <w:i/>
          <w:iCs/>
          <w:sz w:val="18"/>
          <w:szCs w:val="18"/>
          <w:lang w:eastAsia="en-US"/>
        </w:rPr>
      </w:pPr>
      <w:r w:rsidRPr="008D4BC7">
        <w:rPr>
          <w:rFonts w:eastAsia="Calibri"/>
          <w:i/>
          <w:iCs/>
          <w:szCs w:val="22"/>
          <w:lang w:eastAsia="en-US"/>
        </w:rPr>
        <w:tab/>
      </w:r>
      <w:r w:rsidRPr="008D4BC7">
        <w:rPr>
          <w:rFonts w:eastAsia="Calibri"/>
          <w:i/>
          <w:iCs/>
          <w:szCs w:val="22"/>
          <w:lang w:eastAsia="en-US"/>
        </w:rPr>
        <w:tab/>
      </w:r>
      <w:r w:rsidRPr="008D4BC7">
        <w:rPr>
          <w:rFonts w:eastAsia="Calibri"/>
          <w:i/>
          <w:iCs/>
          <w:sz w:val="18"/>
          <w:szCs w:val="18"/>
          <w:lang w:eastAsia="en-US"/>
        </w:rPr>
        <w:t>(январь- июнь; тыс. сом)</w:t>
      </w:r>
    </w:p>
    <w:p w14:paraId="03DD0F57" w14:textId="77777777" w:rsidR="008D4BC7" w:rsidRPr="008D4BC7" w:rsidRDefault="008D4BC7" w:rsidP="008D4BC7">
      <w:pPr>
        <w:rPr>
          <w:rFonts w:eastAsia="Calibri"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1269"/>
        <w:gridCol w:w="1270"/>
        <w:gridCol w:w="1660"/>
        <w:gridCol w:w="1660"/>
      </w:tblGrid>
      <w:tr w:rsidR="008D4BC7" w:rsidRPr="008D4BC7" w14:paraId="5A37167F" w14:textId="77777777" w:rsidTr="0084163E">
        <w:trPr>
          <w:cantSplit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21F39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94A466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73BCF6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51663" w14:textId="2F7A4569" w:rsidR="008D4BC7" w:rsidRPr="008D4BC7" w:rsidRDefault="008D4BC7" w:rsidP="008D4BC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фактических ценах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D8B8D2" w14:textId="00C592FB" w:rsidR="008D4BC7" w:rsidRPr="008D4BC7" w:rsidRDefault="008D4BC7" w:rsidP="008D4BC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сопоставимых ценах</w:t>
            </w:r>
          </w:p>
        </w:tc>
      </w:tr>
      <w:tr w:rsidR="008D4BC7" w:rsidRPr="008D4BC7" w14:paraId="05594D01" w14:textId="77777777" w:rsidTr="0084163E">
        <w:trPr>
          <w:cantSplit/>
          <w:trHeight w:val="20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66E78C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 по области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CD9E6F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469319,8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43C11F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720609,9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548FF7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153,5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3B811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130,1</w:t>
            </w:r>
          </w:p>
        </w:tc>
      </w:tr>
      <w:tr w:rsidR="008D4BC7" w:rsidRPr="008D4BC7" w14:paraId="44377587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EBD742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Ак-</w:t>
            </w: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Суйский</w:t>
            </w:r>
            <w:proofErr w:type="spell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DEC2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114199,8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93A3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222653,6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BCDC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195,0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21940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163,9</w:t>
            </w:r>
          </w:p>
        </w:tc>
      </w:tr>
      <w:tr w:rsidR="008D4BC7" w:rsidRPr="008D4BC7" w14:paraId="30974F25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A4985B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Жети</w:t>
            </w:r>
            <w:proofErr w:type="spellEnd"/>
            <w:r w:rsidRPr="008D4BC7">
              <w:rPr>
                <w:rFonts w:eastAsia="Calibri"/>
                <w:sz w:val="18"/>
                <w:szCs w:val="18"/>
                <w:lang w:eastAsia="en-US"/>
              </w:rPr>
              <w:t>-Огузский район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AC8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7161,8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7BBB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10038,0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90FB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140,2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FC5D6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119,5</w:t>
            </w:r>
          </w:p>
        </w:tc>
      </w:tr>
      <w:tr w:rsidR="008D4BC7" w:rsidRPr="008D4BC7" w14:paraId="16B9DE7D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C4106A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Иссык-Кульский район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6816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131430,7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F56E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205921,3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50FB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156,7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8C3B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131,9</w:t>
            </w:r>
          </w:p>
        </w:tc>
      </w:tr>
      <w:tr w:rsidR="008D4BC7" w:rsidRPr="008D4BC7" w14:paraId="5996E3B8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99170E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г.Чолпон-Ата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6766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50977,9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8890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57463,8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CF1C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112,7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4809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94,7</w:t>
            </w:r>
          </w:p>
        </w:tc>
      </w:tr>
      <w:tr w:rsidR="008D4BC7" w:rsidRPr="008D4BC7" w14:paraId="1BB983FE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AAFE23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Тонский</w:t>
            </w:r>
            <w:proofErr w:type="spell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4349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9282,0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C287A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12692,0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BFD9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136,7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C92D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117,4</w:t>
            </w:r>
          </w:p>
        </w:tc>
      </w:tr>
      <w:tr w:rsidR="008D4BC7" w:rsidRPr="008D4BC7" w14:paraId="18BCAC08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09765C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Тюпский</w:t>
            </w:r>
            <w:proofErr w:type="spell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E89C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1080,0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7FA5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1641,0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CE40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151,9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3E95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130,6</w:t>
            </w:r>
          </w:p>
        </w:tc>
      </w:tr>
      <w:tr w:rsidR="008D4BC7" w:rsidRPr="008D4BC7" w14:paraId="4E5C15E7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067DB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г.Каракол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CF1D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200466,5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657D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245828,0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4965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122,6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778A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105,0</w:t>
            </w:r>
          </w:p>
        </w:tc>
      </w:tr>
      <w:tr w:rsidR="008D4BC7" w:rsidRPr="008D4BC7" w14:paraId="71A2A1AC" w14:textId="77777777" w:rsidTr="0084163E">
        <w:trPr>
          <w:cantSplit/>
          <w:trHeight w:val="20"/>
        </w:trPr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10F17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г.Балыкчы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CCCD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5699,0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ADB4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21836,0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BDD3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3,8 эсе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30C7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3,2 эсе</w:t>
            </w:r>
          </w:p>
        </w:tc>
      </w:tr>
    </w:tbl>
    <w:p w14:paraId="07213F45" w14:textId="77777777" w:rsidR="008D4BC7" w:rsidRPr="008D4BC7" w:rsidRDefault="008D4BC7" w:rsidP="008D4BC7">
      <w:pPr>
        <w:jc w:val="both"/>
        <w:rPr>
          <w:b/>
          <w:bCs/>
          <w:sz w:val="26"/>
          <w:szCs w:val="26"/>
          <w:lang w:eastAsia="ru-RU"/>
        </w:rPr>
      </w:pPr>
      <w:bookmarkStart w:id="104" w:name="_Toc298311053"/>
      <w:bookmarkStart w:id="105" w:name="_Toc298311431"/>
    </w:p>
    <w:p w14:paraId="04013A84" w14:textId="34C7B63B" w:rsidR="008D4BC7" w:rsidRPr="008D4BC7" w:rsidRDefault="008D4BC7" w:rsidP="008D4BC7">
      <w:pPr>
        <w:rPr>
          <w:b/>
          <w:color w:val="000000"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9: Оборот торговли</w:t>
      </w:r>
      <w:r w:rsidRPr="008D4BC7">
        <w:rPr>
          <w:b/>
          <w:color w:val="000000"/>
          <w:sz w:val="22"/>
          <w:szCs w:val="22"/>
          <w:lang w:eastAsia="ru-RU"/>
        </w:rPr>
        <w:t xml:space="preserve"> по всем каналам реализации по территории</w:t>
      </w:r>
    </w:p>
    <w:p w14:paraId="3E2E9213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  <w:t xml:space="preserve">         </w:t>
      </w:r>
      <w:r w:rsidRPr="008D4BC7">
        <w:rPr>
          <w:i/>
          <w:iCs/>
          <w:sz w:val="18"/>
          <w:szCs w:val="18"/>
          <w:lang w:eastAsia="ru-RU"/>
        </w:rPr>
        <w:t>(январь-июнь; тыс. сом)</w:t>
      </w:r>
    </w:p>
    <w:p w14:paraId="1BA6BE9E" w14:textId="77777777" w:rsidR="008D4BC7" w:rsidRPr="008D4BC7" w:rsidRDefault="008D4BC7" w:rsidP="008D4BC7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5"/>
        <w:gridCol w:w="1365"/>
        <w:gridCol w:w="1365"/>
        <w:gridCol w:w="1517"/>
        <w:gridCol w:w="1515"/>
      </w:tblGrid>
      <w:tr w:rsidR="008D4BC7" w:rsidRPr="008D4BC7" w14:paraId="427BE46C" w14:textId="77777777" w:rsidTr="0084163E">
        <w:trPr>
          <w:cantSplit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B7376" w14:textId="77777777" w:rsidR="008D4BC7" w:rsidRPr="008D4BC7" w:rsidRDefault="008D4BC7" w:rsidP="008D4BC7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B95B51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13061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9E01E" w14:textId="77777777" w:rsidR="008D4BC7" w:rsidRPr="008D4BC7" w:rsidRDefault="008D4BC7" w:rsidP="008D4BC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 xml:space="preserve">В процентах к </w:t>
            </w:r>
            <w:proofErr w:type="spellStart"/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соответст-вующему</w:t>
            </w:r>
            <w:proofErr w:type="spellEnd"/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 xml:space="preserve"> периоду в фактических ценах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7A184" w14:textId="77777777" w:rsidR="008D4BC7" w:rsidRPr="008D4BC7" w:rsidRDefault="008D4BC7" w:rsidP="008D4BC7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 xml:space="preserve">В процентах к </w:t>
            </w:r>
            <w:proofErr w:type="spellStart"/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соответст-вующему</w:t>
            </w:r>
            <w:proofErr w:type="spellEnd"/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 xml:space="preserve"> периоду в сопоставимых ценах</w:t>
            </w:r>
          </w:p>
        </w:tc>
      </w:tr>
      <w:tr w:rsidR="008D4BC7" w:rsidRPr="008D4BC7" w14:paraId="312E67E7" w14:textId="77777777" w:rsidTr="0084163E">
        <w:trPr>
          <w:cantSplit/>
          <w:trHeight w:val="284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F6E82B" w14:textId="77777777" w:rsidR="008D4BC7" w:rsidRPr="008D4BC7" w:rsidRDefault="008D4BC7" w:rsidP="008D4BC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57771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14665719,5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3D7E7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19317507,9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EEBF6A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131,7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322125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115,7</w:t>
            </w:r>
          </w:p>
        </w:tc>
      </w:tr>
      <w:tr w:rsidR="008D4BC7" w:rsidRPr="008D4BC7" w14:paraId="27B16CDD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54CC21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8D4BC7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27E53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723104,4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90E63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973327</w:t>
            </w:r>
            <w:r w:rsidRPr="008D4BC7"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DC9C28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134,6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5F6BA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118,2</w:t>
            </w:r>
          </w:p>
        </w:tc>
      </w:tr>
      <w:tr w:rsidR="008D4BC7" w:rsidRPr="008D4BC7" w14:paraId="3FEA7193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AA1E8B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Жети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>-Огузский район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62A68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1713289,1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9BF97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2006996,5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BF05D4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117,1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4F728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102,9</w:t>
            </w:r>
          </w:p>
        </w:tc>
      </w:tr>
      <w:tr w:rsidR="008D4BC7" w:rsidRPr="008D4BC7" w14:paraId="67AD409A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13F2E4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59CA2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2295413,2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AE06C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3429383,7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46BF63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149,4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8EA3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131,2</w:t>
            </w:r>
          </w:p>
        </w:tc>
      </w:tr>
      <w:tr w:rsidR="008D4BC7" w:rsidRPr="008D4BC7" w14:paraId="3D84CE63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9435E0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D4BC7">
              <w:rPr>
                <w:sz w:val="18"/>
                <w:szCs w:val="18"/>
                <w:lang w:eastAsia="ru-RU"/>
              </w:rPr>
              <w:t>г.Чолпон-Ата</w:t>
            </w:r>
            <w:proofErr w:type="spellEnd"/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E3BBB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981935,9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A5910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2352878,9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B9BE2B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239,6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C13E6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210,4</w:t>
            </w:r>
          </w:p>
        </w:tc>
      </w:tr>
      <w:tr w:rsidR="008D4BC7" w:rsidRPr="008D4BC7" w14:paraId="1E61B39F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EE904C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226F6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584576,2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189A4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686108,1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E4A503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117,4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9B358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103,1</w:t>
            </w:r>
          </w:p>
        </w:tc>
      </w:tr>
      <w:tr w:rsidR="008D4BC7" w:rsidRPr="008D4BC7" w14:paraId="5436564D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348EFD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8D4BC7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5E4A8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469467,2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5E66A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565048,1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95CCE5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E2432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105,7</w:t>
            </w:r>
          </w:p>
        </w:tc>
      </w:tr>
      <w:tr w:rsidR="008D4BC7" w:rsidRPr="008D4BC7" w14:paraId="2482C2F4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99B7D7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2E943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5933696,2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F8C50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6749420,6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AC005B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113,7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964FD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33066F7D" w14:textId="77777777" w:rsidTr="0084163E">
        <w:trPr>
          <w:cantSplit/>
          <w:trHeight w:val="284"/>
        </w:trPr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DD32C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B123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2946173,2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733B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4907223,9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76B2A" w14:textId="77777777" w:rsidR="008D4BC7" w:rsidRPr="008D4BC7" w:rsidRDefault="008D4BC7" w:rsidP="008D4BC7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166,6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6FDE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146,2</w:t>
            </w:r>
          </w:p>
        </w:tc>
      </w:tr>
    </w:tbl>
    <w:p w14:paraId="1419E008" w14:textId="77777777" w:rsidR="008D4BC7" w:rsidRPr="008D4BC7" w:rsidRDefault="008D4BC7" w:rsidP="008D4BC7">
      <w:pPr>
        <w:jc w:val="both"/>
        <w:rPr>
          <w:b/>
          <w:bCs/>
          <w:sz w:val="26"/>
          <w:szCs w:val="26"/>
          <w:lang w:eastAsia="ru-RU"/>
        </w:rPr>
      </w:pPr>
    </w:p>
    <w:p w14:paraId="3FB460AF" w14:textId="77777777" w:rsidR="008D4BC7" w:rsidRPr="008D4BC7" w:rsidRDefault="008D4BC7" w:rsidP="008D4BC7">
      <w:pPr>
        <w:jc w:val="both"/>
        <w:rPr>
          <w:b/>
          <w:bCs/>
          <w:sz w:val="26"/>
          <w:szCs w:val="26"/>
          <w:lang w:eastAsia="ru-RU"/>
        </w:rPr>
      </w:pPr>
    </w:p>
    <w:p w14:paraId="05EDE1E2" w14:textId="77777777" w:rsidR="008D4BC7" w:rsidRPr="008D4BC7" w:rsidRDefault="008D4BC7" w:rsidP="008D4BC7">
      <w:pPr>
        <w:jc w:val="both"/>
        <w:rPr>
          <w:b/>
          <w:bCs/>
          <w:sz w:val="26"/>
          <w:szCs w:val="26"/>
          <w:lang w:eastAsia="ru-RU"/>
        </w:rPr>
      </w:pPr>
      <w:r w:rsidRPr="008D4BC7">
        <w:rPr>
          <w:b/>
          <w:bCs/>
          <w:sz w:val="26"/>
          <w:szCs w:val="26"/>
          <w:lang w:eastAsia="ru-RU"/>
        </w:rPr>
        <w:t>Рынок услуг</w:t>
      </w:r>
    </w:p>
    <w:p w14:paraId="11FF5972" w14:textId="77777777" w:rsidR="008D4BC7" w:rsidRPr="006474B5" w:rsidRDefault="008D4BC7" w:rsidP="008D4BC7">
      <w:pPr>
        <w:jc w:val="both"/>
        <w:rPr>
          <w:b/>
          <w:sz w:val="22"/>
          <w:szCs w:val="22"/>
          <w:lang w:eastAsia="ru-RU"/>
        </w:rPr>
      </w:pPr>
    </w:p>
    <w:p w14:paraId="0C1722B0" w14:textId="77777777" w:rsidR="008D4BC7" w:rsidRPr="008D4BC7" w:rsidRDefault="008D4BC7" w:rsidP="008D4BC7">
      <w:pPr>
        <w:ind w:firstLine="708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Объем рыночных услуг, оказанных хозяйствующими субъектами (юридическими и физическими лицами), в январе</w:t>
      </w:r>
      <w:r w:rsidRPr="008D4BC7">
        <w:rPr>
          <w:sz w:val="22"/>
          <w:szCs w:val="22"/>
          <w:lang w:val="ky-KG" w:eastAsia="ru-RU"/>
        </w:rPr>
        <w:t xml:space="preserve">-июне </w:t>
      </w:r>
      <w:r w:rsidRPr="008D4BC7">
        <w:rPr>
          <w:sz w:val="22"/>
          <w:szCs w:val="22"/>
          <w:lang w:eastAsia="ru-RU"/>
        </w:rPr>
        <w:t>202</w:t>
      </w:r>
      <w:r w:rsidRPr="008D4BC7">
        <w:rPr>
          <w:sz w:val="22"/>
          <w:szCs w:val="22"/>
          <w:lang w:val="ky-KG" w:eastAsia="ru-RU"/>
        </w:rPr>
        <w:t xml:space="preserve">6 </w:t>
      </w:r>
      <w:r w:rsidRPr="008D4BC7">
        <w:rPr>
          <w:sz w:val="22"/>
          <w:szCs w:val="22"/>
          <w:lang w:eastAsia="ru-RU"/>
        </w:rPr>
        <w:t xml:space="preserve">г., по предварительной оценке, составил </w:t>
      </w:r>
      <w:r w:rsidRPr="008D4BC7">
        <w:rPr>
          <w:sz w:val="22"/>
          <w:szCs w:val="22"/>
          <w:lang w:val="ky-KG" w:eastAsia="ru-RU"/>
        </w:rPr>
        <w:t>24886215,4</w:t>
      </w:r>
      <w:r w:rsidRPr="008D4BC7">
        <w:rPr>
          <w:sz w:val="22"/>
          <w:szCs w:val="22"/>
          <w:lang w:eastAsia="ru-RU"/>
        </w:rPr>
        <w:t xml:space="preserve"> тыс. сомов и по сравнению с январе</w:t>
      </w:r>
      <w:r w:rsidRPr="008D4BC7">
        <w:rPr>
          <w:sz w:val="22"/>
          <w:szCs w:val="22"/>
          <w:lang w:val="ky-KG" w:eastAsia="ru-RU"/>
        </w:rPr>
        <w:t>м-июнем</w:t>
      </w:r>
      <w:r w:rsidRPr="008D4BC7">
        <w:rPr>
          <w:sz w:val="22"/>
          <w:szCs w:val="22"/>
          <w:lang w:eastAsia="ru-RU"/>
        </w:rPr>
        <w:t xml:space="preserve"> 2025г. увеличился на </w:t>
      </w:r>
      <w:r w:rsidRPr="008D4BC7">
        <w:rPr>
          <w:sz w:val="22"/>
          <w:szCs w:val="22"/>
          <w:lang w:val="ky-KG" w:eastAsia="ru-RU"/>
        </w:rPr>
        <w:t>14,5</w:t>
      </w:r>
      <w:r w:rsidRPr="008D4BC7">
        <w:rPr>
          <w:sz w:val="22"/>
          <w:szCs w:val="22"/>
          <w:lang w:eastAsia="ru-RU"/>
        </w:rPr>
        <w:t xml:space="preserve"> процента.</w:t>
      </w:r>
    </w:p>
    <w:p w14:paraId="6E9A7D38" w14:textId="77777777" w:rsidR="008D4BC7" w:rsidRPr="008D4BC7" w:rsidRDefault="008D4BC7" w:rsidP="008D4BC7">
      <w:pPr>
        <w:rPr>
          <w:b/>
          <w:sz w:val="12"/>
          <w:szCs w:val="12"/>
          <w:lang w:eastAsia="ru-RU"/>
        </w:rPr>
      </w:pPr>
    </w:p>
    <w:p w14:paraId="47FAFE1B" w14:textId="70932F07" w:rsidR="008D4BC7" w:rsidRPr="008D4BC7" w:rsidRDefault="008D4BC7" w:rsidP="008D4BC7">
      <w:pPr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 xml:space="preserve">Таблица </w:t>
      </w:r>
      <w:proofErr w:type="gramStart"/>
      <w:r w:rsidRPr="008D4BC7">
        <w:rPr>
          <w:b/>
          <w:sz w:val="22"/>
          <w:szCs w:val="22"/>
          <w:lang w:eastAsia="ru-RU"/>
        </w:rPr>
        <w:t>10:  Объем</w:t>
      </w:r>
      <w:proofErr w:type="gramEnd"/>
      <w:r w:rsidRPr="008D4BC7">
        <w:rPr>
          <w:b/>
          <w:sz w:val="22"/>
          <w:szCs w:val="22"/>
          <w:lang w:eastAsia="ru-RU"/>
        </w:rPr>
        <w:t xml:space="preserve"> рыночных услуг по видам экономической деятельности </w:t>
      </w:r>
    </w:p>
    <w:p w14:paraId="02F32954" w14:textId="77777777" w:rsidR="008D4BC7" w:rsidRDefault="008D4BC7" w:rsidP="008D4BC7">
      <w:pPr>
        <w:rPr>
          <w:i/>
          <w:iCs/>
          <w:sz w:val="18"/>
          <w:szCs w:val="18"/>
          <w:lang w:val="ky-KG" w:eastAsia="ru-RU"/>
        </w:rPr>
      </w:pPr>
      <w:r w:rsidRPr="008D4BC7">
        <w:rPr>
          <w:sz w:val="24"/>
          <w:szCs w:val="24"/>
          <w:lang w:eastAsia="ru-RU"/>
        </w:rPr>
        <w:t xml:space="preserve">                      (</w:t>
      </w:r>
      <w:r w:rsidRPr="008D4BC7">
        <w:rPr>
          <w:i/>
          <w:iCs/>
          <w:sz w:val="18"/>
          <w:szCs w:val="18"/>
          <w:lang w:eastAsia="ru-RU"/>
        </w:rPr>
        <w:t>в январе-</w:t>
      </w:r>
      <w:proofErr w:type="gramStart"/>
      <w:r w:rsidRPr="008D4BC7">
        <w:rPr>
          <w:i/>
          <w:iCs/>
          <w:sz w:val="18"/>
          <w:szCs w:val="18"/>
          <w:lang w:eastAsia="ru-RU"/>
        </w:rPr>
        <w:t>июне  2026</w:t>
      </w:r>
      <w:proofErr w:type="gramEnd"/>
      <w:r w:rsidRPr="008D4BC7">
        <w:rPr>
          <w:i/>
          <w:iCs/>
          <w:sz w:val="18"/>
          <w:szCs w:val="18"/>
          <w:lang w:eastAsia="ru-RU"/>
        </w:rPr>
        <w:t>г.)</w:t>
      </w:r>
    </w:p>
    <w:p w14:paraId="205D9605" w14:textId="77777777" w:rsidR="006474B5" w:rsidRPr="006474B5" w:rsidRDefault="006474B5" w:rsidP="008D4BC7">
      <w:pPr>
        <w:rPr>
          <w:i/>
          <w:iCs/>
          <w:sz w:val="10"/>
          <w:szCs w:val="10"/>
          <w:lang w:val="ky-KG" w:eastAsia="ru-RU"/>
        </w:rPr>
      </w:pPr>
    </w:p>
    <w:tbl>
      <w:tblPr>
        <w:tblW w:w="5000" w:type="pct"/>
        <w:tblBorders>
          <w:top w:val="single" w:sz="4" w:space="0" w:color="323250"/>
          <w:left w:val="single" w:sz="4" w:space="0" w:color="323250"/>
          <w:bottom w:val="single" w:sz="4" w:space="0" w:color="323250"/>
          <w:right w:val="single" w:sz="4" w:space="0" w:color="323250"/>
          <w:insideH w:val="single" w:sz="4" w:space="0" w:color="323250"/>
          <w:insideV w:val="single" w:sz="4" w:space="0" w:color="323250"/>
        </w:tblBorders>
        <w:tblLook w:val="04A0" w:firstRow="1" w:lastRow="0" w:firstColumn="1" w:lastColumn="0" w:noHBand="0" w:noVBand="1"/>
      </w:tblPr>
      <w:tblGrid>
        <w:gridCol w:w="2477"/>
        <w:gridCol w:w="1145"/>
        <w:gridCol w:w="1145"/>
        <w:gridCol w:w="1147"/>
        <w:gridCol w:w="1148"/>
        <w:gridCol w:w="975"/>
        <w:gridCol w:w="1210"/>
      </w:tblGrid>
      <w:tr w:rsidR="006474B5" w:rsidRPr="008D4BC7" w14:paraId="6D231F14" w14:textId="77777777" w:rsidTr="006474B5">
        <w:tc>
          <w:tcPr>
            <w:tcW w:w="1339" w:type="pct"/>
            <w:vMerge w:val="restart"/>
          </w:tcPr>
          <w:p w14:paraId="458534FC" w14:textId="77777777" w:rsidR="006474B5" w:rsidRPr="008D4BC7" w:rsidRDefault="006474B5" w:rsidP="008D4BC7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479" w:type="pct"/>
            <w:gridSpan w:val="4"/>
          </w:tcPr>
          <w:p w14:paraId="224E8D9B" w14:textId="77777777" w:rsidR="006474B5" w:rsidRPr="008D4BC7" w:rsidRDefault="006474B5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Тыс. сомов</w:t>
            </w:r>
          </w:p>
        </w:tc>
        <w:tc>
          <w:tcPr>
            <w:tcW w:w="1181" w:type="pct"/>
            <w:gridSpan w:val="2"/>
            <w:vMerge w:val="restart"/>
            <w:vAlign w:val="center"/>
          </w:tcPr>
          <w:p w14:paraId="24EA8E8C" w14:textId="77777777" w:rsidR="006474B5" w:rsidRPr="008D4BC7" w:rsidRDefault="006474B5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 процентах к</w:t>
            </w:r>
          </w:p>
          <w:p w14:paraId="3A9B268F" w14:textId="556B6334" w:rsidR="006474B5" w:rsidRPr="008D4BC7" w:rsidRDefault="006474B5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соответствующему периоду предыдущего года</w:t>
            </w:r>
          </w:p>
        </w:tc>
      </w:tr>
      <w:tr w:rsidR="006474B5" w:rsidRPr="008D4BC7" w14:paraId="4A8AEBB5" w14:textId="77777777" w:rsidTr="006474B5">
        <w:tc>
          <w:tcPr>
            <w:tcW w:w="1339" w:type="pct"/>
            <w:vMerge/>
          </w:tcPr>
          <w:p w14:paraId="776C2804" w14:textId="77777777" w:rsidR="006474B5" w:rsidRPr="008D4BC7" w:rsidRDefault="006474B5" w:rsidP="008D4BC7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38" w:type="pct"/>
            <w:gridSpan w:val="2"/>
            <w:vAlign w:val="center"/>
          </w:tcPr>
          <w:p w14:paraId="0B481512" w14:textId="77777777" w:rsidR="006474B5" w:rsidRPr="008D4BC7" w:rsidRDefault="006474B5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1" w:type="pct"/>
            <w:gridSpan w:val="2"/>
            <w:vAlign w:val="center"/>
          </w:tcPr>
          <w:p w14:paraId="675D1181" w14:textId="77777777" w:rsidR="006474B5" w:rsidRPr="008D4BC7" w:rsidRDefault="006474B5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 том числе населению</w:t>
            </w:r>
          </w:p>
        </w:tc>
        <w:tc>
          <w:tcPr>
            <w:tcW w:w="1181" w:type="pct"/>
            <w:gridSpan w:val="2"/>
            <w:vMerge/>
            <w:vAlign w:val="center"/>
          </w:tcPr>
          <w:p w14:paraId="78756404" w14:textId="14BCAAA1" w:rsidR="006474B5" w:rsidRPr="008D4BC7" w:rsidRDefault="006474B5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</w:tr>
      <w:tr w:rsidR="008D4BC7" w:rsidRPr="008D4BC7" w14:paraId="52B01D79" w14:textId="77777777" w:rsidTr="006474B5">
        <w:tc>
          <w:tcPr>
            <w:tcW w:w="1339" w:type="pct"/>
            <w:vMerge/>
            <w:tcBorders>
              <w:bottom w:val="single" w:sz="4" w:space="0" w:color="auto"/>
            </w:tcBorders>
          </w:tcPr>
          <w:p w14:paraId="4E815B24" w14:textId="77777777" w:rsidR="008D4BC7" w:rsidRPr="008D4BC7" w:rsidRDefault="008D4BC7" w:rsidP="008D4BC7">
            <w:pPr>
              <w:spacing w:beforeLines="20" w:before="48" w:afterLines="20" w:after="48"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53924C7E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2E8D6480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01555D78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42EF6556" w14:textId="77777777" w:rsidR="008D4BC7" w:rsidRPr="008D4BC7" w:rsidRDefault="008D4BC7" w:rsidP="008D4BC7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750F7C8A" w14:textId="77777777" w:rsidR="008D4BC7" w:rsidRPr="008D4BC7" w:rsidRDefault="008D4BC7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6E29BFCD" w14:textId="77777777" w:rsidR="008D4BC7" w:rsidRPr="008D4BC7" w:rsidRDefault="008D4BC7" w:rsidP="008D4BC7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 том числе населению</w:t>
            </w:r>
          </w:p>
        </w:tc>
      </w:tr>
      <w:tr w:rsidR="008D4BC7" w:rsidRPr="008D4BC7" w14:paraId="2C105C4C" w14:textId="77777777" w:rsidTr="006474B5">
        <w:trPr>
          <w:trHeight w:val="264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78A7E" w14:textId="77777777" w:rsidR="008D4BC7" w:rsidRPr="008D4BC7" w:rsidRDefault="008D4BC7" w:rsidP="008D4BC7">
            <w:pPr>
              <w:jc w:val="both"/>
              <w:rPr>
                <w:b/>
                <w:sz w:val="17"/>
                <w:szCs w:val="17"/>
                <w:lang w:eastAsia="ru-RU"/>
              </w:rPr>
            </w:pPr>
            <w:r w:rsidRPr="008D4BC7">
              <w:rPr>
                <w:b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vAlign w:val="bottom"/>
          </w:tcPr>
          <w:p w14:paraId="2438CDF4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7"/>
                <w:szCs w:val="17"/>
                <w:lang w:eastAsia="en-US"/>
              </w:rPr>
              <w:t>18945667,4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vAlign w:val="bottom"/>
          </w:tcPr>
          <w:p w14:paraId="3241DCBD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7"/>
                <w:szCs w:val="17"/>
                <w:lang w:eastAsia="en-US"/>
              </w:rPr>
              <w:t>24886215,4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  <w:vAlign w:val="bottom"/>
          </w:tcPr>
          <w:p w14:paraId="23BE02FF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7"/>
                <w:szCs w:val="17"/>
                <w:lang w:eastAsia="en-US"/>
              </w:rPr>
              <w:t>15655966,8</w:t>
            </w:r>
          </w:p>
        </w:tc>
        <w:tc>
          <w:tcPr>
            <w:tcW w:w="621" w:type="pct"/>
            <w:tcBorders>
              <w:top w:val="single" w:sz="4" w:space="0" w:color="auto"/>
              <w:bottom w:val="nil"/>
            </w:tcBorders>
            <w:vAlign w:val="bottom"/>
          </w:tcPr>
          <w:p w14:paraId="4B85BD4A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7"/>
                <w:szCs w:val="17"/>
                <w:lang w:eastAsia="en-US"/>
              </w:rPr>
              <w:t>20792436,5</w:t>
            </w:r>
          </w:p>
        </w:tc>
        <w:tc>
          <w:tcPr>
            <w:tcW w:w="527" w:type="pct"/>
            <w:tcBorders>
              <w:top w:val="single" w:sz="4" w:space="0" w:color="auto"/>
              <w:bottom w:val="nil"/>
            </w:tcBorders>
            <w:vAlign w:val="bottom"/>
          </w:tcPr>
          <w:p w14:paraId="64BB92C0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7"/>
                <w:szCs w:val="17"/>
                <w:lang w:eastAsia="en-US"/>
              </w:rPr>
              <w:t>114,5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bottom"/>
          </w:tcPr>
          <w:p w14:paraId="0AF9CBE9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u-KG"/>
              </w:rPr>
            </w:pPr>
            <w:r w:rsidRPr="008D4BC7">
              <w:rPr>
                <w:rFonts w:eastAsia="Calibri"/>
                <w:b/>
                <w:bCs/>
                <w:sz w:val="17"/>
                <w:szCs w:val="17"/>
                <w:lang w:eastAsia="en-US"/>
              </w:rPr>
              <w:t>114,3</w:t>
            </w:r>
          </w:p>
        </w:tc>
      </w:tr>
      <w:tr w:rsidR="008D4BC7" w:rsidRPr="008D4BC7" w14:paraId="0968695C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B1A15C" w14:textId="77777777" w:rsidR="008D4BC7" w:rsidRPr="008D4BC7" w:rsidRDefault="008D4BC7" w:rsidP="008D4BC7">
            <w:pPr>
              <w:jc w:val="both"/>
              <w:rPr>
                <w:b/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 xml:space="preserve">Оптовая и розничная </w:t>
            </w:r>
            <w:r w:rsidRPr="008D4BC7">
              <w:rPr>
                <w:sz w:val="17"/>
                <w:szCs w:val="17"/>
                <w:lang w:eastAsia="ru-RU"/>
              </w:rPr>
              <w:br/>
              <w:t>торговля, ремонт автомобилей и мотоциклов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5B88006A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14665719,5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0B84D2FB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19317507,9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019E8CF4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11983333,3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3A920EBC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15713141,9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104C0E94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115,7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50D7FF42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115,2</w:t>
            </w:r>
          </w:p>
        </w:tc>
      </w:tr>
      <w:tr w:rsidR="008D4BC7" w:rsidRPr="008D4BC7" w14:paraId="3B6754D2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9EB4DC" w14:textId="77777777" w:rsidR="008D4BC7" w:rsidRPr="008D4BC7" w:rsidRDefault="008D4BC7" w:rsidP="008D4BC7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Транспортная деятельность и хранение грузов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348D0582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590196,4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21191ECD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735879,7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5BBF5864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503560,6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56AEDDD3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670991,3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0D80DE44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116,1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23DB9EC9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124,2</w:t>
            </w:r>
          </w:p>
        </w:tc>
      </w:tr>
      <w:tr w:rsidR="008D4BC7" w:rsidRPr="008D4BC7" w14:paraId="5FF2C3DF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DC0ED" w14:textId="77777777" w:rsidR="008D4BC7" w:rsidRPr="008D4BC7" w:rsidRDefault="008D4BC7" w:rsidP="008D4BC7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 xml:space="preserve">Деятельность гостиниц </w:t>
            </w:r>
            <w:r w:rsidRPr="008D4BC7">
              <w:rPr>
                <w:sz w:val="17"/>
                <w:szCs w:val="17"/>
                <w:lang w:eastAsia="ru-RU"/>
              </w:rPr>
              <w:br/>
              <w:t>и ресторанов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244F0643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469319,8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06AFFABB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720609,9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283288DD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469319,8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35B95137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720609,9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216D7709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130,1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7F7C55C1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130,1</w:t>
            </w:r>
          </w:p>
        </w:tc>
      </w:tr>
      <w:tr w:rsidR="008D4BC7" w:rsidRPr="008D4BC7" w14:paraId="271ABD23" w14:textId="77777777" w:rsidTr="006474B5">
        <w:trPr>
          <w:trHeight w:val="186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513E77" w14:textId="77777777" w:rsidR="008D4BC7" w:rsidRPr="008D4BC7" w:rsidRDefault="008D4BC7" w:rsidP="008D4BC7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Информация и связь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6AD6501E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106477,3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3ACC7686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118144,9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50EBD49C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84797,8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02484E06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95690,4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2AE5FE7E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100,0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5460F819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100,0</w:t>
            </w:r>
          </w:p>
        </w:tc>
      </w:tr>
      <w:tr w:rsidR="008D4BC7" w:rsidRPr="008D4BC7" w14:paraId="2AEBDA0A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6AA53" w14:textId="77777777" w:rsidR="008D4BC7" w:rsidRPr="008D4BC7" w:rsidRDefault="008D4BC7" w:rsidP="008D4BC7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Финансовое посредничество и страхование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11511E5A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1428444,5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70062142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1822765,9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3636D484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ky-KG"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1303765,9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7083A963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ru-KG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1659476,6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06062837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104,7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3541732A" w14:textId="77777777" w:rsidR="008D4BC7" w:rsidRPr="008D4BC7" w:rsidRDefault="008D4BC7" w:rsidP="008D4BC7">
            <w:pPr>
              <w:jc w:val="center"/>
              <w:rPr>
                <w:rFonts w:eastAsia="Calibri"/>
                <w:sz w:val="17"/>
                <w:szCs w:val="17"/>
                <w:lang w:val="ru-KG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104,6</w:t>
            </w:r>
          </w:p>
        </w:tc>
      </w:tr>
    </w:tbl>
    <w:p w14:paraId="42AD963F" w14:textId="5CC76CAA" w:rsidR="006474B5" w:rsidRPr="006C4F24" w:rsidRDefault="006C4F24" w:rsidP="00C61EF6">
      <w:pPr>
        <w:pageBreakBefore/>
        <w:jc w:val="right"/>
        <w:rPr>
          <w:sz w:val="22"/>
          <w:szCs w:val="22"/>
          <w:lang w:val="ky-KG"/>
        </w:rPr>
      </w:pPr>
      <w:r w:rsidRPr="006C4F24">
        <w:rPr>
          <w:sz w:val="22"/>
          <w:szCs w:val="22"/>
          <w:lang w:val="ky-KG"/>
        </w:rPr>
        <w:lastRenderedPageBreak/>
        <w:t>продолжение</w:t>
      </w:r>
    </w:p>
    <w:tbl>
      <w:tblPr>
        <w:tblW w:w="5000" w:type="pct"/>
        <w:tblBorders>
          <w:top w:val="single" w:sz="4" w:space="0" w:color="323250"/>
          <w:left w:val="single" w:sz="4" w:space="0" w:color="323250"/>
          <w:bottom w:val="single" w:sz="4" w:space="0" w:color="323250"/>
          <w:right w:val="single" w:sz="4" w:space="0" w:color="323250"/>
          <w:insideH w:val="single" w:sz="4" w:space="0" w:color="323250"/>
          <w:insideV w:val="single" w:sz="4" w:space="0" w:color="323250"/>
        </w:tblBorders>
        <w:tblLook w:val="04A0" w:firstRow="1" w:lastRow="0" w:firstColumn="1" w:lastColumn="0" w:noHBand="0" w:noVBand="1"/>
      </w:tblPr>
      <w:tblGrid>
        <w:gridCol w:w="2477"/>
        <w:gridCol w:w="1145"/>
        <w:gridCol w:w="1145"/>
        <w:gridCol w:w="1147"/>
        <w:gridCol w:w="1148"/>
        <w:gridCol w:w="975"/>
        <w:gridCol w:w="1210"/>
      </w:tblGrid>
      <w:tr w:rsidR="006474B5" w:rsidRPr="008D4BC7" w14:paraId="7D29ABB7" w14:textId="77777777" w:rsidTr="006474B5">
        <w:trPr>
          <w:trHeight w:val="189"/>
        </w:trPr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2705B7" w14:textId="77777777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</w:p>
        </w:tc>
        <w:tc>
          <w:tcPr>
            <w:tcW w:w="2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7752" w14:textId="66692361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Тыс. сомов</w:t>
            </w:r>
          </w:p>
        </w:tc>
        <w:tc>
          <w:tcPr>
            <w:tcW w:w="1181" w:type="pct"/>
            <w:gridSpan w:val="2"/>
            <w:vMerge w:val="restart"/>
            <w:vAlign w:val="center"/>
          </w:tcPr>
          <w:p w14:paraId="7DECAC25" w14:textId="77777777" w:rsidR="006474B5" w:rsidRPr="008D4BC7" w:rsidRDefault="006474B5" w:rsidP="006474B5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 процентах к</w:t>
            </w:r>
          </w:p>
          <w:p w14:paraId="077A62B7" w14:textId="7B94F429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соответствующему периоду предыдущего года</w:t>
            </w:r>
          </w:p>
        </w:tc>
      </w:tr>
      <w:tr w:rsidR="006474B5" w:rsidRPr="008D4BC7" w14:paraId="37D638E8" w14:textId="77777777" w:rsidTr="00385F74">
        <w:trPr>
          <w:trHeight w:val="454"/>
        </w:trPr>
        <w:tc>
          <w:tcPr>
            <w:tcW w:w="1339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4BC01C" w14:textId="77777777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</w:p>
        </w:tc>
        <w:tc>
          <w:tcPr>
            <w:tcW w:w="1238" w:type="pct"/>
            <w:gridSpan w:val="2"/>
            <w:vAlign w:val="center"/>
          </w:tcPr>
          <w:p w14:paraId="4356DD32" w14:textId="356A4875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1" w:type="pct"/>
            <w:gridSpan w:val="2"/>
            <w:vAlign w:val="center"/>
          </w:tcPr>
          <w:p w14:paraId="5C6FB76B" w14:textId="496A7031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 том числе населению</w:t>
            </w:r>
          </w:p>
        </w:tc>
        <w:tc>
          <w:tcPr>
            <w:tcW w:w="11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2C6EC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</w:p>
        </w:tc>
      </w:tr>
      <w:tr w:rsidR="006474B5" w:rsidRPr="008D4BC7" w14:paraId="7EAC03DC" w14:textId="77777777" w:rsidTr="006B451F">
        <w:trPr>
          <w:trHeight w:val="454"/>
        </w:trPr>
        <w:tc>
          <w:tcPr>
            <w:tcW w:w="1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5DE2E" w14:textId="77777777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1809520C" w14:textId="7FBD7394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14:paraId="389D46D7" w14:textId="2208011C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04B36D97" w14:textId="281F4AE4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27FF845" w14:textId="5388DDC0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326454AC" w14:textId="44AFEF2F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4E1109A6" w14:textId="2C77AF26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b/>
                <w:sz w:val="16"/>
                <w:szCs w:val="16"/>
                <w:lang w:eastAsia="ru-RU"/>
              </w:rPr>
              <w:t>в том числе населению</w:t>
            </w:r>
          </w:p>
        </w:tc>
      </w:tr>
      <w:tr w:rsidR="006474B5" w:rsidRPr="008D4BC7" w14:paraId="27DC02DF" w14:textId="77777777" w:rsidTr="006474B5">
        <w:trPr>
          <w:trHeight w:val="454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88BEC" w14:textId="77777777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Операции с недвижимым имуществом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vAlign w:val="bottom"/>
          </w:tcPr>
          <w:p w14:paraId="09BCB1DB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66501,9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vAlign w:val="bottom"/>
          </w:tcPr>
          <w:p w14:paraId="26FFDF39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71277,9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  <w:vAlign w:val="bottom"/>
          </w:tcPr>
          <w:p w14:paraId="41235E2E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val="ru-KG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48718,7</w:t>
            </w:r>
          </w:p>
        </w:tc>
        <w:tc>
          <w:tcPr>
            <w:tcW w:w="621" w:type="pct"/>
            <w:tcBorders>
              <w:top w:val="single" w:sz="4" w:space="0" w:color="auto"/>
              <w:bottom w:val="nil"/>
            </w:tcBorders>
            <w:vAlign w:val="bottom"/>
          </w:tcPr>
          <w:p w14:paraId="04E0E7B3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63226,0</w:t>
            </w:r>
          </w:p>
        </w:tc>
        <w:tc>
          <w:tcPr>
            <w:tcW w:w="527" w:type="pct"/>
            <w:tcBorders>
              <w:top w:val="single" w:sz="4" w:space="0" w:color="auto"/>
              <w:bottom w:val="nil"/>
            </w:tcBorders>
            <w:vAlign w:val="bottom"/>
          </w:tcPr>
          <w:p w14:paraId="43258177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106,5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bottom"/>
          </w:tcPr>
          <w:p w14:paraId="10E477FE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106,5</w:t>
            </w:r>
          </w:p>
        </w:tc>
      </w:tr>
      <w:tr w:rsidR="006474B5" w:rsidRPr="008D4BC7" w14:paraId="2B0D5A0E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66F64F" w14:textId="77777777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Профессиональная, научная и техническая деятельность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0F04119D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253244,9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2A247081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406562,2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52FCCEBE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219279,9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47942C9C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346656,7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1A80317E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107,5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42F779ED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107,5</w:t>
            </w:r>
          </w:p>
        </w:tc>
      </w:tr>
      <w:tr w:rsidR="006474B5" w:rsidRPr="008D4BC7" w14:paraId="2783459F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44A693" w14:textId="7132A66A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Административная</w:t>
            </w:r>
            <w:r w:rsidR="0086179C">
              <w:rPr>
                <w:sz w:val="17"/>
                <w:szCs w:val="17"/>
                <w:lang w:val="ky-KG" w:eastAsia="ru-RU"/>
              </w:rPr>
              <w:t xml:space="preserve"> </w:t>
            </w:r>
            <w:r w:rsidRPr="008D4BC7">
              <w:rPr>
                <w:sz w:val="17"/>
                <w:szCs w:val="17"/>
                <w:lang w:eastAsia="ru-RU"/>
              </w:rPr>
              <w:t>и вспомогательная</w:t>
            </w:r>
            <w:r w:rsidR="0086179C">
              <w:rPr>
                <w:sz w:val="17"/>
                <w:szCs w:val="17"/>
                <w:lang w:val="ky-KG" w:eastAsia="ru-RU"/>
              </w:rPr>
              <w:t xml:space="preserve"> </w:t>
            </w:r>
            <w:r w:rsidRPr="008D4BC7">
              <w:rPr>
                <w:sz w:val="17"/>
                <w:szCs w:val="17"/>
                <w:lang w:eastAsia="ru-RU"/>
              </w:rPr>
              <w:t>деятельность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76B726EC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211402,2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6B5D1D8C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254542,8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6E4380C3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144631,5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2EAFB140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227420,3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252FBA32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97,5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3306D0C1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97,5</w:t>
            </w:r>
          </w:p>
        </w:tc>
      </w:tr>
      <w:tr w:rsidR="006474B5" w:rsidRPr="008D4BC7" w14:paraId="0F4845DC" w14:textId="77777777" w:rsidTr="006474B5">
        <w:trPr>
          <w:trHeight w:val="286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129F81" w14:textId="77777777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Образование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4F7E0149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279612,3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30043D3D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281328,8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2DAE2055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val="ru-KG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279612,3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0C1B282F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val="ru-KG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281328,8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08E15B9C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86,7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48841C8E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val="ru-KG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86,7</w:t>
            </w:r>
          </w:p>
        </w:tc>
      </w:tr>
      <w:tr w:rsidR="006474B5" w:rsidRPr="008D4BC7" w14:paraId="0D15C479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ACCD54" w14:textId="45DECC06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 xml:space="preserve">Здравоохранение </w:t>
            </w:r>
            <w:proofErr w:type="gramStart"/>
            <w:r w:rsidRPr="008D4BC7">
              <w:rPr>
                <w:sz w:val="17"/>
                <w:szCs w:val="17"/>
                <w:lang w:eastAsia="ru-RU"/>
              </w:rPr>
              <w:t xml:space="preserve">и </w:t>
            </w:r>
            <w:r w:rsidR="0086179C">
              <w:rPr>
                <w:sz w:val="17"/>
                <w:szCs w:val="17"/>
                <w:lang w:val="ky-KG" w:eastAsia="ru-RU"/>
              </w:rPr>
              <w:t xml:space="preserve"> </w:t>
            </w:r>
            <w:r w:rsidRPr="008D4BC7">
              <w:rPr>
                <w:sz w:val="17"/>
                <w:szCs w:val="17"/>
                <w:lang w:eastAsia="ru-RU"/>
              </w:rPr>
              <w:t>социальное</w:t>
            </w:r>
            <w:proofErr w:type="gramEnd"/>
            <w:r w:rsidRPr="008D4BC7">
              <w:rPr>
                <w:sz w:val="17"/>
                <w:szCs w:val="17"/>
                <w:lang w:eastAsia="ru-RU"/>
              </w:rPr>
              <w:t xml:space="preserve"> обслуживание</w:t>
            </w:r>
            <w:r w:rsidR="0086179C">
              <w:rPr>
                <w:sz w:val="17"/>
                <w:szCs w:val="17"/>
                <w:lang w:val="ky-KG" w:eastAsia="ru-RU"/>
              </w:rPr>
              <w:t xml:space="preserve"> </w:t>
            </w:r>
            <w:r w:rsidRPr="008D4BC7">
              <w:rPr>
                <w:sz w:val="17"/>
                <w:szCs w:val="17"/>
                <w:lang w:eastAsia="ru-RU"/>
              </w:rPr>
              <w:t>населения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1A4E0980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249734,7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3ECF4240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509553,6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302D676B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226248,4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58E5495D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437531,7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6F3C584A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159,3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7913F11C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151,0</w:t>
            </w:r>
          </w:p>
        </w:tc>
      </w:tr>
      <w:tr w:rsidR="006474B5" w:rsidRPr="008D4BC7" w14:paraId="5C9440DD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F0ED5" w14:textId="063BDBD0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>Искусство, развлечения</w:t>
            </w:r>
            <w:r w:rsidR="0086179C">
              <w:rPr>
                <w:sz w:val="17"/>
                <w:szCs w:val="17"/>
                <w:lang w:val="ky-KG" w:eastAsia="ru-RU"/>
              </w:rPr>
              <w:t xml:space="preserve"> </w:t>
            </w:r>
            <w:r w:rsidRPr="008D4BC7">
              <w:rPr>
                <w:sz w:val="17"/>
                <w:szCs w:val="17"/>
                <w:lang w:eastAsia="ru-RU"/>
              </w:rPr>
              <w:t>и отдых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1D88AFB0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53348,2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bottom"/>
          </w:tcPr>
          <w:p w14:paraId="1FC8B028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77914,9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bottom"/>
          </w:tcPr>
          <w:p w14:paraId="711AB15D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18335,7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28133DE3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71058,3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bottom"/>
          </w:tcPr>
          <w:p w14:paraId="053A061C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100,0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1E090F14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7"/>
                <w:szCs w:val="17"/>
                <w:lang w:eastAsia="en-US"/>
              </w:rPr>
              <w:t>100,0</w:t>
            </w:r>
          </w:p>
        </w:tc>
      </w:tr>
      <w:tr w:rsidR="006474B5" w:rsidRPr="008D4BC7" w14:paraId="3B79C3BB" w14:textId="77777777" w:rsidTr="006474B5">
        <w:trPr>
          <w:trHeight w:val="454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94CE1" w14:textId="756D8255" w:rsidR="006474B5" w:rsidRPr="008D4BC7" w:rsidRDefault="006474B5" w:rsidP="006474B5">
            <w:pPr>
              <w:jc w:val="both"/>
              <w:rPr>
                <w:sz w:val="17"/>
                <w:szCs w:val="17"/>
                <w:lang w:eastAsia="ru-RU"/>
              </w:rPr>
            </w:pPr>
            <w:r w:rsidRPr="008D4BC7">
              <w:rPr>
                <w:sz w:val="17"/>
                <w:szCs w:val="17"/>
                <w:lang w:eastAsia="ru-RU"/>
              </w:rPr>
              <w:t xml:space="preserve">Прочая </w:t>
            </w:r>
            <w:proofErr w:type="gramStart"/>
            <w:r w:rsidRPr="008D4BC7">
              <w:rPr>
                <w:sz w:val="17"/>
                <w:szCs w:val="17"/>
                <w:lang w:eastAsia="ru-RU"/>
              </w:rPr>
              <w:t xml:space="preserve">обслуживающая </w:t>
            </w:r>
            <w:r w:rsidR="0086179C">
              <w:rPr>
                <w:sz w:val="17"/>
                <w:szCs w:val="17"/>
                <w:lang w:val="ky-KG" w:eastAsia="ru-RU"/>
              </w:rPr>
              <w:t xml:space="preserve"> </w:t>
            </w:r>
            <w:r w:rsidRPr="008D4BC7">
              <w:rPr>
                <w:sz w:val="17"/>
                <w:szCs w:val="17"/>
                <w:lang w:eastAsia="ru-RU"/>
              </w:rPr>
              <w:t>деятельность</w:t>
            </w:r>
            <w:proofErr w:type="gramEnd"/>
          </w:p>
        </w:tc>
        <w:tc>
          <w:tcPr>
            <w:tcW w:w="619" w:type="pct"/>
            <w:tcBorders>
              <w:top w:val="nil"/>
            </w:tcBorders>
            <w:vAlign w:val="bottom"/>
          </w:tcPr>
          <w:p w14:paraId="3457317A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571665,7</w:t>
            </w:r>
          </w:p>
        </w:tc>
        <w:tc>
          <w:tcPr>
            <w:tcW w:w="619" w:type="pct"/>
            <w:tcBorders>
              <w:top w:val="nil"/>
            </w:tcBorders>
            <w:vAlign w:val="bottom"/>
          </w:tcPr>
          <w:p w14:paraId="1011D1B7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570126,9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14:paraId="16A71C65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374363</w:t>
            </w:r>
          </w:p>
        </w:tc>
        <w:tc>
          <w:tcPr>
            <w:tcW w:w="621" w:type="pct"/>
            <w:tcBorders>
              <w:top w:val="nil"/>
            </w:tcBorders>
            <w:vAlign w:val="bottom"/>
          </w:tcPr>
          <w:p w14:paraId="23F90A09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505304,6</w:t>
            </w:r>
          </w:p>
        </w:tc>
        <w:tc>
          <w:tcPr>
            <w:tcW w:w="527" w:type="pct"/>
            <w:tcBorders>
              <w:top w:val="nil"/>
            </w:tcBorders>
            <w:vAlign w:val="bottom"/>
          </w:tcPr>
          <w:p w14:paraId="2402CFB7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54" w:type="pct"/>
            <w:tcBorders>
              <w:top w:val="nil"/>
            </w:tcBorders>
            <w:vAlign w:val="bottom"/>
          </w:tcPr>
          <w:p w14:paraId="1AE76E28" w14:textId="77777777" w:rsidR="006474B5" w:rsidRPr="008D4BC7" w:rsidRDefault="006474B5" w:rsidP="006474B5">
            <w:pPr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</w:tbl>
    <w:p w14:paraId="23DD6C31" w14:textId="77777777" w:rsidR="006474B5" w:rsidRDefault="006474B5" w:rsidP="008D4BC7">
      <w:pPr>
        <w:keepNext/>
        <w:ind w:left="240" w:right="195"/>
        <w:outlineLvl w:val="2"/>
        <w:rPr>
          <w:b/>
          <w:bCs/>
          <w:sz w:val="26"/>
          <w:szCs w:val="26"/>
          <w:lang w:val="ky-KG" w:eastAsia="ru-RU"/>
        </w:rPr>
      </w:pPr>
    </w:p>
    <w:p w14:paraId="247413FB" w14:textId="77777777" w:rsidR="006474B5" w:rsidRDefault="006474B5" w:rsidP="008D4BC7">
      <w:pPr>
        <w:keepNext/>
        <w:ind w:left="240" w:right="195"/>
        <w:outlineLvl w:val="2"/>
        <w:rPr>
          <w:b/>
          <w:bCs/>
          <w:sz w:val="26"/>
          <w:szCs w:val="26"/>
          <w:lang w:val="ky-KG" w:eastAsia="ru-RU"/>
        </w:rPr>
      </w:pPr>
    </w:p>
    <w:p w14:paraId="4956B68C" w14:textId="008C610E" w:rsidR="008D4BC7" w:rsidRPr="008D4BC7" w:rsidRDefault="008D4BC7" w:rsidP="008D4BC7">
      <w:pPr>
        <w:keepNext/>
        <w:ind w:left="240" w:right="195"/>
        <w:outlineLvl w:val="2"/>
        <w:rPr>
          <w:b/>
          <w:bCs/>
          <w:sz w:val="26"/>
          <w:szCs w:val="26"/>
          <w:lang w:eastAsia="ru-RU"/>
        </w:rPr>
      </w:pPr>
      <w:r w:rsidRPr="008D4BC7">
        <w:rPr>
          <w:b/>
          <w:bCs/>
          <w:sz w:val="26"/>
          <w:szCs w:val="26"/>
          <w:lang w:eastAsia="ru-RU"/>
        </w:rPr>
        <w:t>Заработная плата и рынок труда.</w:t>
      </w:r>
      <w:bookmarkEnd w:id="104"/>
      <w:bookmarkEnd w:id="105"/>
    </w:p>
    <w:p w14:paraId="1EA5FBFE" w14:textId="77777777" w:rsidR="008D4BC7" w:rsidRPr="008D4BC7" w:rsidRDefault="008D4BC7" w:rsidP="008D4BC7">
      <w:pPr>
        <w:ind w:left="240" w:right="195" w:firstLine="567"/>
        <w:jc w:val="both"/>
        <w:rPr>
          <w:color w:val="000000"/>
          <w:sz w:val="22"/>
          <w:szCs w:val="22"/>
          <w:lang w:eastAsia="ru-RU"/>
        </w:rPr>
      </w:pPr>
      <w:bookmarkStart w:id="106" w:name="_Toc136159603"/>
      <w:bookmarkStart w:id="107" w:name="_Toc136159631"/>
      <w:bookmarkStart w:id="108" w:name="_Toc136159830"/>
    </w:p>
    <w:p w14:paraId="60C0FEA9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Номинальная средняя заработная плата одного работника по области (без учета предприятий малого бизнеса) за январь-май 2026 года составила 57012 сомов (</w:t>
      </w:r>
      <w:r w:rsidRPr="008D4BC7">
        <w:rPr>
          <w:i/>
          <w:sz w:val="22"/>
          <w:szCs w:val="22"/>
          <w:lang w:eastAsia="ru-RU"/>
        </w:rPr>
        <w:t>без предприятий «Кумтора» 39879 сом</w:t>
      </w:r>
      <w:r w:rsidRPr="008D4BC7">
        <w:rPr>
          <w:sz w:val="22"/>
          <w:szCs w:val="22"/>
          <w:lang w:eastAsia="ru-RU"/>
        </w:rPr>
        <w:t xml:space="preserve">) и по сравнению с соответствующим периодом прошлого года увеличилась на 22,7 процента. </w:t>
      </w:r>
    </w:p>
    <w:p w14:paraId="66F68CDB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Исходя из официального курса валют, установленного Национальным банком Кыргызской Республики, средняя заработная плата за январь-май 2026 года составила 651,9 доллара США. </w:t>
      </w:r>
    </w:p>
    <w:p w14:paraId="1B86AA3E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Среднемесячная заработная плата за январь-май месяц текущего года по </w:t>
      </w:r>
      <w:proofErr w:type="spellStart"/>
      <w:r w:rsidRPr="008D4BC7">
        <w:rPr>
          <w:sz w:val="22"/>
          <w:szCs w:val="22"/>
          <w:lang w:eastAsia="ru-RU"/>
        </w:rPr>
        <w:t>г.Каракол</w:t>
      </w:r>
      <w:proofErr w:type="spellEnd"/>
      <w:r w:rsidRPr="008D4BC7">
        <w:rPr>
          <w:sz w:val="22"/>
          <w:szCs w:val="22"/>
          <w:lang w:eastAsia="ru-RU"/>
        </w:rPr>
        <w:t xml:space="preserve"> составила –41341 сомов, по </w:t>
      </w:r>
      <w:proofErr w:type="spellStart"/>
      <w:r w:rsidRPr="008D4BC7">
        <w:rPr>
          <w:sz w:val="22"/>
          <w:szCs w:val="22"/>
          <w:lang w:eastAsia="ru-RU"/>
        </w:rPr>
        <w:t>г.Балыкчы</w:t>
      </w:r>
      <w:proofErr w:type="spellEnd"/>
      <w:r w:rsidRPr="008D4BC7">
        <w:rPr>
          <w:sz w:val="22"/>
          <w:szCs w:val="22"/>
          <w:lang w:eastAsia="ru-RU"/>
        </w:rPr>
        <w:t xml:space="preserve"> – 46089, в Иссык-Кульском районе – 40773 в т.ч. </w:t>
      </w:r>
      <w:proofErr w:type="spellStart"/>
      <w:r w:rsidRPr="008D4BC7">
        <w:rPr>
          <w:sz w:val="22"/>
          <w:szCs w:val="22"/>
          <w:lang w:eastAsia="ru-RU"/>
        </w:rPr>
        <w:t>г.Чолпон-Ата</w:t>
      </w:r>
      <w:proofErr w:type="spellEnd"/>
      <w:r w:rsidRPr="008D4BC7">
        <w:rPr>
          <w:sz w:val="22"/>
          <w:szCs w:val="22"/>
          <w:lang w:eastAsia="ru-RU"/>
        </w:rPr>
        <w:t xml:space="preserve"> – 44221 сомов, </w:t>
      </w:r>
      <w:proofErr w:type="spellStart"/>
      <w:r w:rsidRPr="008D4BC7">
        <w:rPr>
          <w:sz w:val="22"/>
          <w:szCs w:val="22"/>
          <w:lang w:eastAsia="ru-RU"/>
        </w:rPr>
        <w:t>Джети</w:t>
      </w:r>
      <w:proofErr w:type="spellEnd"/>
      <w:r w:rsidRPr="008D4BC7">
        <w:rPr>
          <w:sz w:val="22"/>
          <w:szCs w:val="22"/>
          <w:lang w:eastAsia="ru-RU"/>
        </w:rPr>
        <w:t>-Огузском районе – 119060 сомов (без «Кумтора» 35720</w:t>
      </w:r>
      <w:r w:rsidRPr="008D4BC7">
        <w:rPr>
          <w:color w:val="FF0000"/>
          <w:sz w:val="22"/>
          <w:szCs w:val="22"/>
          <w:lang w:eastAsia="ru-RU"/>
        </w:rPr>
        <w:t xml:space="preserve"> </w:t>
      </w:r>
      <w:r w:rsidRPr="008D4BC7">
        <w:rPr>
          <w:sz w:val="22"/>
          <w:szCs w:val="22"/>
          <w:lang w:eastAsia="ru-RU"/>
        </w:rPr>
        <w:t xml:space="preserve">сом), </w:t>
      </w:r>
      <w:proofErr w:type="spellStart"/>
      <w:r w:rsidRPr="008D4BC7">
        <w:rPr>
          <w:sz w:val="22"/>
          <w:szCs w:val="22"/>
          <w:lang w:eastAsia="ru-RU"/>
        </w:rPr>
        <w:t>Тюпском</w:t>
      </w:r>
      <w:proofErr w:type="spellEnd"/>
      <w:r w:rsidRPr="008D4BC7">
        <w:rPr>
          <w:sz w:val="22"/>
          <w:szCs w:val="22"/>
          <w:lang w:eastAsia="ru-RU"/>
        </w:rPr>
        <w:t xml:space="preserve"> – 32831, </w:t>
      </w:r>
      <w:proofErr w:type="spellStart"/>
      <w:r w:rsidRPr="008D4BC7">
        <w:rPr>
          <w:sz w:val="22"/>
          <w:szCs w:val="22"/>
          <w:lang w:eastAsia="ru-RU"/>
        </w:rPr>
        <w:t>Тонском</w:t>
      </w:r>
      <w:proofErr w:type="spellEnd"/>
      <w:r w:rsidRPr="008D4BC7">
        <w:rPr>
          <w:sz w:val="22"/>
          <w:szCs w:val="22"/>
          <w:lang w:eastAsia="ru-RU"/>
        </w:rPr>
        <w:t xml:space="preserve"> – 41381 и Ак-</w:t>
      </w:r>
      <w:proofErr w:type="spellStart"/>
      <w:r w:rsidRPr="008D4BC7">
        <w:rPr>
          <w:sz w:val="22"/>
          <w:szCs w:val="22"/>
          <w:lang w:eastAsia="ru-RU"/>
        </w:rPr>
        <w:t>Сууйском</w:t>
      </w:r>
      <w:proofErr w:type="spellEnd"/>
      <w:r w:rsidRPr="008D4BC7">
        <w:rPr>
          <w:sz w:val="22"/>
          <w:szCs w:val="22"/>
          <w:lang w:eastAsia="ru-RU"/>
        </w:rPr>
        <w:t xml:space="preserve"> районе – 38433  сомов.</w:t>
      </w:r>
    </w:p>
    <w:p w14:paraId="183DC998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На 1 июня 2026 года в целом по области сумма задолженности по выплате заработной платы составила –3481,5 тыс. сомов. Наибольший размер задолженности имело место в Иссык-Кульском районе – 2539,9 тыс. сомов и в </w:t>
      </w:r>
      <w:proofErr w:type="spellStart"/>
      <w:r w:rsidRPr="008D4BC7">
        <w:rPr>
          <w:sz w:val="22"/>
          <w:szCs w:val="22"/>
          <w:lang w:eastAsia="ru-RU"/>
        </w:rPr>
        <w:t>Джети</w:t>
      </w:r>
      <w:proofErr w:type="spellEnd"/>
      <w:r w:rsidRPr="008D4BC7">
        <w:rPr>
          <w:sz w:val="22"/>
          <w:szCs w:val="22"/>
          <w:lang w:eastAsia="ru-RU"/>
        </w:rPr>
        <w:t>-Огузском районе – 813,6 тыс. сомов.</w:t>
      </w:r>
    </w:p>
    <w:p w14:paraId="156B811F" w14:textId="77777777" w:rsidR="008D4BC7" w:rsidRPr="008D4BC7" w:rsidRDefault="008D4BC7" w:rsidP="008D4BC7">
      <w:pPr>
        <w:tabs>
          <w:tab w:val="left" w:pos="9072"/>
        </w:tabs>
        <w:ind w:firstLine="567"/>
        <w:jc w:val="both"/>
        <w:rPr>
          <w:b/>
          <w:sz w:val="22"/>
          <w:szCs w:val="22"/>
          <w:lang w:eastAsia="en-US"/>
        </w:rPr>
      </w:pPr>
      <w:r w:rsidRPr="008D4BC7">
        <w:rPr>
          <w:sz w:val="22"/>
          <w:szCs w:val="22"/>
          <w:lang w:eastAsia="ru-RU"/>
        </w:rPr>
        <w:t xml:space="preserve">По данным органа </w:t>
      </w:r>
      <w:proofErr w:type="spellStart"/>
      <w:r w:rsidRPr="008D4BC7">
        <w:rPr>
          <w:sz w:val="22"/>
          <w:szCs w:val="22"/>
          <w:lang w:eastAsia="ru-RU"/>
        </w:rPr>
        <w:t>Каракольского</w:t>
      </w:r>
      <w:proofErr w:type="spellEnd"/>
      <w:r w:rsidRPr="008D4BC7">
        <w:rPr>
          <w:sz w:val="22"/>
          <w:szCs w:val="22"/>
          <w:lang w:eastAsia="ru-RU"/>
        </w:rPr>
        <w:t xml:space="preserve"> городского управления труда, социального развития и миграции в январе-июне 2026- года численность незанятого, трудоспособного населения состоящего на учете в государственной службе занятости составила 3138 человек. Официальный статус безработного имели 2139 человека, из которых 10 человек получали пособие по безработице.</w:t>
      </w:r>
    </w:p>
    <w:p w14:paraId="752F0C2A" w14:textId="77777777" w:rsidR="0086179C" w:rsidRDefault="0086179C" w:rsidP="00E73978">
      <w:pPr>
        <w:rPr>
          <w:rFonts w:eastAsia="Calibri"/>
          <w:b/>
          <w:sz w:val="22"/>
          <w:szCs w:val="22"/>
          <w:lang w:val="ky-KG" w:eastAsia="en-US"/>
        </w:rPr>
      </w:pPr>
    </w:p>
    <w:p w14:paraId="58D7C7C3" w14:textId="79DB829F" w:rsidR="00E73978" w:rsidRDefault="00E73978" w:rsidP="00E73978">
      <w:pPr>
        <w:rPr>
          <w:rFonts w:eastAsia="Calibri"/>
          <w:b/>
          <w:sz w:val="22"/>
          <w:szCs w:val="22"/>
          <w:lang w:val="ky-KG" w:eastAsia="en-US"/>
        </w:rPr>
      </w:pPr>
      <w:r w:rsidRPr="008D4BC7">
        <w:rPr>
          <w:rFonts w:eastAsia="Calibri"/>
          <w:b/>
          <w:sz w:val="22"/>
          <w:szCs w:val="22"/>
          <w:lang w:eastAsia="en-US"/>
        </w:rPr>
        <w:t>Таблица 11:</w:t>
      </w:r>
      <w:r w:rsidRPr="008D4BC7">
        <w:rPr>
          <w:rFonts w:eastAsia="Calibri"/>
          <w:b/>
          <w:sz w:val="22"/>
          <w:szCs w:val="22"/>
          <w:lang w:eastAsia="en-US"/>
        </w:rPr>
        <w:tab/>
        <w:t>Среднемесячная заработная плата работников</w:t>
      </w:r>
      <w:bookmarkStart w:id="109" w:name="_Toc136159604"/>
      <w:bookmarkStart w:id="110" w:name="_Toc136159632"/>
      <w:bookmarkStart w:id="111" w:name="_Toc136159831"/>
      <w:r w:rsidRPr="008D4BC7">
        <w:rPr>
          <w:rFonts w:eastAsia="Calibri"/>
          <w:b/>
          <w:sz w:val="22"/>
          <w:szCs w:val="22"/>
          <w:lang w:eastAsia="en-US"/>
        </w:rPr>
        <w:t xml:space="preserve"> по видам</w:t>
      </w:r>
      <w:r>
        <w:rPr>
          <w:rFonts w:eastAsia="Calibri"/>
          <w:b/>
          <w:sz w:val="22"/>
          <w:szCs w:val="22"/>
          <w:lang w:val="ky-KG" w:eastAsia="en-US"/>
        </w:rPr>
        <w:t xml:space="preserve"> </w:t>
      </w:r>
      <w:r w:rsidRPr="008D4BC7">
        <w:rPr>
          <w:rFonts w:eastAsia="Calibri"/>
          <w:b/>
          <w:sz w:val="22"/>
          <w:szCs w:val="22"/>
          <w:lang w:eastAsia="en-US"/>
        </w:rPr>
        <w:t xml:space="preserve">экономической </w:t>
      </w:r>
    </w:p>
    <w:p w14:paraId="69177B59" w14:textId="77777777" w:rsidR="00E73978" w:rsidRPr="008D4BC7" w:rsidRDefault="00E73978" w:rsidP="00E73978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val="ky-KG" w:eastAsia="en-US"/>
        </w:rPr>
        <w:t xml:space="preserve">                          </w:t>
      </w:r>
      <w:r w:rsidRPr="008D4BC7">
        <w:rPr>
          <w:rFonts w:eastAsia="Calibri"/>
          <w:b/>
          <w:sz w:val="22"/>
          <w:szCs w:val="22"/>
          <w:lang w:eastAsia="en-US"/>
        </w:rPr>
        <w:t>деятельности</w:t>
      </w:r>
      <w:bookmarkEnd w:id="109"/>
      <w:bookmarkEnd w:id="110"/>
      <w:bookmarkEnd w:id="111"/>
    </w:p>
    <w:p w14:paraId="44E3FAAB" w14:textId="77777777" w:rsidR="00E73978" w:rsidRPr="008D4BC7" w:rsidRDefault="00E73978" w:rsidP="00E73978">
      <w:pPr>
        <w:rPr>
          <w:rFonts w:eastAsia="Calibri"/>
          <w:i/>
          <w:iCs/>
          <w:sz w:val="18"/>
          <w:szCs w:val="18"/>
          <w:lang w:eastAsia="en-US"/>
        </w:rPr>
      </w:pPr>
      <w:r w:rsidRPr="008D4BC7">
        <w:rPr>
          <w:rFonts w:eastAsia="Calibri"/>
          <w:sz w:val="22"/>
          <w:szCs w:val="22"/>
          <w:lang w:eastAsia="en-US"/>
        </w:rPr>
        <w:tab/>
      </w:r>
      <w:r w:rsidRPr="008D4BC7">
        <w:rPr>
          <w:rFonts w:eastAsia="Calibri"/>
          <w:sz w:val="22"/>
          <w:szCs w:val="22"/>
          <w:lang w:eastAsia="en-US"/>
        </w:rPr>
        <w:tab/>
      </w:r>
      <w:r w:rsidRPr="008D4BC7">
        <w:rPr>
          <w:rFonts w:eastAsia="Calibri"/>
          <w:i/>
          <w:iCs/>
          <w:sz w:val="18"/>
          <w:szCs w:val="18"/>
          <w:lang w:eastAsia="en-US"/>
        </w:rPr>
        <w:t>(сомов)</w:t>
      </w:r>
    </w:p>
    <w:p w14:paraId="79145D31" w14:textId="77777777" w:rsidR="00E73978" w:rsidRPr="008D4BC7" w:rsidRDefault="00E73978" w:rsidP="00E73978">
      <w:pPr>
        <w:rPr>
          <w:rFonts w:eastAsia="Calibri"/>
          <w:i/>
          <w:iCs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8"/>
        <w:gridCol w:w="1677"/>
        <w:gridCol w:w="1224"/>
        <w:gridCol w:w="1228"/>
      </w:tblGrid>
      <w:tr w:rsidR="00E73978" w:rsidRPr="008D4BC7" w14:paraId="22B7CB8E" w14:textId="77777777" w:rsidTr="009C606C">
        <w:trPr>
          <w:cantSplit/>
          <w:trHeight w:val="472"/>
        </w:trPr>
        <w:tc>
          <w:tcPr>
            <w:tcW w:w="2767" w:type="pct"/>
            <w:vMerge w:val="restart"/>
          </w:tcPr>
          <w:p w14:paraId="1D48104C" w14:textId="77777777" w:rsidR="00E73978" w:rsidRPr="008D4BC7" w:rsidRDefault="00E73978" w:rsidP="009C60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907" w:type="pct"/>
            <w:vAlign w:val="center"/>
          </w:tcPr>
          <w:p w14:paraId="70A5F1DF" w14:textId="77777777" w:rsidR="00E73978" w:rsidRPr="008D4BC7" w:rsidRDefault="00E73978" w:rsidP="009C606C">
            <w:pPr>
              <w:ind w:lef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326" w:type="pct"/>
            <w:gridSpan w:val="2"/>
            <w:vAlign w:val="center"/>
          </w:tcPr>
          <w:p w14:paraId="293CF60B" w14:textId="77777777" w:rsidR="00E73978" w:rsidRPr="008D4BC7" w:rsidRDefault="00E73978" w:rsidP="009C606C">
            <w:pPr>
              <w:ind w:lef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</w:tr>
      <w:tr w:rsidR="00E73978" w:rsidRPr="008D4BC7" w14:paraId="268A9F28" w14:textId="77777777" w:rsidTr="009C606C">
        <w:trPr>
          <w:cantSplit/>
          <w:trHeight w:val="446"/>
        </w:trPr>
        <w:tc>
          <w:tcPr>
            <w:tcW w:w="2767" w:type="pct"/>
            <w:vMerge/>
          </w:tcPr>
          <w:p w14:paraId="0008CBF9" w14:textId="77777777" w:rsidR="00E73978" w:rsidRPr="008D4BC7" w:rsidRDefault="00E73978" w:rsidP="009C60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907" w:type="pct"/>
            <w:vAlign w:val="center"/>
          </w:tcPr>
          <w:p w14:paraId="6C85CA93" w14:textId="77777777" w:rsidR="00E73978" w:rsidRPr="008D4BC7" w:rsidRDefault="00E73978" w:rsidP="009C606C">
            <w:pPr>
              <w:tabs>
                <w:tab w:val="left" w:pos="1224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январь-май</w:t>
            </w:r>
          </w:p>
        </w:tc>
        <w:tc>
          <w:tcPr>
            <w:tcW w:w="662" w:type="pct"/>
            <w:vAlign w:val="center"/>
          </w:tcPr>
          <w:p w14:paraId="63B94F4E" w14:textId="77777777" w:rsidR="00E73978" w:rsidRPr="008D4BC7" w:rsidRDefault="00E73978" w:rsidP="009C606C">
            <w:pPr>
              <w:tabs>
                <w:tab w:val="left" w:pos="1224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январь-март</w:t>
            </w:r>
          </w:p>
        </w:tc>
        <w:tc>
          <w:tcPr>
            <w:tcW w:w="664" w:type="pct"/>
            <w:vAlign w:val="center"/>
          </w:tcPr>
          <w:p w14:paraId="57244C29" w14:textId="77777777" w:rsidR="00E73978" w:rsidRPr="008D4BC7" w:rsidRDefault="00E73978" w:rsidP="009C606C">
            <w:pPr>
              <w:tabs>
                <w:tab w:val="left" w:pos="1224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январь-май</w:t>
            </w:r>
          </w:p>
        </w:tc>
      </w:tr>
      <w:tr w:rsidR="00E73978" w:rsidRPr="008D4BC7" w14:paraId="6CAB907A" w14:textId="77777777" w:rsidTr="009C606C">
        <w:trPr>
          <w:cantSplit/>
          <w:trHeight w:val="284"/>
        </w:trPr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088857" w14:textId="77777777" w:rsidR="00E73978" w:rsidRPr="008D4BC7" w:rsidRDefault="00E73978" w:rsidP="009C606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33E08" w14:textId="77777777" w:rsidR="00E73978" w:rsidRPr="008D4BC7" w:rsidRDefault="00E73978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46445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4F9D3B" w14:textId="77777777" w:rsidR="00E73978" w:rsidRPr="008D4BC7" w:rsidRDefault="00E73978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50991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84FE907" w14:textId="77777777" w:rsidR="00E73978" w:rsidRPr="008D4BC7" w:rsidRDefault="00E73978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57012</w:t>
            </w:r>
          </w:p>
        </w:tc>
      </w:tr>
      <w:tr w:rsidR="00E73978" w:rsidRPr="008D4BC7" w14:paraId="52E6683D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D2777C" w14:textId="77777777" w:rsidR="00E73978" w:rsidRPr="008D4BC7" w:rsidRDefault="00E73978" w:rsidP="009C606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Без предприятий «Кумтор»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E778A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29575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7C920B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34699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FB9094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39879</w:t>
            </w:r>
          </w:p>
        </w:tc>
      </w:tr>
      <w:tr w:rsidR="00E73978" w:rsidRPr="008D4BC7" w14:paraId="623F6042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39CA45" w14:textId="77777777" w:rsidR="00E73978" w:rsidRPr="008D4BC7" w:rsidRDefault="00E73978" w:rsidP="009C606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Сельское хозяйство, лесное хозяйство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br/>
              <w:t xml:space="preserve"> и рыболовство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984E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31124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0C96B8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41419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FED509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41143</w:t>
            </w:r>
          </w:p>
        </w:tc>
      </w:tr>
      <w:tr w:rsidR="00E73978" w:rsidRPr="008D4BC7" w14:paraId="1597C7AC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5CA157" w14:textId="77777777" w:rsidR="00E73978" w:rsidRPr="008D4BC7" w:rsidRDefault="00E73978" w:rsidP="009C606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Добыча полезных ископаемых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64685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48468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EC33D5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52072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8D5237" w14:textId="77777777" w:rsidR="00E73978" w:rsidRPr="008D4BC7" w:rsidRDefault="00E73978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51850</w:t>
            </w:r>
          </w:p>
        </w:tc>
      </w:tr>
    </w:tbl>
    <w:p w14:paraId="052DE195" w14:textId="77777777" w:rsidR="0086179C" w:rsidRDefault="0086179C">
      <w:pPr>
        <w:rPr>
          <w:lang w:val="ky-KG"/>
        </w:rPr>
      </w:pPr>
    </w:p>
    <w:p w14:paraId="7CC7D160" w14:textId="77777777" w:rsidR="0086179C" w:rsidRDefault="0086179C">
      <w:pPr>
        <w:rPr>
          <w:lang w:val="ky-KG"/>
        </w:rPr>
      </w:pPr>
    </w:p>
    <w:p w14:paraId="6F3B9FBC" w14:textId="4381E5B1" w:rsidR="0086179C" w:rsidRPr="0086179C" w:rsidRDefault="0086179C" w:rsidP="00BD0995">
      <w:pPr>
        <w:pageBreakBefore/>
        <w:jc w:val="right"/>
        <w:rPr>
          <w:sz w:val="22"/>
          <w:szCs w:val="22"/>
          <w:lang w:val="ky-KG"/>
        </w:rPr>
      </w:pPr>
      <w:r w:rsidRPr="0086179C">
        <w:rPr>
          <w:sz w:val="22"/>
          <w:szCs w:val="22"/>
          <w:lang w:val="ky-KG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8"/>
        <w:gridCol w:w="1677"/>
        <w:gridCol w:w="1224"/>
        <w:gridCol w:w="1228"/>
      </w:tblGrid>
      <w:tr w:rsidR="0086179C" w:rsidRPr="008D4BC7" w14:paraId="00210613" w14:textId="77777777" w:rsidTr="0086179C">
        <w:trPr>
          <w:cantSplit/>
          <w:trHeight w:val="316"/>
        </w:trPr>
        <w:tc>
          <w:tcPr>
            <w:tcW w:w="2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D3D418" w14:textId="4AFA8C78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07" w:type="pct"/>
            <w:vAlign w:val="center"/>
          </w:tcPr>
          <w:p w14:paraId="2B7C88EB" w14:textId="70957A4D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326" w:type="pct"/>
            <w:gridSpan w:val="2"/>
            <w:vAlign w:val="center"/>
          </w:tcPr>
          <w:p w14:paraId="27298D5E" w14:textId="3181CE3D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</w:tr>
      <w:tr w:rsidR="0086179C" w:rsidRPr="008D4BC7" w14:paraId="7E50C2A5" w14:textId="77777777" w:rsidTr="0086179C">
        <w:trPr>
          <w:cantSplit/>
          <w:trHeight w:val="548"/>
        </w:trPr>
        <w:tc>
          <w:tcPr>
            <w:tcW w:w="27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BB9CA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07" w:type="pct"/>
            <w:vAlign w:val="center"/>
          </w:tcPr>
          <w:p w14:paraId="5DF357E4" w14:textId="3844DD35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январь-май</w:t>
            </w:r>
          </w:p>
        </w:tc>
        <w:tc>
          <w:tcPr>
            <w:tcW w:w="662" w:type="pct"/>
            <w:vAlign w:val="center"/>
          </w:tcPr>
          <w:p w14:paraId="5B7FBA0A" w14:textId="44E71405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январь-март</w:t>
            </w:r>
          </w:p>
        </w:tc>
        <w:tc>
          <w:tcPr>
            <w:tcW w:w="664" w:type="pct"/>
            <w:vAlign w:val="center"/>
          </w:tcPr>
          <w:p w14:paraId="4E110745" w14:textId="6FF7CE84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январь-май</w:t>
            </w:r>
          </w:p>
        </w:tc>
      </w:tr>
      <w:tr w:rsidR="0086179C" w:rsidRPr="008D4BC7" w14:paraId="2D3E8F39" w14:textId="77777777" w:rsidTr="0086179C">
        <w:trPr>
          <w:cantSplit/>
          <w:trHeight w:val="284"/>
        </w:trPr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E9AF5A" w14:textId="386AE566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Обрабатывающие производства (обрабатывающая промышленность)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F8D05C" w14:textId="77EF46B4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179984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5E29E4" w14:textId="317860A0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184765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37A132D" w14:textId="721FB011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194418</w:t>
            </w:r>
          </w:p>
        </w:tc>
      </w:tr>
      <w:tr w:rsidR="0086179C" w:rsidRPr="008D4BC7" w14:paraId="3E377154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F2BFDA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   Без предприятий «Кумтор»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6C379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43728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75C06B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49887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63B584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51252</w:t>
            </w:r>
          </w:p>
        </w:tc>
      </w:tr>
      <w:tr w:rsidR="0086179C" w:rsidRPr="008D4BC7" w14:paraId="1FEE9CAE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037E53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Обеспечение (снабжение) электроэнергией, газом, паром и кондиционированным воздухом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23C0C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38047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9688FA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55103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11B8E3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57238</w:t>
            </w:r>
          </w:p>
        </w:tc>
      </w:tr>
      <w:tr w:rsidR="0086179C" w:rsidRPr="008D4BC7" w14:paraId="73E3488D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FD8C3E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Водоснабжение, очистка, обработка отходов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br/>
              <w:t xml:space="preserve"> и получение вторичного сырья 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9DB02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23965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53D1EC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25296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A94C5C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26487</w:t>
            </w:r>
          </w:p>
        </w:tc>
      </w:tr>
      <w:tr w:rsidR="0086179C" w:rsidRPr="008D4BC7" w14:paraId="12242CBB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632EF9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Строительство 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FA13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33127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3F68DF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56391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A6EECF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59976</w:t>
            </w:r>
          </w:p>
        </w:tc>
      </w:tr>
      <w:tr w:rsidR="0086179C" w:rsidRPr="008D4BC7" w14:paraId="07556B9A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D4B7E3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Оптовая и розничная торговля, ремонт автомобилей и мотоциклов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F2A8C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26715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3027B5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32701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702558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35210</w:t>
            </w:r>
          </w:p>
        </w:tc>
      </w:tr>
      <w:tr w:rsidR="0086179C" w:rsidRPr="008D4BC7" w14:paraId="68D95049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0DA31F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Транспортная деятельность и хранение грузов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7D498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28212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E3C0A2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31767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61D29A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32603</w:t>
            </w:r>
          </w:p>
        </w:tc>
      </w:tr>
      <w:tr w:rsidR="0086179C" w:rsidRPr="008D4BC7" w14:paraId="61AC8C5D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E9E166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Деятельность гостиниц и ресторанов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900EF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26899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25CCD5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30201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2FD288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31024</w:t>
            </w:r>
          </w:p>
        </w:tc>
      </w:tr>
      <w:tr w:rsidR="0086179C" w:rsidRPr="008D4BC7" w14:paraId="69B5484F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91A746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Информация и связь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AF9F3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30706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E3D119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32755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D95C42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36273</w:t>
            </w:r>
          </w:p>
        </w:tc>
      </w:tr>
      <w:tr w:rsidR="0086179C" w:rsidRPr="008D4BC7" w14:paraId="69AD3526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A3F41C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Финансовое посредничество и страхование 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C837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51292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85AAFD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60118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FD90EB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64482</w:t>
            </w:r>
          </w:p>
        </w:tc>
      </w:tr>
      <w:tr w:rsidR="0086179C" w:rsidRPr="008D4BC7" w14:paraId="0414EF17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DCF255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Операции с недвижимым имуществом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98691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15690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BC1A6D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18648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4EB8D1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19118</w:t>
            </w:r>
          </w:p>
        </w:tc>
      </w:tr>
      <w:tr w:rsidR="0086179C" w:rsidRPr="008D4BC7" w14:paraId="588C3F47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24EB92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Профессиональная, научная и техническая 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br/>
              <w:t>деятельность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E0BF1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37453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CCF678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52507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180BDE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56344</w:t>
            </w:r>
          </w:p>
        </w:tc>
      </w:tr>
      <w:tr w:rsidR="0086179C" w:rsidRPr="008D4BC7" w14:paraId="1E1A9B46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647BE9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Административная и вспомогательная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br/>
              <w:t xml:space="preserve"> деятельность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24974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44413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F89645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51810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A9B893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50527</w:t>
            </w:r>
          </w:p>
        </w:tc>
      </w:tr>
      <w:tr w:rsidR="0086179C" w:rsidRPr="008D4BC7" w14:paraId="50C4DAB7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C384EC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Государственное управление и оборона; 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br/>
              <w:t>обязательное социальное обеспечение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F504A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44256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47F8C8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54439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1FD897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56014</w:t>
            </w:r>
          </w:p>
        </w:tc>
      </w:tr>
      <w:tr w:rsidR="0086179C" w:rsidRPr="008D4BC7" w14:paraId="6D13B9BB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0791B9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E279E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23251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F2C832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24423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F6D9F0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32273</w:t>
            </w:r>
          </w:p>
        </w:tc>
      </w:tr>
      <w:tr w:rsidR="0086179C" w:rsidRPr="008D4BC7" w14:paraId="4A96DA15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C92A34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Здравоохранение и социальное обслуживание 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br/>
              <w:t>населения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4DCB0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26514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7336EF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29362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0F5759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37057</w:t>
            </w:r>
          </w:p>
        </w:tc>
      </w:tr>
      <w:tr w:rsidR="0086179C" w:rsidRPr="008D4BC7" w14:paraId="33905F1F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392EEC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Искусство, развлечения и отдых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9DEA9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17316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6FEBD0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20606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B64C0C" w14:textId="77777777" w:rsidR="0086179C" w:rsidRPr="008D4BC7" w:rsidRDefault="0086179C" w:rsidP="008617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24757</w:t>
            </w:r>
          </w:p>
        </w:tc>
      </w:tr>
      <w:tr w:rsidR="0086179C" w:rsidRPr="008D4BC7" w14:paraId="2D054B59" w14:textId="77777777" w:rsidTr="009C606C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DFE5B" w14:textId="77777777" w:rsidR="0086179C" w:rsidRPr="008D4BC7" w:rsidRDefault="0086179C" w:rsidP="0086179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Прочая обслуживающая деятельность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33B795" w14:textId="77777777" w:rsidR="0086179C" w:rsidRPr="008D4BC7" w:rsidRDefault="0086179C" w:rsidP="0086179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11377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6B6C1" w14:textId="77777777" w:rsidR="0086179C" w:rsidRPr="008D4BC7" w:rsidRDefault="0086179C" w:rsidP="0086179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9986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DEC0B" w14:textId="77777777" w:rsidR="0086179C" w:rsidRPr="008D4BC7" w:rsidRDefault="0086179C" w:rsidP="0086179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10263</w:t>
            </w:r>
          </w:p>
        </w:tc>
      </w:tr>
    </w:tbl>
    <w:p w14:paraId="3F2857CB" w14:textId="77777777" w:rsidR="00E73978" w:rsidRPr="008D4BC7" w:rsidRDefault="00E73978" w:rsidP="00E73978">
      <w:pPr>
        <w:rPr>
          <w:sz w:val="24"/>
          <w:szCs w:val="24"/>
          <w:lang w:eastAsia="ru-RU"/>
        </w:rPr>
      </w:pPr>
      <w:r w:rsidRPr="008D4BC7">
        <w:rPr>
          <w:sz w:val="18"/>
          <w:szCs w:val="18"/>
          <w:vertAlign w:val="superscript"/>
          <w:lang w:eastAsia="ru-RU"/>
        </w:rPr>
        <w:t>1</w:t>
      </w:r>
      <w:r w:rsidRPr="008D4BC7">
        <w:rPr>
          <w:sz w:val="18"/>
          <w:szCs w:val="18"/>
          <w:lang w:eastAsia="ru-RU"/>
        </w:rPr>
        <w:t>Без учета малых предприятий.</w:t>
      </w:r>
    </w:p>
    <w:p w14:paraId="58453EE1" w14:textId="77777777" w:rsidR="008D4BC7" w:rsidRDefault="008D4BC7" w:rsidP="008D4BC7">
      <w:pPr>
        <w:ind w:left="240" w:right="195" w:firstLine="567"/>
        <w:jc w:val="center"/>
        <w:rPr>
          <w:b/>
          <w:bCs/>
          <w:sz w:val="22"/>
          <w:szCs w:val="22"/>
          <w:lang w:val="ky-KG" w:eastAsia="ru-RU"/>
        </w:rPr>
      </w:pPr>
    </w:p>
    <w:p w14:paraId="62DF0FDD" w14:textId="77777777" w:rsidR="0086179C" w:rsidRPr="0086179C" w:rsidRDefault="0086179C" w:rsidP="008D4BC7">
      <w:pPr>
        <w:ind w:left="240" w:right="195" w:firstLine="567"/>
        <w:jc w:val="center"/>
        <w:rPr>
          <w:b/>
          <w:bCs/>
          <w:sz w:val="22"/>
          <w:szCs w:val="22"/>
          <w:lang w:val="ky-KG" w:eastAsia="ru-RU"/>
        </w:rPr>
      </w:pPr>
    </w:p>
    <w:p w14:paraId="738A158D" w14:textId="77777777" w:rsidR="008D4BC7" w:rsidRPr="008D4BC7" w:rsidRDefault="008D4BC7" w:rsidP="008D4BC7">
      <w:pPr>
        <w:ind w:left="240" w:right="195" w:firstLine="567"/>
        <w:jc w:val="center"/>
        <w:rPr>
          <w:b/>
          <w:bCs/>
          <w:sz w:val="22"/>
          <w:szCs w:val="22"/>
          <w:lang w:eastAsia="ru-RU"/>
        </w:rPr>
      </w:pPr>
      <w:r w:rsidRPr="008D4BC7">
        <w:rPr>
          <w:b/>
          <w:bCs/>
          <w:sz w:val="22"/>
          <w:szCs w:val="22"/>
          <w:lang w:eastAsia="ru-RU"/>
        </w:rPr>
        <w:t xml:space="preserve">График 3: Численность безработных по районам </w:t>
      </w:r>
    </w:p>
    <w:p w14:paraId="1369BDEF" w14:textId="77777777" w:rsidR="008D4BC7" w:rsidRPr="008D4BC7" w:rsidRDefault="008D4BC7" w:rsidP="008D4BC7">
      <w:pPr>
        <w:ind w:left="240" w:right="195" w:firstLine="567"/>
        <w:jc w:val="center"/>
        <w:rPr>
          <w:i/>
          <w:iCs/>
          <w:sz w:val="22"/>
          <w:szCs w:val="22"/>
          <w:lang w:eastAsia="ru-RU"/>
        </w:rPr>
      </w:pPr>
      <w:r w:rsidRPr="008D4BC7">
        <w:rPr>
          <w:i/>
          <w:iCs/>
          <w:sz w:val="22"/>
          <w:szCs w:val="22"/>
          <w:lang w:eastAsia="ru-RU"/>
        </w:rPr>
        <w:t>по состоянию на 1 июля 2026 года.</w:t>
      </w:r>
    </w:p>
    <w:p w14:paraId="5AA8291A" w14:textId="77777777" w:rsidR="008D4BC7" w:rsidRPr="008D4BC7" w:rsidRDefault="008D4BC7" w:rsidP="008D4BC7">
      <w:pPr>
        <w:ind w:left="240" w:right="195" w:firstLine="567"/>
        <w:jc w:val="center"/>
        <w:rPr>
          <w:i/>
          <w:iCs/>
          <w:sz w:val="10"/>
          <w:szCs w:val="10"/>
          <w:lang w:eastAsia="ru-RU"/>
        </w:rPr>
      </w:pPr>
    </w:p>
    <w:p w14:paraId="003DBBE4" w14:textId="6D7E5D48" w:rsidR="008D4BC7" w:rsidRPr="008D4BC7" w:rsidRDefault="008D4BC7" w:rsidP="008D4BC7">
      <w:pPr>
        <w:keepNext/>
        <w:outlineLvl w:val="2"/>
        <w:rPr>
          <w:b/>
          <w:bCs/>
          <w:sz w:val="26"/>
          <w:szCs w:val="26"/>
          <w:lang w:eastAsia="ru-RU"/>
        </w:rPr>
      </w:pPr>
      <w:r w:rsidRPr="008D4BC7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6D89C7C0" wp14:editId="1506333B">
            <wp:extent cx="5529943" cy="2638697"/>
            <wp:effectExtent l="0" t="0" r="0" b="0"/>
            <wp:docPr id="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F18F9A9" w14:textId="77777777" w:rsidR="008D4BC7" w:rsidRPr="008D4BC7" w:rsidRDefault="008D4BC7" w:rsidP="008D4BC7">
      <w:pPr>
        <w:keepNext/>
        <w:outlineLvl w:val="2"/>
        <w:rPr>
          <w:b/>
          <w:bCs/>
          <w:sz w:val="6"/>
          <w:szCs w:val="6"/>
          <w:lang w:eastAsia="ru-RU"/>
        </w:rPr>
      </w:pPr>
      <w:bookmarkStart w:id="112" w:name="_Toc222031987"/>
      <w:bookmarkStart w:id="113" w:name="_Toc253491103"/>
      <w:bookmarkStart w:id="114" w:name="_Toc298311054"/>
      <w:bookmarkStart w:id="115" w:name="_Toc298311432"/>
      <w:bookmarkEnd w:id="106"/>
      <w:bookmarkEnd w:id="107"/>
      <w:bookmarkEnd w:id="108"/>
    </w:p>
    <w:bookmarkEnd w:id="112"/>
    <w:bookmarkEnd w:id="113"/>
    <w:bookmarkEnd w:id="114"/>
    <w:bookmarkEnd w:id="115"/>
    <w:p w14:paraId="7C2EB749" w14:textId="77777777" w:rsidR="008D4BC7" w:rsidRPr="008D4BC7" w:rsidRDefault="008D4BC7" w:rsidP="0086179C">
      <w:pPr>
        <w:keepNext/>
        <w:pageBreakBefore/>
        <w:outlineLvl w:val="2"/>
        <w:rPr>
          <w:b/>
          <w:bCs/>
          <w:sz w:val="26"/>
          <w:szCs w:val="26"/>
          <w:lang w:eastAsia="ru-RU"/>
        </w:rPr>
      </w:pPr>
      <w:r w:rsidRPr="008D4BC7">
        <w:rPr>
          <w:b/>
          <w:bCs/>
          <w:sz w:val="26"/>
          <w:szCs w:val="26"/>
          <w:lang w:eastAsia="ru-RU"/>
        </w:rPr>
        <w:lastRenderedPageBreak/>
        <w:t>Индекс потребительских цен.</w:t>
      </w:r>
    </w:p>
    <w:p w14:paraId="273A6521" w14:textId="77777777" w:rsidR="008D4BC7" w:rsidRPr="008D4BC7" w:rsidRDefault="008D4BC7" w:rsidP="008D4BC7">
      <w:pPr>
        <w:ind w:right="99" w:firstLine="540"/>
        <w:jc w:val="both"/>
        <w:rPr>
          <w:sz w:val="22"/>
          <w:szCs w:val="22"/>
          <w:lang w:eastAsia="ru-RU"/>
        </w:rPr>
      </w:pPr>
    </w:p>
    <w:p w14:paraId="06467557" w14:textId="77777777" w:rsidR="008D4BC7" w:rsidRPr="008D4BC7" w:rsidRDefault="008D4BC7" w:rsidP="008D4BC7">
      <w:pPr>
        <w:ind w:right="99"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Индекс потребительских цен, характеризующий уровень инфляции по Иссык-Кульской области за июнь месяц составил 109,6 процента.</w:t>
      </w:r>
    </w:p>
    <w:p w14:paraId="58102F9E" w14:textId="77777777" w:rsidR="008D4BC7" w:rsidRPr="008D4BC7" w:rsidRDefault="008D4BC7" w:rsidP="008D4BC7">
      <w:pPr>
        <w:ind w:right="96" w:firstLine="539"/>
        <w:jc w:val="both"/>
        <w:rPr>
          <w:b/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В июне текущего года цены на пищевые продукты и безалкогольные напитки за месяц повысились на 8,9 процента. За месяц цены повысились на мясо на 13,5, масла и жиры на 7,1, фрукты и овощи на 6,3, на хлеб на 3,4, молочные изделия на 8,4, на сахар на 8,0 процента.</w:t>
      </w:r>
    </w:p>
    <w:p w14:paraId="0FFFF778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</w:p>
    <w:p w14:paraId="69C562E0" w14:textId="77777777" w:rsidR="008D4BC7" w:rsidRPr="008D4BC7" w:rsidRDefault="008D4BC7" w:rsidP="008D4BC7">
      <w:pPr>
        <w:rPr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12: Индекс цен на основные виды продовольственных товаров</w:t>
      </w:r>
      <w:r w:rsidRPr="008D4BC7">
        <w:rPr>
          <w:sz w:val="22"/>
          <w:szCs w:val="22"/>
          <w:lang w:eastAsia="ru-RU"/>
        </w:rPr>
        <w:t>.</w:t>
      </w:r>
    </w:p>
    <w:p w14:paraId="546F12A0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 w:val="18"/>
          <w:szCs w:val="18"/>
          <w:lang w:eastAsia="ru-RU"/>
        </w:rPr>
        <w:t>(в процентах к предыдущему месяцу)</w:t>
      </w:r>
    </w:p>
    <w:p w14:paraId="442A6981" w14:textId="77777777" w:rsidR="008D4BC7" w:rsidRPr="008D4BC7" w:rsidRDefault="008D4BC7" w:rsidP="008D4BC7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6"/>
        <w:gridCol w:w="852"/>
        <w:gridCol w:w="120"/>
        <w:gridCol w:w="785"/>
        <w:gridCol w:w="853"/>
        <w:gridCol w:w="1149"/>
        <w:gridCol w:w="1004"/>
        <w:gridCol w:w="1075"/>
        <w:gridCol w:w="884"/>
        <w:gridCol w:w="1259"/>
      </w:tblGrid>
      <w:tr w:rsidR="00DF152A" w:rsidRPr="008D4BC7" w14:paraId="317D1F63" w14:textId="77777777" w:rsidTr="00DF152A">
        <w:trPr>
          <w:cantSplit/>
          <w:trHeight w:val="384"/>
        </w:trPr>
        <w:tc>
          <w:tcPr>
            <w:tcW w:w="709" w:type="pct"/>
            <w:vMerge w:val="restart"/>
          </w:tcPr>
          <w:p w14:paraId="2A1E4A7D" w14:textId="77777777" w:rsidR="00DF152A" w:rsidRPr="008D4BC7" w:rsidRDefault="00DF152A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  <w:p w14:paraId="671C61F8" w14:textId="77777777" w:rsidR="00DF152A" w:rsidRPr="008D4BC7" w:rsidRDefault="00DF152A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  <w:p w14:paraId="46E748A6" w14:textId="77777777" w:rsidR="00DF152A" w:rsidRPr="008D4BC7" w:rsidRDefault="00DF152A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23" w:type="pct"/>
            <w:gridSpan w:val="3"/>
            <w:vAlign w:val="center"/>
          </w:tcPr>
          <w:p w14:paraId="31DAF52D" w14:textId="77777777" w:rsidR="00DF152A" w:rsidRPr="008D4BC7" w:rsidRDefault="00DF152A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Мука пшеничная</w:t>
            </w:r>
          </w:p>
        </w:tc>
        <w:tc>
          <w:tcPr>
            <w:tcW w:w="485" w:type="pct"/>
            <w:vMerge w:val="restart"/>
            <w:vAlign w:val="center"/>
          </w:tcPr>
          <w:p w14:paraId="37FC9644" w14:textId="77777777" w:rsidR="00DF152A" w:rsidRPr="008D4BC7" w:rsidRDefault="00DF152A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645" w:type="pct"/>
            <w:vMerge w:val="restart"/>
            <w:vAlign w:val="center"/>
          </w:tcPr>
          <w:p w14:paraId="701D7D27" w14:textId="52EDC5B1" w:rsidR="00DF152A" w:rsidRPr="008D4BC7" w:rsidRDefault="00DF152A" w:rsidP="008D4BC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Лепешка</w:t>
            </w:r>
          </w:p>
        </w:tc>
        <w:tc>
          <w:tcPr>
            <w:tcW w:w="485" w:type="pct"/>
            <w:vMerge w:val="restart"/>
            <w:vAlign w:val="center"/>
          </w:tcPr>
          <w:p w14:paraId="47B981C8" w14:textId="06C605C0" w:rsidR="00DF152A" w:rsidRPr="008D4BC7" w:rsidRDefault="00DF152A" w:rsidP="00BD5D5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605" w:type="pct"/>
            <w:vMerge w:val="restart"/>
            <w:vAlign w:val="center"/>
          </w:tcPr>
          <w:p w14:paraId="32B49F3D" w14:textId="75D7402F" w:rsidR="00DF152A" w:rsidRPr="008D4BC7" w:rsidRDefault="00DF152A" w:rsidP="008D4BC7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Баранина</w:t>
            </w:r>
          </w:p>
        </w:tc>
        <w:tc>
          <w:tcPr>
            <w:tcW w:w="502" w:type="pct"/>
            <w:vMerge w:val="restart"/>
            <w:vAlign w:val="center"/>
          </w:tcPr>
          <w:p w14:paraId="564DA8DF" w14:textId="77777777" w:rsidR="00DF152A" w:rsidRPr="008D4BC7" w:rsidRDefault="00DF152A" w:rsidP="008D4BC7">
            <w:pPr>
              <w:ind w:right="-123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Яйца</w:t>
            </w:r>
          </w:p>
        </w:tc>
        <w:tc>
          <w:tcPr>
            <w:tcW w:w="546" w:type="pct"/>
            <w:vMerge w:val="restart"/>
            <w:vAlign w:val="center"/>
          </w:tcPr>
          <w:p w14:paraId="4ACCE514" w14:textId="5DC63612" w:rsidR="00DF152A" w:rsidRPr="008D4BC7" w:rsidRDefault="00DF152A" w:rsidP="00BD5D5F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Подсолнечное масло</w:t>
            </w:r>
          </w:p>
        </w:tc>
      </w:tr>
      <w:tr w:rsidR="00DF152A" w:rsidRPr="008D4BC7" w14:paraId="2382CEA8" w14:textId="77777777" w:rsidTr="00DF152A">
        <w:trPr>
          <w:cantSplit/>
          <w:trHeight w:val="383"/>
        </w:trPr>
        <w:tc>
          <w:tcPr>
            <w:tcW w:w="709" w:type="pct"/>
            <w:vMerge/>
            <w:tcBorders>
              <w:bottom w:val="single" w:sz="4" w:space="0" w:color="auto"/>
            </w:tcBorders>
          </w:tcPr>
          <w:p w14:paraId="2829DAC1" w14:textId="77777777" w:rsidR="00DF152A" w:rsidRPr="008D4BC7" w:rsidRDefault="00DF152A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4" w:type="pct"/>
            <w:gridSpan w:val="2"/>
            <w:tcBorders>
              <w:bottom w:val="single" w:sz="4" w:space="0" w:color="auto"/>
            </w:tcBorders>
            <w:vAlign w:val="center"/>
          </w:tcPr>
          <w:p w14:paraId="68B9E405" w14:textId="77777777" w:rsidR="00DF152A" w:rsidRPr="008D4BC7" w:rsidRDefault="00DF152A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в/сорт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3E6D7FB7" w14:textId="77777777" w:rsidR="00DF152A" w:rsidRPr="008D4BC7" w:rsidRDefault="00DF152A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1 сорт</w:t>
            </w:r>
          </w:p>
        </w:tc>
        <w:tc>
          <w:tcPr>
            <w:tcW w:w="485" w:type="pct"/>
            <w:vMerge/>
            <w:tcBorders>
              <w:bottom w:val="single" w:sz="4" w:space="0" w:color="auto"/>
            </w:tcBorders>
            <w:vAlign w:val="center"/>
          </w:tcPr>
          <w:p w14:paraId="09C9588A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vMerge/>
            <w:tcBorders>
              <w:bottom w:val="single" w:sz="4" w:space="0" w:color="auto"/>
            </w:tcBorders>
            <w:vAlign w:val="center"/>
          </w:tcPr>
          <w:p w14:paraId="0C565D6F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85" w:type="pct"/>
            <w:vMerge/>
            <w:tcBorders>
              <w:bottom w:val="single" w:sz="4" w:space="0" w:color="auto"/>
            </w:tcBorders>
            <w:vAlign w:val="center"/>
          </w:tcPr>
          <w:p w14:paraId="684B20BF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vMerge/>
            <w:tcBorders>
              <w:bottom w:val="single" w:sz="4" w:space="0" w:color="auto"/>
            </w:tcBorders>
            <w:vAlign w:val="center"/>
          </w:tcPr>
          <w:p w14:paraId="25342CC9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vMerge/>
            <w:tcBorders>
              <w:bottom w:val="single" w:sz="4" w:space="0" w:color="auto"/>
            </w:tcBorders>
            <w:vAlign w:val="center"/>
          </w:tcPr>
          <w:p w14:paraId="5DA6D5FD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vAlign w:val="center"/>
          </w:tcPr>
          <w:p w14:paraId="646C22E0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F152A" w:rsidRPr="008D4BC7" w14:paraId="40CC1E48" w14:textId="77777777" w:rsidTr="00DF152A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D05B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 xml:space="preserve">январь </w:t>
            </w:r>
          </w:p>
        </w:tc>
      </w:tr>
      <w:tr w:rsidR="00DF152A" w:rsidRPr="008D4BC7" w14:paraId="73AC76A8" w14:textId="77777777" w:rsidTr="00DF152A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2874C" w14:textId="77777777" w:rsidR="00DF152A" w:rsidRPr="008D4BC7" w:rsidRDefault="00DF152A" w:rsidP="008D4BC7">
            <w:pPr>
              <w:ind w:right="-108"/>
              <w:jc w:val="both"/>
              <w:rPr>
                <w:sz w:val="18"/>
                <w:szCs w:val="24"/>
                <w:lang w:eastAsia="ru-RU"/>
              </w:rPr>
            </w:pPr>
            <w:r w:rsidRPr="008D4BC7">
              <w:rPr>
                <w:sz w:val="18"/>
                <w:szCs w:val="24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FD51F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106,3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3E452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F09E0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B1B61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112,8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8631D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115,4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35B5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121,4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4364E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99,4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2E58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121,8</w:t>
            </w:r>
          </w:p>
        </w:tc>
      </w:tr>
      <w:tr w:rsidR="00DF152A" w:rsidRPr="008D4BC7" w14:paraId="4D06240F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10CBC" w14:textId="77777777" w:rsidR="00DF152A" w:rsidRPr="008D4BC7" w:rsidRDefault="00DF152A" w:rsidP="008D4BC7">
            <w:pPr>
              <w:ind w:right="-108"/>
              <w:jc w:val="both"/>
              <w:rPr>
                <w:sz w:val="18"/>
                <w:szCs w:val="24"/>
                <w:lang w:eastAsia="ru-RU"/>
              </w:rPr>
            </w:pPr>
            <w:r w:rsidRPr="008D4BC7">
              <w:rPr>
                <w:sz w:val="18"/>
                <w:szCs w:val="24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624BF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105,0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08D0A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3A01B9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60C24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097D0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115,4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0F271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118,7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5BE01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71,9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B0D5C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120,1</w:t>
            </w:r>
          </w:p>
        </w:tc>
      </w:tr>
      <w:tr w:rsidR="00DF152A" w:rsidRPr="008D4BC7" w14:paraId="04028A67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3B72" w14:textId="77777777" w:rsidR="00DF152A" w:rsidRPr="008D4BC7" w:rsidRDefault="00DF152A" w:rsidP="008D4BC7">
            <w:pPr>
              <w:ind w:right="-108"/>
              <w:jc w:val="both"/>
              <w:rPr>
                <w:sz w:val="18"/>
                <w:szCs w:val="24"/>
                <w:lang w:eastAsia="ru-RU"/>
              </w:rPr>
            </w:pPr>
            <w:r w:rsidRPr="008D4BC7">
              <w:rPr>
                <w:sz w:val="18"/>
                <w:szCs w:val="24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F891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BEB6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2043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101,8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978E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103,3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FAFC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119,9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71CD1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128,3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9484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98,4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C6A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106,0</w:t>
            </w:r>
          </w:p>
        </w:tc>
      </w:tr>
      <w:tr w:rsidR="00DF152A" w:rsidRPr="008D4BC7" w14:paraId="32BE0BD3" w14:textId="77777777" w:rsidTr="00DF152A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874" w14:textId="77777777" w:rsidR="00DF152A" w:rsidRPr="008D4BC7" w:rsidRDefault="00DF152A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февраль</w:t>
            </w:r>
          </w:p>
        </w:tc>
      </w:tr>
      <w:tr w:rsidR="00DF152A" w:rsidRPr="008D4BC7" w14:paraId="2729A3BE" w14:textId="77777777" w:rsidTr="00DF152A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D87A6A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DD096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101,9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BE868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3C38F9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625DF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BB4E01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C599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F534B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F53CC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99,4</w:t>
            </w:r>
          </w:p>
        </w:tc>
      </w:tr>
      <w:tr w:rsidR="00DF152A" w:rsidRPr="008D4BC7" w14:paraId="11589CD9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7B76C3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87B5F0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103,1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5B7A4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6EB13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91400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523D7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0CA78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83500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A18AD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99,1</w:t>
            </w:r>
          </w:p>
        </w:tc>
      </w:tr>
      <w:tr w:rsidR="00DF152A" w:rsidRPr="008D4BC7" w14:paraId="699E0FB1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5E788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1016D0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47EB33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6E1D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E3A90F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D9931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EDCA9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82549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F39B6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106,4</w:t>
            </w:r>
          </w:p>
        </w:tc>
      </w:tr>
      <w:tr w:rsidR="00DF152A" w:rsidRPr="008D4BC7" w14:paraId="21A7286A" w14:textId="77777777" w:rsidTr="00DF152A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CDF80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март</w:t>
            </w:r>
          </w:p>
        </w:tc>
      </w:tr>
      <w:tr w:rsidR="00DF152A" w:rsidRPr="008D4BC7" w14:paraId="34415062" w14:textId="77777777" w:rsidTr="00DF152A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C6282D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000CA1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F164D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B74D1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5979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66529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7ACAD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C5449F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E6546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</w:tr>
      <w:tr w:rsidR="00DF152A" w:rsidRPr="008D4BC7" w14:paraId="4A6BF1D6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58C54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D54C5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DF10B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91AF7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05911F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9D15C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5919A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3A1BD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78,9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4C0BC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DF152A" w:rsidRPr="008D4BC7" w14:paraId="559C7768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968D9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818F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25DD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101,6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633E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101,8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30801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6E05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104,5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9122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102,8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9D32F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109,7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77F5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</w:tr>
      <w:tr w:rsidR="00DF152A" w:rsidRPr="008D4BC7" w14:paraId="1BB82CAE" w14:textId="77777777" w:rsidTr="00DF152A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DAC1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апрель</w:t>
            </w:r>
          </w:p>
        </w:tc>
      </w:tr>
      <w:tr w:rsidR="00DF152A" w:rsidRPr="008D4BC7" w14:paraId="5D5D86E4" w14:textId="77777777" w:rsidTr="00DF152A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96CC82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303AA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4788B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55939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0C45B9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DBAEAF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C95FA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67F2C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122,3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D94CA0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</w:tr>
      <w:tr w:rsidR="00DF152A" w:rsidRPr="008D4BC7" w14:paraId="01E879F1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0CC0D4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4E635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46417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4A874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3FA1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0F3680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102,2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AAC06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A47C4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145,3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405423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DF152A" w:rsidRPr="008D4BC7" w14:paraId="52F2CF27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AC101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B34E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893B3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70C7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56A21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5191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FEAB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04C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0E2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102,9</w:t>
            </w:r>
          </w:p>
        </w:tc>
      </w:tr>
      <w:tr w:rsidR="00DF152A" w:rsidRPr="008D4BC7" w14:paraId="09B9FBC2" w14:textId="77777777" w:rsidTr="00DF152A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2003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май</w:t>
            </w:r>
          </w:p>
        </w:tc>
      </w:tr>
      <w:tr w:rsidR="00DF152A" w:rsidRPr="008D4BC7" w14:paraId="7888DAC4" w14:textId="77777777" w:rsidTr="00DF152A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BFE3E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55764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74EE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8A7D82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FDC7A9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E1534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105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45473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CA53E3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97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100CF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102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2</w:t>
            </w:r>
          </w:p>
        </w:tc>
      </w:tr>
      <w:tr w:rsidR="00DF152A" w:rsidRPr="008D4BC7" w14:paraId="2DA7A897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D7BAD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BE7A09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5C6B1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85E1B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3133C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CFEC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106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E7519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31EF4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B4BC4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</w:tr>
      <w:tr w:rsidR="00DF152A" w:rsidRPr="008D4BC7" w14:paraId="599570A6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B768F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00D4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A925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D183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7563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454F3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104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BD29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104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B667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92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6BB1F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105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</w:tr>
      <w:tr w:rsidR="00DF152A" w:rsidRPr="008D4BC7" w14:paraId="4B314192" w14:textId="77777777" w:rsidTr="00DF152A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68B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июнь</w:t>
            </w:r>
          </w:p>
        </w:tc>
      </w:tr>
      <w:tr w:rsidR="00DF152A" w:rsidRPr="008D4BC7" w14:paraId="26FA5FAA" w14:textId="77777777" w:rsidTr="00DF152A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AD5901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3C4279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CEDDE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36E0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4132E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4B77E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43AF9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B4D39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25D8C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104,1</w:t>
            </w:r>
          </w:p>
        </w:tc>
      </w:tr>
      <w:tr w:rsidR="00DF152A" w:rsidRPr="008D4BC7" w14:paraId="2C16F535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34C73C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CC37C3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84347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DE9AF8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EBE3B9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8C22E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24952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7B7FDE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102,7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E53B0C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103,5</w:t>
            </w:r>
          </w:p>
        </w:tc>
      </w:tr>
      <w:tr w:rsidR="00DF152A" w:rsidRPr="008D4BC7" w14:paraId="03DCF023" w14:textId="77777777" w:rsidTr="00DF152A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9AE6D" w14:textId="77777777" w:rsidR="00DF152A" w:rsidRPr="008D4BC7" w:rsidRDefault="00DF152A" w:rsidP="008D4BC7">
            <w:pPr>
              <w:ind w:right="-108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5399A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FB705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CE7C6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4702B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0847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102,3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A396D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9D5D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95,8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CE794" w14:textId="77777777" w:rsidR="00DF152A" w:rsidRPr="008D4BC7" w:rsidRDefault="00DF152A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105,1</w:t>
            </w:r>
          </w:p>
        </w:tc>
      </w:tr>
    </w:tbl>
    <w:p w14:paraId="1E3DC297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</w:p>
    <w:p w14:paraId="425EE45C" w14:textId="77777777" w:rsidR="008D4BC7" w:rsidRPr="008D4BC7" w:rsidRDefault="008D4BC7" w:rsidP="008D4BC7">
      <w:pPr>
        <w:rPr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13:</w:t>
      </w:r>
      <w:r w:rsidRPr="008D4BC7">
        <w:rPr>
          <w:b/>
          <w:sz w:val="22"/>
          <w:szCs w:val="22"/>
          <w:lang w:eastAsia="ru-RU"/>
        </w:rPr>
        <w:tab/>
        <w:t>Индекс цен на отдельные виды плодоовощной продукци</w:t>
      </w:r>
      <w:r w:rsidRPr="008D4BC7">
        <w:rPr>
          <w:sz w:val="22"/>
          <w:szCs w:val="22"/>
          <w:lang w:eastAsia="ru-RU"/>
        </w:rPr>
        <w:t xml:space="preserve">и </w:t>
      </w:r>
    </w:p>
    <w:p w14:paraId="4D6B7E87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 w:val="18"/>
          <w:szCs w:val="18"/>
          <w:lang w:eastAsia="ru-RU"/>
        </w:rPr>
        <w:t>(в процентах к предыдущему месяцу)</w:t>
      </w:r>
    </w:p>
    <w:p w14:paraId="2FE1EA78" w14:textId="77777777" w:rsidR="008D4BC7" w:rsidRPr="008D4BC7" w:rsidRDefault="008D4BC7" w:rsidP="008D4BC7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180"/>
        <w:gridCol w:w="854"/>
        <w:gridCol w:w="1226"/>
        <w:gridCol w:w="1204"/>
        <w:gridCol w:w="1261"/>
        <w:gridCol w:w="1152"/>
        <w:gridCol w:w="1116"/>
      </w:tblGrid>
      <w:tr w:rsidR="007A78C2" w:rsidRPr="008D4BC7" w14:paraId="4E34978C" w14:textId="77777777" w:rsidTr="007A78C2">
        <w:trPr>
          <w:trHeight w:val="345"/>
        </w:trPr>
        <w:tc>
          <w:tcPr>
            <w:tcW w:w="678" w:type="pct"/>
            <w:tcBorders>
              <w:bottom w:val="single" w:sz="4" w:space="0" w:color="auto"/>
            </w:tcBorders>
          </w:tcPr>
          <w:p w14:paraId="08ECC6E1" w14:textId="77777777" w:rsidR="007A78C2" w:rsidRPr="008D4BC7" w:rsidRDefault="007A78C2" w:rsidP="008D4BC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14:paraId="7E964B93" w14:textId="0AA47467" w:rsidR="007A78C2" w:rsidRPr="008D4BC7" w:rsidRDefault="007A78C2" w:rsidP="007A78C2">
            <w:pPr>
              <w:ind w:left="-108" w:right="-19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66DE3C30" w14:textId="77777777" w:rsidR="007A78C2" w:rsidRPr="008D4BC7" w:rsidRDefault="007A78C2" w:rsidP="007A78C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6B7EBF4" w14:textId="77777777" w:rsidR="007A78C2" w:rsidRPr="008D4BC7" w:rsidRDefault="007A78C2" w:rsidP="007A78C2">
            <w:pPr>
              <w:ind w:right="-19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8E3ECC6" w14:textId="77777777" w:rsidR="007A78C2" w:rsidRPr="008D4BC7" w:rsidRDefault="007A78C2" w:rsidP="007A78C2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Огурцы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2AFF2898" w14:textId="7B412985" w:rsidR="007A78C2" w:rsidRPr="008D4BC7" w:rsidRDefault="007A78C2" w:rsidP="007A78C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Помидоры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19C51FB2" w14:textId="77777777" w:rsidR="007A78C2" w:rsidRPr="008D4BC7" w:rsidRDefault="007A78C2" w:rsidP="007A78C2">
            <w:pPr>
              <w:ind w:right="-19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14:paraId="35C12852" w14:textId="7CD38475" w:rsidR="007A78C2" w:rsidRPr="008D4BC7" w:rsidRDefault="007A78C2" w:rsidP="007A78C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Картофель</w:t>
            </w:r>
          </w:p>
        </w:tc>
      </w:tr>
      <w:tr w:rsidR="007A78C2" w:rsidRPr="008D4BC7" w14:paraId="604D5096" w14:textId="77777777" w:rsidTr="007A78C2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B3D2" w14:textId="77777777" w:rsidR="007A78C2" w:rsidRPr="008D4BC7" w:rsidRDefault="007A78C2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январь</w:t>
            </w:r>
          </w:p>
        </w:tc>
      </w:tr>
      <w:tr w:rsidR="007A78C2" w:rsidRPr="008D4BC7" w14:paraId="2F186398" w14:textId="77777777" w:rsidTr="007A78C2">
        <w:trPr>
          <w:trHeight w:val="22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196768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A0BD40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55,2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890A2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35,9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567193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41,5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FE93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209,2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B2FADC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222,4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4EAAE2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55,5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E5539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</w:tr>
      <w:tr w:rsidR="007A78C2" w:rsidRPr="008D4BC7" w14:paraId="17052D0D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189AC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FB61F4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55,4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E998A5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32,4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91C4F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42,4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3DF51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189,7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F090D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206,1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F1F40E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2CAD67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</w:tr>
      <w:tr w:rsidR="007A78C2" w:rsidRPr="008D4BC7" w14:paraId="06911ABC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FD07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BCF4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55,0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D941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6F9B7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40,0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6C6B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242,1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1F6CE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250,0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09A4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64,8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C9305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</w:tr>
      <w:tr w:rsidR="007A78C2" w:rsidRPr="008D4BC7" w14:paraId="25BA8572" w14:textId="77777777" w:rsidTr="007A78C2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51B4" w14:textId="77777777" w:rsidR="007A78C2" w:rsidRPr="008D4BC7" w:rsidRDefault="007A78C2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февраль</w:t>
            </w:r>
          </w:p>
        </w:tc>
      </w:tr>
      <w:tr w:rsidR="007A78C2" w:rsidRPr="008D4BC7" w14:paraId="5F2792C1" w14:textId="77777777" w:rsidTr="007A78C2">
        <w:trPr>
          <w:trHeight w:val="22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9E3443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47E3F9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49,7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01CE8E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35,9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5DE43E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41,5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0A0360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230,2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306673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227,6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D704E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59,0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E3AB18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46,7</w:t>
            </w:r>
          </w:p>
        </w:tc>
      </w:tr>
      <w:tr w:rsidR="007A78C2" w:rsidRPr="008D4BC7" w14:paraId="2A9FEE7A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5EA8E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740768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46,2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4CCEA2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32,4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A0235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42,4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78E8F8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218,2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8E518D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214,4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DB77CC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8FA454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</w:tr>
      <w:tr w:rsidR="007A78C2" w:rsidRPr="008D4BC7" w14:paraId="0619AD4D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8E7E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35F40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55,0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9EE2B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2D240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40,0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88092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250,0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93808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250,0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76EB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74,3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F13DD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</w:tr>
      <w:tr w:rsidR="007A78C2" w:rsidRPr="008D4BC7" w14:paraId="02DC4E88" w14:textId="77777777" w:rsidTr="007A78C2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164D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март</w:t>
            </w:r>
          </w:p>
        </w:tc>
      </w:tr>
      <w:tr w:rsidR="007A78C2" w:rsidRPr="008D4BC7" w14:paraId="5E52F71A" w14:textId="77777777" w:rsidTr="007A78C2">
        <w:trPr>
          <w:trHeight w:val="22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D711A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A8C70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94,3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E8BE3F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90,2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75B37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D32F23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C4299C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98,2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7CFB9F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117,8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CDD43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101,9</w:t>
            </w:r>
          </w:p>
        </w:tc>
      </w:tr>
      <w:tr w:rsidR="007A78C2" w:rsidRPr="008D4BC7" w14:paraId="44083944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E9855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86C05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95,9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8D5359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C34855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BADE43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ED9412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96,9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564750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123,4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FA9A8F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102,5</w:t>
            </w:r>
          </w:p>
        </w:tc>
      </w:tr>
      <w:tr w:rsidR="007A78C2" w:rsidRPr="008D4BC7" w14:paraId="772AB8C2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ACF7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D293D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92,7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3FB2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87,5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5DF07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9F8A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58BE5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486A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114,2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F03A0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  <w:tr w:rsidR="007A78C2" w:rsidRPr="008D4BC7" w14:paraId="4D6FE292" w14:textId="77777777" w:rsidTr="007A78C2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EE0D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апрель</w:t>
            </w:r>
          </w:p>
        </w:tc>
      </w:tr>
      <w:tr w:rsidR="007A78C2" w:rsidRPr="008D4BC7" w14:paraId="1FD5BC9C" w14:textId="77777777" w:rsidTr="007A78C2">
        <w:trPr>
          <w:trHeight w:val="22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53DA1F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E3C45C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F0C2E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87,7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711A2F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06855E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375092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1AE0C2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2D45A5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108,8</w:t>
            </w:r>
          </w:p>
        </w:tc>
      </w:tr>
      <w:tr w:rsidR="007A78C2" w:rsidRPr="008D4BC7" w14:paraId="69436F4F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17547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CFF0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105,6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FFBDE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242587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C055C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90,8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793CE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DDF784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113,4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6D46D7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105,3</w:t>
            </w:r>
          </w:p>
        </w:tc>
      </w:tr>
      <w:tr w:rsidR="007A78C2" w:rsidRPr="008D4BC7" w14:paraId="69C8A498" w14:textId="77777777" w:rsidTr="007A78C2">
        <w:trPr>
          <w:trHeight w:val="22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154B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7D827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97,5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C3E5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80,8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5D5A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D1AD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A8496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D6554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53B81" w14:textId="77777777" w:rsidR="007A78C2" w:rsidRPr="008D4BC7" w:rsidRDefault="007A78C2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118,3</w:t>
            </w:r>
          </w:p>
        </w:tc>
      </w:tr>
    </w:tbl>
    <w:p w14:paraId="0DE2BC85" w14:textId="196D2155" w:rsidR="007A78C2" w:rsidRPr="007A78C2" w:rsidRDefault="007A78C2" w:rsidP="00BD0995">
      <w:pPr>
        <w:pageBreakBefore/>
        <w:jc w:val="right"/>
        <w:rPr>
          <w:sz w:val="22"/>
          <w:szCs w:val="22"/>
          <w:lang w:val="ky-KG"/>
        </w:rPr>
      </w:pPr>
      <w:r>
        <w:rPr>
          <w:sz w:val="22"/>
          <w:szCs w:val="22"/>
          <w:lang w:val="ky-KG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1179"/>
        <w:gridCol w:w="854"/>
        <w:gridCol w:w="1226"/>
        <w:gridCol w:w="1204"/>
        <w:gridCol w:w="1261"/>
        <w:gridCol w:w="1152"/>
        <w:gridCol w:w="1116"/>
      </w:tblGrid>
      <w:tr w:rsidR="007A78C2" w:rsidRPr="008D4BC7" w14:paraId="4E38FCA5" w14:textId="77777777" w:rsidTr="007A78C2">
        <w:trPr>
          <w:trHeight w:val="227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1407" w14:textId="77777777" w:rsidR="007A78C2" w:rsidRPr="008D4BC7" w:rsidRDefault="007A78C2" w:rsidP="007A78C2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14:paraId="7D010417" w14:textId="65D019BE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2B06E55C" w14:textId="7B78690F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4299CFC4" w14:textId="556358E3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21C467C6" w14:textId="5F55E0CB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Огурцы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06CDDB0B" w14:textId="7C9DADE6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Помидоры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2258ECBF" w14:textId="48254ECF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14:paraId="487F1442" w14:textId="5A4D3796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Картофель</w:t>
            </w:r>
          </w:p>
        </w:tc>
      </w:tr>
      <w:tr w:rsidR="007A78C2" w:rsidRPr="008D4BC7" w14:paraId="3D15C2C5" w14:textId="77777777" w:rsidTr="007A78C2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82A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май</w:t>
            </w:r>
          </w:p>
        </w:tc>
      </w:tr>
      <w:tr w:rsidR="007A78C2" w:rsidRPr="008D4BC7" w14:paraId="3F014B4B" w14:textId="77777777" w:rsidTr="007A78C2">
        <w:trPr>
          <w:trHeight w:val="227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DDE09A" w14:textId="77777777" w:rsidR="007A78C2" w:rsidRPr="008D4BC7" w:rsidRDefault="007A78C2" w:rsidP="007A78C2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FE300B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85BD09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B1CE1A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102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3C6808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87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6FB14D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93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F1D23C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1AF3A1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114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</w:tr>
      <w:tr w:rsidR="007A78C2" w:rsidRPr="008D4BC7" w14:paraId="2FDF29B4" w14:textId="77777777" w:rsidTr="007A78C2">
        <w:trPr>
          <w:trHeight w:val="227"/>
        </w:trPr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253FD" w14:textId="77777777" w:rsidR="007A78C2" w:rsidRPr="008D4BC7" w:rsidRDefault="007A78C2" w:rsidP="007A78C2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4CDF48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102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1ECD36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B3545A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B7E253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86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27DFE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584C39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70DD1B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120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</w:tr>
      <w:tr w:rsidR="007A78C2" w:rsidRPr="008D4BC7" w14:paraId="418510BD" w14:textId="77777777" w:rsidTr="007A78C2">
        <w:trPr>
          <w:trHeight w:val="227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B084" w14:textId="77777777" w:rsidR="007A78C2" w:rsidRPr="008D4BC7" w:rsidRDefault="007A78C2" w:rsidP="007A78C2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36E6D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,3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02777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6A7DF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2CCDD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89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A0341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96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BC262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D077D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8D4BC7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</w:tr>
      <w:tr w:rsidR="007A78C2" w:rsidRPr="008D4BC7" w14:paraId="34FA7FC2" w14:textId="77777777" w:rsidTr="007A78C2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03B2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июнь</w:t>
            </w:r>
          </w:p>
        </w:tc>
      </w:tr>
      <w:tr w:rsidR="007A78C2" w:rsidRPr="008D4BC7" w14:paraId="19B60922" w14:textId="77777777" w:rsidTr="007A78C2">
        <w:trPr>
          <w:trHeight w:val="227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0402E2" w14:textId="77777777" w:rsidR="007A78C2" w:rsidRPr="008D4BC7" w:rsidRDefault="007A78C2" w:rsidP="007A78C2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EF3D90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19B69F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7FCE98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259F71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78,4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62A691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84,7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9CCD8A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085D7D6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117,1</w:t>
            </w:r>
          </w:p>
        </w:tc>
      </w:tr>
      <w:tr w:rsidR="007A78C2" w:rsidRPr="008D4BC7" w14:paraId="7354EBBF" w14:textId="77777777" w:rsidTr="007A78C2">
        <w:trPr>
          <w:trHeight w:val="227"/>
        </w:trPr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90F67" w14:textId="77777777" w:rsidR="007A78C2" w:rsidRPr="008D4BC7" w:rsidRDefault="007A78C2" w:rsidP="007A78C2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20C925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D16B7A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151BC2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D6C5A8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86,3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699241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90,9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1C8162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110,5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89C682B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121,7</w:t>
            </w:r>
          </w:p>
        </w:tc>
      </w:tr>
      <w:tr w:rsidR="007A78C2" w:rsidRPr="008D4BC7" w14:paraId="79BB9152" w14:textId="77777777" w:rsidTr="007A78C2">
        <w:trPr>
          <w:trHeight w:val="227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EC16" w14:textId="77777777" w:rsidR="007A78C2" w:rsidRPr="008D4BC7" w:rsidRDefault="007A78C2" w:rsidP="007A78C2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1B879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110,5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EC170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FCA78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71CD5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62,5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9FCE8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77,0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82ED7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5CA9D0C9" w14:textId="77777777" w:rsidR="007A78C2" w:rsidRPr="008D4BC7" w:rsidRDefault="007A78C2" w:rsidP="007A78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</w:tr>
    </w:tbl>
    <w:p w14:paraId="2BC302FB" w14:textId="77777777" w:rsidR="008D4BC7" w:rsidRPr="00782EC1" w:rsidRDefault="008D4BC7" w:rsidP="008D4BC7">
      <w:pPr>
        <w:autoSpaceDE w:val="0"/>
        <w:autoSpaceDN w:val="0"/>
        <w:ind w:firstLine="540"/>
        <w:jc w:val="both"/>
        <w:rPr>
          <w:sz w:val="18"/>
          <w:szCs w:val="18"/>
          <w:lang w:eastAsia="ru-RU"/>
        </w:rPr>
      </w:pPr>
    </w:p>
    <w:p w14:paraId="73562B53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bookmarkStart w:id="116" w:name="_Toc219974277"/>
      <w:bookmarkStart w:id="117" w:name="_Toc219974396"/>
      <w:bookmarkStart w:id="118" w:name="_Toc219974516"/>
      <w:bookmarkStart w:id="119" w:name="_Toc243197543"/>
      <w:bookmarkStart w:id="120" w:name="_Toc243204463"/>
      <w:bookmarkStart w:id="121" w:name="_Toc243204980"/>
      <w:bookmarkStart w:id="122" w:name="_Toc263858522"/>
      <w:bookmarkStart w:id="123" w:name="_Toc243204462"/>
      <w:bookmarkStart w:id="124" w:name="_Toc243204979"/>
      <w:bookmarkStart w:id="125" w:name="_Toc263858521"/>
      <w:bookmarkStart w:id="126" w:name="_Toc266706799"/>
      <w:bookmarkStart w:id="127" w:name="_Toc266707220"/>
      <w:bookmarkStart w:id="128" w:name="_Toc298311055"/>
      <w:bookmarkStart w:id="129" w:name="_Toc298311433"/>
      <w:r w:rsidRPr="008D4BC7">
        <w:rPr>
          <w:sz w:val="22"/>
          <w:szCs w:val="22"/>
          <w:lang w:eastAsia="ru-RU"/>
        </w:rPr>
        <w:t>Цены на алкогольные напитки и табачные изделия по области за месяц повысились на 7,5 процента.</w:t>
      </w:r>
    </w:p>
    <w:p w14:paraId="4BC90EAE" w14:textId="77777777" w:rsidR="008D4BC7" w:rsidRPr="007A78C2" w:rsidRDefault="008D4BC7" w:rsidP="008D4BC7">
      <w:pPr>
        <w:rPr>
          <w:b/>
          <w:sz w:val="22"/>
          <w:szCs w:val="22"/>
          <w:lang w:eastAsia="ru-RU"/>
        </w:rPr>
      </w:pPr>
    </w:p>
    <w:p w14:paraId="7B45090A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14:</w:t>
      </w:r>
      <w:r w:rsidRPr="008D4BC7">
        <w:rPr>
          <w:b/>
          <w:sz w:val="22"/>
          <w:szCs w:val="22"/>
          <w:lang w:eastAsia="ru-RU"/>
        </w:rPr>
        <w:tab/>
        <w:t>Средние цены на отдельные товары – представители.</w:t>
      </w:r>
    </w:p>
    <w:p w14:paraId="2278D10D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 w:val="18"/>
          <w:szCs w:val="18"/>
          <w:lang w:eastAsia="ru-RU"/>
        </w:rPr>
        <w:t>(в сомах за килограмм, литр)</w:t>
      </w:r>
    </w:p>
    <w:p w14:paraId="0FF8A27D" w14:textId="77777777" w:rsidR="008D4BC7" w:rsidRPr="008D4BC7" w:rsidRDefault="008D4BC7" w:rsidP="008D4BC7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1"/>
        <w:gridCol w:w="750"/>
        <w:gridCol w:w="113"/>
        <w:gridCol w:w="705"/>
        <w:gridCol w:w="757"/>
        <w:gridCol w:w="902"/>
        <w:gridCol w:w="995"/>
        <w:gridCol w:w="1004"/>
        <w:gridCol w:w="1058"/>
        <w:gridCol w:w="852"/>
        <w:gridCol w:w="971"/>
        <w:gridCol w:w="9"/>
      </w:tblGrid>
      <w:tr w:rsidR="007A78C2" w:rsidRPr="008D4BC7" w14:paraId="7BFE0E0B" w14:textId="77777777" w:rsidTr="007A78C2">
        <w:trPr>
          <w:gridAfter w:val="1"/>
          <w:wAfter w:w="20" w:type="pct"/>
          <w:cantSplit/>
          <w:trHeight w:val="278"/>
        </w:trPr>
        <w:tc>
          <w:tcPr>
            <w:tcW w:w="627" w:type="pct"/>
            <w:vMerge w:val="restart"/>
          </w:tcPr>
          <w:p w14:paraId="507E42D1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895" w:type="pct"/>
            <w:gridSpan w:val="3"/>
            <w:vAlign w:val="center"/>
          </w:tcPr>
          <w:p w14:paraId="16D6289D" w14:textId="77777777" w:rsidR="007A78C2" w:rsidRPr="008D4BC7" w:rsidRDefault="007A78C2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Мука пшеничная</w:t>
            </w:r>
          </w:p>
        </w:tc>
        <w:tc>
          <w:tcPr>
            <w:tcW w:w="425" w:type="pct"/>
            <w:vMerge w:val="restart"/>
            <w:vAlign w:val="center"/>
          </w:tcPr>
          <w:p w14:paraId="30E0DCF6" w14:textId="77777777" w:rsidR="007A78C2" w:rsidRPr="008D4BC7" w:rsidRDefault="007A78C2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488" w:type="pct"/>
            <w:vMerge w:val="restart"/>
            <w:vAlign w:val="center"/>
          </w:tcPr>
          <w:p w14:paraId="3D899F9C" w14:textId="5B1AA455" w:rsidR="007A78C2" w:rsidRPr="008D4BC7" w:rsidRDefault="007A78C2" w:rsidP="008D4BC7">
            <w:pPr>
              <w:ind w:left="-58" w:right="-15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Лепешка</w:t>
            </w:r>
          </w:p>
        </w:tc>
        <w:tc>
          <w:tcPr>
            <w:tcW w:w="569" w:type="pct"/>
            <w:vMerge w:val="restart"/>
            <w:vAlign w:val="center"/>
          </w:tcPr>
          <w:p w14:paraId="63BD0022" w14:textId="281F45C5" w:rsidR="007A78C2" w:rsidRPr="008D4BC7" w:rsidRDefault="007A78C2" w:rsidP="008D4BC7">
            <w:pPr>
              <w:ind w:left="-5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Баранина</w:t>
            </w:r>
          </w:p>
        </w:tc>
        <w:tc>
          <w:tcPr>
            <w:tcW w:w="466" w:type="pct"/>
            <w:vMerge w:val="restart"/>
            <w:vAlign w:val="center"/>
          </w:tcPr>
          <w:p w14:paraId="64BAF7BC" w14:textId="52C457D4" w:rsidR="007A78C2" w:rsidRPr="008D4BC7" w:rsidRDefault="007A78C2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494" w:type="pct"/>
            <w:vMerge w:val="restart"/>
            <w:vAlign w:val="center"/>
          </w:tcPr>
          <w:p w14:paraId="79547E41" w14:textId="746DEA64" w:rsidR="007A78C2" w:rsidRPr="008D4BC7" w:rsidRDefault="007A78C2" w:rsidP="007A78C2">
            <w:pPr>
              <w:ind w:left="-5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476" w:type="pct"/>
            <w:vMerge w:val="restart"/>
            <w:vAlign w:val="center"/>
          </w:tcPr>
          <w:p w14:paraId="397C6DA3" w14:textId="77777777" w:rsidR="007A78C2" w:rsidRPr="008D4BC7" w:rsidRDefault="007A78C2" w:rsidP="008D4BC7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Бензин</w:t>
            </w:r>
          </w:p>
          <w:p w14:paraId="7586E0F3" w14:textId="77777777" w:rsidR="007A78C2" w:rsidRPr="008D4BC7" w:rsidRDefault="007A78C2" w:rsidP="008D4BC7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А-80</w:t>
            </w:r>
          </w:p>
        </w:tc>
        <w:tc>
          <w:tcPr>
            <w:tcW w:w="540" w:type="pct"/>
            <w:vMerge w:val="restart"/>
            <w:vAlign w:val="center"/>
          </w:tcPr>
          <w:p w14:paraId="5270C935" w14:textId="77777777" w:rsidR="007A78C2" w:rsidRPr="008D4BC7" w:rsidRDefault="007A78C2" w:rsidP="008D4BC7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8D4BC7">
              <w:rPr>
                <w:b/>
                <w:sz w:val="18"/>
                <w:szCs w:val="18"/>
                <w:lang w:eastAsia="ru-RU"/>
              </w:rPr>
              <w:t>Диз</w:t>
            </w:r>
            <w:proofErr w:type="spellEnd"/>
          </w:p>
          <w:p w14:paraId="4BE3C4B4" w14:textId="77777777" w:rsidR="007A78C2" w:rsidRPr="008D4BC7" w:rsidRDefault="007A78C2" w:rsidP="008D4BC7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топливо</w:t>
            </w:r>
          </w:p>
        </w:tc>
      </w:tr>
      <w:tr w:rsidR="007A78C2" w:rsidRPr="008D4BC7" w14:paraId="03326E45" w14:textId="77777777" w:rsidTr="007A78C2">
        <w:trPr>
          <w:gridAfter w:val="1"/>
          <w:wAfter w:w="20" w:type="pct"/>
          <w:cantSplit/>
          <w:trHeight w:val="277"/>
        </w:trPr>
        <w:tc>
          <w:tcPr>
            <w:tcW w:w="627" w:type="pct"/>
            <w:vMerge/>
            <w:tcBorders>
              <w:bottom w:val="single" w:sz="4" w:space="0" w:color="auto"/>
            </w:tcBorders>
          </w:tcPr>
          <w:p w14:paraId="5C6DC856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gridSpan w:val="2"/>
            <w:tcBorders>
              <w:bottom w:val="single" w:sz="4" w:space="0" w:color="auto"/>
            </w:tcBorders>
            <w:vAlign w:val="center"/>
          </w:tcPr>
          <w:p w14:paraId="7AAB6D52" w14:textId="77777777" w:rsidR="007A78C2" w:rsidRPr="008D4BC7" w:rsidRDefault="007A78C2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в/сорт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vAlign w:val="center"/>
          </w:tcPr>
          <w:p w14:paraId="1D8DDA14" w14:textId="77777777" w:rsidR="007A78C2" w:rsidRPr="008D4BC7" w:rsidRDefault="007A78C2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1 сорт</w:t>
            </w:r>
          </w:p>
        </w:tc>
        <w:tc>
          <w:tcPr>
            <w:tcW w:w="425" w:type="pct"/>
            <w:vMerge/>
            <w:tcBorders>
              <w:bottom w:val="single" w:sz="4" w:space="0" w:color="auto"/>
            </w:tcBorders>
          </w:tcPr>
          <w:p w14:paraId="65F3EB55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vMerge/>
            <w:tcBorders>
              <w:bottom w:val="single" w:sz="4" w:space="0" w:color="auto"/>
            </w:tcBorders>
          </w:tcPr>
          <w:p w14:paraId="59981350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vMerge/>
            <w:tcBorders>
              <w:bottom w:val="single" w:sz="4" w:space="0" w:color="auto"/>
            </w:tcBorders>
          </w:tcPr>
          <w:p w14:paraId="3A29D26F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vMerge/>
            <w:tcBorders>
              <w:bottom w:val="single" w:sz="4" w:space="0" w:color="auto"/>
            </w:tcBorders>
          </w:tcPr>
          <w:p w14:paraId="717AB527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4" w:type="pct"/>
            <w:vMerge/>
            <w:tcBorders>
              <w:bottom w:val="single" w:sz="4" w:space="0" w:color="auto"/>
            </w:tcBorders>
          </w:tcPr>
          <w:p w14:paraId="0B84884A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76" w:type="pct"/>
            <w:vMerge/>
            <w:tcBorders>
              <w:bottom w:val="single" w:sz="4" w:space="0" w:color="auto"/>
            </w:tcBorders>
          </w:tcPr>
          <w:p w14:paraId="766D40BE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  <w:tcBorders>
              <w:bottom w:val="single" w:sz="4" w:space="0" w:color="auto"/>
            </w:tcBorders>
          </w:tcPr>
          <w:p w14:paraId="5859AC43" w14:textId="77777777" w:rsidR="007A78C2" w:rsidRPr="008D4BC7" w:rsidRDefault="007A78C2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7A78C2" w:rsidRPr="008D4BC7" w14:paraId="2D6BCA71" w14:textId="77777777" w:rsidTr="007A78C2">
        <w:trPr>
          <w:gridAfter w:val="1"/>
          <w:wAfter w:w="20" w:type="pct"/>
        </w:trPr>
        <w:tc>
          <w:tcPr>
            <w:tcW w:w="4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FE12" w14:textId="77777777" w:rsidR="007A78C2" w:rsidRPr="008D4BC7" w:rsidRDefault="007A78C2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январь</w:t>
            </w:r>
          </w:p>
        </w:tc>
      </w:tr>
      <w:tr w:rsidR="007A78C2" w:rsidRPr="008D4BC7" w14:paraId="4FCEEFA0" w14:textId="77777777" w:rsidTr="007A78C2">
        <w:trPr>
          <w:gridAfter w:val="1"/>
          <w:wAfter w:w="20" w:type="pct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209A0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77F7EC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73,1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6EE66F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8B1806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67,9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58701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B90FA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694,3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9933EF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670,2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6A244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FD8F9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7A02EC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80,2</w:t>
            </w:r>
          </w:p>
        </w:tc>
      </w:tr>
      <w:tr w:rsidR="007A78C2" w:rsidRPr="008D4BC7" w14:paraId="7F341E3C" w14:textId="77777777" w:rsidTr="007A78C2">
        <w:trPr>
          <w:gridAfter w:val="1"/>
          <w:wAfter w:w="20" w:type="pct"/>
        </w:trPr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BA970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FFF2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69,2</w:t>
            </w:r>
          </w:p>
        </w:tc>
        <w:tc>
          <w:tcPr>
            <w:tcW w:w="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5BA63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3CD1E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0C286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38B96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680,0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ECB76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650,0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B0632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D7CD2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E6BED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80,3</w:t>
            </w:r>
          </w:p>
        </w:tc>
      </w:tr>
      <w:tr w:rsidR="007A78C2" w:rsidRPr="008D4BC7" w14:paraId="4F2E0A0C" w14:textId="77777777" w:rsidTr="007A78C2">
        <w:trPr>
          <w:gridAfter w:val="1"/>
          <w:wAfter w:w="20" w:type="pct"/>
        </w:trPr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5BA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1C2D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79,8</w:t>
            </w:r>
          </w:p>
        </w:tc>
        <w:tc>
          <w:tcPr>
            <w:tcW w:w="4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CD41A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1B83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68,4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42C54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58E6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719,8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3B604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704,3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A99B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6B8E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01FB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79,9</w:t>
            </w:r>
          </w:p>
        </w:tc>
      </w:tr>
      <w:tr w:rsidR="007A78C2" w:rsidRPr="008D4BC7" w14:paraId="5C8232FD" w14:textId="77777777" w:rsidTr="007A78C2">
        <w:trPr>
          <w:gridAfter w:val="1"/>
          <w:wAfter w:w="20" w:type="pct"/>
        </w:trPr>
        <w:tc>
          <w:tcPr>
            <w:tcW w:w="4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45948" w14:textId="77777777" w:rsidR="007A78C2" w:rsidRPr="008D4BC7" w:rsidRDefault="007A78C2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февраль</w:t>
            </w:r>
          </w:p>
        </w:tc>
      </w:tr>
      <w:tr w:rsidR="007A78C2" w:rsidRPr="008D4BC7" w14:paraId="5ED97F58" w14:textId="77777777" w:rsidTr="007A78C2">
        <w:trPr>
          <w:gridAfter w:val="1"/>
          <w:wAfter w:w="20" w:type="pct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EAEAD5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3F957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74,5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5D6E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1A87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67,9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47D90E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5EDE6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696,7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86F9F9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676,3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30962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D481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C244E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79,4</w:t>
            </w:r>
          </w:p>
        </w:tc>
      </w:tr>
      <w:tr w:rsidR="007A78C2" w:rsidRPr="008D4BC7" w14:paraId="48E7455B" w14:textId="77777777" w:rsidTr="007A78C2">
        <w:trPr>
          <w:gridAfter w:val="1"/>
          <w:wAfter w:w="20" w:type="pct"/>
        </w:trPr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74CBA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475BC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71,3</w:t>
            </w:r>
          </w:p>
        </w:tc>
        <w:tc>
          <w:tcPr>
            <w:tcW w:w="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98C3D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9D4A0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2D8FE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F5CAC9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680,0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715A4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654,8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A07CA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DA007C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51604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80,1</w:t>
            </w:r>
          </w:p>
        </w:tc>
      </w:tr>
      <w:tr w:rsidR="007A78C2" w:rsidRPr="008D4BC7" w14:paraId="75993CC4" w14:textId="77777777" w:rsidTr="007A78C2">
        <w:trPr>
          <w:gridAfter w:val="1"/>
          <w:wAfter w:w="20" w:type="pct"/>
        </w:trPr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C8B6C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5DA67E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79,8</w:t>
            </w:r>
          </w:p>
        </w:tc>
        <w:tc>
          <w:tcPr>
            <w:tcW w:w="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C91E2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50,1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963A46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68,4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46582F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121,1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B1EB3A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724,9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99D5F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712,8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B2C3B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0B32E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AC7F36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78,2</w:t>
            </w:r>
          </w:p>
        </w:tc>
      </w:tr>
      <w:tr w:rsidR="007A78C2" w:rsidRPr="008D4BC7" w14:paraId="5D523E85" w14:textId="77777777" w:rsidTr="007A78C2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7DCF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март</w:t>
            </w:r>
          </w:p>
        </w:tc>
      </w:tr>
      <w:tr w:rsidR="007A78C2" w:rsidRPr="008D4BC7" w14:paraId="778C93B4" w14:textId="77777777" w:rsidTr="007A78C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3569BB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25F69D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74,8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72AA0C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47,1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F24D01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80CD25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4ADD9A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708,8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2462FE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708,8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F68277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47,6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F7E10E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81970D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78,8</w:t>
            </w:r>
          </w:p>
        </w:tc>
      </w:tr>
      <w:tr w:rsidR="007A78C2" w:rsidRPr="008D4BC7" w14:paraId="2C4E0E47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5341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85CFFC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71,4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8DB8E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5B845F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F1E350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AA5F40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687,5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4DAAF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687,5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1673DE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46,1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67F513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31A32F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78,7</w:t>
            </w:r>
          </w:p>
        </w:tc>
      </w:tr>
      <w:tr w:rsidR="007A78C2" w:rsidRPr="008D4BC7" w14:paraId="76E5AAA6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8937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AF180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80,5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F9244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B2194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69,6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413AB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121,7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345FC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744,9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0BD99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744,9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66388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50,1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54726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768A1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78,9</w:t>
            </w:r>
          </w:p>
        </w:tc>
      </w:tr>
      <w:tr w:rsidR="007A78C2" w:rsidRPr="008D4BC7" w14:paraId="318A66E9" w14:textId="77777777" w:rsidTr="007A78C2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B0D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апрель</w:t>
            </w:r>
          </w:p>
        </w:tc>
      </w:tr>
      <w:tr w:rsidR="007A78C2" w:rsidRPr="008D4BC7" w14:paraId="4DC09C59" w14:textId="77777777" w:rsidTr="007A78C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ABC75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3C96BE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75,6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6FC06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48,1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341C6A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68,7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32B399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20CB0D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715,4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1A7CBA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718,9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2FBE9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52,5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AF8A9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646D4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81,5</w:t>
            </w:r>
          </w:p>
        </w:tc>
      </w:tr>
      <w:tr w:rsidR="007A78C2" w:rsidRPr="008D4BC7" w14:paraId="224DEBDD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AE995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1FDE81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71,4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7F1EC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8DCB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7A38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887BF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693,9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0835A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699,5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FF24B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48,5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30E45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B49F3D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80,7</w:t>
            </w:r>
          </w:p>
        </w:tc>
      </w:tr>
      <w:tr w:rsidR="007A78C2" w:rsidRPr="008D4BC7" w14:paraId="1CC18404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3329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D766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82,5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097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53,3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F8DE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70,4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37EB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125,6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0AA8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751,7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B403C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751,7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BF7F1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59,3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3B098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A7B1A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82,7</w:t>
            </w:r>
          </w:p>
        </w:tc>
      </w:tr>
      <w:tr w:rsidR="007A78C2" w:rsidRPr="008D4BC7" w14:paraId="0101AFB9" w14:textId="77777777" w:rsidTr="007A78C2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52C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май</w:t>
            </w:r>
          </w:p>
        </w:tc>
      </w:tr>
      <w:tr w:rsidR="007A78C2" w:rsidRPr="008D4BC7" w14:paraId="08E22AD9" w14:textId="77777777" w:rsidTr="007A78C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BF0082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834CD4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75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271889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48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E53076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69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80FFE7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104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E5FD02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740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8297D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757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CC92AD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58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23D0D5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F8159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91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</w:tr>
      <w:tr w:rsidR="007A78C2" w:rsidRPr="008D4BC7" w14:paraId="75A80C7D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26F71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CA2D1F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71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31EDC2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44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7AE9BD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68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65F5B1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89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F4EDD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715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D1134F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742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E78D2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58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CDDB54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640F35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91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</w:tr>
      <w:tr w:rsidR="007A78C2" w:rsidRPr="008D4BC7" w14:paraId="1B2D745D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601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7321A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83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9CBD6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val="en-US" w:eastAsia="en-US"/>
              </w:rPr>
              <w:t>53</w:t>
            </w:r>
            <w:r w:rsidRPr="008D4BC7">
              <w:rPr>
                <w:rFonts w:eastAsia="Calibri"/>
                <w:sz w:val="18"/>
                <w:szCs w:val="18"/>
                <w:lang w:eastAsia="en-US"/>
              </w:rPr>
              <w:t>,3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DBA04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70,4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60D28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130,3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B256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782,3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825B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782,3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EB34D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60,0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16D6F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01AB5" w14:textId="77777777" w:rsidR="007A78C2" w:rsidRPr="008D4BC7" w:rsidRDefault="007A78C2" w:rsidP="008D4BC7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90,9</w:t>
            </w:r>
          </w:p>
        </w:tc>
      </w:tr>
      <w:tr w:rsidR="007A78C2" w:rsidRPr="008D4BC7" w14:paraId="5983A46D" w14:textId="77777777" w:rsidTr="007A78C2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8C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июнь</w:t>
            </w:r>
          </w:p>
        </w:tc>
      </w:tr>
      <w:tr w:rsidR="007A78C2" w:rsidRPr="008D4BC7" w14:paraId="7647604A" w14:textId="77777777" w:rsidTr="007A78C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47BD4B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35BBF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76,2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78C4C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48,1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21DC2A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70,1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07F0E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B0B55D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748,1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2A9D04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770,1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D69E16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67,6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7B80BD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06CF31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93,2</w:t>
            </w:r>
          </w:p>
        </w:tc>
      </w:tr>
      <w:tr w:rsidR="007A78C2" w:rsidRPr="008D4BC7" w14:paraId="3C703606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600C1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97A7F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72,2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14270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AA930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69,8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A9684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11934D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717,4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4CDD6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752,4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D63F29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70,7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41EF11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7D63F3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93,4</w:t>
            </w:r>
          </w:p>
        </w:tc>
      </w:tr>
      <w:tr w:rsidR="007A78C2" w:rsidRPr="008D4BC7" w14:paraId="6B7ADF44" w14:textId="77777777" w:rsidTr="007A78C2"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485E" w14:textId="77777777" w:rsidR="007A78C2" w:rsidRPr="008D4BC7" w:rsidRDefault="007A78C2" w:rsidP="008D4BC7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FCDE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83,0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28565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53,3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46F1A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70,4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6F237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130,3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7038B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FC3FC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E883E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62,2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D895D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BA2A2" w14:textId="77777777" w:rsidR="007A78C2" w:rsidRPr="008D4BC7" w:rsidRDefault="007A78C2" w:rsidP="008D4BC7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92,9</w:t>
            </w:r>
          </w:p>
        </w:tc>
      </w:tr>
    </w:tbl>
    <w:p w14:paraId="63D4194E" w14:textId="77777777" w:rsidR="008D4BC7" w:rsidRPr="00782EC1" w:rsidRDefault="008D4BC7" w:rsidP="008D4BC7">
      <w:pPr>
        <w:rPr>
          <w:sz w:val="18"/>
          <w:szCs w:val="18"/>
          <w:lang w:eastAsia="ru-RU"/>
        </w:rPr>
      </w:pPr>
      <w:r w:rsidRPr="008D4BC7">
        <w:rPr>
          <w:sz w:val="24"/>
          <w:szCs w:val="24"/>
          <w:lang w:eastAsia="ru-RU"/>
        </w:rPr>
        <w:t xml:space="preserve"> </w:t>
      </w:r>
    </w:p>
    <w:p w14:paraId="5ADBAADD" w14:textId="2D8E538F" w:rsidR="008D4BC7" w:rsidRPr="008D4BC7" w:rsidRDefault="008D4BC7" w:rsidP="00782EC1">
      <w:pPr>
        <w:ind w:firstLine="709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Цены на непродовольственные товары по области за месяц повысились на 5,3 процента.</w:t>
      </w:r>
    </w:p>
    <w:p w14:paraId="3836BED8" w14:textId="77777777" w:rsidR="008D4BC7" w:rsidRPr="00BD0995" w:rsidRDefault="008D4BC7" w:rsidP="008D4BC7">
      <w:pPr>
        <w:rPr>
          <w:b/>
          <w:sz w:val="12"/>
          <w:szCs w:val="12"/>
          <w:lang w:eastAsia="ru-RU"/>
        </w:rPr>
      </w:pPr>
    </w:p>
    <w:p w14:paraId="016A5F1D" w14:textId="5AAA5A64" w:rsidR="008D4BC7" w:rsidRPr="008D4BC7" w:rsidRDefault="008D4BC7" w:rsidP="008D4BC7">
      <w:pPr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15:</w:t>
      </w:r>
      <w:r w:rsidRPr="008D4BC7">
        <w:rPr>
          <w:b/>
          <w:sz w:val="22"/>
          <w:szCs w:val="22"/>
          <w:lang w:eastAsia="ru-RU"/>
        </w:rPr>
        <w:tab/>
        <w:t>Индекс цен на отдельные группы и виды непродовольственных товаров.</w:t>
      </w:r>
    </w:p>
    <w:p w14:paraId="68CF9AFF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 w:val="18"/>
          <w:szCs w:val="18"/>
          <w:lang w:eastAsia="ru-RU"/>
        </w:rPr>
        <w:t>(в процентах)</w:t>
      </w:r>
    </w:p>
    <w:p w14:paraId="7F7A2311" w14:textId="77777777" w:rsidR="008D4BC7" w:rsidRPr="008D4BC7" w:rsidRDefault="008D4BC7" w:rsidP="008D4BC7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2"/>
        <w:gridCol w:w="1581"/>
        <w:gridCol w:w="1581"/>
        <w:gridCol w:w="1583"/>
      </w:tblGrid>
      <w:tr w:rsidR="008D4BC7" w:rsidRPr="008D4BC7" w14:paraId="6AD3E932" w14:textId="77777777" w:rsidTr="0084163E">
        <w:trPr>
          <w:cantSplit/>
          <w:trHeight w:val="215"/>
        </w:trPr>
        <w:tc>
          <w:tcPr>
            <w:tcW w:w="2434" w:type="pct"/>
            <w:vMerge w:val="restart"/>
          </w:tcPr>
          <w:p w14:paraId="0BA04734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66" w:type="pct"/>
            <w:gridSpan w:val="3"/>
          </w:tcPr>
          <w:p w14:paraId="1ED84B7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 2026г к</w:t>
            </w:r>
          </w:p>
        </w:tc>
      </w:tr>
      <w:tr w:rsidR="008D4BC7" w:rsidRPr="008D4BC7" w14:paraId="19A9F556" w14:textId="77777777" w:rsidTr="00782EC1">
        <w:trPr>
          <w:cantSplit/>
          <w:trHeight w:val="405"/>
        </w:trPr>
        <w:tc>
          <w:tcPr>
            <w:tcW w:w="2434" w:type="pct"/>
            <w:vMerge/>
          </w:tcPr>
          <w:p w14:paraId="5EA6229E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5" w:type="pct"/>
            <w:tcBorders>
              <w:right w:val="single" w:sz="4" w:space="0" w:color="auto"/>
            </w:tcBorders>
            <w:vAlign w:val="center"/>
          </w:tcPr>
          <w:p w14:paraId="268AE031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 декабрю 2025г</w:t>
            </w:r>
          </w:p>
        </w:tc>
        <w:tc>
          <w:tcPr>
            <w:tcW w:w="855" w:type="pct"/>
            <w:tcBorders>
              <w:right w:val="single" w:sz="4" w:space="0" w:color="auto"/>
            </w:tcBorders>
            <w:vAlign w:val="center"/>
          </w:tcPr>
          <w:p w14:paraId="38C774A5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vAlign w:val="center"/>
          </w:tcPr>
          <w:p w14:paraId="69F5E6F3" w14:textId="672C40C1" w:rsidR="008D4BC7" w:rsidRPr="008D4BC7" w:rsidRDefault="008D4BC7" w:rsidP="00782EC1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маю 2026г</w:t>
            </w:r>
          </w:p>
        </w:tc>
      </w:tr>
      <w:tr w:rsidR="008D4BC7" w:rsidRPr="008D4BC7" w14:paraId="277B057D" w14:textId="77777777" w:rsidTr="0084163E">
        <w:trPr>
          <w:cantSplit/>
          <w:trHeight w:val="94"/>
        </w:trPr>
        <w:tc>
          <w:tcPr>
            <w:tcW w:w="2434" w:type="pct"/>
            <w:vMerge/>
            <w:tcBorders>
              <w:bottom w:val="single" w:sz="4" w:space="0" w:color="auto"/>
            </w:tcBorders>
          </w:tcPr>
          <w:p w14:paraId="28359DCA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BF3150B" w14:textId="77777777" w:rsidR="008D4BC7" w:rsidRPr="008D4BC7" w:rsidRDefault="008D4BC7" w:rsidP="008D4BC7">
            <w:pPr>
              <w:tabs>
                <w:tab w:val="left" w:pos="225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По области</w:t>
            </w:r>
          </w:p>
        </w:tc>
      </w:tr>
      <w:tr w:rsidR="008D4BC7" w:rsidRPr="008D4BC7" w14:paraId="441D1E45" w14:textId="77777777" w:rsidTr="0084163E">
        <w:trPr>
          <w:cantSplit/>
          <w:trHeight w:val="284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8E529E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Материалы для изготовления одежды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0458C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CFB5C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7D25B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0328FD5F" w14:textId="77777777" w:rsidTr="0084163E">
        <w:trPr>
          <w:cantSplit/>
          <w:trHeight w:val="284"/>
        </w:trPr>
        <w:tc>
          <w:tcPr>
            <w:tcW w:w="2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1F24C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 xml:space="preserve">Одежда 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25C0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105,3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2156C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105,8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0BE3A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2926046B" w14:textId="77777777" w:rsidTr="0084163E">
        <w:trPr>
          <w:cantSplit/>
          <w:trHeight w:val="284"/>
        </w:trPr>
        <w:tc>
          <w:tcPr>
            <w:tcW w:w="2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8CE37A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Обувь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FFA17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104,7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E2B43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107,7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28753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5FBFF511" w14:textId="77777777" w:rsidTr="0084163E">
        <w:trPr>
          <w:cantSplit/>
          <w:trHeight w:val="284"/>
        </w:trPr>
        <w:tc>
          <w:tcPr>
            <w:tcW w:w="2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844840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Моющие и чистящие средства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D48EC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106,9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752AE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113,8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FAA60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2BD873A9" w14:textId="77777777" w:rsidTr="0084163E">
        <w:trPr>
          <w:cantSplit/>
          <w:trHeight w:val="284"/>
        </w:trPr>
        <w:tc>
          <w:tcPr>
            <w:tcW w:w="2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29728D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Строительные материалы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1C823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101,8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BC162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107,9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AB9DF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52F9C300" w14:textId="77777777" w:rsidTr="0084163E">
        <w:trPr>
          <w:cantSplit/>
          <w:trHeight w:val="284"/>
        </w:trPr>
        <w:tc>
          <w:tcPr>
            <w:tcW w:w="2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9ED31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Газ сжиженный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6D3FA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2EBA4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105,1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AC6DB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564F6791" w14:textId="77777777" w:rsidTr="0084163E">
        <w:trPr>
          <w:cantSplit/>
          <w:trHeight w:val="284"/>
        </w:trPr>
        <w:tc>
          <w:tcPr>
            <w:tcW w:w="2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BAA659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Бензин автомобильный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C8BE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104,5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DF37F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114,3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73CB6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</w:tr>
      <w:tr w:rsidR="008D4BC7" w:rsidRPr="008D4BC7" w14:paraId="698F8319" w14:textId="77777777" w:rsidTr="0084163E">
        <w:trPr>
          <w:cantSplit/>
          <w:trHeight w:val="284"/>
        </w:trPr>
        <w:tc>
          <w:tcPr>
            <w:tcW w:w="2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44F92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Дизтопливо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16E79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115,8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C076D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116,2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9AB7F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</w:tr>
    </w:tbl>
    <w:p w14:paraId="4F3E74C5" w14:textId="77777777" w:rsidR="008D4BC7" w:rsidRPr="008D4BC7" w:rsidRDefault="008D4BC7" w:rsidP="00C61EF6">
      <w:pPr>
        <w:pageBreakBefore/>
        <w:jc w:val="right"/>
        <w:rPr>
          <w:rFonts w:eastAsia="Calibri"/>
          <w:sz w:val="22"/>
          <w:szCs w:val="22"/>
          <w:lang w:eastAsia="en-US"/>
        </w:rPr>
      </w:pPr>
      <w:r w:rsidRPr="008D4BC7">
        <w:rPr>
          <w:rFonts w:eastAsia="Calibri"/>
          <w:sz w:val="22"/>
          <w:szCs w:val="22"/>
          <w:lang w:eastAsia="en-US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581"/>
        <w:gridCol w:w="1581"/>
        <w:gridCol w:w="1585"/>
      </w:tblGrid>
      <w:tr w:rsidR="008D4BC7" w:rsidRPr="008D4BC7" w14:paraId="4B144058" w14:textId="77777777" w:rsidTr="00782EC1">
        <w:trPr>
          <w:cantSplit/>
          <w:trHeight w:val="284"/>
        </w:trPr>
        <w:tc>
          <w:tcPr>
            <w:tcW w:w="2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1289B3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739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 2026г к</w:t>
            </w:r>
          </w:p>
        </w:tc>
      </w:tr>
      <w:tr w:rsidR="008D4BC7" w:rsidRPr="008D4BC7" w14:paraId="24BF63A2" w14:textId="77777777" w:rsidTr="00782EC1">
        <w:trPr>
          <w:cantSplit/>
          <w:trHeight w:val="284"/>
        </w:trPr>
        <w:tc>
          <w:tcPr>
            <w:tcW w:w="243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F55DA9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1999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 декабрю 2025г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F06D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8A39" w14:textId="051DE6CF" w:rsidR="008D4BC7" w:rsidRPr="008D4BC7" w:rsidRDefault="008D4BC7" w:rsidP="00782EC1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маю 2026г</w:t>
            </w:r>
          </w:p>
        </w:tc>
      </w:tr>
      <w:tr w:rsidR="008D4BC7" w:rsidRPr="008D4BC7" w14:paraId="253B7A09" w14:textId="77777777" w:rsidTr="0028278B">
        <w:trPr>
          <w:cantSplit/>
          <w:trHeight w:val="284"/>
        </w:trPr>
        <w:tc>
          <w:tcPr>
            <w:tcW w:w="2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DF6CC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D73F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По области</w:t>
            </w:r>
          </w:p>
        </w:tc>
      </w:tr>
      <w:tr w:rsidR="008D4BC7" w:rsidRPr="008D4BC7" w14:paraId="6089105D" w14:textId="77777777" w:rsidTr="0084163E">
        <w:trPr>
          <w:cantSplit/>
          <w:trHeight w:val="284"/>
        </w:trPr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C55F57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Твердое топливо (уголь, дрова)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E7960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96,2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73431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E28EB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43D294F5" w14:textId="77777777" w:rsidTr="0084163E">
        <w:trPr>
          <w:cantSplit/>
          <w:trHeight w:val="284"/>
        </w:trPr>
        <w:tc>
          <w:tcPr>
            <w:tcW w:w="2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45A791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Предметы домашнего обихода, бытовая техника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3A08B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103,5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6E3B2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108,3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E0817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  <w:tr w:rsidR="008D4BC7" w:rsidRPr="008D4BC7" w14:paraId="159E9450" w14:textId="77777777" w:rsidTr="0084163E">
        <w:trPr>
          <w:cantSplit/>
          <w:trHeight w:val="284"/>
        </w:trPr>
        <w:tc>
          <w:tcPr>
            <w:tcW w:w="2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A94ABB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Печатные издания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A4A59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104,8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71CB3B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107,8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8E63F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75D6486B" w14:textId="77777777" w:rsidTr="0084163E">
        <w:trPr>
          <w:cantSplit/>
          <w:trHeight w:val="284"/>
        </w:trPr>
        <w:tc>
          <w:tcPr>
            <w:tcW w:w="2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C8BEA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Фармацевтическая продукция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07B7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104,2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CFD42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105,8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CD14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100,4</w:t>
            </w:r>
          </w:p>
        </w:tc>
      </w:tr>
    </w:tbl>
    <w:p w14:paraId="38A51BB8" w14:textId="77777777" w:rsidR="008D4BC7" w:rsidRPr="008D4BC7" w:rsidRDefault="008D4BC7" w:rsidP="008D4BC7">
      <w:pPr>
        <w:jc w:val="right"/>
        <w:rPr>
          <w:iCs/>
          <w:sz w:val="22"/>
          <w:szCs w:val="22"/>
          <w:lang w:eastAsia="ru-RU"/>
        </w:rPr>
      </w:pPr>
    </w:p>
    <w:p w14:paraId="7C91F8B1" w14:textId="77777777" w:rsidR="008D4BC7" w:rsidRPr="008D4BC7" w:rsidRDefault="008D4BC7" w:rsidP="008D4BC7">
      <w:pPr>
        <w:jc w:val="right"/>
        <w:rPr>
          <w:iCs/>
          <w:sz w:val="22"/>
          <w:szCs w:val="22"/>
          <w:lang w:eastAsia="ru-RU"/>
        </w:rPr>
      </w:pPr>
      <w:r w:rsidRPr="008D4BC7">
        <w:rPr>
          <w:iCs/>
          <w:sz w:val="22"/>
          <w:szCs w:val="22"/>
          <w:lang w:eastAsia="ru-RU"/>
        </w:rPr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1165"/>
        <w:gridCol w:w="1165"/>
        <w:gridCol w:w="1150"/>
        <w:gridCol w:w="1102"/>
        <w:gridCol w:w="165"/>
        <w:gridCol w:w="982"/>
        <w:gridCol w:w="159"/>
        <w:gridCol w:w="991"/>
      </w:tblGrid>
      <w:tr w:rsidR="008D4BC7" w:rsidRPr="008D4BC7" w14:paraId="3FAA69DE" w14:textId="77777777" w:rsidTr="0084163E">
        <w:trPr>
          <w:cantSplit/>
          <w:trHeight w:val="215"/>
        </w:trPr>
        <w:tc>
          <w:tcPr>
            <w:tcW w:w="1280" w:type="pct"/>
            <w:vMerge w:val="restart"/>
          </w:tcPr>
          <w:p w14:paraId="06FE92F8" w14:textId="77777777" w:rsidR="008D4BC7" w:rsidRPr="008D4BC7" w:rsidRDefault="008D4BC7" w:rsidP="008D4BC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  <w:gridSpan w:val="8"/>
          </w:tcPr>
          <w:p w14:paraId="6F58E086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 2026г к</w:t>
            </w:r>
          </w:p>
        </w:tc>
      </w:tr>
      <w:tr w:rsidR="008D4BC7" w:rsidRPr="008D4BC7" w14:paraId="0FD53991" w14:textId="77777777" w:rsidTr="0084163E">
        <w:trPr>
          <w:cantSplit/>
          <w:trHeight w:val="405"/>
        </w:trPr>
        <w:tc>
          <w:tcPr>
            <w:tcW w:w="1280" w:type="pct"/>
            <w:vMerge/>
          </w:tcPr>
          <w:p w14:paraId="07AC46CA" w14:textId="77777777" w:rsidR="008D4BC7" w:rsidRPr="008D4BC7" w:rsidRDefault="008D4BC7" w:rsidP="008D4BC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tcBorders>
              <w:right w:val="single" w:sz="4" w:space="0" w:color="auto"/>
            </w:tcBorders>
            <w:vAlign w:val="center"/>
          </w:tcPr>
          <w:p w14:paraId="77245E63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 декабрю 2025г</w:t>
            </w:r>
          </w:p>
        </w:tc>
        <w:tc>
          <w:tcPr>
            <w:tcW w:w="630" w:type="pct"/>
            <w:tcBorders>
              <w:right w:val="single" w:sz="4" w:space="0" w:color="auto"/>
            </w:tcBorders>
            <w:vAlign w:val="center"/>
          </w:tcPr>
          <w:p w14:paraId="49460635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1E68FE0A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маю </w:t>
            </w:r>
          </w:p>
          <w:p w14:paraId="3CE696D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75362580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620" w:type="pct"/>
            <w:gridSpan w:val="2"/>
            <w:tcBorders>
              <w:left w:val="single" w:sz="4" w:space="0" w:color="auto"/>
            </w:tcBorders>
            <w:vAlign w:val="center"/>
          </w:tcPr>
          <w:p w14:paraId="39498674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622" w:type="pct"/>
            <w:gridSpan w:val="2"/>
            <w:tcBorders>
              <w:left w:val="single" w:sz="4" w:space="0" w:color="auto"/>
            </w:tcBorders>
          </w:tcPr>
          <w:p w14:paraId="54B7D9C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маю </w:t>
            </w:r>
          </w:p>
          <w:p w14:paraId="2C2B2FC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8D4BC7" w:rsidRPr="008D4BC7" w14:paraId="19C9C77A" w14:textId="77777777" w:rsidTr="0084163E">
        <w:trPr>
          <w:cantSplit/>
          <w:trHeight w:val="405"/>
        </w:trPr>
        <w:tc>
          <w:tcPr>
            <w:tcW w:w="1280" w:type="pct"/>
            <w:vMerge/>
            <w:tcBorders>
              <w:bottom w:val="single" w:sz="4" w:space="0" w:color="auto"/>
            </w:tcBorders>
          </w:tcPr>
          <w:p w14:paraId="020E39B6" w14:textId="77777777" w:rsidR="008D4BC7" w:rsidRPr="008D4BC7" w:rsidRDefault="008D4BC7" w:rsidP="008D4BC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  <w:gridSpan w:val="3"/>
            <w:tcBorders>
              <w:bottom w:val="single" w:sz="4" w:space="0" w:color="auto"/>
            </w:tcBorders>
            <w:vAlign w:val="center"/>
          </w:tcPr>
          <w:p w14:paraId="76C899E9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1838" w:type="pct"/>
            <w:gridSpan w:val="5"/>
            <w:tcBorders>
              <w:bottom w:val="single" w:sz="4" w:space="0" w:color="auto"/>
            </w:tcBorders>
            <w:vAlign w:val="center"/>
          </w:tcPr>
          <w:p w14:paraId="08C5729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г. Балыкчы</w:t>
            </w:r>
          </w:p>
        </w:tc>
      </w:tr>
      <w:tr w:rsidR="008D4BC7" w:rsidRPr="008D4BC7" w14:paraId="28026004" w14:textId="77777777" w:rsidTr="0084163E">
        <w:trPr>
          <w:cantSplit/>
          <w:trHeight w:val="20"/>
        </w:trPr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F644C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Материалы для изготовления одежды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9354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3D941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6667F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AFE22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8491A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D5253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6A53C428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A3E89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 xml:space="preserve">Одежда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ADF9B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52BE1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48BC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82DC9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104,3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5610A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C8E70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47F98A34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991523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Обувь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CCBB0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0CBA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110,6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02592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240F6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102,7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70C10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A93F9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415EF53A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37BA84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Моющие и чистящие средства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FB3AB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102,9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07388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10243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49A93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114,3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EDAA6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114,3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AE076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7ECEEB9F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F280BE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Строительные материалы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41EE9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6ACA2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DB30C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EC56D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CBF6D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CA028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2652BFE6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322E04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Газ сжиженный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C480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037EE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27EEE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06153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104,5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681F3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117,8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26B1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</w:tr>
      <w:tr w:rsidR="008D4BC7" w:rsidRPr="008D4BC7" w14:paraId="70AEE969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98A808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Бензин автомобильный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73193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104,5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9ABD6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60E64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6EB45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114,9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094E3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126,5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09668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102,2,</w:t>
            </w:r>
          </w:p>
        </w:tc>
      </w:tr>
      <w:tr w:rsidR="008D4BC7" w:rsidRPr="008D4BC7" w14:paraId="480AD0E4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3D4CF8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Дизтопливо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BE884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116,3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E0E5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111,9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F9E89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5C4F6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114,9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5E1F5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126,5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E63EF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102,2</w:t>
            </w:r>
          </w:p>
        </w:tc>
      </w:tr>
      <w:tr w:rsidR="008D4BC7" w:rsidRPr="008D4BC7" w14:paraId="25CA3E47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FC8D06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Твердое топливо (уголь, дрова)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BB02F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93,8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6E554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94,8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CAC64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24ABA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DA82D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DAED3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128152D9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C3FCBD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Предметы домашнего обихода, бытовая техника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C3BB6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F9F32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F10B1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440E0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103,1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DA3E9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9FF4D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01830E47" w14:textId="77777777" w:rsidTr="0084163E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5407C8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Печатные издания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BB38E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83E1EC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7EDDF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156421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109,7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AF3050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109,7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DD3D3C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05F52EA4" w14:textId="77777777" w:rsidTr="0084163E">
        <w:trPr>
          <w:cantSplit/>
          <w:trHeight w:val="173"/>
        </w:trPr>
        <w:tc>
          <w:tcPr>
            <w:tcW w:w="1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7675A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Фармацевтическая продукция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4ABF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105,6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5A731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BC20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FDF29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101,8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10687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452B1" w14:textId="77777777" w:rsidR="008D4BC7" w:rsidRPr="008D4BC7" w:rsidRDefault="008D4BC7" w:rsidP="008D4BC7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</w:tr>
    </w:tbl>
    <w:p w14:paraId="2A0AF0FE" w14:textId="77777777" w:rsidR="008D4BC7" w:rsidRPr="0028278B" w:rsidRDefault="008D4BC7" w:rsidP="008D4BC7">
      <w:pPr>
        <w:keepNext/>
        <w:ind w:left="240" w:right="195"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00CC0895" w14:textId="77777777" w:rsidR="008D4BC7" w:rsidRPr="008D4BC7" w:rsidRDefault="008D4BC7" w:rsidP="008D4BC7">
      <w:pPr>
        <w:ind w:firstLine="561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Цены и тарифы </w:t>
      </w:r>
      <w:proofErr w:type="gramStart"/>
      <w:r w:rsidRPr="008D4BC7">
        <w:rPr>
          <w:sz w:val="22"/>
          <w:szCs w:val="22"/>
          <w:lang w:eastAsia="ru-RU"/>
        </w:rPr>
        <w:t>на услуги</w:t>
      </w:r>
      <w:proofErr w:type="gramEnd"/>
      <w:r w:rsidRPr="008D4BC7">
        <w:rPr>
          <w:sz w:val="22"/>
          <w:szCs w:val="22"/>
          <w:lang w:eastAsia="ru-RU"/>
        </w:rPr>
        <w:t xml:space="preserve"> оказываемые населению по области повысились на 16,6 процента.</w:t>
      </w:r>
    </w:p>
    <w:p w14:paraId="0BF15408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</w:p>
    <w:p w14:paraId="4431631D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16:</w:t>
      </w:r>
      <w:r w:rsidRPr="008D4BC7">
        <w:rPr>
          <w:b/>
          <w:sz w:val="22"/>
          <w:szCs w:val="22"/>
          <w:lang w:eastAsia="ru-RU"/>
        </w:rPr>
        <w:tab/>
        <w:t>Индекс тарифов на отдельные группы и виды услуг.</w:t>
      </w:r>
    </w:p>
    <w:p w14:paraId="35B42FD2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Cs w:val="24"/>
          <w:lang w:eastAsia="ru-RU"/>
        </w:rPr>
        <w:tab/>
      </w:r>
      <w:r w:rsidRPr="008D4BC7">
        <w:rPr>
          <w:i/>
          <w:iCs/>
          <w:sz w:val="18"/>
          <w:szCs w:val="18"/>
          <w:lang w:eastAsia="ru-RU"/>
        </w:rPr>
        <w:t>(в процентах)</w:t>
      </w:r>
    </w:p>
    <w:p w14:paraId="5C9B4E6C" w14:textId="77777777" w:rsidR="008D4BC7" w:rsidRPr="008D4BC7" w:rsidRDefault="008D4BC7" w:rsidP="008D4BC7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1"/>
        <w:gridCol w:w="1581"/>
        <w:gridCol w:w="1581"/>
        <w:gridCol w:w="1594"/>
      </w:tblGrid>
      <w:tr w:rsidR="008D4BC7" w:rsidRPr="008D4BC7" w14:paraId="0B180FCF" w14:textId="77777777" w:rsidTr="0084163E">
        <w:trPr>
          <w:cantSplit/>
          <w:trHeight w:val="215"/>
        </w:trPr>
        <w:tc>
          <w:tcPr>
            <w:tcW w:w="2428" w:type="pct"/>
            <w:vMerge w:val="restart"/>
          </w:tcPr>
          <w:p w14:paraId="4D1C7BD8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72" w:type="pct"/>
            <w:gridSpan w:val="3"/>
          </w:tcPr>
          <w:p w14:paraId="58C7FBE9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 2026г к</w:t>
            </w:r>
          </w:p>
        </w:tc>
      </w:tr>
      <w:tr w:rsidR="008D4BC7" w:rsidRPr="008D4BC7" w14:paraId="430E49BD" w14:textId="77777777" w:rsidTr="0084163E">
        <w:trPr>
          <w:cantSplit/>
          <w:trHeight w:val="405"/>
        </w:trPr>
        <w:tc>
          <w:tcPr>
            <w:tcW w:w="2428" w:type="pct"/>
            <w:vMerge/>
          </w:tcPr>
          <w:p w14:paraId="35233CD6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5" w:type="pct"/>
            <w:tcBorders>
              <w:right w:val="single" w:sz="4" w:space="0" w:color="auto"/>
            </w:tcBorders>
            <w:vAlign w:val="center"/>
          </w:tcPr>
          <w:p w14:paraId="23E19FE8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 декабрю 2025г</w:t>
            </w:r>
          </w:p>
        </w:tc>
        <w:tc>
          <w:tcPr>
            <w:tcW w:w="855" w:type="pct"/>
            <w:tcBorders>
              <w:right w:val="single" w:sz="4" w:space="0" w:color="auto"/>
            </w:tcBorders>
            <w:vAlign w:val="center"/>
          </w:tcPr>
          <w:p w14:paraId="21C049A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14:paraId="68D6FC69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маю </w:t>
            </w:r>
          </w:p>
          <w:p w14:paraId="1A9E3970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8D4BC7" w:rsidRPr="008D4BC7" w14:paraId="7341C3ED" w14:textId="77777777" w:rsidTr="0084163E">
        <w:trPr>
          <w:cantSplit/>
          <w:trHeight w:val="94"/>
        </w:trPr>
        <w:tc>
          <w:tcPr>
            <w:tcW w:w="2428" w:type="pct"/>
            <w:vMerge/>
            <w:tcBorders>
              <w:bottom w:val="single" w:sz="4" w:space="0" w:color="auto"/>
            </w:tcBorders>
          </w:tcPr>
          <w:p w14:paraId="162FBF83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7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0D2D4FD" w14:textId="77777777" w:rsidR="008D4BC7" w:rsidRPr="008D4BC7" w:rsidRDefault="008D4BC7" w:rsidP="008D4BC7">
            <w:pPr>
              <w:tabs>
                <w:tab w:val="left" w:pos="225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По области</w:t>
            </w:r>
          </w:p>
        </w:tc>
      </w:tr>
      <w:tr w:rsidR="008D4BC7" w:rsidRPr="008D4BC7" w14:paraId="7B5FDDCD" w14:textId="77777777" w:rsidTr="0084163E">
        <w:trPr>
          <w:cantSplit/>
          <w:trHeight w:val="284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06490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2C0A4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9307E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A2248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7EC7A5B7" w14:textId="77777777" w:rsidTr="0084163E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CCF95C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пассажирского транспорта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8709D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109,4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2ACD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109,4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FDA59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1C8E05F8" w14:textId="77777777" w:rsidTr="0084163E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2D5F5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Жилищное- коммунальные услуги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AF117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3E47B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3165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0650B64B" w14:textId="77777777" w:rsidTr="0084163E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87AB33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образования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BF8E8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BCA6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114,9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219B5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752850B8" w14:textId="77777777" w:rsidTr="0084163E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6E0761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дошкольных учреждений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1DED8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2F27D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120,5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18595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5492FC60" w14:textId="77777777" w:rsidTr="0084163E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AD9530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здравоохранения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410D1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112,8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A0A74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122,3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3DA94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103,6</w:t>
            </w:r>
          </w:p>
        </w:tc>
      </w:tr>
      <w:tr w:rsidR="008D4BC7" w:rsidRPr="008D4BC7" w14:paraId="5D49795C" w14:textId="77777777" w:rsidTr="0084163E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E8DFF2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гостиниц и ресторанов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E3FE0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135,7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9679A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147,8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C63E1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105,4</w:t>
            </w:r>
          </w:p>
        </w:tc>
      </w:tr>
      <w:tr w:rsidR="008D4BC7" w:rsidRPr="008D4BC7" w14:paraId="4492084D" w14:textId="77777777" w:rsidTr="0084163E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19975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Парикмахерские услуги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911F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123,9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22EB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138,3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7902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106,0</w:t>
            </w:r>
          </w:p>
        </w:tc>
      </w:tr>
    </w:tbl>
    <w:p w14:paraId="31554D9C" w14:textId="77777777" w:rsidR="008D4BC7" w:rsidRPr="008D4BC7" w:rsidRDefault="008D4BC7" w:rsidP="008D4BC7">
      <w:pPr>
        <w:jc w:val="right"/>
        <w:rPr>
          <w:iCs/>
          <w:sz w:val="24"/>
          <w:szCs w:val="24"/>
          <w:lang w:eastAsia="ru-RU"/>
        </w:rPr>
      </w:pPr>
    </w:p>
    <w:p w14:paraId="308F3922" w14:textId="77777777" w:rsidR="008D4BC7" w:rsidRPr="008D4BC7" w:rsidRDefault="008D4BC7" w:rsidP="008D4BC7">
      <w:pPr>
        <w:jc w:val="right"/>
        <w:rPr>
          <w:iCs/>
          <w:sz w:val="22"/>
          <w:szCs w:val="22"/>
          <w:lang w:eastAsia="ru-RU"/>
        </w:rPr>
      </w:pPr>
      <w:r w:rsidRPr="008D4BC7">
        <w:rPr>
          <w:iCs/>
          <w:sz w:val="22"/>
          <w:szCs w:val="22"/>
          <w:lang w:eastAsia="ru-RU"/>
        </w:rPr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2"/>
        <w:gridCol w:w="1123"/>
        <w:gridCol w:w="1108"/>
        <w:gridCol w:w="1148"/>
        <w:gridCol w:w="1102"/>
        <w:gridCol w:w="1126"/>
        <w:gridCol w:w="1148"/>
      </w:tblGrid>
      <w:tr w:rsidR="008D4BC7" w:rsidRPr="008D4BC7" w14:paraId="398C145E" w14:textId="77777777" w:rsidTr="007D6061">
        <w:trPr>
          <w:cantSplit/>
        </w:trPr>
        <w:tc>
          <w:tcPr>
            <w:tcW w:w="1347" w:type="pct"/>
            <w:vMerge w:val="restart"/>
            <w:vAlign w:val="center"/>
          </w:tcPr>
          <w:p w14:paraId="018F9091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53" w:type="pct"/>
            <w:gridSpan w:val="6"/>
          </w:tcPr>
          <w:p w14:paraId="7BA9BB8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 2026 г. к</w:t>
            </w:r>
          </w:p>
        </w:tc>
      </w:tr>
      <w:tr w:rsidR="008D4BC7" w:rsidRPr="008D4BC7" w14:paraId="1C3D5399" w14:textId="77777777" w:rsidTr="007D6061">
        <w:trPr>
          <w:cantSplit/>
          <w:trHeight w:val="345"/>
        </w:trPr>
        <w:tc>
          <w:tcPr>
            <w:tcW w:w="1347" w:type="pct"/>
            <w:vMerge/>
            <w:vAlign w:val="center"/>
          </w:tcPr>
          <w:p w14:paraId="4DF635EF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pct"/>
            <w:vAlign w:val="center"/>
          </w:tcPr>
          <w:p w14:paraId="797FFF3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599" w:type="pct"/>
            <w:vAlign w:val="center"/>
          </w:tcPr>
          <w:p w14:paraId="3E6EE8AD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3FE10CE4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маю </w:t>
            </w:r>
          </w:p>
          <w:p w14:paraId="37B84AB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341717B0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609" w:type="pct"/>
            <w:vAlign w:val="center"/>
          </w:tcPr>
          <w:p w14:paraId="74F4802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621" w:type="pct"/>
          </w:tcPr>
          <w:p w14:paraId="62E5EB8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маю </w:t>
            </w:r>
          </w:p>
          <w:p w14:paraId="29898844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8D4BC7" w:rsidRPr="008D4BC7" w14:paraId="54F94BC8" w14:textId="77777777" w:rsidTr="006F24A5">
        <w:trPr>
          <w:cantSplit/>
          <w:trHeight w:val="240"/>
        </w:trPr>
        <w:tc>
          <w:tcPr>
            <w:tcW w:w="1347" w:type="pct"/>
            <w:vMerge/>
            <w:tcBorders>
              <w:bottom w:val="single" w:sz="4" w:space="0" w:color="auto"/>
            </w:tcBorders>
            <w:vAlign w:val="center"/>
          </w:tcPr>
          <w:p w14:paraId="77BCE594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7" w:type="pct"/>
            <w:gridSpan w:val="3"/>
            <w:tcBorders>
              <w:bottom w:val="single" w:sz="4" w:space="0" w:color="auto"/>
            </w:tcBorders>
            <w:vAlign w:val="center"/>
          </w:tcPr>
          <w:p w14:paraId="24C0462B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1825" w:type="pct"/>
            <w:gridSpan w:val="3"/>
            <w:tcBorders>
              <w:bottom w:val="single" w:sz="4" w:space="0" w:color="auto"/>
            </w:tcBorders>
            <w:vAlign w:val="center"/>
          </w:tcPr>
          <w:p w14:paraId="7F50AC92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г. Балыкчы</w:t>
            </w:r>
          </w:p>
        </w:tc>
      </w:tr>
      <w:tr w:rsidR="008D4BC7" w:rsidRPr="008D4BC7" w14:paraId="331011AA" w14:textId="77777777" w:rsidTr="007D6061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bottom w:val="nil"/>
            </w:tcBorders>
            <w:vAlign w:val="bottom"/>
          </w:tcPr>
          <w:p w14:paraId="7ADD237A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607" w:type="pct"/>
            <w:tcBorders>
              <w:bottom w:val="nil"/>
            </w:tcBorders>
            <w:vAlign w:val="bottom"/>
          </w:tcPr>
          <w:p w14:paraId="10A6E7C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9" w:type="pct"/>
            <w:tcBorders>
              <w:bottom w:val="nil"/>
            </w:tcBorders>
            <w:vAlign w:val="bottom"/>
          </w:tcPr>
          <w:p w14:paraId="6E16527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99,9</w:t>
            </w:r>
          </w:p>
        </w:tc>
        <w:tc>
          <w:tcPr>
            <w:tcW w:w="621" w:type="pct"/>
            <w:tcBorders>
              <w:bottom w:val="nil"/>
            </w:tcBorders>
            <w:vAlign w:val="bottom"/>
          </w:tcPr>
          <w:p w14:paraId="6967BB7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bottom w:val="nil"/>
            </w:tcBorders>
            <w:vAlign w:val="bottom"/>
          </w:tcPr>
          <w:p w14:paraId="4B906CD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bottom w:val="nil"/>
            </w:tcBorders>
            <w:vAlign w:val="bottom"/>
          </w:tcPr>
          <w:p w14:paraId="7EAD854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bottom w:val="nil"/>
            </w:tcBorders>
            <w:vAlign w:val="bottom"/>
          </w:tcPr>
          <w:p w14:paraId="61DE953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7BBE7B68" w14:textId="77777777" w:rsidTr="007D6061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</w:tcBorders>
            <w:vAlign w:val="bottom"/>
          </w:tcPr>
          <w:p w14:paraId="0A826BB2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пассажирского транспорта</w:t>
            </w:r>
          </w:p>
        </w:tc>
        <w:tc>
          <w:tcPr>
            <w:tcW w:w="607" w:type="pct"/>
            <w:tcBorders>
              <w:top w:val="nil"/>
              <w:bottom w:val="nil"/>
            </w:tcBorders>
            <w:vAlign w:val="bottom"/>
          </w:tcPr>
          <w:p w14:paraId="486A435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108,2</w:t>
            </w:r>
          </w:p>
        </w:tc>
        <w:tc>
          <w:tcPr>
            <w:tcW w:w="599" w:type="pct"/>
            <w:tcBorders>
              <w:top w:val="nil"/>
              <w:bottom w:val="nil"/>
            </w:tcBorders>
            <w:vAlign w:val="bottom"/>
          </w:tcPr>
          <w:p w14:paraId="2FA6128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108,2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1120DE0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bottom w:val="nil"/>
            </w:tcBorders>
            <w:vAlign w:val="bottom"/>
          </w:tcPr>
          <w:p w14:paraId="34F222A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111,5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bottom"/>
          </w:tcPr>
          <w:p w14:paraId="482873C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111,5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52ED7C1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</w:tbl>
    <w:p w14:paraId="6DE675DC" w14:textId="77777777" w:rsidR="006F24A5" w:rsidRDefault="006F24A5">
      <w:pPr>
        <w:rPr>
          <w:lang w:val="ky-KG"/>
        </w:rPr>
      </w:pPr>
    </w:p>
    <w:p w14:paraId="0577A2EE" w14:textId="0623F366" w:rsidR="006F24A5" w:rsidRPr="006F24A5" w:rsidRDefault="006F24A5" w:rsidP="00BD0995">
      <w:pPr>
        <w:pageBreakBefore/>
        <w:jc w:val="right"/>
        <w:rPr>
          <w:sz w:val="22"/>
          <w:szCs w:val="22"/>
          <w:lang w:val="ky-KG"/>
        </w:rPr>
      </w:pPr>
      <w:r w:rsidRPr="006F24A5">
        <w:rPr>
          <w:sz w:val="22"/>
          <w:szCs w:val="22"/>
          <w:lang w:val="ky-KG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2"/>
        <w:gridCol w:w="1123"/>
        <w:gridCol w:w="1108"/>
        <w:gridCol w:w="1148"/>
        <w:gridCol w:w="1102"/>
        <w:gridCol w:w="1126"/>
        <w:gridCol w:w="1148"/>
      </w:tblGrid>
      <w:tr w:rsidR="006F24A5" w:rsidRPr="008D4BC7" w14:paraId="79F2AD12" w14:textId="77777777" w:rsidTr="006F24A5">
        <w:trPr>
          <w:cantSplit/>
          <w:trHeight w:val="20"/>
        </w:trPr>
        <w:tc>
          <w:tcPr>
            <w:tcW w:w="1347" w:type="pct"/>
            <w:vMerge w:val="restart"/>
            <w:tcBorders>
              <w:top w:val="single" w:sz="4" w:space="0" w:color="auto"/>
            </w:tcBorders>
            <w:vAlign w:val="bottom"/>
          </w:tcPr>
          <w:p w14:paraId="638D566A" w14:textId="77777777" w:rsidR="006F24A5" w:rsidRPr="008D4BC7" w:rsidRDefault="006F24A5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53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BAD7B8" w14:textId="6154B4B2" w:rsidR="006F24A5" w:rsidRPr="008D4BC7" w:rsidRDefault="006F24A5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 2026 г. к</w:t>
            </w:r>
          </w:p>
        </w:tc>
      </w:tr>
      <w:tr w:rsidR="006F24A5" w:rsidRPr="008D4BC7" w14:paraId="65CAFF26" w14:textId="77777777" w:rsidTr="00B82AB5">
        <w:trPr>
          <w:cantSplit/>
          <w:trHeight w:val="20"/>
        </w:trPr>
        <w:tc>
          <w:tcPr>
            <w:tcW w:w="1347" w:type="pct"/>
            <w:vMerge/>
            <w:vAlign w:val="bottom"/>
          </w:tcPr>
          <w:p w14:paraId="108049D4" w14:textId="77777777" w:rsidR="006F24A5" w:rsidRPr="008D4BC7" w:rsidRDefault="006F24A5" w:rsidP="006F24A5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pct"/>
            <w:vAlign w:val="center"/>
          </w:tcPr>
          <w:p w14:paraId="249D12B3" w14:textId="12C3932C" w:rsidR="006F24A5" w:rsidRPr="008D4BC7" w:rsidRDefault="006F24A5" w:rsidP="006F24A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599" w:type="pct"/>
            <w:vAlign w:val="center"/>
          </w:tcPr>
          <w:p w14:paraId="38E317D9" w14:textId="73F1CD0F" w:rsidR="006F24A5" w:rsidRPr="008D4BC7" w:rsidRDefault="006F24A5" w:rsidP="006F24A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1E549CA1" w14:textId="77777777" w:rsidR="006F24A5" w:rsidRPr="008D4BC7" w:rsidRDefault="006F24A5" w:rsidP="006F24A5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маю </w:t>
            </w:r>
          </w:p>
          <w:p w14:paraId="7B16A9DC" w14:textId="2F09A0C9" w:rsidR="006F24A5" w:rsidRPr="008D4BC7" w:rsidRDefault="006F24A5" w:rsidP="006F24A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2F7F4872" w14:textId="1F69FFC3" w:rsidR="006F24A5" w:rsidRPr="008D4BC7" w:rsidRDefault="006F24A5" w:rsidP="006F24A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609" w:type="pct"/>
            <w:vAlign w:val="center"/>
          </w:tcPr>
          <w:p w14:paraId="410B0A11" w14:textId="40858CEB" w:rsidR="006F24A5" w:rsidRPr="008D4BC7" w:rsidRDefault="006F24A5" w:rsidP="006F24A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621" w:type="pct"/>
          </w:tcPr>
          <w:p w14:paraId="5E7BEC3C" w14:textId="77777777" w:rsidR="006F24A5" w:rsidRPr="008D4BC7" w:rsidRDefault="006F24A5" w:rsidP="006F24A5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маю </w:t>
            </w:r>
          </w:p>
          <w:p w14:paraId="5F8E010B" w14:textId="5322A3F8" w:rsidR="006F24A5" w:rsidRPr="008D4BC7" w:rsidRDefault="006F24A5" w:rsidP="006F24A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6F24A5" w:rsidRPr="008D4BC7" w14:paraId="60961BAE" w14:textId="77777777" w:rsidTr="006F24A5">
        <w:trPr>
          <w:cantSplit/>
          <w:trHeight w:val="20"/>
        </w:trPr>
        <w:tc>
          <w:tcPr>
            <w:tcW w:w="1347" w:type="pct"/>
            <w:vMerge/>
            <w:tcBorders>
              <w:bottom w:val="single" w:sz="4" w:space="0" w:color="auto"/>
            </w:tcBorders>
            <w:vAlign w:val="bottom"/>
          </w:tcPr>
          <w:p w14:paraId="502FA245" w14:textId="77777777" w:rsidR="006F24A5" w:rsidRPr="008D4BC7" w:rsidRDefault="006F24A5" w:rsidP="008D4BC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82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E4E051" w14:textId="77777777" w:rsidR="006F24A5" w:rsidRPr="008D4BC7" w:rsidRDefault="006F24A5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FC7EB8" w14:textId="77777777" w:rsidR="006F24A5" w:rsidRPr="008D4BC7" w:rsidRDefault="006F24A5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4D1A50D9" w14:textId="77777777" w:rsidTr="006F24A5">
        <w:trPr>
          <w:cantSplit/>
          <w:trHeight w:val="20"/>
        </w:trPr>
        <w:tc>
          <w:tcPr>
            <w:tcW w:w="1347" w:type="pct"/>
            <w:tcBorders>
              <w:top w:val="single" w:sz="4" w:space="0" w:color="auto"/>
              <w:bottom w:val="nil"/>
            </w:tcBorders>
            <w:vAlign w:val="bottom"/>
          </w:tcPr>
          <w:p w14:paraId="55914B0D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Жилищное- коммунальные услуги</w:t>
            </w:r>
          </w:p>
        </w:tc>
        <w:tc>
          <w:tcPr>
            <w:tcW w:w="607" w:type="pct"/>
            <w:tcBorders>
              <w:top w:val="single" w:sz="4" w:space="0" w:color="auto"/>
              <w:bottom w:val="nil"/>
            </w:tcBorders>
            <w:vAlign w:val="bottom"/>
          </w:tcPr>
          <w:p w14:paraId="41F91EB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  <w:vAlign w:val="bottom"/>
          </w:tcPr>
          <w:p w14:paraId="0D1D43E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single" w:sz="4" w:space="0" w:color="auto"/>
              <w:bottom w:val="nil"/>
            </w:tcBorders>
            <w:vAlign w:val="bottom"/>
          </w:tcPr>
          <w:p w14:paraId="36C1D4F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single" w:sz="4" w:space="0" w:color="auto"/>
              <w:bottom w:val="nil"/>
            </w:tcBorders>
            <w:vAlign w:val="bottom"/>
          </w:tcPr>
          <w:p w14:paraId="4513295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single" w:sz="4" w:space="0" w:color="auto"/>
              <w:bottom w:val="nil"/>
            </w:tcBorders>
            <w:vAlign w:val="bottom"/>
          </w:tcPr>
          <w:p w14:paraId="0B250DB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single" w:sz="4" w:space="0" w:color="auto"/>
              <w:bottom w:val="nil"/>
            </w:tcBorders>
            <w:vAlign w:val="bottom"/>
          </w:tcPr>
          <w:p w14:paraId="278C515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36404C4A" w14:textId="77777777" w:rsidTr="007D6061"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</w:tcBorders>
            <w:vAlign w:val="bottom"/>
          </w:tcPr>
          <w:p w14:paraId="059C7C89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образования</w:t>
            </w:r>
          </w:p>
        </w:tc>
        <w:tc>
          <w:tcPr>
            <w:tcW w:w="607" w:type="pct"/>
            <w:tcBorders>
              <w:top w:val="nil"/>
              <w:bottom w:val="nil"/>
            </w:tcBorders>
            <w:vAlign w:val="bottom"/>
          </w:tcPr>
          <w:p w14:paraId="5F62563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9" w:type="pct"/>
            <w:tcBorders>
              <w:top w:val="nil"/>
              <w:bottom w:val="nil"/>
            </w:tcBorders>
            <w:vAlign w:val="bottom"/>
          </w:tcPr>
          <w:p w14:paraId="5A92F3B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529BBA7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bottom w:val="nil"/>
            </w:tcBorders>
            <w:vAlign w:val="bottom"/>
          </w:tcPr>
          <w:p w14:paraId="3B4D806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bottom"/>
          </w:tcPr>
          <w:p w14:paraId="274313E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116,5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5360739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6B451A31" w14:textId="77777777" w:rsidTr="007D6061"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</w:tcBorders>
            <w:vAlign w:val="bottom"/>
          </w:tcPr>
          <w:p w14:paraId="5BBB8F31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дошкольных учреждений</w:t>
            </w:r>
          </w:p>
        </w:tc>
        <w:tc>
          <w:tcPr>
            <w:tcW w:w="607" w:type="pct"/>
            <w:tcBorders>
              <w:top w:val="nil"/>
              <w:bottom w:val="nil"/>
            </w:tcBorders>
            <w:vAlign w:val="bottom"/>
          </w:tcPr>
          <w:p w14:paraId="4571429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9" w:type="pct"/>
            <w:tcBorders>
              <w:top w:val="nil"/>
              <w:bottom w:val="nil"/>
            </w:tcBorders>
            <w:vAlign w:val="bottom"/>
          </w:tcPr>
          <w:p w14:paraId="2515458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96,3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3C18D9E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bottom w:val="nil"/>
            </w:tcBorders>
            <w:vAlign w:val="bottom"/>
          </w:tcPr>
          <w:p w14:paraId="206C63E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bottom"/>
          </w:tcPr>
          <w:p w14:paraId="7941B82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6943DB6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8D4BC7" w:rsidRPr="008D4BC7" w14:paraId="5D3FE454" w14:textId="77777777" w:rsidTr="007D6061"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</w:tcBorders>
            <w:vAlign w:val="bottom"/>
          </w:tcPr>
          <w:p w14:paraId="550ABBD7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здравоохранения</w:t>
            </w:r>
          </w:p>
        </w:tc>
        <w:tc>
          <w:tcPr>
            <w:tcW w:w="607" w:type="pct"/>
            <w:tcBorders>
              <w:top w:val="nil"/>
              <w:bottom w:val="nil"/>
            </w:tcBorders>
            <w:vAlign w:val="bottom"/>
          </w:tcPr>
          <w:p w14:paraId="17D512A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111,5</w:t>
            </w:r>
          </w:p>
        </w:tc>
        <w:tc>
          <w:tcPr>
            <w:tcW w:w="599" w:type="pct"/>
            <w:tcBorders>
              <w:top w:val="nil"/>
              <w:bottom w:val="nil"/>
            </w:tcBorders>
            <w:vAlign w:val="bottom"/>
          </w:tcPr>
          <w:p w14:paraId="6438771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126,9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653C931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105,1</w:t>
            </w:r>
          </w:p>
        </w:tc>
        <w:tc>
          <w:tcPr>
            <w:tcW w:w="596" w:type="pct"/>
            <w:tcBorders>
              <w:top w:val="nil"/>
              <w:bottom w:val="nil"/>
            </w:tcBorders>
            <w:vAlign w:val="bottom"/>
          </w:tcPr>
          <w:p w14:paraId="5FE3402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106,8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bottom"/>
          </w:tcPr>
          <w:p w14:paraId="2C21FD5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2F013AF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  <w:tr w:rsidR="008D4BC7" w:rsidRPr="008D4BC7" w14:paraId="05B5DCF6" w14:textId="77777777" w:rsidTr="007D6061"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</w:tcBorders>
            <w:vAlign w:val="bottom"/>
          </w:tcPr>
          <w:p w14:paraId="7727591B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Услуги гостиниц и ресторанов</w:t>
            </w:r>
          </w:p>
        </w:tc>
        <w:tc>
          <w:tcPr>
            <w:tcW w:w="607" w:type="pct"/>
            <w:tcBorders>
              <w:top w:val="nil"/>
              <w:bottom w:val="nil"/>
            </w:tcBorders>
            <w:vAlign w:val="bottom"/>
          </w:tcPr>
          <w:p w14:paraId="3B9264E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141,8</w:t>
            </w:r>
          </w:p>
        </w:tc>
        <w:tc>
          <w:tcPr>
            <w:tcW w:w="599" w:type="pct"/>
            <w:tcBorders>
              <w:top w:val="nil"/>
              <w:bottom w:val="nil"/>
            </w:tcBorders>
            <w:vAlign w:val="bottom"/>
          </w:tcPr>
          <w:p w14:paraId="7A35FB1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148,2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03EF516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106,9</w:t>
            </w:r>
          </w:p>
        </w:tc>
        <w:tc>
          <w:tcPr>
            <w:tcW w:w="596" w:type="pct"/>
            <w:tcBorders>
              <w:top w:val="nil"/>
              <w:bottom w:val="nil"/>
            </w:tcBorders>
            <w:vAlign w:val="bottom"/>
          </w:tcPr>
          <w:p w14:paraId="0F132D3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bottom"/>
          </w:tcPr>
          <w:p w14:paraId="6DBB864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116,5</w:t>
            </w:r>
          </w:p>
        </w:tc>
        <w:tc>
          <w:tcPr>
            <w:tcW w:w="621" w:type="pct"/>
            <w:tcBorders>
              <w:top w:val="nil"/>
              <w:bottom w:val="nil"/>
            </w:tcBorders>
            <w:vAlign w:val="bottom"/>
          </w:tcPr>
          <w:p w14:paraId="4E1B3B1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102,8</w:t>
            </w:r>
          </w:p>
        </w:tc>
      </w:tr>
      <w:tr w:rsidR="008D4BC7" w:rsidRPr="008D4BC7" w14:paraId="11FF2262" w14:textId="77777777" w:rsidTr="007D6061">
        <w:trPr>
          <w:cantSplit/>
          <w:trHeight w:val="20"/>
        </w:trPr>
        <w:tc>
          <w:tcPr>
            <w:tcW w:w="1347" w:type="pct"/>
            <w:tcBorders>
              <w:top w:val="nil"/>
            </w:tcBorders>
            <w:vAlign w:val="bottom"/>
          </w:tcPr>
          <w:p w14:paraId="2CEA7E6B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Парикмахерские услуги</w:t>
            </w:r>
          </w:p>
        </w:tc>
        <w:tc>
          <w:tcPr>
            <w:tcW w:w="607" w:type="pct"/>
            <w:tcBorders>
              <w:top w:val="nil"/>
            </w:tcBorders>
            <w:vAlign w:val="bottom"/>
          </w:tcPr>
          <w:p w14:paraId="3B00996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138,2</w:t>
            </w:r>
          </w:p>
        </w:tc>
        <w:tc>
          <w:tcPr>
            <w:tcW w:w="599" w:type="pct"/>
            <w:tcBorders>
              <w:top w:val="nil"/>
            </w:tcBorders>
            <w:vAlign w:val="bottom"/>
          </w:tcPr>
          <w:p w14:paraId="210ABA2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138,2</w:t>
            </w:r>
          </w:p>
        </w:tc>
        <w:tc>
          <w:tcPr>
            <w:tcW w:w="621" w:type="pct"/>
            <w:tcBorders>
              <w:top w:val="nil"/>
            </w:tcBorders>
            <w:vAlign w:val="bottom"/>
          </w:tcPr>
          <w:p w14:paraId="3395001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108,9</w:t>
            </w:r>
          </w:p>
        </w:tc>
        <w:tc>
          <w:tcPr>
            <w:tcW w:w="596" w:type="pct"/>
            <w:tcBorders>
              <w:top w:val="nil"/>
            </w:tcBorders>
            <w:vAlign w:val="bottom"/>
          </w:tcPr>
          <w:p w14:paraId="7630CDC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</w:tcBorders>
            <w:vAlign w:val="bottom"/>
          </w:tcPr>
          <w:p w14:paraId="4953A60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136,0</w:t>
            </w:r>
          </w:p>
        </w:tc>
        <w:tc>
          <w:tcPr>
            <w:tcW w:w="621" w:type="pct"/>
            <w:tcBorders>
              <w:top w:val="nil"/>
            </w:tcBorders>
            <w:vAlign w:val="bottom"/>
          </w:tcPr>
          <w:p w14:paraId="29147CA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</w:tbl>
    <w:p w14:paraId="03D6CBEB" w14:textId="77777777" w:rsidR="008D4BC7" w:rsidRPr="008D4BC7" w:rsidRDefault="008D4BC7" w:rsidP="008D4BC7">
      <w:pPr>
        <w:keepNext/>
        <w:ind w:left="240" w:right="195"/>
        <w:jc w:val="both"/>
        <w:outlineLvl w:val="1"/>
        <w:rPr>
          <w:bCs/>
          <w:sz w:val="22"/>
          <w:szCs w:val="22"/>
          <w:lang w:eastAsia="ru-RU"/>
        </w:rPr>
      </w:pPr>
    </w:p>
    <w:p w14:paraId="2368ABEE" w14:textId="32E905F4" w:rsidR="008D4BC7" w:rsidRPr="008D4BC7" w:rsidRDefault="008D4BC7" w:rsidP="008D4BC7">
      <w:pPr>
        <w:jc w:val="both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17: Индекс цен на отдельные виды товаров и услуг по области за июнь месяц</w:t>
      </w:r>
    </w:p>
    <w:p w14:paraId="01989525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 w:val="18"/>
          <w:szCs w:val="18"/>
          <w:lang w:eastAsia="ru-RU"/>
        </w:rPr>
        <w:t xml:space="preserve">                            (в процентах к декабрю предыдущего года)</w:t>
      </w:r>
    </w:p>
    <w:p w14:paraId="559E4B16" w14:textId="77777777" w:rsidR="008D4BC7" w:rsidRPr="008D4BC7" w:rsidRDefault="008D4BC7" w:rsidP="008D4BC7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2232"/>
        <w:gridCol w:w="2234"/>
      </w:tblGrid>
      <w:tr w:rsidR="008D4BC7" w:rsidRPr="008D4BC7" w14:paraId="6F83933E" w14:textId="77777777" w:rsidTr="0084163E">
        <w:trPr>
          <w:trHeight w:val="359"/>
        </w:trPr>
        <w:tc>
          <w:tcPr>
            <w:tcW w:w="2585" w:type="pct"/>
            <w:tcBorders>
              <w:bottom w:val="single" w:sz="4" w:space="0" w:color="auto"/>
            </w:tcBorders>
          </w:tcPr>
          <w:p w14:paraId="34B36FFF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7" w:type="pct"/>
            <w:tcBorders>
              <w:bottom w:val="single" w:sz="4" w:space="0" w:color="auto"/>
            </w:tcBorders>
            <w:vAlign w:val="center"/>
          </w:tcPr>
          <w:p w14:paraId="62DC693E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2025г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3CBE6709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8D4BC7" w:rsidRPr="008D4BC7" w14:paraId="3E1214F2" w14:textId="77777777" w:rsidTr="0084163E">
        <w:trPr>
          <w:trHeight w:val="70"/>
        </w:trPr>
        <w:tc>
          <w:tcPr>
            <w:tcW w:w="2585" w:type="pct"/>
            <w:tcBorders>
              <w:bottom w:val="nil"/>
            </w:tcBorders>
            <w:vAlign w:val="bottom"/>
          </w:tcPr>
          <w:p w14:paraId="25B49C99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1207" w:type="pct"/>
            <w:tcBorders>
              <w:bottom w:val="nil"/>
            </w:tcBorders>
          </w:tcPr>
          <w:p w14:paraId="1CE862CA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110,4</w:t>
            </w:r>
          </w:p>
        </w:tc>
        <w:tc>
          <w:tcPr>
            <w:tcW w:w="1208" w:type="pct"/>
            <w:tcBorders>
              <w:bottom w:val="nil"/>
            </w:tcBorders>
          </w:tcPr>
          <w:p w14:paraId="1A22A49F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113,5</w:t>
            </w:r>
          </w:p>
        </w:tc>
      </w:tr>
      <w:tr w:rsidR="008D4BC7" w:rsidRPr="008D4BC7" w14:paraId="276B6B81" w14:textId="77777777" w:rsidTr="0084163E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56BA4FB2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1207" w:type="pct"/>
            <w:tcBorders>
              <w:top w:val="nil"/>
              <w:bottom w:val="nil"/>
            </w:tcBorders>
          </w:tcPr>
          <w:p w14:paraId="449039F4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106,8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6C0C1AC2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108,0</w:t>
            </w:r>
          </w:p>
        </w:tc>
      </w:tr>
      <w:tr w:rsidR="008D4BC7" w:rsidRPr="008D4BC7" w14:paraId="1E6F46FA" w14:textId="77777777" w:rsidTr="0084163E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5F080469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Фрукты и овощи</w:t>
            </w:r>
          </w:p>
        </w:tc>
        <w:tc>
          <w:tcPr>
            <w:tcW w:w="1207" w:type="pct"/>
            <w:tcBorders>
              <w:top w:val="nil"/>
              <w:bottom w:val="nil"/>
            </w:tcBorders>
          </w:tcPr>
          <w:p w14:paraId="519E1419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120,2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3875E8C3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106,3</w:t>
            </w:r>
          </w:p>
        </w:tc>
      </w:tr>
      <w:tr w:rsidR="008D4BC7" w:rsidRPr="008D4BC7" w14:paraId="743C16B4" w14:textId="77777777" w:rsidTr="0084163E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2E0298E6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Хлебобулочные изделия, крупы</w:t>
            </w:r>
          </w:p>
        </w:tc>
        <w:tc>
          <w:tcPr>
            <w:tcW w:w="1207" w:type="pct"/>
            <w:tcBorders>
              <w:top w:val="nil"/>
              <w:bottom w:val="nil"/>
            </w:tcBorders>
          </w:tcPr>
          <w:p w14:paraId="34B06C3F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99,3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6F358BAB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105,7</w:t>
            </w:r>
          </w:p>
        </w:tc>
      </w:tr>
      <w:tr w:rsidR="008D4BC7" w:rsidRPr="008D4BC7" w14:paraId="05E9F112" w14:textId="77777777" w:rsidTr="006F24A5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403FF3B2" w14:textId="77777777" w:rsidR="008D4BC7" w:rsidRPr="008D4BC7" w:rsidRDefault="008D4BC7" w:rsidP="008D4BC7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8D4BC7">
              <w:rPr>
                <w:color w:val="000000"/>
                <w:sz w:val="18"/>
                <w:szCs w:val="18"/>
                <w:lang w:eastAsia="ru-RU"/>
              </w:rPr>
              <w:t>Масло и жиры</w:t>
            </w:r>
          </w:p>
        </w:tc>
        <w:tc>
          <w:tcPr>
            <w:tcW w:w="1207" w:type="pct"/>
            <w:tcBorders>
              <w:top w:val="nil"/>
              <w:bottom w:val="nil"/>
            </w:tcBorders>
          </w:tcPr>
          <w:p w14:paraId="7074DAB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103,6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4DF688C6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107,1</w:t>
            </w:r>
          </w:p>
        </w:tc>
      </w:tr>
      <w:tr w:rsidR="008D4BC7" w:rsidRPr="008D4BC7" w14:paraId="49C193A3" w14:textId="77777777" w:rsidTr="006F24A5">
        <w:tc>
          <w:tcPr>
            <w:tcW w:w="2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D1EA8B" w14:textId="77777777" w:rsidR="008D4BC7" w:rsidRPr="008D4BC7" w:rsidRDefault="008D4BC7" w:rsidP="008D4BC7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8D4BC7">
              <w:rPr>
                <w:color w:val="000000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FE0B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D9171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103,4</w:t>
            </w:r>
          </w:p>
        </w:tc>
      </w:tr>
      <w:tr w:rsidR="008D4BC7" w:rsidRPr="008D4BC7" w14:paraId="00FCB8E5" w14:textId="77777777" w:rsidTr="006F24A5">
        <w:tc>
          <w:tcPr>
            <w:tcW w:w="2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CBAFC8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37DE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A2A0B9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103,4</w:t>
            </w:r>
          </w:p>
        </w:tc>
      </w:tr>
      <w:tr w:rsidR="008D4BC7" w:rsidRPr="008D4BC7" w14:paraId="28EB7A3C" w14:textId="77777777" w:rsidTr="0084163E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7A4DDAF1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Лепешки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17D540C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6B22964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103,9</w:t>
            </w:r>
          </w:p>
        </w:tc>
      </w:tr>
      <w:tr w:rsidR="008D4BC7" w:rsidRPr="008D4BC7" w14:paraId="3973C571" w14:textId="77777777" w:rsidTr="0084163E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6CBD06DE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Молочные изделия, сыр, яйца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2ABD5FE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91,1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3E14A7B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108,4</w:t>
            </w:r>
          </w:p>
        </w:tc>
      </w:tr>
      <w:tr w:rsidR="008D4BC7" w:rsidRPr="008D4BC7" w14:paraId="1630FE59" w14:textId="77777777" w:rsidTr="0084163E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296A5A57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Газ сжиженный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701890B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7974F03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</w:tr>
      <w:tr w:rsidR="008D4BC7" w:rsidRPr="008D4BC7" w14:paraId="53B7DE09" w14:textId="77777777" w:rsidTr="0084163E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709A59FF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Горюче-смазочные материалы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6C7B784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57C24AA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104,2</w:t>
            </w:r>
          </w:p>
        </w:tc>
      </w:tr>
      <w:tr w:rsidR="008D4BC7" w:rsidRPr="008D4BC7" w14:paraId="3B7AD51C" w14:textId="77777777" w:rsidTr="0084163E">
        <w:tc>
          <w:tcPr>
            <w:tcW w:w="2585" w:type="pct"/>
            <w:tcBorders>
              <w:top w:val="nil"/>
            </w:tcBorders>
            <w:vAlign w:val="bottom"/>
          </w:tcPr>
          <w:p w14:paraId="4FCDDD87" w14:textId="77777777" w:rsidR="008D4BC7" w:rsidRPr="008D4BC7" w:rsidRDefault="008D4BC7" w:rsidP="008D4BC7">
            <w:pPr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Материалы для содержания и ремонта жилых помещений</w:t>
            </w:r>
          </w:p>
        </w:tc>
        <w:tc>
          <w:tcPr>
            <w:tcW w:w="1207" w:type="pct"/>
            <w:tcBorders>
              <w:top w:val="nil"/>
            </w:tcBorders>
            <w:vAlign w:val="bottom"/>
          </w:tcPr>
          <w:p w14:paraId="27B8713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104,3</w:t>
            </w:r>
          </w:p>
        </w:tc>
        <w:tc>
          <w:tcPr>
            <w:tcW w:w="1208" w:type="pct"/>
            <w:tcBorders>
              <w:top w:val="nil"/>
            </w:tcBorders>
            <w:vAlign w:val="bottom"/>
          </w:tcPr>
          <w:p w14:paraId="69DC176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101,4</w:t>
            </w:r>
          </w:p>
        </w:tc>
      </w:tr>
    </w:tbl>
    <w:p w14:paraId="724E7553" w14:textId="77777777" w:rsidR="008D4BC7" w:rsidRPr="008D4BC7" w:rsidRDefault="008D4BC7" w:rsidP="008D4BC7">
      <w:pPr>
        <w:ind w:firstLine="540"/>
        <w:jc w:val="both"/>
        <w:rPr>
          <w:sz w:val="18"/>
          <w:szCs w:val="18"/>
          <w:lang w:eastAsia="ru-RU"/>
        </w:rPr>
      </w:pPr>
    </w:p>
    <w:p w14:paraId="46F7EF68" w14:textId="77777777" w:rsidR="008D4BC7" w:rsidRPr="008D4BC7" w:rsidRDefault="008D4BC7" w:rsidP="008D4BC7">
      <w:pPr>
        <w:ind w:firstLine="540"/>
        <w:jc w:val="both"/>
        <w:rPr>
          <w:sz w:val="18"/>
          <w:szCs w:val="18"/>
          <w:lang w:eastAsia="ru-RU"/>
        </w:rPr>
      </w:pPr>
    </w:p>
    <w:p w14:paraId="231E9AE9" w14:textId="77777777" w:rsidR="006F24A5" w:rsidRDefault="008D4BC7" w:rsidP="008D4BC7">
      <w:pPr>
        <w:rPr>
          <w:b/>
          <w:sz w:val="22"/>
          <w:szCs w:val="22"/>
          <w:lang w:val="ky-KG" w:eastAsia="ru-RU"/>
        </w:rPr>
      </w:pPr>
      <w:r w:rsidRPr="008D4BC7">
        <w:rPr>
          <w:b/>
          <w:sz w:val="22"/>
          <w:szCs w:val="22"/>
          <w:lang w:eastAsia="ru-RU"/>
        </w:rPr>
        <w:t>Таблица 18: Индекс потребительских цен и тарифов на товары и услуги населению по</w:t>
      </w:r>
    </w:p>
    <w:p w14:paraId="42725B09" w14:textId="335295CA" w:rsidR="008D4BC7" w:rsidRDefault="006F24A5" w:rsidP="008D4BC7">
      <w:pPr>
        <w:rPr>
          <w:b/>
          <w:sz w:val="22"/>
          <w:szCs w:val="22"/>
          <w:lang w:val="ky-KG" w:eastAsia="ru-RU"/>
        </w:rPr>
      </w:pPr>
      <w:r>
        <w:rPr>
          <w:b/>
          <w:sz w:val="22"/>
          <w:szCs w:val="22"/>
          <w:lang w:val="ky-KG" w:eastAsia="ru-RU"/>
        </w:rPr>
        <w:t xml:space="preserve">                      </w:t>
      </w:r>
      <w:r w:rsidR="008D4BC7" w:rsidRPr="008D4BC7">
        <w:rPr>
          <w:b/>
          <w:sz w:val="22"/>
          <w:szCs w:val="22"/>
          <w:lang w:eastAsia="ru-RU"/>
        </w:rPr>
        <w:t xml:space="preserve"> </w:t>
      </w:r>
      <w:r w:rsidR="0063125A">
        <w:rPr>
          <w:b/>
          <w:sz w:val="22"/>
          <w:szCs w:val="22"/>
          <w:lang w:val="ky-KG" w:eastAsia="ru-RU"/>
        </w:rPr>
        <w:t>о</w:t>
      </w:r>
      <w:proofErr w:type="spellStart"/>
      <w:r w:rsidR="008D4BC7" w:rsidRPr="008D4BC7">
        <w:rPr>
          <w:b/>
          <w:sz w:val="22"/>
          <w:szCs w:val="22"/>
          <w:lang w:eastAsia="ru-RU"/>
        </w:rPr>
        <w:t>бласти</w:t>
      </w:r>
      <w:proofErr w:type="spellEnd"/>
    </w:p>
    <w:p w14:paraId="09F0711B" w14:textId="77777777" w:rsidR="0063125A" w:rsidRPr="0063125A" w:rsidRDefault="0063125A" w:rsidP="008D4BC7">
      <w:pPr>
        <w:rPr>
          <w:b/>
          <w:sz w:val="10"/>
          <w:szCs w:val="10"/>
          <w:lang w:val="ky-KG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1142"/>
        <w:gridCol w:w="1863"/>
        <w:gridCol w:w="1616"/>
        <w:gridCol w:w="2508"/>
        <w:gridCol w:w="976"/>
      </w:tblGrid>
      <w:tr w:rsidR="008D4BC7" w:rsidRPr="008D4BC7" w14:paraId="26B0578C" w14:textId="77777777" w:rsidTr="0084163E">
        <w:tc>
          <w:tcPr>
            <w:tcW w:w="617" w:type="pct"/>
            <w:tcBorders>
              <w:bottom w:val="single" w:sz="4" w:space="0" w:color="auto"/>
            </w:tcBorders>
          </w:tcPr>
          <w:p w14:paraId="381B4EFF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0AB2679A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Все товары и платные услуги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14:paraId="793D460D" w14:textId="03554046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 xml:space="preserve">Пищевые продукты и </w:t>
            </w:r>
            <w:r w:rsidR="0063125A" w:rsidRPr="008D4BC7">
              <w:rPr>
                <w:b/>
                <w:sz w:val="18"/>
                <w:szCs w:val="18"/>
                <w:lang w:eastAsia="ru-RU"/>
              </w:rPr>
              <w:t>безалкогольные</w:t>
            </w:r>
            <w:r w:rsidRPr="008D4BC7">
              <w:rPr>
                <w:b/>
                <w:sz w:val="18"/>
                <w:szCs w:val="18"/>
                <w:lang w:eastAsia="ru-RU"/>
              </w:rPr>
              <w:t xml:space="preserve"> напитки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3EB54906" w14:textId="602BB30E" w:rsidR="008D4BC7" w:rsidRPr="008D4BC7" w:rsidRDefault="0063125A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val="ky-KG" w:eastAsia="ru-RU"/>
              </w:rPr>
              <w:t>А</w:t>
            </w:r>
            <w:proofErr w:type="spellStart"/>
            <w:r w:rsidRPr="008D4BC7">
              <w:rPr>
                <w:b/>
                <w:sz w:val="18"/>
                <w:szCs w:val="18"/>
                <w:lang w:eastAsia="ru-RU"/>
              </w:rPr>
              <w:t>лкогольны</w:t>
            </w:r>
            <w:proofErr w:type="spellEnd"/>
            <w:r>
              <w:rPr>
                <w:b/>
                <w:sz w:val="18"/>
                <w:szCs w:val="18"/>
                <w:lang w:val="ky-KG" w:eastAsia="ru-RU"/>
              </w:rPr>
              <w:t>е</w:t>
            </w:r>
            <w:r w:rsidR="008D4BC7" w:rsidRPr="008D4BC7">
              <w:rPr>
                <w:b/>
                <w:sz w:val="18"/>
                <w:szCs w:val="18"/>
                <w:lang w:eastAsia="ru-RU"/>
              </w:rPr>
              <w:t xml:space="preserve"> напитки и табачные изделия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vAlign w:val="center"/>
          </w:tcPr>
          <w:p w14:paraId="4BBF3F06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Непродовольственные товары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02E1ACD7" w14:textId="77777777" w:rsidR="008D4BC7" w:rsidRPr="008D4BC7" w:rsidRDefault="008D4BC7" w:rsidP="008D4BC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Услуги</w:t>
            </w:r>
          </w:p>
        </w:tc>
      </w:tr>
      <w:tr w:rsidR="008D4BC7" w:rsidRPr="008D4BC7" w14:paraId="34B3A691" w14:textId="77777777" w:rsidTr="0084163E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1B6C7A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1D744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02166B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2C5E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0E661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6F44E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101,3</w:t>
            </w:r>
          </w:p>
        </w:tc>
      </w:tr>
      <w:tr w:rsidR="008D4BC7" w:rsidRPr="008D4BC7" w14:paraId="7ECC0F7C" w14:textId="77777777" w:rsidTr="0084163E"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09CF2E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5E14F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104,2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5822B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38F3F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105,7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F32B2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CA953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112,1</w:t>
            </w:r>
          </w:p>
        </w:tc>
      </w:tr>
      <w:tr w:rsidR="008D4BC7" w:rsidRPr="008D4BC7" w14:paraId="5B99FF99" w14:textId="77777777" w:rsidTr="0084163E"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7B0F70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0C449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AFDC93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ADC214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FB487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17D6D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  <w:tr w:rsidR="008D4BC7" w:rsidRPr="008D4BC7" w14:paraId="0AAB855B" w14:textId="77777777" w:rsidTr="0084163E"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EF7656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9B8E58" w14:textId="77777777" w:rsidR="008D4BC7" w:rsidRPr="008D4BC7" w:rsidRDefault="008D4BC7" w:rsidP="008D4BC7">
            <w:pPr>
              <w:tabs>
                <w:tab w:val="center" w:pos="467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106,4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B09C4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687FF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107,6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01688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102,8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4591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113,3</w:t>
            </w:r>
          </w:p>
        </w:tc>
      </w:tr>
      <w:tr w:rsidR="008D4BC7" w:rsidRPr="008D4BC7" w14:paraId="5B635A18" w14:textId="77777777" w:rsidTr="0084163E"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27A309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A68C34" w14:textId="77777777" w:rsidR="008D4BC7" w:rsidRPr="008D4BC7" w:rsidRDefault="008D4BC7" w:rsidP="008D4BC7">
            <w:pPr>
              <w:tabs>
                <w:tab w:val="center" w:pos="467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107,9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D6B26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106,9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E47CD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968E3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D99CD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113,3</w:t>
            </w:r>
          </w:p>
        </w:tc>
      </w:tr>
      <w:tr w:rsidR="008D4BC7" w:rsidRPr="008D4BC7" w14:paraId="1357E450" w14:textId="77777777" w:rsidTr="0084163E"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43126" w14:textId="77777777" w:rsidR="008D4BC7" w:rsidRPr="008D4BC7" w:rsidRDefault="008D4BC7" w:rsidP="008D4BC7">
            <w:pPr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3DE5" w14:textId="77777777" w:rsidR="008D4BC7" w:rsidRPr="008D4BC7" w:rsidRDefault="008D4BC7" w:rsidP="008D4BC7">
            <w:pPr>
              <w:tabs>
                <w:tab w:val="center" w:pos="467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109,6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51C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108,9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4C7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066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105,3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B9A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116,6</w:t>
            </w:r>
          </w:p>
        </w:tc>
      </w:tr>
    </w:tbl>
    <w:p w14:paraId="2DDE88F6" w14:textId="77777777" w:rsidR="008D4BC7" w:rsidRPr="008D4BC7" w:rsidRDefault="008D4BC7" w:rsidP="008D4BC7">
      <w:pPr>
        <w:keepNext/>
        <w:ind w:left="240" w:right="195"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4D390C2D" w14:textId="77777777" w:rsidR="008D4BC7" w:rsidRPr="008D4BC7" w:rsidRDefault="008D4BC7" w:rsidP="008D4BC7">
      <w:pPr>
        <w:keepNext/>
        <w:ind w:left="240" w:right="195"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2094E6C7" w14:textId="77777777" w:rsidR="008D4BC7" w:rsidRPr="008D4BC7" w:rsidRDefault="008D4BC7" w:rsidP="008D4BC7">
      <w:pPr>
        <w:keepNext/>
        <w:ind w:left="240" w:right="195"/>
        <w:jc w:val="both"/>
        <w:outlineLvl w:val="1"/>
        <w:rPr>
          <w:sz w:val="28"/>
          <w:szCs w:val="28"/>
          <w:lang w:eastAsia="ru-RU"/>
        </w:rPr>
      </w:pPr>
      <w:r w:rsidRPr="008D4BC7">
        <w:rPr>
          <w:b/>
          <w:bCs/>
          <w:sz w:val="28"/>
          <w:szCs w:val="28"/>
          <w:lang w:eastAsia="ru-RU"/>
        </w:rPr>
        <w:t>Государственный сектор</w:t>
      </w:r>
    </w:p>
    <w:p w14:paraId="0B661E43" w14:textId="77777777" w:rsidR="008D4BC7" w:rsidRPr="008D4BC7" w:rsidRDefault="008D4BC7" w:rsidP="008D4BC7">
      <w:pPr>
        <w:ind w:left="240" w:right="195"/>
        <w:rPr>
          <w:sz w:val="10"/>
          <w:szCs w:val="10"/>
          <w:lang w:eastAsia="ru-RU"/>
        </w:rPr>
      </w:pPr>
    </w:p>
    <w:p w14:paraId="67A3AC21" w14:textId="77777777" w:rsidR="008D4BC7" w:rsidRPr="008D4BC7" w:rsidRDefault="008D4BC7" w:rsidP="008D4BC7">
      <w:pPr>
        <w:keepNext/>
        <w:ind w:left="240" w:right="195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8D4BC7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8D4BC7">
        <w:rPr>
          <w:b/>
          <w:bCs/>
          <w:color w:val="000000"/>
          <w:sz w:val="26"/>
          <w:szCs w:val="26"/>
          <w:lang w:eastAsia="ru-RU"/>
        </w:rPr>
        <w:t>Исполнение местного бюджета.</w:t>
      </w:r>
    </w:p>
    <w:p w14:paraId="0D0F6C3F" w14:textId="77777777" w:rsidR="008D4BC7" w:rsidRPr="008D4BC7" w:rsidRDefault="008D4BC7" w:rsidP="008D4BC7">
      <w:pPr>
        <w:ind w:left="240" w:right="195" w:firstLine="540"/>
        <w:jc w:val="both"/>
        <w:rPr>
          <w:sz w:val="12"/>
          <w:szCs w:val="12"/>
          <w:lang w:eastAsia="ru-RU"/>
        </w:rPr>
      </w:pPr>
      <w:r w:rsidRPr="008D4BC7">
        <w:rPr>
          <w:sz w:val="22"/>
          <w:szCs w:val="22"/>
          <w:lang w:eastAsia="ru-RU"/>
        </w:rPr>
        <w:t xml:space="preserve"> </w:t>
      </w:r>
    </w:p>
    <w:p w14:paraId="23B862D6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bookmarkStart w:id="130" w:name="_Toc109097197"/>
      <w:bookmarkStart w:id="131" w:name="_Toc109097256"/>
      <w:bookmarkStart w:id="132" w:name="_Toc109097411"/>
      <w:bookmarkStart w:id="133" w:name="_Toc109097520"/>
      <w:bookmarkStart w:id="134" w:name="_Toc114368927"/>
      <w:bookmarkStart w:id="135" w:name="_Toc114368951"/>
      <w:bookmarkStart w:id="136" w:name="_Toc167079213"/>
      <w:bookmarkStart w:id="137" w:name="_Toc167263975"/>
      <w:bookmarkStart w:id="138" w:name="_Toc251423895"/>
      <w:bookmarkStart w:id="139" w:name="_Toc251424065"/>
      <w:bookmarkStart w:id="140" w:name="_Toc259025515"/>
      <w:bookmarkStart w:id="141" w:name="_Toc298311057"/>
      <w:bookmarkStart w:id="142" w:name="_Toc29831143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 w:rsidRPr="008D4BC7">
        <w:rPr>
          <w:sz w:val="22"/>
          <w:szCs w:val="22"/>
          <w:lang w:eastAsia="ru-RU"/>
        </w:rPr>
        <w:t xml:space="preserve">По данным Центрального казначейства Министерства Финансов Кыргызской Республики в январе-мае месяце 2026 года, в доход местного бюджета (включая полученные трансферты) поступило </w:t>
      </w:r>
      <w:r w:rsidRPr="008D4BC7">
        <w:rPr>
          <w:bCs/>
          <w:iCs/>
          <w:sz w:val="22"/>
          <w:szCs w:val="22"/>
          <w:lang w:eastAsia="ru-RU"/>
        </w:rPr>
        <w:t>4759629,6</w:t>
      </w:r>
      <w:r w:rsidRPr="008D4BC7">
        <w:rPr>
          <w:b/>
          <w:bCs/>
          <w:iCs/>
          <w:sz w:val="22"/>
          <w:szCs w:val="22"/>
          <w:lang w:eastAsia="ru-RU"/>
        </w:rPr>
        <w:t xml:space="preserve"> </w:t>
      </w:r>
      <w:r w:rsidRPr="008D4BC7">
        <w:rPr>
          <w:sz w:val="22"/>
          <w:szCs w:val="22"/>
          <w:lang w:eastAsia="ru-RU"/>
        </w:rPr>
        <w:t>тыс. сом, что в 2,9 раз больше прошлогоднего уровня.</w:t>
      </w:r>
    </w:p>
    <w:p w14:paraId="73B47D30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В доход местного бюджета поступило налогов на сумму </w:t>
      </w:r>
      <w:r w:rsidRPr="008D4BC7">
        <w:rPr>
          <w:bCs/>
          <w:iCs/>
          <w:sz w:val="22"/>
          <w:szCs w:val="22"/>
          <w:lang w:eastAsia="ru-RU"/>
        </w:rPr>
        <w:t>1316514,5</w:t>
      </w:r>
      <w:r w:rsidRPr="008D4BC7">
        <w:rPr>
          <w:b/>
          <w:bCs/>
          <w:iCs/>
          <w:sz w:val="22"/>
          <w:szCs w:val="22"/>
          <w:lang w:eastAsia="ru-RU"/>
        </w:rPr>
        <w:t xml:space="preserve"> </w:t>
      </w:r>
      <w:r w:rsidRPr="008D4BC7">
        <w:rPr>
          <w:sz w:val="22"/>
          <w:szCs w:val="22"/>
          <w:lang w:eastAsia="ru-RU"/>
        </w:rPr>
        <w:t>тыс. сом.</w:t>
      </w:r>
    </w:p>
    <w:p w14:paraId="6E338548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Основную долю налоговых поступлений составили налоги на доходы и прибыль </w:t>
      </w:r>
      <w:r w:rsidRPr="008D4BC7">
        <w:rPr>
          <w:iCs/>
          <w:sz w:val="22"/>
          <w:szCs w:val="22"/>
          <w:lang w:eastAsia="ru-RU"/>
        </w:rPr>
        <w:t xml:space="preserve">1147295,8 </w:t>
      </w:r>
      <w:r w:rsidRPr="008D4BC7">
        <w:rPr>
          <w:sz w:val="22"/>
          <w:szCs w:val="22"/>
          <w:lang w:eastAsia="ru-RU"/>
        </w:rPr>
        <w:t xml:space="preserve">тыс. сом или 87,1 процента от всей суммы налоговых поступлений. Неналоговых платежей поступило в сумме </w:t>
      </w:r>
      <w:r w:rsidRPr="008D4BC7">
        <w:rPr>
          <w:bCs/>
          <w:iCs/>
          <w:sz w:val="22"/>
          <w:szCs w:val="22"/>
          <w:lang w:eastAsia="ru-RU"/>
        </w:rPr>
        <w:t>252082,6</w:t>
      </w:r>
      <w:r w:rsidRPr="008D4BC7">
        <w:rPr>
          <w:b/>
          <w:bCs/>
          <w:iCs/>
          <w:sz w:val="22"/>
          <w:szCs w:val="22"/>
          <w:lang w:eastAsia="ru-RU"/>
        </w:rPr>
        <w:t xml:space="preserve"> </w:t>
      </w:r>
      <w:r w:rsidRPr="008D4BC7">
        <w:rPr>
          <w:sz w:val="22"/>
          <w:szCs w:val="22"/>
          <w:lang w:eastAsia="ru-RU"/>
        </w:rPr>
        <w:t xml:space="preserve">тыс. сом, из них 45,9 процента составили доходы от продажи товаров и оказания услуг или </w:t>
      </w:r>
      <w:r w:rsidRPr="008D4BC7">
        <w:rPr>
          <w:iCs/>
          <w:sz w:val="22"/>
          <w:szCs w:val="22"/>
          <w:lang w:eastAsia="ru-RU"/>
        </w:rPr>
        <w:t xml:space="preserve">115719,3 </w:t>
      </w:r>
      <w:r w:rsidRPr="008D4BC7">
        <w:rPr>
          <w:sz w:val="22"/>
          <w:szCs w:val="22"/>
          <w:lang w:eastAsia="ru-RU"/>
        </w:rPr>
        <w:t>тыс. сом.</w:t>
      </w:r>
    </w:p>
    <w:p w14:paraId="498D1C42" w14:textId="77777777" w:rsidR="008D4BC7" w:rsidRPr="008D4BC7" w:rsidRDefault="008D4BC7" w:rsidP="008D4BC7">
      <w:pPr>
        <w:ind w:firstLine="540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Объем полученных официальных трансфертов составил </w:t>
      </w:r>
      <w:r w:rsidRPr="008D4BC7">
        <w:rPr>
          <w:bCs/>
          <w:iCs/>
          <w:sz w:val="22"/>
          <w:szCs w:val="22"/>
          <w:lang w:eastAsia="ru-RU"/>
        </w:rPr>
        <w:t>3189939,3</w:t>
      </w:r>
      <w:r w:rsidRPr="008D4BC7">
        <w:rPr>
          <w:b/>
          <w:bCs/>
          <w:iCs/>
          <w:sz w:val="22"/>
          <w:szCs w:val="22"/>
          <w:lang w:eastAsia="ru-RU"/>
        </w:rPr>
        <w:t xml:space="preserve"> </w:t>
      </w:r>
      <w:r w:rsidRPr="008D4BC7">
        <w:rPr>
          <w:sz w:val="22"/>
          <w:szCs w:val="22"/>
          <w:lang w:eastAsia="ru-RU"/>
        </w:rPr>
        <w:t>тыс. сомов, его удельный вес в общих доходах составил 67,0 процента.</w:t>
      </w:r>
    </w:p>
    <w:p w14:paraId="4581E89E" w14:textId="77777777" w:rsidR="008D4BC7" w:rsidRPr="008D4BC7" w:rsidRDefault="008D4BC7" w:rsidP="00BA0AA1">
      <w:pPr>
        <w:pageBreakBefore/>
        <w:ind w:firstLine="709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lastRenderedPageBreak/>
        <w:t xml:space="preserve">Всего расходов местного бюджета в январе-мае месяце 2026 года определились в размере </w:t>
      </w:r>
      <w:r w:rsidRPr="008D4BC7">
        <w:rPr>
          <w:bCs/>
          <w:iCs/>
          <w:sz w:val="22"/>
          <w:szCs w:val="22"/>
          <w:lang w:eastAsia="ru-RU"/>
        </w:rPr>
        <w:t>2813382,6</w:t>
      </w:r>
      <w:r w:rsidRPr="008D4BC7">
        <w:rPr>
          <w:b/>
          <w:bCs/>
          <w:iCs/>
          <w:sz w:val="22"/>
          <w:szCs w:val="22"/>
          <w:lang w:eastAsia="ru-RU"/>
        </w:rPr>
        <w:t xml:space="preserve"> </w:t>
      </w:r>
      <w:r w:rsidRPr="008D4BC7">
        <w:rPr>
          <w:sz w:val="22"/>
          <w:szCs w:val="22"/>
          <w:lang w:eastAsia="ru-RU"/>
        </w:rPr>
        <w:t xml:space="preserve">тыс. сом. Расходы от осуществления операционной деятельности составили </w:t>
      </w:r>
      <w:r w:rsidRPr="008D4BC7">
        <w:rPr>
          <w:bCs/>
          <w:iCs/>
          <w:sz w:val="22"/>
          <w:szCs w:val="22"/>
          <w:lang w:eastAsia="ru-RU"/>
        </w:rPr>
        <w:t>1151380,7</w:t>
      </w:r>
      <w:r w:rsidRPr="008D4BC7">
        <w:rPr>
          <w:b/>
          <w:bCs/>
          <w:iCs/>
          <w:sz w:val="22"/>
          <w:szCs w:val="22"/>
          <w:lang w:eastAsia="ru-RU"/>
        </w:rPr>
        <w:t xml:space="preserve"> </w:t>
      </w:r>
      <w:r w:rsidRPr="008D4BC7">
        <w:rPr>
          <w:sz w:val="22"/>
          <w:szCs w:val="22"/>
          <w:lang w:eastAsia="ru-RU"/>
        </w:rPr>
        <w:t>тыс. сом.</w:t>
      </w:r>
    </w:p>
    <w:p w14:paraId="23C5CAAB" w14:textId="77777777" w:rsidR="008D4BC7" w:rsidRDefault="008D4BC7" w:rsidP="00BA0AA1">
      <w:pPr>
        <w:ind w:firstLine="567"/>
        <w:jc w:val="both"/>
        <w:rPr>
          <w:sz w:val="22"/>
          <w:szCs w:val="22"/>
          <w:lang w:val="ky-KG" w:eastAsia="ru-RU"/>
        </w:rPr>
      </w:pPr>
      <w:r w:rsidRPr="008D4BC7">
        <w:rPr>
          <w:sz w:val="22"/>
          <w:szCs w:val="22"/>
          <w:lang w:eastAsia="ru-RU"/>
        </w:rPr>
        <w:t xml:space="preserve">В расходной части местного бюджета расходов, направленных на образование </w:t>
      </w:r>
      <w:r w:rsidRPr="008D4BC7">
        <w:rPr>
          <w:iCs/>
          <w:sz w:val="22"/>
          <w:szCs w:val="22"/>
          <w:lang w:eastAsia="ru-RU"/>
        </w:rPr>
        <w:t xml:space="preserve">216760,6 </w:t>
      </w:r>
      <w:r w:rsidRPr="008D4BC7">
        <w:rPr>
          <w:sz w:val="22"/>
          <w:szCs w:val="22"/>
          <w:lang w:eastAsia="ru-RU"/>
        </w:rPr>
        <w:t xml:space="preserve">тыс. сом и доля их составила 18,8 процента. На социальное страхование и социальное обеспечение расходы составили </w:t>
      </w:r>
      <w:r w:rsidRPr="008D4BC7">
        <w:rPr>
          <w:iCs/>
          <w:sz w:val="22"/>
          <w:szCs w:val="22"/>
          <w:lang w:eastAsia="ru-RU"/>
        </w:rPr>
        <w:t xml:space="preserve">58790,9 </w:t>
      </w:r>
      <w:r w:rsidRPr="008D4BC7">
        <w:rPr>
          <w:sz w:val="22"/>
          <w:szCs w:val="22"/>
          <w:lang w:eastAsia="ru-RU"/>
        </w:rPr>
        <w:t xml:space="preserve">тыс. сом, что по сравнению с соответствующим периодом прошлого года на 15690,1 тыс. сом больше. Расходы, направленные </w:t>
      </w:r>
      <w:proofErr w:type="gramStart"/>
      <w:r w:rsidRPr="008D4BC7">
        <w:rPr>
          <w:sz w:val="22"/>
          <w:szCs w:val="22"/>
          <w:lang w:eastAsia="ru-RU"/>
        </w:rPr>
        <w:t>на жилищно-коммунальные услуги</w:t>
      </w:r>
      <w:proofErr w:type="gramEnd"/>
      <w:r w:rsidRPr="008D4BC7">
        <w:rPr>
          <w:sz w:val="22"/>
          <w:szCs w:val="22"/>
          <w:lang w:eastAsia="ru-RU"/>
        </w:rPr>
        <w:t xml:space="preserve"> составили </w:t>
      </w:r>
      <w:r w:rsidRPr="008D4BC7">
        <w:rPr>
          <w:iCs/>
          <w:sz w:val="22"/>
          <w:szCs w:val="22"/>
          <w:lang w:eastAsia="ru-RU"/>
        </w:rPr>
        <w:t xml:space="preserve">443803,9 </w:t>
      </w:r>
      <w:r w:rsidRPr="008D4BC7">
        <w:rPr>
          <w:sz w:val="22"/>
          <w:szCs w:val="22"/>
          <w:lang w:eastAsia="ru-RU"/>
        </w:rPr>
        <w:t>тыс. сом, что на 169479,9 тыс. сомов меньше соответствующего периода прошлого года.</w:t>
      </w:r>
    </w:p>
    <w:p w14:paraId="242F957D" w14:textId="77777777" w:rsidR="008F71B5" w:rsidRPr="008F71B5" w:rsidRDefault="008F71B5" w:rsidP="008D4BC7">
      <w:pPr>
        <w:ind w:firstLine="567"/>
        <w:jc w:val="both"/>
        <w:rPr>
          <w:sz w:val="22"/>
          <w:szCs w:val="22"/>
          <w:lang w:val="ky-KG" w:eastAsia="ru-RU"/>
        </w:rPr>
      </w:pPr>
    </w:p>
    <w:p w14:paraId="245B2D50" w14:textId="77777777" w:rsidR="008F71B5" w:rsidRPr="008D4BC7" w:rsidRDefault="008F71B5" w:rsidP="008F71B5">
      <w:pPr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t>Таблица 19:</w:t>
      </w:r>
      <w:r w:rsidRPr="008D4BC7">
        <w:rPr>
          <w:b/>
          <w:sz w:val="22"/>
          <w:szCs w:val="22"/>
          <w:lang w:eastAsia="ru-RU"/>
        </w:rPr>
        <w:tab/>
        <w:t>Местный бюджет</w:t>
      </w:r>
    </w:p>
    <w:p w14:paraId="58E6269C" w14:textId="77777777" w:rsidR="008F71B5" w:rsidRDefault="008F71B5" w:rsidP="008F71B5">
      <w:pPr>
        <w:rPr>
          <w:i/>
          <w:iCs/>
          <w:sz w:val="18"/>
          <w:szCs w:val="18"/>
          <w:lang w:val="ky-KG" w:eastAsia="ru-RU"/>
        </w:rPr>
      </w:pPr>
      <w:r w:rsidRPr="008D4BC7">
        <w:rPr>
          <w:i/>
          <w:iCs/>
          <w:sz w:val="18"/>
          <w:szCs w:val="18"/>
          <w:lang w:eastAsia="ru-RU"/>
        </w:rPr>
        <w:t xml:space="preserve">                              (тыс. сомов)</w:t>
      </w:r>
    </w:p>
    <w:p w14:paraId="2798CD7D" w14:textId="77777777" w:rsidR="008F71B5" w:rsidRPr="008F71B5" w:rsidRDefault="008F71B5" w:rsidP="008F71B5">
      <w:pPr>
        <w:rPr>
          <w:i/>
          <w:iCs/>
          <w:sz w:val="10"/>
          <w:szCs w:val="10"/>
          <w:lang w:val="ky-KG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1707"/>
        <w:gridCol w:w="1518"/>
        <w:gridCol w:w="1141"/>
        <w:gridCol w:w="945"/>
      </w:tblGrid>
      <w:tr w:rsidR="008F71B5" w:rsidRPr="008D4BC7" w14:paraId="33FF0989" w14:textId="77777777" w:rsidTr="008F71B5">
        <w:trPr>
          <w:cantSplit/>
          <w:trHeight w:val="429"/>
        </w:trPr>
        <w:tc>
          <w:tcPr>
            <w:tcW w:w="2128" w:type="pct"/>
            <w:vMerge w:val="restart"/>
          </w:tcPr>
          <w:p w14:paraId="106412A1" w14:textId="77777777" w:rsidR="008F71B5" w:rsidRPr="008D4BC7" w:rsidRDefault="008F71B5" w:rsidP="009C606C">
            <w:pPr>
              <w:rPr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44" w:type="pct"/>
            <w:gridSpan w:val="2"/>
            <w:vAlign w:val="center"/>
          </w:tcPr>
          <w:p w14:paraId="6A2B69CD" w14:textId="77777777" w:rsidR="008F71B5" w:rsidRPr="008D4BC7" w:rsidRDefault="008F71B5" w:rsidP="009C60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1128" w:type="pct"/>
            <w:gridSpan w:val="2"/>
            <w:vAlign w:val="center"/>
          </w:tcPr>
          <w:p w14:paraId="1E86C9F9" w14:textId="77777777" w:rsidR="008F71B5" w:rsidRPr="008D4BC7" w:rsidRDefault="008F71B5" w:rsidP="009C60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в процентах к итогу</w:t>
            </w:r>
          </w:p>
        </w:tc>
      </w:tr>
      <w:tr w:rsidR="008F71B5" w:rsidRPr="008D4BC7" w14:paraId="67CE18D2" w14:textId="77777777" w:rsidTr="009C606C">
        <w:trPr>
          <w:cantSplit/>
          <w:trHeight w:val="451"/>
        </w:trPr>
        <w:tc>
          <w:tcPr>
            <w:tcW w:w="2128" w:type="pct"/>
            <w:vMerge/>
            <w:tcBorders>
              <w:bottom w:val="single" w:sz="4" w:space="0" w:color="auto"/>
            </w:tcBorders>
          </w:tcPr>
          <w:p w14:paraId="5A1D8976" w14:textId="77777777" w:rsidR="008F71B5" w:rsidRPr="008D4BC7" w:rsidRDefault="008F71B5" w:rsidP="009C606C">
            <w:pPr>
              <w:rPr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23" w:type="pct"/>
            <w:tcBorders>
              <w:bottom w:val="single" w:sz="4" w:space="0" w:color="auto"/>
            </w:tcBorders>
            <w:vAlign w:val="center"/>
          </w:tcPr>
          <w:p w14:paraId="3A2F52A7" w14:textId="77777777" w:rsidR="008F71B5" w:rsidRPr="008D4BC7" w:rsidRDefault="008F71B5" w:rsidP="009C60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14:paraId="4482A1E4" w14:textId="77777777" w:rsidR="008F71B5" w:rsidRPr="008D4BC7" w:rsidRDefault="008F71B5" w:rsidP="009C60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62897DC5" w14:textId="77777777" w:rsidR="008F71B5" w:rsidRPr="008D4BC7" w:rsidRDefault="008F71B5" w:rsidP="009C60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FAAD584" w14:textId="77777777" w:rsidR="008F71B5" w:rsidRPr="008D4BC7" w:rsidRDefault="008F71B5" w:rsidP="009C60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D4BC7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</w:tr>
      <w:tr w:rsidR="008F71B5" w:rsidRPr="008D4BC7" w14:paraId="4281EB7B" w14:textId="77777777" w:rsidTr="009C606C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B1165" w14:textId="77777777" w:rsidR="008F71B5" w:rsidRPr="008D4BC7" w:rsidRDefault="008F71B5" w:rsidP="009C606C">
            <w:pPr>
              <w:keepNext/>
              <w:autoSpaceDE w:val="0"/>
              <w:autoSpaceDN w:val="0"/>
              <w:outlineLvl w:val="3"/>
              <w:rPr>
                <w:rFonts w:eastAsia="Arial Unicode MS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Доходы всего</w:t>
            </w:r>
          </w:p>
        </w:tc>
        <w:tc>
          <w:tcPr>
            <w:tcW w:w="923" w:type="pct"/>
            <w:tcBorders>
              <w:bottom w:val="nil"/>
            </w:tcBorders>
            <w:vAlign w:val="bottom"/>
          </w:tcPr>
          <w:p w14:paraId="1FF7391E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1631632,9</w:t>
            </w:r>
          </w:p>
        </w:tc>
        <w:tc>
          <w:tcPr>
            <w:tcW w:w="821" w:type="pct"/>
            <w:tcBorders>
              <w:bottom w:val="nil"/>
            </w:tcBorders>
            <w:vAlign w:val="bottom"/>
          </w:tcPr>
          <w:p w14:paraId="6A56FD2D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4759629,6</w:t>
            </w:r>
          </w:p>
        </w:tc>
        <w:tc>
          <w:tcPr>
            <w:tcW w:w="617" w:type="pct"/>
            <w:tcBorders>
              <w:bottom w:val="nil"/>
            </w:tcBorders>
            <w:vAlign w:val="bottom"/>
          </w:tcPr>
          <w:p w14:paraId="263B99EA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11" w:type="pct"/>
            <w:tcBorders>
              <w:bottom w:val="nil"/>
            </w:tcBorders>
            <w:vAlign w:val="bottom"/>
          </w:tcPr>
          <w:p w14:paraId="578C756E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</w:tr>
      <w:tr w:rsidR="008F71B5" w:rsidRPr="008D4BC7" w14:paraId="4FE7BCE5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3A474" w14:textId="77777777" w:rsidR="008F71B5" w:rsidRPr="008D4BC7" w:rsidRDefault="008F71B5" w:rsidP="009C606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Доходы от операционной деятельности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138B6A8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1630135,4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47C40D91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4758536,4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74958E7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99,9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63E47EF7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99,9</w:t>
            </w:r>
          </w:p>
        </w:tc>
      </w:tr>
      <w:tr w:rsidR="008F71B5" w:rsidRPr="008D4BC7" w14:paraId="029855B7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67E01" w14:textId="77777777" w:rsidR="008F71B5" w:rsidRPr="008D4BC7" w:rsidRDefault="008F71B5" w:rsidP="009C606C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Налоговые доходы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35C938E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931921,2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619561FC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1316514,5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3ADCF19D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57,1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492DF18C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27,7</w:t>
            </w:r>
          </w:p>
        </w:tc>
      </w:tr>
      <w:tr w:rsidR="008F71B5" w:rsidRPr="008D4BC7" w14:paraId="29A11844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CF665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Налоги на доходы и прибыль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57253AE9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748735,6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4A51F2A8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1147295,8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4D6F418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45,9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055F0720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24,1</w:t>
            </w:r>
          </w:p>
        </w:tc>
      </w:tr>
      <w:tr w:rsidR="008F71B5" w:rsidRPr="008D4BC7" w14:paraId="6A9601FA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CA0AD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подоходный налог с физических лиц-резидентов Кыргызской Республики 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5F1CDA9F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733742,8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0FBF46E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1123177,7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0CDD04AB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1608CC65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23,6</w:t>
            </w:r>
          </w:p>
        </w:tc>
      </w:tr>
      <w:tr w:rsidR="008F71B5" w:rsidRPr="008D4BC7" w14:paraId="6FABFF08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D6B202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поступления по единому налогу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2277B691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65A3A939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529FD3A9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5887E012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F71B5" w:rsidRPr="008D4BC7" w14:paraId="786D7F53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3D6B6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налог на основе патента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530C0E2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14992,8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6A6483DA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24118,1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D2335D0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0,9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3AD42A74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0,5</w:t>
            </w:r>
          </w:p>
        </w:tc>
      </w:tr>
      <w:tr w:rsidR="008F71B5" w:rsidRPr="008D4BC7" w14:paraId="03BCC88B" w14:textId="77777777" w:rsidTr="008F71B5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BA9588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налог на специальные средства бюджетных организаций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600737FA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FFB6D28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3B974A42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36089EB1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F71B5" w:rsidRPr="008D4BC7" w14:paraId="5F1E60CC" w14:textId="77777777" w:rsidTr="008F71B5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6209C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Налоги на собственность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4FDEFA3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183184,3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4CDF40DE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169218,7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BC859D8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11,2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402B7B1A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3,6</w:t>
            </w:r>
          </w:p>
        </w:tc>
      </w:tr>
      <w:tr w:rsidR="008F71B5" w:rsidRPr="008D4BC7" w14:paraId="1CBFE172" w14:textId="77777777" w:rsidTr="008F71B5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744F79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налоги на имущество 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81994DF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45408,1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8710686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54034,4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31448E1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2,3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5C3C9F80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1,1</w:t>
            </w:r>
          </w:p>
        </w:tc>
      </w:tr>
      <w:tr w:rsidR="008F71B5" w:rsidRPr="008D4BC7" w14:paraId="2332F71F" w14:textId="77777777" w:rsidTr="008F71B5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FF95D2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земельный налог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4234AD1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137776,2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8FA103D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115184,3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C4DC59B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8,4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5EA2B628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2,4</w:t>
            </w:r>
          </w:p>
        </w:tc>
      </w:tr>
      <w:tr w:rsidR="008F71B5" w:rsidRPr="008D4BC7" w14:paraId="0976D904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3F2AE3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Налоги на товары и услуги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35D4360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BEE658E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03BAF4D2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364ED60F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F71B5" w:rsidRPr="008D4BC7" w14:paraId="75EFDBEA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702095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налог с продаж 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B9EBB75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38A74B6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1AC31AD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05FA7F3C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F71B5" w:rsidRPr="008D4BC7" w14:paraId="275A32D7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D485EA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Прочие налоги и сборы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2D2216AF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FCD05A7" w14:textId="77777777" w:rsidR="008F71B5" w:rsidRPr="008D4BC7" w:rsidRDefault="008F71B5" w:rsidP="009C606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75E957C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12998A45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8F71B5" w:rsidRPr="008D4BC7" w14:paraId="12D85ECC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5D174E" w14:textId="77777777" w:rsidR="008F71B5" w:rsidRPr="008D4BC7" w:rsidRDefault="008F71B5" w:rsidP="009C606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Полученные официальные трансферты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053E3D3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528066,4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5D580359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3189939,3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485442D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32,4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579539D4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67,0</w:t>
            </w:r>
          </w:p>
        </w:tc>
      </w:tr>
      <w:tr w:rsidR="008F71B5" w:rsidRPr="008D4BC7" w14:paraId="0DB49F0F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B9775A" w14:textId="77777777" w:rsidR="008F71B5" w:rsidRPr="008D4BC7" w:rsidRDefault="008F71B5" w:rsidP="009C606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Неналоговые доходы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32476DD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170147,8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8F0B47A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252082,6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548B55D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10,4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1162932B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5,3</w:t>
            </w:r>
          </w:p>
        </w:tc>
      </w:tr>
      <w:tr w:rsidR="008F71B5" w:rsidRPr="008D4BC7" w14:paraId="0CC7EDC5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46AC08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Доходы от собственности и проценты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6342A7D7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69162,2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F2DC364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110144,1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69AD9676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4,2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4372237B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2,3</w:t>
            </w:r>
          </w:p>
        </w:tc>
      </w:tr>
      <w:tr w:rsidR="008F71B5" w:rsidRPr="008D4BC7" w14:paraId="015FF7BB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F94800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Доходы от продажи товаров и оказания услуг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24C1300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100985,6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2B81A92A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115719,3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84372A5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6,2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3E91FB3C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2,4</w:t>
            </w:r>
          </w:p>
        </w:tc>
      </w:tr>
      <w:tr w:rsidR="008F71B5" w:rsidRPr="008D4BC7" w14:paraId="75C48E51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AF669F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административные сборы и платежи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900C99D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5255,7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6E4367E5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2633,6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AF5B08F" w14:textId="77777777" w:rsidR="008F71B5" w:rsidRPr="008D4BC7" w:rsidRDefault="008F71B5" w:rsidP="009C606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2E8314E0" w14:textId="77777777" w:rsidR="008F71B5" w:rsidRPr="008D4BC7" w:rsidRDefault="008F71B5" w:rsidP="009C606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0,1</w:t>
            </w:r>
          </w:p>
        </w:tc>
      </w:tr>
      <w:tr w:rsidR="008F71B5" w:rsidRPr="008D4BC7" w14:paraId="4C03282E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94BB6E" w14:textId="77777777" w:rsidR="008F71B5" w:rsidRPr="008D4BC7" w:rsidRDefault="008F71B5" w:rsidP="009C606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поступления от оказания платных услуг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4E72422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95729,9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2261F688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113085,7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33B9281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5,9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3F702333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2,4</w:t>
            </w:r>
          </w:p>
        </w:tc>
      </w:tr>
      <w:tr w:rsidR="008F71B5" w:rsidRPr="008D4BC7" w14:paraId="3714631D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93F95" w14:textId="77777777" w:rsidR="008F71B5" w:rsidRPr="008D4BC7" w:rsidRDefault="008F71B5" w:rsidP="009C606C">
            <w:pPr>
              <w:rPr>
                <w:rFonts w:eastAsia="Arial Unicode MS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Доходы от продажи нефинансовых</w:t>
            </w:r>
            <w:r w:rsidRPr="008D4BC7">
              <w:rPr>
                <w:rFonts w:eastAsia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D4BC7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активов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9790CEC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1497,5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3F192BF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1093,2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597A180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751B6591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0,02</w:t>
            </w:r>
          </w:p>
        </w:tc>
      </w:tr>
      <w:tr w:rsidR="008F71B5" w:rsidRPr="008D4BC7" w14:paraId="4CAE14F6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2B17B1" w14:textId="77777777" w:rsidR="008F71B5" w:rsidRPr="008D4BC7" w:rsidRDefault="008F71B5" w:rsidP="009C606C">
            <w:pPr>
              <w:rPr>
                <w:rFonts w:eastAsia="Arial Unicode MS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Расходы, всего </w:t>
            </w:r>
            <w:r w:rsidRPr="008D4BC7">
              <w:rPr>
                <w:rFonts w:eastAsia="Calibri"/>
                <w:b/>
                <w:bCs/>
                <w:iCs/>
                <w:sz w:val="18"/>
                <w:szCs w:val="18"/>
                <w:vertAlign w:val="superscript"/>
                <w:lang w:eastAsia="en-US"/>
              </w:rPr>
              <w:t>1)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2438B812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1384166,4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2EFA4B0E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2813382,6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531E1A9F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44F02AFD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</w:tr>
      <w:tr w:rsidR="008F71B5" w:rsidRPr="008D4BC7" w14:paraId="256B3380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66EE2B" w14:textId="77777777" w:rsidR="008F71B5" w:rsidRPr="008D4BC7" w:rsidRDefault="008F71B5" w:rsidP="009C606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Расходы от осуществления операционной деятельности</w:t>
            </w:r>
            <w:r w:rsidRPr="008D4BC7">
              <w:rPr>
                <w:rFonts w:eastAsia="Calibri"/>
                <w:b/>
                <w:bCs/>
                <w:i/>
                <w:iCs/>
                <w:sz w:val="18"/>
                <w:szCs w:val="18"/>
                <w:vertAlign w:val="superscript"/>
                <w:lang w:eastAsia="en-US"/>
              </w:rPr>
              <w:t xml:space="preserve"> 1)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00CBC86F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1179696,6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24D4F184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1151380,7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842085C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85,2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38476144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>40,9</w:t>
            </w:r>
          </w:p>
        </w:tc>
      </w:tr>
      <w:tr w:rsidR="008F71B5" w:rsidRPr="008D4BC7" w14:paraId="2C45E9EC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A383BA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Государственные службы общего назначения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48014253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206383,0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35A3620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255545,2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66DB70DE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15,0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0B85EF9C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9,1</w:t>
            </w:r>
          </w:p>
        </w:tc>
      </w:tr>
      <w:tr w:rsidR="008F71B5" w:rsidRPr="008D4BC7" w14:paraId="733340AB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2BC9B2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Оборона, общественный порядок и безопасность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57E565AA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2965,2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67A06D9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4753,6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62656F5F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686E86B8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0,2</w:t>
            </w:r>
          </w:p>
        </w:tc>
      </w:tr>
      <w:tr w:rsidR="008F71B5" w:rsidRPr="008D4BC7" w14:paraId="0B233905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44DBAE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Экономические вопросы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CAC69EB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48589,1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3D682FB1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49034,2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60FA728A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3,5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0308FECA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1,7</w:t>
            </w:r>
          </w:p>
        </w:tc>
      </w:tr>
      <w:tr w:rsidR="008F71B5" w:rsidRPr="008D4BC7" w14:paraId="7E21ED0A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4F19AF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Жилищно-коммунальные услуги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2992722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613283,8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387F025E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443803,9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7B8AA0C5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44,3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1046907E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15,8</w:t>
            </w:r>
          </w:p>
        </w:tc>
      </w:tr>
      <w:tr w:rsidR="008F71B5" w:rsidRPr="008D4BC7" w14:paraId="20E8E465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8F8C78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Здравоохранение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C0CD0E6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41,3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2B70AC2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56,6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3246A0E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770549B0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8F71B5" w:rsidRPr="008D4BC7" w14:paraId="404FD404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8EA91F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Отдых, культура и религия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8FAC71A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102025,1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47B51D2B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122635,7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0A2CC3AE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7,4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725BA181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4,3</w:t>
            </w:r>
          </w:p>
        </w:tc>
      </w:tr>
      <w:tr w:rsidR="008F71B5" w:rsidRPr="008D4BC7" w14:paraId="45A322D4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85648F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056FAA41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163308,3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27E32D19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216760,6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5145D55F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11,8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7F178DAD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7,7</w:t>
            </w:r>
          </w:p>
        </w:tc>
      </w:tr>
      <w:tr w:rsidR="008F71B5" w:rsidRPr="008D4BC7" w14:paraId="7BF108DF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7BF7F5" w14:textId="77777777" w:rsidR="008F71B5" w:rsidRPr="008D4BC7" w:rsidRDefault="008F71B5" w:rsidP="009C606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Социальная защита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4E43CC9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43100,8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2FCA923" w14:textId="77777777" w:rsidR="008F71B5" w:rsidRPr="008D4BC7" w:rsidRDefault="008F71B5" w:rsidP="009C606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iCs/>
                <w:sz w:val="18"/>
                <w:szCs w:val="18"/>
                <w:lang w:eastAsia="en-US"/>
              </w:rPr>
              <w:t>58790,9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01F16D73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3,1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bottom"/>
          </w:tcPr>
          <w:p w14:paraId="26007E11" w14:textId="77777777" w:rsidR="008F71B5" w:rsidRPr="008D4BC7" w:rsidRDefault="008F71B5" w:rsidP="009C606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2,1</w:t>
            </w:r>
          </w:p>
        </w:tc>
      </w:tr>
      <w:tr w:rsidR="008F71B5" w:rsidRPr="008D4BC7" w14:paraId="1DD5C87A" w14:textId="77777777" w:rsidTr="009C606C">
        <w:tc>
          <w:tcPr>
            <w:tcW w:w="2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E5AC8" w14:textId="77777777" w:rsidR="008F71B5" w:rsidRPr="008D4BC7" w:rsidRDefault="008F71B5" w:rsidP="009C606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Расходы на приобретение нефинансовых активов</w:t>
            </w:r>
          </w:p>
        </w:tc>
        <w:tc>
          <w:tcPr>
            <w:tcW w:w="923" w:type="pct"/>
            <w:tcBorders>
              <w:top w:val="nil"/>
            </w:tcBorders>
            <w:vAlign w:val="bottom"/>
          </w:tcPr>
          <w:p w14:paraId="1B1D8998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204469,8</w:t>
            </w:r>
          </w:p>
        </w:tc>
        <w:tc>
          <w:tcPr>
            <w:tcW w:w="821" w:type="pct"/>
            <w:tcBorders>
              <w:top w:val="nil"/>
            </w:tcBorders>
            <w:vAlign w:val="bottom"/>
          </w:tcPr>
          <w:p w14:paraId="57344503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1662001,9</w:t>
            </w:r>
          </w:p>
        </w:tc>
        <w:tc>
          <w:tcPr>
            <w:tcW w:w="617" w:type="pct"/>
            <w:tcBorders>
              <w:top w:val="nil"/>
            </w:tcBorders>
            <w:vAlign w:val="bottom"/>
          </w:tcPr>
          <w:p w14:paraId="0B487828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14,8</w:t>
            </w:r>
          </w:p>
        </w:tc>
        <w:tc>
          <w:tcPr>
            <w:tcW w:w="511" w:type="pct"/>
            <w:tcBorders>
              <w:top w:val="nil"/>
            </w:tcBorders>
            <w:vAlign w:val="bottom"/>
          </w:tcPr>
          <w:p w14:paraId="763657DE" w14:textId="77777777" w:rsidR="008F71B5" w:rsidRPr="008D4BC7" w:rsidRDefault="008F71B5" w:rsidP="009C606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59,1</w:t>
            </w:r>
          </w:p>
        </w:tc>
      </w:tr>
    </w:tbl>
    <w:p w14:paraId="2D78A84B" w14:textId="77777777" w:rsidR="008F71B5" w:rsidRPr="008D4BC7" w:rsidRDefault="008F71B5" w:rsidP="008F71B5">
      <w:pPr>
        <w:rPr>
          <w:b/>
          <w:sz w:val="22"/>
          <w:szCs w:val="22"/>
          <w:lang w:eastAsia="ru-RU"/>
        </w:rPr>
      </w:pPr>
    </w:p>
    <w:p w14:paraId="75FCD0B8" w14:textId="77777777" w:rsidR="008D4BC7" w:rsidRPr="008D4BC7" w:rsidRDefault="008D4BC7" w:rsidP="008D4BC7">
      <w:pPr>
        <w:ind w:firstLine="567"/>
        <w:jc w:val="both"/>
        <w:rPr>
          <w:b/>
          <w:sz w:val="22"/>
          <w:szCs w:val="22"/>
          <w:lang w:eastAsia="ru-RU"/>
        </w:rPr>
      </w:pPr>
    </w:p>
    <w:p w14:paraId="7EE0116F" w14:textId="77777777" w:rsidR="008D4BC7" w:rsidRPr="008D4BC7" w:rsidRDefault="008D4BC7" w:rsidP="008F71B5">
      <w:pPr>
        <w:pageBreakBefore/>
        <w:ind w:firstLine="567"/>
        <w:jc w:val="both"/>
        <w:rPr>
          <w:b/>
          <w:sz w:val="22"/>
          <w:szCs w:val="22"/>
          <w:lang w:eastAsia="ru-RU"/>
        </w:rPr>
      </w:pPr>
      <w:r w:rsidRPr="008D4BC7">
        <w:rPr>
          <w:b/>
          <w:sz w:val="22"/>
          <w:szCs w:val="22"/>
          <w:lang w:eastAsia="ru-RU"/>
        </w:rPr>
        <w:lastRenderedPageBreak/>
        <w:t>График 4: Структура доходов местного бюджета</w:t>
      </w:r>
    </w:p>
    <w:p w14:paraId="7509D36B" w14:textId="77777777" w:rsidR="008D4BC7" w:rsidRPr="008D4BC7" w:rsidRDefault="008D4BC7" w:rsidP="008D4BC7">
      <w:pPr>
        <w:jc w:val="center"/>
        <w:rPr>
          <w:bCs/>
          <w:i/>
          <w:sz w:val="18"/>
          <w:szCs w:val="18"/>
          <w:lang w:eastAsia="ru-RU"/>
        </w:rPr>
      </w:pPr>
      <w:r w:rsidRPr="008D4BC7">
        <w:rPr>
          <w:bCs/>
          <w:i/>
          <w:sz w:val="18"/>
          <w:szCs w:val="18"/>
          <w:lang w:eastAsia="ru-RU"/>
        </w:rPr>
        <w:t>(в процентах к итогу)</w:t>
      </w:r>
    </w:p>
    <w:p w14:paraId="1500B911" w14:textId="77777777" w:rsidR="008D4BC7" w:rsidRPr="008D4BC7" w:rsidRDefault="008D4BC7" w:rsidP="008D4BC7">
      <w:pPr>
        <w:rPr>
          <w:b/>
          <w:sz w:val="10"/>
          <w:szCs w:val="10"/>
          <w:lang w:eastAsia="ru-RU"/>
        </w:rPr>
      </w:pPr>
    </w:p>
    <w:p w14:paraId="57C88B21" w14:textId="14492FD0" w:rsidR="008D4BC7" w:rsidRPr="008D4BC7" w:rsidRDefault="008D4BC7" w:rsidP="008D4BC7">
      <w:pPr>
        <w:rPr>
          <w:b/>
          <w:sz w:val="22"/>
          <w:szCs w:val="22"/>
          <w:lang w:eastAsia="ru-RU"/>
        </w:rPr>
      </w:pPr>
      <w:r w:rsidRPr="008D4BC7">
        <w:rPr>
          <w:rFonts w:eastAsia="Calibri"/>
          <w:noProof/>
          <w:sz w:val="22"/>
          <w:szCs w:val="22"/>
          <w:lang w:eastAsia="en-US"/>
        </w:rPr>
        <w:drawing>
          <wp:inline distT="0" distB="0" distL="0" distR="0" wp14:anchorId="59C0F7C6" wp14:editId="0C1AAFAE">
            <wp:extent cx="5582194" cy="2590800"/>
            <wp:effectExtent l="0" t="0" r="0" b="0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D5D56E7" w14:textId="77777777" w:rsidR="008F71B5" w:rsidRDefault="008F71B5" w:rsidP="008D4BC7">
      <w:pPr>
        <w:keepNext/>
        <w:outlineLvl w:val="2"/>
        <w:rPr>
          <w:b/>
          <w:bCs/>
          <w:sz w:val="28"/>
          <w:szCs w:val="28"/>
          <w:lang w:val="ky-KG" w:eastAsia="ru-RU"/>
        </w:rPr>
      </w:pPr>
      <w:bookmarkStart w:id="143" w:name="_Toc114368952"/>
      <w:bookmarkStart w:id="144" w:name="_Toc167079214"/>
      <w:bookmarkStart w:id="145" w:name="_Toc167263976"/>
      <w:bookmarkStart w:id="146" w:name="_Toc251423896"/>
      <w:bookmarkStart w:id="147" w:name="_Toc251424066"/>
      <w:bookmarkStart w:id="148" w:name="_Toc259025516"/>
      <w:bookmarkStart w:id="149" w:name="_Toc298311058"/>
      <w:bookmarkStart w:id="150" w:name="_Toc298311436"/>
    </w:p>
    <w:p w14:paraId="0ADB0291" w14:textId="77777777" w:rsidR="008F71B5" w:rsidRDefault="008F71B5" w:rsidP="008D4BC7">
      <w:pPr>
        <w:keepNext/>
        <w:outlineLvl w:val="2"/>
        <w:rPr>
          <w:b/>
          <w:bCs/>
          <w:sz w:val="28"/>
          <w:szCs w:val="28"/>
          <w:lang w:val="ky-KG" w:eastAsia="ru-RU"/>
        </w:rPr>
      </w:pPr>
    </w:p>
    <w:p w14:paraId="34637666" w14:textId="00DBC9D8" w:rsidR="008D4BC7" w:rsidRPr="008D4BC7" w:rsidRDefault="008D4BC7" w:rsidP="008D4BC7">
      <w:pPr>
        <w:keepNext/>
        <w:outlineLvl w:val="2"/>
        <w:rPr>
          <w:b/>
          <w:bCs/>
          <w:sz w:val="28"/>
          <w:szCs w:val="28"/>
          <w:lang w:eastAsia="ru-RU"/>
        </w:rPr>
      </w:pPr>
      <w:r w:rsidRPr="008D4BC7">
        <w:rPr>
          <w:b/>
          <w:bCs/>
          <w:sz w:val="28"/>
          <w:szCs w:val="28"/>
          <w:lang w:eastAsia="ru-RU"/>
        </w:rPr>
        <w:t>Демографическая ситуация</w:t>
      </w:r>
      <w:bookmarkEnd w:id="143"/>
      <w:bookmarkEnd w:id="144"/>
      <w:bookmarkEnd w:id="145"/>
      <w:r w:rsidRPr="008D4BC7">
        <w:rPr>
          <w:b/>
          <w:bCs/>
          <w:sz w:val="28"/>
          <w:szCs w:val="28"/>
          <w:lang w:eastAsia="ru-RU"/>
        </w:rPr>
        <w:t>.</w:t>
      </w:r>
      <w:bookmarkEnd w:id="146"/>
      <w:bookmarkEnd w:id="147"/>
      <w:bookmarkEnd w:id="148"/>
      <w:bookmarkEnd w:id="149"/>
      <w:bookmarkEnd w:id="150"/>
    </w:p>
    <w:p w14:paraId="66C1EF35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</w:p>
    <w:p w14:paraId="3902C163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bookmarkStart w:id="151" w:name="_Toc167079224"/>
      <w:bookmarkStart w:id="152" w:name="_Toc167263986"/>
      <w:r w:rsidRPr="008D4BC7">
        <w:rPr>
          <w:sz w:val="22"/>
          <w:szCs w:val="22"/>
          <w:lang w:eastAsia="ru-RU"/>
        </w:rPr>
        <w:t xml:space="preserve">В январе-мае месяце 2026 года демографическая ситуация характеризовалась некоторым уменьшением рождаемости и увеличением обшей смертности населения. </w:t>
      </w:r>
    </w:p>
    <w:p w14:paraId="39C1B37B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Так в январе-мае месяце текущего года родилось 3750 детей, коэффициент рождаемости на 1000 человек населения составил 16,3 промилле.</w:t>
      </w:r>
    </w:p>
    <w:p w14:paraId="570F3838" w14:textId="77777777" w:rsidR="008D4BC7" w:rsidRPr="008D4BC7" w:rsidRDefault="008D4BC7" w:rsidP="008D4BC7">
      <w:pPr>
        <w:ind w:right="75" w:firstLine="567"/>
        <w:jc w:val="both"/>
        <w:rPr>
          <w:b/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>За январь-май 2026 года умерло 1278 человек, что на 5 человек больше, чем в соответствующем периоде прошлого года. Естественный прирост населения составил 2472 человека, в том числе в городской местности - 649, а в сельской местности -1823.</w:t>
      </w:r>
    </w:p>
    <w:p w14:paraId="79FF4716" w14:textId="77777777" w:rsidR="008D4BC7" w:rsidRPr="008D4BC7" w:rsidRDefault="008D4BC7" w:rsidP="008D4BC7">
      <w:pPr>
        <w:ind w:right="75"/>
        <w:rPr>
          <w:b/>
          <w:sz w:val="22"/>
          <w:szCs w:val="22"/>
          <w:lang w:eastAsia="ru-RU"/>
        </w:rPr>
      </w:pPr>
    </w:p>
    <w:p w14:paraId="13334128" w14:textId="3F011215" w:rsidR="008D4BC7" w:rsidRDefault="008D4BC7" w:rsidP="008D4BC7">
      <w:pPr>
        <w:ind w:right="75"/>
        <w:rPr>
          <w:b/>
          <w:sz w:val="22"/>
          <w:szCs w:val="22"/>
          <w:lang w:val="ky-KG" w:eastAsia="ru-RU"/>
        </w:rPr>
      </w:pPr>
      <w:r w:rsidRPr="008D4BC7">
        <w:rPr>
          <w:b/>
          <w:sz w:val="22"/>
          <w:szCs w:val="22"/>
          <w:lang w:eastAsia="ru-RU"/>
        </w:rPr>
        <w:t>Таблица 20:</w:t>
      </w:r>
      <w:r w:rsidRPr="008D4BC7">
        <w:rPr>
          <w:b/>
          <w:sz w:val="22"/>
          <w:szCs w:val="22"/>
          <w:lang w:eastAsia="ru-RU"/>
        </w:rPr>
        <w:tab/>
        <w:t>Показатели естественного движения населения</w:t>
      </w:r>
      <w:r w:rsidR="008F71B5">
        <w:rPr>
          <w:b/>
          <w:sz w:val="22"/>
          <w:szCs w:val="22"/>
          <w:lang w:val="ky-KG" w:eastAsia="ru-RU"/>
        </w:rPr>
        <w:t xml:space="preserve"> </w:t>
      </w:r>
      <w:r w:rsidRPr="008D4BC7">
        <w:rPr>
          <w:b/>
          <w:sz w:val="22"/>
          <w:szCs w:val="22"/>
          <w:lang w:eastAsia="ru-RU"/>
        </w:rPr>
        <w:t xml:space="preserve">в </w:t>
      </w:r>
      <w:bookmarkEnd w:id="151"/>
      <w:bookmarkEnd w:id="152"/>
      <w:r w:rsidRPr="008D4BC7">
        <w:rPr>
          <w:b/>
          <w:sz w:val="22"/>
          <w:szCs w:val="22"/>
          <w:lang w:eastAsia="ru-RU"/>
        </w:rPr>
        <w:t>январе-мае месяце.</w:t>
      </w:r>
    </w:p>
    <w:p w14:paraId="7DD8AA0F" w14:textId="77777777" w:rsidR="008F71B5" w:rsidRPr="008F71B5" w:rsidRDefault="008F71B5" w:rsidP="008D4BC7">
      <w:pPr>
        <w:ind w:right="75"/>
        <w:rPr>
          <w:b/>
          <w:sz w:val="10"/>
          <w:szCs w:val="10"/>
          <w:lang w:val="ky-KG" w:eastAsia="ru-RU"/>
        </w:rPr>
      </w:pPr>
    </w:p>
    <w:p w14:paraId="305767CF" w14:textId="77777777" w:rsidR="008D4BC7" w:rsidRPr="008D4BC7" w:rsidRDefault="008D4BC7" w:rsidP="008D4BC7">
      <w:pPr>
        <w:ind w:right="75"/>
        <w:jc w:val="center"/>
        <w:rPr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951"/>
        <w:gridCol w:w="951"/>
        <w:gridCol w:w="1541"/>
        <w:gridCol w:w="882"/>
        <w:gridCol w:w="884"/>
        <w:gridCol w:w="1498"/>
      </w:tblGrid>
      <w:tr w:rsidR="008D4BC7" w:rsidRPr="008D4BC7" w14:paraId="5B9C1478" w14:textId="77777777" w:rsidTr="008F71B5">
        <w:trPr>
          <w:cantSplit/>
          <w:trHeight w:val="391"/>
        </w:trPr>
        <w:tc>
          <w:tcPr>
            <w:tcW w:w="1374" w:type="pct"/>
            <w:vMerge w:val="restart"/>
          </w:tcPr>
          <w:p w14:paraId="24364698" w14:textId="77777777" w:rsidR="008D4BC7" w:rsidRPr="008D4BC7" w:rsidRDefault="008D4BC7" w:rsidP="008D4BC7">
            <w:pPr>
              <w:ind w:right="75"/>
              <w:jc w:val="both"/>
              <w:rPr>
                <w:szCs w:val="24"/>
                <w:lang w:eastAsia="ru-RU"/>
              </w:rPr>
            </w:pPr>
          </w:p>
        </w:tc>
        <w:tc>
          <w:tcPr>
            <w:tcW w:w="1861" w:type="pct"/>
            <w:gridSpan w:val="3"/>
            <w:vAlign w:val="center"/>
          </w:tcPr>
          <w:p w14:paraId="513EF941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765" w:type="pct"/>
            <w:gridSpan w:val="3"/>
            <w:vAlign w:val="center"/>
          </w:tcPr>
          <w:p w14:paraId="77ED09C0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На 1000 населения</w:t>
            </w:r>
          </w:p>
        </w:tc>
      </w:tr>
      <w:tr w:rsidR="008D4BC7" w:rsidRPr="008D4BC7" w14:paraId="11A16C92" w14:textId="77777777" w:rsidTr="0084163E">
        <w:trPr>
          <w:cantSplit/>
          <w:trHeight w:val="120"/>
        </w:trPr>
        <w:tc>
          <w:tcPr>
            <w:tcW w:w="1374" w:type="pct"/>
            <w:vMerge/>
            <w:tcBorders>
              <w:bottom w:val="single" w:sz="4" w:space="0" w:color="auto"/>
            </w:tcBorders>
          </w:tcPr>
          <w:p w14:paraId="0DCA140B" w14:textId="77777777" w:rsidR="008D4BC7" w:rsidRPr="008D4BC7" w:rsidRDefault="008D4BC7" w:rsidP="008D4BC7">
            <w:pPr>
              <w:ind w:right="75"/>
              <w:jc w:val="both"/>
              <w:rPr>
                <w:szCs w:val="24"/>
                <w:lang w:eastAsia="ru-RU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1C6F924F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7F4CAFE5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3C04E42B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Прирост</w:t>
            </w:r>
          </w:p>
          <w:p w14:paraId="22B228C1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(+)</w:t>
            </w:r>
          </w:p>
          <w:p w14:paraId="27D23381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Снижение</w:t>
            </w:r>
          </w:p>
          <w:p w14:paraId="460EA8F7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(-)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3B74E20C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0E10C9CB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351A25A5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47230DEC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в процентах</w:t>
            </w:r>
          </w:p>
          <w:p w14:paraId="26D9EE8D" w14:textId="77777777" w:rsidR="008D4BC7" w:rsidRPr="008D4BC7" w:rsidRDefault="008D4BC7" w:rsidP="008D4BC7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к 2025</w:t>
            </w:r>
          </w:p>
        </w:tc>
      </w:tr>
      <w:tr w:rsidR="008D4BC7" w:rsidRPr="008D4BC7" w14:paraId="0D28C687" w14:textId="77777777" w:rsidTr="0084163E"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CECC3E" w14:textId="77777777" w:rsidR="008D4BC7" w:rsidRPr="008D4BC7" w:rsidRDefault="008D4BC7" w:rsidP="008D4BC7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Родившиеся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7E50FF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3821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F624D2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3750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F727F" w14:textId="77777777" w:rsidR="008D4BC7" w:rsidRPr="008D4BC7" w:rsidRDefault="008D4BC7" w:rsidP="008D4BC7">
            <w:pPr>
              <w:ind w:right="-104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-71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081C53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3359BF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16,3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06B3B4" w14:textId="77777777" w:rsidR="008D4BC7" w:rsidRPr="008D4BC7" w:rsidRDefault="008D4BC7" w:rsidP="008D4BC7">
            <w:pPr>
              <w:ind w:right="26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76,8</w:t>
            </w:r>
          </w:p>
        </w:tc>
      </w:tr>
      <w:tr w:rsidR="008D4BC7" w:rsidRPr="008D4BC7" w14:paraId="2E416AC4" w14:textId="77777777" w:rsidTr="0084163E"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4DD1E" w14:textId="77777777" w:rsidR="008D4BC7" w:rsidRPr="008D4BC7" w:rsidRDefault="008D4BC7" w:rsidP="008D4BC7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Умершие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B3AAF5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1273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B23193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1278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24B390" w14:textId="77777777" w:rsidR="008D4BC7" w:rsidRPr="008D4BC7" w:rsidRDefault="008D4BC7" w:rsidP="008D4BC7">
            <w:pPr>
              <w:ind w:right="-104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98004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80F817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A4DA4" w14:textId="77777777" w:rsidR="008D4BC7" w:rsidRPr="008D4BC7" w:rsidRDefault="008D4BC7" w:rsidP="008D4BC7">
            <w:pPr>
              <w:ind w:right="26"/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78,6</w:t>
            </w:r>
          </w:p>
        </w:tc>
      </w:tr>
      <w:tr w:rsidR="008D4BC7" w:rsidRPr="008D4BC7" w14:paraId="1488312A" w14:textId="77777777" w:rsidTr="0084163E"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A9A10B" w14:textId="77777777" w:rsidR="008D4BC7" w:rsidRPr="008D4BC7" w:rsidRDefault="008D4BC7" w:rsidP="008D4BC7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Естественный прирост населения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93F38B" w14:textId="77777777" w:rsidR="008D4BC7" w:rsidRPr="008D4BC7" w:rsidRDefault="008D4BC7" w:rsidP="008D4BC7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2548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F2FF74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2472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EC49B" w14:textId="77777777" w:rsidR="008D4BC7" w:rsidRPr="008D4BC7" w:rsidRDefault="008D4BC7" w:rsidP="008D4BC7">
            <w:pPr>
              <w:widowControl w:val="0"/>
              <w:ind w:right="-104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-76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094261" w14:textId="77777777" w:rsidR="008D4BC7" w:rsidRPr="008D4BC7" w:rsidRDefault="008D4BC7" w:rsidP="008D4BC7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446C71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10,7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00DF6D" w14:textId="77777777" w:rsidR="008D4BC7" w:rsidRPr="008D4BC7" w:rsidRDefault="008D4BC7" w:rsidP="008D4BC7">
            <w:pPr>
              <w:widowControl w:val="0"/>
              <w:ind w:right="26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75,9</w:t>
            </w:r>
          </w:p>
        </w:tc>
      </w:tr>
      <w:tr w:rsidR="008D4BC7" w:rsidRPr="008D4BC7" w14:paraId="35A1A953" w14:textId="77777777" w:rsidTr="0084163E"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2E68F" w14:textId="77777777" w:rsidR="008D4BC7" w:rsidRPr="008D4BC7" w:rsidRDefault="008D4BC7" w:rsidP="008D4BC7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браки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E3CEAD" w14:textId="77777777" w:rsidR="008D4BC7" w:rsidRPr="008D4BC7" w:rsidRDefault="008D4BC7" w:rsidP="008D4BC7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1348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7C6457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1292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223EDD" w14:textId="77777777" w:rsidR="008D4BC7" w:rsidRPr="008D4BC7" w:rsidRDefault="008D4BC7" w:rsidP="008D4BC7">
            <w:pPr>
              <w:widowControl w:val="0"/>
              <w:ind w:right="-104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-56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D280BF" w14:textId="77777777" w:rsidR="008D4BC7" w:rsidRPr="008D4BC7" w:rsidRDefault="008D4BC7" w:rsidP="008D4BC7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A1FEC6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7AE2D" w14:textId="77777777" w:rsidR="008D4BC7" w:rsidRPr="008D4BC7" w:rsidRDefault="008D4BC7" w:rsidP="008D4BC7">
            <w:pPr>
              <w:widowControl w:val="0"/>
              <w:ind w:right="26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75,7</w:t>
            </w:r>
          </w:p>
        </w:tc>
      </w:tr>
      <w:tr w:rsidR="008D4BC7" w:rsidRPr="008D4BC7" w14:paraId="5AEC4C14" w14:textId="77777777" w:rsidTr="0084163E">
        <w:tc>
          <w:tcPr>
            <w:tcW w:w="1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998BE" w14:textId="77777777" w:rsidR="008D4BC7" w:rsidRPr="008D4BC7" w:rsidRDefault="008D4BC7" w:rsidP="008D4BC7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разводы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55E5B" w14:textId="77777777" w:rsidR="008D4BC7" w:rsidRPr="008D4BC7" w:rsidRDefault="008D4BC7" w:rsidP="008D4BC7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19EC7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50A57" w14:textId="77777777" w:rsidR="008D4BC7" w:rsidRPr="008D4BC7" w:rsidRDefault="008D4BC7" w:rsidP="008D4BC7">
            <w:pPr>
              <w:widowControl w:val="0"/>
              <w:ind w:right="-104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A817A" w14:textId="77777777" w:rsidR="008D4BC7" w:rsidRPr="008D4BC7" w:rsidRDefault="008D4BC7" w:rsidP="008D4BC7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5DEF1" w14:textId="77777777" w:rsidR="008D4BC7" w:rsidRPr="008D4BC7" w:rsidRDefault="008D4BC7" w:rsidP="008D4BC7">
            <w:pPr>
              <w:jc w:val="center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912D" w14:textId="77777777" w:rsidR="008D4BC7" w:rsidRPr="008D4BC7" w:rsidRDefault="008D4BC7" w:rsidP="008D4BC7">
            <w:pPr>
              <w:widowControl w:val="0"/>
              <w:ind w:right="26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8D4BC7">
              <w:rPr>
                <w:snapToGrid w:val="0"/>
                <w:sz w:val="18"/>
                <w:szCs w:val="18"/>
                <w:lang w:eastAsia="ru-RU"/>
              </w:rPr>
              <w:t>75,7</w:t>
            </w:r>
          </w:p>
        </w:tc>
      </w:tr>
    </w:tbl>
    <w:p w14:paraId="362F8836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</w:p>
    <w:p w14:paraId="58895D80" w14:textId="77777777" w:rsidR="008D4BC7" w:rsidRPr="008D4BC7" w:rsidRDefault="008D4BC7" w:rsidP="008D4BC7">
      <w:pPr>
        <w:ind w:firstLine="567"/>
        <w:jc w:val="both"/>
        <w:rPr>
          <w:sz w:val="22"/>
          <w:szCs w:val="22"/>
          <w:lang w:eastAsia="ru-RU"/>
        </w:rPr>
      </w:pPr>
      <w:r w:rsidRPr="008D4BC7">
        <w:rPr>
          <w:sz w:val="22"/>
          <w:szCs w:val="22"/>
          <w:lang w:eastAsia="ru-RU"/>
        </w:rPr>
        <w:t xml:space="preserve">За январь-май 2026 года в область прибыло 2423 человека. Выбыло за этот же период 2908 человек, из них 27 в СНГ и Прибалтику. Миграционный отток населения составил 485 человек, в том числе в городской </w:t>
      </w:r>
      <w:proofErr w:type="gramStart"/>
      <w:r w:rsidRPr="008D4BC7">
        <w:rPr>
          <w:sz w:val="22"/>
          <w:szCs w:val="22"/>
          <w:lang w:eastAsia="ru-RU"/>
        </w:rPr>
        <w:t>местности  увеличился</w:t>
      </w:r>
      <w:proofErr w:type="gramEnd"/>
      <w:r w:rsidRPr="008D4BC7">
        <w:rPr>
          <w:sz w:val="22"/>
          <w:szCs w:val="22"/>
          <w:lang w:eastAsia="ru-RU"/>
        </w:rPr>
        <w:t xml:space="preserve"> на 443, а в </w:t>
      </w:r>
      <w:proofErr w:type="gramStart"/>
      <w:r w:rsidRPr="008D4BC7">
        <w:rPr>
          <w:sz w:val="22"/>
          <w:szCs w:val="22"/>
          <w:lang w:eastAsia="ru-RU"/>
        </w:rPr>
        <w:t>сельской  уменьшился</w:t>
      </w:r>
      <w:proofErr w:type="gramEnd"/>
      <w:r w:rsidRPr="008D4BC7">
        <w:rPr>
          <w:sz w:val="22"/>
          <w:szCs w:val="22"/>
          <w:lang w:eastAsia="ru-RU"/>
        </w:rPr>
        <w:t xml:space="preserve"> на 928 человек. </w:t>
      </w:r>
    </w:p>
    <w:p w14:paraId="28D4E832" w14:textId="77777777" w:rsidR="008D4BC7" w:rsidRPr="008D4BC7" w:rsidRDefault="008D4BC7" w:rsidP="008D4BC7">
      <w:pPr>
        <w:rPr>
          <w:sz w:val="22"/>
          <w:szCs w:val="22"/>
          <w:lang w:eastAsia="ru-RU"/>
        </w:rPr>
      </w:pPr>
    </w:p>
    <w:p w14:paraId="0ADC80D6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</w:p>
    <w:p w14:paraId="48474DD6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</w:p>
    <w:p w14:paraId="7281D824" w14:textId="77777777" w:rsidR="008D4BC7" w:rsidRPr="008D4BC7" w:rsidRDefault="008D4BC7" w:rsidP="008D4BC7">
      <w:pPr>
        <w:rPr>
          <w:b/>
          <w:sz w:val="22"/>
          <w:szCs w:val="22"/>
          <w:lang w:eastAsia="ru-RU"/>
        </w:rPr>
      </w:pPr>
    </w:p>
    <w:p w14:paraId="0C9C9C77" w14:textId="77777777" w:rsidR="008D4BC7" w:rsidRPr="008D4BC7" w:rsidRDefault="008D4BC7" w:rsidP="00C61EF6">
      <w:pPr>
        <w:keepNext/>
        <w:pageBreakBefore/>
        <w:jc w:val="both"/>
        <w:outlineLvl w:val="1"/>
        <w:rPr>
          <w:sz w:val="28"/>
          <w:szCs w:val="28"/>
          <w:lang w:eastAsia="ru-RU"/>
        </w:rPr>
      </w:pPr>
      <w:bookmarkStart w:id="153" w:name="_Toc251423899"/>
      <w:bookmarkStart w:id="154" w:name="_Toc251424069"/>
      <w:bookmarkStart w:id="155" w:name="_Toc298311061"/>
      <w:bookmarkStart w:id="156" w:name="_Toc29831143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r w:rsidRPr="008D4BC7">
        <w:rPr>
          <w:b/>
          <w:bCs/>
          <w:sz w:val="28"/>
          <w:szCs w:val="28"/>
          <w:lang w:eastAsia="ru-RU"/>
        </w:rPr>
        <w:lastRenderedPageBreak/>
        <w:t>Приложение</w:t>
      </w:r>
    </w:p>
    <w:p w14:paraId="6F2B4B7B" w14:textId="77777777" w:rsidR="008D4BC7" w:rsidRPr="008D4BC7" w:rsidRDefault="008D4BC7" w:rsidP="008D4BC7">
      <w:pPr>
        <w:rPr>
          <w:i/>
          <w:sz w:val="24"/>
          <w:szCs w:val="24"/>
          <w:lang w:eastAsia="ru-RU"/>
        </w:rPr>
      </w:pPr>
    </w:p>
    <w:p w14:paraId="6AFBAE1C" w14:textId="77777777" w:rsidR="008D4BC7" w:rsidRPr="008D4BC7" w:rsidRDefault="008D4BC7" w:rsidP="00C61EF6">
      <w:pPr>
        <w:rPr>
          <w:b/>
          <w:bCs/>
          <w:sz w:val="26"/>
          <w:szCs w:val="26"/>
          <w:lang w:eastAsia="ru-RU"/>
        </w:rPr>
      </w:pPr>
      <w:bookmarkStart w:id="157" w:name="_Toc298311060"/>
      <w:bookmarkStart w:id="158" w:name="_Toc298311438"/>
      <w:r w:rsidRPr="008D4BC7">
        <w:rPr>
          <w:b/>
          <w:bCs/>
          <w:sz w:val="26"/>
          <w:szCs w:val="26"/>
          <w:lang w:eastAsia="ru-RU"/>
        </w:rPr>
        <w:t>Объем производства промышленной продукции по видам экономической деятельности</w:t>
      </w:r>
      <w:bookmarkEnd w:id="157"/>
      <w:bookmarkEnd w:id="158"/>
      <w:r w:rsidRPr="008D4BC7">
        <w:rPr>
          <w:b/>
          <w:bCs/>
          <w:sz w:val="26"/>
          <w:szCs w:val="26"/>
          <w:lang w:eastAsia="ru-RU"/>
        </w:rPr>
        <w:t xml:space="preserve"> </w:t>
      </w:r>
    </w:p>
    <w:p w14:paraId="54534EE6" w14:textId="77777777" w:rsidR="008D4BC7" w:rsidRPr="008D4BC7" w:rsidRDefault="008D4BC7" w:rsidP="008D4BC7">
      <w:pPr>
        <w:rPr>
          <w:i/>
          <w:iCs/>
          <w:sz w:val="18"/>
          <w:szCs w:val="18"/>
          <w:lang w:eastAsia="ru-RU"/>
        </w:rPr>
      </w:pPr>
      <w:r w:rsidRPr="008D4BC7">
        <w:rPr>
          <w:i/>
          <w:iCs/>
          <w:sz w:val="24"/>
          <w:szCs w:val="24"/>
          <w:lang w:eastAsia="ru-RU"/>
        </w:rPr>
        <w:t>(</w:t>
      </w:r>
      <w:r w:rsidRPr="008D4BC7">
        <w:rPr>
          <w:i/>
          <w:iCs/>
          <w:sz w:val="18"/>
          <w:szCs w:val="18"/>
          <w:lang w:eastAsia="ru-RU"/>
        </w:rPr>
        <w:t>млн. сом)</w:t>
      </w:r>
    </w:p>
    <w:p w14:paraId="1B06A898" w14:textId="77777777" w:rsidR="008D4BC7" w:rsidRPr="008D4BC7" w:rsidRDefault="008D4BC7" w:rsidP="008D4BC7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5"/>
        <w:gridCol w:w="1298"/>
        <w:gridCol w:w="1287"/>
        <w:gridCol w:w="1154"/>
        <w:gridCol w:w="1173"/>
      </w:tblGrid>
      <w:tr w:rsidR="008D4BC7" w:rsidRPr="008D4BC7" w14:paraId="5F4A110F" w14:textId="77777777" w:rsidTr="0084163E">
        <w:trPr>
          <w:cantSplit/>
          <w:trHeight w:val="268"/>
        </w:trPr>
        <w:tc>
          <w:tcPr>
            <w:tcW w:w="2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E9D4B" w14:textId="77777777" w:rsidR="008D4BC7" w:rsidRPr="008D4BC7" w:rsidRDefault="008D4BC7" w:rsidP="008D4BC7">
            <w:pPr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8D4BC7">
              <w:rPr>
                <w:sz w:val="18"/>
                <w:szCs w:val="18"/>
                <w:lang w:eastAsia="ru-RU"/>
              </w:rPr>
              <w:tab/>
            </w:r>
            <w:r w:rsidRPr="008D4BC7">
              <w:rPr>
                <w:sz w:val="18"/>
                <w:szCs w:val="18"/>
                <w:lang w:eastAsia="ru-RU"/>
              </w:rPr>
              <w:tab/>
            </w:r>
            <w:r w:rsidRPr="008D4BC7">
              <w:rPr>
                <w:sz w:val="18"/>
                <w:szCs w:val="18"/>
                <w:lang w:eastAsia="ru-RU"/>
              </w:rPr>
              <w:tab/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52A6D" w14:textId="77777777" w:rsidR="008D4BC7" w:rsidRPr="008D4BC7" w:rsidRDefault="008D4BC7" w:rsidP="008D4BC7">
            <w:pPr>
              <w:tabs>
                <w:tab w:val="left" w:pos="1392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6BD0" w14:textId="77777777" w:rsidR="008D4BC7" w:rsidRPr="008D4BC7" w:rsidRDefault="008D4BC7" w:rsidP="008D4BC7">
            <w:pPr>
              <w:tabs>
                <w:tab w:val="left" w:pos="1392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15D6A545" w14:textId="77777777" w:rsidTr="0084163E">
        <w:trPr>
          <w:cantSplit/>
          <w:trHeight w:val="268"/>
        </w:trPr>
        <w:tc>
          <w:tcPr>
            <w:tcW w:w="2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4816" w14:textId="77777777" w:rsidR="008D4BC7" w:rsidRPr="008D4BC7" w:rsidRDefault="008D4BC7" w:rsidP="008D4BC7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5373" w14:textId="77777777" w:rsidR="008D4BC7" w:rsidRPr="008D4BC7" w:rsidRDefault="008D4BC7" w:rsidP="008D4BC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4C5B" w14:textId="77777777" w:rsidR="008D4BC7" w:rsidRPr="008D4BC7" w:rsidRDefault="008D4BC7" w:rsidP="008D4BC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EFEB" w14:textId="77777777" w:rsidR="008D4BC7" w:rsidRPr="008D4BC7" w:rsidRDefault="008D4BC7" w:rsidP="008D4BC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A7F8" w14:textId="77777777" w:rsidR="008D4BC7" w:rsidRPr="008D4BC7" w:rsidRDefault="008D4BC7" w:rsidP="008D4BC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8D4BC7" w:rsidRPr="008D4BC7" w14:paraId="51C07658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7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8F14A4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Промышленность - всего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A17C9D9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7275,0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DA73D63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59597,6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3EAB13E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9292,8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9E6CCB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72603,4</w:t>
            </w:r>
          </w:p>
        </w:tc>
      </w:tr>
      <w:tr w:rsidR="008D4BC7" w:rsidRPr="008D4BC7" w14:paraId="4DAEF8BA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6"/>
        </w:trPr>
        <w:tc>
          <w:tcPr>
            <w:tcW w:w="23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88FC90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I</w:t>
            </w: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.  Добыча полезных ископаемых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4DFE0D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113,4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17F51E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372,3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342CE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188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C6E0E8" w14:textId="77777777" w:rsidR="008D4BC7" w:rsidRPr="008D4BC7" w:rsidRDefault="008D4BC7" w:rsidP="008D4BC7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1073,4</w:t>
            </w:r>
          </w:p>
        </w:tc>
      </w:tr>
      <w:tr w:rsidR="008D4BC7" w:rsidRPr="008D4BC7" w14:paraId="0CA7FE28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C88C63F" w14:textId="77777777" w:rsidR="008D4BC7" w:rsidRPr="008D4BC7" w:rsidRDefault="008D4BC7" w:rsidP="008D4BC7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- добыча каменного угля и бурого угля(лигнита)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2A2E16" w14:textId="77777777" w:rsidR="008D4BC7" w:rsidRPr="008D4BC7" w:rsidRDefault="008D4BC7" w:rsidP="008D4BC7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36DB9C" w14:textId="77777777" w:rsidR="008D4BC7" w:rsidRPr="008D4BC7" w:rsidRDefault="008D4BC7" w:rsidP="008D4BC7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4,9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93AC70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4B2A7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8D4BC7" w:rsidRPr="008D4BC7" w14:paraId="0DC1BE42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3CDF47D" w14:textId="77777777" w:rsidR="008D4BC7" w:rsidRPr="008D4BC7" w:rsidRDefault="008D4BC7" w:rsidP="008D4BC7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- добыча прочих металлических руды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F291C7A" w14:textId="77777777" w:rsidR="008D4BC7" w:rsidRPr="008D4BC7" w:rsidRDefault="008D4BC7" w:rsidP="008D4BC7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92,3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7364F95" w14:textId="77777777" w:rsidR="008D4BC7" w:rsidRPr="008D4BC7" w:rsidRDefault="008D4BC7" w:rsidP="008D4BC7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248,4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997EA1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149,5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3FD0BF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905,6</w:t>
            </w:r>
          </w:p>
        </w:tc>
      </w:tr>
      <w:tr w:rsidR="008D4BC7" w:rsidRPr="008D4BC7" w14:paraId="46DE03E1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AC992E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 добыча прочих полезных ископаемых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47D642F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21,1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9793D2F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119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B2D134E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38,5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B4A925F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167,8</w:t>
            </w:r>
          </w:p>
        </w:tc>
      </w:tr>
      <w:tr w:rsidR="008D4BC7" w:rsidRPr="008D4BC7" w14:paraId="65C21657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479F83" w14:textId="77777777" w:rsidR="008D4BC7" w:rsidRPr="008D4BC7" w:rsidRDefault="008D4BC7" w:rsidP="008D4BC7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II</w:t>
            </w: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.  Обрабатывающее производство</w:t>
            </w:r>
          </w:p>
        </w:tc>
        <w:tc>
          <w:tcPr>
            <w:tcW w:w="70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BF3716" w14:textId="77777777" w:rsidR="008D4BC7" w:rsidRPr="008D4BC7" w:rsidRDefault="008D4BC7" w:rsidP="008D4BC7">
            <w:pPr>
              <w:ind w:right="-108" w:hanging="108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6781,5</w:t>
            </w:r>
          </w:p>
        </w:tc>
        <w:tc>
          <w:tcPr>
            <w:tcW w:w="696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1204F" w14:textId="77777777" w:rsidR="008D4BC7" w:rsidRPr="008D4BC7" w:rsidRDefault="008D4BC7" w:rsidP="008D4BC7">
            <w:pPr>
              <w:ind w:right="-108" w:hanging="108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56545,8</w:t>
            </w:r>
          </w:p>
        </w:tc>
        <w:tc>
          <w:tcPr>
            <w:tcW w:w="62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313DF5" w14:textId="77777777" w:rsidR="008D4BC7" w:rsidRPr="008D4BC7" w:rsidRDefault="008D4BC7" w:rsidP="008D4BC7">
            <w:pPr>
              <w:ind w:right="-108" w:hanging="108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8607,2</w:t>
            </w:r>
          </w:p>
        </w:tc>
        <w:tc>
          <w:tcPr>
            <w:tcW w:w="63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22AFE0" w14:textId="77777777" w:rsidR="008D4BC7" w:rsidRPr="008D4BC7" w:rsidRDefault="008D4BC7" w:rsidP="008D4BC7">
            <w:pPr>
              <w:ind w:right="-108" w:hanging="108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68474,9</w:t>
            </w:r>
          </w:p>
        </w:tc>
      </w:tr>
      <w:tr w:rsidR="008D4BC7" w:rsidRPr="008D4BC7" w14:paraId="39648042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DFEC15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пищевых продуктов (включая напитки)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70D1B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277,2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2A75DC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1119,0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24F82F9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349,8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47B12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1447,3</w:t>
            </w:r>
          </w:p>
        </w:tc>
      </w:tr>
      <w:tr w:rsidR="008D4BC7" w:rsidRPr="008D4BC7" w14:paraId="74A559F4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99424F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Текстильное производство; производство одежды и обуви, кожи и прочих кожаных изделий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91C4D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47,2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39346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203,5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9C84D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36,4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A15778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144,7</w:t>
            </w:r>
          </w:p>
        </w:tc>
      </w:tr>
      <w:tr w:rsidR="008D4BC7" w:rsidRPr="008D4BC7" w14:paraId="29F0B37D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78CACC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деревянных и бумажных изделий; полиграфическая деятельность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08AFF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3,7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53E8A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15,0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12336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2,6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4AC83E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13,8</w:t>
            </w:r>
          </w:p>
        </w:tc>
      </w:tr>
      <w:tr w:rsidR="008D4BC7" w:rsidRPr="008D4BC7" w14:paraId="13CA5A0D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228865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химической продукции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D75731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38DE19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AD431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F4AE2A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0,3</w:t>
            </w:r>
          </w:p>
        </w:tc>
      </w:tr>
      <w:tr w:rsidR="008D4BC7" w:rsidRPr="008D4BC7" w14:paraId="0974BB87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ED6190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резиновых и пластмассовых изделий, прочих не металлических минеральных продуктов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C4BE09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446,3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BB283F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1179,1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3F5F2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501,1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EFE76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1557,9</w:t>
            </w:r>
          </w:p>
        </w:tc>
      </w:tr>
      <w:tr w:rsidR="008D4BC7" w:rsidRPr="008D4BC7" w14:paraId="0B772062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E4AE888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основных металлов и готовых металлических изделий, кроме машин и оборудования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C795F9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5977,1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D1793A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53924,1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248501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7678,9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0F5685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65160,5</w:t>
            </w:r>
          </w:p>
        </w:tc>
      </w:tr>
      <w:tr w:rsidR="008D4BC7" w:rsidRPr="008D4BC7" w14:paraId="2105DADD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4221103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электронного и оптического оборудования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F38FE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6,5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E3AB3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24,8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2D30B5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12,6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B258C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34,5</w:t>
            </w:r>
          </w:p>
        </w:tc>
      </w:tr>
      <w:tr w:rsidR="008D4BC7" w:rsidRPr="008D4BC7" w14:paraId="59717019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8AA05B5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электрического оборудования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A9DE27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BC3922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4,3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E8CBAF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2,4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AB57D" w14:textId="77777777" w:rsidR="008D4BC7" w:rsidRPr="008D4BC7" w:rsidRDefault="008D4BC7" w:rsidP="008D4BC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6,5</w:t>
            </w:r>
          </w:p>
        </w:tc>
      </w:tr>
      <w:tr w:rsidR="008D4BC7" w:rsidRPr="008D4BC7" w14:paraId="210E7415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E65A4D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Прочие производства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233966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23,4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5E00F5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75,8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577712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23,3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7FACA1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109,4</w:t>
            </w:r>
          </w:p>
        </w:tc>
      </w:tr>
      <w:tr w:rsidR="008D4BC7" w:rsidRPr="008D4BC7" w14:paraId="002325C0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2880A11" w14:textId="77777777" w:rsidR="008D4BC7" w:rsidRPr="008D4BC7" w:rsidRDefault="008D4BC7" w:rsidP="008D4B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III</w:t>
            </w: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. Обеспечение электроэнергией, газом и паром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F7101B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351,0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31C528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2517,3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65785A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447,4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C71951" w14:textId="77777777" w:rsidR="008D4BC7" w:rsidRPr="008D4BC7" w:rsidRDefault="008D4BC7" w:rsidP="008D4BC7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2851,2</w:t>
            </w:r>
          </w:p>
        </w:tc>
      </w:tr>
      <w:tr w:rsidR="008D4BC7" w:rsidRPr="008D4BC7" w14:paraId="55BA5FFA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BEAC0" w14:textId="77777777" w:rsidR="008D4BC7" w:rsidRPr="008D4BC7" w:rsidRDefault="008D4BC7" w:rsidP="008D4BC7">
            <w:pPr>
              <w:ind w:left="-57" w:right="-118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IV. Водоснабжение, очистка обработка отходов и получение вторичного сырья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19A3D7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29,1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AF3A08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162,2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523752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50,2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212CA4" w14:textId="77777777" w:rsidR="008D4BC7" w:rsidRPr="008D4BC7" w:rsidRDefault="008D4BC7" w:rsidP="008D4BC7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203,9</w:t>
            </w:r>
          </w:p>
        </w:tc>
      </w:tr>
      <w:bookmarkEnd w:id="153"/>
      <w:bookmarkEnd w:id="154"/>
      <w:bookmarkEnd w:id="155"/>
      <w:bookmarkEnd w:id="156"/>
    </w:tbl>
    <w:p w14:paraId="45A46B8F" w14:textId="77777777" w:rsidR="008D4BC7" w:rsidRPr="008D4BC7" w:rsidRDefault="008D4BC7" w:rsidP="008D4BC7">
      <w:pPr>
        <w:keepNext/>
        <w:outlineLvl w:val="2"/>
        <w:rPr>
          <w:b/>
          <w:bCs/>
          <w:sz w:val="26"/>
          <w:szCs w:val="26"/>
          <w:lang w:eastAsia="ru-RU"/>
        </w:rPr>
      </w:pPr>
    </w:p>
    <w:p w14:paraId="4FBF32ED" w14:textId="77777777" w:rsidR="008D4BC7" w:rsidRPr="008D4BC7" w:rsidRDefault="008D4BC7" w:rsidP="008D4BC7">
      <w:pPr>
        <w:keepNext/>
        <w:outlineLvl w:val="2"/>
        <w:rPr>
          <w:b/>
          <w:bCs/>
          <w:sz w:val="26"/>
          <w:szCs w:val="26"/>
          <w:lang w:eastAsia="ru-RU"/>
        </w:rPr>
      </w:pPr>
      <w:r w:rsidRPr="008D4BC7">
        <w:rPr>
          <w:b/>
          <w:bCs/>
          <w:sz w:val="26"/>
          <w:szCs w:val="26"/>
          <w:lang w:eastAsia="ru-RU"/>
        </w:rPr>
        <w:t>Производство основных видов промышленной продукции</w:t>
      </w:r>
    </w:p>
    <w:p w14:paraId="7511901A" w14:textId="77777777" w:rsidR="008D4BC7" w:rsidRPr="008F71B5" w:rsidRDefault="008D4BC7" w:rsidP="008D4BC7">
      <w:pPr>
        <w:keepNext/>
        <w:outlineLvl w:val="2"/>
        <w:rPr>
          <w:b/>
          <w:b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3"/>
        <w:gridCol w:w="1141"/>
        <w:gridCol w:w="1576"/>
        <w:gridCol w:w="1627"/>
      </w:tblGrid>
      <w:tr w:rsidR="008D4BC7" w:rsidRPr="008D4BC7" w14:paraId="4A61DB32" w14:textId="77777777" w:rsidTr="0084163E">
        <w:trPr>
          <w:cantSplit/>
          <w:trHeight w:val="277"/>
        </w:trPr>
        <w:tc>
          <w:tcPr>
            <w:tcW w:w="2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25C3" w14:textId="77777777" w:rsidR="008D4BC7" w:rsidRPr="008D4BC7" w:rsidRDefault="008D4BC7" w:rsidP="008D4BC7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6944" w14:textId="7B78C957" w:rsidR="008D4BC7" w:rsidRPr="008D4BC7" w:rsidRDefault="008D4BC7" w:rsidP="008F71B5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F6BE" w14:textId="77777777" w:rsidR="008D4BC7" w:rsidRPr="008D4BC7" w:rsidRDefault="008D4BC7" w:rsidP="008D4BC7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8D4BC7" w:rsidRPr="008D4BC7" w14:paraId="1496A7BF" w14:textId="77777777" w:rsidTr="0084163E">
        <w:trPr>
          <w:cantSplit/>
          <w:trHeight w:val="268"/>
        </w:trPr>
        <w:tc>
          <w:tcPr>
            <w:tcW w:w="2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F6E4" w14:textId="77777777" w:rsidR="008D4BC7" w:rsidRPr="008D4BC7" w:rsidRDefault="008D4BC7" w:rsidP="008D4BC7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79F" w14:textId="77777777" w:rsidR="008D4BC7" w:rsidRPr="008D4BC7" w:rsidRDefault="008D4BC7" w:rsidP="008D4BC7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5A7C" w14:textId="77777777" w:rsidR="008D4BC7" w:rsidRPr="008D4BC7" w:rsidRDefault="008D4BC7" w:rsidP="008D4BC7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F19C" w14:textId="77777777" w:rsidR="008D4BC7" w:rsidRPr="008D4BC7" w:rsidRDefault="008D4BC7" w:rsidP="008D4BC7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8D4BC7" w:rsidRPr="008D4BC7" w14:paraId="0A6876D8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2ADF518" w14:textId="77777777" w:rsidR="008D4BC7" w:rsidRPr="008D4BC7" w:rsidRDefault="008D4BC7" w:rsidP="008D4BC7">
            <w:pPr>
              <w:keepNext/>
              <w:autoSpaceDE w:val="0"/>
              <w:autoSpaceDN w:val="0"/>
              <w:outlineLvl w:val="3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 </w:t>
            </w:r>
            <w:r w:rsidRPr="008D4BC7">
              <w:rPr>
                <w:rFonts w:eastAsia="Calibri"/>
                <w:sz w:val="18"/>
                <w:szCs w:val="18"/>
                <w:u w:val="single"/>
                <w:lang w:eastAsia="en-US"/>
              </w:rPr>
              <w:t>Добыча полезных ископаемых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6A08817" w14:textId="77777777" w:rsidR="008D4BC7" w:rsidRPr="008D4BC7" w:rsidRDefault="008D4BC7" w:rsidP="008D4BC7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85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791A343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9311111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66A8D1E3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4A402C0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>Добыча прочие полезных ископаемых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30A6821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1496E70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91E9E39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38F24F7D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588E1DB" w14:textId="77777777" w:rsidR="008D4BC7" w:rsidRPr="008D4BC7" w:rsidRDefault="008D4BC7" w:rsidP="008D4BC7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Уголь каменный и лигнит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F4D7A15" w14:textId="77777777" w:rsidR="008D4BC7" w:rsidRPr="008D4BC7" w:rsidRDefault="008D4BC7" w:rsidP="008D4BC7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514447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1039,0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B55108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-</w:t>
            </w:r>
          </w:p>
        </w:tc>
      </w:tr>
      <w:tr w:rsidR="008D4BC7" w:rsidRPr="008D4BC7" w14:paraId="64C58798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E02F00" w14:textId="77777777" w:rsidR="008D4BC7" w:rsidRPr="008D4BC7" w:rsidRDefault="008D4BC7" w:rsidP="008D4BC7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Руды и концентраты оловянные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77DC82" w14:textId="77777777" w:rsidR="008D4BC7" w:rsidRPr="008D4BC7" w:rsidRDefault="008D4BC7" w:rsidP="008D4BC7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5321F8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418,9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4B1085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854,7</w:t>
            </w:r>
          </w:p>
        </w:tc>
      </w:tr>
      <w:tr w:rsidR="008D4BC7" w:rsidRPr="008D4BC7" w14:paraId="56F24F95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EFC4CA" w14:textId="77777777" w:rsidR="008D4BC7" w:rsidRPr="008D4BC7" w:rsidRDefault="008D4BC7" w:rsidP="008D4BC7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Природные пески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5D2271" w14:textId="77777777" w:rsidR="008D4BC7" w:rsidRPr="008D4BC7" w:rsidRDefault="008D4BC7" w:rsidP="008D4BC7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FF3793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13158,0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03B2E3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91055,0</w:t>
            </w:r>
          </w:p>
        </w:tc>
      </w:tr>
      <w:tr w:rsidR="008D4BC7" w:rsidRPr="008D4BC7" w14:paraId="549D950A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E3EBE9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Гранулы, каменная крошка, гравий, щебень или дробленый камень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DE08E2" w14:textId="77777777" w:rsidR="008D4BC7" w:rsidRPr="008D4BC7" w:rsidRDefault="008D4BC7" w:rsidP="008D4BC7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07ABA1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131760,1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501E0D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140270,0</w:t>
            </w:r>
          </w:p>
        </w:tc>
      </w:tr>
      <w:tr w:rsidR="008D4BC7" w:rsidRPr="008D4BC7" w14:paraId="02F90B2F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6B82F0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u w:val="single"/>
                <w:lang w:eastAsia="en-US"/>
              </w:rPr>
              <w:t xml:space="preserve"> </w:t>
            </w:r>
            <w:r w:rsidRPr="008D4BC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>Обрабатывающие производство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8B1705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FEC887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5F8EE1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22FFD969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2EBB74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пищевых продуктов </w:t>
            </w:r>
          </w:p>
          <w:p w14:paraId="46DA1F85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>( включая</w:t>
            </w:r>
            <w:proofErr w:type="gramEnd"/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напитки)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F7FBA5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7DC9FA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BA37EA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D4BC7" w:rsidRPr="008D4BC7" w14:paraId="11437840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445CF9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Мясо и пищевые субпродукты крупного рогатого скота, свиней, коз, лошадей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AF8F66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1D3F2D" w14:textId="77777777" w:rsidR="008D4BC7" w:rsidRPr="008D4BC7" w:rsidRDefault="008D4BC7" w:rsidP="008D4BC7">
            <w:pPr>
              <w:autoSpaceDE w:val="0"/>
              <w:autoSpaceDN w:val="0"/>
              <w:ind w:right="-186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20,6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0D9CC1" w14:textId="77777777" w:rsidR="008D4BC7" w:rsidRPr="008D4BC7" w:rsidRDefault="008D4BC7" w:rsidP="008D4BC7">
            <w:pPr>
              <w:autoSpaceDE w:val="0"/>
              <w:autoSpaceDN w:val="0"/>
              <w:ind w:right="-186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16,6</w:t>
            </w:r>
          </w:p>
        </w:tc>
      </w:tr>
      <w:tr w:rsidR="008D4BC7" w:rsidRPr="008D4BC7" w14:paraId="09E1980A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68E472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Мясо и пищевые субпродукты домашней птицы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10E845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AB6666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6,1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842DE6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6,1</w:t>
            </w:r>
          </w:p>
        </w:tc>
      </w:tr>
      <w:tr w:rsidR="008D4BC7" w:rsidRPr="008D4BC7" w14:paraId="6830D86E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92760D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Соки фруктовые и овощные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C78FF6" w14:textId="77777777" w:rsidR="008D4BC7" w:rsidRPr="008D4BC7" w:rsidRDefault="008D4BC7" w:rsidP="008D4BC7">
            <w:pPr>
              <w:autoSpaceDE w:val="0"/>
              <w:autoSpaceDN w:val="0"/>
              <w:ind w:left="-57" w:right="-172" w:hanging="12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EAB5E5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372,8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50F0C1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512,4</w:t>
            </w:r>
          </w:p>
        </w:tc>
      </w:tr>
      <w:tr w:rsidR="008D4BC7" w:rsidRPr="008D4BC7" w14:paraId="79C3DEC1" w14:textId="77777777" w:rsidTr="00841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EBD645" w14:textId="77777777" w:rsidR="008D4BC7" w:rsidRPr="008D4BC7" w:rsidRDefault="008D4BC7" w:rsidP="008D4BC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Фрукты, овощи и </w:t>
            </w:r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грибы</w:t>
            </w:r>
            <w:proofErr w:type="gram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переработанные и консервированные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87D488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F1397A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23,7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36CF84" w14:textId="77777777" w:rsidR="008D4BC7" w:rsidRPr="008D4BC7" w:rsidRDefault="008D4BC7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</w:tbl>
    <w:p w14:paraId="08C64E25" w14:textId="7D73DCF1" w:rsidR="008F71B5" w:rsidRPr="008F71B5" w:rsidRDefault="008F71B5" w:rsidP="00C61EF6">
      <w:pPr>
        <w:pageBreakBefore/>
        <w:jc w:val="right"/>
        <w:rPr>
          <w:sz w:val="22"/>
          <w:szCs w:val="22"/>
          <w:lang w:val="ky-KG"/>
        </w:rPr>
      </w:pPr>
      <w:r w:rsidRPr="008F71B5">
        <w:rPr>
          <w:sz w:val="22"/>
          <w:szCs w:val="22"/>
          <w:lang w:val="ky-KG"/>
        </w:rPr>
        <w:lastRenderedPageBreak/>
        <w:t>продолжение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02"/>
        <w:gridCol w:w="12"/>
        <w:gridCol w:w="1318"/>
        <w:gridCol w:w="1389"/>
        <w:gridCol w:w="1626"/>
      </w:tblGrid>
      <w:tr w:rsidR="008F71B5" w:rsidRPr="008D4BC7" w14:paraId="07209A26" w14:textId="77777777" w:rsidTr="0071355D">
        <w:trPr>
          <w:cantSplit/>
          <w:trHeight w:val="284"/>
        </w:trPr>
        <w:tc>
          <w:tcPr>
            <w:tcW w:w="2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EF6B4F" w14:textId="77777777" w:rsidR="008F71B5" w:rsidRPr="008D4BC7" w:rsidRDefault="008F71B5" w:rsidP="008D4BC7">
            <w:pPr>
              <w:autoSpaceDE w:val="0"/>
              <w:autoSpaceDN w:val="0"/>
              <w:ind w:right="-172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49BAC" w14:textId="1E9D9C68" w:rsidR="008F71B5" w:rsidRPr="008D4BC7" w:rsidRDefault="008F71B5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2484" w14:textId="128D72EF" w:rsidR="008F71B5" w:rsidRPr="008D4BC7" w:rsidRDefault="008F71B5" w:rsidP="008D4BC7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8F71B5" w:rsidRPr="008D4BC7" w14:paraId="73A5DC1F" w14:textId="77777777" w:rsidTr="00C61EF6">
        <w:trPr>
          <w:cantSplit/>
          <w:trHeight w:val="284"/>
        </w:trPr>
        <w:tc>
          <w:tcPr>
            <w:tcW w:w="2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AD394" w14:textId="77777777" w:rsidR="008F71B5" w:rsidRPr="008D4BC7" w:rsidRDefault="008F71B5" w:rsidP="008F71B5">
            <w:pPr>
              <w:autoSpaceDE w:val="0"/>
              <w:autoSpaceDN w:val="0"/>
              <w:ind w:right="-172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3DA10" w14:textId="77777777" w:rsidR="008F71B5" w:rsidRPr="008D4BC7" w:rsidRDefault="008F71B5" w:rsidP="008F71B5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770B" w14:textId="1A7ACBE0" w:rsidR="008F71B5" w:rsidRPr="008D4BC7" w:rsidRDefault="008F71B5" w:rsidP="008F71B5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DC07" w14:textId="73EBFEAE" w:rsidR="008F71B5" w:rsidRPr="008D4BC7" w:rsidRDefault="008F71B5" w:rsidP="008F71B5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C61EF6" w:rsidRPr="008D4BC7" w14:paraId="6C794899" w14:textId="77777777" w:rsidTr="00C61EF6">
        <w:trPr>
          <w:cantSplit/>
          <w:trHeight w:val="284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472B88" w14:textId="29AA2F6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Молоко обработанное жидкое 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5DC92A" w14:textId="00E944A9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FB120C" w14:textId="0FFBAA64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56,8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F01C44" w14:textId="44C46B23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254,4</w:t>
            </w:r>
          </w:p>
        </w:tc>
      </w:tr>
      <w:tr w:rsidR="00C61EF6" w:rsidRPr="008D4BC7" w14:paraId="095C3563" w14:textId="77777777" w:rsidTr="00C61EF6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95A108" w14:textId="3E4EF485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Масло сливочное всех видов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4F95F6" w14:textId="76076988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38C0FB" w14:textId="156870BC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495,6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502304" w14:textId="62B9862E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622,3</w:t>
            </w:r>
          </w:p>
        </w:tc>
      </w:tr>
      <w:tr w:rsidR="00C61EF6" w:rsidRPr="008D4BC7" w14:paraId="2A265391" w14:textId="77777777" w:rsidTr="00C61EF6"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34655" w14:textId="58EC7FA2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Творог</w:t>
            </w:r>
          </w:p>
        </w:tc>
        <w:tc>
          <w:tcPr>
            <w:tcW w:w="71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0E2276" w14:textId="03E95FF1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4D052D" w14:textId="2B125E38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CC5003" w14:textId="7AB550A0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37,7</w:t>
            </w:r>
          </w:p>
        </w:tc>
      </w:tr>
      <w:tr w:rsidR="00C61EF6" w:rsidRPr="008D4BC7" w14:paraId="56ACD458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E30501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Сыр всех типов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43AEBC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A93450E" w14:textId="77777777" w:rsidR="00C61EF6" w:rsidRPr="008D4BC7" w:rsidRDefault="00C61EF6" w:rsidP="00C61EF6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bCs/>
                <w:sz w:val="18"/>
                <w:szCs w:val="18"/>
                <w:lang w:eastAsia="en-US"/>
              </w:rPr>
              <w:t>1059,1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ECCECFF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1160,4</w:t>
            </w:r>
          </w:p>
        </w:tc>
      </w:tr>
      <w:tr w:rsidR="00C61EF6" w:rsidRPr="008D4BC7" w14:paraId="285C4B21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F5B086A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Мороженое и продукты аналогичные замороженные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25E992F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76F47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4AA0B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C61EF6" w:rsidRPr="008D4BC7" w14:paraId="1060E26A" w14:textId="77777777" w:rsidTr="0071355D"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77BAF060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Мука из зерновых культур</w:t>
            </w:r>
          </w:p>
        </w:tc>
        <w:tc>
          <w:tcPr>
            <w:tcW w:w="719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A48657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C28E00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6638,8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CE5A0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7994,0</w:t>
            </w:r>
          </w:p>
        </w:tc>
      </w:tr>
      <w:tr w:rsidR="00C61EF6" w:rsidRPr="008D4BC7" w14:paraId="443DA12F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DAB97F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Хлеб свежий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0B37CC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684DED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2277,1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823524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2328,1</w:t>
            </w:r>
          </w:p>
        </w:tc>
      </w:tr>
      <w:tr w:rsidR="00C61EF6" w:rsidRPr="008D4BC7" w14:paraId="62520005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5D72A0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Торты и изделия кондитерские 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0322D8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25C6D37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144,3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ED6D264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154,0</w:t>
            </w:r>
          </w:p>
        </w:tc>
      </w:tr>
      <w:tr w:rsidR="00C61EF6" w:rsidRPr="008D4BC7" w14:paraId="27DF321A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D7BAC5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Водка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251A8B" w14:textId="77777777" w:rsidR="00C61EF6" w:rsidRPr="008D4BC7" w:rsidRDefault="00C61EF6" w:rsidP="00C61EF6">
            <w:pPr>
              <w:autoSpaceDE w:val="0"/>
              <w:autoSpaceDN w:val="0"/>
              <w:ind w:right="-172" w:hanging="186"/>
              <w:jc w:val="center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780D73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A8F580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C61EF6" w:rsidRPr="008D4BC7" w14:paraId="61C48305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91DA00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Минеральные воды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650193" w14:textId="77777777" w:rsidR="00C61EF6" w:rsidRPr="008D4BC7" w:rsidRDefault="00C61EF6" w:rsidP="00C61EF6">
            <w:pPr>
              <w:autoSpaceDE w:val="0"/>
              <w:autoSpaceDN w:val="0"/>
              <w:ind w:right="-172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FA3A7F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13,2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A2E8A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10,2</w:t>
            </w:r>
          </w:p>
        </w:tc>
      </w:tr>
      <w:tr w:rsidR="00C61EF6" w:rsidRPr="008D4BC7" w14:paraId="1338935D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E338AC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Напитки безалкогольные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020C55" w14:textId="77777777" w:rsidR="00C61EF6" w:rsidRPr="008D4BC7" w:rsidRDefault="00C61EF6" w:rsidP="00C61EF6">
            <w:pPr>
              <w:autoSpaceDE w:val="0"/>
              <w:autoSpaceDN w:val="0"/>
              <w:ind w:right="-172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9FD74C" w14:textId="77777777" w:rsidR="00C61EF6" w:rsidRPr="008D4BC7" w:rsidRDefault="00C61EF6" w:rsidP="00C61EF6">
            <w:pPr>
              <w:autoSpaceDE w:val="0"/>
              <w:autoSpaceDN w:val="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234,4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33DDA" w14:textId="77777777" w:rsidR="00C61EF6" w:rsidRPr="008D4BC7" w:rsidRDefault="00C61EF6" w:rsidP="00C61EF6">
            <w:pPr>
              <w:autoSpaceDE w:val="0"/>
              <w:autoSpaceDN w:val="0"/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110,8</w:t>
            </w:r>
          </w:p>
        </w:tc>
      </w:tr>
      <w:tr w:rsidR="00C61EF6" w:rsidRPr="008D4BC7" w14:paraId="1BD5EE68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7A0EFA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Текстильное и швейное производство; производство одежды и обуви, кожи и прочих кожных изделий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9D95DD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8B21A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9763A2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6FB6B233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27DA3A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Свитеры, джемперы, пуловеры, кардиганы, жилеты и изделия аналогичные, трикотажные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EBEA18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05A7B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79,0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1C10A1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88,0</w:t>
            </w:r>
          </w:p>
        </w:tc>
      </w:tr>
      <w:tr w:rsidR="00C61EF6" w:rsidRPr="008D4BC7" w14:paraId="569B58B6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4EDF33D4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Одежда верхняя, кроме трикотажной, мужская или для мальчиков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3D43C08" w14:textId="77777777" w:rsidR="00C61EF6" w:rsidRPr="008D4BC7" w:rsidRDefault="00C61EF6" w:rsidP="00C61EF6">
            <w:pPr>
              <w:autoSpaceDE w:val="0"/>
              <w:autoSpaceDN w:val="0"/>
              <w:ind w:lef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00FEDF3" w14:textId="77777777" w:rsidR="00C61EF6" w:rsidRPr="008D4BC7" w:rsidRDefault="00C61EF6" w:rsidP="00C61EF6">
            <w:pPr>
              <w:autoSpaceDE w:val="0"/>
              <w:autoSpaceDN w:val="0"/>
              <w:ind w:lef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E286475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30839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EA2CCE5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12979</w:t>
            </w:r>
          </w:p>
        </w:tc>
      </w:tr>
      <w:tr w:rsidR="00C61EF6" w:rsidRPr="008D4BC7" w14:paraId="08FC9C7B" w14:textId="77777777" w:rsidTr="0071355D"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A7310F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Одежда верхняя, кроме трикотажной, женская и для девочек</w:t>
            </w:r>
          </w:p>
        </w:tc>
        <w:tc>
          <w:tcPr>
            <w:tcW w:w="71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11D85A" w14:textId="77777777" w:rsidR="00C61EF6" w:rsidRPr="008D4BC7" w:rsidRDefault="00C61EF6" w:rsidP="00C61EF6">
            <w:pPr>
              <w:autoSpaceDE w:val="0"/>
              <w:autoSpaceDN w:val="0"/>
              <w:ind w:lef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CA5CE9C" w14:textId="77777777" w:rsidR="00C61EF6" w:rsidRPr="008D4BC7" w:rsidRDefault="00C61EF6" w:rsidP="00C61EF6">
            <w:pPr>
              <w:autoSpaceDE w:val="0"/>
              <w:autoSpaceDN w:val="0"/>
              <w:ind w:lef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FF40F51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42557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0FC4555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37326</w:t>
            </w:r>
          </w:p>
        </w:tc>
      </w:tr>
      <w:tr w:rsidR="00C61EF6" w:rsidRPr="008D4BC7" w14:paraId="549C6CE8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410918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lang w:eastAsia="en-US"/>
              </w:rPr>
              <w:t>Производство деревянных и бумажных изделий; полиграфическая деятельность</w:t>
            </w:r>
          </w:p>
        </w:tc>
        <w:tc>
          <w:tcPr>
            <w:tcW w:w="7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06D8AE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7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B34189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E5F2B3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35A3CD6E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0ADCBF" w14:textId="77777777" w:rsidR="00C61EF6" w:rsidRPr="008D4BC7" w:rsidRDefault="00C61EF6" w:rsidP="00C61EF6">
            <w:pPr>
              <w:autoSpaceDE w:val="0"/>
              <w:autoSpaceDN w:val="0"/>
              <w:ind w:right="-7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Лесоматериалы, продольно распиленные или расколотые на части или раскроенные толщиной более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8D4BC7">
                <w:rPr>
                  <w:rFonts w:eastAsia="Calibri"/>
                  <w:sz w:val="18"/>
                  <w:szCs w:val="18"/>
                  <w:lang w:eastAsia="en-US"/>
                </w:rPr>
                <w:t>6 мм</w:t>
              </w:r>
            </w:smartTag>
            <w:r w:rsidRPr="008D4BC7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0BC34469" w14:textId="77777777" w:rsidR="00C61EF6" w:rsidRPr="008D4BC7" w:rsidRDefault="00C61EF6" w:rsidP="00C61EF6">
            <w:pPr>
              <w:autoSpaceDE w:val="0"/>
              <w:autoSpaceDN w:val="0"/>
              <w:ind w:right="-73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(деловая древесина и пиломатериалы)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42C63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</w:t>
            </w:r>
            <w:r w:rsidRPr="008D4BC7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C7AD4D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8327,0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04CEC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7952,7</w:t>
            </w:r>
          </w:p>
        </w:tc>
      </w:tr>
      <w:tr w:rsidR="00C61EF6" w:rsidRPr="008D4BC7" w14:paraId="458F59C4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0CCAAD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>Производство химической продукции</w:t>
            </w:r>
          </w:p>
        </w:tc>
        <w:tc>
          <w:tcPr>
            <w:tcW w:w="71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C84742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6284D9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8F3274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047F18A1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7394F0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Кислород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2581C6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тыс.м</w:t>
            </w:r>
            <w:proofErr w:type="gramEnd"/>
            <w:r w:rsidRPr="008D4BC7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F04073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E56C79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2,6</w:t>
            </w:r>
          </w:p>
        </w:tc>
      </w:tr>
      <w:tr w:rsidR="00C61EF6" w:rsidRPr="008D4BC7" w14:paraId="0697B3CA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E09495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резиновых и пластмассовых изделий, прочих неметаллических минеральных продуктов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B0E588" w14:textId="77777777" w:rsidR="00C61EF6" w:rsidRPr="008D4BC7" w:rsidRDefault="00C61EF6" w:rsidP="00C61EF6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1625E3D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5C5F6BE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2E97E669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D90662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Двери, окна, рамы, пороги для дверей, жалюзи и аналогичные изделия из пластмасс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D68158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</w:t>
            </w:r>
            <w:r w:rsidRPr="008D4BC7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42CD91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4121,4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7915C8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3894,6</w:t>
            </w:r>
          </w:p>
        </w:tc>
      </w:tr>
      <w:tr w:rsidR="00C61EF6" w:rsidRPr="008D4BC7" w14:paraId="73246075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146F208A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Известь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640122C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тыс.т</w:t>
            </w:r>
            <w:proofErr w:type="spellEnd"/>
            <w:r w:rsidRPr="008D4BC7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05D2C3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736631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C61EF6" w:rsidRPr="008D4BC7" w14:paraId="6302F06C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954FAE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Сборные строительные конструкции, из бетона</w:t>
            </w:r>
          </w:p>
        </w:tc>
        <w:tc>
          <w:tcPr>
            <w:tcW w:w="7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1EA4B2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A11C61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7973,6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CA754E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11448,7</w:t>
            </w:r>
          </w:p>
        </w:tc>
      </w:tr>
      <w:tr w:rsidR="00C61EF6" w:rsidRPr="008D4BC7" w14:paraId="55CF845D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CE5D31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Бетон товарный</w:t>
            </w:r>
          </w:p>
        </w:tc>
        <w:tc>
          <w:tcPr>
            <w:tcW w:w="7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D9E13D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A2C318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188607,8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2349B6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63033,3</w:t>
            </w:r>
          </w:p>
        </w:tc>
      </w:tr>
      <w:tr w:rsidR="00C61EF6" w:rsidRPr="008D4BC7" w14:paraId="1980C765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15B4EF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основных металлов и готовых металлических изделий, кроме машин и оборудования</w:t>
            </w:r>
          </w:p>
        </w:tc>
        <w:tc>
          <w:tcPr>
            <w:tcW w:w="71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CB03CC" w14:textId="77777777" w:rsidR="00C61EF6" w:rsidRPr="008D4BC7" w:rsidRDefault="00C61EF6" w:rsidP="00C61EF6">
            <w:pPr>
              <w:autoSpaceDE w:val="0"/>
              <w:autoSpaceDN w:val="0"/>
              <w:ind w:right="-11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5D942F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0A9848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783BD896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C6E1ADF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Металлоконструкции и их части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09CB28" w14:textId="77777777" w:rsidR="00C61EF6" w:rsidRPr="008D4BC7" w:rsidRDefault="00C61EF6" w:rsidP="00C61EF6">
            <w:pPr>
              <w:autoSpaceDE w:val="0"/>
              <w:autoSpaceDN w:val="0"/>
              <w:ind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DC397F8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161,2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3A9E827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74,4</w:t>
            </w:r>
          </w:p>
        </w:tc>
      </w:tr>
      <w:tr w:rsidR="00C61EF6" w:rsidRPr="008D4BC7" w14:paraId="05B51067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AF0EA14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Решетки, сетки и ограждения из железной, стальной и медной проволоки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0D735" w14:textId="77777777" w:rsidR="00C61EF6" w:rsidRPr="008D4BC7" w:rsidRDefault="00C61EF6" w:rsidP="00C61EF6">
            <w:pPr>
              <w:autoSpaceDE w:val="0"/>
              <w:autoSpaceDN w:val="0"/>
              <w:ind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кВ.</w:t>
            </w:r>
            <w:proofErr w:type="spell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м.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35CF334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9100,0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FEB01E8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8510,0</w:t>
            </w:r>
          </w:p>
        </w:tc>
      </w:tr>
      <w:tr w:rsidR="00C61EF6" w:rsidRPr="008D4BC7" w14:paraId="6DD76E35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E430135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электронного и оптического оборудования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B92142A" w14:textId="77777777" w:rsidR="00C61EF6" w:rsidRPr="008D4BC7" w:rsidRDefault="00C61EF6" w:rsidP="00C61EF6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1C54C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EDB8CD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7BE0C27F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CABCA02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Диоды, транзисторы, тиристоры, </w:t>
            </w: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димисторы</w:t>
            </w:r>
            <w:proofErr w:type="spell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8D4BC7">
              <w:rPr>
                <w:rFonts w:eastAsia="Calibri"/>
                <w:sz w:val="18"/>
                <w:szCs w:val="18"/>
                <w:lang w:eastAsia="en-US"/>
              </w:rPr>
              <w:t>симисторы</w:t>
            </w:r>
            <w:proofErr w:type="spellEnd"/>
          </w:p>
        </w:tc>
        <w:tc>
          <w:tcPr>
            <w:tcW w:w="7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5719826" w14:textId="77777777" w:rsidR="00C61EF6" w:rsidRPr="008D4BC7" w:rsidRDefault="00C61EF6" w:rsidP="00C61EF6">
            <w:pPr>
              <w:autoSpaceDE w:val="0"/>
              <w:autoSpaceDN w:val="0"/>
              <w:ind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1E6D986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2278,0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033BCD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271,0</w:t>
            </w:r>
          </w:p>
        </w:tc>
      </w:tr>
      <w:tr w:rsidR="00C61EF6" w:rsidRPr="008D4BC7" w14:paraId="13E5CC61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8927107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b/>
                <w:bCs/>
                <w:i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8D4BC7">
              <w:rPr>
                <w:rFonts w:eastAsia="Calibri"/>
                <w:b/>
                <w:bCs/>
                <w:iCs/>
                <w:sz w:val="18"/>
                <w:szCs w:val="18"/>
                <w:u w:val="single"/>
                <w:lang w:eastAsia="en-US"/>
              </w:rPr>
              <w:t xml:space="preserve">Прочие отрасли промышленности 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5071327" w14:textId="77777777" w:rsidR="00C61EF6" w:rsidRPr="008D4BC7" w:rsidRDefault="00C61EF6" w:rsidP="00C61EF6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B769184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EB94055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230C1606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1DE745C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Мебель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E22E66D" w14:textId="77777777" w:rsidR="00C61EF6" w:rsidRPr="008D4BC7" w:rsidRDefault="00C61EF6" w:rsidP="00C61EF6">
            <w:pPr>
              <w:autoSpaceDE w:val="0"/>
              <w:autoSpaceDN w:val="0"/>
              <w:ind w:left="-79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тыс. сом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EEF14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52446,3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AB69F1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79903,9</w:t>
            </w:r>
          </w:p>
        </w:tc>
      </w:tr>
      <w:tr w:rsidR="00C61EF6" w:rsidRPr="008D4BC7" w14:paraId="5A6F76AF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B5A4FF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D4BC7">
              <w:rPr>
                <w:rFonts w:eastAsia="Calibri"/>
                <w:b/>
                <w:i/>
                <w:iCs/>
                <w:sz w:val="18"/>
                <w:szCs w:val="18"/>
                <w:u w:val="single"/>
                <w:lang w:eastAsia="en-US"/>
              </w:rPr>
              <w:t>Обеспечение электроэнергией, газом и паром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8782AF" w14:textId="77777777" w:rsidR="00C61EF6" w:rsidRPr="008D4BC7" w:rsidRDefault="00C61EF6" w:rsidP="00C61EF6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9AD4851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7BC35FA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2167104B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12900A1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Производство электроэнергии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D09C6EE" w14:textId="77777777" w:rsidR="00C61EF6" w:rsidRPr="008D4BC7" w:rsidRDefault="00C61EF6" w:rsidP="00C61EF6">
            <w:pPr>
              <w:autoSpaceDE w:val="0"/>
              <w:autoSpaceDN w:val="0"/>
              <w:ind w:left="-44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млн. </w:t>
            </w:r>
            <w:proofErr w:type="spellStart"/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квт.ч</w:t>
            </w:r>
            <w:proofErr w:type="spellEnd"/>
            <w:proofErr w:type="gramEnd"/>
            <w:r w:rsidRPr="008D4BC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2152E9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21,4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766755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57,6</w:t>
            </w:r>
          </w:p>
        </w:tc>
      </w:tr>
      <w:tr w:rsidR="00C61EF6" w:rsidRPr="008D4BC7" w14:paraId="506D15F7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09E8D854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Услуги по распределению электроэнергии (без стоимости покупной электроэнергии)</w:t>
            </w:r>
          </w:p>
        </w:tc>
        <w:tc>
          <w:tcPr>
            <w:tcW w:w="71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FC224" w14:textId="77777777" w:rsidR="00C61EF6" w:rsidRPr="008D4BC7" w:rsidRDefault="00C61EF6" w:rsidP="00C61EF6">
            <w:pPr>
              <w:autoSpaceDE w:val="0"/>
              <w:autoSpaceDN w:val="0"/>
              <w:ind w:left="-57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D4BC7">
              <w:rPr>
                <w:rFonts w:eastAsia="Calibri"/>
                <w:sz w:val="18"/>
                <w:szCs w:val="18"/>
                <w:lang w:eastAsia="en-US"/>
              </w:rPr>
              <w:t>тыс.сом</w:t>
            </w:r>
            <w:proofErr w:type="spellEnd"/>
            <w:proofErr w:type="gramEnd"/>
          </w:p>
        </w:tc>
        <w:tc>
          <w:tcPr>
            <w:tcW w:w="7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87BEB1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1430625,3</w:t>
            </w: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AB3715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1526362,6</w:t>
            </w:r>
          </w:p>
        </w:tc>
      </w:tr>
      <w:tr w:rsidR="00C61EF6" w:rsidRPr="008D4BC7" w14:paraId="679B8F7F" w14:textId="77777777" w:rsidTr="0071355D">
        <w:trPr>
          <w:cantSplit/>
          <w:trHeight w:val="284"/>
        </w:trPr>
        <w:tc>
          <w:tcPr>
            <w:tcW w:w="2657" w:type="pct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03F08FF5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Тепловая энергия</w:t>
            </w:r>
          </w:p>
        </w:tc>
        <w:tc>
          <w:tcPr>
            <w:tcW w:w="7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CF5AB5" w14:textId="77777777" w:rsidR="00C61EF6" w:rsidRPr="008D4BC7" w:rsidRDefault="00C61EF6" w:rsidP="00C61EF6">
            <w:pPr>
              <w:autoSpaceDE w:val="0"/>
              <w:autoSpaceDN w:val="0"/>
              <w:ind w:left="-15" w:right="-11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тыс. Гкал</w:t>
            </w:r>
          </w:p>
        </w:tc>
        <w:tc>
          <w:tcPr>
            <w:tcW w:w="7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D7AE24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40737E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40,6</w:t>
            </w:r>
          </w:p>
        </w:tc>
      </w:tr>
      <w:tr w:rsidR="00C61EF6" w:rsidRPr="008D4BC7" w14:paraId="4B4AF7A2" w14:textId="77777777" w:rsidTr="0071355D">
        <w:trPr>
          <w:cantSplit/>
          <w:trHeight w:val="455"/>
        </w:trPr>
        <w:tc>
          <w:tcPr>
            <w:tcW w:w="2657" w:type="pct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55DCFC89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8D4BC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Водоснабжение, очистка, обработка отходов и получение вторичного сырья</w:t>
            </w:r>
          </w:p>
        </w:tc>
        <w:tc>
          <w:tcPr>
            <w:tcW w:w="7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D10836" w14:textId="77777777" w:rsidR="00C61EF6" w:rsidRPr="008D4BC7" w:rsidRDefault="00C61EF6" w:rsidP="00C61EF6">
            <w:pPr>
              <w:autoSpaceDE w:val="0"/>
              <w:autoSpaceDN w:val="0"/>
              <w:ind w:left="-156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334BD70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9541F8C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EF6" w:rsidRPr="008D4BC7" w14:paraId="2DDCC40C" w14:textId="77777777" w:rsidTr="0071355D">
        <w:trPr>
          <w:cantSplit/>
          <w:trHeight w:val="455"/>
        </w:trPr>
        <w:tc>
          <w:tcPr>
            <w:tcW w:w="2657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60ACE0E" w14:textId="77777777" w:rsidR="00C61EF6" w:rsidRPr="008D4BC7" w:rsidRDefault="00C61EF6" w:rsidP="00C61EF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Природная вода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FBE83" w14:textId="77777777" w:rsidR="00C61EF6" w:rsidRPr="008D4BC7" w:rsidRDefault="00C61EF6" w:rsidP="00C61EF6">
            <w:pPr>
              <w:autoSpaceDE w:val="0"/>
              <w:autoSpaceDN w:val="0"/>
              <w:ind w:left="-156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тыс. м</w:t>
            </w:r>
            <w:r w:rsidRPr="008D4BC7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C6FBF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7818,3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7C927" w14:textId="77777777" w:rsidR="00C61EF6" w:rsidRPr="008D4BC7" w:rsidRDefault="00C61EF6" w:rsidP="00C61EF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D4BC7">
              <w:rPr>
                <w:rFonts w:eastAsia="Calibri"/>
                <w:sz w:val="18"/>
                <w:szCs w:val="18"/>
                <w:lang w:eastAsia="en-US"/>
              </w:rPr>
              <w:t>8631,2</w:t>
            </w:r>
          </w:p>
        </w:tc>
      </w:tr>
    </w:tbl>
    <w:p w14:paraId="0959C2E6" w14:textId="77777777" w:rsidR="008D4BC7" w:rsidRPr="008D4BC7" w:rsidRDefault="008D4BC7" w:rsidP="008D4BC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sectPr w:rsidR="008D4BC7" w:rsidRPr="008D4BC7" w:rsidSect="00782EC1">
      <w:footerReference w:type="default" r:id="rId14"/>
      <w:pgSz w:w="11906" w:h="16838"/>
      <w:pgMar w:top="1134" w:right="849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6D5D" w14:textId="77777777" w:rsidR="00105368" w:rsidRDefault="00105368" w:rsidP="005274B7">
      <w:r>
        <w:separator/>
      </w:r>
    </w:p>
  </w:endnote>
  <w:endnote w:type="continuationSeparator" w:id="0">
    <w:p w14:paraId="05E9A0D4" w14:textId="77777777" w:rsidR="00105368" w:rsidRDefault="00105368" w:rsidP="0052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Krg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Kyrghyz Time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42313"/>
      <w:docPartObj>
        <w:docPartGallery w:val="Page Numbers (Bottom of Page)"/>
        <w:docPartUnique/>
      </w:docPartObj>
    </w:sdtPr>
    <w:sdtContent>
      <w:p w14:paraId="7958DEB0" w14:textId="6C7F58B5" w:rsidR="005274B7" w:rsidRDefault="005274B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DB54B2" w14:textId="77777777" w:rsidR="005274B7" w:rsidRDefault="005274B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80BC" w14:textId="77777777" w:rsidR="00105368" w:rsidRDefault="00105368" w:rsidP="005274B7">
      <w:r>
        <w:separator/>
      </w:r>
    </w:p>
  </w:footnote>
  <w:footnote w:type="continuationSeparator" w:id="0">
    <w:p w14:paraId="0CC08025" w14:textId="77777777" w:rsidR="00105368" w:rsidRDefault="00105368" w:rsidP="00527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5AA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C3F79E2"/>
    <w:multiLevelType w:val="singleLevel"/>
    <w:tmpl w:val="4774B802"/>
    <w:lvl w:ilvl="0"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hint="default"/>
      </w:rPr>
    </w:lvl>
  </w:abstractNum>
  <w:abstractNum w:abstractNumId="2" w15:restartNumberingAfterBreak="0">
    <w:nsid w:val="217111AE"/>
    <w:multiLevelType w:val="singleLevel"/>
    <w:tmpl w:val="C42A237E"/>
    <w:lvl w:ilvl="0">
      <w:start w:val="2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 w16cid:durableId="547716955">
    <w:abstractNumId w:val="2"/>
  </w:num>
  <w:num w:numId="2" w16cid:durableId="329412655">
    <w:abstractNumId w:val="0"/>
  </w:num>
  <w:num w:numId="3" w16cid:durableId="6784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C7"/>
    <w:rsid w:val="001041EB"/>
    <w:rsid w:val="00105368"/>
    <w:rsid w:val="0016512A"/>
    <w:rsid w:val="00222190"/>
    <w:rsid w:val="00237BFE"/>
    <w:rsid w:val="00260398"/>
    <w:rsid w:val="0028278B"/>
    <w:rsid w:val="003344AB"/>
    <w:rsid w:val="00376E5F"/>
    <w:rsid w:val="00430CAC"/>
    <w:rsid w:val="005274B7"/>
    <w:rsid w:val="005E336F"/>
    <w:rsid w:val="0063125A"/>
    <w:rsid w:val="006474B5"/>
    <w:rsid w:val="006C4F24"/>
    <w:rsid w:val="006F24A5"/>
    <w:rsid w:val="0071355D"/>
    <w:rsid w:val="007236FD"/>
    <w:rsid w:val="00782EC1"/>
    <w:rsid w:val="007A78C2"/>
    <w:rsid w:val="008027EA"/>
    <w:rsid w:val="00825D14"/>
    <w:rsid w:val="0084163E"/>
    <w:rsid w:val="00843B64"/>
    <w:rsid w:val="0086179C"/>
    <w:rsid w:val="008D4BC7"/>
    <w:rsid w:val="008F29FE"/>
    <w:rsid w:val="008F71B5"/>
    <w:rsid w:val="00947613"/>
    <w:rsid w:val="00A548A2"/>
    <w:rsid w:val="00A966C9"/>
    <w:rsid w:val="00BA0AA1"/>
    <w:rsid w:val="00BD0995"/>
    <w:rsid w:val="00BD5D5F"/>
    <w:rsid w:val="00BF3C54"/>
    <w:rsid w:val="00C61EF6"/>
    <w:rsid w:val="00C665A7"/>
    <w:rsid w:val="00D9466B"/>
    <w:rsid w:val="00DA55AE"/>
    <w:rsid w:val="00DD3FE0"/>
    <w:rsid w:val="00DF152A"/>
    <w:rsid w:val="00E73978"/>
    <w:rsid w:val="00F3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4C5A11"/>
  <w15:chartTrackingRefBased/>
  <w15:docId w15:val="{C48D2D8B-657E-4D60-BA47-3491EC12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G" w:eastAsia="ru-K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qFormat/>
    <w:rsid w:val="008D4BC7"/>
    <w:pPr>
      <w:keepNext/>
      <w:autoSpaceDE w:val="0"/>
      <w:autoSpaceDN w:val="0"/>
      <w:jc w:val="center"/>
      <w:outlineLvl w:val="0"/>
    </w:pPr>
    <w:rPr>
      <w:b/>
      <w:bCs/>
      <w:lang w:eastAsia="ru-RU"/>
    </w:rPr>
  </w:style>
  <w:style w:type="paragraph" w:styleId="2">
    <w:name w:val="heading 2"/>
    <w:basedOn w:val="a"/>
    <w:next w:val="a"/>
    <w:link w:val="20"/>
    <w:qFormat/>
    <w:rsid w:val="008D4BC7"/>
    <w:pPr>
      <w:keepNext/>
      <w:autoSpaceDE w:val="0"/>
      <w:autoSpaceDN w:val="0"/>
      <w:outlineLvl w:val="1"/>
    </w:pPr>
    <w:rPr>
      <w:rFonts w:ascii="Times New Roman Krg" w:hAnsi="Times New Roman Krg"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8D4BC7"/>
    <w:pPr>
      <w:keepNext/>
      <w:jc w:val="right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8D4BC7"/>
    <w:pPr>
      <w:keepNext/>
      <w:autoSpaceDE w:val="0"/>
      <w:autoSpaceDN w:val="0"/>
      <w:outlineLvl w:val="3"/>
    </w:pPr>
    <w:rPr>
      <w:rFonts w:ascii="Times New Roman Krg" w:hAnsi="Times New Roman Krg"/>
      <w:sz w:val="24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8D4BC7"/>
    <w:pPr>
      <w:keepNext/>
      <w:autoSpaceDE w:val="0"/>
      <w:autoSpaceDN w:val="0"/>
      <w:ind w:left="720"/>
      <w:outlineLvl w:val="4"/>
    </w:pPr>
    <w:rPr>
      <w:rFonts w:ascii="Times New Roman Krg" w:hAnsi="Times New Roman Krg"/>
      <w:sz w:val="24"/>
      <w:lang w:eastAsia="ru-RU"/>
    </w:rPr>
  </w:style>
  <w:style w:type="paragraph" w:styleId="6">
    <w:name w:val="heading 6"/>
    <w:basedOn w:val="a"/>
    <w:next w:val="a"/>
    <w:link w:val="60"/>
    <w:qFormat/>
    <w:rsid w:val="008D4BC7"/>
    <w:pPr>
      <w:keepNext/>
      <w:jc w:val="center"/>
      <w:outlineLvl w:val="5"/>
    </w:pPr>
    <w:rPr>
      <w:rFonts w:ascii="Times New Roman Krg" w:hAnsi="Times New Roman Krg"/>
      <w:b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D4BC7"/>
    <w:pPr>
      <w:keepNext/>
      <w:jc w:val="center"/>
      <w:outlineLvl w:val="6"/>
    </w:pPr>
    <w:rPr>
      <w:rFonts w:ascii="Times New Roman Krg" w:hAnsi="Times New Roman Krg"/>
      <w:sz w:val="40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D4BC7"/>
    <w:pPr>
      <w:keepNext/>
      <w:autoSpaceDE w:val="0"/>
      <w:autoSpaceDN w:val="0"/>
      <w:outlineLvl w:val="7"/>
    </w:pPr>
    <w:rPr>
      <w:rFonts w:ascii="Times New Roman Krg" w:hAnsi="Times New Roman Krg"/>
      <w:b/>
      <w:bCs/>
      <w:sz w:val="24"/>
      <w:u w:val="single"/>
      <w:lang w:eastAsia="ru-RU"/>
    </w:rPr>
  </w:style>
  <w:style w:type="paragraph" w:styleId="9">
    <w:name w:val="heading 9"/>
    <w:basedOn w:val="a"/>
    <w:next w:val="a"/>
    <w:link w:val="90"/>
    <w:qFormat/>
    <w:rsid w:val="008D4BC7"/>
    <w:pPr>
      <w:keepNext/>
      <w:spacing w:before="40" w:after="40"/>
      <w:outlineLvl w:val="8"/>
    </w:pPr>
    <w:rPr>
      <w:rFonts w:ascii="Kyrghyz Times" w:hAnsi="Kyrghyz Times"/>
      <w:b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BC7"/>
    <w:rPr>
      <w:b/>
      <w:bCs/>
      <w:lang w:val="ru-RU" w:eastAsia="ru-RU"/>
    </w:rPr>
  </w:style>
  <w:style w:type="character" w:customStyle="1" w:styleId="20">
    <w:name w:val="Заголовок 2 Знак"/>
    <w:basedOn w:val="a0"/>
    <w:link w:val="2"/>
    <w:rsid w:val="008D4BC7"/>
    <w:rPr>
      <w:rFonts w:ascii="Times New Roman Krg" w:hAnsi="Times New Roman Krg"/>
      <w:sz w:val="24"/>
      <w:lang w:val="ru-RU" w:eastAsia="ru-RU"/>
    </w:rPr>
  </w:style>
  <w:style w:type="character" w:customStyle="1" w:styleId="30">
    <w:name w:val="Заголовок 3 Знак"/>
    <w:basedOn w:val="a0"/>
    <w:link w:val="3"/>
    <w:rsid w:val="008D4BC7"/>
    <w:rPr>
      <w:b/>
      <w:b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8D4BC7"/>
    <w:rPr>
      <w:rFonts w:ascii="Times New Roman Krg" w:hAnsi="Times New Roman Krg"/>
      <w:sz w:val="24"/>
      <w:u w:val="single"/>
      <w:lang w:val="ru-RU" w:eastAsia="ru-RU"/>
    </w:rPr>
  </w:style>
  <w:style w:type="character" w:customStyle="1" w:styleId="50">
    <w:name w:val="Заголовок 5 Знак"/>
    <w:basedOn w:val="a0"/>
    <w:link w:val="5"/>
    <w:rsid w:val="008D4BC7"/>
    <w:rPr>
      <w:rFonts w:ascii="Times New Roman Krg" w:hAnsi="Times New Roman Krg"/>
      <w:sz w:val="24"/>
      <w:lang w:val="ru-RU" w:eastAsia="ru-RU"/>
    </w:rPr>
  </w:style>
  <w:style w:type="character" w:customStyle="1" w:styleId="60">
    <w:name w:val="Заголовок 6 Знак"/>
    <w:basedOn w:val="a0"/>
    <w:link w:val="6"/>
    <w:rsid w:val="008D4BC7"/>
    <w:rPr>
      <w:rFonts w:ascii="Times New Roman Krg" w:hAnsi="Times New Roman Krg"/>
      <w:b/>
      <w:sz w:val="28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D4BC7"/>
    <w:rPr>
      <w:rFonts w:ascii="Times New Roman Krg" w:hAnsi="Times New Roman Krg"/>
      <w:sz w:val="40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8D4BC7"/>
    <w:rPr>
      <w:rFonts w:ascii="Times New Roman Krg" w:hAnsi="Times New Roman Krg"/>
      <w:b/>
      <w:bCs/>
      <w:sz w:val="24"/>
      <w:u w:val="single"/>
      <w:lang w:val="ru-RU" w:eastAsia="ru-RU"/>
    </w:rPr>
  </w:style>
  <w:style w:type="character" w:customStyle="1" w:styleId="90">
    <w:name w:val="Заголовок 9 Знак"/>
    <w:basedOn w:val="a0"/>
    <w:link w:val="9"/>
    <w:rsid w:val="008D4BC7"/>
    <w:rPr>
      <w:rFonts w:ascii="Kyrghyz Times" w:hAnsi="Kyrghyz Times"/>
      <w:b/>
      <w:sz w:val="18"/>
      <w:szCs w:val="18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8D4BC7"/>
  </w:style>
  <w:style w:type="character" w:customStyle="1" w:styleId="TimesNewRomanKrg">
    <w:name w:val="Обычный + Times New Roman Krg Знак"/>
    <w:link w:val="TimesNewRomanKrg0"/>
    <w:rsid w:val="008D4BC7"/>
    <w:rPr>
      <w:rFonts w:ascii="Times New Roman Krg" w:hAnsi="Times New Roman Krg"/>
      <w:sz w:val="24"/>
      <w:szCs w:val="24"/>
      <w:lang w:val="ru-RU" w:eastAsia="ru-RU"/>
    </w:rPr>
  </w:style>
  <w:style w:type="paragraph" w:customStyle="1" w:styleId="12">
    <w:name w:val="заголовок 1"/>
    <w:basedOn w:val="a"/>
    <w:next w:val="a"/>
    <w:rsid w:val="008D4BC7"/>
    <w:pPr>
      <w:keepNext/>
      <w:autoSpaceDE w:val="0"/>
      <w:autoSpaceDN w:val="0"/>
      <w:jc w:val="center"/>
    </w:pPr>
    <w:rPr>
      <w:b/>
      <w:bCs/>
      <w:lang w:eastAsia="ru-RU"/>
    </w:rPr>
  </w:style>
  <w:style w:type="paragraph" w:customStyle="1" w:styleId="13">
    <w:name w:val="Обычный1"/>
    <w:rsid w:val="008D4BC7"/>
    <w:pPr>
      <w:widowControl w:val="0"/>
    </w:pPr>
    <w:rPr>
      <w:snapToGrid w:val="0"/>
      <w:lang w:val="ru-RU" w:eastAsia="ru-RU"/>
    </w:rPr>
  </w:style>
  <w:style w:type="paragraph" w:customStyle="1" w:styleId="21">
    <w:name w:val="Обычный2"/>
    <w:rsid w:val="008D4BC7"/>
    <w:pPr>
      <w:widowControl w:val="0"/>
    </w:pPr>
    <w:rPr>
      <w:snapToGrid w:val="0"/>
      <w:lang w:val="ru-RU" w:eastAsia="ru-RU"/>
    </w:rPr>
  </w:style>
  <w:style w:type="paragraph" w:styleId="a3">
    <w:name w:val="Balloon Text"/>
    <w:basedOn w:val="a"/>
    <w:link w:val="a4"/>
    <w:semiHidden/>
    <w:rsid w:val="008D4BC7"/>
    <w:pPr>
      <w:autoSpaceDE w:val="0"/>
      <w:autoSpaceDN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8D4BC7"/>
    <w:rPr>
      <w:rFonts w:ascii="Tahoma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rsid w:val="008D4BC7"/>
    <w:pPr>
      <w:jc w:val="center"/>
    </w:pPr>
    <w:rPr>
      <w:sz w:val="1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D4BC7"/>
    <w:rPr>
      <w:sz w:val="18"/>
      <w:szCs w:val="24"/>
      <w:lang w:val="ru-RU" w:eastAsia="ru-RU"/>
    </w:rPr>
  </w:style>
  <w:style w:type="paragraph" w:styleId="a7">
    <w:name w:val="caption"/>
    <w:basedOn w:val="a"/>
    <w:next w:val="a"/>
    <w:qFormat/>
    <w:rsid w:val="008D4BC7"/>
    <w:pPr>
      <w:jc w:val="center"/>
    </w:pPr>
    <w:rPr>
      <w:b/>
      <w:sz w:val="32"/>
      <w:lang w:val="en-US" w:eastAsia="ru-RU"/>
    </w:rPr>
  </w:style>
  <w:style w:type="character" w:styleId="a8">
    <w:name w:val="Hyperlink"/>
    <w:semiHidden/>
    <w:rsid w:val="008D4BC7"/>
    <w:rPr>
      <w:color w:val="0000FF"/>
      <w:u w:val="single"/>
    </w:rPr>
  </w:style>
  <w:style w:type="paragraph" w:styleId="22">
    <w:name w:val="toc 2"/>
    <w:basedOn w:val="a"/>
    <w:next w:val="a"/>
    <w:autoRedefine/>
    <w:semiHidden/>
    <w:rsid w:val="008D4BC7"/>
    <w:pPr>
      <w:tabs>
        <w:tab w:val="right" w:leader="dot" w:pos="7289"/>
      </w:tabs>
      <w:ind w:left="240"/>
    </w:pPr>
    <w:rPr>
      <w:smallCaps/>
      <w:noProof/>
      <w:color w:val="000000"/>
      <w:sz w:val="22"/>
      <w:szCs w:val="22"/>
      <w:lang w:eastAsia="ru-RU"/>
    </w:rPr>
  </w:style>
  <w:style w:type="paragraph" w:styleId="31">
    <w:name w:val="toc 3"/>
    <w:basedOn w:val="a"/>
    <w:next w:val="a"/>
    <w:autoRedefine/>
    <w:semiHidden/>
    <w:rsid w:val="008D4BC7"/>
    <w:pPr>
      <w:tabs>
        <w:tab w:val="right" w:leader="dot" w:pos="7088"/>
      </w:tabs>
      <w:ind w:left="480"/>
    </w:pPr>
    <w:rPr>
      <w:noProof/>
      <w:sz w:val="22"/>
      <w:szCs w:val="22"/>
      <w:lang w:eastAsia="ru-RU"/>
    </w:rPr>
  </w:style>
  <w:style w:type="paragraph" w:styleId="a9">
    <w:name w:val="Body Text Indent"/>
    <w:basedOn w:val="a"/>
    <w:link w:val="aa"/>
    <w:rsid w:val="008D4BC7"/>
    <w:pPr>
      <w:autoSpaceDE w:val="0"/>
      <w:autoSpaceDN w:val="0"/>
      <w:ind w:left="1440" w:firstLine="720"/>
      <w:jc w:val="center"/>
    </w:pPr>
    <w:rPr>
      <w:rFonts w:ascii="Times New Roman Krg" w:hAnsi="Times New Roman Krg"/>
      <w:i/>
      <w:iCs/>
      <w:sz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D4BC7"/>
    <w:rPr>
      <w:rFonts w:ascii="Times New Roman Krg" w:hAnsi="Times New Roman Krg"/>
      <w:i/>
      <w:iCs/>
      <w:sz w:val="24"/>
      <w:lang w:val="ru-RU" w:eastAsia="ru-RU"/>
    </w:rPr>
  </w:style>
  <w:style w:type="paragraph" w:styleId="32">
    <w:name w:val="Body Text Indent 3"/>
    <w:basedOn w:val="a"/>
    <w:link w:val="33"/>
    <w:semiHidden/>
    <w:rsid w:val="008D4BC7"/>
    <w:pPr>
      <w:ind w:firstLine="540"/>
      <w:jc w:val="center"/>
    </w:pPr>
    <w:rPr>
      <w:rFonts w:ascii="Times New Roman Krg" w:hAnsi="Times New Roman Krg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8D4BC7"/>
    <w:rPr>
      <w:rFonts w:ascii="Times New Roman Krg" w:hAnsi="Times New Roman Krg"/>
      <w:sz w:val="24"/>
      <w:szCs w:val="24"/>
      <w:lang w:val="ru-RU" w:eastAsia="ru-RU"/>
    </w:rPr>
  </w:style>
  <w:style w:type="paragraph" w:styleId="ab">
    <w:name w:val="Block Text"/>
    <w:basedOn w:val="a"/>
    <w:semiHidden/>
    <w:rsid w:val="008D4BC7"/>
    <w:pPr>
      <w:ind w:left="120" w:right="75" w:firstLine="567"/>
      <w:jc w:val="both"/>
    </w:pPr>
    <w:rPr>
      <w:rFonts w:ascii="Times New Roman Krg" w:hAnsi="Times New Roman Krg"/>
      <w:color w:val="000000"/>
      <w:sz w:val="24"/>
      <w:szCs w:val="24"/>
      <w:lang w:eastAsia="ru-RU"/>
    </w:rPr>
  </w:style>
  <w:style w:type="paragraph" w:styleId="23">
    <w:name w:val="Body Text Indent 2"/>
    <w:basedOn w:val="a"/>
    <w:link w:val="24"/>
    <w:rsid w:val="008D4BC7"/>
    <w:pPr>
      <w:autoSpaceDE w:val="0"/>
      <w:autoSpaceDN w:val="0"/>
      <w:ind w:firstLine="540"/>
      <w:jc w:val="both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D4BC7"/>
    <w:rPr>
      <w:sz w:val="24"/>
      <w:szCs w:val="24"/>
      <w:lang w:val="ru-RU" w:eastAsia="ru-RU"/>
    </w:rPr>
  </w:style>
  <w:style w:type="paragraph" w:styleId="34">
    <w:name w:val="Body Text 3"/>
    <w:basedOn w:val="a"/>
    <w:link w:val="35"/>
    <w:semiHidden/>
    <w:rsid w:val="008D4BC7"/>
    <w:pPr>
      <w:jc w:val="right"/>
    </w:pPr>
    <w:rPr>
      <w:rFonts w:ascii="Times New Roman Krg" w:hAnsi="Times New Roman Krg"/>
      <w:sz w:val="24"/>
      <w:szCs w:val="24"/>
      <w:lang w:eastAsia="ru-RU"/>
    </w:rPr>
  </w:style>
  <w:style w:type="character" w:customStyle="1" w:styleId="35">
    <w:name w:val="Основной текст 3 Знак"/>
    <w:basedOn w:val="a0"/>
    <w:link w:val="34"/>
    <w:semiHidden/>
    <w:rsid w:val="008D4BC7"/>
    <w:rPr>
      <w:rFonts w:ascii="Times New Roman Krg" w:hAnsi="Times New Roman Krg"/>
      <w:sz w:val="24"/>
      <w:szCs w:val="24"/>
      <w:lang w:val="ru-RU" w:eastAsia="ru-RU"/>
    </w:rPr>
  </w:style>
  <w:style w:type="paragraph" w:customStyle="1" w:styleId="210">
    <w:name w:val="Основной текст с отступом 21"/>
    <w:basedOn w:val="21"/>
    <w:rsid w:val="008D4BC7"/>
    <w:pPr>
      <w:ind w:firstLine="851"/>
    </w:pPr>
  </w:style>
  <w:style w:type="paragraph" w:styleId="25">
    <w:name w:val="Body Text 2"/>
    <w:basedOn w:val="a"/>
    <w:link w:val="26"/>
    <w:rsid w:val="008D4BC7"/>
    <w:pPr>
      <w:jc w:val="center"/>
    </w:pPr>
    <w:rPr>
      <w:rFonts w:ascii="Times New Roman Krg" w:hAnsi="Times New Roman Krg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8D4BC7"/>
    <w:rPr>
      <w:rFonts w:ascii="Times New Roman Krg" w:hAnsi="Times New Roman Krg"/>
      <w:sz w:val="24"/>
      <w:szCs w:val="24"/>
      <w:lang w:val="ru-RU" w:eastAsia="ru-RU"/>
    </w:rPr>
  </w:style>
  <w:style w:type="paragraph" w:styleId="ac">
    <w:name w:val="header"/>
    <w:basedOn w:val="a"/>
    <w:link w:val="ad"/>
    <w:semiHidden/>
    <w:rsid w:val="008D4BC7"/>
    <w:pPr>
      <w:tabs>
        <w:tab w:val="center" w:pos="4677"/>
        <w:tab w:val="right" w:pos="9355"/>
      </w:tabs>
      <w:autoSpaceDE w:val="0"/>
      <w:autoSpaceDN w:val="0"/>
    </w:pPr>
    <w:rPr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8D4BC7"/>
    <w:rPr>
      <w:lang w:val="ru-RU" w:eastAsia="ru-RU"/>
    </w:rPr>
  </w:style>
  <w:style w:type="paragraph" w:customStyle="1" w:styleId="14">
    <w:name w:val="Основной текст с отступом1"/>
    <w:basedOn w:val="a"/>
    <w:rsid w:val="008D4BC7"/>
    <w:pPr>
      <w:autoSpaceDE w:val="0"/>
      <w:autoSpaceDN w:val="0"/>
      <w:ind w:left="1440" w:firstLine="720"/>
      <w:jc w:val="center"/>
    </w:pPr>
    <w:rPr>
      <w:rFonts w:ascii="Times New Roman Krg" w:hAnsi="Times New Roman Krg"/>
      <w:i/>
      <w:iCs/>
      <w:sz w:val="24"/>
      <w:szCs w:val="24"/>
      <w:lang w:eastAsia="ru-RU"/>
    </w:rPr>
  </w:style>
  <w:style w:type="table" w:styleId="ae">
    <w:name w:val="Table Grid"/>
    <w:basedOn w:val="a1"/>
    <w:uiPriority w:val="59"/>
    <w:rsid w:val="008D4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mesNewRomanKrg0">
    <w:name w:val="Обычный + Times New Roman Krg"/>
    <w:basedOn w:val="a"/>
    <w:link w:val="TimesNewRomanKrg"/>
    <w:rsid w:val="008D4BC7"/>
    <w:pPr>
      <w:ind w:firstLine="540"/>
      <w:jc w:val="both"/>
    </w:pPr>
    <w:rPr>
      <w:rFonts w:ascii="Times New Roman Krg" w:hAnsi="Times New Roman Krg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274B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74B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mailto:issykkul@stat.kg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VERSTKA\&#1042;&#1077;&#1088;&#1089;&#1090;&#1082;&#1072;-5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87;&#1088;&#1086;&#1084;\&#1044;&#1080;&#1072;&#1075;&#1088;&#1072;&#1084;&#1084;&#1072;%20&#1085;&#1072;%20&#1076;&#1086;&#1082;&#1083;&#1072;&#1076;%20&#1087;&#1088;&#1086;&#1084;%20&#1103;&#1085;&#1074;&#1072;&#1088;&#1100;%202026.xls" TargetMode="External"/><Relationship Id="rId2" Type="http://schemas.openxmlformats.org/officeDocument/2006/relationships/image" Target="../media/image3.jpeg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87;&#1088;&#1086;&#1084;\&#1044;&#1080;&#1072;&#1075;&#1088;&#1072;&#1084;&#1084;&#1072;%20&#1085;&#1072;%20&#1076;&#1086;&#1082;&#1083;&#1072;&#1076;%20&#1087;&#1088;&#1086;&#1084;%20&#1103;&#1085;&#1074;&#1072;&#1088;&#1100;%202026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90;&#1088;&#1091;&#1076;\&#1058;&#1088;&#1091;&#1076;%20&#1076;&#1080;&#1072;&#1075;&#1088;&#1072;&#1084;&#1084;&#1072;&#1085;&#1086;&#1103;&#1073;&#1088;&#1100;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4.jpeg"/><Relationship Id="rId1" Type="http://schemas.openxmlformats.org/officeDocument/2006/relationships/themeOverride" Target="../theme/themeOverride4.xml"/><Relationship Id="rId4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75;&#1086;&#1089;&#1073;&#1102;&#1076;&#1078;&#1077;&#1090;\&#1043;&#1086;&#1089;&#1073;&#1102;&#1076;&#1078;&#1077;&#1090;%20&#1076;&#1080;&#1072;&#1075;&#1088;&#1072;&#1084;&#1084;&#1072;%20&#1088;&#1091;&#1089;&#1089;&#1082;&#1086;&#1084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856262833675565E-2"/>
          <c:y val="6.4659977703455968E-2"/>
          <c:w val="0.87269081338513599"/>
          <c:h val="0.424749163879598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Лист1!$D$5</c:f>
              <c:strCache>
                <c:ptCount val="1"/>
                <c:pt idx="0">
                  <c:v>В процентах к соответствующему месяцу предыдущего года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invertIfNegative val="0"/>
          <c:cat>
            <c:multiLvlStrRef>
              <c:f>Лист1!$B$6:$C$18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Лист1!$D$6:$D$18</c:f>
              <c:numCache>
                <c:formatCode>General</c:formatCode>
                <c:ptCount val="13"/>
                <c:pt idx="0">
                  <c:v>74.400000000000006</c:v>
                </c:pt>
                <c:pt idx="1">
                  <c:v>106.8</c:v>
                </c:pt>
                <c:pt idx="2">
                  <c:v>97.4</c:v>
                </c:pt>
                <c:pt idx="3">
                  <c:v>69.400000000000006</c:v>
                </c:pt>
                <c:pt idx="4">
                  <c:v>97.8</c:v>
                </c:pt>
                <c:pt idx="5">
                  <c:v>123.8</c:v>
                </c:pt>
                <c:pt idx="6">
                  <c:v>118.4</c:v>
                </c:pt>
                <c:pt idx="7">
                  <c:v>115.4</c:v>
                </c:pt>
                <c:pt idx="8">
                  <c:v>113.5</c:v>
                </c:pt>
                <c:pt idx="9">
                  <c:v>111.8</c:v>
                </c:pt>
                <c:pt idx="10" formatCode="0.0">
                  <c:v>175.7</c:v>
                </c:pt>
                <c:pt idx="11" formatCode="0.0">
                  <c:v>109</c:v>
                </c:pt>
                <c:pt idx="12" formatCode="0.0">
                  <c:v>129.19999999999999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52-4618-95A7-C8864646CB2B}"/>
            </c:ext>
          </c:extLst>
        </c:ser>
        <c:ser>
          <c:idx val="1"/>
          <c:order val="1"/>
          <c:tx>
            <c:strRef>
              <c:f>Лист1!$E$5</c:f>
              <c:strCache>
                <c:ptCount val="1"/>
                <c:pt idx="0">
                  <c:v>В процентах к соответствующему периоду предыдущего года (с нарастающим итогом с начала года)</c:v>
                </c:pt>
              </c:strCache>
            </c:strRef>
          </c:tx>
          <c:invertIfNegative val="0"/>
          <c:cat>
            <c:multiLvlStrRef>
              <c:f>Лист1!$B$6:$C$18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Лист1!$E$6:$E$18</c:f>
              <c:numCache>
                <c:formatCode>General</c:formatCode>
                <c:ptCount val="13"/>
                <c:pt idx="0">
                  <c:v>93.8</c:v>
                </c:pt>
                <c:pt idx="1">
                  <c:v>95.8</c:v>
                </c:pt>
                <c:pt idx="2">
                  <c:v>96.1</c:v>
                </c:pt>
                <c:pt idx="3">
                  <c:v>90.5</c:v>
                </c:pt>
                <c:pt idx="4">
                  <c:v>91.5</c:v>
                </c:pt>
                <c:pt idx="5">
                  <c:v>95.3</c:v>
                </c:pt>
                <c:pt idx="6">
                  <c:v>99</c:v>
                </c:pt>
                <c:pt idx="7">
                  <c:v>115.4</c:v>
                </c:pt>
                <c:pt idx="8">
                  <c:v>114.4</c:v>
                </c:pt>
                <c:pt idx="9">
                  <c:v>113.4</c:v>
                </c:pt>
                <c:pt idx="10" formatCode="0.0">
                  <c:v>124.4</c:v>
                </c:pt>
                <c:pt idx="11" formatCode="0.0">
                  <c:v>121.2</c:v>
                </c:pt>
                <c:pt idx="12" formatCode="0.0">
                  <c:v>122.5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52-4618-95A7-C8864646C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2939583"/>
        <c:axId val="1"/>
      </c:barChart>
      <c:catAx>
        <c:axId val="174293958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742939583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6427104722792608E-2"/>
          <c:y val="0.73913043478260865"/>
          <c:w val="0.89869952087611227"/>
          <c:h val="0.21292637751384758"/>
        </c:manualLayout>
      </c:layout>
      <c:overlay val="0"/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KG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Лист1!$D$36</c:f>
              <c:strCache>
                <c:ptCount val="1"/>
                <c:pt idx="0">
                  <c:v>Добыча полезных ископаемых</c:v>
                </c:pt>
              </c:strCache>
            </c:strRef>
          </c:tx>
          <c:spPr>
            <a:ln w="15875">
              <a:solidFill>
                <a:schemeClr val="tx1"/>
              </a:solidFill>
              <a:prstDash val="solid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Лист1!$D$37:$D$49</c:f>
              <c:numCache>
                <c:formatCode>General</c:formatCode>
                <c:ptCount val="13"/>
                <c:pt idx="0">
                  <c:v>320.10000000000002</c:v>
                </c:pt>
                <c:pt idx="1">
                  <c:v>283.89999999999998</c:v>
                </c:pt>
                <c:pt idx="2">
                  <c:v>286.10000000000002</c:v>
                </c:pt>
                <c:pt idx="3">
                  <c:v>214.9</c:v>
                </c:pt>
                <c:pt idx="4">
                  <c:v>273.3</c:v>
                </c:pt>
                <c:pt idx="5">
                  <c:v>201.2</c:v>
                </c:pt>
                <c:pt idx="6">
                  <c:v>179.3</c:v>
                </c:pt>
                <c:pt idx="7">
                  <c:v>135.19999999999999</c:v>
                </c:pt>
                <c:pt idx="8">
                  <c:v>135.19999999999999</c:v>
                </c:pt>
                <c:pt idx="9">
                  <c:v>340.5</c:v>
                </c:pt>
                <c:pt idx="10">
                  <c:v>187.2</c:v>
                </c:pt>
                <c:pt idx="11">
                  <c:v>204.4</c:v>
                </c:pt>
                <c:pt idx="12">
                  <c:v>182.6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59-4F08-9D25-324AD43C46D6}"/>
            </c:ext>
          </c:extLst>
        </c:ser>
        <c:ser>
          <c:idx val="1"/>
          <c:order val="1"/>
          <c:tx>
            <c:strRef>
              <c:f>Лист1!$E$36</c:f>
              <c:strCache>
                <c:ptCount val="1"/>
                <c:pt idx="0">
                  <c:v>Обрабатывающее производство</c:v>
                </c:pt>
              </c:strCache>
            </c:strRef>
          </c:tx>
          <c:spPr>
            <a:ln w="22225">
              <a:solidFill>
                <a:srgbClr val="00B050"/>
              </a:solidFill>
              <a:prstDash val="lgDash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Лист1!$E$37:$E$49</c:f>
              <c:numCache>
                <c:formatCode>0.0</c:formatCode>
                <c:ptCount val="13"/>
                <c:pt idx="0">
                  <c:v>92.2</c:v>
                </c:pt>
                <c:pt idx="1">
                  <c:v>94.2</c:v>
                </c:pt>
                <c:pt idx="2">
                  <c:v>94.3</c:v>
                </c:pt>
                <c:pt idx="3">
                  <c:v>88</c:v>
                </c:pt>
                <c:pt idx="4">
                  <c:v>88.8</c:v>
                </c:pt>
                <c:pt idx="5">
                  <c:v>92.7</c:v>
                </c:pt>
                <c:pt idx="6">
                  <c:v>96.8</c:v>
                </c:pt>
                <c:pt idx="7">
                  <c:v>129.6</c:v>
                </c:pt>
                <c:pt idx="8">
                  <c:v>129.6</c:v>
                </c:pt>
                <c:pt idx="9">
                  <c:v>111.9</c:v>
                </c:pt>
                <c:pt idx="10">
                  <c:v>99.2</c:v>
                </c:pt>
                <c:pt idx="11">
                  <c:v>119.7</c:v>
                </c:pt>
                <c:pt idx="12">
                  <c:v>120.7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59-4F08-9D25-324AD43C46D6}"/>
            </c:ext>
          </c:extLst>
        </c:ser>
        <c:ser>
          <c:idx val="2"/>
          <c:order val="2"/>
          <c:tx>
            <c:strRef>
              <c:f>Лист1!$F$36</c:f>
              <c:strCache>
                <c:ptCount val="1"/>
                <c:pt idx="0">
                  <c:v>Обеспечение электроэнергией, газом и паром</c:v>
                </c:pt>
              </c:strCache>
            </c:strRef>
          </c:tx>
          <c:spPr>
            <a:ln>
              <a:solidFill>
                <a:schemeClr val="accent2"/>
              </a:solidFill>
              <a:prstDash val="sysDash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Лист1!$F$37:$F$49</c:f>
              <c:numCache>
                <c:formatCode>0.0</c:formatCode>
                <c:ptCount val="13"/>
                <c:pt idx="0">
                  <c:v>110.1</c:v>
                </c:pt>
                <c:pt idx="1">
                  <c:v>109.9</c:v>
                </c:pt>
                <c:pt idx="2">
                  <c:v>110</c:v>
                </c:pt>
                <c:pt idx="3">
                  <c:v>122</c:v>
                </c:pt>
                <c:pt idx="4">
                  <c:v>125.1</c:v>
                </c:pt>
                <c:pt idx="5">
                  <c:v>92.7</c:v>
                </c:pt>
                <c:pt idx="6">
                  <c:v>129.6</c:v>
                </c:pt>
                <c:pt idx="7">
                  <c:v>144.80000000000001</c:v>
                </c:pt>
                <c:pt idx="8">
                  <c:v>144.80000000000001</c:v>
                </c:pt>
                <c:pt idx="9">
                  <c:v>143.1</c:v>
                </c:pt>
                <c:pt idx="10">
                  <c:v>155</c:v>
                </c:pt>
                <c:pt idx="11">
                  <c:v>155.80000000000001</c:v>
                </c:pt>
                <c:pt idx="12">
                  <c:v>161.19999999999999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B59-4F08-9D25-324AD43C46D6}"/>
            </c:ext>
          </c:extLst>
        </c:ser>
        <c:ser>
          <c:idx val="3"/>
          <c:order val="3"/>
          <c:tx>
            <c:strRef>
              <c:f>Лист1!$G$36</c:f>
              <c:strCache>
                <c:ptCount val="1"/>
                <c:pt idx="0">
                  <c:v>Водоснабжение, очистка, обработка отходов и получение вторичного сырья </c:v>
                </c:pt>
              </c:strCache>
            </c:strRef>
          </c:tx>
          <c:spPr>
            <a:ln w="22225" cap="sq">
              <a:prstDash val="dashDot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Лист1!$G$37:$G$49</c:f>
              <c:numCache>
                <c:formatCode>General</c:formatCode>
                <c:ptCount val="13"/>
                <c:pt idx="0">
                  <c:v>125.9</c:v>
                </c:pt>
                <c:pt idx="1">
                  <c:v>118.7</c:v>
                </c:pt>
                <c:pt idx="2">
                  <c:v>118.7</c:v>
                </c:pt>
                <c:pt idx="3">
                  <c:v>119</c:v>
                </c:pt>
                <c:pt idx="4">
                  <c:v>121.1</c:v>
                </c:pt>
                <c:pt idx="5">
                  <c:v>130.6</c:v>
                </c:pt>
                <c:pt idx="6">
                  <c:v>124.4</c:v>
                </c:pt>
                <c:pt idx="7">
                  <c:v>107.2</c:v>
                </c:pt>
                <c:pt idx="8">
                  <c:v>107.2</c:v>
                </c:pt>
                <c:pt idx="9">
                  <c:v>122.5</c:v>
                </c:pt>
                <c:pt idx="10">
                  <c:v>113.6</c:v>
                </c:pt>
                <c:pt idx="11">
                  <c:v>113.9</c:v>
                </c:pt>
                <c:pt idx="12">
                  <c:v>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B59-4F08-9D25-324AD43C46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60889983"/>
        <c:axId val="1"/>
      </c:lineChart>
      <c:catAx>
        <c:axId val="20608899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2060889983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</c:legendEntry>
      <c:legendEntry>
        <c:idx val="1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</c:legendEntry>
      <c:legendEntry>
        <c:idx val="2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</c:legendEntry>
      <c:layout>
        <c:manualLayout>
          <c:xMode val="edge"/>
          <c:yMode val="edge"/>
          <c:x val="7.0119035950381714E-2"/>
          <c:y val="0.69389465018390417"/>
          <c:w val="0.88207534224197082"/>
          <c:h val="0.30610534981609594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KG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2025</c:v>
          </c:tx>
          <c:spPr>
            <a:pattFill prst="lt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dLbl>
              <c:idx val="1"/>
              <c:layout>
                <c:manualLayout>
                  <c:x val="-3.3333333333333333E-2"/>
                  <c:y val="-8.7431693989071038E-3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449-4037-9586-00B639AAF75F}"/>
                </c:ext>
              </c:extLst>
            </c:dLbl>
            <c:dLbl>
              <c:idx val="2"/>
              <c:layout>
                <c:manualLayout>
                  <c:x val="-1.5384615384615385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49-4037-9586-00B639AAF75F}"/>
                </c:ext>
              </c:extLst>
            </c:dLbl>
            <c:dLbl>
              <c:idx val="4"/>
              <c:layout>
                <c:manualLayout>
                  <c:x val="-1.5384615384615385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449-4037-9586-00B639AAF75F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Лист2!$A$5:$A$11</c:f>
              <c:strCache>
                <c:ptCount val="7"/>
                <c:pt idx="0">
                  <c:v>Ак-Суйский</c:v>
                </c:pt>
                <c:pt idx="1">
                  <c:v>Жети-Огузский </c:v>
                </c:pt>
                <c:pt idx="2">
                  <c:v>Иссык-Кульский </c:v>
                </c:pt>
                <c:pt idx="3">
                  <c:v>Тонский</c:v>
                </c:pt>
                <c:pt idx="4">
                  <c:v>Тюпский </c:v>
                </c:pt>
                <c:pt idx="5">
                  <c:v>г.Каракол</c:v>
                </c:pt>
                <c:pt idx="6">
                  <c:v>г.Балыкчи</c:v>
                </c:pt>
              </c:strCache>
            </c:strRef>
          </c:cat>
          <c:val>
            <c:numRef>
              <c:f>Лист2!$B$5:$B$11</c:f>
              <c:numCache>
                <c:formatCode>General</c:formatCode>
                <c:ptCount val="7"/>
                <c:pt idx="0">
                  <c:v>240</c:v>
                </c:pt>
                <c:pt idx="1">
                  <c:v>311</c:v>
                </c:pt>
                <c:pt idx="2">
                  <c:v>372</c:v>
                </c:pt>
                <c:pt idx="3">
                  <c:v>309</c:v>
                </c:pt>
                <c:pt idx="4">
                  <c:v>306</c:v>
                </c:pt>
                <c:pt idx="5">
                  <c:v>429</c:v>
                </c:pt>
                <c:pt idx="6">
                  <c:v>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49-4037-9586-00B639AAF75F}"/>
            </c:ext>
          </c:extLst>
        </c:ser>
        <c:ser>
          <c:idx val="1"/>
          <c:order val="1"/>
          <c:tx>
            <c:v>2026</c:v>
          </c:tx>
          <c:spPr>
            <a:pattFill prst="zigZag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7.6923076923076927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449-4037-9586-00B639AAF75F}"/>
                </c:ext>
              </c:extLst>
            </c:dLbl>
            <c:dLbl>
              <c:idx val="1"/>
              <c:layout>
                <c:manualLayout>
                  <c:x val="1.282051282051282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49-4037-9586-00B639AAF75F}"/>
                </c:ext>
              </c:extLst>
            </c:dLbl>
            <c:dLbl>
              <c:idx val="2"/>
              <c:layout>
                <c:manualLayout>
                  <c:x val="1.025641025641021E-2"/>
                  <c:y val="1.0796891370759005E-17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449-4037-9586-00B639AAF75F}"/>
                </c:ext>
              </c:extLst>
            </c:dLbl>
            <c:dLbl>
              <c:idx val="3"/>
              <c:layout>
                <c:manualLayout>
                  <c:x val="1.7948717948717947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449-4037-9586-00B639AAF75F}"/>
                </c:ext>
              </c:extLst>
            </c:dLbl>
            <c:dLbl>
              <c:idx val="4"/>
              <c:layout>
                <c:manualLayout>
                  <c:x val="1.2820512820512914E-2"/>
                  <c:y val="1.0796891370759005E-17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449-4037-9586-00B639AAF75F}"/>
                </c:ext>
              </c:extLst>
            </c:dLbl>
            <c:dLbl>
              <c:idx val="5"/>
              <c:layout>
                <c:manualLayout>
                  <c:x val="2.0512820512820513E-2"/>
                  <c:y val="9.4228504122497048E-3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449-4037-9586-00B639AAF75F}"/>
                </c:ext>
              </c:extLst>
            </c:dLbl>
            <c:dLbl>
              <c:idx val="6"/>
              <c:layout>
                <c:manualLayout>
                  <c:x val="1.5384615384615385E-2"/>
                  <c:y val="1.4134275618374569E-2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449-4037-9586-00B639AAF75F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Лист2!$A$5:$A$11</c:f>
              <c:strCache>
                <c:ptCount val="7"/>
                <c:pt idx="0">
                  <c:v>Ак-Суйский</c:v>
                </c:pt>
                <c:pt idx="1">
                  <c:v>Жети-Огузский </c:v>
                </c:pt>
                <c:pt idx="2">
                  <c:v>Иссык-Кульский </c:v>
                </c:pt>
                <c:pt idx="3">
                  <c:v>Тонский</c:v>
                </c:pt>
                <c:pt idx="4">
                  <c:v>Тюпский </c:v>
                </c:pt>
                <c:pt idx="5">
                  <c:v>г.Каракол</c:v>
                </c:pt>
                <c:pt idx="6">
                  <c:v>г.Балыкчи</c:v>
                </c:pt>
              </c:strCache>
            </c:strRef>
          </c:cat>
          <c:val>
            <c:numRef>
              <c:f>Лист2!$C$5:$C$11</c:f>
              <c:numCache>
                <c:formatCode>General</c:formatCode>
                <c:ptCount val="7"/>
                <c:pt idx="0">
                  <c:v>237</c:v>
                </c:pt>
                <c:pt idx="1">
                  <c:v>268</c:v>
                </c:pt>
                <c:pt idx="2">
                  <c:v>482</c:v>
                </c:pt>
                <c:pt idx="3">
                  <c:v>296</c:v>
                </c:pt>
                <c:pt idx="4">
                  <c:v>303</c:v>
                </c:pt>
                <c:pt idx="5">
                  <c:v>414</c:v>
                </c:pt>
                <c:pt idx="6">
                  <c:v>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449-4037-9586-00B639AAF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9254431"/>
        <c:axId val="1"/>
      </c:barChart>
      <c:catAx>
        <c:axId val="194925443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949254431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997859882899253"/>
          <c:y val="0.85715584764502872"/>
          <c:w val="0.26260690490611749"/>
          <c:h val="0.11659743319486637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русск!$C$3:$C$4</c:f>
              <c:strCache>
                <c:ptCount val="2"/>
                <c:pt idx="1">
                  <c:v>2025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русск!$B$5:$B$8</c:f>
              <c:strCache>
                <c:ptCount val="3"/>
                <c:pt idx="0">
                  <c:v>Полученные официальные трансфертты</c:v>
                </c:pt>
                <c:pt idx="1">
                  <c:v>Налоговые поступления</c:v>
                </c:pt>
                <c:pt idx="2">
                  <c:v>Неналоговые  поступления</c:v>
                </c:pt>
              </c:strCache>
            </c:strRef>
          </c:cat>
          <c:val>
            <c:numRef>
              <c:f>русск!$C$5:$C$8</c:f>
              <c:numCache>
                <c:formatCode>0.0</c:formatCode>
                <c:ptCount val="4"/>
                <c:pt idx="0">
                  <c:v>32.4</c:v>
                </c:pt>
                <c:pt idx="1">
                  <c:v>57.1</c:v>
                </c:pt>
                <c:pt idx="2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F5-4BAF-B1F6-862546837F9E}"/>
            </c:ext>
          </c:extLst>
        </c:ser>
        <c:ser>
          <c:idx val="1"/>
          <c:order val="1"/>
          <c:tx>
            <c:strRef>
              <c:f>русск!$D$3:$D$4</c:f>
              <c:strCache>
                <c:ptCount val="2"/>
                <c:pt idx="1">
                  <c:v>2026</c:v>
                </c:pt>
              </c:strCache>
            </c:strRef>
          </c:tx>
          <c:spPr>
            <a:blipFill>
              <a:blip xmlns:r="http://schemas.openxmlformats.org/officeDocument/2006/relationships" r:embed="rId3"/>
              <a:tile tx="0" ty="0" sx="100000" sy="100000" flip="none" algn="tl"/>
            </a:blip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русск!$B$5:$B$8</c:f>
              <c:strCache>
                <c:ptCount val="3"/>
                <c:pt idx="0">
                  <c:v>Полученные официальные трансфертты</c:v>
                </c:pt>
                <c:pt idx="1">
                  <c:v>Налоговые поступления</c:v>
                </c:pt>
                <c:pt idx="2">
                  <c:v>Неналоговые  поступления</c:v>
                </c:pt>
              </c:strCache>
            </c:strRef>
          </c:cat>
          <c:val>
            <c:numRef>
              <c:f>русск!$D$5:$D$8</c:f>
              <c:numCache>
                <c:formatCode>0.0</c:formatCode>
                <c:ptCount val="4"/>
                <c:pt idx="0">
                  <c:v>67</c:v>
                </c:pt>
                <c:pt idx="1">
                  <c:v>27.7</c:v>
                </c:pt>
                <c:pt idx="2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F5-4BAF-B1F6-862546837F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425713360"/>
        <c:axId val="1"/>
      </c:barChart>
      <c:catAx>
        <c:axId val="42571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42571336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65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KG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4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Верстка-5</Template>
  <TotalTime>78</TotalTime>
  <Pages>22</Pages>
  <Words>6290</Words>
  <Characters>35858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 Alexander Ivanovich</dc:creator>
  <cp:keywords/>
  <cp:lastModifiedBy>ikobl stat2</cp:lastModifiedBy>
  <cp:revision>36</cp:revision>
  <cp:lastPrinted>2026-07-30T11:14:00Z</cp:lastPrinted>
  <dcterms:created xsi:type="dcterms:W3CDTF">2026-07-28T03:30:00Z</dcterms:created>
  <dcterms:modified xsi:type="dcterms:W3CDTF">2026-07-31T03:49:00Z</dcterms:modified>
</cp:coreProperties>
</file>