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55" w:type="pct"/>
        <w:tblLook w:val="0000" w:firstRow="0" w:lastRow="0" w:firstColumn="0" w:lastColumn="0" w:noHBand="0" w:noVBand="0"/>
      </w:tblPr>
      <w:tblGrid>
        <w:gridCol w:w="1716"/>
        <w:gridCol w:w="6770"/>
      </w:tblGrid>
      <w:tr w:rsidR="00F5786A" w:rsidRPr="006237E3" w14:paraId="449F760D" w14:textId="77777777" w:rsidTr="00F5786A">
        <w:trPr>
          <w:cantSplit/>
          <w:trHeight w:val="326"/>
        </w:trPr>
        <w:tc>
          <w:tcPr>
            <w:tcW w:w="1005" w:type="pct"/>
            <w:vMerge w:val="restart"/>
          </w:tcPr>
          <w:p w14:paraId="1BCC69CD" w14:textId="77777777" w:rsidR="00F5786A" w:rsidRPr="006237E3" w:rsidRDefault="00F5786A" w:rsidP="00F5786A">
            <w:pPr>
              <w:rPr>
                <w:sz w:val="22"/>
                <w:szCs w:val="22"/>
                <w:lang w:eastAsia="ru-RU"/>
              </w:rPr>
            </w:pPr>
          </w:p>
          <w:p w14:paraId="0C038CAE" w14:textId="50B36BE6" w:rsidR="00F5786A" w:rsidRPr="006237E3" w:rsidRDefault="00F5786A" w:rsidP="00F5786A">
            <w:pPr>
              <w:rPr>
                <w:sz w:val="22"/>
                <w:szCs w:val="22"/>
                <w:lang w:eastAsia="ru-RU"/>
              </w:rPr>
            </w:pPr>
            <w:r w:rsidRPr="006237E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06C7A3" wp14:editId="236364F7">
                  <wp:extent cx="946150" cy="9461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609" cy="946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38B351" w14:textId="77777777" w:rsidR="00F5786A" w:rsidRPr="006237E3" w:rsidRDefault="00F5786A" w:rsidP="00F5786A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95" w:type="pct"/>
          </w:tcPr>
          <w:p w14:paraId="6AD6141E" w14:textId="77777777" w:rsidR="00F5786A" w:rsidRDefault="00F5786A" w:rsidP="00F5786A">
            <w:pPr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  <w:r w:rsidRPr="00F5786A">
              <w:rPr>
                <w:b/>
                <w:bCs/>
                <w:sz w:val="36"/>
                <w:szCs w:val="36"/>
                <w:lang w:eastAsia="ru-RU"/>
              </w:rPr>
              <w:t xml:space="preserve">Кыргыз </w:t>
            </w:r>
            <w:proofErr w:type="spellStart"/>
            <w:r w:rsidRPr="00F5786A">
              <w:rPr>
                <w:b/>
                <w:bCs/>
                <w:sz w:val="36"/>
                <w:szCs w:val="36"/>
                <w:lang w:eastAsia="ru-RU"/>
              </w:rPr>
              <w:t>Республикасынын</w:t>
            </w:r>
            <w:proofErr w:type="spellEnd"/>
          </w:p>
          <w:p w14:paraId="25B42933" w14:textId="55B70F62" w:rsidR="00F5786A" w:rsidRPr="00F5786A" w:rsidRDefault="00F5786A" w:rsidP="00F5786A">
            <w:pPr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  <w:r w:rsidRPr="00F5786A">
              <w:rPr>
                <w:b/>
                <w:bCs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F5786A">
              <w:rPr>
                <w:b/>
                <w:bCs/>
                <w:sz w:val="36"/>
                <w:szCs w:val="36"/>
                <w:lang w:eastAsia="ru-RU"/>
              </w:rPr>
              <w:t>Улуттук</w:t>
            </w:r>
            <w:proofErr w:type="spellEnd"/>
            <w:r w:rsidRPr="00F5786A">
              <w:rPr>
                <w:b/>
                <w:bCs/>
                <w:sz w:val="36"/>
                <w:szCs w:val="36"/>
                <w:lang w:eastAsia="ru-RU"/>
              </w:rPr>
              <w:t xml:space="preserve"> статистика </w:t>
            </w:r>
            <w:proofErr w:type="spellStart"/>
            <w:r w:rsidRPr="00F5786A">
              <w:rPr>
                <w:b/>
                <w:bCs/>
                <w:sz w:val="36"/>
                <w:szCs w:val="36"/>
                <w:lang w:eastAsia="ru-RU"/>
              </w:rPr>
              <w:t>комитети</w:t>
            </w:r>
            <w:proofErr w:type="spellEnd"/>
          </w:p>
          <w:p w14:paraId="1F79C934" w14:textId="77777777" w:rsidR="00F5786A" w:rsidRPr="00F5786A" w:rsidRDefault="00F5786A" w:rsidP="00F5786A">
            <w:pPr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F5786A" w:rsidRPr="006237E3" w14:paraId="46EE8AF8" w14:textId="77777777" w:rsidTr="00F5786A">
        <w:trPr>
          <w:cantSplit/>
          <w:trHeight w:val="326"/>
        </w:trPr>
        <w:tc>
          <w:tcPr>
            <w:tcW w:w="1005" w:type="pct"/>
            <w:vMerge/>
          </w:tcPr>
          <w:p w14:paraId="7A856180" w14:textId="77777777" w:rsidR="00F5786A" w:rsidRPr="006237E3" w:rsidRDefault="00F5786A" w:rsidP="00F5786A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995" w:type="pct"/>
          </w:tcPr>
          <w:p w14:paraId="2C53A8DA" w14:textId="77777777" w:rsidR="00F5786A" w:rsidRPr="00F5786A" w:rsidRDefault="00F5786A" w:rsidP="00F5786A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 w:rsidRPr="00F5786A">
              <w:rPr>
                <w:b/>
                <w:sz w:val="32"/>
                <w:szCs w:val="32"/>
                <w:lang w:eastAsia="ru-RU"/>
              </w:rPr>
              <w:t xml:space="preserve">Каракол </w:t>
            </w:r>
            <w:proofErr w:type="spellStart"/>
            <w:r w:rsidRPr="00F5786A">
              <w:rPr>
                <w:b/>
                <w:sz w:val="32"/>
                <w:szCs w:val="32"/>
                <w:lang w:eastAsia="ru-RU"/>
              </w:rPr>
              <w:t>шаардык</w:t>
            </w:r>
            <w:proofErr w:type="spellEnd"/>
            <w:r w:rsidRPr="00F5786A">
              <w:rPr>
                <w:b/>
                <w:sz w:val="32"/>
                <w:szCs w:val="32"/>
                <w:lang w:eastAsia="ru-RU"/>
              </w:rPr>
              <w:t xml:space="preserve"> статистика </w:t>
            </w:r>
            <w:proofErr w:type="spellStart"/>
            <w:r w:rsidRPr="00F5786A">
              <w:rPr>
                <w:b/>
                <w:sz w:val="32"/>
                <w:szCs w:val="32"/>
                <w:lang w:eastAsia="ru-RU"/>
              </w:rPr>
              <w:t>башкармалыгы</w:t>
            </w:r>
            <w:proofErr w:type="spellEnd"/>
          </w:p>
          <w:p w14:paraId="1497AF90" w14:textId="77777777" w:rsidR="00F5786A" w:rsidRPr="006237E3" w:rsidRDefault="00F5786A" w:rsidP="00F5786A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14:paraId="48561BF8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2A7BC4B3" w14:textId="77777777" w:rsidR="006237E3" w:rsidRPr="006237E3" w:rsidRDefault="006237E3" w:rsidP="006237E3">
      <w:pPr>
        <w:jc w:val="center"/>
        <w:rPr>
          <w:sz w:val="22"/>
          <w:szCs w:val="22"/>
          <w:lang w:eastAsia="ru-RU"/>
        </w:rPr>
      </w:pPr>
    </w:p>
    <w:p w14:paraId="6935C511" w14:textId="77777777" w:rsidR="006237E3" w:rsidRDefault="006237E3" w:rsidP="006237E3">
      <w:pPr>
        <w:jc w:val="center"/>
        <w:rPr>
          <w:sz w:val="22"/>
          <w:szCs w:val="22"/>
          <w:lang w:eastAsia="ru-RU"/>
        </w:rPr>
      </w:pPr>
    </w:p>
    <w:p w14:paraId="5BEC714B" w14:textId="77777777" w:rsidR="00F5786A" w:rsidRDefault="00F5786A" w:rsidP="006237E3">
      <w:pPr>
        <w:jc w:val="center"/>
        <w:rPr>
          <w:sz w:val="22"/>
          <w:szCs w:val="22"/>
          <w:lang w:eastAsia="ru-RU"/>
        </w:rPr>
      </w:pPr>
    </w:p>
    <w:p w14:paraId="129F7969" w14:textId="77777777" w:rsidR="00F5786A" w:rsidRDefault="00F5786A" w:rsidP="006237E3">
      <w:pPr>
        <w:jc w:val="center"/>
        <w:rPr>
          <w:sz w:val="22"/>
          <w:szCs w:val="22"/>
          <w:lang w:eastAsia="ru-RU"/>
        </w:rPr>
      </w:pPr>
    </w:p>
    <w:p w14:paraId="4FEE1464" w14:textId="77777777" w:rsidR="00F5786A" w:rsidRDefault="00F5786A" w:rsidP="006237E3">
      <w:pPr>
        <w:jc w:val="center"/>
        <w:rPr>
          <w:sz w:val="22"/>
          <w:szCs w:val="22"/>
          <w:lang w:eastAsia="ru-RU"/>
        </w:rPr>
      </w:pPr>
    </w:p>
    <w:p w14:paraId="077DA29E" w14:textId="684FE764" w:rsidR="00F5786A" w:rsidRPr="00F5786A" w:rsidRDefault="00F5786A" w:rsidP="006237E3">
      <w:pPr>
        <w:jc w:val="center"/>
        <w:rPr>
          <w:b/>
          <w:bCs/>
          <w:sz w:val="52"/>
          <w:szCs w:val="52"/>
          <w:lang w:eastAsia="ru-RU"/>
        </w:rPr>
      </w:pPr>
      <w:r w:rsidRPr="00F5786A">
        <w:rPr>
          <w:b/>
          <w:bCs/>
          <w:sz w:val="52"/>
          <w:szCs w:val="52"/>
          <w:lang w:eastAsia="ru-RU"/>
        </w:rPr>
        <w:t>2026</w:t>
      </w:r>
    </w:p>
    <w:p w14:paraId="581AE82A" w14:textId="77777777" w:rsidR="00F5786A" w:rsidRDefault="00F5786A" w:rsidP="006237E3">
      <w:pPr>
        <w:jc w:val="center"/>
        <w:rPr>
          <w:sz w:val="22"/>
          <w:szCs w:val="22"/>
          <w:lang w:eastAsia="ru-RU"/>
        </w:rPr>
      </w:pPr>
    </w:p>
    <w:p w14:paraId="6D079170" w14:textId="77777777" w:rsidR="00F5786A" w:rsidRDefault="00F5786A" w:rsidP="006237E3">
      <w:pPr>
        <w:jc w:val="center"/>
        <w:rPr>
          <w:sz w:val="22"/>
          <w:szCs w:val="22"/>
          <w:lang w:eastAsia="ru-RU"/>
        </w:rPr>
      </w:pPr>
    </w:p>
    <w:p w14:paraId="3F7DCB49" w14:textId="77777777" w:rsidR="00F5786A" w:rsidRDefault="00F5786A" w:rsidP="006237E3">
      <w:pPr>
        <w:jc w:val="center"/>
        <w:rPr>
          <w:sz w:val="22"/>
          <w:szCs w:val="22"/>
          <w:lang w:eastAsia="ru-RU"/>
        </w:rPr>
      </w:pPr>
    </w:p>
    <w:p w14:paraId="25D1DD74" w14:textId="77777777" w:rsidR="00F5786A" w:rsidRDefault="00F5786A" w:rsidP="006237E3">
      <w:pPr>
        <w:jc w:val="center"/>
        <w:rPr>
          <w:sz w:val="22"/>
          <w:szCs w:val="22"/>
          <w:lang w:eastAsia="ru-RU"/>
        </w:rPr>
      </w:pPr>
    </w:p>
    <w:p w14:paraId="7344AC5E" w14:textId="77777777" w:rsidR="00F5786A" w:rsidRDefault="00F5786A" w:rsidP="006237E3">
      <w:pPr>
        <w:jc w:val="center"/>
        <w:rPr>
          <w:sz w:val="22"/>
          <w:szCs w:val="22"/>
          <w:lang w:eastAsia="ru-RU"/>
        </w:rPr>
      </w:pPr>
    </w:p>
    <w:p w14:paraId="7E143B5B" w14:textId="77777777" w:rsidR="00F5786A" w:rsidRDefault="00F5786A" w:rsidP="006237E3">
      <w:pPr>
        <w:jc w:val="center"/>
        <w:rPr>
          <w:sz w:val="22"/>
          <w:szCs w:val="22"/>
          <w:lang w:eastAsia="ru-RU"/>
        </w:rPr>
      </w:pPr>
    </w:p>
    <w:p w14:paraId="5B673A80" w14:textId="77777777" w:rsidR="00F5786A" w:rsidRPr="006237E3" w:rsidRDefault="00F5786A" w:rsidP="006237E3">
      <w:pPr>
        <w:jc w:val="center"/>
        <w:rPr>
          <w:sz w:val="22"/>
          <w:szCs w:val="22"/>
          <w:lang w:eastAsia="ru-RU"/>
        </w:rPr>
      </w:pPr>
    </w:p>
    <w:p w14:paraId="4ED6064D" w14:textId="77777777" w:rsidR="006237E3" w:rsidRPr="00F5786A" w:rsidRDefault="006237E3" w:rsidP="006237E3">
      <w:pPr>
        <w:keepNext/>
        <w:jc w:val="center"/>
        <w:outlineLvl w:val="8"/>
        <w:rPr>
          <w:b/>
          <w:bCs/>
          <w:sz w:val="52"/>
          <w:szCs w:val="52"/>
          <w:lang w:eastAsia="ru-RU"/>
        </w:rPr>
      </w:pPr>
      <w:proofErr w:type="spellStart"/>
      <w:r w:rsidRPr="00F5786A">
        <w:rPr>
          <w:b/>
          <w:bCs/>
          <w:sz w:val="52"/>
          <w:szCs w:val="52"/>
          <w:lang w:eastAsia="ru-RU"/>
        </w:rPr>
        <w:t>Ысык-Кѳл</w:t>
      </w:r>
      <w:proofErr w:type="spellEnd"/>
      <w:r w:rsidRPr="00F5786A">
        <w:rPr>
          <w:b/>
          <w:bCs/>
          <w:sz w:val="52"/>
          <w:szCs w:val="52"/>
          <w:lang w:eastAsia="ru-RU"/>
        </w:rPr>
        <w:t xml:space="preserve"> </w:t>
      </w:r>
      <w:proofErr w:type="spellStart"/>
      <w:r w:rsidRPr="00F5786A">
        <w:rPr>
          <w:b/>
          <w:bCs/>
          <w:sz w:val="52"/>
          <w:szCs w:val="52"/>
          <w:lang w:eastAsia="ru-RU"/>
        </w:rPr>
        <w:t>облусу</w:t>
      </w:r>
      <w:proofErr w:type="spellEnd"/>
      <w:r w:rsidRPr="00F5786A">
        <w:rPr>
          <w:b/>
          <w:bCs/>
          <w:sz w:val="52"/>
          <w:szCs w:val="52"/>
          <w:lang w:eastAsia="ru-RU"/>
        </w:rPr>
        <w:t xml:space="preserve"> </w:t>
      </w:r>
      <w:proofErr w:type="spellStart"/>
      <w:r w:rsidRPr="00F5786A">
        <w:rPr>
          <w:b/>
          <w:bCs/>
          <w:sz w:val="52"/>
          <w:szCs w:val="52"/>
          <w:lang w:eastAsia="ru-RU"/>
        </w:rPr>
        <w:t>жана</w:t>
      </w:r>
      <w:proofErr w:type="spellEnd"/>
      <w:r w:rsidRPr="00F5786A">
        <w:rPr>
          <w:b/>
          <w:bCs/>
          <w:sz w:val="52"/>
          <w:szCs w:val="52"/>
          <w:lang w:eastAsia="ru-RU"/>
        </w:rPr>
        <w:t xml:space="preserve"> </w:t>
      </w:r>
      <w:proofErr w:type="spellStart"/>
      <w:r w:rsidRPr="00F5786A">
        <w:rPr>
          <w:b/>
          <w:bCs/>
          <w:sz w:val="52"/>
          <w:szCs w:val="52"/>
          <w:lang w:eastAsia="ru-RU"/>
        </w:rPr>
        <w:t>райондор</w:t>
      </w:r>
      <w:proofErr w:type="spellEnd"/>
    </w:p>
    <w:p w14:paraId="03BC8BBF" w14:textId="77777777" w:rsidR="006237E3" w:rsidRPr="00070AE3" w:rsidRDefault="006237E3" w:rsidP="006237E3">
      <w:pPr>
        <w:keepNext/>
        <w:jc w:val="center"/>
        <w:outlineLvl w:val="8"/>
        <w:rPr>
          <w:sz w:val="22"/>
          <w:szCs w:val="22"/>
          <w:lang w:eastAsia="ru-RU"/>
        </w:rPr>
      </w:pPr>
    </w:p>
    <w:p w14:paraId="7349D4B5" w14:textId="77777777" w:rsidR="006237E3" w:rsidRDefault="006237E3" w:rsidP="006237E3">
      <w:pPr>
        <w:keepNext/>
        <w:jc w:val="center"/>
        <w:outlineLvl w:val="8"/>
        <w:rPr>
          <w:sz w:val="44"/>
          <w:szCs w:val="44"/>
          <w:lang w:eastAsia="ru-RU"/>
        </w:rPr>
      </w:pPr>
      <w:proofErr w:type="spellStart"/>
      <w:r w:rsidRPr="00F5786A">
        <w:rPr>
          <w:sz w:val="44"/>
          <w:szCs w:val="44"/>
          <w:lang w:eastAsia="ru-RU"/>
        </w:rPr>
        <w:t>Статистикалык</w:t>
      </w:r>
      <w:proofErr w:type="spellEnd"/>
      <w:r w:rsidRPr="00F5786A">
        <w:rPr>
          <w:sz w:val="44"/>
          <w:szCs w:val="44"/>
          <w:lang w:eastAsia="ru-RU"/>
        </w:rPr>
        <w:t xml:space="preserve"> бюллетень №6</w:t>
      </w:r>
    </w:p>
    <w:p w14:paraId="516FD181" w14:textId="77777777" w:rsidR="00070AE3" w:rsidRPr="00070AE3" w:rsidRDefault="00070AE3" w:rsidP="006237E3">
      <w:pPr>
        <w:keepNext/>
        <w:jc w:val="center"/>
        <w:outlineLvl w:val="8"/>
        <w:rPr>
          <w:sz w:val="22"/>
          <w:szCs w:val="22"/>
          <w:lang w:eastAsia="ru-RU"/>
        </w:rPr>
      </w:pPr>
    </w:p>
    <w:p w14:paraId="7272180A" w14:textId="2CE303EA" w:rsidR="006237E3" w:rsidRPr="006237E3" w:rsidRDefault="006237E3" w:rsidP="006237E3">
      <w:pPr>
        <w:keepNext/>
        <w:jc w:val="center"/>
        <w:outlineLvl w:val="8"/>
        <w:rPr>
          <w:b/>
          <w:bCs/>
          <w:sz w:val="50"/>
          <w:szCs w:val="24"/>
          <w:lang w:eastAsia="ru-RU"/>
        </w:rPr>
      </w:pPr>
      <w:r w:rsidRPr="006237E3">
        <w:rPr>
          <w:b/>
          <w:noProof/>
          <w:sz w:val="40"/>
          <w:szCs w:val="24"/>
          <w:lang w:eastAsia="ru-RU"/>
        </w:rPr>
        <w:drawing>
          <wp:inline distT="0" distB="0" distL="0" distR="0" wp14:anchorId="7325998B" wp14:editId="4B151789">
            <wp:extent cx="4900484" cy="3715351"/>
            <wp:effectExtent l="0" t="0" r="0" b="0"/>
            <wp:docPr id="2" name="Рисунок 5" descr="http://schoolboguslav3.at.ua/image/2015/zv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schoolboguslav3.at.ua/image/2015/zvi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177" cy="372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1343E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tbl>
      <w:tblPr>
        <w:tblW w:w="896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8964"/>
      </w:tblGrid>
      <w:tr w:rsidR="006237E3" w:rsidRPr="006237E3" w14:paraId="3A42C0C3" w14:textId="77777777" w:rsidTr="00070AE3">
        <w:tc>
          <w:tcPr>
            <w:tcW w:w="8964" w:type="dxa"/>
          </w:tcPr>
          <w:p w14:paraId="2AEF52A8" w14:textId="77777777" w:rsidR="006237E3" w:rsidRPr="00070AE3" w:rsidRDefault="006237E3" w:rsidP="006237E3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070AE3">
              <w:rPr>
                <w:b/>
                <w:sz w:val="36"/>
                <w:szCs w:val="36"/>
                <w:lang w:eastAsia="ru-RU"/>
              </w:rPr>
              <w:lastRenderedPageBreak/>
              <w:t xml:space="preserve">Кыргыз </w:t>
            </w:r>
            <w:proofErr w:type="spellStart"/>
            <w:r w:rsidRPr="00070AE3">
              <w:rPr>
                <w:b/>
                <w:sz w:val="36"/>
                <w:szCs w:val="36"/>
                <w:lang w:eastAsia="ru-RU"/>
              </w:rPr>
              <w:t>Республикасынын</w:t>
            </w:r>
            <w:proofErr w:type="spellEnd"/>
          </w:p>
        </w:tc>
      </w:tr>
      <w:tr w:rsidR="006237E3" w:rsidRPr="006237E3" w14:paraId="7CBD4078" w14:textId="77777777" w:rsidTr="00070AE3">
        <w:tc>
          <w:tcPr>
            <w:tcW w:w="8964" w:type="dxa"/>
          </w:tcPr>
          <w:p w14:paraId="2DE9C87D" w14:textId="2329C4EC" w:rsidR="006237E3" w:rsidRPr="00070AE3" w:rsidRDefault="006237E3" w:rsidP="006237E3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proofErr w:type="spellStart"/>
            <w:r w:rsidRPr="00070AE3">
              <w:rPr>
                <w:b/>
                <w:sz w:val="36"/>
                <w:szCs w:val="36"/>
                <w:lang w:eastAsia="ru-RU"/>
              </w:rPr>
              <w:t>Улуттук</w:t>
            </w:r>
            <w:proofErr w:type="spellEnd"/>
            <w:r w:rsidRPr="00070AE3">
              <w:rPr>
                <w:b/>
                <w:sz w:val="36"/>
                <w:szCs w:val="36"/>
                <w:lang w:eastAsia="ru-RU"/>
              </w:rPr>
              <w:t xml:space="preserve"> статистика</w:t>
            </w:r>
            <w:r w:rsidR="00070AE3" w:rsidRPr="00070AE3">
              <w:rPr>
                <w:b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="00070AE3" w:rsidRPr="00070AE3">
              <w:rPr>
                <w:b/>
                <w:sz w:val="36"/>
                <w:szCs w:val="36"/>
                <w:lang w:eastAsia="ru-RU"/>
              </w:rPr>
              <w:t>комитети</w:t>
            </w:r>
            <w:proofErr w:type="spellEnd"/>
          </w:p>
        </w:tc>
      </w:tr>
      <w:tr w:rsidR="006237E3" w:rsidRPr="006237E3" w14:paraId="7535AD7F" w14:textId="77777777" w:rsidTr="00070AE3">
        <w:tc>
          <w:tcPr>
            <w:tcW w:w="8964" w:type="dxa"/>
          </w:tcPr>
          <w:p w14:paraId="035F2C5D" w14:textId="68AB8ADF" w:rsidR="006237E3" w:rsidRPr="006237E3" w:rsidRDefault="006237E3" w:rsidP="006237E3">
            <w:pPr>
              <w:jc w:val="center"/>
              <w:rPr>
                <w:b/>
                <w:sz w:val="32"/>
                <w:szCs w:val="32"/>
                <w:lang w:eastAsia="ru-RU"/>
              </w:rPr>
            </w:pPr>
          </w:p>
        </w:tc>
      </w:tr>
      <w:tr w:rsidR="006237E3" w:rsidRPr="006237E3" w14:paraId="216F21A9" w14:textId="77777777" w:rsidTr="00070AE3">
        <w:tc>
          <w:tcPr>
            <w:tcW w:w="8964" w:type="dxa"/>
          </w:tcPr>
          <w:p w14:paraId="6DC2A6B4" w14:textId="642424E6" w:rsidR="006237E3" w:rsidRPr="00070AE3" w:rsidRDefault="006237E3" w:rsidP="00070AE3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 w:rsidRPr="00070AE3">
              <w:rPr>
                <w:b/>
                <w:sz w:val="32"/>
                <w:szCs w:val="32"/>
                <w:lang w:eastAsia="ru-RU"/>
              </w:rPr>
              <w:t xml:space="preserve">Каракол </w:t>
            </w:r>
            <w:proofErr w:type="spellStart"/>
            <w:r w:rsidRPr="00070AE3">
              <w:rPr>
                <w:b/>
                <w:sz w:val="32"/>
                <w:szCs w:val="32"/>
                <w:lang w:eastAsia="ru-RU"/>
              </w:rPr>
              <w:t>шаардык</w:t>
            </w:r>
            <w:proofErr w:type="spellEnd"/>
            <w:r w:rsidRPr="00070AE3">
              <w:rPr>
                <w:b/>
                <w:sz w:val="32"/>
                <w:szCs w:val="32"/>
                <w:lang w:eastAsia="ru-RU"/>
              </w:rPr>
              <w:t xml:space="preserve"> статистика</w:t>
            </w:r>
          </w:p>
          <w:p w14:paraId="5F82366F" w14:textId="77777777" w:rsidR="006237E3" w:rsidRPr="006237E3" w:rsidRDefault="006237E3" w:rsidP="00070AE3">
            <w:pPr>
              <w:jc w:val="center"/>
              <w:rPr>
                <w:b/>
                <w:sz w:val="28"/>
                <w:szCs w:val="24"/>
                <w:lang w:eastAsia="ru-RU"/>
              </w:rPr>
            </w:pPr>
            <w:proofErr w:type="spellStart"/>
            <w:r w:rsidRPr="00070AE3">
              <w:rPr>
                <w:b/>
                <w:sz w:val="32"/>
                <w:szCs w:val="32"/>
                <w:lang w:eastAsia="ru-RU"/>
              </w:rPr>
              <w:t>башкармалыгы</w:t>
            </w:r>
            <w:proofErr w:type="spellEnd"/>
          </w:p>
        </w:tc>
      </w:tr>
    </w:tbl>
    <w:p w14:paraId="3F6B01FF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073876EC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1C36E2B3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00A3B1E4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22EC2889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58DBC5CB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023FE0AB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679AA8BB" w14:textId="77777777" w:rsid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6DC93B60" w14:textId="77777777" w:rsidR="00840ECA" w:rsidRDefault="00840ECA" w:rsidP="006237E3">
      <w:pPr>
        <w:jc w:val="center"/>
        <w:rPr>
          <w:sz w:val="24"/>
          <w:szCs w:val="24"/>
          <w:lang w:eastAsia="ru-RU"/>
        </w:rPr>
      </w:pPr>
    </w:p>
    <w:p w14:paraId="4C34E72B" w14:textId="77777777" w:rsidR="00840ECA" w:rsidRPr="006237E3" w:rsidRDefault="00840ECA" w:rsidP="006237E3">
      <w:pPr>
        <w:jc w:val="center"/>
        <w:rPr>
          <w:sz w:val="24"/>
          <w:szCs w:val="24"/>
          <w:lang w:eastAsia="ru-RU"/>
        </w:rPr>
      </w:pPr>
    </w:p>
    <w:p w14:paraId="3347F902" w14:textId="77777777" w:rsid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680993C0" w14:textId="77777777" w:rsidR="002F418A" w:rsidRPr="006237E3" w:rsidRDefault="002F418A" w:rsidP="006237E3">
      <w:pPr>
        <w:jc w:val="center"/>
        <w:rPr>
          <w:sz w:val="24"/>
          <w:szCs w:val="24"/>
          <w:lang w:eastAsia="ru-RU"/>
        </w:rPr>
      </w:pPr>
    </w:p>
    <w:p w14:paraId="6B28A1DB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10D6507D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08DA7DB1" w14:textId="77777777" w:rsidR="006237E3" w:rsidRPr="00070AE3" w:rsidRDefault="006237E3" w:rsidP="006237E3">
      <w:pPr>
        <w:keepNext/>
        <w:jc w:val="center"/>
        <w:outlineLvl w:val="8"/>
        <w:rPr>
          <w:b/>
          <w:bCs/>
          <w:sz w:val="52"/>
          <w:szCs w:val="52"/>
          <w:lang w:eastAsia="ru-RU"/>
        </w:rPr>
      </w:pPr>
      <w:proofErr w:type="spellStart"/>
      <w:r w:rsidRPr="00070AE3">
        <w:rPr>
          <w:b/>
          <w:bCs/>
          <w:sz w:val="52"/>
          <w:szCs w:val="52"/>
          <w:lang w:eastAsia="ru-RU"/>
        </w:rPr>
        <w:t>Ысык-Кѳл</w:t>
      </w:r>
      <w:proofErr w:type="spellEnd"/>
      <w:r w:rsidRPr="00070AE3">
        <w:rPr>
          <w:b/>
          <w:bCs/>
          <w:sz w:val="52"/>
          <w:szCs w:val="52"/>
          <w:lang w:eastAsia="ru-RU"/>
        </w:rPr>
        <w:t xml:space="preserve"> </w:t>
      </w:r>
      <w:proofErr w:type="spellStart"/>
      <w:r w:rsidRPr="00070AE3">
        <w:rPr>
          <w:b/>
          <w:bCs/>
          <w:sz w:val="52"/>
          <w:szCs w:val="52"/>
          <w:lang w:eastAsia="ru-RU"/>
        </w:rPr>
        <w:t>облусу</w:t>
      </w:r>
      <w:proofErr w:type="spellEnd"/>
      <w:r w:rsidRPr="00070AE3">
        <w:rPr>
          <w:b/>
          <w:bCs/>
          <w:sz w:val="52"/>
          <w:szCs w:val="52"/>
          <w:lang w:eastAsia="ru-RU"/>
        </w:rPr>
        <w:t xml:space="preserve"> </w:t>
      </w:r>
      <w:proofErr w:type="spellStart"/>
      <w:r w:rsidRPr="00070AE3">
        <w:rPr>
          <w:b/>
          <w:bCs/>
          <w:sz w:val="52"/>
          <w:szCs w:val="52"/>
          <w:lang w:eastAsia="ru-RU"/>
        </w:rPr>
        <w:t>жана</w:t>
      </w:r>
      <w:proofErr w:type="spellEnd"/>
      <w:r w:rsidRPr="00070AE3">
        <w:rPr>
          <w:b/>
          <w:bCs/>
          <w:sz w:val="52"/>
          <w:szCs w:val="52"/>
          <w:lang w:eastAsia="ru-RU"/>
        </w:rPr>
        <w:t xml:space="preserve"> </w:t>
      </w:r>
      <w:proofErr w:type="spellStart"/>
      <w:r w:rsidRPr="00070AE3">
        <w:rPr>
          <w:b/>
          <w:bCs/>
          <w:sz w:val="52"/>
          <w:szCs w:val="52"/>
          <w:lang w:eastAsia="ru-RU"/>
        </w:rPr>
        <w:t>райондор</w:t>
      </w:r>
      <w:proofErr w:type="spellEnd"/>
    </w:p>
    <w:p w14:paraId="41149E35" w14:textId="77777777" w:rsidR="006237E3" w:rsidRPr="006237E3" w:rsidRDefault="006237E3" w:rsidP="006237E3">
      <w:pPr>
        <w:jc w:val="center"/>
        <w:rPr>
          <w:sz w:val="22"/>
          <w:szCs w:val="22"/>
          <w:lang w:eastAsia="ru-RU"/>
        </w:rPr>
      </w:pPr>
    </w:p>
    <w:p w14:paraId="39E70ACA" w14:textId="77777777" w:rsidR="006237E3" w:rsidRPr="00070AE3" w:rsidRDefault="006237E3" w:rsidP="006237E3">
      <w:pPr>
        <w:jc w:val="center"/>
        <w:rPr>
          <w:bCs/>
          <w:sz w:val="44"/>
          <w:szCs w:val="44"/>
          <w:lang w:eastAsia="ru-RU"/>
        </w:rPr>
      </w:pPr>
      <w:proofErr w:type="spellStart"/>
      <w:r w:rsidRPr="00070AE3">
        <w:rPr>
          <w:bCs/>
          <w:sz w:val="44"/>
          <w:szCs w:val="44"/>
          <w:lang w:eastAsia="ru-RU"/>
        </w:rPr>
        <w:t>Статистикалык</w:t>
      </w:r>
      <w:proofErr w:type="spellEnd"/>
      <w:r w:rsidRPr="00070AE3">
        <w:rPr>
          <w:bCs/>
          <w:sz w:val="44"/>
          <w:szCs w:val="44"/>
          <w:lang w:eastAsia="ru-RU"/>
        </w:rPr>
        <w:t xml:space="preserve"> бюллетень №6</w:t>
      </w:r>
    </w:p>
    <w:p w14:paraId="6F95C51E" w14:textId="77777777" w:rsidR="006237E3" w:rsidRPr="00070AE3" w:rsidRDefault="006237E3" w:rsidP="006237E3">
      <w:pPr>
        <w:rPr>
          <w:bCs/>
          <w:sz w:val="44"/>
          <w:szCs w:val="44"/>
          <w:lang w:eastAsia="ru-RU"/>
        </w:rPr>
      </w:pPr>
    </w:p>
    <w:p w14:paraId="5FB7F2A7" w14:textId="77777777" w:rsidR="006237E3" w:rsidRPr="00070AE3" w:rsidRDefault="006237E3" w:rsidP="006237E3">
      <w:pPr>
        <w:jc w:val="center"/>
        <w:rPr>
          <w:b/>
          <w:sz w:val="36"/>
          <w:szCs w:val="36"/>
          <w:lang w:eastAsia="ru-RU"/>
        </w:rPr>
      </w:pPr>
      <w:proofErr w:type="spellStart"/>
      <w:r w:rsidRPr="00070AE3">
        <w:rPr>
          <w:b/>
          <w:sz w:val="36"/>
          <w:szCs w:val="36"/>
          <w:lang w:eastAsia="ru-RU"/>
        </w:rPr>
        <w:t>айлык</w:t>
      </w:r>
      <w:proofErr w:type="spellEnd"/>
      <w:r w:rsidRPr="00070AE3">
        <w:rPr>
          <w:b/>
          <w:sz w:val="36"/>
          <w:szCs w:val="36"/>
          <w:lang w:eastAsia="ru-RU"/>
        </w:rPr>
        <w:t xml:space="preserve"> </w:t>
      </w:r>
      <w:proofErr w:type="spellStart"/>
      <w:r w:rsidRPr="00070AE3">
        <w:rPr>
          <w:b/>
          <w:sz w:val="36"/>
          <w:szCs w:val="36"/>
          <w:lang w:eastAsia="ru-RU"/>
        </w:rPr>
        <w:t>чыгарылыш</w:t>
      </w:r>
      <w:proofErr w:type="spellEnd"/>
    </w:p>
    <w:p w14:paraId="2EE4DA18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1C8F9400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4B2D9034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2E01EA51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1A86ED96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455543E5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731A8F11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5CEF6813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67788621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15BE890A" w14:textId="77777777" w:rsid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0CE0ECD3" w14:textId="77777777" w:rsidR="00840ECA" w:rsidRDefault="00840ECA" w:rsidP="006237E3">
      <w:pPr>
        <w:jc w:val="center"/>
        <w:rPr>
          <w:b/>
          <w:sz w:val="24"/>
          <w:szCs w:val="24"/>
          <w:lang w:eastAsia="ru-RU"/>
        </w:rPr>
      </w:pPr>
    </w:p>
    <w:p w14:paraId="4EBC67AF" w14:textId="77777777" w:rsidR="00840ECA" w:rsidRDefault="00840ECA" w:rsidP="006237E3">
      <w:pPr>
        <w:jc w:val="center"/>
        <w:rPr>
          <w:b/>
          <w:sz w:val="24"/>
          <w:szCs w:val="24"/>
          <w:lang w:eastAsia="ru-RU"/>
        </w:rPr>
      </w:pPr>
    </w:p>
    <w:p w14:paraId="086BD66F" w14:textId="77777777" w:rsidR="00840ECA" w:rsidRDefault="00840ECA" w:rsidP="006237E3">
      <w:pPr>
        <w:jc w:val="center"/>
        <w:rPr>
          <w:b/>
          <w:sz w:val="24"/>
          <w:szCs w:val="24"/>
          <w:lang w:eastAsia="ru-RU"/>
        </w:rPr>
      </w:pPr>
    </w:p>
    <w:p w14:paraId="325F998D" w14:textId="77777777" w:rsidR="00840ECA" w:rsidRDefault="00840ECA" w:rsidP="006237E3">
      <w:pPr>
        <w:jc w:val="center"/>
        <w:rPr>
          <w:b/>
          <w:sz w:val="24"/>
          <w:szCs w:val="24"/>
          <w:lang w:eastAsia="ru-RU"/>
        </w:rPr>
      </w:pPr>
    </w:p>
    <w:p w14:paraId="4982696D" w14:textId="77777777" w:rsidR="00840ECA" w:rsidRDefault="00840ECA" w:rsidP="006237E3">
      <w:pPr>
        <w:jc w:val="center"/>
        <w:rPr>
          <w:b/>
          <w:sz w:val="24"/>
          <w:szCs w:val="24"/>
          <w:lang w:eastAsia="ru-RU"/>
        </w:rPr>
      </w:pPr>
    </w:p>
    <w:p w14:paraId="1D4DD8E0" w14:textId="77777777" w:rsidR="00840ECA" w:rsidRDefault="00840ECA" w:rsidP="006237E3">
      <w:pPr>
        <w:jc w:val="center"/>
        <w:rPr>
          <w:b/>
          <w:sz w:val="24"/>
          <w:szCs w:val="24"/>
          <w:lang w:eastAsia="ru-RU"/>
        </w:rPr>
      </w:pPr>
    </w:p>
    <w:p w14:paraId="7BB92838" w14:textId="77777777" w:rsidR="00840ECA" w:rsidRPr="006237E3" w:rsidRDefault="00840ECA" w:rsidP="006237E3">
      <w:pPr>
        <w:jc w:val="center"/>
        <w:rPr>
          <w:b/>
          <w:sz w:val="24"/>
          <w:szCs w:val="24"/>
          <w:lang w:eastAsia="ru-RU"/>
        </w:rPr>
      </w:pPr>
    </w:p>
    <w:p w14:paraId="499C116F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0355B023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0952D5E8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  <w:r w:rsidRPr="006237E3">
        <w:rPr>
          <w:b/>
          <w:sz w:val="24"/>
          <w:szCs w:val="24"/>
          <w:lang w:eastAsia="ru-RU"/>
        </w:rPr>
        <w:t>________________________________________</w:t>
      </w:r>
    </w:p>
    <w:p w14:paraId="49E4D8AF" w14:textId="77777777" w:rsidR="006237E3" w:rsidRPr="00840ECA" w:rsidRDefault="006237E3" w:rsidP="006237E3">
      <w:pPr>
        <w:jc w:val="center"/>
        <w:rPr>
          <w:sz w:val="28"/>
          <w:szCs w:val="28"/>
          <w:lang w:eastAsia="ru-RU"/>
        </w:rPr>
      </w:pPr>
      <w:r w:rsidRPr="00840ECA">
        <w:rPr>
          <w:b/>
          <w:sz w:val="28"/>
          <w:szCs w:val="28"/>
          <w:lang w:eastAsia="ru-RU"/>
        </w:rPr>
        <w:t xml:space="preserve">Каракол 2026 </w:t>
      </w:r>
      <w:proofErr w:type="spellStart"/>
      <w:r w:rsidRPr="00840ECA">
        <w:rPr>
          <w:b/>
          <w:sz w:val="28"/>
          <w:szCs w:val="28"/>
          <w:lang w:eastAsia="ru-RU"/>
        </w:rPr>
        <w:t>жыл</w:t>
      </w:r>
      <w:proofErr w:type="spellEnd"/>
    </w:p>
    <w:p w14:paraId="63018D4D" w14:textId="77777777" w:rsidR="006237E3" w:rsidRPr="00FC2C37" w:rsidRDefault="006237E3" w:rsidP="00FC2C37">
      <w:pPr>
        <w:pageBreakBefore/>
        <w:rPr>
          <w:b/>
          <w:i/>
          <w:sz w:val="22"/>
          <w:szCs w:val="22"/>
          <w:lang w:eastAsia="ru-RU"/>
        </w:rPr>
      </w:pPr>
      <w:proofErr w:type="spellStart"/>
      <w:r w:rsidRPr="00FC2C37">
        <w:rPr>
          <w:b/>
          <w:i/>
          <w:sz w:val="22"/>
          <w:szCs w:val="22"/>
          <w:lang w:eastAsia="ru-RU"/>
        </w:rPr>
        <w:lastRenderedPageBreak/>
        <w:t>Ысык-Кѳл</w:t>
      </w:r>
      <w:proofErr w:type="spellEnd"/>
      <w:r w:rsidRPr="00FC2C37">
        <w:rPr>
          <w:b/>
          <w:i/>
          <w:sz w:val="22"/>
          <w:szCs w:val="22"/>
          <w:lang w:eastAsia="ru-RU"/>
        </w:rPr>
        <w:t xml:space="preserve"> </w:t>
      </w:r>
      <w:proofErr w:type="spellStart"/>
      <w:r w:rsidRPr="00FC2C37">
        <w:rPr>
          <w:b/>
          <w:i/>
          <w:sz w:val="22"/>
          <w:szCs w:val="22"/>
          <w:lang w:eastAsia="ru-RU"/>
        </w:rPr>
        <w:t>облусу</w:t>
      </w:r>
      <w:proofErr w:type="spellEnd"/>
      <w:r w:rsidRPr="00FC2C37">
        <w:rPr>
          <w:b/>
          <w:i/>
          <w:sz w:val="22"/>
          <w:szCs w:val="22"/>
          <w:lang w:eastAsia="ru-RU"/>
        </w:rPr>
        <w:t xml:space="preserve"> </w:t>
      </w:r>
      <w:proofErr w:type="spellStart"/>
      <w:r w:rsidRPr="00FC2C37">
        <w:rPr>
          <w:b/>
          <w:i/>
          <w:sz w:val="22"/>
          <w:szCs w:val="22"/>
          <w:lang w:eastAsia="ru-RU"/>
        </w:rPr>
        <w:t>жана</w:t>
      </w:r>
      <w:proofErr w:type="spellEnd"/>
      <w:r w:rsidRPr="00FC2C37">
        <w:rPr>
          <w:b/>
          <w:i/>
          <w:sz w:val="22"/>
          <w:szCs w:val="22"/>
          <w:lang w:eastAsia="ru-RU"/>
        </w:rPr>
        <w:t xml:space="preserve"> </w:t>
      </w:r>
      <w:proofErr w:type="spellStart"/>
      <w:r w:rsidRPr="00FC2C37">
        <w:rPr>
          <w:b/>
          <w:i/>
          <w:sz w:val="22"/>
          <w:szCs w:val="22"/>
          <w:lang w:eastAsia="ru-RU"/>
        </w:rPr>
        <w:t>райондор</w:t>
      </w:r>
      <w:proofErr w:type="spellEnd"/>
    </w:p>
    <w:p w14:paraId="4D96B730" w14:textId="77777777" w:rsidR="006237E3" w:rsidRPr="00FC2C37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29FE7BB7" w14:textId="77777777" w:rsidR="006237E3" w:rsidRPr="00FC2C37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22DCD5B4" w14:textId="77777777" w:rsidR="006237E3" w:rsidRPr="00FC2C37" w:rsidRDefault="006237E3" w:rsidP="006237E3">
      <w:pPr>
        <w:ind w:left="708" w:right="-1"/>
        <w:jc w:val="both"/>
        <w:rPr>
          <w:sz w:val="22"/>
          <w:szCs w:val="22"/>
          <w:lang w:eastAsia="ru-RU"/>
        </w:rPr>
      </w:pPr>
      <w:proofErr w:type="spellStart"/>
      <w:r w:rsidRPr="00FC2C37">
        <w:rPr>
          <w:sz w:val="22"/>
          <w:szCs w:val="22"/>
          <w:lang w:eastAsia="ru-RU"/>
        </w:rPr>
        <w:t>Редакциялык-басмалык</w:t>
      </w:r>
      <w:proofErr w:type="spellEnd"/>
      <w:r w:rsidRPr="00FC2C37">
        <w:rPr>
          <w:sz w:val="22"/>
          <w:szCs w:val="22"/>
          <w:lang w:eastAsia="ru-RU"/>
        </w:rPr>
        <w:t xml:space="preserve"> Кенеш: </w:t>
      </w:r>
    </w:p>
    <w:p w14:paraId="0CFF130A" w14:textId="77777777" w:rsidR="006237E3" w:rsidRPr="00FC2C37" w:rsidRDefault="006237E3" w:rsidP="006237E3">
      <w:pPr>
        <w:ind w:left="708" w:right="-1"/>
        <w:jc w:val="both"/>
        <w:rPr>
          <w:sz w:val="22"/>
          <w:szCs w:val="22"/>
          <w:lang w:eastAsia="ru-RU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284"/>
        <w:gridCol w:w="3260"/>
      </w:tblGrid>
      <w:tr w:rsidR="006237E3" w:rsidRPr="00FC2C37" w14:paraId="1F3CFF67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08A2666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FC2C37">
              <w:rPr>
                <w:sz w:val="22"/>
                <w:szCs w:val="22"/>
                <w:lang w:eastAsia="ru-RU"/>
              </w:rPr>
              <w:t>Кеңештин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C2C37">
              <w:rPr>
                <w:sz w:val="22"/>
                <w:szCs w:val="22"/>
                <w:lang w:eastAsia="ru-RU"/>
              </w:rPr>
              <w:t>тѳрагасы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EFE0A2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FC2C37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3898EEE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FC2C37">
              <w:rPr>
                <w:sz w:val="22"/>
                <w:szCs w:val="22"/>
                <w:lang w:eastAsia="ru-RU"/>
              </w:rPr>
              <w:t>Искатов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У.Т.</w:t>
            </w:r>
          </w:p>
        </w:tc>
      </w:tr>
      <w:tr w:rsidR="006237E3" w:rsidRPr="00FC2C37" w14:paraId="135DD419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21EDC14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FC2C37">
              <w:rPr>
                <w:sz w:val="22"/>
                <w:szCs w:val="22"/>
                <w:lang w:eastAsia="ru-RU"/>
              </w:rPr>
              <w:t>Кеңештин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C2C37">
              <w:rPr>
                <w:sz w:val="22"/>
                <w:szCs w:val="22"/>
                <w:lang w:eastAsia="ru-RU"/>
              </w:rPr>
              <w:t>мүчѳлѳрү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ED8D94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FC2C37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85D6E50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FC2C37">
              <w:rPr>
                <w:sz w:val="22"/>
                <w:szCs w:val="22"/>
                <w:lang w:eastAsia="ru-RU"/>
              </w:rPr>
              <w:t>Эсентаева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Г.Ш.</w:t>
            </w:r>
          </w:p>
        </w:tc>
      </w:tr>
      <w:tr w:rsidR="006237E3" w:rsidRPr="00FC2C37" w14:paraId="620A4BB6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19E7F2D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81AEC1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FC2C37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219C793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FC2C37">
              <w:rPr>
                <w:sz w:val="22"/>
                <w:szCs w:val="22"/>
                <w:lang w:eastAsia="ru-RU"/>
              </w:rPr>
              <w:t>Касымбекова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Ж.Т..</w:t>
            </w:r>
          </w:p>
        </w:tc>
      </w:tr>
      <w:tr w:rsidR="006237E3" w:rsidRPr="00FC2C37" w14:paraId="1C5D0693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0761F4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45A980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FC2C37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98487DD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FC2C37">
              <w:rPr>
                <w:sz w:val="22"/>
                <w:szCs w:val="22"/>
                <w:lang w:eastAsia="ru-RU"/>
              </w:rPr>
              <w:t xml:space="preserve">Дамир </w:t>
            </w:r>
            <w:proofErr w:type="spellStart"/>
            <w:r w:rsidRPr="00FC2C37">
              <w:rPr>
                <w:sz w:val="22"/>
                <w:szCs w:val="22"/>
                <w:lang w:eastAsia="ru-RU"/>
              </w:rPr>
              <w:t>кызы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Венера.</w:t>
            </w:r>
          </w:p>
        </w:tc>
      </w:tr>
      <w:tr w:rsidR="006237E3" w:rsidRPr="00FC2C37" w14:paraId="596C6ECC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7D1EE59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B1A7F9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FC2C37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985B48E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FC2C37">
              <w:rPr>
                <w:sz w:val="22"/>
                <w:szCs w:val="22"/>
                <w:lang w:eastAsia="ru-RU"/>
              </w:rPr>
              <w:t>Намазбеков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Н.А.</w:t>
            </w:r>
          </w:p>
        </w:tc>
      </w:tr>
      <w:tr w:rsidR="006237E3" w:rsidRPr="00FC2C37" w14:paraId="15FE0641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FE35F54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CCDD7A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FC2C37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E59617F" w14:textId="77777777" w:rsidR="006237E3" w:rsidRPr="00FC2C37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FC2C37">
              <w:rPr>
                <w:sz w:val="22"/>
                <w:szCs w:val="22"/>
                <w:lang w:eastAsia="ru-RU"/>
              </w:rPr>
              <w:t>Даниярова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Ы.</w:t>
            </w:r>
          </w:p>
        </w:tc>
      </w:tr>
    </w:tbl>
    <w:p w14:paraId="4D42992B" w14:textId="77777777" w:rsidR="006237E3" w:rsidRPr="00FC2C37" w:rsidRDefault="006237E3" w:rsidP="006237E3">
      <w:pPr>
        <w:ind w:right="-1" w:firstLine="708"/>
        <w:jc w:val="both"/>
        <w:rPr>
          <w:sz w:val="22"/>
          <w:szCs w:val="22"/>
          <w:lang w:eastAsia="ru-RU"/>
        </w:rPr>
      </w:pPr>
    </w:p>
    <w:p w14:paraId="0EFAF13F" w14:textId="77777777" w:rsidR="006237E3" w:rsidRPr="00FC2C37" w:rsidRDefault="006237E3" w:rsidP="006237E3">
      <w:pPr>
        <w:ind w:right="-1" w:firstLine="708"/>
        <w:jc w:val="both"/>
        <w:rPr>
          <w:sz w:val="22"/>
          <w:szCs w:val="22"/>
          <w:lang w:eastAsia="ru-RU"/>
        </w:rPr>
      </w:pPr>
    </w:p>
    <w:p w14:paraId="4C05C392" w14:textId="77777777" w:rsidR="006237E3" w:rsidRPr="00FC2C37" w:rsidRDefault="006237E3" w:rsidP="006237E3">
      <w:pPr>
        <w:ind w:right="-1" w:firstLine="708"/>
        <w:jc w:val="both"/>
        <w:rPr>
          <w:sz w:val="22"/>
          <w:szCs w:val="22"/>
          <w:lang w:eastAsia="ru-RU"/>
        </w:rPr>
      </w:pPr>
    </w:p>
    <w:p w14:paraId="142C8F09" w14:textId="77777777" w:rsidR="006237E3" w:rsidRPr="00FC2C37" w:rsidRDefault="006237E3" w:rsidP="006237E3">
      <w:pPr>
        <w:ind w:right="-1" w:firstLine="708"/>
        <w:jc w:val="both"/>
        <w:rPr>
          <w:sz w:val="22"/>
          <w:szCs w:val="22"/>
          <w:lang w:eastAsia="ru-RU"/>
        </w:rPr>
      </w:pPr>
      <w:proofErr w:type="spellStart"/>
      <w:r w:rsidRPr="00FC2C37">
        <w:rPr>
          <w:sz w:val="22"/>
          <w:szCs w:val="22"/>
          <w:lang w:eastAsia="ru-RU"/>
        </w:rPr>
        <w:t>Ушул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басылмага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байланыштуу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суроолор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болсо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тѳмѳнкү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дарекке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кайрылыңыздар</w:t>
      </w:r>
      <w:proofErr w:type="spellEnd"/>
      <w:r w:rsidRPr="00FC2C37">
        <w:rPr>
          <w:sz w:val="22"/>
          <w:szCs w:val="22"/>
          <w:lang w:eastAsia="ru-RU"/>
        </w:rPr>
        <w:t>:</w:t>
      </w:r>
    </w:p>
    <w:p w14:paraId="0C77FB54" w14:textId="77777777" w:rsidR="006237E3" w:rsidRPr="00FC2C37" w:rsidRDefault="006237E3" w:rsidP="006237E3">
      <w:pPr>
        <w:ind w:left="1134"/>
        <w:rPr>
          <w:sz w:val="22"/>
          <w:szCs w:val="22"/>
          <w:lang w:eastAsia="ru-RU"/>
        </w:rPr>
      </w:pPr>
      <w:r w:rsidRPr="00FC2C37">
        <w:rPr>
          <w:sz w:val="22"/>
          <w:szCs w:val="22"/>
          <w:lang w:eastAsia="ru-RU"/>
        </w:rPr>
        <w:t xml:space="preserve">Каракол </w:t>
      </w:r>
      <w:proofErr w:type="spellStart"/>
      <w:proofErr w:type="gramStart"/>
      <w:r w:rsidRPr="00FC2C37">
        <w:rPr>
          <w:sz w:val="22"/>
          <w:szCs w:val="22"/>
          <w:lang w:eastAsia="ru-RU"/>
        </w:rPr>
        <w:t>шаары</w:t>
      </w:r>
      <w:proofErr w:type="spellEnd"/>
      <w:r w:rsidRPr="00FC2C37">
        <w:rPr>
          <w:sz w:val="22"/>
          <w:szCs w:val="22"/>
          <w:lang w:eastAsia="ru-RU"/>
        </w:rPr>
        <w:t xml:space="preserve">,  </w:t>
      </w:r>
      <w:proofErr w:type="spellStart"/>
      <w:r w:rsidRPr="00FC2C37">
        <w:rPr>
          <w:sz w:val="22"/>
          <w:szCs w:val="22"/>
          <w:lang w:eastAsia="ru-RU"/>
        </w:rPr>
        <w:t>Кутманалиева</w:t>
      </w:r>
      <w:proofErr w:type="spellEnd"/>
      <w:proofErr w:type="gramEnd"/>
      <w:r w:rsidRPr="00FC2C37">
        <w:rPr>
          <w:sz w:val="22"/>
          <w:szCs w:val="22"/>
          <w:lang w:eastAsia="ru-RU"/>
        </w:rPr>
        <w:t>, 114</w:t>
      </w:r>
    </w:p>
    <w:p w14:paraId="71F17BB0" w14:textId="77777777" w:rsidR="006237E3" w:rsidRPr="00FC2C37" w:rsidRDefault="006237E3" w:rsidP="006237E3">
      <w:pPr>
        <w:ind w:left="1134"/>
        <w:rPr>
          <w:sz w:val="22"/>
          <w:szCs w:val="22"/>
          <w:lang w:eastAsia="ru-RU"/>
        </w:rPr>
      </w:pPr>
      <w:r w:rsidRPr="00FC2C37">
        <w:rPr>
          <w:sz w:val="22"/>
          <w:szCs w:val="22"/>
          <w:lang w:eastAsia="ru-RU"/>
        </w:rPr>
        <w:t>телефон (0 3922) 5-24-73. факс: (0 3922) 5-29-34</w:t>
      </w:r>
      <w:r w:rsidRPr="00FC2C37">
        <w:rPr>
          <w:i/>
          <w:sz w:val="22"/>
          <w:szCs w:val="22"/>
          <w:lang w:eastAsia="ru-RU"/>
        </w:rPr>
        <w:t>;</w:t>
      </w:r>
      <w:r w:rsidRPr="00FC2C37">
        <w:rPr>
          <w:sz w:val="22"/>
          <w:szCs w:val="22"/>
          <w:lang w:eastAsia="ru-RU"/>
        </w:rPr>
        <w:t xml:space="preserve"> </w:t>
      </w:r>
      <w:r w:rsidRPr="00FC2C37">
        <w:rPr>
          <w:sz w:val="22"/>
          <w:szCs w:val="22"/>
          <w:lang w:eastAsia="ru-RU"/>
        </w:rPr>
        <w:br/>
      </w:r>
      <w:r w:rsidRPr="00FC2C37">
        <w:rPr>
          <w:sz w:val="22"/>
          <w:szCs w:val="22"/>
          <w:lang w:val="en-US" w:eastAsia="ru-RU"/>
        </w:rPr>
        <w:t>e</w:t>
      </w:r>
      <w:r w:rsidRPr="00FC2C37">
        <w:rPr>
          <w:sz w:val="22"/>
          <w:szCs w:val="22"/>
          <w:lang w:eastAsia="ru-RU"/>
        </w:rPr>
        <w:t>-</w:t>
      </w:r>
      <w:r w:rsidRPr="00FC2C37">
        <w:rPr>
          <w:sz w:val="22"/>
          <w:szCs w:val="22"/>
          <w:lang w:val="en-US" w:eastAsia="ru-RU"/>
        </w:rPr>
        <w:t>mail</w:t>
      </w:r>
      <w:r w:rsidRPr="00FC2C37">
        <w:rPr>
          <w:sz w:val="22"/>
          <w:szCs w:val="22"/>
          <w:lang w:eastAsia="ru-RU"/>
        </w:rPr>
        <w:t xml:space="preserve">: </w:t>
      </w:r>
      <w:proofErr w:type="spellStart"/>
      <w:r w:rsidRPr="00FC2C37">
        <w:rPr>
          <w:sz w:val="22"/>
          <w:szCs w:val="22"/>
          <w:lang w:val="en-US" w:eastAsia="ru-RU"/>
        </w:rPr>
        <w:t>issykkul</w:t>
      </w:r>
      <w:proofErr w:type="spellEnd"/>
      <w:r w:rsidRPr="00FC2C37">
        <w:rPr>
          <w:sz w:val="22"/>
          <w:szCs w:val="22"/>
          <w:lang w:eastAsia="ru-RU"/>
        </w:rPr>
        <w:t>@</w:t>
      </w:r>
      <w:r w:rsidRPr="00FC2C37">
        <w:rPr>
          <w:sz w:val="22"/>
          <w:szCs w:val="22"/>
          <w:lang w:val="en-US" w:eastAsia="ru-RU"/>
        </w:rPr>
        <w:t>stat</w:t>
      </w:r>
      <w:r w:rsidRPr="00FC2C37">
        <w:rPr>
          <w:sz w:val="22"/>
          <w:szCs w:val="22"/>
          <w:lang w:eastAsia="ru-RU"/>
        </w:rPr>
        <w:t>.</w:t>
      </w:r>
      <w:r w:rsidRPr="00FC2C37">
        <w:rPr>
          <w:sz w:val="22"/>
          <w:szCs w:val="22"/>
          <w:lang w:val="en-US" w:eastAsia="ru-RU"/>
        </w:rPr>
        <w:t>kg</w:t>
      </w:r>
    </w:p>
    <w:p w14:paraId="5822F54A" w14:textId="77777777" w:rsidR="006237E3" w:rsidRPr="00FC2C37" w:rsidRDefault="006237E3" w:rsidP="006237E3">
      <w:pPr>
        <w:ind w:left="1474"/>
        <w:rPr>
          <w:sz w:val="22"/>
          <w:szCs w:val="22"/>
          <w:lang w:eastAsia="ru-RU"/>
        </w:rPr>
      </w:pPr>
      <w:r w:rsidRPr="00FC2C37">
        <w:rPr>
          <w:sz w:val="22"/>
          <w:szCs w:val="22"/>
          <w:lang w:eastAsia="ru-RU"/>
        </w:rPr>
        <w:t xml:space="preserve">Каракол </w:t>
      </w:r>
      <w:proofErr w:type="spellStart"/>
      <w:r w:rsidRPr="00FC2C37">
        <w:rPr>
          <w:sz w:val="22"/>
          <w:szCs w:val="22"/>
          <w:lang w:eastAsia="ru-RU"/>
        </w:rPr>
        <w:t>шаардык</w:t>
      </w:r>
      <w:proofErr w:type="spellEnd"/>
      <w:r w:rsidRPr="00FC2C37">
        <w:rPr>
          <w:sz w:val="22"/>
          <w:szCs w:val="22"/>
          <w:lang w:eastAsia="ru-RU"/>
        </w:rPr>
        <w:t xml:space="preserve"> статистика </w:t>
      </w:r>
      <w:proofErr w:type="spellStart"/>
      <w:r w:rsidRPr="00FC2C37">
        <w:rPr>
          <w:sz w:val="22"/>
          <w:szCs w:val="22"/>
          <w:lang w:eastAsia="ru-RU"/>
        </w:rPr>
        <w:t>башкармалыгы</w:t>
      </w:r>
      <w:proofErr w:type="spellEnd"/>
    </w:p>
    <w:p w14:paraId="5028F684" w14:textId="77777777" w:rsidR="006237E3" w:rsidRPr="00FC2C37" w:rsidRDefault="006237E3" w:rsidP="006237E3">
      <w:pPr>
        <w:ind w:left="1474"/>
        <w:rPr>
          <w:color w:val="000000"/>
          <w:sz w:val="22"/>
          <w:szCs w:val="22"/>
          <w:lang w:eastAsia="ru-RU"/>
        </w:rPr>
      </w:pPr>
      <w:proofErr w:type="spellStart"/>
      <w:r w:rsidRPr="00FC2C37">
        <w:rPr>
          <w:color w:val="000000"/>
          <w:sz w:val="22"/>
          <w:szCs w:val="22"/>
          <w:lang w:eastAsia="ru-RU"/>
        </w:rPr>
        <w:t>Жыйынтыктоо</w:t>
      </w:r>
      <w:proofErr w:type="spellEnd"/>
      <w:r w:rsidRPr="00FC2C37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FC2C37">
        <w:rPr>
          <w:color w:val="000000"/>
          <w:sz w:val="22"/>
          <w:szCs w:val="22"/>
          <w:lang w:eastAsia="ru-RU"/>
        </w:rPr>
        <w:t>иштердин</w:t>
      </w:r>
      <w:proofErr w:type="spellEnd"/>
      <w:r w:rsidRPr="00FC2C37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FC2C37">
        <w:rPr>
          <w:color w:val="000000"/>
          <w:sz w:val="22"/>
          <w:szCs w:val="22"/>
          <w:lang w:eastAsia="ru-RU"/>
        </w:rPr>
        <w:t>статистикасы</w:t>
      </w:r>
      <w:proofErr w:type="spellEnd"/>
      <w:r w:rsidRPr="00FC2C37">
        <w:rPr>
          <w:color w:val="000000"/>
          <w:sz w:val="22"/>
          <w:szCs w:val="22"/>
          <w:lang w:eastAsia="ru-RU"/>
        </w:rPr>
        <w:t xml:space="preserve">, регистр </w:t>
      </w:r>
      <w:proofErr w:type="spellStart"/>
      <w:r w:rsidRPr="00FC2C37">
        <w:rPr>
          <w:color w:val="000000"/>
          <w:sz w:val="22"/>
          <w:szCs w:val="22"/>
          <w:lang w:eastAsia="ru-RU"/>
        </w:rPr>
        <w:t>жана</w:t>
      </w:r>
      <w:proofErr w:type="spellEnd"/>
      <w:r w:rsidRPr="00FC2C37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FC2C37">
        <w:rPr>
          <w:color w:val="000000"/>
          <w:sz w:val="22"/>
          <w:szCs w:val="22"/>
          <w:lang w:eastAsia="ru-RU"/>
        </w:rPr>
        <w:t>реалдуусектор</w:t>
      </w:r>
      <w:proofErr w:type="spellEnd"/>
      <w:r w:rsidRPr="00FC2C37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FC2C37">
        <w:rPr>
          <w:color w:val="000000"/>
          <w:sz w:val="22"/>
          <w:szCs w:val="22"/>
          <w:lang w:eastAsia="ru-RU"/>
        </w:rPr>
        <w:t>бѳлүмү</w:t>
      </w:r>
      <w:proofErr w:type="spellEnd"/>
      <w:r w:rsidRPr="00FC2C37">
        <w:rPr>
          <w:color w:val="000000"/>
          <w:sz w:val="22"/>
          <w:szCs w:val="22"/>
          <w:lang w:eastAsia="ru-RU"/>
        </w:rPr>
        <w:t>.</w:t>
      </w:r>
    </w:p>
    <w:p w14:paraId="4E860F9A" w14:textId="77777777" w:rsidR="006237E3" w:rsidRPr="00FC2C37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08116522" w14:textId="77777777" w:rsidR="006237E3" w:rsidRPr="00FC2C37" w:rsidRDefault="006237E3" w:rsidP="006237E3">
      <w:pPr>
        <w:ind w:right="-1" w:firstLine="709"/>
        <w:jc w:val="both"/>
        <w:rPr>
          <w:sz w:val="22"/>
          <w:szCs w:val="22"/>
          <w:lang w:eastAsia="ru-RU"/>
        </w:rPr>
      </w:pPr>
      <w:r w:rsidRPr="00FC2C37">
        <w:rPr>
          <w:sz w:val="22"/>
          <w:szCs w:val="22"/>
          <w:lang w:eastAsia="ru-RU"/>
        </w:rPr>
        <w:t xml:space="preserve">Кыргыз </w:t>
      </w:r>
      <w:proofErr w:type="spellStart"/>
      <w:r w:rsidRPr="00FC2C37">
        <w:rPr>
          <w:sz w:val="22"/>
          <w:szCs w:val="22"/>
          <w:lang w:eastAsia="ru-RU"/>
        </w:rPr>
        <w:t>Республикасынын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Ысык-Кѳл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облусунун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аймактар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боюнча</w:t>
      </w:r>
      <w:proofErr w:type="spellEnd"/>
      <w:r w:rsidRPr="00FC2C37">
        <w:rPr>
          <w:sz w:val="22"/>
          <w:szCs w:val="22"/>
          <w:lang w:eastAsia="ru-RU"/>
        </w:rPr>
        <w:t xml:space="preserve"> 2026-жылдын январь-июнь </w:t>
      </w:r>
      <w:proofErr w:type="spellStart"/>
      <w:r w:rsidRPr="00FC2C37">
        <w:rPr>
          <w:sz w:val="22"/>
          <w:szCs w:val="22"/>
          <w:lang w:eastAsia="ru-RU"/>
        </w:rPr>
        <w:t>айындагы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социалдык-экономикалык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абалын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чагылдырат</w:t>
      </w:r>
      <w:proofErr w:type="spellEnd"/>
      <w:r w:rsidRPr="00FC2C37">
        <w:rPr>
          <w:sz w:val="22"/>
          <w:szCs w:val="22"/>
          <w:lang w:eastAsia="ru-RU"/>
        </w:rPr>
        <w:t xml:space="preserve">. </w:t>
      </w:r>
    </w:p>
    <w:p w14:paraId="1E618931" w14:textId="77777777" w:rsidR="006237E3" w:rsidRPr="00FC2C37" w:rsidRDefault="006237E3" w:rsidP="006237E3">
      <w:pPr>
        <w:ind w:right="-1" w:firstLine="709"/>
        <w:jc w:val="both"/>
        <w:rPr>
          <w:sz w:val="22"/>
          <w:szCs w:val="22"/>
          <w:lang w:eastAsia="ru-RU"/>
        </w:rPr>
      </w:pPr>
    </w:p>
    <w:p w14:paraId="1ED8ED5A" w14:textId="77777777" w:rsidR="006237E3" w:rsidRPr="00FC2C37" w:rsidRDefault="006237E3" w:rsidP="006237E3">
      <w:pPr>
        <w:ind w:right="-1" w:firstLine="709"/>
        <w:jc w:val="both"/>
        <w:rPr>
          <w:sz w:val="22"/>
          <w:szCs w:val="22"/>
          <w:lang w:eastAsia="ru-RU"/>
        </w:rPr>
      </w:pPr>
      <w:r w:rsidRPr="00FC2C37">
        <w:rPr>
          <w:sz w:val="22"/>
          <w:szCs w:val="22"/>
          <w:lang w:eastAsia="ru-RU"/>
        </w:rPr>
        <w:t xml:space="preserve">Тираж: 6 </w:t>
      </w:r>
      <w:proofErr w:type="spellStart"/>
      <w:r w:rsidRPr="00FC2C37">
        <w:rPr>
          <w:sz w:val="22"/>
          <w:szCs w:val="22"/>
          <w:lang w:eastAsia="ru-RU"/>
        </w:rPr>
        <w:t>нуска</w:t>
      </w:r>
      <w:proofErr w:type="spellEnd"/>
      <w:r w:rsidRPr="00FC2C37">
        <w:rPr>
          <w:sz w:val="22"/>
          <w:szCs w:val="22"/>
          <w:lang w:eastAsia="ru-RU"/>
        </w:rPr>
        <w:t>.</w:t>
      </w:r>
    </w:p>
    <w:p w14:paraId="0316534A" w14:textId="77777777" w:rsidR="006237E3" w:rsidRPr="00FC2C37" w:rsidRDefault="006237E3" w:rsidP="006237E3">
      <w:pPr>
        <w:ind w:right="-1" w:firstLine="709"/>
        <w:jc w:val="both"/>
        <w:rPr>
          <w:sz w:val="22"/>
          <w:szCs w:val="22"/>
          <w:lang w:eastAsia="ru-RU"/>
        </w:rPr>
      </w:pPr>
    </w:p>
    <w:p w14:paraId="0A85FD33" w14:textId="77777777" w:rsidR="006237E3" w:rsidRPr="00FC2C37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bookmarkStart w:id="0" w:name="_Toc166640330"/>
      <w:bookmarkStart w:id="1" w:name="_Toc166641326"/>
      <w:proofErr w:type="spellStart"/>
      <w:r w:rsidRPr="00FC2C37">
        <w:rPr>
          <w:sz w:val="22"/>
          <w:szCs w:val="22"/>
          <w:lang w:eastAsia="ru-RU"/>
        </w:rPr>
        <w:t>Басылма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магниттик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дискеталарда</w:t>
      </w:r>
      <w:proofErr w:type="spellEnd"/>
      <w:r w:rsidRPr="00FC2C37">
        <w:rPr>
          <w:sz w:val="22"/>
          <w:szCs w:val="22"/>
          <w:lang w:eastAsia="ru-RU"/>
        </w:rPr>
        <w:t xml:space="preserve"> да бар.</w:t>
      </w:r>
      <w:bookmarkEnd w:id="0"/>
      <w:bookmarkEnd w:id="1"/>
    </w:p>
    <w:p w14:paraId="514F53A9" w14:textId="77777777" w:rsidR="006237E3" w:rsidRPr="00FC2C37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6B496BD3" w14:textId="77777777" w:rsidR="006237E3" w:rsidRPr="00FC2C37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7ABA6EB7" w14:textId="77777777" w:rsidR="006237E3" w:rsidRPr="00FC2C37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Пайдалануучулар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расмий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статистиканын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маалыматтарын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жана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тиешелүү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метамаалыматтарды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пайдаланууда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алардын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булагына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шилтеме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берүүгө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милдеттүү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>. (“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Расмий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статистика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жөнүндө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” Кыргыз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Республикасынын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FC2C37">
        <w:rPr>
          <w:sz w:val="22"/>
          <w:szCs w:val="22"/>
          <w:shd w:val="clear" w:color="auto" w:fill="FFFFFF"/>
          <w:lang w:eastAsia="ru-RU"/>
        </w:rPr>
        <w:t>Мыйзамынын</w:t>
      </w:r>
      <w:proofErr w:type="spellEnd"/>
      <w:r w:rsidRPr="00FC2C37">
        <w:rPr>
          <w:sz w:val="22"/>
          <w:szCs w:val="22"/>
          <w:shd w:val="clear" w:color="auto" w:fill="FFFFFF"/>
          <w:lang w:eastAsia="ru-RU"/>
        </w:rPr>
        <w:t xml:space="preserve"> 30-беренеси).</w:t>
      </w:r>
    </w:p>
    <w:p w14:paraId="5D36666E" w14:textId="77777777" w:rsidR="006237E3" w:rsidRPr="00FC2C37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</w:p>
    <w:p w14:paraId="0B045EDC" w14:textId="77777777" w:rsidR="006237E3" w:rsidRPr="00FC2C37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41B7C9AE" w14:textId="77777777" w:rsidR="006237E3" w:rsidRPr="00FC2C37" w:rsidRDefault="006237E3" w:rsidP="006237E3">
      <w:pPr>
        <w:ind w:right="-1" w:firstLine="709"/>
        <w:jc w:val="both"/>
        <w:outlineLvl w:val="0"/>
        <w:rPr>
          <w:b/>
          <w:sz w:val="22"/>
          <w:szCs w:val="22"/>
          <w:lang w:eastAsia="ru-RU"/>
        </w:rPr>
      </w:pPr>
      <w:bookmarkStart w:id="2" w:name="_Toc166640331"/>
      <w:bookmarkStart w:id="3" w:name="_Toc166641327"/>
      <w:proofErr w:type="spellStart"/>
      <w:r w:rsidRPr="00FC2C37">
        <w:rPr>
          <w:b/>
          <w:sz w:val="22"/>
          <w:szCs w:val="22"/>
          <w:lang w:eastAsia="ru-RU"/>
        </w:rPr>
        <w:t>Шартуу</w:t>
      </w:r>
      <w:proofErr w:type="spellEnd"/>
      <w:r w:rsidRPr="00FC2C37">
        <w:rPr>
          <w:b/>
          <w:sz w:val="22"/>
          <w:szCs w:val="22"/>
          <w:lang w:eastAsia="ru-RU"/>
        </w:rPr>
        <w:t xml:space="preserve"> </w:t>
      </w:r>
      <w:proofErr w:type="spellStart"/>
      <w:r w:rsidRPr="00FC2C37">
        <w:rPr>
          <w:b/>
          <w:sz w:val="22"/>
          <w:szCs w:val="22"/>
          <w:lang w:eastAsia="ru-RU"/>
        </w:rPr>
        <w:t>белгилер</w:t>
      </w:r>
      <w:proofErr w:type="spellEnd"/>
      <w:r w:rsidRPr="00FC2C37">
        <w:rPr>
          <w:b/>
          <w:sz w:val="22"/>
          <w:szCs w:val="22"/>
          <w:lang w:eastAsia="ru-RU"/>
        </w:rPr>
        <w:t>:</w:t>
      </w:r>
      <w:bookmarkEnd w:id="2"/>
      <w:bookmarkEnd w:id="3"/>
    </w:p>
    <w:p w14:paraId="42C0F50C" w14:textId="77777777" w:rsidR="006237E3" w:rsidRPr="00FC2C37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tbl>
      <w:tblPr>
        <w:tblW w:w="7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813"/>
      </w:tblGrid>
      <w:tr w:rsidR="006237E3" w:rsidRPr="00FC2C37" w14:paraId="01AFA60B" w14:textId="77777777" w:rsidTr="00CD692D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F85A938" w14:textId="77777777" w:rsidR="006237E3" w:rsidRPr="00FC2C37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FC2C37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45B9BDB5" w14:textId="77777777" w:rsidR="006237E3" w:rsidRPr="00FC2C37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FC2C37">
              <w:rPr>
                <w:sz w:val="22"/>
                <w:szCs w:val="22"/>
                <w:lang w:eastAsia="ru-RU"/>
              </w:rPr>
              <w:t>кубулуш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C2C37">
              <w:rPr>
                <w:sz w:val="22"/>
                <w:szCs w:val="22"/>
                <w:lang w:eastAsia="ru-RU"/>
              </w:rPr>
              <w:t>болгон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C2C37">
              <w:rPr>
                <w:sz w:val="22"/>
                <w:szCs w:val="22"/>
                <w:lang w:eastAsia="ru-RU"/>
              </w:rPr>
              <w:t>эмес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>;</w:t>
            </w:r>
          </w:p>
        </w:tc>
      </w:tr>
      <w:tr w:rsidR="006237E3" w:rsidRPr="00FC2C37" w14:paraId="50A0A8E6" w14:textId="77777777" w:rsidTr="00CD692D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A81ACF1" w14:textId="77777777" w:rsidR="006237E3" w:rsidRPr="00FC2C37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FC2C37">
              <w:rPr>
                <w:sz w:val="22"/>
                <w:szCs w:val="22"/>
                <w:lang w:eastAsia="ru-RU"/>
              </w:rPr>
              <w:t>...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6BD47530" w14:textId="77777777" w:rsidR="006237E3" w:rsidRPr="00FC2C37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FC2C37">
              <w:rPr>
                <w:sz w:val="22"/>
                <w:szCs w:val="22"/>
                <w:lang w:eastAsia="ru-RU"/>
              </w:rPr>
              <w:t>маалымат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жок;</w:t>
            </w:r>
          </w:p>
        </w:tc>
      </w:tr>
      <w:tr w:rsidR="006237E3" w:rsidRPr="00FC2C37" w14:paraId="23928856" w14:textId="77777777" w:rsidTr="00CD692D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E7C6023" w14:textId="77777777" w:rsidR="006237E3" w:rsidRPr="00FC2C37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FC2C3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4480FDB9" w14:textId="77777777" w:rsidR="006237E3" w:rsidRPr="00FC2C37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FC2C37">
              <w:rPr>
                <w:sz w:val="22"/>
                <w:szCs w:val="22"/>
                <w:lang w:eastAsia="ru-RU"/>
              </w:rPr>
              <w:t>аябай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C2C37">
              <w:rPr>
                <w:sz w:val="22"/>
                <w:szCs w:val="22"/>
                <w:lang w:eastAsia="ru-RU"/>
              </w:rPr>
              <w:t>кичине</w:t>
            </w:r>
            <w:proofErr w:type="spellEnd"/>
            <w:r w:rsidRPr="00FC2C37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C2C37">
              <w:rPr>
                <w:sz w:val="22"/>
                <w:szCs w:val="22"/>
                <w:lang w:eastAsia="ru-RU"/>
              </w:rPr>
              <w:t>ѳлчѳм</w:t>
            </w:r>
            <w:proofErr w:type="spellEnd"/>
          </w:p>
        </w:tc>
      </w:tr>
    </w:tbl>
    <w:p w14:paraId="478514D2" w14:textId="77777777" w:rsidR="006237E3" w:rsidRPr="00FC2C37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577CA45D" w14:textId="77777777" w:rsidR="006237E3" w:rsidRPr="00FC2C37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proofErr w:type="spellStart"/>
      <w:r w:rsidRPr="00FC2C37">
        <w:rPr>
          <w:sz w:val="22"/>
          <w:szCs w:val="22"/>
          <w:lang w:eastAsia="ru-RU"/>
        </w:rPr>
        <w:t>Жыйынтыктын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кошулган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суммалардан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бир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азыраак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айырмасы</w:t>
      </w:r>
      <w:proofErr w:type="spellEnd"/>
      <w:r w:rsidRPr="00FC2C37">
        <w:rPr>
          <w:sz w:val="22"/>
          <w:szCs w:val="22"/>
          <w:lang w:eastAsia="ru-RU"/>
        </w:rPr>
        <w:t xml:space="preserve">, </w:t>
      </w:r>
      <w:proofErr w:type="spellStart"/>
      <w:r w:rsidRPr="00FC2C37">
        <w:rPr>
          <w:sz w:val="22"/>
          <w:szCs w:val="22"/>
          <w:lang w:eastAsia="ru-RU"/>
        </w:rPr>
        <w:t>алардын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тегеректелиши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менен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түшүндүрүлѳт</w:t>
      </w:r>
      <w:proofErr w:type="spellEnd"/>
    </w:p>
    <w:p w14:paraId="63BA6916" w14:textId="77777777" w:rsidR="006237E3" w:rsidRPr="00FC2C37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</w:p>
    <w:p w14:paraId="015E6104" w14:textId="77777777" w:rsidR="006237E3" w:rsidRPr="00FC2C37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bookmarkStart w:id="4" w:name="_Toc166640333"/>
      <w:bookmarkStart w:id="5" w:name="_Toc166641329"/>
      <w:proofErr w:type="spellStart"/>
      <w:r w:rsidRPr="00FC2C37">
        <w:rPr>
          <w:sz w:val="22"/>
          <w:szCs w:val="22"/>
          <w:lang w:eastAsia="ru-RU"/>
        </w:rPr>
        <w:t>Айрым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учурларда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райондук</w:t>
      </w:r>
      <w:proofErr w:type="spellEnd"/>
      <w:r w:rsidRPr="00FC2C37">
        <w:rPr>
          <w:sz w:val="22"/>
          <w:szCs w:val="22"/>
          <w:lang w:eastAsia="ru-RU"/>
        </w:rPr>
        <w:t xml:space="preserve"> (</w:t>
      </w:r>
      <w:proofErr w:type="spellStart"/>
      <w:r w:rsidRPr="00FC2C37">
        <w:rPr>
          <w:sz w:val="22"/>
          <w:szCs w:val="22"/>
          <w:lang w:eastAsia="ru-RU"/>
        </w:rPr>
        <w:t>шаардык</w:t>
      </w:r>
      <w:proofErr w:type="spellEnd"/>
      <w:r w:rsidRPr="00FC2C37">
        <w:rPr>
          <w:sz w:val="22"/>
          <w:szCs w:val="22"/>
          <w:lang w:eastAsia="ru-RU"/>
        </w:rPr>
        <w:t xml:space="preserve">) </w:t>
      </w:r>
      <w:proofErr w:type="spellStart"/>
      <w:r w:rsidRPr="00FC2C37">
        <w:rPr>
          <w:sz w:val="22"/>
          <w:szCs w:val="22"/>
          <w:lang w:eastAsia="ru-RU"/>
        </w:rPr>
        <w:t>деңгээлдеги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кѳрсѳткүчтѳрдүн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жыйынтыгы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облустун</w:t>
      </w:r>
      <w:proofErr w:type="spellEnd"/>
      <w:r w:rsidRPr="00FC2C37">
        <w:rPr>
          <w:sz w:val="22"/>
          <w:szCs w:val="22"/>
          <w:lang w:eastAsia="ru-RU"/>
        </w:rPr>
        <w:t xml:space="preserve"> </w:t>
      </w:r>
      <w:proofErr w:type="spellStart"/>
      <w:r w:rsidRPr="00FC2C37">
        <w:rPr>
          <w:sz w:val="22"/>
          <w:szCs w:val="22"/>
          <w:lang w:eastAsia="ru-RU"/>
        </w:rPr>
        <w:t>жыйынтыгына</w:t>
      </w:r>
      <w:proofErr w:type="spellEnd"/>
      <w:r w:rsidRPr="00FC2C37">
        <w:rPr>
          <w:sz w:val="22"/>
          <w:szCs w:val="22"/>
          <w:lang w:eastAsia="ru-RU"/>
        </w:rPr>
        <w:t xml:space="preserve"> дал </w:t>
      </w:r>
      <w:proofErr w:type="spellStart"/>
      <w:r w:rsidRPr="00FC2C37">
        <w:rPr>
          <w:sz w:val="22"/>
          <w:szCs w:val="22"/>
          <w:lang w:eastAsia="ru-RU"/>
        </w:rPr>
        <w:t>келбейт</w:t>
      </w:r>
      <w:proofErr w:type="spellEnd"/>
      <w:r w:rsidRPr="00FC2C37">
        <w:rPr>
          <w:sz w:val="22"/>
          <w:szCs w:val="22"/>
          <w:lang w:eastAsia="ru-RU"/>
        </w:rPr>
        <w:t xml:space="preserve">. </w:t>
      </w:r>
      <w:bookmarkEnd w:id="4"/>
      <w:bookmarkEnd w:id="5"/>
    </w:p>
    <w:p w14:paraId="1CBC78C6" w14:textId="77777777" w:rsidR="006237E3" w:rsidRPr="00FC2C37" w:rsidRDefault="006237E3" w:rsidP="006237E3">
      <w:pPr>
        <w:jc w:val="center"/>
        <w:rPr>
          <w:sz w:val="22"/>
          <w:szCs w:val="22"/>
          <w:lang w:eastAsia="ru-RU"/>
        </w:rPr>
      </w:pPr>
    </w:p>
    <w:p w14:paraId="0571FEC1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0146E149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173D5AF7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27D782B9" w14:textId="77777777" w:rsidR="006237E3" w:rsidRPr="006237E3" w:rsidRDefault="006237E3" w:rsidP="006237E3">
      <w:pPr>
        <w:jc w:val="center"/>
        <w:rPr>
          <w:sz w:val="22"/>
          <w:szCs w:val="22"/>
          <w:lang w:eastAsia="ru-RU"/>
        </w:rPr>
      </w:pPr>
    </w:p>
    <w:p w14:paraId="11BEB765" w14:textId="77777777" w:rsidR="006237E3" w:rsidRDefault="006237E3" w:rsidP="00FE73E6">
      <w:pPr>
        <w:pageBreakBefore/>
        <w:jc w:val="center"/>
        <w:rPr>
          <w:b/>
          <w:bCs/>
          <w:sz w:val="22"/>
          <w:szCs w:val="22"/>
          <w:lang w:eastAsia="ru-RU"/>
        </w:rPr>
      </w:pPr>
      <w:r w:rsidRPr="00FC2C37">
        <w:rPr>
          <w:b/>
          <w:bCs/>
          <w:sz w:val="22"/>
          <w:szCs w:val="22"/>
          <w:lang w:eastAsia="ru-RU"/>
        </w:rPr>
        <w:lastRenderedPageBreak/>
        <w:t>М А З М У Н У</w:t>
      </w:r>
    </w:p>
    <w:p w14:paraId="1F4631A6" w14:textId="77777777" w:rsidR="00FE73E6" w:rsidRPr="00FC2C37" w:rsidRDefault="00FE73E6" w:rsidP="00FE73E6">
      <w:pPr>
        <w:jc w:val="center"/>
        <w:rPr>
          <w:b/>
          <w:bCs/>
          <w:sz w:val="22"/>
          <w:szCs w:val="22"/>
          <w:lang w:eastAsia="ru-RU"/>
        </w:rPr>
      </w:pPr>
    </w:p>
    <w:p w14:paraId="5C8E5C68" w14:textId="77777777" w:rsidR="006237E3" w:rsidRPr="006237E3" w:rsidRDefault="006237E3" w:rsidP="006237E3">
      <w:pPr>
        <w:rPr>
          <w:b/>
          <w:bCs/>
          <w:noProof/>
          <w:snapToGrid w:val="0"/>
          <w:sz w:val="22"/>
          <w:szCs w:val="22"/>
          <w:lang w:eastAsia="ru-RU"/>
        </w:rPr>
      </w:pPr>
      <w:r w:rsidRPr="006237E3">
        <w:rPr>
          <w:b/>
          <w:bCs/>
          <w:snapToGrid w:val="0"/>
          <w:sz w:val="22"/>
          <w:szCs w:val="22"/>
          <w:lang w:eastAsia="ru-RU"/>
        </w:rPr>
        <w:t xml:space="preserve">I. </w:t>
      </w:r>
      <w:proofErr w:type="spellStart"/>
      <w:r w:rsidRPr="006237E3">
        <w:rPr>
          <w:b/>
          <w:bCs/>
          <w:snapToGrid w:val="0"/>
          <w:sz w:val="22"/>
          <w:szCs w:val="22"/>
          <w:lang w:eastAsia="ru-RU"/>
        </w:rPr>
        <w:t>Реалдуу</w:t>
      </w:r>
      <w:proofErr w:type="spellEnd"/>
      <w:r w:rsidRPr="006237E3">
        <w:rPr>
          <w:b/>
          <w:bCs/>
          <w:snapToGrid w:val="0"/>
          <w:sz w:val="22"/>
          <w:szCs w:val="22"/>
          <w:lang w:eastAsia="ru-RU"/>
        </w:rPr>
        <w:t xml:space="preserve"> сектор </w:t>
      </w:r>
      <w:r w:rsidRPr="006237E3">
        <w:rPr>
          <w:b/>
          <w:bCs/>
          <w:sz w:val="22"/>
          <w:szCs w:val="22"/>
          <w:lang w:eastAsia="ru-RU"/>
        </w:rPr>
        <w:fldChar w:fldCharType="begin"/>
      </w:r>
      <w:r w:rsidRPr="006237E3">
        <w:rPr>
          <w:b/>
          <w:bCs/>
          <w:sz w:val="22"/>
          <w:szCs w:val="22"/>
          <w:lang w:eastAsia="ru-RU"/>
        </w:rPr>
        <w:instrText xml:space="preserve"> TOC \o "1-3" \h \z </w:instrText>
      </w:r>
      <w:r w:rsidRPr="006237E3">
        <w:rPr>
          <w:b/>
          <w:bCs/>
          <w:sz w:val="22"/>
          <w:szCs w:val="22"/>
          <w:lang w:eastAsia="ru-RU"/>
        </w:rPr>
        <w:fldChar w:fldCharType="separate"/>
      </w:r>
    </w:p>
    <w:p w14:paraId="5C7BDCE5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 xml:space="preserve"> </w:t>
      </w:r>
    </w:p>
    <w:p w14:paraId="16D6123D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>Ѳнѳр жай</w:t>
      </w:r>
      <w:r w:rsidRPr="006237E3">
        <w:rPr>
          <w:smallCaps/>
          <w:noProof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2D8667DB" w14:textId="7E8166EE" w:rsidR="006237E3" w:rsidRPr="006237E3" w:rsidRDefault="006237E3" w:rsidP="00FC2C37">
      <w:pPr>
        <w:tabs>
          <w:tab w:val="right" w:leader="dot" w:pos="9072"/>
        </w:tabs>
        <w:ind w:left="240" w:right="-81"/>
        <w:rPr>
          <w:bCs/>
          <w:smallCaps/>
          <w:noProof/>
          <w:sz w:val="22"/>
          <w:szCs w:val="22"/>
          <w:lang w:eastAsia="ru-RU"/>
        </w:rPr>
      </w:pPr>
      <w:r w:rsidRPr="006237E3">
        <w:rPr>
          <w:smallCaps/>
          <w:noProof/>
          <w:sz w:val="22"/>
          <w:szCs w:val="22"/>
          <w:lang w:eastAsia="ru-RU"/>
        </w:rPr>
        <w:t>Ѳнѳр жай продукциясынын аймактар боюнча кѳлѳмү</w:t>
      </w:r>
      <w:r w:rsidRPr="006237E3">
        <w:rPr>
          <w:bCs/>
          <w:smallCaps/>
          <w:noProof/>
          <w:sz w:val="22"/>
          <w:szCs w:val="22"/>
          <w:lang w:eastAsia="ru-RU"/>
        </w:rPr>
        <w:tab/>
      </w:r>
      <w:r w:rsidR="00A7773B">
        <w:rPr>
          <w:bCs/>
          <w:smallCaps/>
          <w:noProof/>
          <w:sz w:val="22"/>
          <w:szCs w:val="22"/>
          <w:lang w:eastAsia="ru-RU"/>
        </w:rPr>
        <w:t>5</w:t>
      </w:r>
    </w:p>
    <w:p w14:paraId="184B1128" w14:textId="77777777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smallCaps/>
          <w:noProof/>
          <w:sz w:val="22"/>
          <w:szCs w:val="22"/>
          <w:lang w:eastAsia="ru-RU"/>
        </w:rPr>
        <w:t>Экономикалык ишмердиктин түрлѳрү боюнча ѳнѳр жай</w:t>
      </w:r>
    </w:p>
    <w:p w14:paraId="12DDE1C8" w14:textId="298FD3BF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smallCaps/>
          <w:noProof/>
          <w:sz w:val="22"/>
          <w:szCs w:val="22"/>
          <w:lang w:eastAsia="ru-RU"/>
        </w:rPr>
        <w:t>продукцияларын ѳндүрүү кѳлѳмүү</w:t>
      </w:r>
      <w:r w:rsidRPr="006237E3">
        <w:rPr>
          <w:bCs/>
          <w:smallCaps/>
          <w:noProof/>
          <w:sz w:val="22"/>
          <w:szCs w:val="22"/>
          <w:lang w:eastAsia="ru-RU"/>
        </w:rPr>
        <w:tab/>
      </w:r>
      <w:r w:rsidR="00A7773B">
        <w:rPr>
          <w:bCs/>
          <w:smallCaps/>
          <w:noProof/>
          <w:sz w:val="22"/>
          <w:szCs w:val="22"/>
          <w:lang w:eastAsia="ru-RU"/>
        </w:rPr>
        <w:t>5</w:t>
      </w:r>
    </w:p>
    <w:p w14:paraId="652B7C9D" w14:textId="0FFDB88A" w:rsidR="006237E3" w:rsidRPr="006237E3" w:rsidRDefault="006237E3" w:rsidP="00FC2C37">
      <w:pPr>
        <w:tabs>
          <w:tab w:val="right" w:leader="dot" w:pos="9072"/>
        </w:tabs>
        <w:ind w:left="240" w:right="-81"/>
        <w:rPr>
          <w:bCs/>
          <w:smallCaps/>
          <w:noProof/>
          <w:sz w:val="22"/>
          <w:szCs w:val="22"/>
          <w:lang w:eastAsia="ru-RU"/>
        </w:rPr>
      </w:pPr>
      <w:r w:rsidRPr="006237E3">
        <w:rPr>
          <w:smallCaps/>
          <w:noProof/>
          <w:sz w:val="22"/>
          <w:szCs w:val="22"/>
          <w:lang w:eastAsia="ru-RU"/>
        </w:rPr>
        <w:t>Ѳнѳр жай продукцияларынын негизги түрлѳрүн ѳндүрүү</w:t>
      </w:r>
      <w:r w:rsidRPr="006237E3">
        <w:rPr>
          <w:bCs/>
          <w:smallCaps/>
          <w:noProof/>
          <w:sz w:val="22"/>
          <w:szCs w:val="22"/>
          <w:lang w:eastAsia="ru-RU"/>
        </w:rPr>
        <w:tab/>
      </w:r>
      <w:r w:rsidR="00A7773B">
        <w:rPr>
          <w:bCs/>
          <w:smallCaps/>
          <w:noProof/>
          <w:sz w:val="22"/>
          <w:szCs w:val="22"/>
          <w:lang w:eastAsia="ru-RU"/>
        </w:rPr>
        <w:t>6</w:t>
      </w:r>
    </w:p>
    <w:p w14:paraId="50586D66" w14:textId="10423829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40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  </w:r>
        <w:r w:rsidRPr="006237E3">
          <w:rPr>
            <w:bCs/>
            <w:i/>
            <w:iCs/>
            <w:smallCaps/>
            <w:noProof/>
            <w:sz w:val="22"/>
            <w:szCs w:val="22"/>
            <w:lang w:eastAsia="ru-RU"/>
          </w:rPr>
          <w:t xml:space="preserve"> Айыл ч</w:t>
        </w:r>
        <w:r w:rsidRPr="006237E3">
          <w:rPr>
            <w:i/>
            <w:iCs/>
            <w:smallCaps/>
            <w:noProof/>
            <w:sz w:val="22"/>
            <w:szCs w:val="22"/>
            <w:lang w:eastAsia="ru-RU"/>
          </w:rPr>
          <w:t>арб</w:t>
        </w:r>
        <w:r w:rsidRPr="006237E3">
          <w:rPr>
            <w:bCs/>
            <w:i/>
            <w:iCs/>
            <w:smallCaps/>
            <w:noProof/>
            <w:sz w:val="22"/>
            <w:szCs w:val="22"/>
            <w:lang w:eastAsia="ru-RU"/>
          </w:rPr>
          <w:t>а</w:t>
        </w:r>
        <w:r w:rsidRPr="006237E3">
          <w:rPr>
            <w:bCs/>
            <w:smallCaps/>
            <w:noProof/>
            <w:sz w:val="22"/>
            <w:szCs w:val="22"/>
            <w:lang w:eastAsia="ru-RU"/>
          </w:rPr>
          <w:t xml:space="preserve">                                                                                                                                                                                                                Ысык-Кѳл аймагы боюнча мал чарбачылыгынын  негизги                                                   продуктыларын ѳндүрүү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  <w:t>.</w:t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8</w:t>
        </w:r>
      </w:hyperlink>
    </w:p>
    <w:p w14:paraId="6B69BE24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smallCaps/>
          <w:noProof/>
          <w:sz w:val="22"/>
          <w:szCs w:val="22"/>
          <w:lang w:eastAsia="ru-RU"/>
        </w:rPr>
        <w:t xml:space="preserve"> </w:t>
      </w:r>
    </w:p>
    <w:p w14:paraId="52B04DFC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>Курулуш</w:t>
      </w:r>
      <w:r w:rsidRPr="006237E3">
        <w:rPr>
          <w:smallCaps/>
          <w:noProof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50AC8D65" w14:textId="2B8BDA46" w:rsidR="006237E3" w:rsidRPr="006237E3" w:rsidRDefault="006237E3" w:rsidP="00FC2C37">
      <w:pPr>
        <w:tabs>
          <w:tab w:val="right" w:leader="dot" w:pos="9072"/>
        </w:tabs>
        <w:ind w:left="240" w:right="-81"/>
        <w:rPr>
          <w:bCs/>
          <w:smallCaps/>
          <w:noProof/>
          <w:sz w:val="22"/>
          <w:szCs w:val="22"/>
          <w:lang w:eastAsia="ru-RU"/>
        </w:rPr>
      </w:pPr>
      <w:r w:rsidRPr="006237E3">
        <w:rPr>
          <w:smallCaps/>
          <w:noProof/>
          <w:sz w:val="22"/>
          <w:szCs w:val="22"/>
          <w:lang w:eastAsia="ru-RU"/>
        </w:rPr>
        <w:t xml:space="preserve">Ишке киргизилген негизги фонддор жана негизги      </w:t>
      </w:r>
      <w:r w:rsidR="00FC2C37">
        <w:rPr>
          <w:smallCaps/>
          <w:noProof/>
          <w:sz w:val="22"/>
          <w:szCs w:val="22"/>
          <w:lang w:eastAsia="ru-RU"/>
        </w:rPr>
        <w:t xml:space="preserve">                                            </w:t>
      </w:r>
      <w:r w:rsidRPr="006237E3">
        <w:rPr>
          <w:smallCaps/>
          <w:noProof/>
          <w:sz w:val="22"/>
          <w:szCs w:val="22"/>
          <w:lang w:eastAsia="ru-RU"/>
        </w:rPr>
        <w:t xml:space="preserve">                      капиталга болгон инвестициялар</w:t>
      </w:r>
      <w:r w:rsidRPr="006237E3">
        <w:rPr>
          <w:bCs/>
          <w:smallCaps/>
          <w:noProof/>
          <w:sz w:val="22"/>
          <w:szCs w:val="22"/>
          <w:lang w:eastAsia="ru-RU"/>
        </w:rPr>
        <w:tab/>
      </w:r>
      <w:r w:rsidR="00A7773B">
        <w:rPr>
          <w:bCs/>
          <w:smallCaps/>
          <w:noProof/>
          <w:sz w:val="22"/>
          <w:szCs w:val="22"/>
          <w:lang w:eastAsia="ru-RU"/>
        </w:rPr>
        <w:t>9</w:t>
      </w:r>
    </w:p>
    <w:p w14:paraId="06B93529" w14:textId="29B0BD17" w:rsidR="006237E3" w:rsidRPr="006237E3" w:rsidRDefault="006237E3" w:rsidP="00FC2C37">
      <w:pPr>
        <w:tabs>
          <w:tab w:val="right" w:leader="dot" w:pos="9072"/>
        </w:tabs>
        <w:ind w:left="240" w:right="-81"/>
        <w:rPr>
          <w:bCs/>
          <w:smallCaps/>
          <w:noProof/>
          <w:sz w:val="22"/>
          <w:szCs w:val="22"/>
          <w:lang w:eastAsia="ru-RU"/>
        </w:rPr>
      </w:pPr>
      <w:hyperlink w:anchor="_Toc347148749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Жеке турак үйлѳрдү пайдаланууга берүү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9</w:t>
        </w:r>
      </w:hyperlink>
    </w:p>
    <w:p w14:paraId="0A3914BA" w14:textId="21983F6D" w:rsidR="006237E3" w:rsidRPr="006237E3" w:rsidRDefault="006237E3" w:rsidP="00FC2C37">
      <w:pPr>
        <w:tabs>
          <w:tab w:val="right" w:leader="dot" w:pos="9072"/>
        </w:tabs>
        <w:ind w:left="240" w:right="-81"/>
        <w:rPr>
          <w:bCs/>
          <w:smallCaps/>
          <w:noProof/>
          <w:sz w:val="22"/>
          <w:szCs w:val="22"/>
          <w:lang w:eastAsia="ru-RU"/>
        </w:rPr>
      </w:pPr>
      <w:hyperlink w:anchor="_Toc347148749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Курулуш уюмдарынын подряддык иштеринин аткарылышы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0</w:t>
        </w:r>
      </w:hyperlink>
    </w:p>
    <w:p w14:paraId="4ADCEB34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bCs/>
          <w:smallCaps/>
          <w:noProof/>
          <w:sz w:val="22"/>
          <w:szCs w:val="22"/>
          <w:lang w:eastAsia="ru-RU"/>
        </w:rPr>
      </w:pPr>
      <w:r w:rsidRPr="006237E3">
        <w:rPr>
          <w:bCs/>
          <w:smallCaps/>
          <w:noProof/>
          <w:sz w:val="22"/>
          <w:szCs w:val="22"/>
          <w:lang w:eastAsia="ru-RU"/>
        </w:rPr>
        <w:fldChar w:fldCharType="begin"/>
      </w:r>
      <w:r w:rsidRPr="006237E3">
        <w:rPr>
          <w:bCs/>
          <w:smallCaps/>
          <w:noProof/>
          <w:sz w:val="22"/>
          <w:szCs w:val="22"/>
          <w:lang w:eastAsia="ru-RU"/>
        </w:rPr>
        <w:instrText xml:space="preserve"> HYPERLINK \l "_Toc347148749" </w:instrText>
      </w:r>
      <w:r w:rsidRPr="006237E3">
        <w:rPr>
          <w:bCs/>
          <w:smallCaps/>
          <w:noProof/>
          <w:sz w:val="22"/>
          <w:szCs w:val="22"/>
          <w:lang w:eastAsia="ru-RU"/>
        </w:rPr>
      </w:r>
      <w:r w:rsidRPr="006237E3">
        <w:rPr>
          <w:bCs/>
          <w:smallCaps/>
          <w:noProof/>
          <w:sz w:val="22"/>
          <w:szCs w:val="22"/>
          <w:lang w:eastAsia="ru-RU"/>
        </w:rPr>
        <w:fldChar w:fldCharType="separate"/>
      </w:r>
      <w:r w:rsidRPr="006237E3">
        <w:rPr>
          <w:bCs/>
          <w:smallCaps/>
          <w:noProof/>
          <w:sz w:val="22"/>
          <w:szCs w:val="22"/>
          <w:lang w:eastAsia="ru-RU"/>
        </w:rPr>
        <w:t xml:space="preserve">Курулуш уюмдарынын подряддык иштеринин </w:t>
      </w:r>
    </w:p>
    <w:p w14:paraId="1837F63F" w14:textId="127ED467" w:rsidR="006237E3" w:rsidRPr="006237E3" w:rsidRDefault="006237E3" w:rsidP="00FC2C37">
      <w:pPr>
        <w:tabs>
          <w:tab w:val="right" w:leader="dot" w:pos="9072"/>
        </w:tabs>
        <w:ind w:left="240" w:right="-81"/>
        <w:rPr>
          <w:bCs/>
          <w:smallCaps/>
          <w:noProof/>
          <w:sz w:val="22"/>
          <w:szCs w:val="22"/>
          <w:lang w:eastAsia="ru-RU"/>
        </w:rPr>
      </w:pPr>
      <w:r w:rsidRPr="006237E3">
        <w:rPr>
          <w:bCs/>
          <w:smallCaps/>
          <w:noProof/>
          <w:sz w:val="22"/>
          <w:szCs w:val="22"/>
          <w:lang w:eastAsia="ru-RU"/>
        </w:rPr>
        <w:t>капиталдык оңдоо жана күндѳлүк оңдоолорунун аткарылышы</w:t>
      </w:r>
      <w:r w:rsidRPr="006237E3">
        <w:rPr>
          <w:bCs/>
          <w:smallCaps/>
          <w:noProof/>
          <w:webHidden/>
          <w:sz w:val="22"/>
          <w:szCs w:val="22"/>
          <w:lang w:eastAsia="ru-RU"/>
        </w:rPr>
        <w:tab/>
        <w:t>1</w:t>
      </w:r>
      <w:r w:rsidR="00A7773B">
        <w:rPr>
          <w:bCs/>
          <w:smallCaps/>
          <w:noProof/>
          <w:webHidden/>
          <w:sz w:val="22"/>
          <w:szCs w:val="22"/>
          <w:lang w:eastAsia="ru-RU"/>
        </w:rPr>
        <w:t>0</w:t>
      </w:r>
      <w:r w:rsidRPr="006237E3">
        <w:rPr>
          <w:bCs/>
          <w:smallCaps/>
          <w:noProof/>
          <w:sz w:val="22"/>
          <w:szCs w:val="22"/>
          <w:lang w:eastAsia="ru-RU"/>
        </w:rPr>
        <w:fldChar w:fldCharType="end"/>
      </w:r>
    </w:p>
    <w:p w14:paraId="35EE85E3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smallCaps/>
          <w:noProof/>
          <w:sz w:val="22"/>
          <w:szCs w:val="22"/>
          <w:lang w:eastAsia="ru-RU"/>
        </w:rPr>
      </w:pPr>
    </w:p>
    <w:p w14:paraId="1A931562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>Транспорт жана байланыш</w:t>
      </w:r>
      <w:r w:rsidRPr="006237E3">
        <w:rPr>
          <w:smallCaps/>
          <w:noProof/>
          <w:sz w:val="22"/>
          <w:szCs w:val="22"/>
          <w:lang w:eastAsia="ru-RU"/>
        </w:rPr>
        <w:t xml:space="preserve"> </w:t>
      </w:r>
    </w:p>
    <w:p w14:paraId="17A801C2" w14:textId="7899CDAF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49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Т</w:t>
        </w:r>
        <w:r w:rsidRPr="006237E3">
          <w:rPr>
            <w:smallCaps/>
            <w:noProof/>
            <w:sz w:val="22"/>
            <w:szCs w:val="22"/>
            <w:lang w:eastAsia="ru-RU"/>
          </w:rPr>
          <w:t>ранспорттун жана байланыштын кѳрсѳткүчтѳрү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1</w:t>
        </w:r>
      </w:hyperlink>
    </w:p>
    <w:p w14:paraId="235828F3" w14:textId="79A81D4C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49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Аймактар боюнча автотранспорттун иш кѳлѳмү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1</w:t>
        </w:r>
      </w:hyperlink>
    </w:p>
    <w:p w14:paraId="0827B1F8" w14:textId="563EA373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50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Автомобил транспорттук ишканалардын ишинин негизги кѳрсѳткүчтѳрү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1</w:t>
        </w:r>
      </w:hyperlink>
    </w:p>
    <w:p w14:paraId="29299A97" w14:textId="016F9BA6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smallCaps/>
          <w:noProof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237E3">
        <w:rPr>
          <w:i/>
          <w:iCs/>
          <w:smallCaps/>
          <w:noProof/>
          <w:sz w:val="22"/>
          <w:szCs w:val="22"/>
          <w:lang w:eastAsia="ru-RU"/>
        </w:rPr>
        <w:t>Керектелүүчү рыногу</w:t>
      </w:r>
      <w:hyperlink w:anchor="_Toc347148753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 xml:space="preserve">                                                                                                                                                                                                                   Облус боюнча чекене соода жүгүртүүнүн жалпы кѳлѳмү,                                                        анын ичинде коомдук тамактануу жайлары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2</w:t>
        </w:r>
      </w:hyperlink>
    </w:p>
    <w:p w14:paraId="3C1C516C" w14:textId="36094BF6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54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Чекене соода жүгүртүүнүн жалпы кѳлѳмү, анын ичинде                                                          коомдук тамактануу жайлары аймактар боюнча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Pr="006237E3">
          <w:rPr>
            <w:smallCaps/>
            <w:noProof/>
            <w:webHidden/>
            <w:sz w:val="22"/>
            <w:szCs w:val="22"/>
            <w:lang w:val="en-US" w:eastAsia="ru-RU"/>
          </w:rPr>
          <w:t>1</w:t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2</w:t>
        </w:r>
      </w:hyperlink>
    </w:p>
    <w:p w14:paraId="256C696A" w14:textId="19D2A9A8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55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Калкка кѳрсѳтүлгѳн акы тѳлѳнүүчү тейлѳѳ рыногунун  кѳлѳмү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Pr="006237E3">
          <w:rPr>
            <w:smallCaps/>
            <w:noProof/>
            <w:webHidden/>
            <w:sz w:val="22"/>
            <w:szCs w:val="22"/>
            <w:lang w:val="en-US" w:eastAsia="ru-RU"/>
          </w:rPr>
          <w:t>1</w:t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2</w:t>
        </w:r>
      </w:hyperlink>
    </w:p>
    <w:p w14:paraId="4B14BE6E" w14:textId="77777777" w:rsidR="006237E3" w:rsidRPr="006237E3" w:rsidRDefault="006237E3" w:rsidP="00FC2C37">
      <w:pPr>
        <w:framePr w:hSpace="180" w:wrap="around" w:vAnchor="text" w:hAnchor="text" w:y="1"/>
        <w:tabs>
          <w:tab w:val="center" w:pos="388"/>
          <w:tab w:val="right" w:leader="dot" w:pos="9072"/>
        </w:tabs>
        <w:ind w:left="240" w:right="-81"/>
        <w:suppressOverlap/>
        <w:rPr>
          <w:bCs/>
          <w:i/>
          <w:iCs/>
          <w:caps/>
          <w:smallCaps/>
          <w:noProof/>
          <w:sz w:val="22"/>
          <w:szCs w:val="22"/>
          <w:lang w:eastAsia="ru-RU"/>
        </w:rPr>
      </w:pPr>
    </w:p>
    <w:p w14:paraId="75DA6144" w14:textId="77777777" w:rsidR="006237E3" w:rsidRPr="006237E3" w:rsidRDefault="006237E3" w:rsidP="00FC2C37">
      <w:pPr>
        <w:framePr w:hSpace="180" w:wrap="around" w:vAnchor="text" w:hAnchor="text" w:y="1"/>
        <w:tabs>
          <w:tab w:val="center" w:pos="388"/>
          <w:tab w:val="right" w:leader="dot" w:pos="9072"/>
        </w:tabs>
        <w:ind w:left="240" w:right="-81"/>
        <w:suppressOverlap/>
        <w:rPr>
          <w:bCs/>
          <w:i/>
          <w:iCs/>
          <w:caps/>
          <w:smallCaps/>
          <w:noProof/>
          <w:sz w:val="22"/>
          <w:szCs w:val="22"/>
          <w:lang w:eastAsia="ru-RU"/>
        </w:rPr>
      </w:pPr>
      <w:r w:rsidRPr="006237E3">
        <w:rPr>
          <w:bCs/>
          <w:i/>
          <w:iCs/>
          <w:caps/>
          <w:smallCaps/>
          <w:noProof/>
          <w:sz w:val="22"/>
          <w:szCs w:val="22"/>
          <w:lang w:eastAsia="ru-RU"/>
        </w:rPr>
        <w:t xml:space="preserve">Эмгек рыногу </w:t>
      </w:r>
    </w:p>
    <w:p w14:paraId="55D26FB4" w14:textId="34AFE9CB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0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Б</w:t>
        </w:r>
        <w:r w:rsidRPr="006237E3">
          <w:rPr>
            <w:smallCaps/>
            <w:noProof/>
            <w:sz w:val="22"/>
            <w:szCs w:val="22"/>
            <w:lang w:eastAsia="ru-RU"/>
          </w:rPr>
          <w:t>ир кызматкердин орточо эмгек акысы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3</w:t>
        </w:r>
      </w:hyperlink>
    </w:p>
    <w:p w14:paraId="05142BEE" w14:textId="79BAF3FB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0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Э</w:t>
        </w:r>
        <w:r w:rsidRPr="006237E3">
          <w:rPr>
            <w:smallCaps/>
            <w:noProof/>
            <w:sz w:val="22"/>
            <w:szCs w:val="22"/>
            <w:lang w:eastAsia="ru-RU"/>
          </w:rPr>
          <w:t>мгек акыны тѳлѳѳ карыздары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3</w:t>
        </w:r>
      </w:hyperlink>
    </w:p>
    <w:p w14:paraId="71E5ED46" w14:textId="64F6E767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0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Катталган жумушсуздардын саны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3</w:t>
        </w:r>
      </w:hyperlink>
    </w:p>
    <w:p w14:paraId="40D2F468" w14:textId="77777777" w:rsidR="006237E3" w:rsidRPr="006237E3" w:rsidRDefault="006237E3" w:rsidP="006237E3">
      <w:pPr>
        <w:rPr>
          <w:sz w:val="22"/>
          <w:szCs w:val="22"/>
          <w:lang w:eastAsia="ru-RU"/>
        </w:rPr>
      </w:pPr>
    </w:p>
    <w:p w14:paraId="77F70FF2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>Баалар</w:t>
      </w:r>
    </w:p>
    <w:p w14:paraId="5C2BB2C5" w14:textId="1E71300B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1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Керектѳѳ бааларынын индекси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A7773B">
          <w:rPr>
            <w:smallCaps/>
            <w:noProof/>
            <w:webHidden/>
            <w:sz w:val="22"/>
            <w:szCs w:val="22"/>
            <w:lang w:eastAsia="ru-RU"/>
          </w:rPr>
          <w:t>14</w:t>
        </w:r>
      </w:hyperlink>
    </w:p>
    <w:p w14:paraId="13761326" w14:textId="77777777" w:rsidR="006237E3" w:rsidRPr="00FE73E6" w:rsidRDefault="006237E3" w:rsidP="00FC2C37">
      <w:pPr>
        <w:tabs>
          <w:tab w:val="right" w:leader="dot" w:pos="9072"/>
        </w:tabs>
        <w:rPr>
          <w:snapToGrid w:val="0"/>
          <w:sz w:val="22"/>
          <w:szCs w:val="22"/>
          <w:lang w:eastAsia="ru-RU"/>
        </w:rPr>
      </w:pPr>
    </w:p>
    <w:p w14:paraId="33C95BA4" w14:textId="77777777" w:rsidR="006237E3" w:rsidRPr="006237E3" w:rsidRDefault="006237E3" w:rsidP="00FC2C37">
      <w:pPr>
        <w:tabs>
          <w:tab w:val="right" w:leader="dot" w:pos="9072"/>
        </w:tabs>
        <w:rPr>
          <w:b/>
          <w:bCs/>
          <w:snapToGrid w:val="0"/>
          <w:sz w:val="22"/>
          <w:szCs w:val="22"/>
          <w:lang w:eastAsia="ru-RU"/>
        </w:rPr>
      </w:pPr>
      <w:r w:rsidRPr="006237E3">
        <w:rPr>
          <w:b/>
          <w:bCs/>
          <w:snapToGrid w:val="0"/>
          <w:sz w:val="22"/>
          <w:szCs w:val="22"/>
          <w:lang w:eastAsia="ru-RU"/>
        </w:rPr>
        <w:t>II.  Социалдык сектор</w:t>
      </w:r>
    </w:p>
    <w:p w14:paraId="4ECD7D51" w14:textId="77777777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smallCaps/>
          <w:noProof/>
          <w:sz w:val="22"/>
          <w:szCs w:val="22"/>
          <w:lang w:eastAsia="ru-RU"/>
        </w:rPr>
        <w:t xml:space="preserve"> </w:t>
      </w:r>
    </w:p>
    <w:p w14:paraId="3C4D64FE" w14:textId="0F69F468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color w:val="000000"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color w:val="000000"/>
          <w:sz w:val="22"/>
          <w:szCs w:val="22"/>
          <w:lang w:eastAsia="ru-RU"/>
        </w:rPr>
        <w:t xml:space="preserve"> </w:t>
      </w:r>
      <w:hyperlink w:anchor="_Toc347148762" w:history="1">
        <w:r w:rsidRPr="006237E3">
          <w:rPr>
            <w:bCs/>
            <w:smallCaps/>
            <w:noProof/>
            <w:color w:val="000000"/>
            <w:sz w:val="22"/>
            <w:szCs w:val="22"/>
            <w:lang w:eastAsia="ru-RU"/>
          </w:rPr>
          <w:t xml:space="preserve">Облустагы катталган тѳрѳлгѳндѳрдүн, ѳлгѳндѳрдүн  </w:t>
        </w:r>
        <w:r w:rsidR="00AA1F86">
          <w:rPr>
            <w:bCs/>
            <w:smallCaps/>
            <w:noProof/>
            <w:color w:val="000000"/>
            <w:sz w:val="22"/>
            <w:szCs w:val="22"/>
            <w:lang w:eastAsia="ru-RU"/>
          </w:rPr>
          <w:t xml:space="preserve">               </w:t>
        </w:r>
        <w:r w:rsidRPr="006237E3">
          <w:rPr>
            <w:bCs/>
            <w:smallCaps/>
            <w:noProof/>
            <w:color w:val="000000"/>
            <w:sz w:val="22"/>
            <w:szCs w:val="22"/>
            <w:lang w:eastAsia="ru-RU"/>
          </w:rPr>
          <w:t xml:space="preserve">                                                          саны жана коэффициенттери</w:t>
        </w:r>
        <w:r w:rsidRPr="006237E3">
          <w:rPr>
            <w:smallCaps/>
            <w:noProof/>
            <w:webHidden/>
            <w:color w:val="000000"/>
            <w:sz w:val="22"/>
            <w:szCs w:val="22"/>
            <w:lang w:eastAsia="ru-RU"/>
          </w:rPr>
          <w:tab/>
        </w:r>
        <w:r w:rsidR="00A7773B">
          <w:rPr>
            <w:smallCaps/>
            <w:noProof/>
            <w:webHidden/>
            <w:color w:val="000000"/>
            <w:sz w:val="22"/>
            <w:szCs w:val="22"/>
            <w:lang w:eastAsia="ru-RU"/>
          </w:rPr>
          <w:t>15</w:t>
        </w:r>
      </w:hyperlink>
    </w:p>
    <w:p w14:paraId="00283294" w14:textId="0A2ACC61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color w:val="000000"/>
          <w:sz w:val="22"/>
          <w:szCs w:val="22"/>
          <w:lang w:eastAsia="ru-RU"/>
        </w:rPr>
      </w:pPr>
      <w:hyperlink w:anchor="_Toc347148761" w:history="1">
        <w:r w:rsidRPr="006237E3">
          <w:rPr>
            <w:bCs/>
            <w:smallCaps/>
            <w:noProof/>
            <w:color w:val="000000"/>
            <w:sz w:val="22"/>
            <w:szCs w:val="22"/>
            <w:lang w:eastAsia="ru-RU"/>
          </w:rPr>
          <w:t>О</w:t>
        </w:r>
        <w:r w:rsidRPr="006237E3">
          <w:rPr>
            <w:smallCaps/>
            <w:noProof/>
            <w:color w:val="000000"/>
            <w:sz w:val="22"/>
            <w:szCs w:val="22"/>
            <w:lang w:eastAsia="ru-RU"/>
          </w:rPr>
          <w:t>блустагы калктын миграциясынын жалпы жыйынтыгы</w:t>
        </w:r>
        <w:r w:rsidRPr="006237E3">
          <w:rPr>
            <w:smallCaps/>
            <w:noProof/>
            <w:webHidden/>
            <w:color w:val="000000"/>
            <w:sz w:val="22"/>
            <w:szCs w:val="22"/>
            <w:lang w:eastAsia="ru-RU"/>
          </w:rPr>
          <w:tab/>
        </w:r>
        <w:r w:rsidR="00A7773B">
          <w:rPr>
            <w:smallCaps/>
            <w:noProof/>
            <w:webHidden/>
            <w:color w:val="000000"/>
            <w:sz w:val="22"/>
            <w:szCs w:val="22"/>
            <w:lang w:eastAsia="ru-RU"/>
          </w:rPr>
          <w:t>15</w:t>
        </w:r>
      </w:hyperlink>
    </w:p>
    <w:p w14:paraId="21290420" w14:textId="6DBA60A6" w:rsidR="006237E3" w:rsidRPr="006237E3" w:rsidRDefault="006237E3" w:rsidP="00FC2C37">
      <w:pPr>
        <w:tabs>
          <w:tab w:val="right" w:leader="dot" w:pos="9072"/>
        </w:tabs>
        <w:ind w:left="240" w:right="-81"/>
        <w:rPr>
          <w:smallCaps/>
          <w:noProof/>
          <w:color w:val="000000"/>
          <w:sz w:val="22"/>
          <w:szCs w:val="22"/>
          <w:lang w:eastAsia="ru-RU"/>
        </w:rPr>
      </w:pPr>
      <w:hyperlink w:anchor="_Toc347148761" w:history="1">
        <w:r w:rsidRPr="006237E3">
          <w:rPr>
            <w:bCs/>
            <w:smallCaps/>
            <w:noProof/>
            <w:color w:val="000000"/>
            <w:sz w:val="22"/>
            <w:szCs w:val="22"/>
            <w:lang w:eastAsia="ru-RU"/>
          </w:rPr>
          <w:t>О</w:t>
        </w:r>
        <w:r w:rsidRPr="006237E3">
          <w:rPr>
            <w:smallCaps/>
            <w:noProof/>
            <w:color w:val="000000"/>
            <w:sz w:val="22"/>
            <w:szCs w:val="22"/>
            <w:lang w:eastAsia="ru-RU"/>
          </w:rPr>
          <w:t xml:space="preserve">блустагы катталган никелердин, ажырашуулардын           </w:t>
        </w:r>
        <w:r w:rsidR="00AA1F86">
          <w:rPr>
            <w:smallCaps/>
            <w:noProof/>
            <w:color w:val="000000"/>
            <w:sz w:val="22"/>
            <w:szCs w:val="22"/>
            <w:lang w:eastAsia="ru-RU"/>
          </w:rPr>
          <w:t xml:space="preserve">                                            </w:t>
        </w:r>
        <w:r w:rsidRPr="006237E3">
          <w:rPr>
            <w:smallCaps/>
            <w:noProof/>
            <w:color w:val="000000"/>
            <w:sz w:val="22"/>
            <w:szCs w:val="22"/>
            <w:lang w:eastAsia="ru-RU"/>
          </w:rPr>
          <w:t xml:space="preserve">                   саны жана коэффициенттери</w:t>
        </w:r>
        <w:r w:rsidRPr="006237E3">
          <w:rPr>
            <w:smallCaps/>
            <w:noProof/>
            <w:webHidden/>
            <w:color w:val="000000"/>
            <w:sz w:val="22"/>
            <w:szCs w:val="22"/>
            <w:lang w:eastAsia="ru-RU"/>
          </w:rPr>
          <w:tab/>
        </w:r>
        <w:r w:rsidR="00A7773B">
          <w:rPr>
            <w:smallCaps/>
            <w:noProof/>
            <w:webHidden/>
            <w:color w:val="000000"/>
            <w:sz w:val="22"/>
            <w:szCs w:val="22"/>
            <w:lang w:eastAsia="ru-RU"/>
          </w:rPr>
          <w:t>15</w:t>
        </w:r>
      </w:hyperlink>
    </w:p>
    <w:p w14:paraId="3D90077C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smallCaps/>
          <w:noProof/>
          <w:sz w:val="22"/>
          <w:szCs w:val="22"/>
          <w:lang w:eastAsia="ru-RU"/>
        </w:rPr>
        <w:t xml:space="preserve">  </w:t>
      </w:r>
    </w:p>
    <w:p w14:paraId="597BE953" w14:textId="77777777" w:rsidR="006237E3" w:rsidRPr="006237E3" w:rsidRDefault="006237E3" w:rsidP="006237E3">
      <w:pPr>
        <w:rPr>
          <w:b/>
          <w:bCs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fldChar w:fldCharType="end"/>
      </w:r>
    </w:p>
    <w:p w14:paraId="6E351D5C" w14:textId="77777777" w:rsidR="006237E3" w:rsidRPr="006237E3" w:rsidRDefault="006237E3" w:rsidP="00FE73E6">
      <w:pPr>
        <w:pageBreakBefore/>
        <w:rPr>
          <w:b/>
          <w:snapToGrid w:val="0"/>
          <w:sz w:val="22"/>
          <w:szCs w:val="22"/>
          <w:lang w:eastAsia="ru-RU"/>
        </w:rPr>
      </w:pPr>
      <w:proofErr w:type="spellStart"/>
      <w:r w:rsidRPr="006237E3">
        <w:rPr>
          <w:b/>
          <w:bCs/>
          <w:snapToGrid w:val="0"/>
          <w:sz w:val="22"/>
          <w:szCs w:val="22"/>
          <w:lang w:eastAsia="ru-RU"/>
        </w:rPr>
        <w:lastRenderedPageBreak/>
        <w:t>Ѳнѳр</w:t>
      </w:r>
      <w:proofErr w:type="spellEnd"/>
      <w:r w:rsidRPr="006237E3">
        <w:rPr>
          <w:b/>
          <w:bCs/>
          <w:snapToGrid w:val="0"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napToGrid w:val="0"/>
          <w:sz w:val="22"/>
          <w:szCs w:val="22"/>
          <w:lang w:eastAsia="ru-RU"/>
        </w:rPr>
        <w:t>жай</w:t>
      </w:r>
      <w:proofErr w:type="spellEnd"/>
      <w:r w:rsidRPr="006237E3">
        <w:rPr>
          <w:b/>
          <w:bCs/>
          <w:snapToGrid w:val="0"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napToGrid w:val="0"/>
          <w:sz w:val="22"/>
          <w:szCs w:val="22"/>
          <w:lang w:eastAsia="ru-RU"/>
        </w:rPr>
        <w:t>продукциясынын</w:t>
      </w:r>
      <w:proofErr w:type="spellEnd"/>
      <w:r w:rsidRPr="006237E3">
        <w:rPr>
          <w:b/>
          <w:bCs/>
          <w:snapToGrid w:val="0"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napToGrid w:val="0"/>
          <w:sz w:val="22"/>
          <w:szCs w:val="22"/>
          <w:lang w:eastAsia="ru-RU"/>
        </w:rPr>
        <w:t>аймактар</w:t>
      </w:r>
      <w:proofErr w:type="spellEnd"/>
      <w:r w:rsidRPr="006237E3">
        <w:rPr>
          <w:b/>
          <w:bCs/>
          <w:snapToGrid w:val="0"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napToGrid w:val="0"/>
          <w:sz w:val="22"/>
          <w:szCs w:val="22"/>
          <w:lang w:eastAsia="ru-RU"/>
        </w:rPr>
        <w:t>боюнча</w:t>
      </w:r>
      <w:proofErr w:type="spellEnd"/>
      <w:r w:rsidRPr="006237E3">
        <w:rPr>
          <w:b/>
          <w:bCs/>
          <w:snapToGrid w:val="0"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napToGrid w:val="0"/>
          <w:sz w:val="22"/>
          <w:szCs w:val="22"/>
          <w:lang w:eastAsia="ru-RU"/>
        </w:rPr>
        <w:t>кѳлѳмү</w:t>
      </w:r>
      <w:proofErr w:type="spellEnd"/>
    </w:p>
    <w:p w14:paraId="06B44F2E" w14:textId="7777777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(млн. сом)</w:t>
      </w:r>
    </w:p>
    <w:p w14:paraId="4E4E5BD2" w14:textId="77777777" w:rsidR="006237E3" w:rsidRPr="006237E3" w:rsidRDefault="006237E3" w:rsidP="006237E3">
      <w:pPr>
        <w:rPr>
          <w:sz w:val="10"/>
          <w:szCs w:val="10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28"/>
        <w:gridCol w:w="1194"/>
        <w:gridCol w:w="1195"/>
        <w:gridCol w:w="1195"/>
        <w:gridCol w:w="1193"/>
      </w:tblGrid>
      <w:tr w:rsidR="006237E3" w:rsidRPr="006237E3" w14:paraId="4BFAC4CD" w14:textId="77777777" w:rsidTr="0008340F">
        <w:trPr>
          <w:cantSplit/>
          <w:trHeight w:val="284"/>
        </w:trPr>
        <w:tc>
          <w:tcPr>
            <w:tcW w:w="237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25656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D94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C08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30B89AFB" w14:textId="77777777" w:rsidTr="0008340F">
        <w:trPr>
          <w:cantSplit/>
          <w:trHeight w:val="284"/>
        </w:trPr>
        <w:tc>
          <w:tcPr>
            <w:tcW w:w="237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5CD5A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023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1D5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B4A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266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</w:tr>
      <w:tr w:rsidR="006237E3" w:rsidRPr="006237E3" w14:paraId="43095102" w14:textId="77777777" w:rsidTr="0008340F">
        <w:trPr>
          <w:cantSplit/>
          <w:trHeight w:val="284"/>
        </w:trPr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1E6D4B" w14:textId="77777777" w:rsidR="006237E3" w:rsidRPr="006237E3" w:rsidRDefault="006237E3" w:rsidP="006237E3">
            <w:pPr>
              <w:keepNext/>
              <w:outlineLvl w:val="7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3B57A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7275,0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6045B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59597,6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1D46D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9292,8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F2A5E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72603,4</w:t>
            </w:r>
          </w:p>
        </w:tc>
      </w:tr>
      <w:tr w:rsidR="006237E3" w:rsidRPr="006237E3" w14:paraId="505639E6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75930A" w14:textId="77777777" w:rsidR="006237E3" w:rsidRPr="006237E3" w:rsidRDefault="006237E3" w:rsidP="006237E3">
            <w:pPr>
              <w:rPr>
                <w:i/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анын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ичинде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96D44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59917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2F340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EB3B7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235D23FF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F80067" w14:textId="77777777" w:rsidR="006237E3" w:rsidRPr="006237E3" w:rsidRDefault="006237E3" w:rsidP="006237E3">
            <w:pPr>
              <w:rPr>
                <w:i/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электр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энергиясын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бѳлүштүрүү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237E3">
              <w:rPr>
                <w:i/>
                <w:sz w:val="18"/>
                <w:szCs w:val="18"/>
                <w:lang w:eastAsia="ru-RU"/>
              </w:rPr>
              <w:t>боюнча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тейлѳѳлѳрдү</w:t>
            </w:r>
            <w:proofErr w:type="spellEnd"/>
            <w:proofErr w:type="gram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342CB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6950,4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A40BE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57247,7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6A335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8884,8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40DCA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69963,3</w:t>
            </w:r>
          </w:p>
        </w:tc>
      </w:tr>
      <w:tr w:rsidR="006237E3" w:rsidRPr="006237E3" w14:paraId="6469454E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3AABC1" w14:textId="77777777" w:rsidR="006237E3" w:rsidRPr="006237E3" w:rsidRDefault="006237E3" w:rsidP="006237E3">
            <w:pPr>
              <w:rPr>
                <w:i/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анын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ичинде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райондор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DBD4D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81321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6C85F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5BF8E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38D3EE54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94BDF1" w14:textId="77777777" w:rsidR="006237E3" w:rsidRPr="006237E3" w:rsidRDefault="006237E3" w:rsidP="006237E3">
            <w:pPr>
              <w:rPr>
                <w:b/>
                <w:i/>
                <w:sz w:val="18"/>
                <w:szCs w:val="18"/>
                <w:lang w:eastAsia="ru-RU"/>
              </w:rPr>
            </w:pPr>
            <w:r w:rsidRPr="006237E3">
              <w:rPr>
                <w:b/>
                <w:i/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b/>
                <w:i/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2647A30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65,5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45897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265,0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B7C98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127,6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BC74A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410,4</w:t>
            </w:r>
          </w:p>
        </w:tc>
      </w:tr>
      <w:tr w:rsidR="006237E3" w:rsidRPr="006237E3" w14:paraId="1BBCEB39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6AE72E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Жети-Ѳгуз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6133A14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6319,0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C0262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55480,7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83459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8116,2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123D0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67461,3</w:t>
            </w:r>
          </w:p>
        </w:tc>
      </w:tr>
      <w:tr w:rsidR="006237E3" w:rsidRPr="006237E3" w14:paraId="636C6DFE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98B8D5" w14:textId="77777777" w:rsidR="006237E3" w:rsidRPr="006237E3" w:rsidRDefault="006237E3" w:rsidP="006237E3">
            <w:pPr>
              <w:rPr>
                <w:i/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электр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энергиясын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бѳлүштүрүү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боюнча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тейлѳѳлѳрдү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32F79607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191,7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434B6E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612,8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B1A057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256,9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60FA3B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1225,7</w:t>
            </w:r>
          </w:p>
        </w:tc>
      </w:tr>
      <w:tr w:rsidR="006237E3" w:rsidRPr="006237E3" w14:paraId="7C6D8E36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C48AD4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Ысык-Кѳл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7C0ED3E2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137,4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E38261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484,8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0DB80D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148,1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5AAB61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689,6</w:t>
            </w:r>
          </w:p>
        </w:tc>
      </w:tr>
      <w:tr w:rsidR="006237E3" w:rsidRPr="006237E3" w14:paraId="33BA9539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F5B5FD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Тоң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1A5374D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57,8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B726D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214,6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59D6C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71,4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92685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275,4</w:t>
            </w:r>
          </w:p>
        </w:tc>
      </w:tr>
      <w:tr w:rsidR="006237E3" w:rsidRPr="006237E3" w14:paraId="0B61484A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FB7298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Түп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2467DE4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C61D7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325,2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64F40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123,3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F2D1A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366,7</w:t>
            </w:r>
          </w:p>
        </w:tc>
      </w:tr>
      <w:tr w:rsidR="006237E3" w:rsidRPr="006237E3" w14:paraId="7C74B3FB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1EEBEB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734D503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370,5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0B308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2191,0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50E60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542,0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95B60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2897,3</w:t>
            </w:r>
          </w:p>
        </w:tc>
      </w:tr>
      <w:tr w:rsidR="006237E3" w:rsidRPr="006237E3" w14:paraId="6A618773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29A00B" w14:textId="77777777" w:rsidR="006237E3" w:rsidRPr="006237E3" w:rsidRDefault="006237E3" w:rsidP="006237E3">
            <w:pPr>
              <w:rPr>
                <w:i/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электр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энергиясын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бѳлүштүрүү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237E3">
              <w:rPr>
                <w:i/>
                <w:sz w:val="18"/>
                <w:szCs w:val="18"/>
                <w:lang w:eastAsia="ru-RU"/>
              </w:rPr>
              <w:t>боюнча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тейлѳѳлѳрдү</w:t>
            </w:r>
            <w:proofErr w:type="spellEnd"/>
            <w:proofErr w:type="gram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6BED833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212,2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CF97D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815,4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0007A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319,3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32DD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1349,5</w:t>
            </w:r>
          </w:p>
        </w:tc>
      </w:tr>
      <w:tr w:rsidR="006237E3" w:rsidRPr="006237E3" w14:paraId="5AA96E3E" w14:textId="77777777" w:rsidTr="0008340F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63FF0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11FA90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220,3</w:t>
            </w:r>
          </w:p>
        </w:tc>
        <w:tc>
          <w:tcPr>
            <w:tcW w:w="6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3B53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636,3</w:t>
            </w:r>
          </w:p>
        </w:tc>
        <w:tc>
          <w:tcPr>
            <w:tcW w:w="6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C437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164,2</w:t>
            </w:r>
          </w:p>
        </w:tc>
        <w:tc>
          <w:tcPr>
            <w:tcW w:w="6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429E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502,7</w:t>
            </w:r>
          </w:p>
        </w:tc>
      </w:tr>
    </w:tbl>
    <w:p w14:paraId="30F7381C" w14:textId="77777777" w:rsidR="006237E3" w:rsidRPr="006237E3" w:rsidRDefault="006237E3" w:rsidP="006237E3">
      <w:pPr>
        <w:keepNext/>
        <w:outlineLvl w:val="1"/>
        <w:rPr>
          <w:b/>
          <w:bCs/>
          <w:sz w:val="22"/>
          <w:szCs w:val="22"/>
          <w:lang w:eastAsia="ru-RU"/>
        </w:rPr>
      </w:pPr>
      <w:bookmarkStart w:id="6" w:name="_Toc347148738"/>
    </w:p>
    <w:p w14:paraId="1730601E" w14:textId="77777777" w:rsidR="006237E3" w:rsidRPr="006237E3" w:rsidRDefault="006237E3" w:rsidP="006237E3">
      <w:pPr>
        <w:keepNext/>
        <w:outlineLvl w:val="1"/>
        <w:rPr>
          <w:b/>
          <w:bCs/>
          <w:sz w:val="22"/>
          <w:szCs w:val="22"/>
          <w:lang w:eastAsia="ru-RU"/>
        </w:rPr>
      </w:pPr>
    </w:p>
    <w:p w14:paraId="35E41F7D" w14:textId="2B1AFFA2" w:rsidR="006237E3" w:rsidRPr="006237E3" w:rsidRDefault="006237E3" w:rsidP="006237E3">
      <w:pPr>
        <w:keepNext/>
        <w:outlineLvl w:val="1"/>
        <w:rPr>
          <w:b/>
          <w:bCs/>
          <w:sz w:val="22"/>
          <w:szCs w:val="22"/>
          <w:lang w:eastAsia="ru-RU"/>
        </w:rPr>
      </w:pPr>
      <w:proofErr w:type="spellStart"/>
      <w:r w:rsidRPr="006237E3">
        <w:rPr>
          <w:b/>
          <w:bCs/>
          <w:sz w:val="22"/>
          <w:szCs w:val="22"/>
          <w:lang w:eastAsia="ru-RU"/>
        </w:rPr>
        <w:t>Экономикалык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ишмердиктин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түрлѳрү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боюнча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ѳнѳр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жай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продукцияларын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ѳндүрүү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кѳлѳмү</w:t>
      </w:r>
      <w:bookmarkEnd w:id="6"/>
      <w:proofErr w:type="spellEnd"/>
    </w:p>
    <w:p w14:paraId="0B98C7EB" w14:textId="7777777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(млн. сом)</w:t>
      </w:r>
    </w:p>
    <w:p w14:paraId="7F3A3D1D" w14:textId="77777777" w:rsidR="006237E3" w:rsidRPr="006237E3" w:rsidRDefault="006237E3" w:rsidP="006237E3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1375"/>
        <w:gridCol w:w="1031"/>
        <w:gridCol w:w="1375"/>
        <w:gridCol w:w="1202"/>
      </w:tblGrid>
      <w:tr w:rsidR="006237E3" w:rsidRPr="006237E3" w14:paraId="5B5F7869" w14:textId="77777777" w:rsidTr="0008340F">
        <w:trPr>
          <w:cantSplit/>
          <w:trHeight w:val="284"/>
        </w:trPr>
        <w:tc>
          <w:tcPr>
            <w:tcW w:w="2264" w:type="pct"/>
            <w:vMerge w:val="restart"/>
            <w:vAlign w:val="center"/>
          </w:tcPr>
          <w:p w14:paraId="78476AF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bottom w:val="single" w:sz="4" w:space="0" w:color="auto"/>
            </w:tcBorders>
            <w:vAlign w:val="center"/>
          </w:tcPr>
          <w:p w14:paraId="66DF28B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15" w:type="pct"/>
            <w:gridSpan w:val="2"/>
            <w:tcBorders>
              <w:bottom w:val="single" w:sz="4" w:space="0" w:color="auto"/>
            </w:tcBorders>
            <w:vAlign w:val="center"/>
          </w:tcPr>
          <w:p w14:paraId="1A2A147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10A0120D" w14:textId="77777777" w:rsidTr="0008340F">
        <w:trPr>
          <w:cantSplit/>
          <w:trHeight w:val="284"/>
        </w:trPr>
        <w:tc>
          <w:tcPr>
            <w:tcW w:w="2264" w:type="pct"/>
            <w:vMerge/>
            <w:tcBorders>
              <w:bottom w:val="single" w:sz="4" w:space="0" w:color="auto"/>
            </w:tcBorders>
          </w:tcPr>
          <w:p w14:paraId="789B3EEA" w14:textId="77777777" w:rsidR="006237E3" w:rsidRPr="006237E3" w:rsidRDefault="006237E3" w:rsidP="006237E3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990F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C2F0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4CF6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63EB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</w:tr>
      <w:tr w:rsidR="006237E3" w:rsidRPr="006237E3" w14:paraId="34A1A7D0" w14:textId="77777777" w:rsidTr="0008340F">
        <w:trPr>
          <w:cantSplit/>
          <w:trHeight w:val="284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E138F7" w14:textId="77777777" w:rsidR="006237E3" w:rsidRPr="006237E3" w:rsidRDefault="006237E3" w:rsidP="006237E3">
            <w:pPr>
              <w:keepNext/>
              <w:outlineLvl w:val="0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Баардыгы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6533711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7275,0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747121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59597,6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24AC51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9292,8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F39B81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72603,4</w:t>
            </w:r>
          </w:p>
        </w:tc>
      </w:tr>
      <w:tr w:rsidR="006237E3" w:rsidRPr="006237E3" w14:paraId="4032A889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AFAB75" w14:textId="77777777" w:rsidR="006237E3" w:rsidRPr="006237E3" w:rsidRDefault="006237E3" w:rsidP="006237E3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val="en-US" w:eastAsia="ru-RU"/>
              </w:rPr>
              <w:t>I</w:t>
            </w:r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Пайдалуу</w:t>
            </w:r>
            <w:proofErr w:type="spellEnd"/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кендерди</w:t>
            </w:r>
            <w:proofErr w:type="spellEnd"/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казуу</w:t>
            </w:r>
            <w:proofErr w:type="spellEnd"/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5179A0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113,4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B3CBF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372,3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A4783B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A53D6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1073,4</w:t>
            </w:r>
          </w:p>
        </w:tc>
      </w:tr>
      <w:tr w:rsidR="006237E3" w:rsidRPr="006237E3" w14:paraId="0707B0B5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78681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таш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к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м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к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ѳң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к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м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(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лигнит</w:t>
            </w: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казуу</w:t>
            </w:r>
            <w:proofErr w:type="spellEnd"/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3ED9E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3B5EB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ACA75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9C4B7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237E3" w:rsidRPr="006237E3" w14:paraId="48CA24B1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12C42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- башка металл </w:t>
            </w:r>
            <w:proofErr w:type="spellStart"/>
            <w:proofErr w:type="gram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рудасын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казуу</w:t>
            </w:r>
            <w:proofErr w:type="spellEnd"/>
            <w:proofErr w:type="gram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FB0A0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92,3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BD980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248,4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7CF47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149,5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78BB697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905,6</w:t>
            </w:r>
          </w:p>
        </w:tc>
      </w:tr>
      <w:tr w:rsidR="006237E3" w:rsidRPr="006237E3" w14:paraId="64CF471B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EE7D2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- башка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пайдалуу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кендерди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казуу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434B3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21,1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A9F40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0338A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38,5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02A0905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167,8</w:t>
            </w:r>
          </w:p>
        </w:tc>
      </w:tr>
      <w:tr w:rsidR="006237E3" w:rsidRPr="006237E3" w14:paraId="6560BD1C" w14:textId="77777777" w:rsidTr="0008340F">
        <w:trPr>
          <w:cantSplit/>
          <w:trHeight w:val="373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E7B24B" w14:textId="77777777" w:rsidR="006237E3" w:rsidRPr="006237E3" w:rsidRDefault="006237E3" w:rsidP="006237E3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val="en-US" w:eastAsia="ru-RU"/>
              </w:rPr>
              <w:t>II</w:t>
            </w:r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.</w:t>
            </w:r>
            <w:proofErr w:type="spellStart"/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Иштет</w:t>
            </w:r>
            <w:r w:rsidRPr="006237E3">
              <w:rPr>
                <w:rFonts w:ascii="Cambria" w:hAnsi="Cambria" w:cs="Cambria"/>
                <w:b/>
                <w:bCs/>
                <w:sz w:val="18"/>
                <w:szCs w:val="18"/>
                <w:lang w:eastAsia="ru-RU"/>
              </w:rPr>
              <w:t>үү</w:t>
            </w:r>
            <w:proofErr w:type="spellEnd"/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Cambria" w:hAnsi="Cambria" w:cs="Cambria"/>
                <w:b/>
                <w:bCs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b/>
                <w:bCs/>
                <w:sz w:val="18"/>
                <w:szCs w:val="18"/>
                <w:lang w:eastAsia="ru-RU"/>
              </w:rPr>
              <w:t>н</w:t>
            </w:r>
            <w:r w:rsidRPr="006237E3">
              <w:rPr>
                <w:rFonts w:ascii="Cambria" w:hAnsi="Cambria" w:cs="Cambria"/>
                <w:b/>
                <w:bCs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b/>
                <w:bCs/>
                <w:sz w:val="18"/>
                <w:szCs w:val="18"/>
                <w:lang w:eastAsia="ru-RU"/>
              </w:rPr>
              <w:t>р</w:t>
            </w:r>
            <w:proofErr w:type="spellEnd"/>
            <w:r w:rsidRPr="006237E3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b/>
                <w:bCs/>
                <w:sz w:val="18"/>
                <w:szCs w:val="18"/>
                <w:lang w:eastAsia="ru-RU"/>
              </w:rPr>
              <w:t>жайы</w:t>
            </w:r>
            <w:proofErr w:type="spellEnd"/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AFF623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6781,5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825F2E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56545,8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8A1F9C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8607,2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5FEB6A7A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68474,9</w:t>
            </w:r>
          </w:p>
        </w:tc>
      </w:tr>
      <w:tr w:rsidR="006237E3" w:rsidRPr="006237E3" w14:paraId="28A71FE6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43BF8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Тамак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аш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азыктарын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үү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, (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суусундуктар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кошо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1673A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277,2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5FCBE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1119,0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1EF90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349,8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5A451E4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1447,3</w:t>
            </w:r>
          </w:p>
        </w:tc>
      </w:tr>
      <w:tr w:rsidR="006237E3" w:rsidRPr="006237E3" w14:paraId="5F05B74E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7F846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Текстиль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ш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тиг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үү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, 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бут</w:t>
            </w: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кийим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булгаары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булгаарыдан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жасалган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буюмдар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ш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proofErr w:type="spellEnd"/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0873E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47,2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53867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203,5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5A4E6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36,4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1E7DE6A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144,7</w:t>
            </w:r>
          </w:p>
        </w:tc>
      </w:tr>
      <w:tr w:rsidR="006237E3" w:rsidRPr="006237E3" w14:paraId="711C2572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8AA90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Жыгачтан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кагаздан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жасалган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буюмдарды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чыгаруу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ш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басмакана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ишмердиги</w:t>
            </w:r>
            <w:proofErr w:type="spellEnd"/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84132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DF277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FAD75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23811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13,8</w:t>
            </w:r>
          </w:p>
        </w:tc>
      </w:tr>
      <w:tr w:rsidR="006237E3" w:rsidRPr="006237E3" w14:paraId="4DF82668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D57B4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Химиялык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продуктыларды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үү</w:t>
            </w:r>
            <w:proofErr w:type="spellEnd"/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E8209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376F7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BAFE1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B1BEF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0,3</w:t>
            </w:r>
          </w:p>
        </w:tc>
      </w:tr>
      <w:tr w:rsidR="006237E3" w:rsidRPr="006237E3" w14:paraId="21194B27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E6365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Резина, пластмасса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</w:t>
            </w: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ш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, 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башка</w:t>
            </w: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металл</w:t>
            </w: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эмес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минералдык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продуктыларынын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ш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proofErr w:type="spellEnd"/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BFFAF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446,3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0C325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1179,1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F3440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501,1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85FBC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1557,9</w:t>
            </w:r>
          </w:p>
        </w:tc>
      </w:tr>
      <w:tr w:rsidR="006237E3" w:rsidRPr="006237E3" w14:paraId="5024357B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64D7A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Негизги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металл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үү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даяр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металл</w:t>
            </w: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буюмдарынын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ш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(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машина</w:t>
            </w: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жабдуулардын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ш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кошпогондо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B3171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5977,1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8A726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53924,1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539C1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7678,9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98849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65160,5</w:t>
            </w:r>
          </w:p>
        </w:tc>
      </w:tr>
      <w:tr w:rsidR="006237E3" w:rsidRPr="006237E3" w14:paraId="7670FF70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248BA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Электрондук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оптикалык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жабдууларды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үү</w:t>
            </w:r>
            <w:proofErr w:type="spellEnd"/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0D27B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BA0A0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24,8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1F60E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D50D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34,5</w:t>
            </w:r>
          </w:p>
        </w:tc>
      </w:tr>
      <w:tr w:rsidR="006237E3" w:rsidRPr="006237E3" w14:paraId="1C6801F9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045AA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Электр </w:t>
            </w:r>
            <w:proofErr w:type="spellStart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>жабдууларын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нд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үү</w:t>
            </w:r>
            <w:proofErr w:type="spellEnd"/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16B95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D053E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2FD24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A3F12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6,5</w:t>
            </w:r>
          </w:p>
        </w:tc>
      </w:tr>
      <w:tr w:rsidR="006237E3" w:rsidRPr="006237E3" w14:paraId="2A0CE157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2070E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н</w:t>
            </w:r>
            <w:r w:rsidRPr="006237E3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жайдын</w:t>
            </w:r>
            <w:proofErr w:type="spellEnd"/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калган</w:t>
            </w:r>
            <w:r w:rsidRPr="006237E3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тармактары</w:t>
            </w:r>
            <w:proofErr w:type="spellEnd"/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97C6F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B8363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75,8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05937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23,3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F6CC6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109,4</w:t>
            </w:r>
          </w:p>
        </w:tc>
      </w:tr>
      <w:tr w:rsidR="006237E3" w:rsidRPr="006237E3" w14:paraId="3AD38B79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2D907C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III. Электр </w:t>
            </w:r>
            <w:proofErr w:type="spellStart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энергиясы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, газ </w:t>
            </w:r>
            <w:proofErr w:type="spellStart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буу </w:t>
            </w:r>
            <w:proofErr w:type="spellStart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менен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камсыздандыруу</w:t>
            </w:r>
            <w:proofErr w:type="spellEnd"/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0CC2A2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351,0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9395AC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2517,3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E1B2A3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447,4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8EF82C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2851,2</w:t>
            </w:r>
          </w:p>
        </w:tc>
      </w:tr>
      <w:tr w:rsidR="006237E3" w:rsidRPr="006237E3" w14:paraId="1CDE7140" w14:textId="77777777" w:rsidTr="0008340F">
        <w:trPr>
          <w:cantSplit/>
          <w:trHeight w:val="284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A727A" w14:textId="77777777" w:rsidR="006237E3" w:rsidRPr="006237E3" w:rsidRDefault="006237E3" w:rsidP="006237E3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IV. </w:t>
            </w:r>
            <w:proofErr w:type="spellStart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Cуу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менен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жабдуу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тазалоо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таштандыларды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иштет</w:t>
            </w:r>
            <w:r w:rsidRPr="006237E3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үү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237E3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жана</w:t>
            </w:r>
            <w:proofErr w:type="spellEnd"/>
            <w:proofErr w:type="gram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237E3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экинчи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ирет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жасалган</w:t>
            </w:r>
            <w:proofErr w:type="spellEnd"/>
            <w:r w:rsidRPr="006237E3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сырьелор</w:t>
            </w:r>
            <w:proofErr w:type="spellEnd"/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26A423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29,1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73A930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162,2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2E3B14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50,2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9D414A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203,9</w:t>
            </w:r>
          </w:p>
        </w:tc>
      </w:tr>
    </w:tbl>
    <w:p w14:paraId="1CAB7506" w14:textId="77777777" w:rsidR="006237E3" w:rsidRPr="006237E3" w:rsidRDefault="006237E3" w:rsidP="006237E3">
      <w:pPr>
        <w:rPr>
          <w:sz w:val="24"/>
          <w:szCs w:val="24"/>
          <w:lang w:eastAsia="ru-RU"/>
        </w:rPr>
      </w:pPr>
      <w:bookmarkStart w:id="7" w:name="_Toc347148739"/>
      <w:bookmarkStart w:id="8" w:name="_Toc166641336"/>
      <w:bookmarkStart w:id="9" w:name="_Toc166647786"/>
      <w:bookmarkStart w:id="10" w:name="_Toc166647898"/>
      <w:bookmarkStart w:id="11" w:name="_Toc219622341"/>
      <w:bookmarkStart w:id="12" w:name="_Toc219622396"/>
      <w:bookmarkStart w:id="13" w:name="_Toc251340024"/>
      <w:bookmarkStart w:id="14" w:name="_Toc251340334"/>
      <w:bookmarkStart w:id="15" w:name="_Toc266437241"/>
      <w:bookmarkStart w:id="16" w:name="_Toc266438394"/>
      <w:bookmarkStart w:id="17" w:name="_Toc298162372"/>
      <w:bookmarkStart w:id="18" w:name="_Toc298162538"/>
    </w:p>
    <w:p w14:paraId="78B539AC" w14:textId="77777777" w:rsidR="006237E3" w:rsidRPr="006237E3" w:rsidRDefault="006237E3" w:rsidP="006237E3">
      <w:pPr>
        <w:keepNext/>
        <w:tabs>
          <w:tab w:val="left" w:pos="1980"/>
        </w:tabs>
        <w:outlineLvl w:val="1"/>
        <w:rPr>
          <w:b/>
          <w:bCs/>
          <w:sz w:val="12"/>
          <w:szCs w:val="12"/>
          <w:lang w:eastAsia="ru-RU"/>
        </w:rPr>
      </w:pPr>
    </w:p>
    <w:p w14:paraId="5B727B29" w14:textId="77777777" w:rsidR="006237E3" w:rsidRPr="006237E3" w:rsidRDefault="006237E3" w:rsidP="00FE73E6">
      <w:pPr>
        <w:keepNext/>
        <w:pageBreakBefore/>
        <w:tabs>
          <w:tab w:val="left" w:pos="1980"/>
        </w:tabs>
        <w:outlineLvl w:val="1"/>
        <w:rPr>
          <w:b/>
          <w:bCs/>
          <w:sz w:val="22"/>
          <w:szCs w:val="22"/>
          <w:lang w:eastAsia="ru-RU"/>
        </w:rPr>
      </w:pPr>
      <w:proofErr w:type="spellStart"/>
      <w:r w:rsidRPr="006237E3">
        <w:rPr>
          <w:b/>
          <w:bCs/>
          <w:sz w:val="22"/>
          <w:szCs w:val="22"/>
          <w:lang w:eastAsia="ru-RU"/>
        </w:rPr>
        <w:lastRenderedPageBreak/>
        <w:t>Ѳнѳр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жай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продукцияларынын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негизги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түрлѳрүн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ѳндүрүү</w:t>
      </w:r>
      <w:bookmarkEnd w:id="7"/>
      <w:proofErr w:type="spellEnd"/>
    </w:p>
    <w:p w14:paraId="51EBC184" w14:textId="77777777" w:rsidR="006237E3" w:rsidRPr="006237E3" w:rsidRDefault="006237E3" w:rsidP="006237E3">
      <w:pPr>
        <w:rPr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1134"/>
        <w:gridCol w:w="1275"/>
        <w:gridCol w:w="1133"/>
        <w:gridCol w:w="1315"/>
      </w:tblGrid>
      <w:tr w:rsidR="006237E3" w:rsidRPr="006237E3" w14:paraId="2914C841" w14:textId="77777777" w:rsidTr="00B6092F">
        <w:trPr>
          <w:cantSplit/>
          <w:trHeight w:val="329"/>
        </w:trPr>
        <w:tc>
          <w:tcPr>
            <w:tcW w:w="2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BB4D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04F49F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Ѳлчѳѳ</w:t>
            </w:r>
            <w:proofErr w:type="spellEnd"/>
          </w:p>
          <w:p w14:paraId="782935CD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бирдиги</w:t>
            </w:r>
            <w:proofErr w:type="spellEnd"/>
          </w:p>
        </w:tc>
        <w:tc>
          <w:tcPr>
            <w:tcW w:w="1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E298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EDB6D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2026ж. 2025жылга %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</w:p>
        </w:tc>
      </w:tr>
      <w:tr w:rsidR="006237E3" w:rsidRPr="006237E3" w14:paraId="3562F57E" w14:textId="77777777" w:rsidTr="00B6092F">
        <w:trPr>
          <w:cantSplit/>
          <w:trHeight w:val="292"/>
        </w:trPr>
        <w:tc>
          <w:tcPr>
            <w:tcW w:w="2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2F6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EF27E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7E5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0D7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BF7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tr w:rsidR="006237E3" w:rsidRPr="006237E3" w14:paraId="43537528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70B964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Таш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</w:t>
            </w:r>
            <w:r w:rsidRPr="006237E3">
              <w:rPr>
                <w:sz w:val="18"/>
                <w:szCs w:val="18"/>
                <w:lang w:eastAsia="ru-RU"/>
              </w:rPr>
              <w:t>ѳм</w:t>
            </w:r>
            <w:r w:rsidRPr="006237E3">
              <w:rPr>
                <w:b/>
                <w:sz w:val="18"/>
                <w:szCs w:val="18"/>
                <w:lang w:eastAsia="ru-RU"/>
              </w:rPr>
              <w:t>үр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күр</w:t>
            </w:r>
            <w:r w:rsidRPr="006237E3">
              <w:rPr>
                <w:sz w:val="18"/>
                <w:szCs w:val="18"/>
                <w:lang w:eastAsia="ru-RU"/>
              </w:rPr>
              <w:t>ѳң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</w:t>
            </w:r>
            <w:r w:rsidRPr="006237E3">
              <w:rPr>
                <w:sz w:val="18"/>
                <w:szCs w:val="18"/>
                <w:lang w:eastAsia="ru-RU"/>
              </w:rPr>
              <w:t>ѳм</w:t>
            </w:r>
            <w:r w:rsidRPr="006237E3">
              <w:rPr>
                <w:b/>
                <w:sz w:val="18"/>
                <w:szCs w:val="18"/>
                <w:lang w:eastAsia="ru-RU"/>
              </w:rPr>
              <w:t>үр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(лигнит)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850A44" w14:textId="77777777" w:rsidR="006237E3" w:rsidRPr="006237E3" w:rsidRDefault="006237E3" w:rsidP="006237E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E7C3D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1039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511A1A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308C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2367187F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C25D5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83BC55" w14:textId="77777777" w:rsidR="006237E3" w:rsidRPr="006237E3" w:rsidRDefault="006237E3" w:rsidP="006237E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DCC7B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1039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E7AD13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795B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635B03EF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238E83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Рудалар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оловонун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концентраттары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1F1149" w14:textId="77777777" w:rsidR="006237E3" w:rsidRPr="006237E3" w:rsidRDefault="006237E3" w:rsidP="006237E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E6BAE4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418,9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9C9E77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854,7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7F0BB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2,0 э</w:t>
            </w:r>
          </w:p>
        </w:tc>
      </w:tr>
      <w:tr w:rsidR="006237E3" w:rsidRPr="006237E3" w14:paraId="5F97DA2D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B2C509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3DC29D" w14:textId="77777777" w:rsidR="006237E3" w:rsidRPr="006237E3" w:rsidRDefault="006237E3" w:rsidP="006237E3">
            <w:pPr>
              <w:jc w:val="center"/>
              <w:rPr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5FBA6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62,1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7FED0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125,7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5AC1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2,0э</w:t>
            </w:r>
          </w:p>
        </w:tc>
      </w:tr>
      <w:tr w:rsidR="006237E3" w:rsidRPr="006237E3" w14:paraId="11BC5A34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99D8C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1EEBE4" w14:textId="77777777" w:rsidR="006237E3" w:rsidRPr="006237E3" w:rsidRDefault="006237E3" w:rsidP="006237E3">
            <w:pPr>
              <w:jc w:val="center"/>
              <w:rPr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4C653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356,8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D4C61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729,0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FBCD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2,0 э</w:t>
            </w:r>
          </w:p>
        </w:tc>
      </w:tr>
      <w:tr w:rsidR="006237E3" w:rsidRPr="006237E3" w14:paraId="17108C80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DD2522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Эт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тамак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аш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субпродуктылары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E62B39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14E114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20,6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0BB607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2E463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80,6</w:t>
            </w:r>
          </w:p>
        </w:tc>
      </w:tr>
      <w:tr w:rsidR="006237E3" w:rsidRPr="006237E3" w14:paraId="3089F33F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EAB88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51AE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D7163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7C42A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4DDB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95,4</w:t>
            </w:r>
          </w:p>
        </w:tc>
      </w:tr>
      <w:tr w:rsidR="006237E3" w:rsidRPr="006237E3" w14:paraId="3FD68F69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457BD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D040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7F81D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A4E91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F55A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68353663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8868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Ѳсүмдүк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майы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D217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DA805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A71D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6DC54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47C6AC15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7463C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3E39D" w14:textId="77777777" w:rsidR="006237E3" w:rsidRPr="006237E3" w:rsidRDefault="006237E3" w:rsidP="006237E3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DFEB9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D7C3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71F4B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2926DCAA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C48F1A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29A6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D97573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B7A1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06CE59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4F9A8CF9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EC1F4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Иштетилген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суюк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сүт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9B9FE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E12A2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56,8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19FA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254,4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0319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4,5 э</w:t>
            </w:r>
          </w:p>
        </w:tc>
      </w:tr>
      <w:tr w:rsidR="006237E3" w:rsidRPr="006237E3" w14:paraId="074BE1D2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F0B9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D7A1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11F8D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31,9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84D9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60BB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100,3</w:t>
            </w:r>
          </w:p>
        </w:tc>
      </w:tr>
      <w:tr w:rsidR="006237E3" w:rsidRPr="006237E3" w14:paraId="3A908001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22D836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D3575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8898E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24,9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5FAA9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29,6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1463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118,9</w:t>
            </w:r>
          </w:p>
        </w:tc>
      </w:tr>
      <w:tr w:rsidR="006237E3" w:rsidRPr="006237E3" w14:paraId="471E8360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8B8B4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B896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83D18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09BA9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192,8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967C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64C60A2D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2C40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Бардык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түрдѳгү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чалган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майлар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8202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076F7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495,6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4CBBAB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622,3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85DD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125,6</w:t>
            </w:r>
          </w:p>
        </w:tc>
      </w:tr>
      <w:tr w:rsidR="006237E3" w:rsidRPr="006237E3" w14:paraId="49B4BAF7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815C35" w14:textId="77777777" w:rsidR="006237E3" w:rsidRPr="006237E3" w:rsidRDefault="006237E3" w:rsidP="006237E3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B1A6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F076E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215,1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0F1A97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151,5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C116A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70,4</w:t>
            </w:r>
          </w:p>
        </w:tc>
      </w:tr>
      <w:tr w:rsidR="006237E3" w:rsidRPr="006237E3" w14:paraId="566CEC38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757D0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B6E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D864D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A0DE0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2713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97,4</w:t>
            </w:r>
          </w:p>
        </w:tc>
      </w:tr>
      <w:tr w:rsidR="006237E3" w:rsidRPr="006237E3" w14:paraId="3D6DBC5C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AEF98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6CFE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82F5C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265,0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1B04B2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455,7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FE5C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172,0</w:t>
            </w:r>
          </w:p>
        </w:tc>
      </w:tr>
      <w:tr w:rsidR="006237E3" w:rsidRPr="006237E3" w14:paraId="47976D4A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DFE57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21FF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40AFC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A5355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C641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63D9D4A1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DFD7A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Сырдын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бардык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түрү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13AD3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1A6E9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1059,1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2858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1160,4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A707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109,6</w:t>
            </w:r>
          </w:p>
        </w:tc>
      </w:tr>
      <w:tr w:rsidR="006237E3" w:rsidRPr="006237E3" w14:paraId="1FD3A359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BF1C4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</w:tcBorders>
          </w:tcPr>
          <w:p w14:paraId="5CAD7A7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3FB51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541,6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13245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424,2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640D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78,3</w:t>
            </w:r>
          </w:p>
        </w:tc>
      </w:tr>
      <w:tr w:rsidR="006237E3" w:rsidRPr="006237E3" w14:paraId="0EABA067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2E5C3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</w:tcBorders>
          </w:tcPr>
          <w:p w14:paraId="2E95278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1AA66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6DE1D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E69B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154,3</w:t>
            </w:r>
          </w:p>
        </w:tc>
      </w:tr>
      <w:tr w:rsidR="006237E3" w:rsidRPr="006237E3" w14:paraId="68A06063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544F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4993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97B89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193,1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9237C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204,6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19CF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105,9</w:t>
            </w:r>
          </w:p>
        </w:tc>
      </w:tr>
      <w:tr w:rsidR="006237E3" w:rsidRPr="006237E3" w14:paraId="54D1388D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9EA51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FFEC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4E04B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319,8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17B3F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524,3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F587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163,9</w:t>
            </w:r>
          </w:p>
        </w:tc>
      </w:tr>
      <w:tr w:rsidR="006237E3" w:rsidRPr="006237E3" w14:paraId="4E6E7596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734DF7" w14:textId="77777777" w:rsidR="006237E3" w:rsidRPr="006237E3" w:rsidRDefault="006237E3" w:rsidP="006237E3">
            <w:pPr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2E74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EF740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42CCD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A2D7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2BBA6443" w14:textId="77777777" w:rsidTr="00B6092F">
        <w:trPr>
          <w:cantSplit/>
          <w:trHeight w:val="191"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1C90A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Дан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эгиндеринин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уну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A84C3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B3F7B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6638,8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322CB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7994,0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B878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120,4</w:t>
            </w:r>
          </w:p>
        </w:tc>
      </w:tr>
      <w:tr w:rsidR="006237E3" w:rsidRPr="006237E3" w14:paraId="4076226D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5369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CB11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92EF4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F2B03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103,3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0039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101,8</w:t>
            </w:r>
          </w:p>
        </w:tc>
      </w:tr>
      <w:tr w:rsidR="006237E3" w:rsidRPr="006237E3" w14:paraId="4E29A726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38B6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71BF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59E6F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13,1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FE9022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C529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58,0</w:t>
            </w:r>
          </w:p>
        </w:tc>
      </w:tr>
      <w:tr w:rsidR="006237E3" w:rsidRPr="006237E3" w14:paraId="7B375C3C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E486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C6AF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104D8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1736,2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7A75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1867,0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870A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107,5</w:t>
            </w:r>
          </w:p>
        </w:tc>
      </w:tr>
      <w:tr w:rsidR="006237E3" w:rsidRPr="006237E3" w14:paraId="7D208047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DA5D4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8A9B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4555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4788,0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A750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5160,3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8242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107,8</w:t>
            </w:r>
          </w:p>
        </w:tc>
      </w:tr>
      <w:tr w:rsidR="006237E3" w:rsidRPr="006237E3" w14:paraId="409E1211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E621E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F430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AA5E0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E5CBC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855,8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80CC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1D6F7855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7FABC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Жаңы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бышкан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нан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AA8A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B41A6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2277,1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64D8A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2328,1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92BBA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102,2</w:t>
            </w:r>
          </w:p>
        </w:tc>
      </w:tr>
      <w:tr w:rsidR="006237E3" w:rsidRPr="006237E3" w14:paraId="6E9CBC4C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680EB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9B1B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F474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243,8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141E9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209,0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7405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85,7</w:t>
            </w:r>
          </w:p>
        </w:tc>
      </w:tr>
      <w:tr w:rsidR="006237E3" w:rsidRPr="006237E3" w14:paraId="72B60835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F0964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15C7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05DA3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88,1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91294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A471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114,4</w:t>
            </w:r>
          </w:p>
        </w:tc>
      </w:tr>
      <w:tr w:rsidR="006237E3" w:rsidRPr="006237E3" w14:paraId="3ACBBB72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5C4C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AD2F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BB60C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7CD4F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2C8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112,6</w:t>
            </w:r>
          </w:p>
        </w:tc>
      </w:tr>
      <w:tr w:rsidR="006237E3" w:rsidRPr="006237E3" w14:paraId="3C4F999B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E2CD1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2F2E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8D51F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75,2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8D9C6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75,7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7414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100,7</w:t>
            </w:r>
          </w:p>
        </w:tc>
      </w:tr>
      <w:tr w:rsidR="006237E3" w:rsidRPr="006237E3" w14:paraId="29E197F7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4A93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CC8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BED39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420,1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C8898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439,2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1882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104,5</w:t>
            </w:r>
          </w:p>
        </w:tc>
      </w:tr>
      <w:tr w:rsidR="006237E3" w:rsidRPr="006237E3" w14:paraId="64825FF9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8F970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0C4A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A4F27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818,9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F78BB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831,2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6B67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101,6</w:t>
            </w:r>
          </w:p>
        </w:tc>
      </w:tr>
      <w:tr w:rsidR="006237E3" w:rsidRPr="006237E3" w14:paraId="111F8836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8B98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199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BF25C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526,0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19EF1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554,0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5C8A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105,3</w:t>
            </w:r>
          </w:p>
        </w:tc>
      </w:tr>
      <w:tr w:rsidR="006237E3" w:rsidRPr="006237E3" w14:paraId="4C78F8C2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B9356B" w14:textId="77777777" w:rsidR="006237E3" w:rsidRPr="006237E3" w:rsidRDefault="006237E3" w:rsidP="006237E3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Торт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кондитер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азыктары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30D62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65355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144,3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BBC85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154,0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023A0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106,7</w:t>
            </w:r>
          </w:p>
        </w:tc>
      </w:tr>
      <w:tr w:rsidR="006237E3" w:rsidRPr="006237E3" w14:paraId="77C4AA96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EBF8A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DFD47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DA368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6AB98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5D2E4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54,7</w:t>
            </w:r>
          </w:p>
        </w:tc>
      </w:tr>
      <w:tr w:rsidR="006237E3" w:rsidRPr="006237E3" w14:paraId="2E92AFEF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D12C0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4271F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ADAAC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23,3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7D57F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A4064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109,9</w:t>
            </w:r>
          </w:p>
        </w:tc>
      </w:tr>
      <w:tr w:rsidR="006237E3" w:rsidRPr="006237E3" w14:paraId="164203A7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74363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1E13C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3A862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30,5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3A3BD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28,4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16C2F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93,1</w:t>
            </w:r>
          </w:p>
        </w:tc>
      </w:tr>
      <w:tr w:rsidR="006237E3" w:rsidRPr="006237E3" w14:paraId="1ED1D8B7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92DE8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0D2F8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5A1E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4E2D7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39,2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33F1D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104,0</w:t>
            </w:r>
          </w:p>
        </w:tc>
      </w:tr>
      <w:tr w:rsidR="006237E3" w:rsidRPr="006237E3" w14:paraId="320E0B2F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73B80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7AC53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4AC69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30,5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B171E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36,5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6BD6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119,7</w:t>
            </w:r>
          </w:p>
        </w:tc>
      </w:tr>
      <w:tr w:rsidR="006237E3" w:rsidRPr="006237E3" w14:paraId="5A783580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CFE00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1E068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9ABF4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A934A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54C78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125,9</w:t>
            </w:r>
          </w:p>
        </w:tc>
      </w:tr>
      <w:tr w:rsidR="006237E3" w:rsidRPr="006237E3" w14:paraId="1FE4FDC0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A96211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Арак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23F59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. литр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91DD1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DC053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C0CF7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7EBC10BB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EE7749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705D1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AED59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46386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EEFF1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3E9150EA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DAC2CF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Газдаштырылбаган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,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таттуу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эмес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минералдык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суулар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02FD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. литр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E7AD7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F557D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38794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77,3</w:t>
            </w:r>
          </w:p>
        </w:tc>
      </w:tr>
      <w:tr w:rsidR="006237E3" w:rsidRPr="006237E3" w14:paraId="40DDF46E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7D9FCB8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1054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F40D8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77EE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C712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4D817D91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DF7053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EEB7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ECE73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6EE36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179A2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77,3</w:t>
            </w:r>
          </w:p>
        </w:tc>
      </w:tr>
      <w:tr w:rsidR="006237E3" w:rsidRPr="006237E3" w14:paraId="3B329D48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BB14B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Алкоголсуз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суусундуктар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79A88" w14:textId="77777777" w:rsidR="006237E3" w:rsidRPr="006237E3" w:rsidRDefault="006237E3" w:rsidP="006237E3">
            <w:pPr>
              <w:ind w:left="-57" w:right="-67" w:hanging="57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. литр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90479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234,4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86E0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110,8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422FD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47,3</w:t>
            </w:r>
          </w:p>
        </w:tc>
      </w:tr>
      <w:tr w:rsidR="006237E3" w:rsidRPr="006237E3" w14:paraId="3C318FDE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C899E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4854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3A29F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232,6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68F10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F35C8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46,7</w:t>
            </w:r>
          </w:p>
        </w:tc>
      </w:tr>
      <w:tr w:rsidR="006237E3" w:rsidRPr="006237E3" w14:paraId="7B005D34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6915E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A527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B9F89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81B70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2,1        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56838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116,7</w:t>
            </w:r>
          </w:p>
        </w:tc>
      </w:tr>
      <w:tr w:rsidR="006237E3" w:rsidRPr="006237E3" w14:paraId="1AE34949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80496A4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Свитерлер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жемперлер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полуверлер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кардигандар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жилеттер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ушул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ѳңдүү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тор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кийимдер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13EA1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даана</w:t>
            </w:r>
            <w:proofErr w:type="spellEnd"/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077BD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79,0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27F0D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88,0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4FC91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111,4</w:t>
            </w:r>
          </w:p>
        </w:tc>
      </w:tr>
      <w:tr w:rsidR="006237E3" w:rsidRPr="006237E3" w14:paraId="1640D58A" w14:textId="77777777" w:rsidTr="00B6092F">
        <w:trPr>
          <w:cantSplit/>
        </w:trPr>
        <w:tc>
          <w:tcPr>
            <w:tcW w:w="2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7F30A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9C31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3F30F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79,0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45354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88,0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192F8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111,4</w:t>
            </w:r>
          </w:p>
        </w:tc>
      </w:tr>
    </w:tbl>
    <w:p w14:paraId="6AF24A03" w14:textId="77777777" w:rsidR="00B6092F" w:rsidRDefault="00B6092F"/>
    <w:p w14:paraId="783C45FE" w14:textId="77777777" w:rsidR="00B6092F" w:rsidRDefault="00B6092F"/>
    <w:p w14:paraId="6ED5BE8B" w14:textId="63D43920" w:rsidR="00B6092F" w:rsidRDefault="00B6092F" w:rsidP="00B6092F">
      <w:pPr>
        <w:jc w:val="right"/>
      </w:pPr>
      <w:proofErr w:type="spellStart"/>
      <w:r w:rsidRPr="006237E3">
        <w:rPr>
          <w:sz w:val="22"/>
          <w:szCs w:val="22"/>
          <w:lang w:eastAsia="ru-RU"/>
        </w:rPr>
        <w:lastRenderedPageBreak/>
        <w:t>уландысы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90"/>
        <w:gridCol w:w="1091"/>
        <w:gridCol w:w="1315"/>
        <w:gridCol w:w="1094"/>
        <w:gridCol w:w="1315"/>
      </w:tblGrid>
      <w:tr w:rsidR="00B6092F" w:rsidRPr="006237E3" w14:paraId="6882548B" w14:textId="77777777" w:rsidTr="00B6092F">
        <w:trPr>
          <w:cantSplit/>
        </w:trPr>
        <w:tc>
          <w:tcPr>
            <w:tcW w:w="2356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41F651D5" w14:textId="77777777" w:rsidR="00B6092F" w:rsidRPr="006237E3" w:rsidRDefault="00B6092F" w:rsidP="00B6092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68AFE" w14:textId="77777777" w:rsidR="00B6092F" w:rsidRPr="006237E3" w:rsidRDefault="00B6092F" w:rsidP="00B6092F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Ѳлчѳѳ</w:t>
            </w:r>
            <w:proofErr w:type="spellEnd"/>
          </w:p>
          <w:p w14:paraId="21AE354B" w14:textId="357F0479" w:rsidR="00B6092F" w:rsidRPr="006237E3" w:rsidRDefault="00B6092F" w:rsidP="00B6092F">
            <w:pPr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бирдиги</w:t>
            </w:r>
            <w:proofErr w:type="spellEnd"/>
          </w:p>
        </w:tc>
        <w:tc>
          <w:tcPr>
            <w:tcW w:w="1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485D" w14:textId="41C1EC95" w:rsidR="00B6092F" w:rsidRPr="006237E3" w:rsidRDefault="00B6092F" w:rsidP="00B6092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F02" w14:textId="3E84926C" w:rsidR="00B6092F" w:rsidRPr="006237E3" w:rsidRDefault="00B6092F" w:rsidP="00B6092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2026ж. 2025жылга %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</w:p>
        </w:tc>
      </w:tr>
      <w:tr w:rsidR="00B6092F" w:rsidRPr="006237E3" w14:paraId="195ACFAF" w14:textId="77777777" w:rsidTr="00B6092F">
        <w:trPr>
          <w:cantSplit/>
        </w:trPr>
        <w:tc>
          <w:tcPr>
            <w:tcW w:w="235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78C3E74" w14:textId="77777777" w:rsidR="00B6092F" w:rsidRPr="006237E3" w:rsidRDefault="00B6092F" w:rsidP="00B6092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8DFB" w14:textId="77777777" w:rsidR="00B6092F" w:rsidRPr="006237E3" w:rsidRDefault="00B6092F" w:rsidP="00B6092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A59C" w14:textId="479DEC84" w:rsidR="00B6092F" w:rsidRPr="006237E3" w:rsidRDefault="00B6092F" w:rsidP="00B6092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19D3" w14:textId="548A0E53" w:rsidR="00B6092F" w:rsidRPr="006237E3" w:rsidRDefault="00B6092F" w:rsidP="00B6092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</w:t>
            </w:r>
            <w:r w:rsidR="00973036">
              <w:rPr>
                <w:b/>
                <w:sz w:val="18"/>
                <w:szCs w:val="18"/>
                <w:lang w:val="ky-KG" w:eastAsia="ru-RU"/>
              </w:rPr>
              <w:t>6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0B0C9" w14:textId="77777777" w:rsidR="00B6092F" w:rsidRPr="006237E3" w:rsidRDefault="00B6092F" w:rsidP="00B6092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36ECA392" w14:textId="77777777" w:rsidTr="00B6092F">
        <w:trPr>
          <w:cantSplit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04CC8E7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Эркектердин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балдардын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үстүнкү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кийими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тор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кийимдер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кирбейт</w:t>
            </w:r>
            <w:proofErr w:type="spellEnd"/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C4217B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даана</w:t>
            </w:r>
            <w:proofErr w:type="spellEnd"/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45442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30839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5539A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12979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929F0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42,1</w:t>
            </w:r>
          </w:p>
        </w:tc>
      </w:tr>
      <w:tr w:rsidR="006237E3" w:rsidRPr="006237E3" w14:paraId="02D2FC5D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4BD69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4C57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9035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30839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1B33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1979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94141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6,4</w:t>
            </w:r>
          </w:p>
        </w:tc>
      </w:tr>
      <w:tr w:rsidR="006237E3" w:rsidRPr="006237E3" w14:paraId="7A880A93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283EF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593D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06139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2AA2A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11000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AEEB5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1A63B92D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0AA7A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EB46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EC454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2AE83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1C93E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5382FCDE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8DA1EC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bookmarkStart w:id="19" w:name="_Toc258853405"/>
            <w:bookmarkStart w:id="20" w:name="_Toc258853955"/>
            <w:bookmarkStart w:id="21" w:name="_Toc298162374"/>
            <w:bookmarkStart w:id="22" w:name="_Toc298162540"/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Аялдардын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кыздардын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үстүнкү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кийими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тор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кийимдер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кирбейт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89D53E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даана</w:t>
            </w:r>
            <w:proofErr w:type="spellEnd"/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C684C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42557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E0137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37326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589CC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87,7</w:t>
            </w:r>
          </w:p>
        </w:tc>
      </w:tr>
      <w:tr w:rsidR="006237E3" w:rsidRPr="006237E3" w14:paraId="54320770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2BBF8A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600ABE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88ED4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04410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3F307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1FE87092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5429D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D68C0E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C7B23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25902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0D3D4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4622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F591D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17,8</w:t>
            </w:r>
          </w:p>
        </w:tc>
      </w:tr>
      <w:tr w:rsidR="006237E3" w:rsidRPr="006237E3" w14:paraId="09A32C52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3362D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4793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8C523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3B944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B512E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26002BED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E7F7B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61A1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F3C79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3BA5A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4F807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26550AB9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A1DCA4" w14:textId="77777777" w:rsidR="006237E3" w:rsidRPr="006237E3" w:rsidRDefault="006237E3" w:rsidP="006237E3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color w:val="000000"/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A6C9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450E82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7617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4A84C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7870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D4307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103,3</w:t>
            </w:r>
          </w:p>
        </w:tc>
      </w:tr>
      <w:tr w:rsidR="006237E3" w:rsidRPr="006237E3" w14:paraId="518F56C5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9107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A1E2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7334A7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B7C1E2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8134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95E56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345A9BB1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0AB0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E98E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2D33A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8762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22AA8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16700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F53E0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190,6</w:t>
            </w:r>
          </w:p>
        </w:tc>
      </w:tr>
      <w:tr w:rsidR="006237E3" w:rsidRPr="006237E3" w14:paraId="0FA6AF10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3B1C4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Узунан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тилинген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же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жарылган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же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6237E3">
                <w:rPr>
                  <w:b/>
                  <w:sz w:val="18"/>
                  <w:szCs w:val="18"/>
                  <w:lang w:eastAsia="ru-RU"/>
                </w:rPr>
                <w:t>6 мм</w:t>
              </w:r>
            </w:smartTag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калыңдыкта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кесилген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жыгач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материалдары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жарактуу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жыгач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тилинген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материалдар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97653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м3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131E50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8327,0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7EBE67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7952,7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5B3900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95,5</w:t>
            </w:r>
          </w:p>
        </w:tc>
      </w:tr>
      <w:tr w:rsidR="006237E3" w:rsidRPr="006237E3" w14:paraId="4DB36DA8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6A82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E4BA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69B4F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1051,2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512DE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1071,3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A77D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101,9</w:t>
            </w:r>
          </w:p>
        </w:tc>
      </w:tr>
      <w:tr w:rsidR="006237E3" w:rsidRPr="006237E3" w14:paraId="1265ACCD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2B30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BDE9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369A21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398,2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C386A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313,0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29EE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78,6</w:t>
            </w:r>
          </w:p>
        </w:tc>
      </w:tr>
      <w:tr w:rsidR="006237E3" w:rsidRPr="006237E3" w14:paraId="0DF23B80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2FB8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7653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12072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A8604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20477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6E4A9B49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1510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F385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521D0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4770,0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3170D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4836,4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297E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101,4</w:t>
            </w:r>
          </w:p>
        </w:tc>
      </w:tr>
      <w:tr w:rsidR="006237E3" w:rsidRPr="006237E3" w14:paraId="5ED50171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430F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7278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C36D6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2105,0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91E0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1732,0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12A87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82,3</w:t>
            </w:r>
          </w:p>
        </w:tc>
      </w:tr>
      <w:tr w:rsidR="006237E3" w:rsidRPr="006237E3" w14:paraId="1B4F129A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A538B3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Акиташ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7CED0A" w14:textId="77777777" w:rsidR="006237E3" w:rsidRPr="006237E3" w:rsidRDefault="006237E3" w:rsidP="006237E3">
            <w:pPr>
              <w:ind w:left="-114" w:right="-74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миӊ. тонна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9E737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BFBBF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9A237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209073F1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9624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C30D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394813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8EB05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F85E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673A9107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BCAA02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Бетондон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жасалган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чогултулма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курулуш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конструкциялары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D2F72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тонна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615B2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7973,6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F1DC6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11448,7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A125F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143,6</w:t>
            </w:r>
          </w:p>
        </w:tc>
      </w:tr>
      <w:tr w:rsidR="006237E3" w:rsidRPr="006237E3" w14:paraId="2D646745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DAB60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84EC8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2B84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34,8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56A4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2154,5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A9C2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1A7F83B5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DA8E4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90BC7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9BF5E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36824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71,8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1B1D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102,6</w:t>
            </w:r>
          </w:p>
        </w:tc>
      </w:tr>
      <w:tr w:rsidR="006237E3" w:rsidRPr="006237E3" w14:paraId="3C7AAC96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C761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A56A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5BDEE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764,3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83E6C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1623,4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9B2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2,1р</w:t>
            </w:r>
          </w:p>
        </w:tc>
      </w:tr>
      <w:tr w:rsidR="006237E3" w:rsidRPr="006237E3" w14:paraId="74C9E8DA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BC43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2738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75DE53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7104,5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DEF46A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7599,0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34D5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107,0</w:t>
            </w:r>
          </w:p>
        </w:tc>
      </w:tr>
      <w:tr w:rsidR="006237E3" w:rsidRPr="006237E3" w14:paraId="634FBEC2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F6D787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Товардык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бетон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B711E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тонна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36F68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188607,8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9B968E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63033,3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BA61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33,4</w:t>
            </w:r>
          </w:p>
        </w:tc>
      </w:tr>
      <w:tr w:rsidR="006237E3" w:rsidRPr="006237E3" w14:paraId="1F6A02A8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602B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B362C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E13187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3638,4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35DB9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2738,5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5F7A3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75,3</w:t>
            </w:r>
          </w:p>
        </w:tc>
      </w:tr>
      <w:tr w:rsidR="006237E3" w:rsidRPr="006237E3" w14:paraId="70C49CD9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4A3B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39CEF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C6B77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7A591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4981,1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83B3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13009DD1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211F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3724B0" w14:textId="77777777" w:rsidR="006237E3" w:rsidRPr="006237E3" w:rsidRDefault="006237E3" w:rsidP="006237E3">
            <w:pPr>
              <w:ind w:left="-114" w:right="-7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87617B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2513,6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B39AF3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6803,0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C525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2,7р</w:t>
            </w:r>
          </w:p>
        </w:tc>
      </w:tr>
      <w:tr w:rsidR="006237E3" w:rsidRPr="006237E3" w14:paraId="13F987E1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32136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0DD6A2" w14:textId="77777777" w:rsidR="006237E3" w:rsidRPr="006237E3" w:rsidRDefault="006237E3" w:rsidP="006237E3">
            <w:pPr>
              <w:ind w:left="-114" w:right="-74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FB94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182455,8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49E8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48510,7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1AB6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26,6</w:t>
            </w:r>
          </w:p>
        </w:tc>
      </w:tr>
      <w:tr w:rsidR="006237E3" w:rsidRPr="006237E3" w14:paraId="6DD4B431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E8712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napToGrid w:val="0"/>
                <w:sz w:val="18"/>
                <w:szCs w:val="18"/>
                <w:lang w:eastAsia="ru-RU"/>
              </w:rPr>
              <w:t>Эмерек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F0B08F" w14:textId="77777777" w:rsidR="006237E3" w:rsidRPr="006237E3" w:rsidRDefault="006237E3" w:rsidP="006237E3">
            <w:pPr>
              <w:ind w:left="-114" w:right="-74"/>
              <w:jc w:val="center"/>
              <w:rPr>
                <w:b/>
                <w:bCs/>
                <w:color w:val="FF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6237E3">
              <w:rPr>
                <w:b/>
                <w:bCs/>
                <w:sz w:val="18"/>
                <w:szCs w:val="18"/>
                <w:lang w:eastAsia="ru-RU"/>
              </w:rPr>
              <w:t>миң.сом</w:t>
            </w:r>
            <w:proofErr w:type="spellEnd"/>
            <w:proofErr w:type="gramEnd"/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B20A7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52446,3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48004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79903,9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0539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152,4</w:t>
            </w:r>
          </w:p>
        </w:tc>
      </w:tr>
      <w:tr w:rsidR="006237E3" w:rsidRPr="006237E3" w14:paraId="01068437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1B1A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А</w:t>
            </w:r>
            <w:r w:rsidRPr="006237E3">
              <w:rPr>
                <w:sz w:val="18"/>
                <w:szCs w:val="18"/>
                <w:lang w:eastAsia="ru-RU"/>
              </w:rPr>
              <w:t>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D995F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5AB19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572,0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5CDD8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479,6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B69C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83,8</w:t>
            </w:r>
          </w:p>
        </w:tc>
      </w:tr>
      <w:tr w:rsidR="006237E3" w:rsidRPr="006237E3" w14:paraId="50E89525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AE1E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8A714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27B17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3209,7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D0F15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13090,1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648E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4,1р</w:t>
            </w:r>
          </w:p>
        </w:tc>
      </w:tr>
      <w:tr w:rsidR="006237E3" w:rsidRPr="006237E3" w14:paraId="6E7F7C09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E9F9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2DDE1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AEF27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3465,9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97FF8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1469,0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342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42,4</w:t>
            </w:r>
          </w:p>
        </w:tc>
      </w:tr>
      <w:tr w:rsidR="006237E3" w:rsidRPr="006237E3" w14:paraId="6B0E9C24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6597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63B96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CC3F3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3501,0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A3088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3597,6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C4A6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102,8</w:t>
            </w:r>
          </w:p>
        </w:tc>
      </w:tr>
      <w:tr w:rsidR="006237E3" w:rsidRPr="006237E3" w14:paraId="37EF1A8D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90BA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91328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4C409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39227,7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5752C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58296,6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049E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148,6</w:t>
            </w:r>
          </w:p>
        </w:tc>
      </w:tr>
      <w:tr w:rsidR="006237E3" w:rsidRPr="006237E3" w14:paraId="1152A509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A5695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387748" w14:textId="77777777" w:rsidR="006237E3" w:rsidRPr="006237E3" w:rsidRDefault="006237E3" w:rsidP="006237E3">
            <w:pPr>
              <w:ind w:left="-114" w:right="-74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44E76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2470,0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6D9FD3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2971,0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939F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120,3</w:t>
            </w:r>
          </w:p>
        </w:tc>
      </w:tr>
      <w:tr w:rsidR="006237E3" w:rsidRPr="006237E3" w14:paraId="7038C65D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9202F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Жылуулук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энергиясы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899C8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45FB5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40,1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C7D4C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40,6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3ABB8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101,2</w:t>
            </w:r>
          </w:p>
        </w:tc>
      </w:tr>
      <w:tr w:rsidR="006237E3" w:rsidRPr="006237E3" w14:paraId="5E0AA206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ED0F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42DB2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М..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E886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7,7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4202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2433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97,4</w:t>
            </w:r>
          </w:p>
        </w:tc>
      </w:tr>
      <w:tr w:rsidR="006237E3" w:rsidRPr="006237E3" w14:paraId="709F36EE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F6ADC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661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15EE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21,3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3DB3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22,1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E29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103,8</w:t>
            </w:r>
          </w:p>
        </w:tc>
      </w:tr>
      <w:tr w:rsidR="006237E3" w:rsidRPr="006237E3" w14:paraId="1F85D834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0B4B83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CAE96" w14:textId="77777777" w:rsidR="006237E3" w:rsidRPr="006237E3" w:rsidRDefault="006237E3" w:rsidP="006237E3">
            <w:pPr>
              <w:ind w:left="-57" w:right="-61"/>
              <w:jc w:val="center"/>
              <w:rPr>
                <w:b/>
                <w:bCs/>
                <w:sz w:val="18"/>
                <w:szCs w:val="18"/>
                <w:vertAlign w:val="superscript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2B41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2C884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34FB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99,1</w:t>
            </w:r>
          </w:p>
        </w:tc>
      </w:tr>
      <w:tr w:rsidR="006237E3" w:rsidRPr="006237E3" w14:paraId="7B8D8D2F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C4099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Чогултулуп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тазартылган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2049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66B0A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7818,3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93DF6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8631,2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EE32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110,4</w:t>
            </w:r>
          </w:p>
        </w:tc>
      </w:tr>
      <w:tr w:rsidR="006237E3" w:rsidRPr="006237E3" w14:paraId="49308D89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6E367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D415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b/>
                <w:bCs/>
                <w:sz w:val="18"/>
                <w:szCs w:val="18"/>
                <w:lang w:eastAsia="ru-RU"/>
              </w:rPr>
              <w:t>. м</w:t>
            </w:r>
            <w:r w:rsidRPr="006237E3">
              <w:rPr>
                <w:b/>
                <w:bCs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0579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438,2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9DD91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375,9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D5E1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85,8</w:t>
            </w:r>
          </w:p>
        </w:tc>
      </w:tr>
      <w:tr w:rsidR="006237E3" w:rsidRPr="006237E3" w14:paraId="7C1C0574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B2A0E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3997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B3DC2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2483,9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1271C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3562,6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2D6E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143,4</w:t>
            </w:r>
          </w:p>
        </w:tc>
      </w:tr>
      <w:tr w:rsidR="006237E3" w:rsidRPr="006237E3" w14:paraId="35E54316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0A3EA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2954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F50A3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363,6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951EB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577,5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84AA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158,8</w:t>
            </w:r>
          </w:p>
        </w:tc>
      </w:tr>
      <w:tr w:rsidR="006237E3" w:rsidRPr="006237E3" w14:paraId="79D5AFFC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B68F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70B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A341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334,5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D0E0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313,9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FFAC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93,8</w:t>
            </w:r>
          </w:p>
        </w:tc>
      </w:tr>
      <w:tr w:rsidR="006237E3" w:rsidRPr="006237E3" w14:paraId="6C0B685B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CD601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napToGrid w:val="0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napToGrid w:val="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D254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B1DF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3276,0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916B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2847,5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8A19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86,9</w:t>
            </w:r>
          </w:p>
        </w:tc>
      </w:tr>
      <w:tr w:rsidR="006237E3" w:rsidRPr="006237E3" w14:paraId="53166556" w14:textId="77777777" w:rsidTr="00B6092F">
        <w:trPr>
          <w:cantSplit/>
        </w:trPr>
        <w:tc>
          <w:tcPr>
            <w:tcW w:w="2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AF50E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89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81D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922,1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CE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953,8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03B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103,4</w:t>
            </w:r>
          </w:p>
        </w:tc>
      </w:tr>
    </w:tbl>
    <w:p w14:paraId="1D3A76A0" w14:textId="77777777" w:rsidR="006237E3" w:rsidRPr="006237E3" w:rsidRDefault="006237E3" w:rsidP="00B6092F">
      <w:pPr>
        <w:keepNext/>
        <w:pageBreakBefore/>
        <w:outlineLvl w:val="1"/>
        <w:rPr>
          <w:b/>
          <w:bCs/>
          <w:sz w:val="22"/>
          <w:szCs w:val="22"/>
          <w:lang w:eastAsia="ru-RU"/>
        </w:rPr>
      </w:pPr>
      <w:bookmarkStart w:id="23" w:name="_Toc347148740"/>
      <w:proofErr w:type="spellStart"/>
      <w:r w:rsidRPr="006237E3">
        <w:rPr>
          <w:b/>
          <w:bCs/>
          <w:sz w:val="22"/>
          <w:szCs w:val="22"/>
          <w:lang w:eastAsia="ru-RU"/>
        </w:rPr>
        <w:lastRenderedPageBreak/>
        <w:t>Ысык-Кѳл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аймагы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боюнча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мал </w:t>
      </w:r>
      <w:proofErr w:type="spellStart"/>
      <w:r w:rsidRPr="006237E3">
        <w:rPr>
          <w:b/>
          <w:bCs/>
          <w:sz w:val="22"/>
          <w:szCs w:val="22"/>
          <w:lang w:eastAsia="ru-RU"/>
        </w:rPr>
        <w:t>чарбачылыгынын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негизги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продуктыларын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ѳндүрүү</w:t>
      </w:r>
      <w:bookmarkEnd w:id="23"/>
      <w:proofErr w:type="spellEnd"/>
    </w:p>
    <w:p w14:paraId="66E59E8E" w14:textId="7777777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 xml:space="preserve">(1 </w:t>
      </w:r>
      <w:proofErr w:type="spellStart"/>
      <w:r w:rsidRPr="006237E3">
        <w:rPr>
          <w:i/>
          <w:iCs/>
          <w:sz w:val="18"/>
          <w:szCs w:val="18"/>
          <w:lang w:eastAsia="ru-RU"/>
        </w:rPr>
        <w:t>июлга</w:t>
      </w:r>
      <w:proofErr w:type="spellEnd"/>
      <w:r w:rsidRPr="006237E3">
        <w:rPr>
          <w:i/>
          <w:iCs/>
          <w:sz w:val="18"/>
          <w:szCs w:val="18"/>
          <w:lang w:eastAsia="ru-RU"/>
        </w:rPr>
        <w:t xml:space="preserve"> </w:t>
      </w:r>
      <w:proofErr w:type="gramStart"/>
      <w:r w:rsidRPr="006237E3">
        <w:rPr>
          <w:i/>
          <w:iCs/>
          <w:sz w:val="18"/>
          <w:szCs w:val="18"/>
          <w:lang w:eastAsia="ru-RU"/>
        </w:rPr>
        <w:t xml:space="preserve">карата;  </w:t>
      </w:r>
      <w:proofErr w:type="spellStart"/>
      <w:r w:rsidRPr="006237E3">
        <w:rPr>
          <w:i/>
          <w:iCs/>
          <w:sz w:val="18"/>
          <w:szCs w:val="18"/>
          <w:lang w:eastAsia="ru-RU"/>
        </w:rPr>
        <w:t>бардык</w:t>
      </w:r>
      <w:proofErr w:type="spellEnd"/>
      <w:proofErr w:type="gramEnd"/>
      <w:r w:rsidRPr="006237E3">
        <w:rPr>
          <w:i/>
          <w:iCs/>
          <w:sz w:val="18"/>
          <w:szCs w:val="18"/>
          <w:lang w:eastAsia="ru-RU"/>
        </w:rPr>
        <w:t xml:space="preserve"> </w:t>
      </w:r>
      <w:proofErr w:type="spellStart"/>
      <w:r w:rsidRPr="006237E3">
        <w:rPr>
          <w:i/>
          <w:iCs/>
          <w:sz w:val="18"/>
          <w:szCs w:val="18"/>
          <w:lang w:eastAsia="ru-RU"/>
        </w:rPr>
        <w:t>категориядагы</w:t>
      </w:r>
      <w:proofErr w:type="spellEnd"/>
      <w:r w:rsidRPr="006237E3">
        <w:rPr>
          <w:i/>
          <w:iCs/>
          <w:sz w:val="18"/>
          <w:szCs w:val="18"/>
          <w:lang w:eastAsia="ru-RU"/>
        </w:rPr>
        <w:t xml:space="preserve"> </w:t>
      </w:r>
      <w:proofErr w:type="spellStart"/>
      <w:r w:rsidRPr="006237E3">
        <w:rPr>
          <w:i/>
          <w:iCs/>
          <w:sz w:val="18"/>
          <w:szCs w:val="18"/>
          <w:lang w:eastAsia="ru-RU"/>
        </w:rPr>
        <w:t>чарбалар</w:t>
      </w:r>
      <w:proofErr w:type="spellEnd"/>
      <w:r w:rsidRPr="006237E3">
        <w:rPr>
          <w:i/>
          <w:iCs/>
          <w:sz w:val="18"/>
          <w:szCs w:val="18"/>
          <w:lang w:eastAsia="ru-RU"/>
        </w:rPr>
        <w:t>)</w:t>
      </w:r>
    </w:p>
    <w:p w14:paraId="1200A3E7" w14:textId="77777777" w:rsidR="006237E3" w:rsidRPr="006237E3" w:rsidRDefault="006237E3" w:rsidP="006237E3">
      <w:pPr>
        <w:rPr>
          <w:sz w:val="10"/>
          <w:szCs w:val="10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77"/>
        <w:gridCol w:w="1225"/>
        <w:gridCol w:w="1226"/>
        <w:gridCol w:w="1226"/>
        <w:gridCol w:w="1051"/>
      </w:tblGrid>
      <w:tr w:rsidR="006237E3" w:rsidRPr="006237E3" w14:paraId="43576BE1" w14:textId="77777777" w:rsidTr="00A7773B">
        <w:trPr>
          <w:cantSplit/>
          <w:trHeight w:val="284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C812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288E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B15C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F69E8" w14:textId="77777777" w:rsidR="006237E3" w:rsidRPr="006237E3" w:rsidRDefault="006237E3" w:rsidP="006237E3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1C2EB15D" w14:textId="77777777" w:rsidR="006237E3" w:rsidRPr="006237E3" w:rsidRDefault="006237E3" w:rsidP="006237E3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 %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</w:p>
          <w:p w14:paraId="46570C95" w14:textId="77777777" w:rsidR="006237E3" w:rsidRPr="006237E3" w:rsidRDefault="006237E3" w:rsidP="006237E3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2025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9B21" w14:textId="77777777" w:rsidR="006237E3" w:rsidRPr="006237E3" w:rsidRDefault="006237E3" w:rsidP="006237E3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  <w:p w14:paraId="246E0327" w14:textId="77777777" w:rsidR="006237E3" w:rsidRPr="006237E3" w:rsidRDefault="006237E3" w:rsidP="006237E3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+;   - </w:t>
            </w:r>
          </w:p>
          <w:p w14:paraId="2B7BB18E" w14:textId="77777777" w:rsidR="006237E3" w:rsidRPr="006237E3" w:rsidRDefault="006237E3" w:rsidP="006237E3">
            <w:pPr>
              <w:ind w:left="-79" w:right="-108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6237E3" w:rsidRPr="006237E3" w14:paraId="0E9AE7F7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</w:tcPr>
          <w:p w14:paraId="0BD261AC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Союлуучу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мал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канаттуулар</w:t>
            </w:r>
            <w:proofErr w:type="spellEnd"/>
          </w:p>
          <w:p w14:paraId="20F9A92D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(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тирүүлѳй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237E3">
              <w:rPr>
                <w:b/>
                <w:sz w:val="18"/>
                <w:szCs w:val="18"/>
                <w:lang w:eastAsia="ru-RU"/>
              </w:rPr>
              <w:t>салмагы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)   </w:t>
            </w:r>
            <w:proofErr w:type="gramEnd"/>
            <w:r w:rsidRPr="006237E3">
              <w:rPr>
                <w:b/>
                <w:sz w:val="18"/>
                <w:szCs w:val="18"/>
                <w:lang w:eastAsia="ru-RU"/>
              </w:rPr>
              <w:t xml:space="preserve">  </w:t>
            </w:r>
            <w:r w:rsidRPr="0008340F">
              <w:rPr>
                <w:b/>
                <w:sz w:val="18"/>
                <w:szCs w:val="18"/>
                <w:lang w:eastAsia="ru-RU"/>
              </w:rPr>
              <w:t xml:space="preserve">     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   -тонна-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</w:tcBorders>
          </w:tcPr>
          <w:p w14:paraId="24DBE4D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6B62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</w:tcBorders>
          </w:tcPr>
          <w:p w14:paraId="07E6591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4DBA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2C82B488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C1A9D9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облусу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9DCFB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33640,3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373A5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38088,3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C5C35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113,2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E2DE9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4448</w:t>
            </w:r>
          </w:p>
        </w:tc>
      </w:tr>
      <w:tr w:rsidR="006237E3" w:rsidRPr="006237E3" w14:paraId="2A7FCA60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547F2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9FBCE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4484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1F0F2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4606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94790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F4983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122</w:t>
            </w:r>
          </w:p>
        </w:tc>
      </w:tr>
      <w:tr w:rsidR="006237E3" w:rsidRPr="006237E3" w14:paraId="1BF2A0AB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83834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50937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6282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36E19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6524,6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78A2F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109A0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242,6</w:t>
            </w:r>
          </w:p>
        </w:tc>
      </w:tr>
      <w:tr w:rsidR="006237E3" w:rsidRPr="006237E3" w14:paraId="0CD526AF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0A7F9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CD719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13502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8A738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15857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7E26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117,4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85D8A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2355</w:t>
            </w:r>
          </w:p>
        </w:tc>
      </w:tr>
      <w:tr w:rsidR="006237E3" w:rsidRPr="006237E3" w14:paraId="1F35263B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39BAE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C3F3A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438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672F4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8E6A7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96909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6237E3" w:rsidRPr="006237E3" w14:paraId="4052E098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085C3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C62EA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4066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F7940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4089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F5C91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2FA82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</w:t>
            </w:r>
          </w:p>
        </w:tc>
      </w:tr>
      <w:tr w:rsidR="006237E3" w:rsidRPr="006237E3" w14:paraId="119DE7CD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7F0DF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46D7E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4385,3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D499D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4472,7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1EDBC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E1E86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87,4</w:t>
            </w:r>
          </w:p>
        </w:tc>
      </w:tr>
      <w:tr w:rsidR="006237E3" w:rsidRPr="006237E3" w14:paraId="482A89D4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D26D4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Каракол (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B7136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564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707C1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579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5522C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23C4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</w:t>
            </w:r>
          </w:p>
        </w:tc>
      </w:tr>
      <w:tr w:rsidR="006237E3" w:rsidRPr="006237E3" w14:paraId="60E6BFDD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F677C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Балыкчы (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5E37D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90A9B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1960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CC9CD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549,0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A8B9A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1603</w:t>
            </w:r>
          </w:p>
        </w:tc>
      </w:tr>
      <w:tr w:rsidR="006237E3" w:rsidRPr="006237E3" w14:paraId="71640DAC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5B78B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nil"/>
            </w:tcBorders>
            <w:vAlign w:val="bottom"/>
          </w:tcPr>
          <w:p w14:paraId="4333193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5B1BD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nil"/>
            </w:tcBorders>
            <w:vAlign w:val="bottom"/>
          </w:tcPr>
          <w:p w14:paraId="3446C3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BFE29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2FDF974C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6D6B62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Чийки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сүт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                </w:t>
            </w:r>
            <w:r w:rsidRPr="006237E3">
              <w:rPr>
                <w:b/>
                <w:sz w:val="18"/>
                <w:szCs w:val="18"/>
                <w:lang w:val="en-US" w:eastAsia="ru-RU"/>
              </w:rPr>
              <w:t xml:space="preserve">   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        -тонна-</w:t>
            </w:r>
          </w:p>
        </w:tc>
        <w:tc>
          <w:tcPr>
            <w:tcW w:w="673" w:type="pct"/>
            <w:tcBorders>
              <w:left w:val="nil"/>
            </w:tcBorders>
            <w:vAlign w:val="bottom"/>
          </w:tcPr>
          <w:p w14:paraId="4EBD57A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D8A5B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nil"/>
            </w:tcBorders>
            <w:vAlign w:val="bottom"/>
          </w:tcPr>
          <w:p w14:paraId="22595317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D56063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237E3" w:rsidRPr="006237E3" w14:paraId="6FA082F5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BC1694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облусу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BAE8A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134949,1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7D4EE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138475,7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48B8C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E5815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3526,6</w:t>
            </w:r>
          </w:p>
        </w:tc>
      </w:tr>
      <w:tr w:rsidR="006237E3" w:rsidRPr="006237E3" w14:paraId="4F446D2E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CCD75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6E9CB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26296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7E1C0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27788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05F76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F139D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1492</w:t>
            </w:r>
          </w:p>
        </w:tc>
      </w:tr>
      <w:tr w:rsidR="006237E3" w:rsidRPr="006237E3" w14:paraId="605ABEFE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1D5E8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BFE1D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41553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48DB6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42227,5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163C5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1680D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674,5</w:t>
            </w:r>
          </w:p>
        </w:tc>
      </w:tr>
      <w:tr w:rsidR="006237E3" w:rsidRPr="006237E3" w14:paraId="778D62DA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5DF0F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F268C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21902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A9AE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22559,5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91638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A3B61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657,5</w:t>
            </w:r>
          </w:p>
        </w:tc>
      </w:tr>
      <w:tr w:rsidR="006237E3" w:rsidRPr="006237E3" w14:paraId="70B24C0B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1629F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551B2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2548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FED3D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2573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12064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87682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6237E3" w:rsidRPr="006237E3" w14:paraId="1796EA40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1C399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D9DF1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14386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4F9C7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14499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336E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1D782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</w:t>
            </w:r>
          </w:p>
        </w:tc>
      </w:tr>
      <w:tr w:rsidR="006237E3" w:rsidRPr="006237E3" w14:paraId="7F2D9D0B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A565A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B3A822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26315,1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A0DA8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26798,6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EB5EC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9EEE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483,5</w:t>
            </w:r>
          </w:p>
        </w:tc>
      </w:tr>
      <w:tr w:rsidR="006237E3" w:rsidRPr="006237E3" w14:paraId="1510CDA0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EE99D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Каракол (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90CE3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3028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439FD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3091,5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57099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102,1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17B89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63,5</w:t>
            </w:r>
          </w:p>
        </w:tc>
      </w:tr>
      <w:tr w:rsidR="006237E3" w:rsidRPr="006237E3" w14:paraId="3C39A950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AD2E0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Балыкчы (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CB46D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1469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6880F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1511,6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2850A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AC11F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42,6</w:t>
            </w:r>
          </w:p>
        </w:tc>
      </w:tr>
      <w:tr w:rsidR="006237E3" w:rsidRPr="006237E3" w14:paraId="7CB86804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213C9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nil"/>
            </w:tcBorders>
            <w:vAlign w:val="bottom"/>
          </w:tcPr>
          <w:p w14:paraId="151DBD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F8D94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nil"/>
            </w:tcBorders>
            <w:vAlign w:val="bottom"/>
          </w:tcPr>
          <w:p w14:paraId="55B3B0F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97B99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00A5FB56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7B5332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Жумуртка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           </w:t>
            </w:r>
            <w:r w:rsidRPr="006237E3">
              <w:rPr>
                <w:b/>
                <w:sz w:val="18"/>
                <w:szCs w:val="18"/>
                <w:lang w:val="en-US" w:eastAsia="ru-RU"/>
              </w:rPr>
              <w:t xml:space="preserve">      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    -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даана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3" w:type="pct"/>
            <w:tcBorders>
              <w:left w:val="nil"/>
            </w:tcBorders>
            <w:vAlign w:val="bottom"/>
          </w:tcPr>
          <w:p w14:paraId="1B3374D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152CA0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nil"/>
            </w:tcBorders>
            <w:vAlign w:val="bottom"/>
          </w:tcPr>
          <w:p w14:paraId="675DC087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AFE30C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237E3" w:rsidRPr="006237E3" w14:paraId="31D59BD7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A7B9A7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облусу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8A2A5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21672,6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87158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29839,6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52F38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137,7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546C9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8167</w:t>
            </w:r>
          </w:p>
        </w:tc>
      </w:tr>
      <w:tr w:rsidR="006237E3" w:rsidRPr="006237E3" w14:paraId="505098F5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C8648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C5EF6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3418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7D2FC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3636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9EF9C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106,4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E207C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218</w:t>
            </w:r>
          </w:p>
        </w:tc>
      </w:tr>
      <w:tr w:rsidR="006237E3" w:rsidRPr="006237E3" w14:paraId="4D1A8482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08D60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07C16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4614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2833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4823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C10B8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E33FF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209</w:t>
            </w:r>
          </w:p>
        </w:tc>
      </w:tr>
      <w:tr w:rsidR="006237E3" w:rsidRPr="006237E3" w14:paraId="556AD038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5A40A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6FF15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8A247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8566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A5DA3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214,2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B1934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4566</w:t>
            </w:r>
          </w:p>
        </w:tc>
      </w:tr>
      <w:tr w:rsidR="006237E3" w:rsidRPr="006237E3" w14:paraId="6F450245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C2E99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88C36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BD86C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E7A4B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59,7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A7751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-112</w:t>
            </w:r>
          </w:p>
        </w:tc>
      </w:tr>
      <w:tr w:rsidR="006237E3" w:rsidRPr="006237E3" w14:paraId="5721C6A2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75135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74D23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1060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B081D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72A98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DE099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</w:t>
            </w:r>
          </w:p>
        </w:tc>
      </w:tr>
      <w:tr w:rsidR="006237E3" w:rsidRPr="006237E3" w14:paraId="0069A220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CE0F4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2D6CF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4600,7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B911F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4692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F34EA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1E3F2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91,3</w:t>
            </w:r>
          </w:p>
        </w:tc>
      </w:tr>
      <w:tr w:rsidR="006237E3" w:rsidRPr="006237E3" w14:paraId="6BA0F3C1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7D48C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Каракол (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5D73D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30B03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E58DB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7A8DD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</w:t>
            </w:r>
          </w:p>
        </w:tc>
      </w:tr>
      <w:tr w:rsidR="006237E3" w:rsidRPr="006237E3" w14:paraId="6F58ED3D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B4343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Балыкчы (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43FA9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3367,9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F27B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6415,6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66B08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138,6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8E337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3047,7</w:t>
            </w:r>
          </w:p>
        </w:tc>
      </w:tr>
      <w:tr w:rsidR="006237E3" w:rsidRPr="006237E3" w14:paraId="314A089C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921FE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DF3D6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44949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05CA8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36D30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24781309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391F85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Жу</w:t>
            </w:r>
            <w:proofErr w:type="spellEnd"/>
            <w:r w:rsidRPr="006237E3">
              <w:rPr>
                <w:b/>
                <w:sz w:val="18"/>
                <w:szCs w:val="18"/>
                <w:lang w:val="en-US" w:eastAsia="ru-RU"/>
              </w:rPr>
              <w:t>ң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,            </w:t>
            </w:r>
            <w:r w:rsidRPr="006237E3">
              <w:rPr>
                <w:b/>
                <w:sz w:val="18"/>
                <w:szCs w:val="18"/>
                <w:lang w:val="en-US" w:eastAsia="ru-RU"/>
              </w:rPr>
              <w:t xml:space="preserve">                    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    -тонна-</w:t>
            </w:r>
          </w:p>
        </w:tc>
        <w:tc>
          <w:tcPr>
            <w:tcW w:w="67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7AD27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E7D11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4DC67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C2710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158E67D2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7EF7CB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облусу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F4F11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1985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D146F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2003,1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9B215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100,9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5B746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18,1</w:t>
            </w:r>
          </w:p>
        </w:tc>
      </w:tr>
      <w:tr w:rsidR="006237E3" w:rsidRPr="006237E3" w14:paraId="006D04FF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319E4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9121F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339,2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CFFDD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49A1C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D0417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2,8</w:t>
            </w:r>
          </w:p>
        </w:tc>
      </w:tr>
      <w:tr w:rsidR="006237E3" w:rsidRPr="006237E3" w14:paraId="69EA1555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65611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4B4B0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526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8A71C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530,1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3CEE5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91294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4,1</w:t>
            </w:r>
          </w:p>
        </w:tc>
      </w:tr>
      <w:tr w:rsidR="006237E3" w:rsidRPr="006237E3" w14:paraId="263D7A73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415E1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C31D4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47EC5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310,2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437A0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AC90D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4,2</w:t>
            </w:r>
          </w:p>
        </w:tc>
      </w:tr>
      <w:tr w:rsidR="006237E3" w:rsidRPr="006237E3" w14:paraId="4A6E3146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8F487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DB1FD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627B6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255D5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7A7F3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6237E3" w:rsidRPr="006237E3" w14:paraId="051FAE5E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65264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7AD93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ED231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685CC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BD4C2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6237E3" w:rsidRPr="006237E3" w14:paraId="4CF0CFFB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710E2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3915B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339,8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02A04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341,8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CC011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5195E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</w:t>
            </w:r>
          </w:p>
        </w:tc>
      </w:tr>
      <w:tr w:rsidR="006237E3" w:rsidRPr="006237E3" w14:paraId="76F6C519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679CD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Каракол (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F8909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D0ACD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831A0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8A76A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6237E3" w:rsidRPr="006237E3" w14:paraId="2435B984" w14:textId="77777777" w:rsidTr="00A7773B">
        <w:trPr>
          <w:cantSplit/>
          <w:trHeight w:val="284"/>
        </w:trPr>
        <w:tc>
          <w:tcPr>
            <w:tcW w:w="2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4478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Балыкчы (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8817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BD5C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5E10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102,5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6B54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</w:t>
            </w:r>
          </w:p>
        </w:tc>
      </w:tr>
    </w:tbl>
    <w:p w14:paraId="3C1ACA6E" w14:textId="77777777" w:rsidR="006237E3" w:rsidRPr="006237E3" w:rsidRDefault="006237E3" w:rsidP="00B6092F">
      <w:pPr>
        <w:keepNext/>
        <w:pageBreakBefore/>
        <w:spacing w:before="240" w:after="60"/>
        <w:outlineLvl w:val="1"/>
        <w:rPr>
          <w:b/>
          <w:bCs/>
          <w:sz w:val="22"/>
          <w:szCs w:val="22"/>
          <w:lang w:eastAsia="ru-RU"/>
        </w:rPr>
      </w:pPr>
      <w:proofErr w:type="spellStart"/>
      <w:r w:rsidRPr="006237E3">
        <w:rPr>
          <w:b/>
          <w:bCs/>
          <w:sz w:val="22"/>
          <w:szCs w:val="22"/>
          <w:lang w:eastAsia="ru-RU"/>
        </w:rPr>
        <w:lastRenderedPageBreak/>
        <w:t>Ишке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киргизилген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негизги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фонддор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жана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негизги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капиталга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болгон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инвестициялар</w:t>
      </w:r>
      <w:proofErr w:type="spellEnd"/>
    </w:p>
    <w:p w14:paraId="6AD4B0C1" w14:textId="77777777" w:rsidR="006237E3" w:rsidRPr="006237E3" w:rsidRDefault="006237E3" w:rsidP="006237E3">
      <w:pPr>
        <w:rPr>
          <w:snapToGrid w:val="0"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 xml:space="preserve">(январь-июнь; </w:t>
      </w:r>
      <w:proofErr w:type="spellStart"/>
      <w:r w:rsidRPr="006237E3">
        <w:rPr>
          <w:i/>
          <w:iCs/>
          <w:sz w:val="18"/>
          <w:szCs w:val="18"/>
          <w:lang w:eastAsia="ru-RU"/>
        </w:rPr>
        <w:t>миң</w:t>
      </w:r>
      <w:proofErr w:type="spellEnd"/>
      <w:r w:rsidRPr="006237E3">
        <w:rPr>
          <w:i/>
          <w:iCs/>
          <w:sz w:val="18"/>
          <w:szCs w:val="18"/>
          <w:lang w:eastAsia="ru-RU"/>
        </w:rPr>
        <w:t xml:space="preserve"> сом </w:t>
      </w:r>
      <w:proofErr w:type="spellStart"/>
      <w:r w:rsidRPr="006237E3">
        <w:rPr>
          <w:i/>
          <w:iCs/>
          <w:sz w:val="18"/>
          <w:szCs w:val="18"/>
          <w:lang w:eastAsia="ru-RU"/>
        </w:rPr>
        <w:t>анык</w:t>
      </w:r>
      <w:proofErr w:type="spellEnd"/>
      <w:r w:rsidRPr="006237E3">
        <w:rPr>
          <w:i/>
          <w:iCs/>
          <w:sz w:val="18"/>
          <w:szCs w:val="18"/>
          <w:lang w:eastAsia="ru-RU"/>
        </w:rPr>
        <w:t xml:space="preserve"> </w:t>
      </w:r>
      <w:proofErr w:type="spellStart"/>
      <w:r w:rsidRPr="006237E3">
        <w:rPr>
          <w:i/>
          <w:iCs/>
          <w:sz w:val="18"/>
          <w:szCs w:val="18"/>
          <w:lang w:eastAsia="ru-RU"/>
        </w:rPr>
        <w:t>баа</w:t>
      </w:r>
      <w:proofErr w:type="spellEnd"/>
      <w:r w:rsidRPr="006237E3">
        <w:rPr>
          <w:i/>
          <w:iCs/>
          <w:sz w:val="18"/>
          <w:szCs w:val="18"/>
          <w:lang w:eastAsia="ru-RU"/>
        </w:rPr>
        <w:t>)</w:t>
      </w:r>
    </w:p>
    <w:p w14:paraId="7C8DD14C" w14:textId="77777777" w:rsidR="006237E3" w:rsidRPr="006237E3" w:rsidRDefault="006237E3" w:rsidP="006237E3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8"/>
        <w:gridCol w:w="1176"/>
        <w:gridCol w:w="1336"/>
        <w:gridCol w:w="1473"/>
        <w:gridCol w:w="1232"/>
        <w:gridCol w:w="1271"/>
        <w:gridCol w:w="976"/>
      </w:tblGrid>
      <w:tr w:rsidR="006237E3" w:rsidRPr="006237E3" w14:paraId="5107B09A" w14:textId="77777777" w:rsidTr="0008340F">
        <w:trPr>
          <w:cantSplit/>
        </w:trPr>
        <w:tc>
          <w:tcPr>
            <w:tcW w:w="1207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7A3541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44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FDE879E" w14:textId="3C9F0182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Ишке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киргизилген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негизги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фонддор</w:t>
            </w:r>
            <w:proofErr w:type="spellEnd"/>
          </w:p>
        </w:tc>
        <w:tc>
          <w:tcPr>
            <w:tcW w:w="717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E5482A0" w14:textId="3B09B25E" w:rsidR="006237E3" w:rsidRPr="006237E3" w:rsidRDefault="006237E3" w:rsidP="00B6092F">
            <w:pPr>
              <w:ind w:left="-57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Негизги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капиталга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жумшалган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инвестициялар</w:t>
            </w:r>
            <w:proofErr w:type="spellEnd"/>
          </w:p>
        </w:tc>
        <w:tc>
          <w:tcPr>
            <w:tcW w:w="2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0CB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каржылоо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булактары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:</w:t>
            </w:r>
          </w:p>
        </w:tc>
      </w:tr>
      <w:tr w:rsidR="006237E3" w:rsidRPr="006237E3" w14:paraId="78ED910A" w14:textId="77777777" w:rsidTr="0008340F">
        <w:trPr>
          <w:cantSplit/>
          <w:trHeight w:val="1418"/>
        </w:trPr>
        <w:tc>
          <w:tcPr>
            <w:tcW w:w="1207" w:type="pct"/>
            <w:vMerge/>
            <w:tcBorders>
              <w:left w:val="single" w:sz="6" w:space="0" w:color="auto"/>
              <w:bottom w:val="nil"/>
            </w:tcBorders>
            <w:vAlign w:val="center"/>
          </w:tcPr>
          <w:p w14:paraId="2F0ED6A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44" w:type="pct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674E25F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C13C91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543" w14:textId="3709C2ED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Республикалык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бюджеттен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ѳзгѳчѳ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кырдаалдардын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каражаттарын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кошкондо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52BF" w14:textId="0C87C043" w:rsidR="006237E3" w:rsidRPr="006237E3" w:rsidRDefault="006237E3" w:rsidP="006237E3">
            <w:pPr>
              <w:ind w:left="-29" w:right="-70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Жергиликтүү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бюджеттен</w:t>
            </w:r>
            <w:proofErr w:type="spellEnd"/>
          </w:p>
        </w:tc>
        <w:tc>
          <w:tcPr>
            <w:tcW w:w="70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3B234" w14:textId="240E92DD" w:rsidR="006237E3" w:rsidRPr="006237E3" w:rsidRDefault="006237E3" w:rsidP="00B6092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Ишкана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лардын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уюмдардын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каражатынан</w:t>
            </w:r>
            <w:proofErr w:type="spellEnd"/>
          </w:p>
        </w:tc>
        <w:tc>
          <w:tcPr>
            <w:tcW w:w="575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83A34" w14:textId="5E24F336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Чет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ѳлкѳлүк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кредиттер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237E3" w:rsidRPr="006237E3" w14:paraId="5648B3E0" w14:textId="77777777" w:rsidTr="0008340F">
        <w:trPr>
          <w:cantSplit/>
          <w:trHeight w:val="318"/>
        </w:trPr>
        <w:tc>
          <w:tcPr>
            <w:tcW w:w="12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CE216A8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88C05C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2006276,1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4EC62F2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33514600,7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240AF9A7" w14:textId="77777777" w:rsidR="006237E3" w:rsidRPr="006237E3" w:rsidRDefault="006237E3" w:rsidP="006237E3">
            <w:pPr>
              <w:ind w:left="-136" w:right="-115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6961811,7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4184E63" w14:textId="77777777" w:rsidR="006237E3" w:rsidRPr="006237E3" w:rsidRDefault="006237E3" w:rsidP="006237E3">
            <w:pPr>
              <w:ind w:left="-16" w:right="-115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400201,1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43841A2F" w14:textId="77777777" w:rsidR="006237E3" w:rsidRPr="006237E3" w:rsidRDefault="006237E3" w:rsidP="006237E3">
            <w:pPr>
              <w:ind w:left="-57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16928578,7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DED5E5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972689,1</w:t>
            </w:r>
          </w:p>
        </w:tc>
      </w:tr>
      <w:tr w:rsidR="006237E3" w:rsidRPr="006237E3" w14:paraId="2BBD8218" w14:textId="77777777" w:rsidTr="0008340F">
        <w:trPr>
          <w:cantSplit/>
          <w:trHeight w:val="273"/>
        </w:trPr>
        <w:tc>
          <w:tcPr>
            <w:tcW w:w="12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297FC7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44" w:type="pct"/>
            <w:tcBorders>
              <w:left w:val="nil"/>
              <w:right w:val="single" w:sz="4" w:space="0" w:color="auto"/>
            </w:tcBorders>
            <w:vAlign w:val="bottom"/>
          </w:tcPr>
          <w:p w14:paraId="5917C23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40825,9</w:t>
            </w:r>
          </w:p>
        </w:tc>
        <w:tc>
          <w:tcPr>
            <w:tcW w:w="717" w:type="pct"/>
            <w:tcBorders>
              <w:left w:val="nil"/>
              <w:right w:val="single" w:sz="4" w:space="0" w:color="auto"/>
            </w:tcBorders>
            <w:vAlign w:val="bottom"/>
          </w:tcPr>
          <w:p w14:paraId="7F83B34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3347274,8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7A81235F" w14:textId="77777777" w:rsidR="006237E3" w:rsidRPr="006237E3" w:rsidRDefault="006237E3" w:rsidP="006237E3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1776149,9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4736F477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18200,0</w:t>
            </w:r>
          </w:p>
        </w:tc>
        <w:tc>
          <w:tcPr>
            <w:tcW w:w="708" w:type="pct"/>
            <w:tcBorders>
              <w:left w:val="nil"/>
              <w:right w:val="single" w:sz="4" w:space="0" w:color="auto"/>
            </w:tcBorders>
            <w:vAlign w:val="bottom"/>
          </w:tcPr>
          <w:p w14:paraId="224D43F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598985,1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09340557" w14:textId="77777777" w:rsidR="006237E3" w:rsidRPr="006237E3" w:rsidRDefault="006237E3" w:rsidP="006237E3">
            <w:pPr>
              <w:ind w:left="-212" w:firstLine="212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56531,1</w:t>
            </w:r>
          </w:p>
        </w:tc>
      </w:tr>
      <w:tr w:rsidR="006237E3" w:rsidRPr="006237E3" w14:paraId="166037FB" w14:textId="77777777" w:rsidTr="0008340F">
        <w:trPr>
          <w:cantSplit/>
          <w:trHeight w:val="274"/>
        </w:trPr>
        <w:tc>
          <w:tcPr>
            <w:tcW w:w="12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34A1FF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44" w:type="pct"/>
            <w:tcBorders>
              <w:left w:val="nil"/>
              <w:right w:val="single" w:sz="4" w:space="0" w:color="auto"/>
            </w:tcBorders>
            <w:vAlign w:val="bottom"/>
          </w:tcPr>
          <w:p w14:paraId="1E376DD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1498827,4</w:t>
            </w:r>
          </w:p>
        </w:tc>
        <w:tc>
          <w:tcPr>
            <w:tcW w:w="717" w:type="pct"/>
            <w:tcBorders>
              <w:left w:val="nil"/>
              <w:right w:val="single" w:sz="4" w:space="0" w:color="auto"/>
            </w:tcBorders>
            <w:vAlign w:val="bottom"/>
          </w:tcPr>
          <w:p w14:paraId="4F7E499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val="ky-KG" w:eastAsia="ru-RU"/>
              </w:rPr>
              <w:t>14184234,3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3AD925CE" w14:textId="77777777" w:rsidR="006237E3" w:rsidRPr="006237E3" w:rsidRDefault="006237E3" w:rsidP="006237E3">
            <w:pPr>
              <w:ind w:left="-136" w:right="-115"/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val="ky-KG" w:eastAsia="ru-RU"/>
              </w:rPr>
              <w:t>946071,8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378C196B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15577,2</w:t>
            </w:r>
          </w:p>
        </w:tc>
        <w:tc>
          <w:tcPr>
            <w:tcW w:w="708" w:type="pct"/>
            <w:tcBorders>
              <w:left w:val="nil"/>
              <w:right w:val="single" w:sz="4" w:space="0" w:color="auto"/>
            </w:tcBorders>
            <w:vAlign w:val="bottom"/>
          </w:tcPr>
          <w:p w14:paraId="14B7DF9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12475367,2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6D093C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452869,0</w:t>
            </w:r>
          </w:p>
        </w:tc>
      </w:tr>
      <w:tr w:rsidR="006237E3" w:rsidRPr="006237E3" w14:paraId="26C91F40" w14:textId="77777777" w:rsidTr="0008340F">
        <w:trPr>
          <w:cantSplit/>
          <w:trHeight w:val="273"/>
        </w:trPr>
        <w:tc>
          <w:tcPr>
            <w:tcW w:w="12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5060F1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44" w:type="pct"/>
            <w:tcBorders>
              <w:left w:val="nil"/>
              <w:right w:val="single" w:sz="4" w:space="0" w:color="auto"/>
            </w:tcBorders>
            <w:vAlign w:val="bottom"/>
          </w:tcPr>
          <w:p w14:paraId="1AA3BF5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104729,4</w:t>
            </w:r>
          </w:p>
        </w:tc>
        <w:tc>
          <w:tcPr>
            <w:tcW w:w="717" w:type="pct"/>
            <w:tcBorders>
              <w:left w:val="nil"/>
              <w:right w:val="single" w:sz="4" w:space="0" w:color="auto"/>
            </w:tcBorders>
            <w:vAlign w:val="bottom"/>
          </w:tcPr>
          <w:p w14:paraId="16F0328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10105330,2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17CEB77D" w14:textId="77777777" w:rsidR="006237E3" w:rsidRPr="006237E3" w:rsidRDefault="006237E3" w:rsidP="006237E3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1905100,8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7061FF76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288029,4</w:t>
            </w:r>
          </w:p>
        </w:tc>
        <w:tc>
          <w:tcPr>
            <w:tcW w:w="708" w:type="pct"/>
            <w:tcBorders>
              <w:left w:val="nil"/>
              <w:right w:val="single" w:sz="4" w:space="0" w:color="auto"/>
            </w:tcBorders>
            <w:vAlign w:val="bottom"/>
          </w:tcPr>
          <w:p w14:paraId="7A9255E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2301861,4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5AF5E7C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195912,3</w:t>
            </w:r>
          </w:p>
        </w:tc>
      </w:tr>
      <w:tr w:rsidR="006237E3" w:rsidRPr="006237E3" w14:paraId="4E8D4448" w14:textId="77777777" w:rsidTr="0008340F">
        <w:trPr>
          <w:cantSplit/>
          <w:trHeight w:val="274"/>
        </w:trPr>
        <w:tc>
          <w:tcPr>
            <w:tcW w:w="12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C093F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44" w:type="pct"/>
            <w:tcBorders>
              <w:left w:val="nil"/>
              <w:right w:val="single" w:sz="4" w:space="0" w:color="auto"/>
            </w:tcBorders>
            <w:vAlign w:val="bottom"/>
          </w:tcPr>
          <w:p w14:paraId="52F87F8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127992,4</w:t>
            </w:r>
          </w:p>
        </w:tc>
        <w:tc>
          <w:tcPr>
            <w:tcW w:w="717" w:type="pct"/>
            <w:tcBorders>
              <w:left w:val="nil"/>
              <w:right w:val="single" w:sz="4" w:space="0" w:color="auto"/>
            </w:tcBorders>
            <w:vAlign w:val="bottom"/>
          </w:tcPr>
          <w:p w14:paraId="22407AD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1353051,1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1EB55111" w14:textId="77777777" w:rsidR="006237E3" w:rsidRPr="006237E3" w:rsidRDefault="006237E3" w:rsidP="006237E3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228115,0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2CF3AD2D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947,0</w:t>
            </w:r>
          </w:p>
        </w:tc>
        <w:tc>
          <w:tcPr>
            <w:tcW w:w="708" w:type="pct"/>
            <w:tcBorders>
              <w:left w:val="nil"/>
              <w:right w:val="single" w:sz="4" w:space="0" w:color="auto"/>
            </w:tcBorders>
            <w:vAlign w:val="bottom"/>
          </w:tcPr>
          <w:p w14:paraId="1B47737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903846,1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1F244C3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73130,6</w:t>
            </w:r>
          </w:p>
        </w:tc>
      </w:tr>
      <w:tr w:rsidR="006237E3" w:rsidRPr="006237E3" w14:paraId="79E5B5B4" w14:textId="77777777" w:rsidTr="0008340F">
        <w:trPr>
          <w:cantSplit/>
          <w:trHeight w:val="273"/>
        </w:trPr>
        <w:tc>
          <w:tcPr>
            <w:tcW w:w="12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8157A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44" w:type="pct"/>
            <w:tcBorders>
              <w:left w:val="nil"/>
              <w:right w:val="single" w:sz="4" w:space="0" w:color="auto"/>
            </w:tcBorders>
            <w:vAlign w:val="bottom"/>
          </w:tcPr>
          <w:p w14:paraId="290B43F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61240,4</w:t>
            </w:r>
          </w:p>
        </w:tc>
        <w:tc>
          <w:tcPr>
            <w:tcW w:w="717" w:type="pct"/>
            <w:tcBorders>
              <w:left w:val="nil"/>
              <w:right w:val="single" w:sz="4" w:space="0" w:color="auto"/>
            </w:tcBorders>
            <w:vAlign w:val="bottom"/>
          </w:tcPr>
          <w:p w14:paraId="303AD5A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636854,4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5C229A91" w14:textId="77777777" w:rsidR="006237E3" w:rsidRPr="006237E3" w:rsidRDefault="006237E3" w:rsidP="006237E3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262920,0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36908A0A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pct"/>
            <w:tcBorders>
              <w:left w:val="nil"/>
              <w:right w:val="single" w:sz="4" w:space="0" w:color="auto"/>
            </w:tcBorders>
            <w:vAlign w:val="bottom"/>
          </w:tcPr>
          <w:p w14:paraId="620C618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23262,0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10070F6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144542,1</w:t>
            </w:r>
          </w:p>
        </w:tc>
      </w:tr>
      <w:tr w:rsidR="006237E3" w:rsidRPr="006237E3" w14:paraId="6D3DAB72" w14:textId="77777777" w:rsidTr="0008340F">
        <w:trPr>
          <w:cantSplit/>
          <w:trHeight w:val="274"/>
        </w:trPr>
        <w:tc>
          <w:tcPr>
            <w:tcW w:w="12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78C6C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44" w:type="pct"/>
            <w:tcBorders>
              <w:left w:val="nil"/>
              <w:right w:val="single" w:sz="4" w:space="0" w:color="auto"/>
            </w:tcBorders>
            <w:vAlign w:val="bottom"/>
          </w:tcPr>
          <w:p w14:paraId="406FB5F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106641,7</w:t>
            </w:r>
          </w:p>
        </w:tc>
        <w:tc>
          <w:tcPr>
            <w:tcW w:w="717" w:type="pct"/>
            <w:tcBorders>
              <w:left w:val="nil"/>
              <w:right w:val="single" w:sz="4" w:space="0" w:color="auto"/>
            </w:tcBorders>
            <w:vAlign w:val="bottom"/>
          </w:tcPr>
          <w:p w14:paraId="18A4723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2812574,7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77BE6545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1141705,5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5E3FF83C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45000,0</w:t>
            </w:r>
          </w:p>
        </w:tc>
        <w:tc>
          <w:tcPr>
            <w:tcW w:w="708" w:type="pct"/>
            <w:tcBorders>
              <w:left w:val="nil"/>
              <w:right w:val="single" w:sz="4" w:space="0" w:color="auto"/>
            </w:tcBorders>
            <w:vAlign w:val="bottom"/>
          </w:tcPr>
          <w:p w14:paraId="5722EC7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517936,5</w:t>
            </w:r>
          </w:p>
        </w:tc>
        <w:tc>
          <w:tcPr>
            <w:tcW w:w="575" w:type="pct"/>
            <w:tcBorders>
              <w:left w:val="nil"/>
              <w:right w:val="single" w:sz="4" w:space="0" w:color="auto"/>
            </w:tcBorders>
            <w:vAlign w:val="bottom"/>
          </w:tcPr>
          <w:p w14:paraId="71D7575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49704,0</w:t>
            </w:r>
          </w:p>
        </w:tc>
      </w:tr>
      <w:tr w:rsidR="006237E3" w:rsidRPr="006237E3" w14:paraId="6FC65FD9" w14:textId="77777777" w:rsidTr="0008340F">
        <w:trPr>
          <w:cantSplit/>
          <w:trHeight w:val="274"/>
        </w:trPr>
        <w:tc>
          <w:tcPr>
            <w:tcW w:w="1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7195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44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4123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66018,9</w:t>
            </w:r>
          </w:p>
        </w:tc>
        <w:tc>
          <w:tcPr>
            <w:tcW w:w="717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BD2A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1075281,2</w:t>
            </w:r>
          </w:p>
        </w:tc>
        <w:tc>
          <w:tcPr>
            <w:tcW w:w="575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DF2A4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701748,7</w:t>
            </w:r>
          </w:p>
        </w:tc>
        <w:tc>
          <w:tcPr>
            <w:tcW w:w="575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25578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32447,5</w:t>
            </w:r>
          </w:p>
        </w:tc>
        <w:tc>
          <w:tcPr>
            <w:tcW w:w="70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5CFE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107320,4</w:t>
            </w:r>
          </w:p>
        </w:tc>
        <w:tc>
          <w:tcPr>
            <w:tcW w:w="575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5E60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</w:tbl>
    <w:p w14:paraId="285808B6" w14:textId="77777777" w:rsidR="006237E3" w:rsidRPr="006237E3" w:rsidRDefault="006237E3" w:rsidP="006237E3">
      <w:pPr>
        <w:jc w:val="center"/>
        <w:rPr>
          <w:sz w:val="30"/>
          <w:szCs w:val="30"/>
          <w:lang w:eastAsia="ru-RU"/>
        </w:rPr>
      </w:pPr>
    </w:p>
    <w:p w14:paraId="5452F1C7" w14:textId="77777777" w:rsidR="006237E3" w:rsidRPr="006237E3" w:rsidRDefault="006237E3" w:rsidP="00B6092F">
      <w:pPr>
        <w:jc w:val="right"/>
        <w:rPr>
          <w:sz w:val="22"/>
          <w:szCs w:val="22"/>
          <w:lang w:eastAsia="ru-RU"/>
        </w:rPr>
      </w:pPr>
      <w:r w:rsidRPr="006237E3">
        <w:rPr>
          <w:sz w:val="22"/>
          <w:szCs w:val="22"/>
          <w:lang w:eastAsia="ru-RU"/>
        </w:rPr>
        <w:t xml:space="preserve">                                                                                                                    </w:t>
      </w:r>
      <w:proofErr w:type="spellStart"/>
      <w:r w:rsidRPr="006237E3">
        <w:rPr>
          <w:sz w:val="22"/>
          <w:szCs w:val="22"/>
          <w:lang w:eastAsia="ru-RU"/>
        </w:rPr>
        <w:t>уландысы</w:t>
      </w:r>
      <w:proofErr w:type="spellEnd"/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2"/>
        <w:gridCol w:w="1393"/>
        <w:gridCol w:w="1346"/>
        <w:gridCol w:w="1297"/>
        <w:gridCol w:w="1271"/>
        <w:gridCol w:w="1085"/>
        <w:gridCol w:w="1198"/>
      </w:tblGrid>
      <w:tr w:rsidR="006237E3" w:rsidRPr="006237E3" w14:paraId="6CB0B173" w14:textId="77777777" w:rsidTr="0008340F">
        <w:trPr>
          <w:cantSplit/>
        </w:trPr>
        <w:tc>
          <w:tcPr>
            <w:tcW w:w="1198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D1239F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D9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каржылоо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булактары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19" w:type="pct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14:paraId="27785B7F" w14:textId="0C86D133" w:rsidR="006237E3" w:rsidRPr="006237E3" w:rsidRDefault="006237E3" w:rsidP="00F25AA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Подряддык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иштердин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кѳлѳмү</w:t>
            </w:r>
            <w:proofErr w:type="spellEnd"/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AE284" w14:textId="77777777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Жабдуу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аспап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инвентарлар</w:t>
            </w:r>
            <w:proofErr w:type="spellEnd"/>
          </w:p>
        </w:tc>
      </w:tr>
      <w:tr w:rsidR="006237E3" w:rsidRPr="006237E3" w14:paraId="242626DD" w14:textId="77777777" w:rsidTr="00B6092F">
        <w:trPr>
          <w:cantSplit/>
          <w:trHeight w:val="1286"/>
        </w:trPr>
        <w:tc>
          <w:tcPr>
            <w:tcW w:w="1198" w:type="pct"/>
            <w:vMerge/>
            <w:tcBorders>
              <w:left w:val="single" w:sz="6" w:space="0" w:color="auto"/>
            </w:tcBorders>
            <w:vAlign w:val="center"/>
          </w:tcPr>
          <w:p w14:paraId="51947E4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8BCC959" w14:textId="4A935108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Чет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өлкөлүк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түз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инвестициялар</w:t>
            </w:r>
            <w:proofErr w:type="spellEnd"/>
          </w:p>
        </w:tc>
        <w:tc>
          <w:tcPr>
            <w:tcW w:w="755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854296" w14:textId="109887C3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Чет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ѳлкѳлүк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гранттар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гуманитардык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жардамдар</w:t>
            </w:r>
            <w:proofErr w:type="spellEnd"/>
          </w:p>
        </w:tc>
        <w:tc>
          <w:tcPr>
            <w:tcW w:w="566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C583382" w14:textId="7D706A3F" w:rsidR="006237E3" w:rsidRPr="006237E3" w:rsidRDefault="006237E3" w:rsidP="006237E3">
            <w:pPr>
              <w:ind w:left="-70" w:right="-70" w:firstLine="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(КР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резидентинин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) банк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кредит</w:t>
            </w:r>
            <w:r w:rsidR="00B6092F">
              <w:rPr>
                <w:b/>
                <w:sz w:val="18"/>
                <w:szCs w:val="18"/>
                <w:lang w:eastAsia="ru-RU"/>
              </w:rPr>
              <w:t>т</w:t>
            </w:r>
            <w:r w:rsidRPr="006237E3">
              <w:rPr>
                <w:b/>
                <w:sz w:val="18"/>
                <w:szCs w:val="18"/>
                <w:lang w:eastAsia="ru-RU"/>
              </w:rPr>
              <w:t>еринен</w:t>
            </w:r>
            <w:proofErr w:type="spellEnd"/>
          </w:p>
        </w:tc>
        <w:tc>
          <w:tcPr>
            <w:tcW w:w="566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EBCD2D9" w14:textId="5B9C0C0A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Калктын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каражатынан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башкалардан</w:t>
            </w:r>
            <w:proofErr w:type="spellEnd"/>
          </w:p>
        </w:tc>
        <w:tc>
          <w:tcPr>
            <w:tcW w:w="719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CF1B9C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02B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0693CF43" w14:textId="77777777" w:rsidTr="0008340F">
        <w:trPr>
          <w:cantSplit/>
          <w:trHeight w:val="301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ADBF14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2885774" w14:textId="77777777" w:rsidR="006237E3" w:rsidRPr="006237E3" w:rsidRDefault="006237E3" w:rsidP="006237E3">
            <w:pPr>
              <w:ind w:left="-66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4284878,0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38FDA47" w14:textId="77777777" w:rsidR="006237E3" w:rsidRPr="006237E3" w:rsidRDefault="006237E3" w:rsidP="006237E3">
            <w:pPr>
              <w:ind w:left="-66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537619,9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B5A72B" w14:textId="77777777" w:rsidR="006237E3" w:rsidRPr="006237E3" w:rsidRDefault="006237E3" w:rsidP="006237E3">
            <w:pPr>
              <w:ind w:left="-66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1137180,1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3DADA23" w14:textId="77777777" w:rsidR="006237E3" w:rsidRPr="006237E3" w:rsidRDefault="006237E3" w:rsidP="006237E3">
            <w:pPr>
              <w:ind w:left="-66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2291642,1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DEF4F6D" w14:textId="77777777" w:rsidR="006237E3" w:rsidRPr="006237E3" w:rsidRDefault="006237E3" w:rsidP="006237E3">
            <w:pPr>
              <w:ind w:left="-66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26494241,0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20C6D2DB" w14:textId="77777777" w:rsidR="006237E3" w:rsidRPr="006237E3" w:rsidRDefault="006237E3" w:rsidP="006237E3">
            <w:pPr>
              <w:ind w:left="-66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4952073,1</w:t>
            </w:r>
          </w:p>
        </w:tc>
      </w:tr>
      <w:tr w:rsidR="006237E3" w:rsidRPr="006237E3" w14:paraId="21E7427B" w14:textId="77777777" w:rsidTr="0008340F">
        <w:trPr>
          <w:cantSplit/>
          <w:trHeight w:val="259"/>
        </w:trPr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82FD8D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5" w:type="pct"/>
            <w:tcBorders>
              <w:left w:val="nil"/>
              <w:right w:val="single" w:sz="4" w:space="0" w:color="auto"/>
            </w:tcBorders>
            <w:vAlign w:val="bottom"/>
          </w:tcPr>
          <w:p w14:paraId="0F45FD9E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430600,0</w:t>
            </w:r>
          </w:p>
        </w:tc>
        <w:tc>
          <w:tcPr>
            <w:tcW w:w="755" w:type="pct"/>
            <w:tcBorders>
              <w:left w:val="nil"/>
              <w:right w:val="single" w:sz="4" w:space="0" w:color="auto"/>
            </w:tcBorders>
            <w:vAlign w:val="bottom"/>
          </w:tcPr>
          <w:p w14:paraId="0B1F3F63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103106,0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CF7A27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322876,8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8E050E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40825,9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1564D097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1991163,6</w:t>
            </w:r>
          </w:p>
        </w:tc>
        <w:tc>
          <w:tcPr>
            <w:tcW w:w="602" w:type="pct"/>
            <w:tcBorders>
              <w:left w:val="nil"/>
              <w:right w:val="single" w:sz="4" w:space="0" w:color="auto"/>
            </w:tcBorders>
            <w:vAlign w:val="bottom"/>
          </w:tcPr>
          <w:p w14:paraId="57A2F6EA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1262465,9</w:t>
            </w:r>
          </w:p>
        </w:tc>
      </w:tr>
      <w:tr w:rsidR="006237E3" w:rsidRPr="006237E3" w14:paraId="698F6014" w14:textId="77777777" w:rsidTr="0008340F">
        <w:trPr>
          <w:cantSplit/>
          <w:trHeight w:val="259"/>
        </w:trPr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EE297F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5" w:type="pct"/>
            <w:tcBorders>
              <w:left w:val="nil"/>
              <w:right w:val="single" w:sz="4" w:space="0" w:color="auto"/>
            </w:tcBorders>
            <w:vAlign w:val="bottom"/>
          </w:tcPr>
          <w:p w14:paraId="2EBACB8C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55" w:type="pct"/>
            <w:tcBorders>
              <w:left w:val="nil"/>
              <w:right w:val="single" w:sz="4" w:space="0" w:color="auto"/>
            </w:tcBorders>
            <w:vAlign w:val="bottom"/>
          </w:tcPr>
          <w:p w14:paraId="4F1F8E9A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193298,0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AE947F" w14:textId="77777777" w:rsidR="006237E3" w:rsidRPr="006237E3" w:rsidRDefault="006237E3" w:rsidP="006237E3">
            <w:pPr>
              <w:ind w:left="-66" w:right="-70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838ADA" w14:textId="77777777" w:rsidR="006237E3" w:rsidRPr="006237E3" w:rsidRDefault="006237E3" w:rsidP="006237E3">
            <w:pPr>
              <w:ind w:left="-66" w:right="-70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101051,1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4D72A84F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val="ky-KG" w:eastAsia="ru-RU"/>
              </w:rPr>
              <w:t>12759985,0</w:t>
            </w:r>
          </w:p>
        </w:tc>
        <w:tc>
          <w:tcPr>
            <w:tcW w:w="602" w:type="pct"/>
            <w:tcBorders>
              <w:left w:val="nil"/>
              <w:right w:val="single" w:sz="4" w:space="0" w:color="auto"/>
            </w:tcBorders>
            <w:vAlign w:val="bottom"/>
          </w:tcPr>
          <w:p w14:paraId="42AFB3BE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1178482,7</w:t>
            </w:r>
          </w:p>
        </w:tc>
      </w:tr>
      <w:tr w:rsidR="006237E3" w:rsidRPr="006237E3" w14:paraId="2BF841A2" w14:textId="77777777" w:rsidTr="0008340F">
        <w:trPr>
          <w:cantSplit/>
          <w:trHeight w:val="259"/>
        </w:trPr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65DA39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5" w:type="pct"/>
            <w:tcBorders>
              <w:left w:val="nil"/>
              <w:right w:val="single" w:sz="4" w:space="0" w:color="auto"/>
            </w:tcBorders>
            <w:vAlign w:val="bottom"/>
          </w:tcPr>
          <w:p w14:paraId="2A719952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3854278,0</w:t>
            </w:r>
          </w:p>
        </w:tc>
        <w:tc>
          <w:tcPr>
            <w:tcW w:w="755" w:type="pct"/>
            <w:tcBorders>
              <w:left w:val="nil"/>
              <w:right w:val="single" w:sz="4" w:space="0" w:color="auto"/>
            </w:tcBorders>
            <w:vAlign w:val="bottom"/>
          </w:tcPr>
          <w:p w14:paraId="6313A5BF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CA6AC1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521916,8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6E23D7" w14:textId="77777777" w:rsidR="006237E3" w:rsidRPr="006237E3" w:rsidRDefault="006237E3" w:rsidP="006237E3">
            <w:pPr>
              <w:ind w:left="-66" w:right="-133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1038231,5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2761ABA6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6588327,1</w:t>
            </w:r>
          </w:p>
        </w:tc>
        <w:tc>
          <w:tcPr>
            <w:tcW w:w="602" w:type="pct"/>
            <w:tcBorders>
              <w:left w:val="nil"/>
              <w:right w:val="single" w:sz="4" w:space="0" w:color="auto"/>
            </w:tcBorders>
            <w:vAlign w:val="bottom"/>
          </w:tcPr>
          <w:p w14:paraId="6902D026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2214200,4</w:t>
            </w:r>
          </w:p>
        </w:tc>
      </w:tr>
      <w:tr w:rsidR="006237E3" w:rsidRPr="006237E3" w14:paraId="43BF7AB1" w14:textId="77777777" w:rsidTr="0008340F">
        <w:trPr>
          <w:cantSplit/>
          <w:trHeight w:val="259"/>
        </w:trPr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FAB90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5" w:type="pct"/>
            <w:tcBorders>
              <w:left w:val="nil"/>
              <w:right w:val="single" w:sz="4" w:space="0" w:color="auto"/>
            </w:tcBorders>
            <w:vAlign w:val="bottom"/>
          </w:tcPr>
          <w:p w14:paraId="4699C8FE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55" w:type="pct"/>
            <w:tcBorders>
              <w:left w:val="nil"/>
              <w:right w:val="single" w:sz="4" w:space="0" w:color="auto"/>
            </w:tcBorders>
            <w:vAlign w:val="bottom"/>
          </w:tcPr>
          <w:p w14:paraId="14C084A1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21126,0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ACCB7D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073A53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125886,4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285559AC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1326241,8</w:t>
            </w:r>
          </w:p>
        </w:tc>
        <w:tc>
          <w:tcPr>
            <w:tcW w:w="602" w:type="pct"/>
            <w:tcBorders>
              <w:left w:val="nil"/>
              <w:right w:val="single" w:sz="4" w:space="0" w:color="auto"/>
            </w:tcBorders>
            <w:vAlign w:val="bottom"/>
          </w:tcPr>
          <w:p w14:paraId="6D5DD4F4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10795,1</w:t>
            </w:r>
          </w:p>
        </w:tc>
      </w:tr>
      <w:tr w:rsidR="006237E3" w:rsidRPr="006237E3" w14:paraId="5DC4FBF1" w14:textId="77777777" w:rsidTr="0008340F">
        <w:trPr>
          <w:cantSplit/>
          <w:trHeight w:val="259"/>
        </w:trPr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D2C16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95" w:type="pct"/>
            <w:tcBorders>
              <w:left w:val="nil"/>
              <w:right w:val="single" w:sz="4" w:space="0" w:color="auto"/>
            </w:tcBorders>
            <w:vAlign w:val="bottom"/>
          </w:tcPr>
          <w:p w14:paraId="6753465E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55" w:type="pct"/>
            <w:tcBorders>
              <w:left w:val="nil"/>
              <w:right w:val="single" w:sz="4" w:space="0" w:color="auto"/>
            </w:tcBorders>
            <w:vAlign w:val="bottom"/>
          </w:tcPr>
          <w:p w14:paraId="00BF60D7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99089,9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F2BFAB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AFD95E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107040,4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2C32ACB6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514283,6</w:t>
            </w:r>
          </w:p>
        </w:tc>
        <w:tc>
          <w:tcPr>
            <w:tcW w:w="602" w:type="pct"/>
            <w:tcBorders>
              <w:left w:val="nil"/>
              <w:right w:val="single" w:sz="4" w:space="0" w:color="auto"/>
            </w:tcBorders>
            <w:vAlign w:val="bottom"/>
          </w:tcPr>
          <w:p w14:paraId="2F18997C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20155,0</w:t>
            </w:r>
          </w:p>
        </w:tc>
      </w:tr>
      <w:tr w:rsidR="006237E3" w:rsidRPr="006237E3" w14:paraId="62AD979D" w14:textId="77777777" w:rsidTr="0008340F">
        <w:trPr>
          <w:cantSplit/>
          <w:trHeight w:val="259"/>
        </w:trPr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023AD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5" w:type="pct"/>
            <w:tcBorders>
              <w:left w:val="nil"/>
              <w:right w:val="single" w:sz="4" w:space="0" w:color="auto"/>
            </w:tcBorders>
            <w:vAlign w:val="bottom"/>
          </w:tcPr>
          <w:p w14:paraId="159858B2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55" w:type="pct"/>
            <w:tcBorders>
              <w:left w:val="nil"/>
              <w:right w:val="single" w:sz="4" w:space="0" w:color="auto"/>
            </w:tcBorders>
            <w:vAlign w:val="bottom"/>
          </w:tcPr>
          <w:p w14:paraId="108F718B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03A2E8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276600,0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8D8E13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781628,7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5990490A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2571851,5</w:t>
            </w:r>
          </w:p>
        </w:tc>
        <w:tc>
          <w:tcPr>
            <w:tcW w:w="602" w:type="pct"/>
            <w:tcBorders>
              <w:left w:val="nil"/>
              <w:right w:val="single" w:sz="4" w:space="0" w:color="auto"/>
            </w:tcBorders>
            <w:vAlign w:val="bottom"/>
          </w:tcPr>
          <w:p w14:paraId="0F4EF22E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128507,0</w:t>
            </w:r>
          </w:p>
        </w:tc>
      </w:tr>
      <w:tr w:rsidR="006237E3" w:rsidRPr="006237E3" w14:paraId="2D7ADECB" w14:textId="77777777" w:rsidTr="0008340F">
        <w:trPr>
          <w:cantSplit/>
          <w:trHeight w:val="260"/>
        </w:trPr>
        <w:tc>
          <w:tcPr>
            <w:tcW w:w="11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E581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95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7814B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55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7E088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121000,0</w:t>
            </w:r>
          </w:p>
        </w:tc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D836B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15786,5</w:t>
            </w:r>
          </w:p>
        </w:tc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77AAF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96978,1</w:t>
            </w:r>
          </w:p>
        </w:tc>
        <w:tc>
          <w:tcPr>
            <w:tcW w:w="719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A6B1C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742388,3</w:t>
            </w:r>
          </w:p>
        </w:tc>
        <w:tc>
          <w:tcPr>
            <w:tcW w:w="602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BDB5A" w14:textId="77777777" w:rsidR="006237E3" w:rsidRPr="006237E3" w:rsidRDefault="006237E3" w:rsidP="006237E3">
            <w:pPr>
              <w:ind w:left="-6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137467,0</w:t>
            </w:r>
          </w:p>
        </w:tc>
      </w:tr>
    </w:tbl>
    <w:p w14:paraId="2FFD8D07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2D181B7D" w14:textId="77777777" w:rsidR="006237E3" w:rsidRPr="006237E3" w:rsidRDefault="006237E3" w:rsidP="006237E3">
      <w:pPr>
        <w:keepNext/>
        <w:outlineLvl w:val="1"/>
        <w:rPr>
          <w:b/>
          <w:bCs/>
          <w:sz w:val="22"/>
          <w:szCs w:val="22"/>
          <w:lang w:eastAsia="ru-RU"/>
        </w:rPr>
      </w:pPr>
    </w:p>
    <w:p w14:paraId="10E34B00" w14:textId="77777777" w:rsidR="006237E3" w:rsidRPr="006237E3" w:rsidRDefault="006237E3" w:rsidP="006237E3">
      <w:pPr>
        <w:keepNext/>
        <w:outlineLvl w:val="1"/>
        <w:rPr>
          <w:b/>
          <w:bCs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t xml:space="preserve">Жеке </w:t>
      </w:r>
      <w:proofErr w:type="spellStart"/>
      <w:r w:rsidRPr="006237E3">
        <w:rPr>
          <w:b/>
          <w:bCs/>
          <w:sz w:val="22"/>
          <w:szCs w:val="22"/>
          <w:lang w:eastAsia="ru-RU"/>
        </w:rPr>
        <w:t>турак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үйлѳрдү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пайдаланууга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берүү</w:t>
      </w:r>
      <w:proofErr w:type="spellEnd"/>
      <w:r w:rsidRPr="006237E3">
        <w:rPr>
          <w:b/>
          <w:i/>
          <w:sz w:val="22"/>
          <w:szCs w:val="22"/>
          <w:lang w:eastAsia="ru-RU"/>
        </w:rPr>
        <w:t xml:space="preserve"> </w:t>
      </w:r>
    </w:p>
    <w:p w14:paraId="7AC10880" w14:textId="77777777" w:rsidR="006237E3" w:rsidRPr="006237E3" w:rsidRDefault="006237E3" w:rsidP="006237E3">
      <w:pPr>
        <w:rPr>
          <w:snapToGrid w:val="0"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 xml:space="preserve">(январь-июнь; </w:t>
      </w:r>
      <w:proofErr w:type="spellStart"/>
      <w:proofErr w:type="gramStart"/>
      <w:r w:rsidRPr="006237E3">
        <w:rPr>
          <w:i/>
          <w:iCs/>
          <w:sz w:val="18"/>
          <w:szCs w:val="18"/>
          <w:lang w:eastAsia="ru-RU"/>
        </w:rPr>
        <w:t>миң.сом</w:t>
      </w:r>
      <w:proofErr w:type="spellEnd"/>
      <w:proofErr w:type="gramEnd"/>
      <w:r w:rsidRPr="006237E3">
        <w:rPr>
          <w:i/>
          <w:iCs/>
          <w:sz w:val="18"/>
          <w:szCs w:val="18"/>
          <w:lang w:eastAsia="ru-RU"/>
        </w:rPr>
        <w:t xml:space="preserve"> </w:t>
      </w:r>
      <w:proofErr w:type="spellStart"/>
      <w:r w:rsidRPr="006237E3">
        <w:rPr>
          <w:i/>
          <w:iCs/>
          <w:sz w:val="18"/>
          <w:szCs w:val="18"/>
          <w:lang w:eastAsia="ru-RU"/>
        </w:rPr>
        <w:t>анык</w:t>
      </w:r>
      <w:proofErr w:type="spellEnd"/>
      <w:r w:rsidRPr="006237E3">
        <w:rPr>
          <w:i/>
          <w:iCs/>
          <w:sz w:val="18"/>
          <w:szCs w:val="18"/>
          <w:lang w:eastAsia="ru-RU"/>
        </w:rPr>
        <w:t xml:space="preserve"> </w:t>
      </w:r>
      <w:proofErr w:type="spellStart"/>
      <w:r w:rsidRPr="006237E3">
        <w:rPr>
          <w:i/>
          <w:iCs/>
          <w:sz w:val="18"/>
          <w:szCs w:val="18"/>
          <w:lang w:eastAsia="ru-RU"/>
        </w:rPr>
        <w:t>баа</w:t>
      </w:r>
      <w:proofErr w:type="spellEnd"/>
      <w:r w:rsidRPr="006237E3">
        <w:rPr>
          <w:i/>
          <w:iCs/>
          <w:sz w:val="18"/>
          <w:szCs w:val="18"/>
          <w:lang w:eastAsia="ru-RU"/>
        </w:rPr>
        <w:t>)</w:t>
      </w:r>
    </w:p>
    <w:p w14:paraId="5A701DF8" w14:textId="77777777" w:rsidR="006237E3" w:rsidRPr="006237E3" w:rsidRDefault="006237E3" w:rsidP="006237E3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6"/>
        <w:gridCol w:w="1411"/>
        <w:gridCol w:w="1278"/>
        <w:gridCol w:w="1541"/>
        <w:gridCol w:w="1879"/>
      </w:tblGrid>
      <w:tr w:rsidR="006237E3" w:rsidRPr="006237E3" w14:paraId="6BE87868" w14:textId="77777777" w:rsidTr="0008340F">
        <w:trPr>
          <w:cantSplit/>
        </w:trPr>
        <w:tc>
          <w:tcPr>
            <w:tcW w:w="1645" w:type="pct"/>
            <w:vMerge w:val="restart"/>
          </w:tcPr>
          <w:p w14:paraId="1A3A9C8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55936398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Пайдаланууга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берилди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бардыгы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жалпы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аянты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чарчы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метр</w:t>
            </w:r>
          </w:p>
        </w:tc>
        <w:tc>
          <w:tcPr>
            <w:tcW w:w="846" w:type="pct"/>
            <w:vMerge w:val="restart"/>
            <w:vAlign w:val="center"/>
          </w:tcPr>
          <w:p w14:paraId="1260B0C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226ADE72" w14:textId="77777777" w:rsidR="006237E3" w:rsidRPr="006237E3" w:rsidRDefault="006237E3" w:rsidP="006237E3">
            <w:pPr>
              <w:ind w:left="-84" w:right="-165"/>
              <w:jc w:val="center"/>
              <w:rPr>
                <w:b/>
                <w:sz w:val="18"/>
                <w:szCs w:val="18"/>
                <w:lang w:eastAsia="ru-RU"/>
              </w:rPr>
            </w:pPr>
            <w:proofErr w:type="gramStart"/>
            <w:r w:rsidRPr="006237E3">
              <w:rPr>
                <w:b/>
                <w:sz w:val="18"/>
                <w:szCs w:val="18"/>
                <w:lang w:eastAsia="ru-RU"/>
              </w:rPr>
              <w:t xml:space="preserve">% 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  <w:proofErr w:type="gramEnd"/>
          </w:p>
          <w:p w14:paraId="78E48391" w14:textId="77777777" w:rsidR="006237E3" w:rsidRPr="006237E3" w:rsidRDefault="006237E3" w:rsidP="006237E3">
            <w:pPr>
              <w:ind w:left="-84" w:right="-165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2" w:type="pct"/>
            <w:vMerge w:val="restart"/>
            <w:vAlign w:val="center"/>
          </w:tcPr>
          <w:p w14:paraId="7B141BDC" w14:textId="439F696C" w:rsidR="006237E3" w:rsidRPr="006237E3" w:rsidRDefault="006237E3" w:rsidP="006237E3">
            <w:pPr>
              <w:ind w:right="-62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Негизги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капиталга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инвестициялар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</w:p>
          <w:p w14:paraId="4D7DBDD5" w14:textId="77777777" w:rsidR="006237E3" w:rsidRPr="006237E3" w:rsidRDefault="006237E3" w:rsidP="006237E3">
            <w:pPr>
              <w:ind w:right="-62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сом.</w:t>
            </w:r>
          </w:p>
        </w:tc>
      </w:tr>
      <w:tr w:rsidR="006237E3" w:rsidRPr="006237E3" w14:paraId="62730F75" w14:textId="77777777" w:rsidTr="0008340F">
        <w:trPr>
          <w:cantSplit/>
          <w:trHeight w:val="276"/>
        </w:trPr>
        <w:tc>
          <w:tcPr>
            <w:tcW w:w="1645" w:type="pct"/>
            <w:vMerge/>
          </w:tcPr>
          <w:p w14:paraId="50601A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75" w:type="pct"/>
            <w:vMerge w:val="restart"/>
            <w:vAlign w:val="center"/>
          </w:tcPr>
          <w:p w14:paraId="11E2B02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2" w:type="pct"/>
            <w:vMerge w:val="restart"/>
            <w:vAlign w:val="center"/>
          </w:tcPr>
          <w:p w14:paraId="408B7E0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46" w:type="pct"/>
            <w:vMerge/>
          </w:tcPr>
          <w:p w14:paraId="426E106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32" w:type="pct"/>
            <w:vMerge/>
          </w:tcPr>
          <w:p w14:paraId="13774A8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42F1472E" w14:textId="77777777" w:rsidTr="0008340F">
        <w:trPr>
          <w:cantSplit/>
          <w:trHeight w:val="276"/>
        </w:trPr>
        <w:tc>
          <w:tcPr>
            <w:tcW w:w="1645" w:type="pct"/>
            <w:vMerge/>
          </w:tcPr>
          <w:p w14:paraId="7324E3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75" w:type="pct"/>
            <w:vMerge/>
          </w:tcPr>
          <w:p w14:paraId="6932EA7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2" w:type="pct"/>
            <w:vMerge/>
          </w:tcPr>
          <w:p w14:paraId="6159609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6" w:type="pct"/>
            <w:vMerge/>
          </w:tcPr>
          <w:p w14:paraId="3CDB9C1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32" w:type="pct"/>
            <w:vMerge/>
          </w:tcPr>
          <w:p w14:paraId="50009F6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7332A3DF" w14:textId="77777777" w:rsidTr="0008340F">
        <w:trPr>
          <w:cantSplit/>
          <w:trHeight w:val="276"/>
        </w:trPr>
        <w:tc>
          <w:tcPr>
            <w:tcW w:w="1645" w:type="pct"/>
            <w:vMerge/>
            <w:tcBorders>
              <w:bottom w:val="nil"/>
            </w:tcBorders>
          </w:tcPr>
          <w:p w14:paraId="3D44921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75" w:type="pct"/>
            <w:vMerge/>
            <w:tcBorders>
              <w:bottom w:val="single" w:sz="4" w:space="0" w:color="auto"/>
            </w:tcBorders>
          </w:tcPr>
          <w:p w14:paraId="0AA5692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2" w:type="pct"/>
            <w:vMerge/>
            <w:tcBorders>
              <w:bottom w:val="single" w:sz="4" w:space="0" w:color="auto"/>
            </w:tcBorders>
          </w:tcPr>
          <w:p w14:paraId="06BFCD1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6" w:type="pct"/>
            <w:vMerge/>
            <w:tcBorders>
              <w:bottom w:val="single" w:sz="4" w:space="0" w:color="auto"/>
            </w:tcBorders>
          </w:tcPr>
          <w:p w14:paraId="072CCA7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32" w:type="pct"/>
            <w:vMerge/>
            <w:tcBorders>
              <w:bottom w:val="single" w:sz="4" w:space="0" w:color="auto"/>
            </w:tcBorders>
          </w:tcPr>
          <w:p w14:paraId="5C603DE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5EA13978" w14:textId="77777777" w:rsidTr="0008340F">
        <w:trPr>
          <w:trHeight w:val="274"/>
        </w:trPr>
        <w:tc>
          <w:tcPr>
            <w:tcW w:w="1645" w:type="pct"/>
            <w:tcBorders>
              <w:bottom w:val="nil"/>
            </w:tcBorders>
            <w:vAlign w:val="center"/>
          </w:tcPr>
          <w:p w14:paraId="78C5989F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4F7CFA4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47179</w:t>
            </w:r>
          </w:p>
        </w:tc>
        <w:tc>
          <w:tcPr>
            <w:tcW w:w="702" w:type="pct"/>
            <w:tcBorders>
              <w:bottom w:val="nil"/>
            </w:tcBorders>
            <w:vAlign w:val="center"/>
          </w:tcPr>
          <w:p w14:paraId="089A730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35657</w:t>
            </w:r>
          </w:p>
        </w:tc>
        <w:tc>
          <w:tcPr>
            <w:tcW w:w="846" w:type="pct"/>
            <w:tcBorders>
              <w:bottom w:val="nil"/>
            </w:tcBorders>
            <w:vAlign w:val="center"/>
          </w:tcPr>
          <w:p w14:paraId="283A8E7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75,6</w:t>
            </w:r>
          </w:p>
        </w:tc>
        <w:tc>
          <w:tcPr>
            <w:tcW w:w="1032" w:type="pct"/>
            <w:tcBorders>
              <w:bottom w:val="nil"/>
            </w:tcBorders>
            <w:vAlign w:val="center"/>
          </w:tcPr>
          <w:p w14:paraId="6978E97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573808,8</w:t>
            </w:r>
          </w:p>
        </w:tc>
      </w:tr>
      <w:tr w:rsidR="006237E3" w:rsidRPr="006237E3" w14:paraId="5576672C" w14:textId="77777777" w:rsidTr="0008340F">
        <w:trPr>
          <w:trHeight w:val="274"/>
        </w:trPr>
        <w:tc>
          <w:tcPr>
            <w:tcW w:w="1645" w:type="pct"/>
            <w:tcBorders>
              <w:top w:val="nil"/>
              <w:bottom w:val="nil"/>
            </w:tcBorders>
            <w:vAlign w:val="center"/>
          </w:tcPr>
          <w:p w14:paraId="6A26961F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655A01D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6775</w:t>
            </w:r>
          </w:p>
        </w:tc>
        <w:tc>
          <w:tcPr>
            <w:tcW w:w="702" w:type="pct"/>
            <w:tcBorders>
              <w:top w:val="nil"/>
              <w:bottom w:val="nil"/>
            </w:tcBorders>
            <w:vAlign w:val="center"/>
          </w:tcPr>
          <w:p w14:paraId="4904B7F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2482</w:t>
            </w:r>
          </w:p>
        </w:tc>
        <w:tc>
          <w:tcPr>
            <w:tcW w:w="846" w:type="pct"/>
            <w:tcBorders>
              <w:top w:val="nil"/>
              <w:bottom w:val="nil"/>
            </w:tcBorders>
            <w:vAlign w:val="center"/>
          </w:tcPr>
          <w:p w14:paraId="5512876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36,6</w:t>
            </w:r>
          </w:p>
        </w:tc>
        <w:tc>
          <w:tcPr>
            <w:tcW w:w="1032" w:type="pct"/>
            <w:tcBorders>
              <w:top w:val="nil"/>
              <w:bottom w:val="nil"/>
            </w:tcBorders>
            <w:vAlign w:val="center"/>
          </w:tcPr>
          <w:p w14:paraId="42E139E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40825,9</w:t>
            </w:r>
          </w:p>
        </w:tc>
      </w:tr>
      <w:tr w:rsidR="006237E3" w:rsidRPr="006237E3" w14:paraId="5CDEAFE3" w14:textId="77777777" w:rsidTr="0008340F">
        <w:trPr>
          <w:trHeight w:val="274"/>
        </w:trPr>
        <w:tc>
          <w:tcPr>
            <w:tcW w:w="1645" w:type="pct"/>
            <w:tcBorders>
              <w:top w:val="nil"/>
              <w:bottom w:val="nil"/>
            </w:tcBorders>
            <w:vAlign w:val="center"/>
          </w:tcPr>
          <w:p w14:paraId="3A60D52E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2FDF298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8017</w:t>
            </w:r>
          </w:p>
        </w:tc>
        <w:tc>
          <w:tcPr>
            <w:tcW w:w="702" w:type="pct"/>
            <w:tcBorders>
              <w:top w:val="nil"/>
              <w:bottom w:val="nil"/>
            </w:tcBorders>
            <w:vAlign w:val="center"/>
          </w:tcPr>
          <w:p w14:paraId="1F4884B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6143</w:t>
            </w:r>
          </w:p>
        </w:tc>
        <w:tc>
          <w:tcPr>
            <w:tcW w:w="846" w:type="pct"/>
            <w:tcBorders>
              <w:top w:val="nil"/>
              <w:bottom w:val="nil"/>
            </w:tcBorders>
            <w:vAlign w:val="center"/>
          </w:tcPr>
          <w:p w14:paraId="3C176F0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76,6</w:t>
            </w:r>
          </w:p>
        </w:tc>
        <w:tc>
          <w:tcPr>
            <w:tcW w:w="1032" w:type="pct"/>
            <w:tcBorders>
              <w:top w:val="nil"/>
              <w:bottom w:val="nil"/>
            </w:tcBorders>
            <w:vAlign w:val="center"/>
          </w:tcPr>
          <w:p w14:paraId="6A0BAC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101051,1</w:t>
            </w:r>
          </w:p>
        </w:tc>
      </w:tr>
      <w:tr w:rsidR="006237E3" w:rsidRPr="006237E3" w14:paraId="2E7F5090" w14:textId="77777777" w:rsidTr="0008340F">
        <w:trPr>
          <w:trHeight w:val="275"/>
        </w:trPr>
        <w:tc>
          <w:tcPr>
            <w:tcW w:w="1645" w:type="pct"/>
            <w:tcBorders>
              <w:top w:val="nil"/>
              <w:bottom w:val="nil"/>
            </w:tcBorders>
            <w:vAlign w:val="center"/>
          </w:tcPr>
          <w:p w14:paraId="660E7918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5448818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8103</w:t>
            </w:r>
          </w:p>
        </w:tc>
        <w:tc>
          <w:tcPr>
            <w:tcW w:w="702" w:type="pct"/>
            <w:tcBorders>
              <w:top w:val="nil"/>
              <w:bottom w:val="nil"/>
            </w:tcBorders>
            <w:vAlign w:val="center"/>
          </w:tcPr>
          <w:p w14:paraId="7C9F1DB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5269</w:t>
            </w:r>
          </w:p>
        </w:tc>
        <w:tc>
          <w:tcPr>
            <w:tcW w:w="846" w:type="pct"/>
            <w:tcBorders>
              <w:top w:val="nil"/>
              <w:bottom w:val="nil"/>
            </w:tcBorders>
            <w:vAlign w:val="center"/>
          </w:tcPr>
          <w:p w14:paraId="7F44F73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1032" w:type="pct"/>
            <w:tcBorders>
              <w:top w:val="nil"/>
              <w:bottom w:val="nil"/>
            </w:tcBorders>
            <w:vAlign w:val="center"/>
          </w:tcPr>
          <w:p w14:paraId="13CCAFC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86674,1</w:t>
            </w:r>
          </w:p>
        </w:tc>
      </w:tr>
      <w:tr w:rsidR="006237E3" w:rsidRPr="006237E3" w14:paraId="7C38E6C5" w14:textId="77777777" w:rsidTr="0008340F">
        <w:trPr>
          <w:trHeight w:val="274"/>
        </w:trPr>
        <w:tc>
          <w:tcPr>
            <w:tcW w:w="1645" w:type="pct"/>
            <w:tcBorders>
              <w:top w:val="nil"/>
              <w:bottom w:val="nil"/>
            </w:tcBorders>
            <w:vAlign w:val="center"/>
          </w:tcPr>
          <w:p w14:paraId="654268C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3FBB34B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6726</w:t>
            </w:r>
          </w:p>
        </w:tc>
        <w:tc>
          <w:tcPr>
            <w:tcW w:w="702" w:type="pct"/>
            <w:tcBorders>
              <w:top w:val="nil"/>
              <w:bottom w:val="nil"/>
            </w:tcBorders>
            <w:vAlign w:val="center"/>
          </w:tcPr>
          <w:p w14:paraId="0BE181A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7635</w:t>
            </w:r>
          </w:p>
        </w:tc>
        <w:tc>
          <w:tcPr>
            <w:tcW w:w="846" w:type="pct"/>
            <w:tcBorders>
              <w:top w:val="nil"/>
              <w:bottom w:val="nil"/>
            </w:tcBorders>
            <w:vAlign w:val="center"/>
          </w:tcPr>
          <w:p w14:paraId="6537E09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1032" w:type="pct"/>
            <w:tcBorders>
              <w:top w:val="nil"/>
              <w:bottom w:val="nil"/>
            </w:tcBorders>
            <w:vAlign w:val="center"/>
          </w:tcPr>
          <w:p w14:paraId="2BAF396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125588,7</w:t>
            </w:r>
          </w:p>
        </w:tc>
      </w:tr>
      <w:tr w:rsidR="006237E3" w:rsidRPr="006237E3" w14:paraId="24919059" w14:textId="77777777" w:rsidTr="0008340F">
        <w:trPr>
          <w:trHeight w:val="274"/>
        </w:trPr>
        <w:tc>
          <w:tcPr>
            <w:tcW w:w="1645" w:type="pct"/>
            <w:tcBorders>
              <w:top w:val="nil"/>
              <w:bottom w:val="nil"/>
            </w:tcBorders>
            <w:vAlign w:val="center"/>
          </w:tcPr>
          <w:p w14:paraId="2DFA1E0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6F5F0C8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4646</w:t>
            </w:r>
          </w:p>
        </w:tc>
        <w:tc>
          <w:tcPr>
            <w:tcW w:w="702" w:type="pct"/>
            <w:tcBorders>
              <w:top w:val="nil"/>
              <w:bottom w:val="nil"/>
            </w:tcBorders>
            <w:vAlign w:val="center"/>
          </w:tcPr>
          <w:p w14:paraId="2C702E9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3723</w:t>
            </w:r>
          </w:p>
        </w:tc>
        <w:tc>
          <w:tcPr>
            <w:tcW w:w="846" w:type="pct"/>
            <w:tcBorders>
              <w:top w:val="nil"/>
              <w:bottom w:val="nil"/>
            </w:tcBorders>
            <w:vAlign w:val="center"/>
          </w:tcPr>
          <w:p w14:paraId="66B7726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1032" w:type="pct"/>
            <w:tcBorders>
              <w:top w:val="nil"/>
              <w:bottom w:val="nil"/>
            </w:tcBorders>
            <w:vAlign w:val="center"/>
          </w:tcPr>
          <w:p w14:paraId="26ABB6D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61240,4</w:t>
            </w:r>
          </w:p>
        </w:tc>
      </w:tr>
      <w:tr w:rsidR="006237E3" w:rsidRPr="006237E3" w14:paraId="24B447FB" w14:textId="77777777" w:rsidTr="0008340F">
        <w:trPr>
          <w:trHeight w:val="274"/>
        </w:trPr>
        <w:tc>
          <w:tcPr>
            <w:tcW w:w="1645" w:type="pct"/>
            <w:tcBorders>
              <w:top w:val="nil"/>
              <w:bottom w:val="nil"/>
            </w:tcBorders>
            <w:vAlign w:val="center"/>
          </w:tcPr>
          <w:p w14:paraId="7F5B7C0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14:paraId="73B2D0C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10568</w:t>
            </w:r>
          </w:p>
        </w:tc>
        <w:tc>
          <w:tcPr>
            <w:tcW w:w="702" w:type="pct"/>
            <w:tcBorders>
              <w:top w:val="nil"/>
              <w:bottom w:val="nil"/>
            </w:tcBorders>
            <w:vAlign w:val="center"/>
          </w:tcPr>
          <w:p w14:paraId="2DFFEB8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7256</w:t>
            </w:r>
          </w:p>
        </w:tc>
        <w:tc>
          <w:tcPr>
            <w:tcW w:w="846" w:type="pct"/>
            <w:tcBorders>
              <w:top w:val="nil"/>
              <w:bottom w:val="nil"/>
            </w:tcBorders>
            <w:vAlign w:val="center"/>
          </w:tcPr>
          <w:p w14:paraId="4DFAC14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68,7</w:t>
            </w:r>
          </w:p>
        </w:tc>
        <w:tc>
          <w:tcPr>
            <w:tcW w:w="1032" w:type="pct"/>
            <w:tcBorders>
              <w:top w:val="nil"/>
              <w:bottom w:val="nil"/>
            </w:tcBorders>
            <w:vAlign w:val="center"/>
          </w:tcPr>
          <w:p w14:paraId="27D4AB1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106628,7</w:t>
            </w:r>
          </w:p>
        </w:tc>
      </w:tr>
      <w:tr w:rsidR="006237E3" w:rsidRPr="006237E3" w14:paraId="696B5788" w14:textId="77777777" w:rsidTr="0008340F">
        <w:trPr>
          <w:trHeight w:val="275"/>
        </w:trPr>
        <w:tc>
          <w:tcPr>
            <w:tcW w:w="1645" w:type="pct"/>
            <w:tcBorders>
              <w:top w:val="nil"/>
              <w:bottom w:val="single" w:sz="4" w:space="0" w:color="auto"/>
            </w:tcBorders>
            <w:vAlign w:val="center"/>
          </w:tcPr>
          <w:p w14:paraId="333A2B9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775" w:type="pct"/>
            <w:tcBorders>
              <w:top w:val="nil"/>
              <w:bottom w:val="single" w:sz="4" w:space="0" w:color="auto"/>
            </w:tcBorders>
            <w:vAlign w:val="center"/>
          </w:tcPr>
          <w:p w14:paraId="59A8388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2344</w:t>
            </w:r>
          </w:p>
        </w:tc>
        <w:tc>
          <w:tcPr>
            <w:tcW w:w="702" w:type="pct"/>
            <w:tcBorders>
              <w:top w:val="nil"/>
              <w:bottom w:val="single" w:sz="4" w:space="0" w:color="auto"/>
            </w:tcBorders>
            <w:vAlign w:val="center"/>
          </w:tcPr>
          <w:p w14:paraId="258D244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3149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vAlign w:val="center"/>
          </w:tcPr>
          <w:p w14:paraId="32B5891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134,3</w:t>
            </w:r>
          </w:p>
        </w:tc>
        <w:tc>
          <w:tcPr>
            <w:tcW w:w="1032" w:type="pct"/>
            <w:tcBorders>
              <w:top w:val="nil"/>
              <w:bottom w:val="single" w:sz="4" w:space="0" w:color="auto"/>
            </w:tcBorders>
            <w:vAlign w:val="center"/>
          </w:tcPr>
          <w:p w14:paraId="7959144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51799,9</w:t>
            </w:r>
          </w:p>
        </w:tc>
      </w:tr>
    </w:tbl>
    <w:p w14:paraId="5609ECB9" w14:textId="77777777" w:rsidR="006237E3" w:rsidRPr="006237E3" w:rsidRDefault="006237E3" w:rsidP="006237E3">
      <w:pPr>
        <w:jc w:val="center"/>
        <w:rPr>
          <w:sz w:val="18"/>
          <w:szCs w:val="18"/>
          <w:lang w:eastAsia="ru-RU"/>
        </w:rPr>
      </w:pPr>
    </w:p>
    <w:p w14:paraId="55CB59C3" w14:textId="77777777" w:rsidR="006237E3" w:rsidRPr="006237E3" w:rsidRDefault="006237E3" w:rsidP="006237E3">
      <w:pPr>
        <w:jc w:val="center"/>
        <w:rPr>
          <w:sz w:val="18"/>
          <w:szCs w:val="18"/>
          <w:lang w:eastAsia="ru-RU"/>
        </w:rPr>
      </w:pPr>
    </w:p>
    <w:p w14:paraId="753F5E89" w14:textId="77777777" w:rsidR="006237E3" w:rsidRPr="006237E3" w:rsidRDefault="006237E3" w:rsidP="00F25AAD">
      <w:pPr>
        <w:pageBreakBefore/>
        <w:jc w:val="right"/>
        <w:rPr>
          <w:iCs/>
          <w:sz w:val="22"/>
          <w:szCs w:val="22"/>
          <w:lang w:eastAsia="ru-RU"/>
        </w:rPr>
      </w:pPr>
      <w:r w:rsidRPr="006237E3">
        <w:rPr>
          <w:sz w:val="18"/>
          <w:szCs w:val="18"/>
          <w:lang w:eastAsia="ru-RU"/>
        </w:rPr>
        <w:lastRenderedPageBreak/>
        <w:tab/>
      </w:r>
      <w:r w:rsidRPr="006237E3">
        <w:rPr>
          <w:sz w:val="18"/>
          <w:szCs w:val="18"/>
          <w:lang w:eastAsia="ru-RU"/>
        </w:rPr>
        <w:tab/>
      </w:r>
      <w:r w:rsidRPr="006237E3">
        <w:rPr>
          <w:sz w:val="18"/>
          <w:szCs w:val="18"/>
          <w:lang w:eastAsia="ru-RU"/>
        </w:rPr>
        <w:tab/>
      </w:r>
      <w:r w:rsidRPr="006237E3">
        <w:rPr>
          <w:sz w:val="18"/>
          <w:szCs w:val="18"/>
          <w:lang w:eastAsia="ru-RU"/>
        </w:rPr>
        <w:tab/>
      </w:r>
      <w:r w:rsidRPr="006237E3">
        <w:rPr>
          <w:sz w:val="18"/>
          <w:szCs w:val="18"/>
          <w:lang w:eastAsia="ru-RU"/>
        </w:rPr>
        <w:tab/>
      </w:r>
      <w:r w:rsidRPr="006237E3">
        <w:rPr>
          <w:sz w:val="18"/>
          <w:szCs w:val="18"/>
          <w:lang w:eastAsia="ru-RU"/>
        </w:rPr>
        <w:tab/>
      </w:r>
      <w:r w:rsidRPr="006237E3">
        <w:rPr>
          <w:sz w:val="18"/>
          <w:szCs w:val="18"/>
          <w:lang w:eastAsia="ru-RU"/>
        </w:rPr>
        <w:tab/>
      </w:r>
      <w:r w:rsidRPr="006237E3">
        <w:rPr>
          <w:sz w:val="18"/>
          <w:szCs w:val="18"/>
          <w:lang w:eastAsia="ru-RU"/>
        </w:rPr>
        <w:tab/>
      </w:r>
      <w:r w:rsidRPr="006237E3">
        <w:rPr>
          <w:sz w:val="22"/>
          <w:szCs w:val="22"/>
          <w:lang w:eastAsia="ru-RU"/>
        </w:rPr>
        <w:t xml:space="preserve">        </w:t>
      </w:r>
      <w:proofErr w:type="spellStart"/>
      <w:r w:rsidRPr="006237E3">
        <w:rPr>
          <w:iCs/>
          <w:sz w:val="22"/>
          <w:szCs w:val="22"/>
          <w:lang w:eastAsia="ru-RU"/>
        </w:rPr>
        <w:t>уландысы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1"/>
        <w:gridCol w:w="1011"/>
        <w:gridCol w:w="1459"/>
        <w:gridCol w:w="1229"/>
        <w:gridCol w:w="1522"/>
        <w:gridCol w:w="1293"/>
      </w:tblGrid>
      <w:tr w:rsidR="006237E3" w:rsidRPr="006237E3" w14:paraId="3375F943" w14:textId="77777777" w:rsidTr="0008340F">
        <w:trPr>
          <w:cantSplit/>
        </w:trPr>
        <w:tc>
          <w:tcPr>
            <w:tcW w:w="1522" w:type="pct"/>
            <w:vMerge w:val="restart"/>
          </w:tcPr>
          <w:p w14:paraId="1B1A9FA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478" w:type="pct"/>
            <w:gridSpan w:val="5"/>
          </w:tcPr>
          <w:p w14:paraId="676BF3D4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Каржылоо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булактары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</w:tr>
      <w:tr w:rsidR="006237E3" w:rsidRPr="006237E3" w14:paraId="1DE2B5FF" w14:textId="77777777" w:rsidTr="0008340F">
        <w:trPr>
          <w:cantSplit/>
        </w:trPr>
        <w:tc>
          <w:tcPr>
            <w:tcW w:w="1522" w:type="pct"/>
            <w:vMerge/>
          </w:tcPr>
          <w:p w14:paraId="4FE852B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93" w:type="pct"/>
            <w:gridSpan w:val="2"/>
            <w:vAlign w:val="center"/>
          </w:tcPr>
          <w:p w14:paraId="1EBAD682" w14:textId="65D08358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Республикалык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25AAD">
              <w:rPr>
                <w:b/>
                <w:sz w:val="18"/>
                <w:szCs w:val="18"/>
                <w:lang w:eastAsia="ru-RU"/>
              </w:rPr>
              <w:t>б</w:t>
            </w:r>
            <w:r w:rsidRPr="006237E3">
              <w:rPr>
                <w:b/>
                <w:sz w:val="18"/>
                <w:szCs w:val="18"/>
                <w:lang w:eastAsia="ru-RU"/>
              </w:rPr>
              <w:t>юджеттен</w:t>
            </w:r>
            <w:proofErr w:type="spellEnd"/>
          </w:p>
        </w:tc>
        <w:tc>
          <w:tcPr>
            <w:tcW w:w="656" w:type="pct"/>
            <w:vMerge w:val="restart"/>
            <w:vAlign w:val="center"/>
          </w:tcPr>
          <w:p w14:paraId="00C3F566" w14:textId="007B8BFD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Жергиликтүү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бюджеттен</w:t>
            </w:r>
            <w:proofErr w:type="spellEnd"/>
          </w:p>
        </w:tc>
        <w:tc>
          <w:tcPr>
            <w:tcW w:w="656" w:type="pct"/>
            <w:vMerge w:val="restart"/>
            <w:vAlign w:val="center"/>
          </w:tcPr>
          <w:p w14:paraId="78A9F80F" w14:textId="57943CA1" w:rsidR="006237E3" w:rsidRPr="006237E3" w:rsidRDefault="006237E3" w:rsidP="006237E3">
            <w:pPr>
              <w:ind w:right="-74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Ишканалардын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уюмдардын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каражатынан</w:t>
            </w:r>
            <w:proofErr w:type="spellEnd"/>
          </w:p>
        </w:tc>
        <w:tc>
          <w:tcPr>
            <w:tcW w:w="773" w:type="pct"/>
            <w:vMerge w:val="restart"/>
            <w:vAlign w:val="center"/>
          </w:tcPr>
          <w:p w14:paraId="67A41C68" w14:textId="704FC846" w:rsidR="006237E3" w:rsidRPr="006237E3" w:rsidRDefault="006237E3" w:rsidP="00F25AAD">
            <w:pPr>
              <w:ind w:left="-54" w:right="-109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Калктын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каражатынан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башкалардан</w:t>
            </w:r>
            <w:proofErr w:type="spellEnd"/>
          </w:p>
        </w:tc>
      </w:tr>
      <w:tr w:rsidR="006237E3" w:rsidRPr="006237E3" w14:paraId="37A08720" w14:textId="77777777" w:rsidTr="0008340F">
        <w:trPr>
          <w:cantSplit/>
          <w:trHeight w:val="276"/>
        </w:trPr>
        <w:tc>
          <w:tcPr>
            <w:tcW w:w="1522" w:type="pct"/>
            <w:vMerge/>
          </w:tcPr>
          <w:p w14:paraId="1D6CC6E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4" w:type="pct"/>
            <w:vMerge w:val="restart"/>
            <w:vAlign w:val="center"/>
          </w:tcPr>
          <w:p w14:paraId="7117B939" w14:textId="0B4BBF3C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Бардыгы</w:t>
            </w:r>
            <w:proofErr w:type="spellEnd"/>
          </w:p>
        </w:tc>
        <w:tc>
          <w:tcPr>
            <w:tcW w:w="739" w:type="pct"/>
            <w:vMerge w:val="restart"/>
            <w:vAlign w:val="center"/>
          </w:tcPr>
          <w:p w14:paraId="3629C515" w14:textId="2BD75F9B" w:rsidR="006237E3" w:rsidRPr="006237E3" w:rsidRDefault="00F25AAD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b/>
                <w:sz w:val="18"/>
                <w:szCs w:val="18"/>
                <w:lang w:eastAsia="ru-RU"/>
              </w:rPr>
              <w:t>а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>лардын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ичинен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ѳзгѳчѳ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кырдалдардын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каражатынан</w:t>
            </w:r>
            <w:proofErr w:type="spellEnd"/>
          </w:p>
        </w:tc>
        <w:tc>
          <w:tcPr>
            <w:tcW w:w="656" w:type="pct"/>
            <w:vMerge/>
          </w:tcPr>
          <w:p w14:paraId="7B7A766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vMerge/>
          </w:tcPr>
          <w:p w14:paraId="241CCA4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73" w:type="pct"/>
            <w:vMerge/>
          </w:tcPr>
          <w:p w14:paraId="7F88A14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48AD1206" w14:textId="77777777" w:rsidTr="0008340F">
        <w:trPr>
          <w:cantSplit/>
          <w:trHeight w:val="276"/>
        </w:trPr>
        <w:tc>
          <w:tcPr>
            <w:tcW w:w="1522" w:type="pct"/>
            <w:vMerge/>
            <w:tcBorders>
              <w:bottom w:val="nil"/>
            </w:tcBorders>
          </w:tcPr>
          <w:p w14:paraId="246C983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4" w:type="pct"/>
            <w:vMerge/>
            <w:tcBorders>
              <w:bottom w:val="nil"/>
            </w:tcBorders>
          </w:tcPr>
          <w:p w14:paraId="751740C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39" w:type="pct"/>
            <w:vMerge/>
            <w:tcBorders>
              <w:bottom w:val="nil"/>
            </w:tcBorders>
          </w:tcPr>
          <w:p w14:paraId="181DF0B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14:paraId="4FA9244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14:paraId="26E28D2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73" w:type="pct"/>
            <w:vMerge/>
            <w:tcBorders>
              <w:bottom w:val="single" w:sz="4" w:space="0" w:color="auto"/>
            </w:tcBorders>
          </w:tcPr>
          <w:p w14:paraId="5C4E736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5F7BD899" w14:textId="77777777" w:rsidTr="0008340F">
        <w:trPr>
          <w:trHeight w:val="274"/>
        </w:trPr>
        <w:tc>
          <w:tcPr>
            <w:tcW w:w="1522" w:type="pct"/>
            <w:tcBorders>
              <w:bottom w:val="nil"/>
            </w:tcBorders>
            <w:vAlign w:val="bottom"/>
          </w:tcPr>
          <w:p w14:paraId="32995C74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654" w:type="pct"/>
            <w:tcBorders>
              <w:bottom w:val="nil"/>
            </w:tcBorders>
            <w:vAlign w:val="bottom"/>
          </w:tcPr>
          <w:p w14:paraId="407C93A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bottom w:val="nil"/>
            </w:tcBorders>
            <w:vAlign w:val="bottom"/>
          </w:tcPr>
          <w:p w14:paraId="063A1CE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bottom w:val="nil"/>
            </w:tcBorders>
            <w:vAlign w:val="bottom"/>
          </w:tcPr>
          <w:p w14:paraId="7E73A79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bottom w:val="nil"/>
            </w:tcBorders>
            <w:vAlign w:val="bottom"/>
          </w:tcPr>
          <w:p w14:paraId="35F0B48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bottom w:val="nil"/>
            </w:tcBorders>
            <w:vAlign w:val="bottom"/>
          </w:tcPr>
          <w:p w14:paraId="6E4B72B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573808,8</w:t>
            </w:r>
          </w:p>
        </w:tc>
      </w:tr>
      <w:tr w:rsidR="006237E3" w:rsidRPr="006237E3" w14:paraId="4F4A3C84" w14:textId="77777777" w:rsidTr="0008340F">
        <w:trPr>
          <w:trHeight w:val="274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2D315FCB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5A34AC0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31B8C57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187B304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48F8F94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bottom w:val="nil"/>
            </w:tcBorders>
            <w:vAlign w:val="bottom"/>
          </w:tcPr>
          <w:p w14:paraId="127FE39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40825,9</w:t>
            </w:r>
          </w:p>
        </w:tc>
      </w:tr>
      <w:tr w:rsidR="006237E3" w:rsidRPr="006237E3" w14:paraId="633D7650" w14:textId="77777777" w:rsidTr="0008340F">
        <w:trPr>
          <w:trHeight w:val="274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6E00840B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24D6900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565F79D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27D2E4A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609AE4E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bottom w:val="nil"/>
            </w:tcBorders>
            <w:vAlign w:val="bottom"/>
          </w:tcPr>
          <w:p w14:paraId="314C9D5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101051,1</w:t>
            </w:r>
          </w:p>
        </w:tc>
      </w:tr>
      <w:tr w:rsidR="006237E3" w:rsidRPr="006237E3" w14:paraId="4691A345" w14:textId="77777777" w:rsidTr="0008340F">
        <w:trPr>
          <w:trHeight w:val="275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47F0B520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786173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4D8D5EE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437F2CB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00E3766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bottom w:val="nil"/>
            </w:tcBorders>
            <w:vAlign w:val="bottom"/>
          </w:tcPr>
          <w:p w14:paraId="3141DB9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86674,1</w:t>
            </w:r>
          </w:p>
        </w:tc>
      </w:tr>
      <w:tr w:rsidR="006237E3" w:rsidRPr="006237E3" w14:paraId="33A52E7E" w14:textId="77777777" w:rsidTr="0008340F">
        <w:trPr>
          <w:trHeight w:val="274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5C315FA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6D2E5F4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270A250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4B3C19B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5BB48CC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bottom w:val="nil"/>
            </w:tcBorders>
            <w:vAlign w:val="bottom"/>
          </w:tcPr>
          <w:p w14:paraId="388A7B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125588,7</w:t>
            </w:r>
          </w:p>
        </w:tc>
      </w:tr>
      <w:tr w:rsidR="006237E3" w:rsidRPr="006237E3" w14:paraId="35B45A3E" w14:textId="77777777" w:rsidTr="0008340F">
        <w:trPr>
          <w:trHeight w:val="274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62F55EE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7A45C60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61CB417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4D9BC90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6C7CC87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bottom w:val="nil"/>
            </w:tcBorders>
            <w:vAlign w:val="bottom"/>
          </w:tcPr>
          <w:p w14:paraId="0A2482A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61240,4</w:t>
            </w:r>
          </w:p>
        </w:tc>
      </w:tr>
      <w:tr w:rsidR="006237E3" w:rsidRPr="006237E3" w14:paraId="58DA2F76" w14:textId="77777777" w:rsidTr="0008340F">
        <w:trPr>
          <w:trHeight w:val="274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62F6CAB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30CCF38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41A667D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27EA83F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6AD655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bottom w:val="nil"/>
            </w:tcBorders>
            <w:vAlign w:val="bottom"/>
          </w:tcPr>
          <w:p w14:paraId="3B98329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106628,7</w:t>
            </w:r>
          </w:p>
        </w:tc>
      </w:tr>
      <w:tr w:rsidR="006237E3" w:rsidRPr="006237E3" w14:paraId="2E049B99" w14:textId="77777777" w:rsidTr="0008340F">
        <w:trPr>
          <w:trHeight w:val="275"/>
        </w:trPr>
        <w:tc>
          <w:tcPr>
            <w:tcW w:w="1522" w:type="pct"/>
            <w:tcBorders>
              <w:top w:val="nil"/>
              <w:bottom w:val="single" w:sz="4" w:space="0" w:color="auto"/>
            </w:tcBorders>
            <w:vAlign w:val="bottom"/>
          </w:tcPr>
          <w:p w14:paraId="455BA2D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54" w:type="pct"/>
            <w:tcBorders>
              <w:top w:val="nil"/>
              <w:bottom w:val="single" w:sz="4" w:space="0" w:color="auto"/>
            </w:tcBorders>
            <w:vAlign w:val="bottom"/>
          </w:tcPr>
          <w:p w14:paraId="6782542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single" w:sz="4" w:space="0" w:color="auto"/>
            </w:tcBorders>
            <w:vAlign w:val="bottom"/>
          </w:tcPr>
          <w:p w14:paraId="0DE2BA9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single" w:sz="4" w:space="0" w:color="auto"/>
            </w:tcBorders>
            <w:vAlign w:val="bottom"/>
          </w:tcPr>
          <w:p w14:paraId="4E1D716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single" w:sz="4" w:space="0" w:color="auto"/>
            </w:tcBorders>
            <w:vAlign w:val="bottom"/>
          </w:tcPr>
          <w:p w14:paraId="5A942C8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bottom"/>
          </w:tcPr>
          <w:p w14:paraId="017CDBB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51799,9</w:t>
            </w:r>
          </w:p>
        </w:tc>
      </w:tr>
    </w:tbl>
    <w:p w14:paraId="061DF160" w14:textId="77777777" w:rsidR="006237E3" w:rsidRPr="006237E3" w:rsidRDefault="006237E3" w:rsidP="00F25AAD">
      <w:pPr>
        <w:keepNext/>
        <w:outlineLvl w:val="1"/>
        <w:rPr>
          <w:b/>
          <w:bCs/>
          <w:sz w:val="24"/>
          <w:lang w:eastAsia="ru-RU"/>
        </w:rPr>
      </w:pPr>
    </w:p>
    <w:p w14:paraId="2E546002" w14:textId="77777777" w:rsidR="006237E3" w:rsidRPr="006237E3" w:rsidRDefault="006237E3" w:rsidP="00F25AAD">
      <w:pPr>
        <w:keepNext/>
        <w:outlineLvl w:val="1"/>
        <w:rPr>
          <w:b/>
          <w:bCs/>
          <w:sz w:val="22"/>
          <w:szCs w:val="22"/>
          <w:lang w:eastAsia="ru-RU"/>
        </w:rPr>
      </w:pPr>
      <w:bookmarkStart w:id="24" w:name="_Toc347148744"/>
      <w:bookmarkEnd w:id="19"/>
      <w:bookmarkEnd w:id="20"/>
      <w:bookmarkEnd w:id="21"/>
      <w:bookmarkEnd w:id="22"/>
      <w:proofErr w:type="spellStart"/>
      <w:r w:rsidRPr="006237E3">
        <w:rPr>
          <w:b/>
          <w:bCs/>
          <w:sz w:val="22"/>
          <w:szCs w:val="22"/>
          <w:lang w:eastAsia="ru-RU"/>
        </w:rPr>
        <w:t>Курулуш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уюмдарынын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подряддык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иштеринин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аткарылышы</w:t>
      </w:r>
      <w:bookmarkEnd w:id="24"/>
      <w:proofErr w:type="spellEnd"/>
    </w:p>
    <w:p w14:paraId="75F40B0F" w14:textId="77777777" w:rsidR="006237E3" w:rsidRPr="006237E3" w:rsidRDefault="006237E3" w:rsidP="006237E3">
      <w:pPr>
        <w:rPr>
          <w:i/>
          <w:iCs/>
          <w:snapToGrid w:val="0"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 xml:space="preserve">(январь-июнь; </w:t>
      </w:r>
      <w:proofErr w:type="spellStart"/>
      <w:r w:rsidRPr="006237E3">
        <w:rPr>
          <w:i/>
          <w:iCs/>
          <w:sz w:val="18"/>
          <w:szCs w:val="18"/>
          <w:lang w:eastAsia="ru-RU"/>
        </w:rPr>
        <w:t>миң</w:t>
      </w:r>
      <w:proofErr w:type="spellEnd"/>
      <w:r w:rsidRPr="006237E3">
        <w:rPr>
          <w:i/>
          <w:iCs/>
          <w:sz w:val="18"/>
          <w:szCs w:val="18"/>
          <w:lang w:eastAsia="ru-RU"/>
        </w:rPr>
        <w:t xml:space="preserve"> сом </w:t>
      </w:r>
      <w:proofErr w:type="spellStart"/>
      <w:r w:rsidRPr="006237E3">
        <w:rPr>
          <w:i/>
          <w:iCs/>
          <w:sz w:val="18"/>
          <w:szCs w:val="18"/>
          <w:lang w:eastAsia="ru-RU"/>
        </w:rPr>
        <w:t>анык</w:t>
      </w:r>
      <w:proofErr w:type="spellEnd"/>
      <w:r w:rsidRPr="006237E3">
        <w:rPr>
          <w:i/>
          <w:iCs/>
          <w:sz w:val="18"/>
          <w:szCs w:val="18"/>
          <w:lang w:eastAsia="ru-RU"/>
        </w:rPr>
        <w:t xml:space="preserve"> </w:t>
      </w:r>
      <w:proofErr w:type="spellStart"/>
      <w:r w:rsidRPr="006237E3">
        <w:rPr>
          <w:i/>
          <w:iCs/>
          <w:sz w:val="18"/>
          <w:szCs w:val="18"/>
          <w:lang w:eastAsia="ru-RU"/>
        </w:rPr>
        <w:t>баа</w:t>
      </w:r>
      <w:proofErr w:type="spellEnd"/>
      <w:r w:rsidRPr="006237E3">
        <w:rPr>
          <w:i/>
          <w:iCs/>
          <w:sz w:val="18"/>
          <w:szCs w:val="18"/>
          <w:lang w:eastAsia="ru-RU"/>
        </w:rPr>
        <w:t>)</w:t>
      </w:r>
    </w:p>
    <w:p w14:paraId="2E593297" w14:textId="77777777" w:rsidR="006237E3" w:rsidRPr="006237E3" w:rsidRDefault="006237E3" w:rsidP="006237E3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7"/>
        <w:gridCol w:w="2275"/>
        <w:gridCol w:w="1592"/>
        <w:gridCol w:w="2275"/>
      </w:tblGrid>
      <w:tr w:rsidR="006237E3" w:rsidRPr="006237E3" w14:paraId="0B36D40A" w14:textId="77777777" w:rsidTr="0008340F">
        <w:trPr>
          <w:cantSplit/>
        </w:trPr>
        <w:tc>
          <w:tcPr>
            <w:tcW w:w="1625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2EF6935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ab/>
            </w:r>
          </w:p>
        </w:tc>
        <w:tc>
          <w:tcPr>
            <w:tcW w:w="1250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47E305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Түзүлгѳн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келишимдер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подряддык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иштердин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кѳлѳмү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бардыгы</w:t>
            </w:r>
            <w:proofErr w:type="spellEnd"/>
          </w:p>
        </w:tc>
        <w:tc>
          <w:tcPr>
            <w:tcW w:w="212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11500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Ѳз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күчү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аткарылганы</w:t>
            </w:r>
            <w:proofErr w:type="spellEnd"/>
          </w:p>
        </w:tc>
      </w:tr>
      <w:tr w:rsidR="006237E3" w:rsidRPr="006237E3" w14:paraId="38918B30" w14:textId="77777777" w:rsidTr="0008340F">
        <w:trPr>
          <w:cantSplit/>
          <w:trHeight w:val="1335"/>
        </w:trPr>
        <w:tc>
          <w:tcPr>
            <w:tcW w:w="1625" w:type="pct"/>
            <w:vMerge/>
            <w:tcBorders>
              <w:left w:val="single" w:sz="6" w:space="0" w:color="auto"/>
            </w:tcBorders>
          </w:tcPr>
          <w:p w14:paraId="5171346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250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EF4837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99C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Баардыгы</w:t>
            </w:r>
            <w:proofErr w:type="spellEnd"/>
          </w:p>
          <w:p w14:paraId="25C9E7E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25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D3272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анын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ичинен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жаңы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курулганы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реконструкцияланганы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кеңейтилгени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техникалык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жактан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кайра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жабдылганы</w:t>
            </w:r>
            <w:proofErr w:type="spellEnd"/>
          </w:p>
        </w:tc>
      </w:tr>
      <w:tr w:rsidR="006237E3" w:rsidRPr="006237E3" w14:paraId="3FD9A206" w14:textId="77777777" w:rsidTr="0008340F">
        <w:trPr>
          <w:trHeight w:val="340"/>
        </w:trPr>
        <w:tc>
          <w:tcPr>
            <w:tcW w:w="1625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4295749F" w14:textId="77777777" w:rsidR="006237E3" w:rsidRPr="006237E3" w:rsidRDefault="006237E3" w:rsidP="006237E3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25" w:name="_Toc347148745"/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bookmarkEnd w:id="25"/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A7DCD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2933882,5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CFFF39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2914810,5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7EDC64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1144593,0</w:t>
            </w:r>
          </w:p>
        </w:tc>
      </w:tr>
      <w:tr w:rsidR="006237E3" w:rsidRPr="006237E3" w14:paraId="75682BF2" w14:textId="77777777" w:rsidTr="0008340F">
        <w:trPr>
          <w:trHeight w:val="340"/>
        </w:trPr>
        <w:tc>
          <w:tcPr>
            <w:tcW w:w="1625" w:type="pct"/>
            <w:tcBorders>
              <w:left w:val="single" w:sz="6" w:space="0" w:color="auto"/>
            </w:tcBorders>
            <w:vAlign w:val="bottom"/>
          </w:tcPr>
          <w:p w14:paraId="1B2994C7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3D4C8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298298,7</w:t>
            </w:r>
          </w:p>
        </w:tc>
        <w:tc>
          <w:tcPr>
            <w:tcW w:w="87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AE377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298298,7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92378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144430,7</w:t>
            </w:r>
          </w:p>
        </w:tc>
      </w:tr>
      <w:tr w:rsidR="006237E3" w:rsidRPr="006237E3" w14:paraId="15C45795" w14:textId="77777777" w:rsidTr="0008340F">
        <w:trPr>
          <w:trHeight w:val="340"/>
        </w:trPr>
        <w:tc>
          <w:tcPr>
            <w:tcW w:w="1625" w:type="pct"/>
            <w:tcBorders>
              <w:left w:val="single" w:sz="6" w:space="0" w:color="auto"/>
            </w:tcBorders>
            <w:vAlign w:val="bottom"/>
          </w:tcPr>
          <w:p w14:paraId="386AEC2F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F397E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628334,0</w:t>
            </w:r>
          </w:p>
        </w:tc>
        <w:tc>
          <w:tcPr>
            <w:tcW w:w="87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1812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628334,0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7F03E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199190,5</w:t>
            </w:r>
          </w:p>
        </w:tc>
      </w:tr>
      <w:tr w:rsidR="006237E3" w:rsidRPr="006237E3" w14:paraId="61003028" w14:textId="77777777" w:rsidTr="0008340F">
        <w:trPr>
          <w:trHeight w:val="340"/>
        </w:trPr>
        <w:tc>
          <w:tcPr>
            <w:tcW w:w="1625" w:type="pct"/>
            <w:tcBorders>
              <w:left w:val="single" w:sz="6" w:space="0" w:color="auto"/>
            </w:tcBorders>
            <w:vAlign w:val="bottom"/>
          </w:tcPr>
          <w:p w14:paraId="2860B33E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C9094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316014,5</w:t>
            </w:r>
          </w:p>
        </w:tc>
        <w:tc>
          <w:tcPr>
            <w:tcW w:w="87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757B4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316014,5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080DA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144664,7</w:t>
            </w:r>
          </w:p>
        </w:tc>
      </w:tr>
      <w:tr w:rsidR="006237E3" w:rsidRPr="006237E3" w14:paraId="525E13E6" w14:textId="77777777" w:rsidTr="0008340F">
        <w:trPr>
          <w:trHeight w:val="340"/>
        </w:trPr>
        <w:tc>
          <w:tcPr>
            <w:tcW w:w="1625" w:type="pct"/>
            <w:tcBorders>
              <w:left w:val="single" w:sz="6" w:space="0" w:color="auto"/>
            </w:tcBorders>
            <w:vAlign w:val="bottom"/>
          </w:tcPr>
          <w:p w14:paraId="5F4457B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E67BA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624452,0</w:t>
            </w:r>
          </w:p>
        </w:tc>
        <w:tc>
          <w:tcPr>
            <w:tcW w:w="87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234E0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624452,0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76170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144628,9</w:t>
            </w:r>
          </w:p>
        </w:tc>
      </w:tr>
      <w:tr w:rsidR="006237E3" w:rsidRPr="006237E3" w14:paraId="5B52A44D" w14:textId="77777777" w:rsidTr="0008340F">
        <w:trPr>
          <w:trHeight w:val="340"/>
        </w:trPr>
        <w:tc>
          <w:tcPr>
            <w:tcW w:w="1625" w:type="pct"/>
            <w:tcBorders>
              <w:left w:val="single" w:sz="6" w:space="0" w:color="auto"/>
            </w:tcBorders>
            <w:vAlign w:val="bottom"/>
          </w:tcPr>
          <w:p w14:paraId="7E2E4CC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44293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349788,3</w:t>
            </w:r>
          </w:p>
        </w:tc>
        <w:tc>
          <w:tcPr>
            <w:tcW w:w="87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ECE79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330716,3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7D347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165417,9</w:t>
            </w:r>
          </w:p>
        </w:tc>
      </w:tr>
      <w:tr w:rsidR="006237E3" w:rsidRPr="006237E3" w14:paraId="20EB7127" w14:textId="77777777" w:rsidTr="0008340F">
        <w:trPr>
          <w:trHeight w:val="340"/>
        </w:trPr>
        <w:tc>
          <w:tcPr>
            <w:tcW w:w="1625" w:type="pct"/>
            <w:tcBorders>
              <w:left w:val="single" w:sz="6" w:space="0" w:color="auto"/>
            </w:tcBorders>
            <w:vAlign w:val="bottom"/>
          </w:tcPr>
          <w:p w14:paraId="0C760D7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EF72D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424285,2</w:t>
            </w:r>
          </w:p>
        </w:tc>
        <w:tc>
          <w:tcPr>
            <w:tcW w:w="87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16399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424285,2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AC1D4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201614,4</w:t>
            </w:r>
          </w:p>
        </w:tc>
      </w:tr>
      <w:tr w:rsidR="006237E3" w:rsidRPr="006237E3" w14:paraId="1BEDAAA2" w14:textId="77777777" w:rsidTr="0008340F">
        <w:trPr>
          <w:trHeight w:val="340"/>
        </w:trPr>
        <w:tc>
          <w:tcPr>
            <w:tcW w:w="1625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360A88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E28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292709,8</w:t>
            </w:r>
          </w:p>
        </w:tc>
        <w:tc>
          <w:tcPr>
            <w:tcW w:w="8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E83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292709,8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289D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144645,9</w:t>
            </w:r>
          </w:p>
        </w:tc>
      </w:tr>
    </w:tbl>
    <w:p w14:paraId="07B7D9EE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3330211B" w14:textId="77777777" w:rsidR="006237E3" w:rsidRPr="006237E3" w:rsidRDefault="006237E3" w:rsidP="006237E3">
      <w:pPr>
        <w:keepNext/>
        <w:spacing w:before="240" w:after="60"/>
        <w:outlineLvl w:val="1"/>
        <w:rPr>
          <w:b/>
          <w:bCs/>
          <w:sz w:val="22"/>
          <w:szCs w:val="22"/>
          <w:lang w:eastAsia="ru-RU"/>
        </w:rPr>
      </w:pPr>
      <w:bookmarkStart w:id="26" w:name="_Toc347148746"/>
      <w:proofErr w:type="spellStart"/>
      <w:r w:rsidRPr="006237E3">
        <w:rPr>
          <w:b/>
          <w:bCs/>
          <w:sz w:val="22"/>
          <w:szCs w:val="22"/>
          <w:lang w:eastAsia="ru-RU"/>
        </w:rPr>
        <w:t>Курулуш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уюмдарынын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подряддык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иштеринин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капиталдык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оңдоо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жана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күндѳлүк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оңдоолорунун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аткарылышы</w:t>
      </w:r>
      <w:bookmarkEnd w:id="26"/>
      <w:proofErr w:type="spellEnd"/>
    </w:p>
    <w:p w14:paraId="5872D1A3" w14:textId="77777777" w:rsidR="006237E3" w:rsidRPr="006237E3" w:rsidRDefault="006237E3" w:rsidP="006237E3">
      <w:pPr>
        <w:rPr>
          <w:i/>
          <w:iCs/>
          <w:snapToGrid w:val="0"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 xml:space="preserve">(январь-июнь; </w:t>
      </w:r>
      <w:proofErr w:type="spellStart"/>
      <w:r w:rsidRPr="006237E3">
        <w:rPr>
          <w:i/>
          <w:iCs/>
          <w:sz w:val="18"/>
          <w:szCs w:val="18"/>
          <w:lang w:eastAsia="ru-RU"/>
        </w:rPr>
        <w:t>миң</w:t>
      </w:r>
      <w:proofErr w:type="spellEnd"/>
      <w:r w:rsidRPr="006237E3">
        <w:rPr>
          <w:i/>
          <w:iCs/>
          <w:sz w:val="18"/>
          <w:szCs w:val="18"/>
          <w:lang w:eastAsia="ru-RU"/>
        </w:rPr>
        <w:t xml:space="preserve"> сом </w:t>
      </w:r>
      <w:proofErr w:type="spellStart"/>
      <w:r w:rsidRPr="006237E3">
        <w:rPr>
          <w:i/>
          <w:iCs/>
          <w:sz w:val="18"/>
          <w:szCs w:val="18"/>
          <w:lang w:eastAsia="ru-RU"/>
        </w:rPr>
        <w:t>анык</w:t>
      </w:r>
      <w:proofErr w:type="spellEnd"/>
      <w:r w:rsidRPr="006237E3">
        <w:rPr>
          <w:i/>
          <w:iCs/>
          <w:sz w:val="18"/>
          <w:szCs w:val="18"/>
          <w:lang w:eastAsia="ru-RU"/>
        </w:rPr>
        <w:t xml:space="preserve"> </w:t>
      </w:r>
      <w:proofErr w:type="spellStart"/>
      <w:r w:rsidRPr="006237E3">
        <w:rPr>
          <w:i/>
          <w:iCs/>
          <w:sz w:val="18"/>
          <w:szCs w:val="18"/>
          <w:lang w:eastAsia="ru-RU"/>
        </w:rPr>
        <w:t>баа</w:t>
      </w:r>
      <w:proofErr w:type="spellEnd"/>
      <w:r w:rsidRPr="006237E3">
        <w:rPr>
          <w:i/>
          <w:iCs/>
          <w:sz w:val="18"/>
          <w:szCs w:val="18"/>
          <w:lang w:eastAsia="ru-RU"/>
        </w:rPr>
        <w:t>)</w:t>
      </w:r>
    </w:p>
    <w:p w14:paraId="47E14955" w14:textId="77777777" w:rsidR="006237E3" w:rsidRPr="006237E3" w:rsidRDefault="006237E3" w:rsidP="006237E3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37"/>
        <w:gridCol w:w="1525"/>
        <w:gridCol w:w="1587"/>
        <w:gridCol w:w="1525"/>
        <w:gridCol w:w="1525"/>
      </w:tblGrid>
      <w:tr w:rsidR="006237E3" w:rsidRPr="006237E3" w14:paraId="66712975" w14:textId="77777777" w:rsidTr="0008340F">
        <w:trPr>
          <w:cantSplit/>
        </w:trPr>
        <w:tc>
          <w:tcPr>
            <w:tcW w:w="1614" w:type="pct"/>
            <w:vMerge w:val="restart"/>
          </w:tcPr>
          <w:p w14:paraId="28C72A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386" w:type="pct"/>
            <w:gridSpan w:val="4"/>
            <w:vAlign w:val="center"/>
          </w:tcPr>
          <w:p w14:paraId="7BA43AD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Ѳз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күчү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аткарылганын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ичинен</w:t>
            </w:r>
            <w:proofErr w:type="spellEnd"/>
          </w:p>
        </w:tc>
      </w:tr>
      <w:tr w:rsidR="006237E3" w:rsidRPr="006237E3" w14:paraId="2AEDE688" w14:textId="77777777" w:rsidTr="00F25AAD">
        <w:trPr>
          <w:cantSplit/>
          <w:trHeight w:val="798"/>
        </w:trPr>
        <w:tc>
          <w:tcPr>
            <w:tcW w:w="1614" w:type="pct"/>
            <w:vMerge/>
            <w:tcBorders>
              <w:bottom w:val="nil"/>
            </w:tcBorders>
          </w:tcPr>
          <w:p w14:paraId="1E505CE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0C09A766" w14:textId="1C9883EC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Капиталдык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оңдоо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бардыгы</w:t>
            </w:r>
            <w:proofErr w:type="spellEnd"/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6967A97A" w14:textId="687B464B" w:rsidR="006237E3" w:rsidRPr="006237E3" w:rsidRDefault="00F25AAD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b/>
                <w:sz w:val="18"/>
                <w:szCs w:val="18"/>
                <w:lang w:eastAsia="ru-RU"/>
              </w:rPr>
              <w:t>а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>нын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ичинен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имараттар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курулуштар</w:t>
            </w:r>
            <w:proofErr w:type="spellEnd"/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48DD9AB7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Күндѳлүк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оңдоо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бардыгы</w:t>
            </w:r>
            <w:proofErr w:type="spellEnd"/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78853FCF" w14:textId="50A055E4" w:rsidR="006237E3" w:rsidRPr="006237E3" w:rsidRDefault="00F25AAD" w:rsidP="006237E3">
            <w:pPr>
              <w:ind w:left="-108" w:right="-109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b/>
                <w:sz w:val="18"/>
                <w:szCs w:val="18"/>
                <w:lang w:eastAsia="ru-RU"/>
              </w:rPr>
              <w:t>а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>нын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ичинен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имараттар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курулуштар</w:t>
            </w:r>
            <w:proofErr w:type="spellEnd"/>
          </w:p>
        </w:tc>
      </w:tr>
      <w:tr w:rsidR="006237E3" w:rsidRPr="006237E3" w14:paraId="072B2C42" w14:textId="77777777" w:rsidTr="0008340F">
        <w:trPr>
          <w:trHeight w:val="340"/>
        </w:trPr>
        <w:tc>
          <w:tcPr>
            <w:tcW w:w="1614" w:type="pct"/>
            <w:tcBorders>
              <w:bottom w:val="nil"/>
              <w:right w:val="nil"/>
            </w:tcBorders>
            <w:vAlign w:val="bottom"/>
          </w:tcPr>
          <w:p w14:paraId="03B1AC7A" w14:textId="77777777" w:rsidR="006237E3" w:rsidRPr="006237E3" w:rsidRDefault="006237E3" w:rsidP="006237E3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27" w:name="_Toc347148747"/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bookmarkEnd w:id="27"/>
            <w:proofErr w:type="spell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32793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1262773,3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613C5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126277,3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5413F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507444,2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8EE66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507444,2</w:t>
            </w:r>
          </w:p>
        </w:tc>
      </w:tr>
      <w:tr w:rsidR="006237E3" w:rsidRPr="006237E3" w14:paraId="58FCACA0" w14:textId="77777777" w:rsidTr="0008340F">
        <w:trPr>
          <w:trHeight w:val="340"/>
        </w:trPr>
        <w:tc>
          <w:tcPr>
            <w:tcW w:w="1614" w:type="pct"/>
            <w:tcBorders>
              <w:top w:val="nil"/>
              <w:bottom w:val="nil"/>
              <w:right w:val="nil"/>
            </w:tcBorders>
            <w:vAlign w:val="bottom"/>
          </w:tcPr>
          <w:p w14:paraId="1E4DA417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9CBE1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86557,5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35CAA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86557,5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AD49E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67310,5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F8205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67310,5</w:t>
            </w:r>
          </w:p>
        </w:tc>
      </w:tr>
      <w:tr w:rsidR="006237E3" w:rsidRPr="006237E3" w14:paraId="16D023F5" w14:textId="77777777" w:rsidTr="0008340F">
        <w:trPr>
          <w:trHeight w:val="340"/>
        </w:trPr>
        <w:tc>
          <w:tcPr>
            <w:tcW w:w="1614" w:type="pct"/>
            <w:tcBorders>
              <w:top w:val="nil"/>
              <w:bottom w:val="nil"/>
              <w:right w:val="nil"/>
            </w:tcBorders>
            <w:vAlign w:val="bottom"/>
          </w:tcPr>
          <w:p w14:paraId="707750DC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6606D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344516,0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21A7A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344516,0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29459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84627,5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5FE48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84627,5</w:t>
            </w:r>
          </w:p>
        </w:tc>
      </w:tr>
      <w:tr w:rsidR="006237E3" w:rsidRPr="006237E3" w14:paraId="4C81AFCF" w14:textId="77777777" w:rsidTr="0008340F">
        <w:trPr>
          <w:trHeight w:val="340"/>
        </w:trPr>
        <w:tc>
          <w:tcPr>
            <w:tcW w:w="1614" w:type="pct"/>
            <w:tcBorders>
              <w:top w:val="nil"/>
              <w:bottom w:val="nil"/>
              <w:right w:val="nil"/>
            </w:tcBorders>
            <w:vAlign w:val="bottom"/>
          </w:tcPr>
          <w:p w14:paraId="4A0037F5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6F969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108039,3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EFBCA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108039,3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24F7D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63310,5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4483D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63310,5</w:t>
            </w:r>
          </w:p>
        </w:tc>
      </w:tr>
      <w:tr w:rsidR="006237E3" w:rsidRPr="006237E3" w14:paraId="4F10664F" w14:textId="77777777" w:rsidTr="0008340F">
        <w:trPr>
          <w:trHeight w:val="340"/>
        </w:trPr>
        <w:tc>
          <w:tcPr>
            <w:tcW w:w="1614" w:type="pct"/>
            <w:tcBorders>
              <w:top w:val="nil"/>
              <w:bottom w:val="nil"/>
              <w:right w:val="nil"/>
            </w:tcBorders>
            <w:vAlign w:val="bottom"/>
          </w:tcPr>
          <w:p w14:paraId="26426B9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2686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405805,3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FFE62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405805,3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2C545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74017,8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AD152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74017,8</w:t>
            </w:r>
          </w:p>
        </w:tc>
      </w:tr>
      <w:tr w:rsidR="006237E3" w:rsidRPr="006237E3" w14:paraId="62F09B96" w14:textId="77777777" w:rsidTr="0008340F">
        <w:trPr>
          <w:trHeight w:val="340"/>
        </w:trPr>
        <w:tc>
          <w:tcPr>
            <w:tcW w:w="1614" w:type="pct"/>
            <w:tcBorders>
              <w:top w:val="nil"/>
              <w:bottom w:val="nil"/>
              <w:right w:val="nil"/>
            </w:tcBorders>
            <w:vAlign w:val="bottom"/>
          </w:tcPr>
          <w:p w14:paraId="4331BDF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5086D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104947,8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51BA1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104947,8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5D42A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60350,6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D3A86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60350,6</w:t>
            </w:r>
          </w:p>
        </w:tc>
      </w:tr>
      <w:tr w:rsidR="006237E3" w:rsidRPr="006237E3" w14:paraId="570330E9" w14:textId="77777777" w:rsidTr="0008340F">
        <w:trPr>
          <w:trHeight w:val="340"/>
        </w:trPr>
        <w:tc>
          <w:tcPr>
            <w:tcW w:w="1614" w:type="pct"/>
            <w:tcBorders>
              <w:top w:val="nil"/>
              <w:bottom w:val="nil"/>
              <w:right w:val="nil"/>
            </w:tcBorders>
            <w:vAlign w:val="bottom"/>
          </w:tcPr>
          <w:p w14:paraId="438DA25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9A673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126359,9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772B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126359,9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BAC1A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96310,9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A2EA4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96310,9</w:t>
            </w:r>
          </w:p>
        </w:tc>
      </w:tr>
      <w:tr w:rsidR="006237E3" w:rsidRPr="006237E3" w14:paraId="6C1D4F6A" w14:textId="77777777" w:rsidTr="0008340F">
        <w:trPr>
          <w:trHeight w:val="340"/>
        </w:trPr>
        <w:tc>
          <w:tcPr>
            <w:tcW w:w="1614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078499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CE64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86547,5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9F36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86547,5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B7B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61516,4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249F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61516,4</w:t>
            </w:r>
          </w:p>
        </w:tc>
      </w:tr>
    </w:tbl>
    <w:p w14:paraId="6F606944" w14:textId="77777777" w:rsidR="006237E3" w:rsidRPr="006237E3" w:rsidRDefault="006237E3" w:rsidP="003E0850">
      <w:pPr>
        <w:keepNext/>
        <w:pageBreakBefore/>
        <w:spacing w:before="240" w:after="60"/>
        <w:outlineLvl w:val="1"/>
        <w:rPr>
          <w:b/>
          <w:bCs/>
          <w:sz w:val="22"/>
          <w:szCs w:val="22"/>
          <w:lang w:eastAsia="ru-RU"/>
        </w:rPr>
      </w:pPr>
      <w:proofErr w:type="spellStart"/>
      <w:r w:rsidRPr="006237E3">
        <w:rPr>
          <w:b/>
          <w:bCs/>
          <w:sz w:val="22"/>
          <w:szCs w:val="22"/>
          <w:lang w:eastAsia="ru-RU"/>
        </w:rPr>
        <w:lastRenderedPageBreak/>
        <w:t>Транспорттун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жана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байланыштын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кѳрсѳткүчтѳрү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</w:p>
    <w:p w14:paraId="60B33D2D" w14:textId="7777777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(январь-июнь)</w:t>
      </w:r>
    </w:p>
    <w:p w14:paraId="573EE1B4" w14:textId="77777777" w:rsidR="006237E3" w:rsidRPr="006237E3" w:rsidRDefault="006237E3" w:rsidP="006237E3">
      <w:pPr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7"/>
        <w:gridCol w:w="1427"/>
        <w:gridCol w:w="1427"/>
        <w:gridCol w:w="1248"/>
      </w:tblGrid>
      <w:tr w:rsidR="006237E3" w:rsidRPr="006237E3" w14:paraId="7508A8F7" w14:textId="77777777" w:rsidTr="003E0850">
        <w:trPr>
          <w:cantSplit/>
          <w:trHeight w:val="486"/>
        </w:trPr>
        <w:tc>
          <w:tcPr>
            <w:tcW w:w="27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265A7F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0EA301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344798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517BD6" w14:textId="3515296C" w:rsidR="006237E3" w:rsidRPr="006237E3" w:rsidRDefault="006237E3" w:rsidP="003E0850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  <w:r w:rsidR="003E0850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2025</w:t>
            </w:r>
          </w:p>
        </w:tc>
      </w:tr>
      <w:tr w:rsidR="006237E3" w:rsidRPr="006237E3" w14:paraId="44BDD28E" w14:textId="77777777" w:rsidTr="003E0850">
        <w:trPr>
          <w:trHeight w:val="284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846FF0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Транспорттун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бардык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түрү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менен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жүк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ташуу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,    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тонна: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6B337D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val="ru-KG"/>
              </w:rPr>
            </w:pPr>
            <w:r w:rsidRPr="006237E3">
              <w:rPr>
                <w:b/>
                <w:bCs/>
                <w:sz w:val="18"/>
                <w:szCs w:val="18"/>
                <w:lang w:val="ru-KG"/>
              </w:rPr>
              <w:t>1574,3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4711934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1806,1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E0B649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114,7</w:t>
            </w:r>
          </w:p>
        </w:tc>
      </w:tr>
      <w:tr w:rsidR="006237E3" w:rsidRPr="006237E3" w14:paraId="76199466" w14:textId="77777777" w:rsidTr="003E0850">
        <w:trPr>
          <w:trHeight w:val="284"/>
        </w:trPr>
        <w:tc>
          <w:tcPr>
            <w:tcW w:w="274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4368B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анын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237E3">
              <w:rPr>
                <w:sz w:val="18"/>
                <w:szCs w:val="18"/>
                <w:lang w:eastAsia="ru-RU"/>
              </w:rPr>
              <w:t>ичинде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6237E3">
              <w:rPr>
                <w:sz w:val="18"/>
                <w:szCs w:val="18"/>
                <w:lang w:eastAsia="ru-RU"/>
              </w:rPr>
              <w:tab/>
              <w:t xml:space="preserve">- автомобиль    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158AE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1574,3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7F7A6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1806,1</w:t>
            </w:r>
          </w:p>
        </w:tc>
        <w:tc>
          <w:tcPr>
            <w:tcW w:w="68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8735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114,7</w:t>
            </w:r>
          </w:p>
        </w:tc>
      </w:tr>
      <w:tr w:rsidR="006237E3" w:rsidRPr="006237E3" w14:paraId="0745E75C" w14:textId="77777777" w:rsidTr="003E0850">
        <w:trPr>
          <w:trHeight w:val="119"/>
        </w:trPr>
        <w:tc>
          <w:tcPr>
            <w:tcW w:w="274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5F0C5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ab/>
            </w:r>
            <w:r w:rsidRPr="006237E3">
              <w:rPr>
                <w:sz w:val="18"/>
                <w:szCs w:val="18"/>
                <w:lang w:eastAsia="ru-RU"/>
              </w:rPr>
              <w:tab/>
              <w:t xml:space="preserve">-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жолдору</w:t>
            </w:r>
            <w:proofErr w:type="spellEnd"/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69F04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3398E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7CB55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15D90150" w14:textId="77777777" w:rsidTr="003E0850">
        <w:trPr>
          <w:trHeight w:val="335"/>
        </w:trPr>
        <w:tc>
          <w:tcPr>
            <w:tcW w:w="2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9679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Жүргүнчүлѳрдү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ташуунун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жүгүртүлүшү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>:</w:t>
            </w:r>
          </w:p>
          <w:p w14:paraId="0C9834B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жүргүнчү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км.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C46E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154364,6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8B24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183848,6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C4E00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119,1</w:t>
            </w:r>
          </w:p>
        </w:tc>
      </w:tr>
    </w:tbl>
    <w:p w14:paraId="1C2E6289" w14:textId="77777777" w:rsidR="003E0850" w:rsidRPr="006237E3" w:rsidRDefault="003E0850" w:rsidP="003E0850">
      <w:pPr>
        <w:keepNext/>
        <w:outlineLvl w:val="1"/>
        <w:rPr>
          <w:b/>
          <w:bCs/>
          <w:sz w:val="22"/>
          <w:szCs w:val="22"/>
          <w:lang w:eastAsia="ru-RU"/>
        </w:rPr>
      </w:pPr>
      <w:bookmarkStart w:id="28" w:name="_Toc347148749"/>
    </w:p>
    <w:p w14:paraId="39471096" w14:textId="77777777" w:rsidR="006237E3" w:rsidRPr="006237E3" w:rsidRDefault="006237E3" w:rsidP="003E0850">
      <w:pPr>
        <w:keepNext/>
        <w:outlineLvl w:val="1"/>
        <w:rPr>
          <w:b/>
          <w:bCs/>
          <w:sz w:val="22"/>
          <w:szCs w:val="22"/>
          <w:lang w:eastAsia="ru-RU"/>
        </w:rPr>
      </w:pPr>
      <w:proofErr w:type="spellStart"/>
      <w:r w:rsidRPr="006237E3">
        <w:rPr>
          <w:b/>
          <w:bCs/>
          <w:sz w:val="22"/>
          <w:szCs w:val="22"/>
          <w:lang w:eastAsia="ru-RU"/>
        </w:rPr>
        <w:t>Аймактар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боюнча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автотранспорттун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иш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кѳлѳмү</w:t>
      </w:r>
      <w:bookmarkEnd w:id="28"/>
      <w:proofErr w:type="spellEnd"/>
    </w:p>
    <w:p w14:paraId="76540D2D" w14:textId="77777777" w:rsidR="006237E3" w:rsidRPr="006237E3" w:rsidRDefault="006237E3" w:rsidP="006237E3">
      <w:pPr>
        <w:rPr>
          <w:sz w:val="10"/>
          <w:szCs w:val="10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(январь-июнь)</w:t>
      </w:r>
    </w:p>
    <w:p w14:paraId="118A6A84" w14:textId="77777777" w:rsidR="006237E3" w:rsidRPr="006237E3" w:rsidRDefault="006237E3" w:rsidP="006237E3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2"/>
        <w:gridCol w:w="1103"/>
        <w:gridCol w:w="1096"/>
        <w:gridCol w:w="1059"/>
        <w:gridCol w:w="1223"/>
        <w:gridCol w:w="1207"/>
        <w:gridCol w:w="1019"/>
      </w:tblGrid>
      <w:tr w:rsidR="006237E3" w:rsidRPr="006237E3" w14:paraId="01D5A5BD" w14:textId="77777777" w:rsidTr="003E0850">
        <w:trPr>
          <w:trHeight w:val="284"/>
        </w:trPr>
        <w:tc>
          <w:tcPr>
            <w:tcW w:w="1314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625047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5296A7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Бардык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транспорттун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ташуусу</w:t>
            </w:r>
            <w:proofErr w:type="spellEnd"/>
          </w:p>
          <w:p w14:paraId="30E69FF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(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тонна)</w:t>
            </w:r>
          </w:p>
        </w:tc>
        <w:tc>
          <w:tcPr>
            <w:tcW w:w="582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A9391D0" w14:textId="77777777" w:rsidR="006237E3" w:rsidRPr="006237E3" w:rsidRDefault="006237E3" w:rsidP="006237E3">
            <w:pPr>
              <w:ind w:left="-215" w:right="-154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2A4D8C31" w14:textId="77777777" w:rsidR="006237E3" w:rsidRPr="006237E3" w:rsidRDefault="006237E3" w:rsidP="006237E3">
            <w:pPr>
              <w:ind w:left="-215" w:right="-154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</w:p>
          <w:p w14:paraId="7C07ED0B" w14:textId="77777777" w:rsidR="006237E3" w:rsidRPr="006237E3" w:rsidRDefault="006237E3" w:rsidP="006237E3">
            <w:pPr>
              <w:ind w:left="-215" w:right="-154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133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71DB681" w14:textId="77777777" w:rsidR="006237E3" w:rsidRPr="006237E3" w:rsidRDefault="006237E3" w:rsidP="006237E3">
            <w:pPr>
              <w:ind w:left="-70" w:right="-70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Транспорттун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жүргүнчүлѳрдү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ташуунун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жүгүртүлүшү</w:t>
            </w:r>
            <w:proofErr w:type="spellEnd"/>
          </w:p>
          <w:p w14:paraId="29EF684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жүргүнчү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км.</w:t>
            </w:r>
          </w:p>
        </w:tc>
        <w:tc>
          <w:tcPr>
            <w:tcW w:w="560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80377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31DCE1F8" w14:textId="77777777" w:rsidR="006237E3" w:rsidRPr="006237E3" w:rsidRDefault="006237E3" w:rsidP="006237E3">
            <w:pPr>
              <w:ind w:left="-57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 %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2025</w:t>
            </w:r>
          </w:p>
        </w:tc>
      </w:tr>
      <w:tr w:rsidR="006237E3" w:rsidRPr="006237E3" w14:paraId="280415F9" w14:textId="77777777" w:rsidTr="003E0850">
        <w:trPr>
          <w:trHeight w:val="284"/>
        </w:trPr>
        <w:tc>
          <w:tcPr>
            <w:tcW w:w="1314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C43F170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8" w:type="pct"/>
            <w:gridSpan w:val="2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5925538" w14:textId="77777777" w:rsidR="006237E3" w:rsidRPr="006237E3" w:rsidRDefault="006237E3" w:rsidP="006237E3">
            <w:pPr>
              <w:jc w:val="both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6" w:space="0" w:color="auto"/>
            </w:tcBorders>
            <w:vAlign w:val="center"/>
          </w:tcPr>
          <w:p w14:paraId="69DC15BD" w14:textId="77777777" w:rsidR="006237E3" w:rsidRPr="006237E3" w:rsidRDefault="006237E3" w:rsidP="006237E3">
            <w:pPr>
              <w:jc w:val="both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335" w:type="pct"/>
            <w:gridSpan w:val="2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B3AF00B" w14:textId="77777777" w:rsidR="006237E3" w:rsidRPr="006237E3" w:rsidRDefault="006237E3" w:rsidP="006237E3">
            <w:pPr>
              <w:jc w:val="both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6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179D8D" w14:textId="77777777" w:rsidR="006237E3" w:rsidRPr="006237E3" w:rsidRDefault="006237E3" w:rsidP="006237E3">
            <w:pPr>
              <w:jc w:val="both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6237E3" w:rsidRPr="006237E3" w14:paraId="1AE1FC93" w14:textId="77777777" w:rsidTr="003E0850">
        <w:trPr>
          <w:trHeight w:val="284"/>
        </w:trPr>
        <w:tc>
          <w:tcPr>
            <w:tcW w:w="1314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FCBAC93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3A8694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2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EDCB05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82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36720F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667EE9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C39927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6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B4B71F" w14:textId="77777777" w:rsidR="006237E3" w:rsidRPr="006237E3" w:rsidRDefault="006237E3" w:rsidP="006237E3">
            <w:pPr>
              <w:jc w:val="both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6237E3" w:rsidRPr="006237E3" w14:paraId="3E329E2E" w14:textId="77777777" w:rsidTr="003E0850">
        <w:trPr>
          <w:trHeight w:val="284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A364D9" w14:textId="77777777" w:rsidR="006237E3" w:rsidRPr="006237E3" w:rsidRDefault="006237E3" w:rsidP="006237E3">
            <w:pPr>
              <w:jc w:val="both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60C3A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1574,3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3FC4C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1806,1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6DB71B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114,7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1636F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154364,6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4859E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183848,6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EAD020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119,1</w:t>
            </w:r>
          </w:p>
        </w:tc>
      </w:tr>
      <w:tr w:rsidR="006237E3" w:rsidRPr="006237E3" w14:paraId="145DEC14" w14:textId="77777777" w:rsidTr="003E0850">
        <w:trPr>
          <w:trHeight w:val="284"/>
        </w:trPr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EB1EEE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анын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ичинде</w:t>
            </w:r>
            <w:proofErr w:type="spellEnd"/>
          </w:p>
          <w:p w14:paraId="750E7097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райондор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60252C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22E9B4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10887E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51915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417ED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ABB57A" w14:textId="77777777" w:rsidR="006237E3" w:rsidRPr="006237E3" w:rsidRDefault="006237E3" w:rsidP="006237E3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</w:tr>
      <w:tr w:rsidR="006237E3" w:rsidRPr="006237E3" w14:paraId="2677750B" w14:textId="77777777" w:rsidTr="003E0850">
        <w:trPr>
          <w:trHeight w:val="284"/>
        </w:trPr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367E2D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0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93660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169,8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BEFB8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173,2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C45F1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6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8077D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9790,1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81D9B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10053,7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89B87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102,7</w:t>
            </w:r>
          </w:p>
        </w:tc>
      </w:tr>
      <w:tr w:rsidR="006237E3" w:rsidRPr="006237E3" w14:paraId="0451D4A7" w14:textId="77777777" w:rsidTr="003E0850">
        <w:trPr>
          <w:trHeight w:val="284"/>
        </w:trPr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D1F479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0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9C98C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726,3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9CF2F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872,0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20BE5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120,1</w:t>
            </w:r>
          </w:p>
        </w:tc>
        <w:tc>
          <w:tcPr>
            <w:tcW w:w="6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32478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26195,2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EEC38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15757,0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D123A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60,2</w:t>
            </w:r>
          </w:p>
        </w:tc>
      </w:tr>
      <w:tr w:rsidR="006237E3" w:rsidRPr="006237E3" w14:paraId="6C0C0BFD" w14:textId="77777777" w:rsidTr="003E0850">
        <w:trPr>
          <w:trHeight w:val="284"/>
        </w:trPr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57BE5E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0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2F02B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180,4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88669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204,3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D4CAE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113,3</w:t>
            </w:r>
          </w:p>
        </w:tc>
        <w:tc>
          <w:tcPr>
            <w:tcW w:w="6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79F40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23938,7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92F22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26224,0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5FAA1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109,5</w:t>
            </w:r>
          </w:p>
        </w:tc>
      </w:tr>
      <w:tr w:rsidR="006237E3" w:rsidRPr="006237E3" w14:paraId="5AEE1912" w14:textId="77777777" w:rsidTr="003E0850">
        <w:trPr>
          <w:trHeight w:val="284"/>
        </w:trPr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34E37F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0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0838E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7BF7D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16,1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DFF21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6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57F17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4701,2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D64AC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6143,6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0070A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130,7</w:t>
            </w:r>
          </w:p>
        </w:tc>
      </w:tr>
      <w:tr w:rsidR="006237E3" w:rsidRPr="006237E3" w14:paraId="7BD42970" w14:textId="77777777" w:rsidTr="003E0850">
        <w:trPr>
          <w:trHeight w:val="284"/>
        </w:trPr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44AB1E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0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65871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77,1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FCA4D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88,3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4BE4D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114,5</w:t>
            </w:r>
          </w:p>
        </w:tc>
        <w:tc>
          <w:tcPr>
            <w:tcW w:w="6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9773D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9510,2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4491A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10595,3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942EC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111,4</w:t>
            </w:r>
          </w:p>
        </w:tc>
      </w:tr>
      <w:tr w:rsidR="006237E3" w:rsidRPr="006237E3" w14:paraId="00076A58" w14:textId="77777777" w:rsidTr="003E0850">
        <w:trPr>
          <w:trHeight w:val="284"/>
        </w:trPr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46AC05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0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41F8E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120,4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F5D15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139,1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6DBFC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115,5</w:t>
            </w:r>
          </w:p>
        </w:tc>
        <w:tc>
          <w:tcPr>
            <w:tcW w:w="6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629A0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6205,8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BB872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7523,5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3D057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121,2</w:t>
            </w:r>
          </w:p>
        </w:tc>
      </w:tr>
      <w:tr w:rsidR="006237E3" w:rsidRPr="006237E3" w14:paraId="5A8ABF58" w14:textId="77777777" w:rsidTr="003E0850">
        <w:trPr>
          <w:trHeight w:val="284"/>
        </w:trPr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8769B7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0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EF70B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205,5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C3FEC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213,3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124AD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103,8</w:t>
            </w:r>
          </w:p>
        </w:tc>
        <w:tc>
          <w:tcPr>
            <w:tcW w:w="6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CE3AE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45393,7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B6821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80769,3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AA765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177,9</w:t>
            </w:r>
          </w:p>
        </w:tc>
      </w:tr>
      <w:tr w:rsidR="006237E3" w:rsidRPr="006237E3" w14:paraId="5A4BCAFB" w14:textId="77777777" w:rsidTr="003E0850">
        <w:trPr>
          <w:trHeight w:val="284"/>
        </w:trPr>
        <w:tc>
          <w:tcPr>
            <w:tcW w:w="1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B87B6" w14:textId="77777777" w:rsidR="006237E3" w:rsidRPr="006237E3" w:rsidRDefault="006237E3" w:rsidP="006237E3">
            <w:pPr>
              <w:jc w:val="both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2047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14D2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115,8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98C7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122,2</w:t>
            </w:r>
          </w:p>
        </w:tc>
        <w:tc>
          <w:tcPr>
            <w:tcW w:w="6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D723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33330,9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467E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32925,8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3B9C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98,8</w:t>
            </w:r>
          </w:p>
        </w:tc>
      </w:tr>
    </w:tbl>
    <w:p w14:paraId="7AA95032" w14:textId="77777777" w:rsidR="006237E3" w:rsidRPr="006237E3" w:rsidRDefault="006237E3" w:rsidP="003E0850">
      <w:pPr>
        <w:rPr>
          <w:sz w:val="24"/>
          <w:szCs w:val="24"/>
          <w:lang w:eastAsia="ru-RU"/>
        </w:rPr>
      </w:pPr>
    </w:p>
    <w:p w14:paraId="4C7699D4" w14:textId="77777777" w:rsidR="006237E3" w:rsidRPr="006237E3" w:rsidRDefault="006237E3" w:rsidP="003E0850">
      <w:pPr>
        <w:keepNext/>
        <w:outlineLvl w:val="1"/>
        <w:rPr>
          <w:b/>
          <w:bCs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t xml:space="preserve">Автомобиль </w:t>
      </w:r>
      <w:proofErr w:type="spellStart"/>
      <w:r w:rsidRPr="006237E3">
        <w:rPr>
          <w:b/>
          <w:bCs/>
          <w:sz w:val="22"/>
          <w:szCs w:val="22"/>
          <w:lang w:eastAsia="ru-RU"/>
        </w:rPr>
        <w:t>транспорттук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ишканалардын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ишинин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негизги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кѳрсѳткүчтѳрү</w:t>
      </w:r>
      <w:proofErr w:type="spellEnd"/>
    </w:p>
    <w:p w14:paraId="7CF84A08" w14:textId="77777777" w:rsidR="006237E3" w:rsidRPr="006237E3" w:rsidRDefault="006237E3" w:rsidP="003E0850">
      <w:pPr>
        <w:rPr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(январь-июнь)</w:t>
      </w:r>
    </w:p>
    <w:p w14:paraId="5C3D03F3" w14:textId="77777777" w:rsidR="006237E3" w:rsidRPr="006237E3" w:rsidRDefault="006237E3" w:rsidP="003E0850">
      <w:pPr>
        <w:jc w:val="center"/>
        <w:rPr>
          <w:sz w:val="6"/>
          <w:szCs w:val="6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1558"/>
        <w:gridCol w:w="1558"/>
        <w:gridCol w:w="1736"/>
      </w:tblGrid>
      <w:tr w:rsidR="006237E3" w:rsidRPr="006237E3" w14:paraId="75F8F0A7" w14:textId="77777777" w:rsidTr="003E0850">
        <w:trPr>
          <w:cantSplit/>
          <w:trHeight w:val="380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BCD629C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14CD2A4" w14:textId="77777777" w:rsidR="006237E3" w:rsidRPr="006237E3" w:rsidRDefault="006237E3" w:rsidP="003E0850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B399A7E" w14:textId="77777777" w:rsidR="006237E3" w:rsidRPr="006237E3" w:rsidRDefault="006237E3" w:rsidP="003E0850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742696" w14:textId="25459EF8" w:rsidR="006237E3" w:rsidRPr="006237E3" w:rsidRDefault="006237E3" w:rsidP="003E0850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  <w:r w:rsidR="003E0850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  <w:r w:rsidR="003E0850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</w:tr>
      <w:tr w:rsidR="006237E3" w:rsidRPr="006237E3" w14:paraId="777232ED" w14:textId="77777777" w:rsidTr="003E0850">
        <w:trPr>
          <w:trHeight w:val="227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351E4B" w14:textId="77777777" w:rsidR="006237E3" w:rsidRPr="006237E3" w:rsidRDefault="006237E3" w:rsidP="003E0850">
            <w:pPr>
              <w:keepNext/>
              <w:ind w:left="-57"/>
              <w:outlineLvl w:val="4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Бардык</w:t>
            </w:r>
            <w:proofErr w:type="spellEnd"/>
            <w:r w:rsidRPr="006237E3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ташылган</w:t>
            </w:r>
            <w:proofErr w:type="spellEnd"/>
            <w:r w:rsidRPr="006237E3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жүк</w:t>
            </w:r>
            <w:proofErr w:type="spellEnd"/>
            <w:r w:rsidRPr="006237E3">
              <w:rPr>
                <w:b/>
                <w:bCs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b/>
                <w:bCs/>
                <w:sz w:val="18"/>
                <w:szCs w:val="18"/>
                <w:lang w:eastAsia="ru-RU"/>
              </w:rPr>
              <w:t xml:space="preserve"> тонна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2D8052E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</w:rPr>
            </w:pPr>
            <w:r w:rsidRPr="006237E3">
              <w:rPr>
                <w:b/>
                <w:bCs/>
                <w:sz w:val="18"/>
                <w:szCs w:val="18"/>
              </w:rPr>
              <w:t>648,1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4B78B3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766,5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622D56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118,3</w:t>
            </w:r>
          </w:p>
        </w:tc>
      </w:tr>
      <w:tr w:rsidR="006237E3" w:rsidRPr="006237E3" w14:paraId="64D52BAB" w14:textId="77777777" w:rsidTr="003E0850">
        <w:trPr>
          <w:trHeight w:val="227"/>
        </w:trPr>
        <w:tc>
          <w:tcPr>
            <w:tcW w:w="23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18A382" w14:textId="77777777" w:rsidR="006237E3" w:rsidRPr="006237E3" w:rsidRDefault="006237E3" w:rsidP="003E0850">
            <w:pPr>
              <w:tabs>
                <w:tab w:val="center" w:pos="1820"/>
              </w:tabs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45A458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647,3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BE9005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745,3</w:t>
            </w:r>
          </w:p>
        </w:tc>
        <w:tc>
          <w:tcPr>
            <w:tcW w:w="9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A7F7AB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115,1</w:t>
            </w:r>
          </w:p>
        </w:tc>
      </w:tr>
      <w:tr w:rsidR="006237E3" w:rsidRPr="006237E3" w14:paraId="2D4E3C6D" w14:textId="77777777" w:rsidTr="003E0850">
        <w:trPr>
          <w:trHeight w:val="227"/>
        </w:trPr>
        <w:tc>
          <w:tcPr>
            <w:tcW w:w="23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F92313" w14:textId="77777777" w:rsidR="006237E3" w:rsidRPr="006237E3" w:rsidRDefault="006237E3" w:rsidP="003E0850">
            <w:pPr>
              <w:jc w:val="both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C37594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829B42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8B33C8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30F2ABE2" w14:textId="77777777" w:rsidTr="003E0850">
        <w:trPr>
          <w:trHeight w:val="227"/>
        </w:trPr>
        <w:tc>
          <w:tcPr>
            <w:tcW w:w="23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70E0FD" w14:textId="77777777" w:rsidR="006237E3" w:rsidRPr="006237E3" w:rsidRDefault="006237E3" w:rsidP="003E0850">
            <w:pPr>
              <w:jc w:val="both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741703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A3A469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9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E70D35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26,5 э</w:t>
            </w:r>
          </w:p>
        </w:tc>
      </w:tr>
      <w:tr w:rsidR="006237E3" w:rsidRPr="006237E3" w14:paraId="60905548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68B8B9DE" w14:textId="77777777" w:rsidR="006237E3" w:rsidRPr="006237E3" w:rsidRDefault="006237E3" w:rsidP="003E0850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Жүктүн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жүгүртүлүшү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,   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миң.т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/км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BF5F67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2829,6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BBBF84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4136,9</w:t>
            </w:r>
          </w:p>
        </w:tc>
        <w:tc>
          <w:tcPr>
            <w:tcW w:w="9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AF27A2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146,2</w:t>
            </w:r>
          </w:p>
        </w:tc>
      </w:tr>
      <w:tr w:rsidR="006237E3" w:rsidRPr="006237E3" w14:paraId="50F777E4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1C24866C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4599DA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2551,3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2C1803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3821,8</w:t>
            </w:r>
          </w:p>
        </w:tc>
        <w:tc>
          <w:tcPr>
            <w:tcW w:w="9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A2006F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149,8</w:t>
            </w:r>
          </w:p>
        </w:tc>
      </w:tr>
      <w:tr w:rsidR="006237E3" w:rsidRPr="006237E3" w14:paraId="016FDA39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40BF504D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787816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A39CDD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C59EF4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699A6DEE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3B137F8B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6" w:type="pct"/>
            <w:tcBorders>
              <w:top w:val="nil"/>
              <w:bottom w:val="nil"/>
            </w:tcBorders>
            <w:vAlign w:val="bottom"/>
          </w:tcPr>
          <w:p w14:paraId="7610D23C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278,3</w:t>
            </w:r>
          </w:p>
        </w:tc>
        <w:tc>
          <w:tcPr>
            <w:tcW w:w="856" w:type="pct"/>
            <w:tcBorders>
              <w:top w:val="nil"/>
              <w:bottom w:val="nil"/>
            </w:tcBorders>
            <w:vAlign w:val="bottom"/>
          </w:tcPr>
          <w:p w14:paraId="7E5E2BD3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315,1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bottom"/>
          </w:tcPr>
          <w:p w14:paraId="7DC42A5F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113,2</w:t>
            </w:r>
          </w:p>
        </w:tc>
      </w:tr>
      <w:tr w:rsidR="006237E3" w:rsidRPr="006237E3" w14:paraId="5AFCD49E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64782132" w14:textId="77777777" w:rsidR="006237E3" w:rsidRPr="006237E3" w:rsidRDefault="006237E3" w:rsidP="003E0850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Автобус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жүргүнчүлѳрдү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ташуу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киши)</w:t>
            </w:r>
          </w:p>
        </w:tc>
        <w:tc>
          <w:tcPr>
            <w:tcW w:w="856" w:type="pct"/>
            <w:tcBorders>
              <w:top w:val="nil"/>
            </w:tcBorders>
            <w:vAlign w:val="bottom"/>
          </w:tcPr>
          <w:p w14:paraId="6F9E5DEB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701,2</w:t>
            </w:r>
          </w:p>
        </w:tc>
        <w:tc>
          <w:tcPr>
            <w:tcW w:w="856" w:type="pct"/>
            <w:tcBorders>
              <w:top w:val="nil"/>
            </w:tcBorders>
            <w:vAlign w:val="bottom"/>
          </w:tcPr>
          <w:p w14:paraId="2985E9A6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3338,7</w:t>
            </w:r>
          </w:p>
        </w:tc>
        <w:tc>
          <w:tcPr>
            <w:tcW w:w="954" w:type="pct"/>
            <w:tcBorders>
              <w:top w:val="nil"/>
            </w:tcBorders>
            <w:vAlign w:val="bottom"/>
          </w:tcPr>
          <w:p w14:paraId="116140BA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4,8 э</w:t>
            </w:r>
          </w:p>
        </w:tc>
      </w:tr>
      <w:tr w:rsidR="006237E3" w:rsidRPr="006237E3" w14:paraId="32F3A426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3075A251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6" w:type="pct"/>
            <w:vAlign w:val="bottom"/>
          </w:tcPr>
          <w:p w14:paraId="2BE0CD00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856" w:type="pct"/>
            <w:vAlign w:val="bottom"/>
          </w:tcPr>
          <w:p w14:paraId="6A254F17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61,2</w:t>
            </w:r>
          </w:p>
        </w:tc>
        <w:tc>
          <w:tcPr>
            <w:tcW w:w="954" w:type="pct"/>
            <w:vAlign w:val="bottom"/>
          </w:tcPr>
          <w:p w14:paraId="34581A3F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87,2</w:t>
            </w:r>
          </w:p>
        </w:tc>
      </w:tr>
      <w:tr w:rsidR="006237E3" w:rsidRPr="006237E3" w14:paraId="45008BE3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47ED27A9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6" w:type="pct"/>
            <w:vAlign w:val="bottom"/>
          </w:tcPr>
          <w:p w14:paraId="701760C6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6" w:type="pct"/>
            <w:vAlign w:val="bottom"/>
          </w:tcPr>
          <w:p w14:paraId="4BE878BA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pct"/>
            <w:vAlign w:val="bottom"/>
          </w:tcPr>
          <w:p w14:paraId="306C4785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6966371C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410363BF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6" w:type="pct"/>
            <w:vAlign w:val="bottom"/>
          </w:tcPr>
          <w:p w14:paraId="3A167FE3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6" w:type="pct"/>
            <w:tcBorders>
              <w:bottom w:val="nil"/>
            </w:tcBorders>
            <w:vAlign w:val="bottom"/>
          </w:tcPr>
          <w:p w14:paraId="0C34F7B7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pct"/>
            <w:vAlign w:val="bottom"/>
          </w:tcPr>
          <w:p w14:paraId="670FEF8F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52D9E4A5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115D182C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6" w:type="pct"/>
            <w:vAlign w:val="bottom"/>
          </w:tcPr>
          <w:p w14:paraId="3B751226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856" w:type="pct"/>
            <w:tcBorders>
              <w:top w:val="nil"/>
              <w:bottom w:val="nil"/>
            </w:tcBorders>
            <w:vAlign w:val="bottom"/>
          </w:tcPr>
          <w:p w14:paraId="1545FE32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954" w:type="pct"/>
            <w:vAlign w:val="bottom"/>
          </w:tcPr>
          <w:p w14:paraId="39357518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68,6</w:t>
            </w:r>
          </w:p>
        </w:tc>
      </w:tr>
      <w:tr w:rsidR="006237E3" w:rsidRPr="006237E3" w14:paraId="32B37203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0C25805C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6" w:type="pct"/>
            <w:tcBorders>
              <w:bottom w:val="nil"/>
            </w:tcBorders>
            <w:vAlign w:val="bottom"/>
          </w:tcPr>
          <w:p w14:paraId="15BA0AEA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236,7</w:t>
            </w:r>
          </w:p>
        </w:tc>
        <w:tc>
          <w:tcPr>
            <w:tcW w:w="856" w:type="pct"/>
            <w:tcBorders>
              <w:top w:val="nil"/>
              <w:bottom w:val="nil"/>
            </w:tcBorders>
            <w:vAlign w:val="bottom"/>
          </w:tcPr>
          <w:p w14:paraId="1D415D0C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3155,8</w:t>
            </w:r>
          </w:p>
        </w:tc>
        <w:tc>
          <w:tcPr>
            <w:tcW w:w="954" w:type="pct"/>
            <w:tcBorders>
              <w:bottom w:val="nil"/>
            </w:tcBorders>
            <w:vAlign w:val="bottom"/>
          </w:tcPr>
          <w:p w14:paraId="6F9B4503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13,3 э</w:t>
            </w:r>
          </w:p>
        </w:tc>
      </w:tr>
      <w:tr w:rsidR="006237E3" w:rsidRPr="006237E3" w14:paraId="1DD794A3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2929A28D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D4DBD4F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385,7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64617A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115,8</w:t>
            </w:r>
          </w:p>
        </w:tc>
        <w:tc>
          <w:tcPr>
            <w:tcW w:w="9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FC8719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30,0</w:t>
            </w:r>
          </w:p>
        </w:tc>
      </w:tr>
      <w:tr w:rsidR="006237E3" w:rsidRPr="006237E3" w14:paraId="6D912B01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726E00C9" w14:textId="77777777" w:rsidR="006237E3" w:rsidRPr="006237E3" w:rsidRDefault="006237E3" w:rsidP="003E0850">
            <w:pPr>
              <w:keepNext/>
              <w:outlineLvl w:val="5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Жүргүнчүлѳрдү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ташуунун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жүгүртүлүшү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, (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миң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жүрг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>. км.)</w:t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211B7B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34498,0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27E5EB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88632,9</w:t>
            </w:r>
          </w:p>
        </w:tc>
        <w:tc>
          <w:tcPr>
            <w:tcW w:w="9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BAC56F8" w14:textId="77777777" w:rsidR="006237E3" w:rsidRPr="006237E3" w:rsidRDefault="006237E3" w:rsidP="003E08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2,6 э</w:t>
            </w:r>
          </w:p>
        </w:tc>
      </w:tr>
      <w:tr w:rsidR="006237E3" w:rsidRPr="006237E3" w14:paraId="5CBDF3C9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752BA711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6B531FC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15915,1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4B5F4D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3888,2</w:t>
            </w:r>
          </w:p>
        </w:tc>
        <w:tc>
          <w:tcPr>
            <w:tcW w:w="9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93BCC7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24,4</w:t>
            </w:r>
          </w:p>
        </w:tc>
      </w:tr>
      <w:tr w:rsidR="006237E3" w:rsidRPr="006237E3" w14:paraId="0BAAE5F4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7E3E4985" w14:textId="77777777" w:rsidR="006237E3" w:rsidRPr="006237E3" w:rsidRDefault="006237E3" w:rsidP="003E0850">
            <w:pPr>
              <w:jc w:val="both"/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977BE9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797894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B13A4EE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55805F29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36446A8D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9B883CD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A554D9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B4C898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2D116408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Align w:val="bottom"/>
          </w:tcPr>
          <w:p w14:paraId="38CF901F" w14:textId="77777777" w:rsidR="006237E3" w:rsidRPr="006237E3" w:rsidRDefault="006237E3" w:rsidP="003E0850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DD8C224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860,1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9CA07D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585,0</w:t>
            </w:r>
          </w:p>
        </w:tc>
        <w:tc>
          <w:tcPr>
            <w:tcW w:w="9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C5CB34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68,0</w:t>
            </w:r>
          </w:p>
        </w:tc>
      </w:tr>
      <w:tr w:rsidR="006237E3" w:rsidRPr="006237E3" w14:paraId="7407B61F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Merge w:val="restart"/>
            <w:vAlign w:val="bottom"/>
          </w:tcPr>
          <w:p w14:paraId="0F374E17" w14:textId="77777777" w:rsidR="006237E3" w:rsidRPr="006237E3" w:rsidRDefault="006237E3" w:rsidP="003E0850">
            <w:pPr>
              <w:jc w:val="both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  <w:p w14:paraId="57BB9142" w14:textId="77777777" w:rsidR="006237E3" w:rsidRPr="006237E3" w:rsidRDefault="006237E3" w:rsidP="003E0850">
            <w:pPr>
              <w:jc w:val="both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1C08710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10234,9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0A54D7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77259,9</w:t>
            </w:r>
          </w:p>
        </w:tc>
        <w:tc>
          <w:tcPr>
            <w:tcW w:w="9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65A8C0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7,5 э</w:t>
            </w:r>
          </w:p>
        </w:tc>
      </w:tr>
      <w:tr w:rsidR="006237E3" w:rsidRPr="006237E3" w14:paraId="04A5B3A7" w14:textId="77777777" w:rsidTr="003E0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334" w:type="pct"/>
            <w:vMerge/>
            <w:vAlign w:val="bottom"/>
          </w:tcPr>
          <w:p w14:paraId="66E2C470" w14:textId="77777777" w:rsidR="006237E3" w:rsidRPr="006237E3" w:rsidRDefault="006237E3" w:rsidP="003E0850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5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6DC39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7487,9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B40E3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6899,8</w:t>
            </w:r>
          </w:p>
        </w:tc>
        <w:tc>
          <w:tcPr>
            <w:tcW w:w="954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5178F" w14:textId="77777777" w:rsidR="006237E3" w:rsidRPr="006237E3" w:rsidRDefault="006237E3" w:rsidP="003E0850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92,1</w:t>
            </w:r>
          </w:p>
        </w:tc>
      </w:tr>
    </w:tbl>
    <w:p w14:paraId="63E9B3F4" w14:textId="77777777" w:rsidR="006237E3" w:rsidRPr="006237E3" w:rsidRDefault="006237E3" w:rsidP="003E0850">
      <w:pPr>
        <w:jc w:val="center"/>
        <w:rPr>
          <w:szCs w:val="24"/>
          <w:lang w:eastAsia="ru-RU"/>
        </w:rPr>
      </w:pPr>
    </w:p>
    <w:p w14:paraId="6AD0C122" w14:textId="77777777" w:rsidR="006237E3" w:rsidRPr="006237E3" w:rsidRDefault="006237E3" w:rsidP="003E0850">
      <w:pPr>
        <w:keepNext/>
        <w:pageBreakBefore/>
        <w:outlineLvl w:val="1"/>
        <w:rPr>
          <w:b/>
          <w:bCs/>
          <w:sz w:val="22"/>
          <w:szCs w:val="22"/>
          <w:lang w:eastAsia="ru-RU"/>
        </w:rPr>
      </w:pPr>
      <w:bookmarkStart w:id="29" w:name="_Toc347148753"/>
      <w:proofErr w:type="spellStart"/>
      <w:r w:rsidRPr="006237E3">
        <w:rPr>
          <w:b/>
          <w:bCs/>
          <w:sz w:val="22"/>
          <w:szCs w:val="22"/>
          <w:lang w:eastAsia="ru-RU"/>
        </w:rPr>
        <w:lastRenderedPageBreak/>
        <w:t>Облус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боюнча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чекене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соода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жүгүртүүнүн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жалпы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кѳлѳмү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, </w:t>
      </w:r>
      <w:proofErr w:type="spellStart"/>
      <w:r w:rsidRPr="006237E3">
        <w:rPr>
          <w:b/>
          <w:bCs/>
          <w:sz w:val="22"/>
          <w:szCs w:val="22"/>
          <w:lang w:eastAsia="ru-RU"/>
        </w:rPr>
        <w:t>анын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ичинде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коомдук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тамактануу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жайлары</w:t>
      </w:r>
      <w:bookmarkEnd w:id="29"/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</w:p>
    <w:p w14:paraId="658E1C60" w14:textId="77777777" w:rsidR="006237E3" w:rsidRDefault="006237E3" w:rsidP="006237E3">
      <w:pPr>
        <w:rPr>
          <w:i/>
          <w:iCs/>
          <w:snapToGrid w:val="0"/>
          <w:sz w:val="18"/>
          <w:szCs w:val="18"/>
          <w:lang w:eastAsia="ru-RU"/>
        </w:rPr>
      </w:pPr>
      <w:r w:rsidRPr="006237E3">
        <w:rPr>
          <w:i/>
          <w:iCs/>
          <w:lang w:eastAsia="ru-RU"/>
        </w:rPr>
        <w:t>(</w:t>
      </w:r>
      <w:r w:rsidRPr="006237E3">
        <w:rPr>
          <w:i/>
          <w:iCs/>
          <w:sz w:val="18"/>
          <w:szCs w:val="18"/>
          <w:lang w:eastAsia="ru-RU"/>
        </w:rPr>
        <w:t>январь-июнь</w:t>
      </w:r>
      <w:r w:rsidRPr="006237E3">
        <w:rPr>
          <w:i/>
          <w:iCs/>
          <w:snapToGrid w:val="0"/>
          <w:sz w:val="18"/>
          <w:szCs w:val="18"/>
          <w:lang w:eastAsia="ru-RU"/>
        </w:rPr>
        <w:t xml:space="preserve">; </w:t>
      </w:r>
      <w:proofErr w:type="spellStart"/>
      <w:r w:rsidRPr="006237E3">
        <w:rPr>
          <w:i/>
          <w:iCs/>
          <w:snapToGrid w:val="0"/>
          <w:sz w:val="18"/>
          <w:szCs w:val="18"/>
          <w:lang w:eastAsia="ru-RU"/>
        </w:rPr>
        <w:t>миң</w:t>
      </w:r>
      <w:proofErr w:type="spellEnd"/>
      <w:r w:rsidRPr="006237E3">
        <w:rPr>
          <w:i/>
          <w:iCs/>
          <w:snapToGrid w:val="0"/>
          <w:sz w:val="18"/>
          <w:szCs w:val="18"/>
          <w:lang w:eastAsia="ru-RU"/>
        </w:rPr>
        <w:t xml:space="preserve"> сом)</w:t>
      </w:r>
    </w:p>
    <w:p w14:paraId="4157155F" w14:textId="77777777" w:rsidR="003E0850" w:rsidRPr="003E0850" w:rsidRDefault="003E0850" w:rsidP="006237E3">
      <w:pPr>
        <w:rPr>
          <w:snapToGrid w:val="0"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4"/>
        <w:gridCol w:w="1341"/>
        <w:gridCol w:w="1447"/>
        <w:gridCol w:w="980"/>
        <w:gridCol w:w="1527"/>
      </w:tblGrid>
      <w:tr w:rsidR="006237E3" w:rsidRPr="006237E3" w14:paraId="4644D845" w14:textId="77777777" w:rsidTr="0008340F">
        <w:trPr>
          <w:cantSplit/>
        </w:trPr>
        <w:tc>
          <w:tcPr>
            <w:tcW w:w="2151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7E385C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97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E9053F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5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F25D2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97" w:type="pct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EBCDD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2025ж.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тийиштүү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мезгилине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карата %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</w:p>
        </w:tc>
      </w:tr>
      <w:tr w:rsidR="006237E3" w:rsidRPr="006237E3" w14:paraId="4A54C5FF" w14:textId="77777777" w:rsidTr="0008340F">
        <w:trPr>
          <w:cantSplit/>
        </w:trPr>
        <w:tc>
          <w:tcPr>
            <w:tcW w:w="2151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A29B21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CA32E0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5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2A539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F940690" w14:textId="20280ACC" w:rsidR="006237E3" w:rsidRPr="006237E3" w:rsidRDefault="006237E3" w:rsidP="003E0850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иш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жүзүңдѳгү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  <w:tc>
          <w:tcPr>
            <w:tcW w:w="626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04E7C3F2" w14:textId="3B330A5A" w:rsidR="006237E3" w:rsidRPr="006237E3" w:rsidRDefault="006237E3" w:rsidP="003E0850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салыштырмалуу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</w:tr>
      <w:tr w:rsidR="006237E3" w:rsidRPr="006237E3" w14:paraId="68642AEC" w14:textId="77777777" w:rsidTr="0008340F">
        <w:trPr>
          <w:trHeight w:val="272"/>
        </w:trPr>
        <w:tc>
          <w:tcPr>
            <w:tcW w:w="2151" w:type="pct"/>
            <w:tcBorders>
              <w:left w:val="single" w:sz="6" w:space="0" w:color="auto"/>
            </w:tcBorders>
            <w:vAlign w:val="bottom"/>
          </w:tcPr>
          <w:p w14:paraId="313CB27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Чекене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соода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жүгүртүүсү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бардыгы</w:t>
            </w:r>
            <w:proofErr w:type="spellEnd"/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9819A4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12168224</w:t>
            </w:r>
            <w:r w:rsidRPr="006237E3">
              <w:rPr>
                <w:b/>
                <w:bCs/>
                <w:color w:val="000000"/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661C4CD7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15995941,3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BCD103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131,5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74AB3D86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115,5</w:t>
            </w:r>
          </w:p>
        </w:tc>
      </w:tr>
      <w:tr w:rsidR="006237E3" w:rsidRPr="006237E3" w14:paraId="43ED99B5" w14:textId="77777777" w:rsidTr="0008340F">
        <w:trPr>
          <w:trHeight w:val="272"/>
        </w:trPr>
        <w:tc>
          <w:tcPr>
            <w:tcW w:w="2151" w:type="pct"/>
            <w:tcBorders>
              <w:left w:val="single" w:sz="6" w:space="0" w:color="auto"/>
            </w:tcBorders>
            <w:vAlign w:val="bottom"/>
          </w:tcPr>
          <w:p w14:paraId="65CF99A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анын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ичинен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>:</w:t>
            </w:r>
          </w:p>
          <w:p w14:paraId="684616B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сатуучу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уюмдардын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соода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жүгүртүүсү</w:t>
            </w:r>
            <w:proofErr w:type="spellEnd"/>
          </w:p>
        </w:tc>
        <w:tc>
          <w:tcPr>
            <w:tcW w:w="79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3E2917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11872050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55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5F48A4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15545336,3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68C6A5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130,9</w:t>
            </w:r>
          </w:p>
        </w:tc>
        <w:tc>
          <w:tcPr>
            <w:tcW w:w="62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7B99520C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115,0</w:t>
            </w:r>
          </w:p>
        </w:tc>
      </w:tr>
      <w:tr w:rsidR="006237E3" w:rsidRPr="006237E3" w14:paraId="618B1624" w14:textId="77777777" w:rsidTr="0008340F">
        <w:trPr>
          <w:trHeight w:val="272"/>
        </w:trPr>
        <w:tc>
          <w:tcPr>
            <w:tcW w:w="2151" w:type="pct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14:paraId="0D2E9EA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Буюм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терим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аралаш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</w:p>
          <w:p w14:paraId="5088533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азык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түлүк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базарларында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товарлардын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сатылышы</w:t>
            </w:r>
            <w:proofErr w:type="spellEnd"/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D3ED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296174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FCFF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450605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29E9C3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152,1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F985B4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133,6</w:t>
            </w:r>
          </w:p>
        </w:tc>
      </w:tr>
    </w:tbl>
    <w:p w14:paraId="2FDD556C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5922CAC1" w14:textId="77777777" w:rsidR="006237E3" w:rsidRPr="006237E3" w:rsidRDefault="006237E3" w:rsidP="006237E3">
      <w:pPr>
        <w:keepNext/>
        <w:spacing w:before="240" w:after="60"/>
        <w:outlineLvl w:val="1"/>
        <w:rPr>
          <w:b/>
          <w:bCs/>
          <w:sz w:val="22"/>
          <w:szCs w:val="22"/>
          <w:lang w:eastAsia="ru-RU"/>
        </w:rPr>
      </w:pPr>
      <w:bookmarkStart w:id="30" w:name="_Toc347148754"/>
      <w:proofErr w:type="spellStart"/>
      <w:r w:rsidRPr="006237E3">
        <w:rPr>
          <w:b/>
          <w:bCs/>
          <w:sz w:val="22"/>
          <w:szCs w:val="22"/>
          <w:lang w:eastAsia="ru-RU"/>
        </w:rPr>
        <w:t>Чекене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соода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жүгүртүүнүн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жалпы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кѳлѳмү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, </w:t>
      </w:r>
      <w:proofErr w:type="spellStart"/>
      <w:r w:rsidRPr="006237E3">
        <w:rPr>
          <w:b/>
          <w:bCs/>
          <w:sz w:val="22"/>
          <w:szCs w:val="22"/>
          <w:lang w:eastAsia="ru-RU"/>
        </w:rPr>
        <w:t>анын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ичинде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коомдук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тамактануу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жайлары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аймактар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боюнча</w:t>
      </w:r>
      <w:bookmarkEnd w:id="30"/>
      <w:proofErr w:type="spellEnd"/>
    </w:p>
    <w:p w14:paraId="26C922A2" w14:textId="77777777" w:rsidR="006237E3" w:rsidRDefault="006237E3" w:rsidP="006237E3">
      <w:pPr>
        <w:rPr>
          <w:i/>
          <w:iCs/>
          <w:snapToGrid w:val="0"/>
          <w:sz w:val="18"/>
          <w:szCs w:val="18"/>
          <w:lang w:eastAsia="ru-RU"/>
        </w:rPr>
      </w:pPr>
      <w:r w:rsidRPr="006237E3">
        <w:rPr>
          <w:i/>
          <w:iCs/>
          <w:lang w:eastAsia="ru-RU"/>
        </w:rPr>
        <w:t>(</w:t>
      </w:r>
      <w:r w:rsidRPr="006237E3">
        <w:rPr>
          <w:i/>
          <w:iCs/>
          <w:sz w:val="18"/>
          <w:szCs w:val="18"/>
          <w:lang w:eastAsia="ru-RU"/>
        </w:rPr>
        <w:t>январь-июнь</w:t>
      </w:r>
      <w:r w:rsidRPr="006237E3">
        <w:rPr>
          <w:i/>
          <w:iCs/>
          <w:snapToGrid w:val="0"/>
          <w:sz w:val="18"/>
          <w:szCs w:val="18"/>
          <w:lang w:eastAsia="ru-RU"/>
        </w:rPr>
        <w:t xml:space="preserve">; </w:t>
      </w:r>
      <w:proofErr w:type="spellStart"/>
      <w:r w:rsidRPr="006237E3">
        <w:rPr>
          <w:i/>
          <w:iCs/>
          <w:snapToGrid w:val="0"/>
          <w:sz w:val="18"/>
          <w:szCs w:val="18"/>
          <w:lang w:eastAsia="ru-RU"/>
        </w:rPr>
        <w:t>миң</w:t>
      </w:r>
      <w:proofErr w:type="spellEnd"/>
      <w:r w:rsidRPr="006237E3">
        <w:rPr>
          <w:i/>
          <w:iCs/>
          <w:snapToGrid w:val="0"/>
          <w:sz w:val="18"/>
          <w:szCs w:val="18"/>
          <w:lang w:eastAsia="ru-RU"/>
        </w:rPr>
        <w:t xml:space="preserve"> сом)</w:t>
      </w:r>
    </w:p>
    <w:p w14:paraId="7C500CE9" w14:textId="77777777" w:rsidR="003E0850" w:rsidRPr="003E0850" w:rsidRDefault="003E0850" w:rsidP="006237E3">
      <w:pPr>
        <w:rPr>
          <w:snapToGrid w:val="0"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2"/>
        <w:gridCol w:w="1594"/>
        <w:gridCol w:w="1489"/>
        <w:gridCol w:w="1234"/>
        <w:gridCol w:w="1270"/>
      </w:tblGrid>
      <w:tr w:rsidR="006237E3" w:rsidRPr="006237E3" w14:paraId="0668938B" w14:textId="77777777" w:rsidTr="0008340F">
        <w:trPr>
          <w:cantSplit/>
          <w:trHeight w:val="1011"/>
        </w:trPr>
        <w:tc>
          <w:tcPr>
            <w:tcW w:w="193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0D42767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49C8B13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1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334364F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5DB4" w14:textId="77777777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2025 ж.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тийиштүү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мезгилине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карата    %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</w:p>
        </w:tc>
      </w:tr>
      <w:tr w:rsidR="006237E3" w:rsidRPr="006237E3" w14:paraId="6D77EFE3" w14:textId="77777777" w:rsidTr="0008340F">
        <w:trPr>
          <w:cantSplit/>
        </w:trPr>
        <w:tc>
          <w:tcPr>
            <w:tcW w:w="1930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4F0E41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6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86BCAE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18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A53094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98E0E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иш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жүзүң</w:t>
            </w:r>
            <w:proofErr w:type="spellEnd"/>
          </w:p>
          <w:p w14:paraId="69FA045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дѳгү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  <w:tc>
          <w:tcPr>
            <w:tcW w:w="698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86784B" w14:textId="77777777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салыш</w:t>
            </w:r>
            <w:proofErr w:type="spellEnd"/>
          </w:p>
          <w:p w14:paraId="3CC1AF89" w14:textId="77777777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тырмалуу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</w:tr>
      <w:tr w:rsidR="006237E3" w:rsidRPr="006237E3" w14:paraId="74DA391E" w14:textId="77777777" w:rsidTr="0008340F">
        <w:trPr>
          <w:trHeight w:val="272"/>
        </w:trPr>
        <w:tc>
          <w:tcPr>
            <w:tcW w:w="1930" w:type="pct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14:paraId="2D3ABE7E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: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AAB852" w14:textId="77777777" w:rsidR="006237E3" w:rsidRPr="006237E3" w:rsidRDefault="006237E3" w:rsidP="006237E3">
            <w:pPr>
              <w:jc w:val="center"/>
              <w:rPr>
                <w:b/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12168224</w:t>
            </w:r>
            <w:r w:rsidRPr="006237E3">
              <w:rPr>
                <w:b/>
                <w:color w:val="000000"/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4D6E05BE" w14:textId="77777777" w:rsidR="006237E3" w:rsidRPr="006237E3" w:rsidRDefault="006237E3" w:rsidP="006237E3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15995941,3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DF2FB4" w14:textId="77777777" w:rsidR="006237E3" w:rsidRPr="006237E3" w:rsidRDefault="006237E3" w:rsidP="006237E3">
            <w:pPr>
              <w:jc w:val="center"/>
              <w:rPr>
                <w:b/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131,5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5D35D286" w14:textId="77777777" w:rsidR="006237E3" w:rsidRPr="006237E3" w:rsidRDefault="006237E3" w:rsidP="006237E3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115,5</w:t>
            </w:r>
          </w:p>
        </w:tc>
      </w:tr>
      <w:tr w:rsidR="006237E3" w:rsidRPr="006237E3" w14:paraId="255B9D6A" w14:textId="77777777" w:rsidTr="0008340F">
        <w:trPr>
          <w:trHeight w:val="272"/>
        </w:trPr>
        <w:tc>
          <w:tcPr>
            <w:tcW w:w="193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72CE16F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7536D9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685005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18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69F7FA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921873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F064E3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134,6</w:t>
            </w:r>
          </w:p>
        </w:tc>
        <w:tc>
          <w:tcPr>
            <w:tcW w:w="698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45B15AF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118,1</w:t>
            </w:r>
          </w:p>
        </w:tc>
      </w:tr>
      <w:tr w:rsidR="006237E3" w:rsidRPr="006237E3" w14:paraId="6D8D572D" w14:textId="77777777" w:rsidTr="0008340F">
        <w:trPr>
          <w:trHeight w:val="272"/>
        </w:trPr>
        <w:tc>
          <w:tcPr>
            <w:tcW w:w="193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46B29FE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DAC79A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1031858,8</w:t>
            </w:r>
          </w:p>
        </w:tc>
        <w:tc>
          <w:tcPr>
            <w:tcW w:w="818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CC4636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1285932,3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26F8F5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698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032996DD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109,5</w:t>
            </w:r>
          </w:p>
        </w:tc>
      </w:tr>
      <w:tr w:rsidR="006237E3" w:rsidRPr="006237E3" w14:paraId="0FA5D7DD" w14:textId="77777777" w:rsidTr="0008340F">
        <w:trPr>
          <w:trHeight w:val="272"/>
        </w:trPr>
        <w:tc>
          <w:tcPr>
            <w:tcW w:w="193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625650B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4632E2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2292474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18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BEE9EC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3393786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4E27DC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148,0</w:t>
            </w:r>
          </w:p>
        </w:tc>
        <w:tc>
          <w:tcPr>
            <w:tcW w:w="698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D5C0E85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130,0</w:t>
            </w:r>
          </w:p>
        </w:tc>
      </w:tr>
      <w:tr w:rsidR="006237E3" w:rsidRPr="006237E3" w14:paraId="5F7F2D2D" w14:textId="77777777" w:rsidTr="0008340F">
        <w:trPr>
          <w:trHeight w:val="272"/>
        </w:trPr>
        <w:tc>
          <w:tcPr>
            <w:tcW w:w="193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6857011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76" w:type="pc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6CD0C37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/>
              </w:rPr>
            </w:pPr>
            <w:r w:rsidRPr="006237E3">
              <w:rPr>
                <w:sz w:val="18"/>
                <w:szCs w:val="18"/>
                <w:lang w:eastAsia="ru-RU"/>
              </w:rPr>
              <w:t>983056,8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FE781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2304303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5A1A5D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color w:val="000000"/>
                <w:sz w:val="18"/>
                <w:szCs w:val="18"/>
                <w:lang w:val="ky-KG" w:eastAsia="ru-RU"/>
              </w:rPr>
              <w:t>2,3 эсе</w:t>
            </w:r>
          </w:p>
        </w:tc>
        <w:tc>
          <w:tcPr>
            <w:tcW w:w="698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0EB20BE6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val="ky-KG" w:eastAsia="ru-RU"/>
              </w:rPr>
              <w:t>2,0 эсе</w:t>
            </w:r>
          </w:p>
        </w:tc>
      </w:tr>
      <w:tr w:rsidR="006237E3" w:rsidRPr="006237E3" w14:paraId="38F42984" w14:textId="77777777" w:rsidTr="0008340F">
        <w:trPr>
          <w:trHeight w:val="272"/>
        </w:trPr>
        <w:tc>
          <w:tcPr>
            <w:tcW w:w="193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2CF5012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39D49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592311,2</w:t>
            </w:r>
          </w:p>
        </w:tc>
        <w:tc>
          <w:tcPr>
            <w:tcW w:w="818" w:type="pct"/>
            <w:tcBorders>
              <w:left w:val="nil"/>
              <w:right w:val="single" w:sz="4" w:space="0" w:color="auto"/>
            </w:tcBorders>
            <w:vAlign w:val="bottom"/>
          </w:tcPr>
          <w:p w14:paraId="1B9C764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675869,1</w:t>
            </w:r>
          </w:p>
        </w:tc>
        <w:tc>
          <w:tcPr>
            <w:tcW w:w="67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722CBA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114,1</w:t>
            </w:r>
          </w:p>
        </w:tc>
        <w:tc>
          <w:tcPr>
            <w:tcW w:w="698" w:type="pct"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232AB87C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100,1</w:t>
            </w:r>
          </w:p>
        </w:tc>
      </w:tr>
      <w:tr w:rsidR="006237E3" w:rsidRPr="006237E3" w14:paraId="756F27DD" w14:textId="77777777" w:rsidTr="0008340F">
        <w:trPr>
          <w:trHeight w:val="272"/>
        </w:trPr>
        <w:tc>
          <w:tcPr>
            <w:tcW w:w="193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09E976D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C80A6F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456547,9</w:t>
            </w:r>
          </w:p>
        </w:tc>
        <w:tc>
          <w:tcPr>
            <w:tcW w:w="818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E92268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552606,8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DDBA60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121,0</w:t>
            </w:r>
          </w:p>
        </w:tc>
        <w:tc>
          <w:tcPr>
            <w:tcW w:w="698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7043D5D4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106,3</w:t>
            </w:r>
          </w:p>
        </w:tc>
      </w:tr>
      <w:tr w:rsidR="006237E3" w:rsidRPr="006237E3" w14:paraId="50A2E163" w14:textId="77777777" w:rsidTr="0008340F">
        <w:trPr>
          <w:trHeight w:val="272"/>
        </w:trPr>
        <w:tc>
          <w:tcPr>
            <w:tcW w:w="193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4459413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28E06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ru-KG"/>
              </w:rPr>
            </w:pPr>
            <w:r w:rsidRPr="006237E3">
              <w:rPr>
                <w:sz w:val="18"/>
                <w:szCs w:val="18"/>
                <w:lang w:eastAsia="ru-RU"/>
              </w:rPr>
              <w:t>4596924,9</w:t>
            </w:r>
          </w:p>
        </w:tc>
        <w:tc>
          <w:tcPr>
            <w:tcW w:w="818" w:type="pct"/>
            <w:tcBorders>
              <w:left w:val="nil"/>
              <w:right w:val="single" w:sz="4" w:space="0" w:color="auto"/>
            </w:tcBorders>
            <w:vAlign w:val="bottom"/>
          </w:tcPr>
          <w:p w14:paraId="4E34E8E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5999166,1</w:t>
            </w:r>
          </w:p>
        </w:tc>
        <w:tc>
          <w:tcPr>
            <w:tcW w:w="67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D846A0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130,5</w:t>
            </w:r>
          </w:p>
        </w:tc>
        <w:tc>
          <w:tcPr>
            <w:tcW w:w="698" w:type="pct"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2A1A5E5D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114,7</w:t>
            </w:r>
          </w:p>
        </w:tc>
      </w:tr>
      <w:tr w:rsidR="006237E3" w:rsidRPr="006237E3" w14:paraId="14DF9DBD" w14:textId="77777777" w:rsidTr="0008340F">
        <w:trPr>
          <w:trHeight w:val="272"/>
        </w:trPr>
        <w:tc>
          <w:tcPr>
            <w:tcW w:w="1930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3AD775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93A4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ru-KG"/>
              </w:rPr>
            </w:pPr>
            <w:r w:rsidRPr="006237E3">
              <w:rPr>
                <w:sz w:val="18"/>
                <w:szCs w:val="18"/>
                <w:lang w:eastAsia="ru-RU"/>
              </w:rPr>
              <w:t>2513102,1</w:t>
            </w:r>
          </w:p>
        </w:tc>
        <w:tc>
          <w:tcPr>
            <w:tcW w:w="81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D63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3166708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6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637837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126,0</w:t>
            </w:r>
          </w:p>
        </w:tc>
        <w:tc>
          <w:tcPr>
            <w:tcW w:w="69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07AF5E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110,6</w:t>
            </w:r>
          </w:p>
        </w:tc>
      </w:tr>
    </w:tbl>
    <w:p w14:paraId="61B32769" w14:textId="77777777" w:rsidR="006237E3" w:rsidRPr="006237E3" w:rsidRDefault="006237E3" w:rsidP="006237E3">
      <w:pPr>
        <w:jc w:val="center"/>
        <w:rPr>
          <w:szCs w:val="24"/>
          <w:lang w:eastAsia="ru-RU"/>
        </w:rPr>
      </w:pPr>
    </w:p>
    <w:p w14:paraId="3A110494" w14:textId="77777777" w:rsidR="006237E3" w:rsidRPr="006237E3" w:rsidRDefault="006237E3" w:rsidP="006237E3">
      <w:pPr>
        <w:rPr>
          <w:szCs w:val="24"/>
          <w:lang w:eastAsia="ru-RU"/>
        </w:rPr>
      </w:pPr>
    </w:p>
    <w:p w14:paraId="39E97D41" w14:textId="77777777" w:rsidR="006237E3" w:rsidRPr="006237E3" w:rsidRDefault="006237E3" w:rsidP="006237E3">
      <w:pPr>
        <w:keepNext/>
        <w:spacing w:before="240" w:after="60"/>
        <w:outlineLvl w:val="1"/>
        <w:rPr>
          <w:b/>
          <w:sz w:val="22"/>
          <w:szCs w:val="22"/>
          <w:lang w:eastAsia="ru-RU"/>
        </w:rPr>
      </w:pPr>
      <w:bookmarkStart w:id="31" w:name="_Toc347148755"/>
      <w:proofErr w:type="spellStart"/>
      <w:r w:rsidRPr="006237E3">
        <w:rPr>
          <w:b/>
          <w:bCs/>
          <w:sz w:val="22"/>
          <w:szCs w:val="22"/>
          <w:lang w:eastAsia="ru-RU"/>
        </w:rPr>
        <w:t>Калкка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кѳрсѳтүлгѳн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акы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тѳлѳнүүчү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тейлѳѳ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рыногунун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( </w:t>
      </w:r>
      <w:proofErr w:type="spellStart"/>
      <w:r w:rsidRPr="006237E3">
        <w:rPr>
          <w:b/>
          <w:bCs/>
          <w:sz w:val="22"/>
          <w:szCs w:val="22"/>
          <w:lang w:eastAsia="ru-RU"/>
        </w:rPr>
        <w:t>соода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, </w:t>
      </w:r>
      <w:proofErr w:type="spellStart"/>
      <w:r w:rsidRPr="006237E3">
        <w:rPr>
          <w:b/>
          <w:bCs/>
          <w:sz w:val="22"/>
          <w:szCs w:val="22"/>
          <w:lang w:eastAsia="ru-RU"/>
        </w:rPr>
        <w:t>мейманкана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жана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ресторандарды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кошпогондо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) </w:t>
      </w:r>
      <w:proofErr w:type="spellStart"/>
      <w:r w:rsidRPr="006237E3">
        <w:rPr>
          <w:b/>
          <w:bCs/>
          <w:sz w:val="22"/>
          <w:szCs w:val="22"/>
          <w:lang w:eastAsia="ru-RU"/>
        </w:rPr>
        <w:t>кѳлѳм</w:t>
      </w:r>
      <w:bookmarkEnd w:id="31"/>
      <w:r w:rsidRPr="006237E3">
        <w:rPr>
          <w:b/>
          <w:bCs/>
          <w:sz w:val="22"/>
          <w:szCs w:val="22"/>
          <w:lang w:eastAsia="ru-RU"/>
        </w:rPr>
        <w:t>ү</w:t>
      </w:r>
      <w:proofErr w:type="spellEnd"/>
      <w:r w:rsidRPr="006237E3">
        <w:rPr>
          <w:b/>
          <w:i/>
          <w:sz w:val="22"/>
          <w:szCs w:val="22"/>
          <w:lang w:eastAsia="ru-RU"/>
        </w:rPr>
        <w:t xml:space="preserve"> </w:t>
      </w:r>
    </w:p>
    <w:p w14:paraId="4D76F823" w14:textId="77777777" w:rsidR="006237E3" w:rsidRPr="006237E3" w:rsidRDefault="006237E3" w:rsidP="006237E3">
      <w:pPr>
        <w:rPr>
          <w:i/>
          <w:iCs/>
          <w:snapToGrid w:val="0"/>
          <w:sz w:val="18"/>
          <w:szCs w:val="18"/>
          <w:lang w:eastAsia="ru-RU"/>
        </w:rPr>
      </w:pPr>
      <w:r w:rsidRPr="006237E3">
        <w:rPr>
          <w:snapToGrid w:val="0"/>
          <w:sz w:val="18"/>
          <w:szCs w:val="18"/>
          <w:lang w:eastAsia="ru-RU"/>
        </w:rPr>
        <w:t xml:space="preserve"> (</w:t>
      </w:r>
      <w:r w:rsidRPr="006237E3">
        <w:rPr>
          <w:i/>
          <w:iCs/>
          <w:sz w:val="18"/>
          <w:szCs w:val="18"/>
          <w:lang w:eastAsia="ru-RU"/>
        </w:rPr>
        <w:t>январь-июнь</w:t>
      </w:r>
      <w:r w:rsidRPr="006237E3">
        <w:rPr>
          <w:i/>
          <w:iCs/>
          <w:snapToGrid w:val="0"/>
          <w:sz w:val="18"/>
          <w:szCs w:val="18"/>
          <w:lang w:eastAsia="ru-RU"/>
        </w:rPr>
        <w:t xml:space="preserve">; </w:t>
      </w:r>
      <w:proofErr w:type="spellStart"/>
      <w:r w:rsidRPr="006237E3">
        <w:rPr>
          <w:i/>
          <w:iCs/>
          <w:snapToGrid w:val="0"/>
          <w:sz w:val="18"/>
          <w:szCs w:val="18"/>
          <w:lang w:eastAsia="ru-RU"/>
        </w:rPr>
        <w:t>миң</w:t>
      </w:r>
      <w:proofErr w:type="spellEnd"/>
      <w:r w:rsidRPr="006237E3">
        <w:rPr>
          <w:i/>
          <w:iCs/>
          <w:snapToGrid w:val="0"/>
          <w:sz w:val="18"/>
          <w:szCs w:val="18"/>
          <w:lang w:eastAsia="ru-RU"/>
        </w:rPr>
        <w:t xml:space="preserve"> сом)</w:t>
      </w:r>
    </w:p>
    <w:p w14:paraId="681A222A" w14:textId="77777777" w:rsidR="006237E3" w:rsidRPr="006237E3" w:rsidRDefault="006237E3" w:rsidP="006237E3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1541"/>
        <w:gridCol w:w="1543"/>
        <w:gridCol w:w="1542"/>
        <w:gridCol w:w="1603"/>
      </w:tblGrid>
      <w:tr w:rsidR="006237E3" w:rsidRPr="006237E3" w14:paraId="575D8DC7" w14:textId="77777777" w:rsidTr="0008340F">
        <w:trPr>
          <w:cantSplit/>
        </w:trPr>
        <w:tc>
          <w:tcPr>
            <w:tcW w:w="1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A21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175C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Тейлѳѳ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рыногынын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иш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жүзүндѳгү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  <w:tc>
          <w:tcPr>
            <w:tcW w:w="170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CF77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Ѳткѳн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2025-жылдын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тийиштүү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мезгилине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карата %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237E3" w:rsidRPr="006237E3" w14:paraId="5B453DE6" w14:textId="77777777" w:rsidTr="0008340F">
        <w:trPr>
          <w:cantSplit/>
        </w:trPr>
        <w:tc>
          <w:tcPr>
            <w:tcW w:w="1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026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087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49D2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C48C" w14:textId="3E7FCD90" w:rsidR="006237E3" w:rsidRPr="006237E3" w:rsidRDefault="003E0850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b/>
                <w:sz w:val="18"/>
                <w:szCs w:val="18"/>
                <w:lang w:eastAsia="ru-RU"/>
              </w:rPr>
              <w:t>и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>ш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жүзүндогү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FEBC" w14:textId="71FB7BF3" w:rsidR="006237E3" w:rsidRPr="006237E3" w:rsidRDefault="003E0850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b/>
                <w:sz w:val="18"/>
                <w:szCs w:val="18"/>
                <w:lang w:eastAsia="ru-RU"/>
              </w:rPr>
              <w:t>с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>алыштырмалуу</w:t>
            </w:r>
            <w:proofErr w:type="spellEnd"/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237E3" w:rsidRPr="006237E3">
              <w:rPr>
                <w:b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</w:tr>
      <w:tr w:rsidR="006237E3" w:rsidRPr="006237E3" w14:paraId="7C3C4A50" w14:textId="77777777" w:rsidTr="0008340F">
        <w:trPr>
          <w:trHeight w:val="272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A6484F6" w14:textId="77777777" w:rsidR="006237E3" w:rsidRPr="006237E3" w:rsidRDefault="006237E3" w:rsidP="006237E3">
            <w:pPr>
              <w:keepNext/>
              <w:outlineLvl w:val="0"/>
              <w:rPr>
                <w:b/>
                <w:bCs/>
                <w:sz w:val="18"/>
                <w:szCs w:val="18"/>
                <w:lang w:eastAsia="ru-RU"/>
              </w:rPr>
            </w:pPr>
            <w:bookmarkStart w:id="32" w:name="_Toc347148756"/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боюнча</w:t>
            </w:r>
            <w:bookmarkEnd w:id="32"/>
            <w:proofErr w:type="spellEnd"/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4D942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3810628,1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43889C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4848097,6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809B429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127,2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7517D2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118,2</w:t>
            </w:r>
          </w:p>
        </w:tc>
      </w:tr>
      <w:tr w:rsidR="006237E3" w:rsidRPr="006237E3" w14:paraId="15841F13" w14:textId="77777777" w:rsidTr="0008340F">
        <w:trPr>
          <w:trHeight w:val="272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FFBE1E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15A0F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183727,1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CE472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227794,3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8D82F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124,0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E5C35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115,2</w:t>
            </w:r>
          </w:p>
        </w:tc>
      </w:tr>
      <w:tr w:rsidR="006237E3" w:rsidRPr="006237E3" w14:paraId="450F72A1" w14:textId="77777777" w:rsidTr="0008340F">
        <w:trPr>
          <w:trHeight w:val="272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8A8EB8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615D4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636873,7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4483E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698828,7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85DCB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71F6A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102,0</w:t>
            </w:r>
          </w:p>
        </w:tc>
      </w:tr>
      <w:tr w:rsidR="006237E3" w:rsidRPr="006237E3" w14:paraId="77341E67" w14:textId="77777777" w:rsidTr="0008340F">
        <w:trPr>
          <w:trHeight w:val="272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CAD52C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4E1A7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652618,3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598C6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1161370,7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6C81C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178,0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BC271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165,4</w:t>
            </w:r>
          </w:p>
        </w:tc>
      </w:tr>
      <w:tr w:rsidR="006237E3" w:rsidRPr="006237E3" w14:paraId="015B8C6A" w14:textId="77777777" w:rsidTr="0008340F">
        <w:trPr>
          <w:trHeight w:val="272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57F441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63E4C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366517,7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4C3F2A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683393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203A2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186,5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63A27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173,3</w:t>
            </w:r>
          </w:p>
        </w:tc>
      </w:tr>
      <w:tr w:rsidR="006237E3" w:rsidRPr="006237E3" w14:paraId="5960E45A" w14:textId="77777777" w:rsidTr="0008340F">
        <w:trPr>
          <w:trHeight w:val="272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0267D4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A1AEB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241631,6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B798BB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278047,6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6AE04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29D8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106,9</w:t>
            </w:r>
          </w:p>
        </w:tc>
      </w:tr>
      <w:tr w:rsidR="006237E3" w:rsidRPr="006237E3" w14:paraId="12FD402A" w14:textId="77777777" w:rsidTr="0008340F">
        <w:trPr>
          <w:trHeight w:val="272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5253C3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83FCE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226926,5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8AB5C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255405,4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6CC7D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112,5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3C866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104,6</w:t>
            </w:r>
          </w:p>
        </w:tc>
      </w:tr>
      <w:tr w:rsidR="006237E3" w:rsidRPr="006237E3" w14:paraId="6A9523FA" w14:textId="77777777" w:rsidTr="0008340F">
        <w:trPr>
          <w:trHeight w:val="272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89352D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DCE14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1324389,4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BC752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1579937,7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E84B9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A9A11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110,9</w:t>
            </w:r>
          </w:p>
        </w:tc>
      </w:tr>
      <w:tr w:rsidR="006237E3" w:rsidRPr="006237E3" w14:paraId="052B398E" w14:textId="77777777" w:rsidTr="0008340F">
        <w:trPr>
          <w:trHeight w:val="272"/>
        </w:trPr>
        <w:tc>
          <w:tcPr>
            <w:tcW w:w="1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211F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95E3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544461,5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06A7A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646713,2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1A5E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5A79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110,4</w:t>
            </w:r>
          </w:p>
        </w:tc>
      </w:tr>
    </w:tbl>
    <w:p w14:paraId="664BAD10" w14:textId="77777777" w:rsidR="006237E3" w:rsidRPr="006237E3" w:rsidRDefault="006237E3" w:rsidP="006237E3">
      <w:pPr>
        <w:jc w:val="center"/>
        <w:rPr>
          <w:sz w:val="18"/>
          <w:szCs w:val="18"/>
          <w:lang w:eastAsia="ru-RU"/>
        </w:rPr>
      </w:pPr>
    </w:p>
    <w:p w14:paraId="792D0DCE" w14:textId="77777777" w:rsidR="006237E3" w:rsidRPr="006237E3" w:rsidRDefault="006237E3" w:rsidP="006237E3">
      <w:pPr>
        <w:keepNext/>
        <w:spacing w:before="240" w:after="60"/>
        <w:outlineLvl w:val="1"/>
        <w:rPr>
          <w:b/>
          <w:i/>
          <w:iCs/>
          <w:sz w:val="22"/>
          <w:szCs w:val="22"/>
          <w:lang w:eastAsia="ru-RU"/>
        </w:rPr>
      </w:pPr>
      <w:bookmarkStart w:id="33" w:name="_Toc347148757"/>
      <w:r w:rsidRPr="006237E3">
        <w:rPr>
          <w:b/>
          <w:bCs/>
          <w:sz w:val="22"/>
          <w:szCs w:val="22"/>
          <w:lang w:eastAsia="ru-RU"/>
        </w:rPr>
        <w:lastRenderedPageBreak/>
        <w:t xml:space="preserve">Бир </w:t>
      </w:r>
      <w:proofErr w:type="spellStart"/>
      <w:r w:rsidRPr="006237E3">
        <w:rPr>
          <w:b/>
          <w:bCs/>
          <w:sz w:val="22"/>
          <w:szCs w:val="22"/>
          <w:lang w:eastAsia="ru-RU"/>
        </w:rPr>
        <w:t>кызматкердин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орточо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эмгек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акысы</w:t>
      </w:r>
      <w:bookmarkEnd w:id="33"/>
      <w:proofErr w:type="spellEnd"/>
    </w:p>
    <w:p w14:paraId="5077A3CE" w14:textId="77777777" w:rsidR="006237E3" w:rsidRPr="006237E3" w:rsidRDefault="006237E3" w:rsidP="006237E3">
      <w:pPr>
        <w:rPr>
          <w:iCs/>
          <w:sz w:val="18"/>
          <w:szCs w:val="18"/>
          <w:lang w:eastAsia="ru-RU"/>
        </w:rPr>
      </w:pPr>
      <w:r w:rsidRPr="006237E3">
        <w:rPr>
          <w:i/>
          <w:sz w:val="18"/>
          <w:szCs w:val="18"/>
          <w:lang w:eastAsia="ru-RU"/>
        </w:rPr>
        <w:t>(сом)</w:t>
      </w:r>
    </w:p>
    <w:p w14:paraId="18D3E364" w14:textId="77777777" w:rsidR="006237E3" w:rsidRPr="006237E3" w:rsidRDefault="006237E3" w:rsidP="006237E3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1546"/>
        <w:gridCol w:w="1719"/>
        <w:gridCol w:w="1717"/>
      </w:tblGrid>
      <w:tr w:rsidR="006237E3" w:rsidRPr="006237E3" w14:paraId="6FDF9D6B" w14:textId="77777777" w:rsidTr="00593B63">
        <w:trPr>
          <w:cantSplit/>
          <w:trHeight w:val="492"/>
        </w:trPr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726BB" w14:textId="77777777" w:rsidR="006237E3" w:rsidRPr="006237E3" w:rsidRDefault="006237E3" w:rsidP="006237E3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59EA3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3B0B9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367CA7A5" w14:textId="77777777" w:rsidTr="0008340F">
        <w:trPr>
          <w:cantSplit/>
          <w:trHeight w:val="474"/>
        </w:trPr>
        <w:tc>
          <w:tcPr>
            <w:tcW w:w="2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70795" w14:textId="77777777" w:rsidR="006237E3" w:rsidRPr="006237E3" w:rsidRDefault="006237E3" w:rsidP="006237E3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AC6C1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январь-май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7BC0C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9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5DB58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январь-май</w:t>
            </w:r>
          </w:p>
        </w:tc>
      </w:tr>
      <w:tr w:rsidR="006237E3" w:rsidRPr="006237E3" w14:paraId="405AE75B" w14:textId="77777777" w:rsidTr="0008340F">
        <w:trPr>
          <w:cantSplit/>
          <w:trHeight w:val="227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383556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3209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46445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E761AE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50991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A9B3C0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57012</w:t>
            </w:r>
          </w:p>
        </w:tc>
      </w:tr>
      <w:tr w:rsidR="006237E3" w:rsidRPr="006237E3" w14:paraId="1F59D896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6A6FD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>- «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Кумтѳр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» кен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казуу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ишкананы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1668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29575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D6C6DF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34699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98289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39879</w:t>
            </w:r>
          </w:p>
        </w:tc>
      </w:tr>
      <w:tr w:rsidR="006237E3" w:rsidRPr="006237E3" w14:paraId="14284A61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D6C10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79E1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29471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384720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31599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0D52A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38433</w:t>
            </w:r>
          </w:p>
        </w:tc>
      </w:tr>
      <w:tr w:rsidR="006237E3" w:rsidRPr="006237E3" w14:paraId="7213F664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BA14D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Жети-өгүз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DB53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108358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DE2BFE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109330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4A726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119060</w:t>
            </w:r>
          </w:p>
        </w:tc>
      </w:tr>
      <w:tr w:rsidR="006237E3" w:rsidRPr="006237E3" w14:paraId="7D660D03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E048D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>- «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Кумтѳр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» кен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казуу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ишкананы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783A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26481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634B55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29357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4DD16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35720</w:t>
            </w:r>
          </w:p>
        </w:tc>
      </w:tr>
      <w:tr w:rsidR="006237E3" w:rsidRPr="006237E3" w14:paraId="7F48EE32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0E34A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Ысык-Көл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7FC81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29454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6EE663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36339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8931D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40773</w:t>
            </w:r>
          </w:p>
        </w:tc>
      </w:tr>
      <w:tr w:rsidR="006237E3" w:rsidRPr="006237E3" w14:paraId="46CBA8DA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E6FB1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C4041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31351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79EAB6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39778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2E0D9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44221</w:t>
            </w:r>
          </w:p>
        </w:tc>
      </w:tr>
      <w:tr w:rsidR="006237E3" w:rsidRPr="006237E3" w14:paraId="27283F29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1994F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5163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30792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E2C659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34796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E03A4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41381</w:t>
            </w:r>
          </w:p>
        </w:tc>
      </w:tr>
      <w:tr w:rsidR="006237E3" w:rsidRPr="006237E3" w14:paraId="6C7B3489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0BD66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DAE7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25152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8C1FFE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26629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B435A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32831</w:t>
            </w:r>
          </w:p>
        </w:tc>
      </w:tr>
      <w:tr w:rsidR="006237E3" w:rsidRPr="006237E3" w14:paraId="55C7D497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9B690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9E62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30391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A006A5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37558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2BA78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41341</w:t>
            </w:r>
          </w:p>
        </w:tc>
      </w:tr>
      <w:tr w:rsidR="006237E3" w:rsidRPr="006237E3" w14:paraId="50A1927F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3952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E9D8A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34528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E87FC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41135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381A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46089</w:t>
            </w:r>
          </w:p>
        </w:tc>
      </w:tr>
    </w:tbl>
    <w:p w14:paraId="2A6DAAC1" w14:textId="77777777" w:rsidR="006237E3" w:rsidRPr="006237E3" w:rsidRDefault="006237E3" w:rsidP="006237E3">
      <w:pPr>
        <w:rPr>
          <w:sz w:val="10"/>
          <w:szCs w:val="24"/>
          <w:lang w:eastAsia="ru-RU"/>
        </w:rPr>
      </w:pPr>
    </w:p>
    <w:p w14:paraId="4C3C6E07" w14:textId="77777777" w:rsidR="006237E3" w:rsidRPr="006237E3" w:rsidRDefault="006237E3" w:rsidP="006237E3">
      <w:pPr>
        <w:rPr>
          <w:sz w:val="10"/>
          <w:szCs w:val="24"/>
          <w:lang w:eastAsia="ru-RU"/>
        </w:rPr>
      </w:pPr>
    </w:p>
    <w:p w14:paraId="4555DA0F" w14:textId="77777777" w:rsidR="006237E3" w:rsidRPr="006237E3" w:rsidRDefault="006237E3" w:rsidP="006237E3">
      <w:pPr>
        <w:keepNext/>
        <w:spacing w:before="240" w:after="60"/>
        <w:outlineLvl w:val="1"/>
        <w:rPr>
          <w:b/>
          <w:i/>
          <w:iCs/>
          <w:sz w:val="22"/>
          <w:szCs w:val="22"/>
          <w:lang w:eastAsia="ru-RU"/>
        </w:rPr>
      </w:pPr>
      <w:bookmarkStart w:id="34" w:name="_Toc347148759"/>
      <w:proofErr w:type="spellStart"/>
      <w:r w:rsidRPr="006237E3">
        <w:rPr>
          <w:b/>
          <w:bCs/>
          <w:sz w:val="22"/>
          <w:szCs w:val="22"/>
          <w:lang w:eastAsia="ru-RU"/>
        </w:rPr>
        <w:t>Эмгек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акыны </w:t>
      </w:r>
      <w:proofErr w:type="spellStart"/>
      <w:r w:rsidRPr="006237E3">
        <w:rPr>
          <w:b/>
          <w:bCs/>
          <w:sz w:val="22"/>
          <w:szCs w:val="22"/>
          <w:lang w:eastAsia="ru-RU"/>
        </w:rPr>
        <w:t>тѳлѳѳ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карыздары</w:t>
      </w:r>
      <w:bookmarkEnd w:id="34"/>
      <w:proofErr w:type="spellEnd"/>
    </w:p>
    <w:p w14:paraId="099B5149" w14:textId="77777777" w:rsidR="006237E3" w:rsidRPr="006237E3" w:rsidRDefault="006237E3" w:rsidP="006237E3">
      <w:pPr>
        <w:rPr>
          <w:i/>
          <w:sz w:val="18"/>
          <w:szCs w:val="18"/>
          <w:lang w:eastAsia="ru-RU"/>
        </w:rPr>
      </w:pPr>
      <w:r w:rsidRPr="006237E3">
        <w:rPr>
          <w:i/>
          <w:sz w:val="18"/>
          <w:szCs w:val="18"/>
          <w:lang w:eastAsia="ru-RU"/>
        </w:rPr>
        <w:t>(мин сом)</w:t>
      </w:r>
    </w:p>
    <w:p w14:paraId="268A1D36" w14:textId="77777777" w:rsidR="006237E3" w:rsidRPr="006237E3" w:rsidRDefault="006237E3" w:rsidP="006237E3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1546"/>
        <w:gridCol w:w="1719"/>
        <w:gridCol w:w="1717"/>
      </w:tblGrid>
      <w:tr w:rsidR="006237E3" w:rsidRPr="006237E3" w14:paraId="63ABE907" w14:textId="77777777" w:rsidTr="0008340F">
        <w:trPr>
          <w:cantSplit/>
          <w:trHeight w:val="499"/>
        </w:trPr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F633B" w14:textId="77777777" w:rsidR="006237E3" w:rsidRPr="006237E3" w:rsidRDefault="006237E3" w:rsidP="006237E3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E9444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AD9A3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0FC83AAF" w14:textId="77777777" w:rsidTr="0008340F">
        <w:trPr>
          <w:cantSplit/>
          <w:trHeight w:val="474"/>
        </w:trPr>
        <w:tc>
          <w:tcPr>
            <w:tcW w:w="2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78ED4" w14:textId="77777777" w:rsidR="006237E3" w:rsidRPr="006237E3" w:rsidRDefault="006237E3" w:rsidP="006237E3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F3A54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январь-май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D5DCA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9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3EDD7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январь-май</w:t>
            </w:r>
          </w:p>
        </w:tc>
      </w:tr>
      <w:tr w:rsidR="006237E3" w:rsidRPr="006237E3" w14:paraId="063528C5" w14:textId="77777777" w:rsidTr="0008340F">
        <w:trPr>
          <w:cantSplit/>
          <w:trHeight w:val="227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7FFC81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06ABC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350,5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F956CC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401,4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683B7F7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3481,5</w:t>
            </w:r>
          </w:p>
        </w:tc>
      </w:tr>
      <w:tr w:rsidR="006237E3" w:rsidRPr="006237E3" w14:paraId="202B6DDD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69BD3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>- «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Кумтѳр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» кен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казуу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ишкананы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8CFB4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350,5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902516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EB9E7A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4E5242AC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226BF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948A7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8FF53C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BFACBA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36,0</w:t>
            </w:r>
          </w:p>
        </w:tc>
      </w:tr>
      <w:tr w:rsidR="006237E3" w:rsidRPr="006237E3" w14:paraId="43C2C5A7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D497E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Жети-өгүз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D537F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D0C28A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C410BB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813,6</w:t>
            </w:r>
          </w:p>
        </w:tc>
      </w:tr>
      <w:tr w:rsidR="006237E3" w:rsidRPr="006237E3" w14:paraId="6B873F5B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256AE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>- «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Кумтѳр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» кен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казуу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ишкананы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6237E3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83654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D13F91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80714C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3CEC47CC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96829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Ысык-Көл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1CB08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ABE993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211,8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2CACC1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2539,9</w:t>
            </w:r>
          </w:p>
        </w:tc>
      </w:tr>
      <w:tr w:rsidR="006237E3" w:rsidRPr="006237E3" w14:paraId="1B84969A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8B353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85BCE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AD952E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211,8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40F1B0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2455,9</w:t>
            </w:r>
          </w:p>
        </w:tc>
      </w:tr>
      <w:tr w:rsidR="006237E3" w:rsidRPr="006237E3" w14:paraId="22AA1265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92451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7292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68231B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17B5E6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73,0</w:t>
            </w:r>
          </w:p>
        </w:tc>
      </w:tr>
      <w:tr w:rsidR="006237E3" w:rsidRPr="006237E3" w14:paraId="6E3D9266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907E5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4C8F2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1D7FA6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B6D606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747B0297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26345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B1B23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0E9098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144,6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CDDBEF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10,0</w:t>
            </w:r>
          </w:p>
        </w:tc>
      </w:tr>
      <w:tr w:rsidR="006237E3" w:rsidRPr="006237E3" w14:paraId="2EEFA695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F3F7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35B5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372D7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98D55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9,0</w:t>
            </w:r>
          </w:p>
        </w:tc>
      </w:tr>
    </w:tbl>
    <w:p w14:paraId="3AD67E84" w14:textId="77777777" w:rsidR="006237E3" w:rsidRPr="006237E3" w:rsidRDefault="006237E3" w:rsidP="006237E3">
      <w:pPr>
        <w:rPr>
          <w:i/>
          <w:lang w:eastAsia="ru-RU"/>
        </w:rPr>
      </w:pPr>
    </w:p>
    <w:p w14:paraId="51C0665E" w14:textId="77777777" w:rsidR="006237E3" w:rsidRPr="006237E3" w:rsidRDefault="006237E3" w:rsidP="006237E3">
      <w:pPr>
        <w:rPr>
          <w:sz w:val="10"/>
          <w:szCs w:val="24"/>
          <w:lang w:eastAsia="ru-RU"/>
        </w:rPr>
      </w:pPr>
    </w:p>
    <w:p w14:paraId="5D240AE0" w14:textId="77777777" w:rsidR="006237E3" w:rsidRPr="006237E3" w:rsidRDefault="006237E3" w:rsidP="006237E3">
      <w:pPr>
        <w:keepNext/>
        <w:spacing w:before="240" w:after="60"/>
        <w:outlineLvl w:val="1"/>
        <w:rPr>
          <w:b/>
          <w:i/>
          <w:iCs/>
          <w:sz w:val="22"/>
          <w:szCs w:val="22"/>
          <w:lang w:eastAsia="ru-RU"/>
        </w:rPr>
      </w:pPr>
      <w:bookmarkStart w:id="35" w:name="_Toc347148760"/>
      <w:proofErr w:type="spellStart"/>
      <w:r w:rsidRPr="006237E3">
        <w:rPr>
          <w:b/>
          <w:bCs/>
          <w:sz w:val="22"/>
          <w:szCs w:val="22"/>
          <w:lang w:eastAsia="ru-RU"/>
        </w:rPr>
        <w:t>Катталган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жумушсуздардын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саны</w:t>
      </w:r>
      <w:bookmarkEnd w:id="35"/>
    </w:p>
    <w:p w14:paraId="4AC20E56" w14:textId="77777777" w:rsidR="006237E3" w:rsidRPr="006237E3" w:rsidRDefault="006237E3" w:rsidP="006237E3">
      <w:pPr>
        <w:rPr>
          <w:i/>
          <w:sz w:val="18"/>
          <w:szCs w:val="18"/>
          <w:lang w:eastAsia="ru-RU"/>
        </w:rPr>
      </w:pPr>
      <w:r w:rsidRPr="006237E3">
        <w:rPr>
          <w:i/>
          <w:sz w:val="18"/>
          <w:szCs w:val="18"/>
          <w:lang w:eastAsia="ru-RU"/>
        </w:rPr>
        <w:t>(адам саны)</w:t>
      </w:r>
    </w:p>
    <w:p w14:paraId="11ACE6B7" w14:textId="77777777" w:rsidR="006237E3" w:rsidRPr="006237E3" w:rsidRDefault="006237E3" w:rsidP="006237E3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1546"/>
        <w:gridCol w:w="1719"/>
        <w:gridCol w:w="1717"/>
      </w:tblGrid>
      <w:tr w:rsidR="006237E3" w:rsidRPr="006237E3" w14:paraId="45168085" w14:textId="77777777" w:rsidTr="00593B63">
        <w:trPr>
          <w:cantSplit/>
          <w:trHeight w:val="509"/>
        </w:trPr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BBC6B" w14:textId="77777777" w:rsidR="006237E3" w:rsidRPr="006237E3" w:rsidRDefault="006237E3" w:rsidP="006237E3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828B8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ED824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2E70227D" w14:textId="77777777" w:rsidTr="0008340F">
        <w:trPr>
          <w:cantSplit/>
          <w:trHeight w:val="474"/>
        </w:trPr>
        <w:tc>
          <w:tcPr>
            <w:tcW w:w="2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D44F0" w14:textId="77777777" w:rsidR="006237E3" w:rsidRPr="006237E3" w:rsidRDefault="006237E3" w:rsidP="006237E3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A5DC4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BF2FB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9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56BAA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</w:tr>
      <w:tr w:rsidR="006237E3" w:rsidRPr="006237E3" w14:paraId="2F7EF7C4" w14:textId="77777777" w:rsidTr="0008340F">
        <w:trPr>
          <w:cantSplit/>
          <w:trHeight w:val="227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E7E510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4B4D8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2145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E964FF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2055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D44C47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2139</w:t>
            </w:r>
          </w:p>
        </w:tc>
      </w:tr>
      <w:tr w:rsidR="006237E3" w:rsidRPr="006237E3" w14:paraId="5FD8A969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F3F37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D08CA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B02E5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EE3E4B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237</w:t>
            </w:r>
          </w:p>
        </w:tc>
      </w:tr>
      <w:tr w:rsidR="006237E3" w:rsidRPr="006237E3" w14:paraId="099B284D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E8015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Жети-өгүз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8BC3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A9D171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D4A3C2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268</w:t>
            </w:r>
          </w:p>
        </w:tc>
      </w:tr>
      <w:tr w:rsidR="006237E3" w:rsidRPr="006237E3" w14:paraId="0D391897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65D37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Ысык-Көл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6E264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BED4BA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F384C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482</w:t>
            </w:r>
          </w:p>
        </w:tc>
      </w:tr>
      <w:tr w:rsidR="006237E3" w:rsidRPr="006237E3" w14:paraId="4BCB62BB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7113F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181D5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2B2D7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7BD5F2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</w:t>
            </w:r>
          </w:p>
        </w:tc>
      </w:tr>
      <w:tr w:rsidR="006237E3" w:rsidRPr="006237E3" w14:paraId="5C9E4ABF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97742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4FDC4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C35188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1BCD4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296</w:t>
            </w:r>
          </w:p>
        </w:tc>
      </w:tr>
      <w:tr w:rsidR="006237E3" w:rsidRPr="006237E3" w14:paraId="4DECC3BA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A65F3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9F01E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1863EB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BDEAF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303</w:t>
            </w:r>
          </w:p>
        </w:tc>
      </w:tr>
      <w:tr w:rsidR="006237E3" w:rsidRPr="006237E3" w14:paraId="6881D939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1D8BE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8D659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7EA2D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3B498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414</w:t>
            </w:r>
          </w:p>
        </w:tc>
      </w:tr>
      <w:tr w:rsidR="006237E3" w:rsidRPr="006237E3" w14:paraId="5D8C0639" w14:textId="77777777" w:rsidTr="0008340F">
        <w:trPr>
          <w:cantSplit/>
          <w:trHeight w:val="227"/>
        </w:trPr>
        <w:tc>
          <w:tcPr>
            <w:tcW w:w="2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75D9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E235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E0D3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D6D03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139</w:t>
            </w:r>
          </w:p>
        </w:tc>
      </w:tr>
    </w:tbl>
    <w:p w14:paraId="5FD79564" w14:textId="77777777" w:rsidR="006237E3" w:rsidRPr="006237E3" w:rsidRDefault="006237E3" w:rsidP="006237E3">
      <w:pPr>
        <w:rPr>
          <w:i/>
          <w:lang w:eastAsia="ru-RU"/>
        </w:rPr>
      </w:pPr>
    </w:p>
    <w:p w14:paraId="6C8B119D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3C29C91A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2A14ADBC" w14:textId="77777777" w:rsidR="006237E3" w:rsidRPr="006237E3" w:rsidRDefault="006237E3" w:rsidP="00593B63">
      <w:pPr>
        <w:keepNext/>
        <w:pageBreakBefore/>
        <w:spacing w:before="240" w:after="60"/>
        <w:outlineLvl w:val="1"/>
        <w:rPr>
          <w:b/>
          <w:bCs/>
          <w:sz w:val="22"/>
          <w:szCs w:val="22"/>
          <w:lang w:eastAsia="ru-RU"/>
        </w:rPr>
      </w:pPr>
      <w:proofErr w:type="spellStart"/>
      <w:r w:rsidRPr="006237E3">
        <w:rPr>
          <w:b/>
          <w:bCs/>
          <w:sz w:val="22"/>
          <w:szCs w:val="22"/>
          <w:lang w:eastAsia="ru-RU"/>
        </w:rPr>
        <w:lastRenderedPageBreak/>
        <w:t>Керектѳѳ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бааларынын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индекси</w:t>
      </w:r>
      <w:proofErr w:type="spellEnd"/>
    </w:p>
    <w:p w14:paraId="7659BD1E" w14:textId="7777777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</w:t>
      </w:r>
      <w:proofErr w:type="spellStart"/>
      <w:r w:rsidRPr="006237E3">
        <w:rPr>
          <w:i/>
          <w:iCs/>
          <w:sz w:val="18"/>
          <w:szCs w:val="18"/>
          <w:lang w:eastAsia="ru-RU"/>
        </w:rPr>
        <w:t>пайыз</w:t>
      </w:r>
      <w:proofErr w:type="spellEnd"/>
      <w:r w:rsidRPr="006237E3">
        <w:rPr>
          <w:i/>
          <w:iCs/>
          <w:sz w:val="18"/>
          <w:szCs w:val="18"/>
          <w:lang w:eastAsia="ru-RU"/>
        </w:rPr>
        <w:t xml:space="preserve"> </w:t>
      </w:r>
      <w:proofErr w:type="spellStart"/>
      <w:r w:rsidRPr="006237E3">
        <w:rPr>
          <w:i/>
          <w:iCs/>
          <w:sz w:val="18"/>
          <w:szCs w:val="18"/>
          <w:lang w:eastAsia="ru-RU"/>
        </w:rPr>
        <w:t>менен</w:t>
      </w:r>
      <w:proofErr w:type="spellEnd"/>
      <w:r w:rsidRPr="006237E3">
        <w:rPr>
          <w:i/>
          <w:iCs/>
          <w:sz w:val="18"/>
          <w:szCs w:val="18"/>
          <w:lang w:eastAsia="ru-RU"/>
        </w:rPr>
        <w:t>)</w:t>
      </w:r>
    </w:p>
    <w:p w14:paraId="6BB90E19" w14:textId="77777777" w:rsidR="006237E3" w:rsidRPr="006237E3" w:rsidRDefault="006237E3" w:rsidP="006237E3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8"/>
        <w:gridCol w:w="1057"/>
        <w:gridCol w:w="1059"/>
        <w:gridCol w:w="1057"/>
        <w:gridCol w:w="1008"/>
      </w:tblGrid>
      <w:tr w:rsidR="006237E3" w:rsidRPr="006237E3" w14:paraId="0422FEC7" w14:textId="77777777" w:rsidTr="00A7773B">
        <w:trPr>
          <w:cantSplit/>
          <w:trHeight w:val="473"/>
        </w:trPr>
        <w:tc>
          <w:tcPr>
            <w:tcW w:w="270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55ECBFF" w14:textId="77777777" w:rsidR="006237E3" w:rsidRPr="006237E3" w:rsidRDefault="006237E3" w:rsidP="006237E3">
            <w:pPr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163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C4B34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135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1F7D9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27D8AC2B" w14:textId="77777777" w:rsidTr="00A7773B">
        <w:trPr>
          <w:cantSplit/>
          <w:trHeight w:val="564"/>
        </w:trPr>
        <w:tc>
          <w:tcPr>
            <w:tcW w:w="2702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D94CCB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7F748E" w14:textId="77777777" w:rsidR="006237E3" w:rsidRPr="006237E3" w:rsidRDefault="006237E3" w:rsidP="006237E3">
            <w:pPr>
              <w:ind w:left="-127" w:right="-84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  <w:r w:rsidRPr="006237E3">
              <w:rPr>
                <w:b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A75C22" w14:textId="77777777" w:rsidR="006237E3" w:rsidRPr="006237E3" w:rsidRDefault="006237E3" w:rsidP="006237E3">
            <w:pPr>
              <w:ind w:left="-127" w:right="-84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  <w:r w:rsidRPr="006237E3">
              <w:rPr>
                <w:b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863115" w14:textId="77777777" w:rsidR="006237E3" w:rsidRPr="006237E3" w:rsidRDefault="006237E3" w:rsidP="006237E3">
            <w:pPr>
              <w:ind w:left="-56" w:right="-70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  <w:r w:rsidRPr="006237E3">
              <w:rPr>
                <w:b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15DD53" w14:textId="77777777" w:rsidR="006237E3" w:rsidRPr="006237E3" w:rsidRDefault="006237E3" w:rsidP="006237E3">
            <w:pPr>
              <w:ind w:left="-56" w:right="-70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  <w:r w:rsidRPr="006237E3">
              <w:rPr>
                <w:b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6237E3" w:rsidRPr="006237E3" w14:paraId="210039DB" w14:textId="77777777" w:rsidTr="00A7773B">
        <w:trPr>
          <w:cantSplit/>
          <w:trHeight w:val="284"/>
        </w:trPr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3E51C091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Бардык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товарлар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акы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тѳлѳнүүчү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кызмат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кѳрсѳтүүлѳр</w:t>
            </w:r>
            <w:proofErr w:type="spellEnd"/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55576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116,2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08389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113,9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6F7E4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4B3A1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109,6</w:t>
            </w:r>
          </w:p>
        </w:tc>
      </w:tr>
      <w:tr w:rsidR="006237E3" w:rsidRPr="006237E3" w14:paraId="4B0EDE9A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0B8549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Тамак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аш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азыктары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алкоголсуз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суусундуктар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90CF2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115,0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68303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0F4D8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en-US"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101,9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1F1FA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en-US"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108,9</w:t>
            </w:r>
          </w:p>
        </w:tc>
      </w:tr>
      <w:tr w:rsidR="006237E3" w:rsidRPr="006237E3" w14:paraId="0CFE61A0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47EA0F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Алкоголдук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ичимдиктер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тамекилер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F240E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119,9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B1C77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3D4A3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54E5B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107,0</w:t>
            </w:r>
          </w:p>
        </w:tc>
      </w:tr>
      <w:tr w:rsidR="006237E3" w:rsidRPr="006237E3" w14:paraId="21977251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5F3E21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Азык-түлүк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эмес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товарлар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34365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109,8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164A4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109,4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2B697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7AE45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105,3</w:t>
            </w:r>
          </w:p>
        </w:tc>
      </w:tr>
      <w:tr w:rsidR="006237E3" w:rsidRPr="006237E3" w14:paraId="22F99399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A095F8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Акы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тѳлѳнүүчү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кызмат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кѳрсѳтүүлѳр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A35AB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DB3A8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119,9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611B0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57523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116,6</w:t>
            </w:r>
          </w:p>
        </w:tc>
      </w:tr>
      <w:tr w:rsidR="006237E3" w:rsidRPr="006237E3" w14:paraId="572F1480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BA00DF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Нан,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нан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азыктары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акшактар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450EE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109,2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59A10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106,4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82DBE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3B621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105,7</w:t>
            </w:r>
          </w:p>
        </w:tc>
      </w:tr>
      <w:tr w:rsidR="006237E3" w:rsidRPr="006237E3" w14:paraId="5A820295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4324DE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Эт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E3D48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118,1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5E67E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C4458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AD4D7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113,5</w:t>
            </w:r>
          </w:p>
        </w:tc>
      </w:tr>
      <w:tr w:rsidR="006237E3" w:rsidRPr="006237E3" w14:paraId="16B60F7F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8A9F00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Балык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6B58C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117,1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3A72C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117,1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52595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A540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108,9</w:t>
            </w:r>
          </w:p>
        </w:tc>
      </w:tr>
      <w:tr w:rsidR="006237E3" w:rsidRPr="006237E3" w14:paraId="45B05033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17D402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Сүт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азыктары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, сыр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жумуртка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12B07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126,7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07D98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116,8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321C1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101,7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6D645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108,4</w:t>
            </w:r>
          </w:p>
        </w:tc>
      </w:tr>
      <w:tr w:rsidR="006237E3" w:rsidRPr="006237E3" w14:paraId="0EBB1AF2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8019DA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Май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май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09E37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118,3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671C6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114,5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B85CC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CCFAB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107,1</w:t>
            </w:r>
          </w:p>
        </w:tc>
      </w:tr>
      <w:tr w:rsidR="006237E3" w:rsidRPr="006237E3" w14:paraId="7F17D378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B056F1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Жемиштер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жашылчалар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83692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114,3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66901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B239F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102,7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66856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106,3</w:t>
            </w:r>
          </w:p>
        </w:tc>
      </w:tr>
      <w:tr w:rsidR="006237E3" w:rsidRPr="006237E3" w14:paraId="4F6F3649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0189EC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Кант, </w:t>
            </w:r>
            <w:proofErr w:type="gramStart"/>
            <w:r w:rsidRPr="006237E3">
              <w:rPr>
                <w:sz w:val="18"/>
                <w:szCs w:val="18"/>
                <w:lang w:eastAsia="ru-RU"/>
              </w:rPr>
              <w:t>джем,  бал</w:t>
            </w:r>
            <w:proofErr w:type="gramEnd"/>
            <w:r w:rsidRPr="006237E3">
              <w:rPr>
                <w:sz w:val="18"/>
                <w:szCs w:val="18"/>
                <w:lang w:eastAsia="ru-RU"/>
              </w:rPr>
              <w:t xml:space="preserve">, шоколад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момпосуй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8F04D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111,0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B984D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29488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D02D8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108,0</w:t>
            </w:r>
          </w:p>
        </w:tc>
      </w:tr>
      <w:tr w:rsidR="006237E3" w:rsidRPr="006237E3" w14:paraId="2FAD736F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788268C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Алкоголсуз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суусундуктар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FBA25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119,5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8EE47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116,9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DF069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0D922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108,9</w:t>
            </w:r>
          </w:p>
        </w:tc>
      </w:tr>
      <w:tr w:rsidR="006237E3" w:rsidRPr="006237E3" w14:paraId="3050C176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C322DE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Алкоголдук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ичимдиктер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1718A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119,3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19D1E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119,6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9661D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1D3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107,0</w:t>
            </w:r>
          </w:p>
        </w:tc>
      </w:tr>
      <w:tr w:rsidR="006237E3" w:rsidRPr="006237E3" w14:paraId="73BB5634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51A8BA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Тамеки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6B8F6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112,1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6A570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118,7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99D99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3CA60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109,7</w:t>
            </w:r>
          </w:p>
        </w:tc>
      </w:tr>
      <w:tr w:rsidR="006237E3" w:rsidRPr="006237E3" w14:paraId="50911A45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74E6F10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Кийим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бут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кийим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B9F90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107,3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9461A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106,5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724BA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CC602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105,1</w:t>
            </w:r>
          </w:p>
        </w:tc>
      </w:tr>
      <w:tr w:rsidR="006237E3" w:rsidRPr="006237E3" w14:paraId="7831537C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9A9B70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Турак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жай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тейлѳѳлѳрү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электр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энергиясы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, газ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башка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отундун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түрлѳрү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E0AD2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109,7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60019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111,9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2AF0A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5FF47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104,5</w:t>
            </w:r>
          </w:p>
        </w:tc>
      </w:tr>
      <w:tr w:rsidR="006237E3" w:rsidRPr="006237E3" w14:paraId="5DBA4D85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75CC45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Үй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тиричилик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буюмдары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тиричилик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техникасы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E5270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108,8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17272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4728A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EEEB0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103,5</w:t>
            </w:r>
          </w:p>
        </w:tc>
      </w:tr>
      <w:tr w:rsidR="006237E3" w:rsidRPr="006237E3" w14:paraId="77A9B2C6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F3CBE2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Саламаттыкты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сактоо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57F26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FA31A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116,4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4FB94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103,6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83719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112,8</w:t>
            </w:r>
          </w:p>
        </w:tc>
      </w:tr>
      <w:tr w:rsidR="006237E3" w:rsidRPr="006237E3" w14:paraId="6B5858CF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43C5EF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1458D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109,4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A0F68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1EDC1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EDE4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109,4</w:t>
            </w:r>
          </w:p>
        </w:tc>
      </w:tr>
      <w:tr w:rsidR="006237E3" w:rsidRPr="006237E3" w14:paraId="762E00B5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753E6B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Байланыш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C6314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5D38D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5BB92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DBB7F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6237E3" w:rsidRPr="006237E3" w14:paraId="593757D8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DDE088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Маданият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иш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чараларын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эс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алууну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уюштуруу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F9144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121,1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8CCD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113,2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A907B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9946A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113,1</w:t>
            </w:r>
          </w:p>
        </w:tc>
      </w:tr>
      <w:tr w:rsidR="006237E3" w:rsidRPr="006237E3" w14:paraId="0EED6597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B31CCB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Билим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берүү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875AC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B1628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116,1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1D824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1C9E3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6237E3" w:rsidRPr="006237E3" w14:paraId="7A4AB015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45F16A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Ресторандар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мейманканалар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F461A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147,8</w:t>
            </w: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540A5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138,9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1E1D1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105,4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4F325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135,7</w:t>
            </w:r>
          </w:p>
        </w:tc>
      </w:tr>
      <w:tr w:rsidR="006237E3" w:rsidRPr="006237E3" w14:paraId="2C55D25A" w14:textId="77777777" w:rsidTr="00A7773B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bottom"/>
          </w:tcPr>
          <w:p w14:paraId="1E52014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Тейлѳѳ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ар 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кандай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буюмдар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8C19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126,6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67BF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123,1</w:t>
            </w:r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DA31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5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6A1B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115,4</w:t>
            </w:r>
          </w:p>
        </w:tc>
      </w:tr>
    </w:tbl>
    <w:p w14:paraId="73739272" w14:textId="77777777" w:rsidR="006237E3" w:rsidRPr="006237E3" w:rsidRDefault="006237E3" w:rsidP="006237E3">
      <w:pPr>
        <w:jc w:val="center"/>
        <w:rPr>
          <w:sz w:val="10"/>
          <w:szCs w:val="24"/>
          <w:lang w:eastAsia="ru-RU"/>
        </w:rPr>
      </w:pPr>
    </w:p>
    <w:p w14:paraId="33C611C1" w14:textId="77777777" w:rsidR="006237E3" w:rsidRPr="006237E3" w:rsidRDefault="006237E3" w:rsidP="006237E3">
      <w:pPr>
        <w:rPr>
          <w:sz w:val="18"/>
          <w:szCs w:val="18"/>
          <w:lang w:eastAsia="ru-RU"/>
        </w:rPr>
      </w:pPr>
      <w:r w:rsidRPr="006237E3">
        <w:rPr>
          <w:sz w:val="18"/>
          <w:szCs w:val="18"/>
          <w:vertAlign w:val="superscript"/>
          <w:lang w:eastAsia="ru-RU"/>
        </w:rPr>
        <w:t>1</w:t>
      </w:r>
      <w:r w:rsidRPr="006237E3">
        <w:rPr>
          <w:sz w:val="18"/>
          <w:szCs w:val="18"/>
          <w:lang w:eastAsia="ru-RU"/>
        </w:rPr>
        <w:t xml:space="preserve"> – </w:t>
      </w:r>
      <w:proofErr w:type="spellStart"/>
      <w:r w:rsidRPr="006237E3">
        <w:rPr>
          <w:sz w:val="18"/>
          <w:szCs w:val="18"/>
          <w:lang w:eastAsia="ru-RU"/>
        </w:rPr>
        <w:t>Ѳткѳн</w:t>
      </w:r>
      <w:proofErr w:type="spellEnd"/>
      <w:r w:rsidRPr="006237E3">
        <w:rPr>
          <w:sz w:val="18"/>
          <w:szCs w:val="18"/>
          <w:lang w:eastAsia="ru-RU"/>
        </w:rPr>
        <w:t xml:space="preserve"> </w:t>
      </w:r>
      <w:proofErr w:type="spellStart"/>
      <w:r w:rsidRPr="006237E3">
        <w:rPr>
          <w:sz w:val="18"/>
          <w:szCs w:val="18"/>
          <w:lang w:eastAsia="ru-RU"/>
        </w:rPr>
        <w:t>айга</w:t>
      </w:r>
      <w:proofErr w:type="spellEnd"/>
      <w:r w:rsidRPr="006237E3">
        <w:rPr>
          <w:sz w:val="18"/>
          <w:szCs w:val="18"/>
          <w:lang w:eastAsia="ru-RU"/>
        </w:rPr>
        <w:t xml:space="preserve"> карата</w:t>
      </w:r>
    </w:p>
    <w:p w14:paraId="50A3FA25" w14:textId="77777777" w:rsidR="006237E3" w:rsidRPr="006237E3" w:rsidRDefault="006237E3" w:rsidP="006237E3">
      <w:pPr>
        <w:rPr>
          <w:sz w:val="18"/>
          <w:szCs w:val="18"/>
          <w:lang w:eastAsia="ru-RU"/>
        </w:rPr>
      </w:pPr>
      <w:r w:rsidRPr="006237E3">
        <w:rPr>
          <w:sz w:val="18"/>
          <w:szCs w:val="18"/>
          <w:vertAlign w:val="superscript"/>
          <w:lang w:eastAsia="ru-RU"/>
        </w:rPr>
        <w:t>2</w:t>
      </w:r>
      <w:r w:rsidRPr="006237E3">
        <w:rPr>
          <w:sz w:val="18"/>
          <w:szCs w:val="18"/>
          <w:lang w:eastAsia="ru-RU"/>
        </w:rPr>
        <w:t xml:space="preserve"> – </w:t>
      </w:r>
      <w:proofErr w:type="spellStart"/>
      <w:r w:rsidRPr="006237E3">
        <w:rPr>
          <w:sz w:val="18"/>
          <w:szCs w:val="18"/>
          <w:lang w:eastAsia="ru-RU"/>
        </w:rPr>
        <w:t>Ѳткѳн</w:t>
      </w:r>
      <w:proofErr w:type="spellEnd"/>
      <w:r w:rsidRPr="006237E3">
        <w:rPr>
          <w:sz w:val="18"/>
          <w:szCs w:val="18"/>
          <w:lang w:eastAsia="ru-RU"/>
        </w:rPr>
        <w:t xml:space="preserve"> </w:t>
      </w:r>
      <w:proofErr w:type="spellStart"/>
      <w:r w:rsidRPr="006237E3">
        <w:rPr>
          <w:sz w:val="18"/>
          <w:szCs w:val="18"/>
          <w:lang w:eastAsia="ru-RU"/>
        </w:rPr>
        <w:t>жылдын</w:t>
      </w:r>
      <w:proofErr w:type="spellEnd"/>
      <w:r w:rsidRPr="006237E3">
        <w:rPr>
          <w:sz w:val="18"/>
          <w:szCs w:val="18"/>
          <w:lang w:eastAsia="ru-RU"/>
        </w:rPr>
        <w:t xml:space="preserve"> </w:t>
      </w:r>
      <w:proofErr w:type="spellStart"/>
      <w:r w:rsidRPr="006237E3">
        <w:rPr>
          <w:sz w:val="18"/>
          <w:szCs w:val="18"/>
          <w:lang w:eastAsia="ru-RU"/>
        </w:rPr>
        <w:t>декабрына</w:t>
      </w:r>
      <w:proofErr w:type="spellEnd"/>
      <w:r w:rsidRPr="006237E3">
        <w:rPr>
          <w:sz w:val="18"/>
          <w:szCs w:val="18"/>
          <w:lang w:eastAsia="ru-RU"/>
        </w:rPr>
        <w:t xml:space="preserve"> карата</w:t>
      </w:r>
    </w:p>
    <w:p w14:paraId="21BE9754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27C027FE" w14:textId="77777777" w:rsidR="006237E3" w:rsidRPr="006237E3" w:rsidRDefault="006237E3" w:rsidP="00593B63">
      <w:pPr>
        <w:keepNext/>
        <w:pageBreakBefore/>
        <w:spacing w:before="240" w:after="60"/>
        <w:outlineLvl w:val="1"/>
        <w:rPr>
          <w:b/>
          <w:bCs/>
          <w:sz w:val="22"/>
          <w:szCs w:val="22"/>
          <w:lang w:eastAsia="ru-RU"/>
        </w:rPr>
      </w:pPr>
      <w:proofErr w:type="spellStart"/>
      <w:r w:rsidRPr="006237E3">
        <w:rPr>
          <w:b/>
          <w:bCs/>
          <w:sz w:val="22"/>
          <w:szCs w:val="22"/>
          <w:lang w:eastAsia="ru-RU"/>
        </w:rPr>
        <w:lastRenderedPageBreak/>
        <w:t>Облустагы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катталган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тѳрѳлгѳндѳрдүн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, </w:t>
      </w:r>
      <w:proofErr w:type="spellStart"/>
      <w:r w:rsidRPr="006237E3">
        <w:rPr>
          <w:b/>
          <w:bCs/>
          <w:sz w:val="22"/>
          <w:szCs w:val="22"/>
          <w:lang w:eastAsia="ru-RU"/>
        </w:rPr>
        <w:t>ѳлгѳндѳрдүн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саны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жана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коэффициенттери</w:t>
      </w:r>
      <w:proofErr w:type="spellEnd"/>
    </w:p>
    <w:p w14:paraId="11CAF0C6" w14:textId="7777777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(январь-май)</w:t>
      </w:r>
    </w:p>
    <w:p w14:paraId="3183A9EE" w14:textId="77777777" w:rsidR="006237E3" w:rsidRPr="006237E3" w:rsidRDefault="006237E3" w:rsidP="006237E3">
      <w:pPr>
        <w:jc w:val="center"/>
        <w:rPr>
          <w:color w:val="000000"/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0"/>
        <w:gridCol w:w="1034"/>
        <w:gridCol w:w="1036"/>
        <w:gridCol w:w="1034"/>
        <w:gridCol w:w="861"/>
        <w:gridCol w:w="1274"/>
        <w:gridCol w:w="1266"/>
      </w:tblGrid>
      <w:tr w:rsidR="006237E3" w:rsidRPr="006237E3" w14:paraId="2AA927B8" w14:textId="77777777" w:rsidTr="0008340F">
        <w:trPr>
          <w:cantSplit/>
          <w:trHeight w:val="276"/>
        </w:trPr>
        <w:tc>
          <w:tcPr>
            <w:tcW w:w="14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1AECAC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7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F65AD3" w14:textId="77777777" w:rsidR="006237E3" w:rsidRPr="006237E3" w:rsidRDefault="006237E3" w:rsidP="006237E3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Саны (адам)</w:t>
            </w:r>
          </w:p>
        </w:tc>
        <w:tc>
          <w:tcPr>
            <w:tcW w:w="1369" w:type="pct"/>
            <w:gridSpan w:val="2"/>
            <w:vMerge w:val="restart"/>
            <w:tcBorders>
              <w:left w:val="nil"/>
            </w:tcBorders>
            <w:vAlign w:val="center"/>
          </w:tcPr>
          <w:p w14:paraId="79EA4014" w14:textId="7BFEC907" w:rsidR="006237E3" w:rsidRPr="006237E3" w:rsidRDefault="006237E3" w:rsidP="00593B63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Калктын</w:t>
            </w:r>
            <w:proofErr w:type="spellEnd"/>
            <w:r w:rsidR="00593B63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 xml:space="preserve">1000 </w:t>
            </w:r>
            <w:proofErr w:type="spellStart"/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адамына</w:t>
            </w:r>
            <w:proofErr w:type="spellEnd"/>
            <w:r w:rsidR="00593B63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алгандагы</w:t>
            </w:r>
            <w:proofErr w:type="spellEnd"/>
            <w:r w:rsidR="00593B63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(промилле)</w:t>
            </w:r>
          </w:p>
        </w:tc>
      </w:tr>
      <w:tr w:rsidR="006237E3" w:rsidRPr="006237E3" w14:paraId="4978582D" w14:textId="77777777" w:rsidTr="0008340F">
        <w:trPr>
          <w:cantSplit/>
          <w:trHeight w:val="276"/>
        </w:trPr>
        <w:tc>
          <w:tcPr>
            <w:tcW w:w="14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65796A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7" w:type="pct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9A7E" w14:textId="77777777" w:rsidR="006237E3" w:rsidRPr="006237E3" w:rsidRDefault="006237E3" w:rsidP="006237E3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9" w:type="pct"/>
            <w:gridSpan w:val="2"/>
            <w:vMerge/>
            <w:tcBorders>
              <w:left w:val="nil"/>
            </w:tcBorders>
            <w:vAlign w:val="center"/>
          </w:tcPr>
          <w:p w14:paraId="1C06BC73" w14:textId="77777777" w:rsidR="006237E3" w:rsidRPr="006237E3" w:rsidRDefault="006237E3" w:rsidP="006237E3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6237E3" w:rsidRPr="006237E3" w14:paraId="32C45D37" w14:textId="77777777" w:rsidTr="0008340F">
        <w:trPr>
          <w:cantSplit/>
          <w:trHeight w:val="314"/>
        </w:trPr>
        <w:tc>
          <w:tcPr>
            <w:tcW w:w="14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B8C5E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6" w:type="pct"/>
            <w:gridSpan w:val="2"/>
            <w:tcBorders>
              <w:top w:val="nil"/>
              <w:left w:val="nil"/>
            </w:tcBorders>
            <w:vAlign w:val="center"/>
          </w:tcPr>
          <w:p w14:paraId="09A4B9B5" w14:textId="77777777" w:rsidR="006237E3" w:rsidRPr="006237E3" w:rsidRDefault="006237E3" w:rsidP="006237E3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Тѳрѳлгѳндѳр</w:t>
            </w:r>
            <w:proofErr w:type="spellEnd"/>
          </w:p>
        </w:tc>
        <w:tc>
          <w:tcPr>
            <w:tcW w:w="1051" w:type="pct"/>
            <w:gridSpan w:val="2"/>
            <w:tcBorders>
              <w:top w:val="nil"/>
            </w:tcBorders>
            <w:vAlign w:val="center"/>
          </w:tcPr>
          <w:p w14:paraId="0F751A24" w14:textId="77777777" w:rsidR="006237E3" w:rsidRPr="006237E3" w:rsidRDefault="006237E3" w:rsidP="006237E3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Ѳлгѳндѳр</w:t>
            </w:r>
            <w:proofErr w:type="spellEnd"/>
          </w:p>
        </w:tc>
        <w:tc>
          <w:tcPr>
            <w:tcW w:w="669" w:type="pct"/>
            <w:tcBorders>
              <w:top w:val="nil"/>
              <w:left w:val="nil"/>
            </w:tcBorders>
            <w:vAlign w:val="center"/>
          </w:tcPr>
          <w:p w14:paraId="1A789233" w14:textId="77777777" w:rsidR="006237E3" w:rsidRPr="006237E3" w:rsidRDefault="006237E3" w:rsidP="006237E3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Тѳрѳлгѳндѳр</w:t>
            </w:r>
            <w:proofErr w:type="spellEnd"/>
          </w:p>
        </w:tc>
        <w:tc>
          <w:tcPr>
            <w:tcW w:w="701" w:type="pct"/>
            <w:tcBorders>
              <w:top w:val="nil"/>
            </w:tcBorders>
            <w:vAlign w:val="center"/>
          </w:tcPr>
          <w:p w14:paraId="1E8D6E12" w14:textId="77777777" w:rsidR="006237E3" w:rsidRPr="006237E3" w:rsidRDefault="006237E3" w:rsidP="006237E3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Ѳлгѳндѳр</w:t>
            </w:r>
            <w:proofErr w:type="spellEnd"/>
          </w:p>
        </w:tc>
      </w:tr>
      <w:tr w:rsidR="006237E3" w:rsidRPr="006237E3" w14:paraId="0BAAAFE9" w14:textId="77777777" w:rsidTr="0008340F">
        <w:trPr>
          <w:cantSplit/>
          <w:trHeight w:val="387"/>
        </w:trPr>
        <w:tc>
          <w:tcPr>
            <w:tcW w:w="1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D50F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3" w:type="pct"/>
            <w:tcBorders>
              <w:left w:val="nil"/>
              <w:bottom w:val="single" w:sz="4" w:space="0" w:color="auto"/>
            </w:tcBorders>
            <w:vAlign w:val="center"/>
          </w:tcPr>
          <w:p w14:paraId="49525E44" w14:textId="77777777" w:rsidR="006237E3" w:rsidRPr="006237E3" w:rsidRDefault="006237E3" w:rsidP="0056011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</w:tcPr>
          <w:p w14:paraId="77F72AEB" w14:textId="77777777" w:rsidR="006237E3" w:rsidRPr="006237E3" w:rsidRDefault="006237E3" w:rsidP="0056011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60367FDE" w14:textId="77777777" w:rsidR="006237E3" w:rsidRPr="006237E3" w:rsidRDefault="006237E3" w:rsidP="0056011C">
            <w:pPr>
              <w:ind w:right="-121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25D4434A" w14:textId="77777777" w:rsidR="006237E3" w:rsidRPr="006237E3" w:rsidRDefault="006237E3" w:rsidP="0056011C">
            <w:pPr>
              <w:ind w:right="-121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5B2626FA" w14:textId="77777777" w:rsidR="006237E3" w:rsidRPr="006237E3" w:rsidRDefault="006237E3" w:rsidP="0056011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61B22E64" w14:textId="77777777" w:rsidR="006237E3" w:rsidRPr="006237E3" w:rsidRDefault="006237E3" w:rsidP="0056011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7FA220C5" w14:textId="77777777" w:rsidTr="0008340F">
        <w:trPr>
          <w:trHeight w:val="284"/>
        </w:trPr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2B419B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C80A77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3821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EA6012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3750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18755D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1273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FF3F72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1278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D5EB21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16,3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4E4266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5,6</w:t>
            </w:r>
          </w:p>
        </w:tc>
      </w:tr>
      <w:tr w:rsidR="006237E3" w:rsidRPr="006237E3" w14:paraId="7844A930" w14:textId="77777777" w:rsidTr="0008340F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D0203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Шаар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7111E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C7E98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561B5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6376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C318D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9C3FB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5,6</w:t>
            </w:r>
          </w:p>
        </w:tc>
      </w:tr>
      <w:tr w:rsidR="006237E3" w:rsidRPr="006237E3" w14:paraId="43C8399D" w14:textId="77777777" w:rsidTr="0008340F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1B9D9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Айыл</w:t>
            </w:r>
            <w:proofErr w:type="spellEnd"/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7A373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2822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A55F8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2692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4F4F8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889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AAEDC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71795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48A3F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5,5</w:t>
            </w:r>
          </w:p>
        </w:tc>
      </w:tr>
      <w:tr w:rsidR="006237E3" w:rsidRPr="006237E3" w14:paraId="3D234E95" w14:textId="77777777" w:rsidTr="0008340F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571D1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02F7A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E2CF6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3B7C4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1AC1A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83D6B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14,2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D038E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5,5</w:t>
            </w:r>
          </w:p>
        </w:tc>
      </w:tr>
      <w:tr w:rsidR="006237E3" w:rsidRPr="006237E3" w14:paraId="3FB291FA" w14:textId="77777777" w:rsidTr="0008340F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8A761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E1CAB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29BCD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3D99E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4730E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2BE7E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6C8EE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5,8</w:t>
            </w:r>
          </w:p>
        </w:tc>
      </w:tr>
      <w:tr w:rsidR="006237E3" w:rsidRPr="006237E3" w14:paraId="2039316C" w14:textId="77777777" w:rsidTr="0008340F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96F2C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ED40D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585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DC816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5DCA8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2E682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5F010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B747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5,7</w:t>
            </w:r>
          </w:p>
        </w:tc>
      </w:tr>
      <w:tr w:rsidR="006237E3" w:rsidRPr="006237E3" w14:paraId="52D3C0B9" w14:textId="77777777" w:rsidTr="0008340F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29BB0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F8B74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9B564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786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4928C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AE050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02BF5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74685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5,5</w:t>
            </w:r>
          </w:p>
        </w:tc>
      </w:tr>
      <w:tr w:rsidR="006237E3" w:rsidRPr="006237E3" w14:paraId="589262B3" w14:textId="77777777" w:rsidTr="0008340F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95616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C7AC3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26084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1961C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C8765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70D52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14,8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AE021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5,6</w:t>
            </w:r>
          </w:p>
        </w:tc>
      </w:tr>
      <w:tr w:rsidR="006237E3" w:rsidRPr="006237E3" w14:paraId="3031754B" w14:textId="77777777" w:rsidTr="0008340F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E15807" w14:textId="77777777" w:rsidR="006237E3" w:rsidRPr="006237E3" w:rsidRDefault="006237E3" w:rsidP="006237E3">
            <w:pPr>
              <w:ind w:right="-186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FAC6B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A5D02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2EE36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D59BB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C46E8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D1658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5,4</w:t>
            </w:r>
          </w:p>
        </w:tc>
      </w:tr>
      <w:tr w:rsidR="006237E3" w:rsidRPr="006237E3" w14:paraId="22F3EE93" w14:textId="77777777" w:rsidTr="0008340F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6D890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2E8FA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4A103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5C4B2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BBA36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77B16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DCBAB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6,2</w:t>
            </w:r>
          </w:p>
        </w:tc>
      </w:tr>
      <w:tr w:rsidR="006237E3" w:rsidRPr="006237E3" w14:paraId="04623083" w14:textId="77777777" w:rsidTr="0008340F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44D0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CC8C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533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0F916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ADB3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9888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692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21,1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C706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4,6</w:t>
            </w:r>
          </w:p>
        </w:tc>
      </w:tr>
    </w:tbl>
    <w:p w14:paraId="02CE3983" w14:textId="77777777" w:rsidR="006237E3" w:rsidRPr="00A64792" w:rsidRDefault="006237E3" w:rsidP="00593B63">
      <w:pPr>
        <w:keepNext/>
        <w:outlineLvl w:val="1"/>
        <w:rPr>
          <w:b/>
          <w:bCs/>
          <w:sz w:val="18"/>
          <w:szCs w:val="18"/>
          <w:lang w:eastAsia="ru-RU"/>
        </w:rPr>
      </w:pPr>
    </w:p>
    <w:p w14:paraId="179E2556" w14:textId="77777777" w:rsidR="00593B63" w:rsidRPr="00A64792" w:rsidRDefault="00593B63" w:rsidP="00593B63">
      <w:pPr>
        <w:keepNext/>
        <w:outlineLvl w:val="1"/>
        <w:rPr>
          <w:b/>
          <w:bCs/>
          <w:sz w:val="18"/>
          <w:szCs w:val="18"/>
          <w:lang w:eastAsia="ru-RU"/>
        </w:rPr>
      </w:pPr>
    </w:p>
    <w:p w14:paraId="3C81142E" w14:textId="77777777" w:rsidR="006237E3" w:rsidRPr="006237E3" w:rsidRDefault="006237E3" w:rsidP="00593B63">
      <w:pPr>
        <w:keepNext/>
        <w:outlineLvl w:val="1"/>
        <w:rPr>
          <w:b/>
          <w:bCs/>
          <w:sz w:val="22"/>
          <w:szCs w:val="22"/>
          <w:lang w:eastAsia="ru-RU"/>
        </w:rPr>
      </w:pPr>
      <w:proofErr w:type="spellStart"/>
      <w:r w:rsidRPr="00A64792">
        <w:rPr>
          <w:b/>
          <w:bCs/>
          <w:sz w:val="18"/>
          <w:szCs w:val="18"/>
          <w:lang w:eastAsia="ru-RU"/>
        </w:rPr>
        <w:t>Облустагы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калктын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миграциясынын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жалпы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жыйынтыгы</w:t>
      </w:r>
      <w:proofErr w:type="spellEnd"/>
    </w:p>
    <w:p w14:paraId="3EF00E64" w14:textId="7777777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(январь-май)</w:t>
      </w:r>
    </w:p>
    <w:p w14:paraId="1A64EF77" w14:textId="77777777" w:rsidR="006237E3" w:rsidRPr="006237E3" w:rsidRDefault="006237E3" w:rsidP="006237E3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7"/>
        <w:gridCol w:w="1042"/>
        <w:gridCol w:w="1049"/>
        <w:gridCol w:w="1224"/>
        <w:gridCol w:w="1054"/>
        <w:gridCol w:w="1049"/>
        <w:gridCol w:w="1400"/>
      </w:tblGrid>
      <w:tr w:rsidR="006237E3" w:rsidRPr="006237E3" w14:paraId="4C07ACC5" w14:textId="77777777" w:rsidTr="0008340F">
        <w:trPr>
          <w:cantSplit/>
        </w:trPr>
        <w:tc>
          <w:tcPr>
            <w:tcW w:w="1256" w:type="pct"/>
            <w:vMerge w:val="restart"/>
          </w:tcPr>
          <w:p w14:paraId="2D43799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48" w:type="pct"/>
            <w:gridSpan w:val="2"/>
            <w:vAlign w:val="center"/>
          </w:tcPr>
          <w:p w14:paraId="109CECD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Келгендердин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саны</w:t>
            </w:r>
          </w:p>
        </w:tc>
        <w:tc>
          <w:tcPr>
            <w:tcW w:w="1251" w:type="pct"/>
            <w:gridSpan w:val="2"/>
            <w:vAlign w:val="center"/>
          </w:tcPr>
          <w:p w14:paraId="6F36395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Кеткендердин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саны</w:t>
            </w:r>
          </w:p>
        </w:tc>
        <w:tc>
          <w:tcPr>
            <w:tcW w:w="1345" w:type="pct"/>
            <w:gridSpan w:val="2"/>
            <w:tcBorders>
              <w:bottom w:val="single" w:sz="4" w:space="0" w:color="auto"/>
            </w:tcBorders>
            <w:vAlign w:val="center"/>
          </w:tcPr>
          <w:p w14:paraId="0E436F0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Миграциялык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ѳсүү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(+),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кетүү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агымы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(-)</w:t>
            </w:r>
          </w:p>
        </w:tc>
      </w:tr>
      <w:tr w:rsidR="006237E3" w:rsidRPr="006237E3" w14:paraId="36EBCB96" w14:textId="77777777" w:rsidTr="0008340F">
        <w:trPr>
          <w:cantSplit/>
        </w:trPr>
        <w:tc>
          <w:tcPr>
            <w:tcW w:w="1256" w:type="pct"/>
            <w:vMerge/>
          </w:tcPr>
          <w:p w14:paraId="5D7BEF1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14:paraId="7690F47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14:paraId="31FE62C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72" w:type="pct"/>
            <w:tcBorders>
              <w:bottom w:val="single" w:sz="4" w:space="0" w:color="auto"/>
            </w:tcBorders>
            <w:vAlign w:val="center"/>
          </w:tcPr>
          <w:p w14:paraId="072029F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77F688A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14:paraId="47E530A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3E895E1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6AC4AAAD" w14:textId="77777777" w:rsidTr="0008340F">
        <w:trPr>
          <w:trHeight w:val="284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EDFF8E" w14:textId="77777777" w:rsidR="006237E3" w:rsidRPr="006237E3" w:rsidRDefault="006237E3" w:rsidP="006237E3">
            <w:pPr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Мигранттардын</w:t>
            </w:r>
            <w:proofErr w:type="spellEnd"/>
            <w:r w:rsidRPr="006237E3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bCs/>
                <w:sz w:val="18"/>
                <w:szCs w:val="18"/>
                <w:lang w:eastAsia="ru-RU"/>
              </w:rPr>
              <w:t>баардыгы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7197B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1092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D5487A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2423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4A4EBB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2867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BB30A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2908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47476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-1775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8AD2C4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-485</w:t>
            </w:r>
          </w:p>
        </w:tc>
      </w:tr>
      <w:tr w:rsidR="006237E3" w:rsidRPr="006237E3" w14:paraId="19111D17" w14:textId="77777777" w:rsidTr="0008340F">
        <w:trPr>
          <w:trHeight w:val="284"/>
        </w:trPr>
        <w:tc>
          <w:tcPr>
            <w:tcW w:w="12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D4AA4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анын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ичинде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945FC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29FDF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002BC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9BEBE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B5AD6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C9E98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05C2EEB3" w14:textId="77777777" w:rsidTr="0008340F">
        <w:trPr>
          <w:trHeight w:val="284"/>
        </w:trPr>
        <w:tc>
          <w:tcPr>
            <w:tcW w:w="12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95B99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ичиндеги</w:t>
            </w:r>
            <w:proofErr w:type="spellEnd"/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FEE0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939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F4A35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1407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2C2AF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939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78E2B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1407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9EDEC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D6212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4B4984D6" w14:textId="77777777" w:rsidTr="0008340F">
        <w:trPr>
          <w:trHeight w:val="284"/>
        </w:trPr>
        <w:tc>
          <w:tcPr>
            <w:tcW w:w="12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4C037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Облустар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аралык</w:t>
            </w:r>
            <w:proofErr w:type="spellEnd"/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2E068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686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BC82F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836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FA14F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1889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03985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1472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F7C2B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-1203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F64F3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-636</w:t>
            </w:r>
          </w:p>
        </w:tc>
      </w:tr>
      <w:tr w:rsidR="006237E3" w:rsidRPr="006237E3" w14:paraId="63B7C852" w14:textId="77777777" w:rsidTr="0008340F">
        <w:trPr>
          <w:trHeight w:val="284"/>
        </w:trPr>
        <w:tc>
          <w:tcPr>
            <w:tcW w:w="1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9E4D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Эл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аралык</w:t>
            </w:r>
            <w:proofErr w:type="spellEnd"/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C5FC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20E3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7EFB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3AE2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DA96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8789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151</w:t>
            </w:r>
          </w:p>
        </w:tc>
      </w:tr>
    </w:tbl>
    <w:p w14:paraId="26061D19" w14:textId="77777777" w:rsidR="00593B63" w:rsidRPr="00A64792" w:rsidRDefault="00593B63" w:rsidP="00593B63">
      <w:pPr>
        <w:keepNext/>
        <w:outlineLvl w:val="1"/>
        <w:rPr>
          <w:b/>
          <w:bCs/>
          <w:sz w:val="18"/>
          <w:szCs w:val="18"/>
          <w:lang w:eastAsia="ru-RU"/>
        </w:rPr>
      </w:pPr>
    </w:p>
    <w:p w14:paraId="56F23329" w14:textId="77777777" w:rsidR="00A64792" w:rsidRPr="00A64792" w:rsidRDefault="00A64792" w:rsidP="00593B63">
      <w:pPr>
        <w:keepNext/>
        <w:outlineLvl w:val="1"/>
        <w:rPr>
          <w:b/>
          <w:bCs/>
          <w:sz w:val="18"/>
          <w:szCs w:val="18"/>
          <w:lang w:eastAsia="ru-RU"/>
        </w:rPr>
      </w:pPr>
    </w:p>
    <w:p w14:paraId="6B4034F0" w14:textId="77777777" w:rsidR="006237E3" w:rsidRPr="006237E3" w:rsidRDefault="006237E3" w:rsidP="00593B63">
      <w:pPr>
        <w:keepNext/>
        <w:outlineLvl w:val="1"/>
        <w:rPr>
          <w:b/>
          <w:bCs/>
          <w:sz w:val="22"/>
          <w:szCs w:val="22"/>
          <w:lang w:eastAsia="ru-RU"/>
        </w:rPr>
      </w:pPr>
      <w:proofErr w:type="spellStart"/>
      <w:r w:rsidRPr="006237E3">
        <w:rPr>
          <w:b/>
          <w:bCs/>
          <w:sz w:val="22"/>
          <w:szCs w:val="22"/>
          <w:lang w:eastAsia="ru-RU"/>
        </w:rPr>
        <w:t>Облустагы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катталган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никелердин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, </w:t>
      </w:r>
      <w:proofErr w:type="spellStart"/>
      <w:r w:rsidRPr="006237E3">
        <w:rPr>
          <w:b/>
          <w:bCs/>
          <w:sz w:val="22"/>
          <w:szCs w:val="22"/>
          <w:lang w:eastAsia="ru-RU"/>
        </w:rPr>
        <w:t>ажырашуулардын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саны </w:t>
      </w:r>
      <w:proofErr w:type="spellStart"/>
      <w:r w:rsidRPr="006237E3">
        <w:rPr>
          <w:b/>
          <w:bCs/>
          <w:sz w:val="22"/>
          <w:szCs w:val="22"/>
          <w:lang w:eastAsia="ru-RU"/>
        </w:rPr>
        <w:t>жана</w:t>
      </w:r>
      <w:proofErr w:type="spellEnd"/>
      <w:r w:rsidRPr="006237E3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6237E3">
        <w:rPr>
          <w:b/>
          <w:bCs/>
          <w:sz w:val="22"/>
          <w:szCs w:val="22"/>
          <w:lang w:eastAsia="ru-RU"/>
        </w:rPr>
        <w:t>коэффициенттери</w:t>
      </w:r>
      <w:proofErr w:type="spellEnd"/>
    </w:p>
    <w:p w14:paraId="193BC1C4" w14:textId="7777777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(январь-май)</w:t>
      </w:r>
    </w:p>
    <w:p w14:paraId="2485494E" w14:textId="77777777" w:rsidR="006237E3" w:rsidRPr="006237E3" w:rsidRDefault="006237E3" w:rsidP="006237E3">
      <w:pPr>
        <w:rPr>
          <w:color w:val="FF0000"/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1031"/>
        <w:gridCol w:w="1031"/>
        <w:gridCol w:w="925"/>
        <w:gridCol w:w="925"/>
        <w:gridCol w:w="1306"/>
        <w:gridCol w:w="1198"/>
      </w:tblGrid>
      <w:tr w:rsidR="006237E3" w:rsidRPr="006237E3" w14:paraId="5CCE1624" w14:textId="77777777" w:rsidTr="0008340F">
        <w:trPr>
          <w:cantSplit/>
          <w:trHeight w:val="612"/>
        </w:trPr>
        <w:tc>
          <w:tcPr>
            <w:tcW w:w="1477" w:type="pct"/>
            <w:vMerge w:val="restart"/>
            <w:vAlign w:val="center"/>
          </w:tcPr>
          <w:p w14:paraId="285A0BA8" w14:textId="77777777" w:rsidR="006237E3" w:rsidRPr="006237E3" w:rsidRDefault="006237E3" w:rsidP="006237E3">
            <w:pPr>
              <w:jc w:val="center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2148" w:type="pct"/>
            <w:gridSpan w:val="4"/>
            <w:vAlign w:val="center"/>
          </w:tcPr>
          <w:p w14:paraId="217DE91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Саны (адам)</w:t>
            </w:r>
          </w:p>
        </w:tc>
        <w:tc>
          <w:tcPr>
            <w:tcW w:w="1375" w:type="pct"/>
            <w:gridSpan w:val="2"/>
            <w:vAlign w:val="center"/>
          </w:tcPr>
          <w:p w14:paraId="4EB3A502" w14:textId="26C97E16" w:rsidR="006237E3" w:rsidRPr="006237E3" w:rsidRDefault="006237E3" w:rsidP="00593B6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Калктын</w:t>
            </w:r>
            <w:proofErr w:type="spellEnd"/>
            <w:r w:rsidR="00593B63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 1000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адамына</w:t>
            </w:r>
            <w:proofErr w:type="spellEnd"/>
            <w:r w:rsidR="00593B6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алгандагы</w:t>
            </w:r>
            <w:proofErr w:type="spellEnd"/>
            <w:r w:rsidR="00593B63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sz w:val="18"/>
                <w:szCs w:val="18"/>
                <w:lang w:eastAsia="ru-RU"/>
              </w:rPr>
              <w:t>(промилле)</w:t>
            </w:r>
          </w:p>
        </w:tc>
      </w:tr>
      <w:tr w:rsidR="006237E3" w:rsidRPr="006237E3" w14:paraId="56E3E278" w14:textId="77777777" w:rsidTr="00083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8"/>
        </w:trPr>
        <w:tc>
          <w:tcPr>
            <w:tcW w:w="1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49CD" w14:textId="77777777" w:rsidR="006237E3" w:rsidRPr="006237E3" w:rsidRDefault="006237E3" w:rsidP="006237E3">
            <w:pPr>
              <w:jc w:val="center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003EC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Никелешүү</w:t>
            </w:r>
            <w:proofErr w:type="spellEnd"/>
          </w:p>
        </w:tc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6059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Ажырашуу</w:t>
            </w:r>
            <w:proofErr w:type="spellEnd"/>
          </w:p>
        </w:tc>
        <w:tc>
          <w:tcPr>
            <w:tcW w:w="71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4C0E711" w14:textId="1AF6C971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Никелешүү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76D4B06" w14:textId="089AB76A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Ажырашуу</w:t>
            </w:r>
            <w:proofErr w:type="spellEnd"/>
          </w:p>
        </w:tc>
      </w:tr>
      <w:tr w:rsidR="006237E3" w:rsidRPr="006237E3" w14:paraId="74155D98" w14:textId="77777777" w:rsidTr="00083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8"/>
        </w:trPr>
        <w:tc>
          <w:tcPr>
            <w:tcW w:w="1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05C2" w14:textId="77777777" w:rsidR="006237E3" w:rsidRPr="006237E3" w:rsidRDefault="006237E3" w:rsidP="006237E3">
            <w:pPr>
              <w:jc w:val="center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E076" w14:textId="77777777" w:rsidR="006237E3" w:rsidRPr="006237E3" w:rsidRDefault="006237E3" w:rsidP="0056011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C68C172" w14:textId="77777777" w:rsidR="006237E3" w:rsidRPr="006237E3" w:rsidRDefault="006237E3" w:rsidP="0056011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FD31" w14:textId="77777777" w:rsidR="006237E3" w:rsidRPr="006237E3" w:rsidRDefault="006237E3" w:rsidP="0056011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B2548" w14:textId="77777777" w:rsidR="006237E3" w:rsidRPr="006237E3" w:rsidRDefault="006237E3" w:rsidP="0056011C">
            <w:pPr>
              <w:ind w:right="-121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204E3" w14:textId="77777777" w:rsidR="006237E3" w:rsidRPr="006237E3" w:rsidRDefault="006237E3" w:rsidP="0056011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481C" w14:textId="77777777" w:rsidR="006237E3" w:rsidRPr="006237E3" w:rsidRDefault="006237E3" w:rsidP="0056011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704E9103" w14:textId="77777777" w:rsidTr="00593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2B48122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6237E3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37E3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CAEB5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1348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B42BE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B05CE1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599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C0C5A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583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66CCFA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66DD8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2,5</w:t>
            </w:r>
          </w:p>
        </w:tc>
      </w:tr>
      <w:tr w:rsidR="006237E3" w:rsidRPr="006237E3" w14:paraId="6A03B502" w14:textId="77777777" w:rsidTr="00593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1E06A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Шаар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F29B3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39B00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22B99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3770F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F463C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A5ADA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2,7</w:t>
            </w:r>
          </w:p>
        </w:tc>
      </w:tr>
      <w:tr w:rsidR="006237E3" w:rsidRPr="006237E3" w14:paraId="45544350" w14:textId="77777777" w:rsidTr="00593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4409A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Айыл</w:t>
            </w:r>
            <w:proofErr w:type="spellEnd"/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335C8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1040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709EF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967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8F95B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6E7BF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96BCA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D0FBA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2,4</w:t>
            </w:r>
          </w:p>
        </w:tc>
      </w:tr>
      <w:tr w:rsidR="006237E3" w:rsidRPr="006237E3" w14:paraId="3146BEAA" w14:textId="77777777" w:rsidTr="00593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A72CA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67EAC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A71A1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A145A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FA6C0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0EA67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14712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2,5</w:t>
            </w:r>
          </w:p>
        </w:tc>
      </w:tr>
      <w:tr w:rsidR="006237E3" w:rsidRPr="006237E3" w14:paraId="12CCA129" w14:textId="77777777" w:rsidTr="00593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0D482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95526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867A7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159B5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F576E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E05AE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0B627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2,9</w:t>
            </w:r>
          </w:p>
        </w:tc>
      </w:tr>
      <w:tr w:rsidR="006237E3" w:rsidRPr="006237E3" w14:paraId="46D747CF" w14:textId="77777777" w:rsidTr="00593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4F4B0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FE41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11A28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95E27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1E215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F1B0D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1AF93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2,4</w:t>
            </w:r>
          </w:p>
        </w:tc>
      </w:tr>
      <w:tr w:rsidR="006237E3" w:rsidRPr="006237E3" w14:paraId="1736C8C6" w14:textId="77777777" w:rsidTr="00593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EABD1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64327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F080F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8FF14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28D69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BD1A7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AE6A7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2,6</w:t>
            </w:r>
          </w:p>
        </w:tc>
      </w:tr>
      <w:tr w:rsidR="006237E3" w:rsidRPr="006237E3" w14:paraId="5D484A2A" w14:textId="77777777" w:rsidTr="00593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C1053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2963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7926B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CE8AC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ADCCE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A9BF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5F7CE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2,4</w:t>
            </w:r>
          </w:p>
        </w:tc>
      </w:tr>
      <w:tr w:rsidR="006237E3" w:rsidRPr="006237E3" w14:paraId="3C8E29F4" w14:textId="77777777" w:rsidTr="00593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5224B2" w14:textId="77777777" w:rsidR="006237E3" w:rsidRPr="006237E3" w:rsidRDefault="006237E3" w:rsidP="006237E3">
            <w:pPr>
              <w:ind w:right="-186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Чолпон-Ата </w:t>
            </w:r>
            <w:proofErr w:type="spellStart"/>
            <w:r w:rsidRPr="006237E3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5688A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C5F75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ADA72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F377D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4A1F3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9B86C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3,1</w:t>
            </w:r>
          </w:p>
        </w:tc>
      </w:tr>
      <w:tr w:rsidR="006237E3" w:rsidRPr="006237E3" w14:paraId="621AF3CD" w14:textId="77777777" w:rsidTr="00593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EC4F2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A673D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B81BE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12A03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9851A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80D24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0EBAA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2,2</w:t>
            </w:r>
          </w:p>
        </w:tc>
      </w:tr>
      <w:tr w:rsidR="006237E3" w:rsidRPr="006237E3" w14:paraId="69814BCB" w14:textId="77777777" w:rsidTr="00593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7F19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6237E3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6237E3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BF9D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C414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07BD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C7C9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391C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6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B734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2,7</w:t>
            </w:r>
          </w:p>
        </w:tc>
      </w:tr>
    </w:tbl>
    <w:p w14:paraId="6CF8CAEE" w14:textId="77777777" w:rsidR="006237E3" w:rsidRDefault="006237E3" w:rsidP="00A64792"/>
    <w:sectPr w:rsidR="006237E3" w:rsidSect="002F418A">
      <w:footerReference w:type="default" r:id="rId9"/>
      <w:pgSz w:w="11906" w:h="16838"/>
      <w:pgMar w:top="1276" w:right="991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FAB19" w14:textId="77777777" w:rsidR="00D87A27" w:rsidRDefault="00D87A27" w:rsidP="003E0850">
      <w:r>
        <w:separator/>
      </w:r>
    </w:p>
  </w:endnote>
  <w:endnote w:type="continuationSeparator" w:id="0">
    <w:p w14:paraId="1A54929D" w14:textId="77777777" w:rsidR="00D87A27" w:rsidRDefault="00D87A27" w:rsidP="003E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Krg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9149749"/>
      <w:docPartObj>
        <w:docPartGallery w:val="Page Numbers (Bottom of Page)"/>
        <w:docPartUnique/>
      </w:docPartObj>
    </w:sdtPr>
    <w:sdtContent>
      <w:p w14:paraId="42ACE3E2" w14:textId="54E3414B" w:rsidR="003E0850" w:rsidRDefault="003E085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9E6533" w14:textId="77777777" w:rsidR="003E0850" w:rsidRDefault="003E085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5D98A" w14:textId="77777777" w:rsidR="00D87A27" w:rsidRDefault="00D87A27" w:rsidP="003E0850">
      <w:r>
        <w:separator/>
      </w:r>
    </w:p>
  </w:footnote>
  <w:footnote w:type="continuationSeparator" w:id="0">
    <w:p w14:paraId="5E5C2883" w14:textId="77777777" w:rsidR="00D87A27" w:rsidRDefault="00D87A27" w:rsidP="003E0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95AA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7111AE"/>
    <w:multiLevelType w:val="singleLevel"/>
    <w:tmpl w:val="C42A237E"/>
    <w:lvl w:ilvl="0">
      <w:start w:val="2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2" w15:restartNumberingAfterBreak="0">
    <w:nsid w:val="73501571"/>
    <w:multiLevelType w:val="hybridMultilevel"/>
    <w:tmpl w:val="8E90B2BE"/>
    <w:lvl w:ilvl="0" w:tplc="AF7253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3671248">
    <w:abstractNumId w:val="1"/>
  </w:num>
  <w:num w:numId="2" w16cid:durableId="1807510199">
    <w:abstractNumId w:val="0"/>
  </w:num>
  <w:num w:numId="3" w16cid:durableId="997655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E3"/>
    <w:rsid w:val="00070AE3"/>
    <w:rsid w:val="0008340F"/>
    <w:rsid w:val="0017091A"/>
    <w:rsid w:val="002C218E"/>
    <w:rsid w:val="002F418A"/>
    <w:rsid w:val="002F538E"/>
    <w:rsid w:val="003361AB"/>
    <w:rsid w:val="003E0850"/>
    <w:rsid w:val="003F1F1E"/>
    <w:rsid w:val="0047166E"/>
    <w:rsid w:val="00537195"/>
    <w:rsid w:val="0056011C"/>
    <w:rsid w:val="00593B63"/>
    <w:rsid w:val="006237E3"/>
    <w:rsid w:val="00716F84"/>
    <w:rsid w:val="00806C6A"/>
    <w:rsid w:val="00840ECA"/>
    <w:rsid w:val="00884A45"/>
    <w:rsid w:val="00973036"/>
    <w:rsid w:val="00A64792"/>
    <w:rsid w:val="00A7773B"/>
    <w:rsid w:val="00AA1F86"/>
    <w:rsid w:val="00B6092F"/>
    <w:rsid w:val="00C75AFC"/>
    <w:rsid w:val="00D87A27"/>
    <w:rsid w:val="00E135EE"/>
    <w:rsid w:val="00F25AAD"/>
    <w:rsid w:val="00F5786A"/>
    <w:rsid w:val="00FA20A6"/>
    <w:rsid w:val="00FC2C37"/>
    <w:rsid w:val="00FE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23569C"/>
  <w15:chartTrackingRefBased/>
  <w15:docId w15:val="{3A021E95-9DDB-4EC8-8468-5C91A571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KG" w:eastAsia="ru-K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qFormat/>
    <w:rsid w:val="006237E3"/>
    <w:pPr>
      <w:keepNext/>
      <w:outlineLvl w:val="0"/>
    </w:pPr>
    <w:rPr>
      <w:b/>
      <w:lang w:eastAsia="ru-RU"/>
    </w:rPr>
  </w:style>
  <w:style w:type="paragraph" w:styleId="2">
    <w:name w:val="heading 2"/>
    <w:basedOn w:val="a"/>
    <w:next w:val="a"/>
    <w:link w:val="20"/>
    <w:qFormat/>
    <w:rsid w:val="006237E3"/>
    <w:pPr>
      <w:keepNext/>
      <w:jc w:val="center"/>
      <w:outlineLvl w:val="1"/>
    </w:pPr>
    <w:rPr>
      <w:b/>
      <w:lang w:eastAsia="ru-RU"/>
    </w:rPr>
  </w:style>
  <w:style w:type="paragraph" w:styleId="3">
    <w:name w:val="heading 3"/>
    <w:basedOn w:val="a"/>
    <w:next w:val="a"/>
    <w:link w:val="30"/>
    <w:qFormat/>
    <w:rsid w:val="006237E3"/>
    <w:pPr>
      <w:keepNext/>
      <w:ind w:left="-108" w:right="-108"/>
      <w:outlineLvl w:val="2"/>
    </w:pPr>
    <w:rPr>
      <w:b/>
      <w:sz w:val="17"/>
      <w:lang w:eastAsia="ru-RU"/>
    </w:rPr>
  </w:style>
  <w:style w:type="paragraph" w:styleId="4">
    <w:name w:val="heading 4"/>
    <w:basedOn w:val="a"/>
    <w:next w:val="a"/>
    <w:link w:val="40"/>
    <w:qFormat/>
    <w:rsid w:val="006237E3"/>
    <w:pPr>
      <w:keepNext/>
      <w:outlineLvl w:val="3"/>
    </w:pPr>
    <w:rPr>
      <w:b/>
      <w:sz w:val="19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237E3"/>
    <w:pPr>
      <w:keepNext/>
      <w:ind w:left="-57"/>
      <w:outlineLvl w:val="4"/>
    </w:pPr>
    <w:rPr>
      <w:b/>
      <w:bCs/>
      <w:sz w:val="2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237E3"/>
    <w:pPr>
      <w:keepNext/>
      <w:outlineLvl w:val="5"/>
    </w:pPr>
    <w:rPr>
      <w:b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6237E3"/>
    <w:pPr>
      <w:keepNext/>
      <w:outlineLvl w:val="7"/>
    </w:pPr>
    <w:rPr>
      <w:b/>
      <w:bCs/>
      <w:sz w:val="32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237E3"/>
    <w:pPr>
      <w:keepNext/>
      <w:jc w:val="center"/>
      <w:outlineLvl w:val="8"/>
    </w:pPr>
    <w:rPr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7E3"/>
    <w:rPr>
      <w:b/>
      <w:lang w:val="ru-RU" w:eastAsia="ru-RU"/>
    </w:rPr>
  </w:style>
  <w:style w:type="character" w:customStyle="1" w:styleId="20">
    <w:name w:val="Заголовок 2 Знак"/>
    <w:basedOn w:val="a0"/>
    <w:link w:val="2"/>
    <w:rsid w:val="006237E3"/>
    <w:rPr>
      <w:b/>
      <w:lang w:val="ru-RU" w:eastAsia="ru-RU"/>
    </w:rPr>
  </w:style>
  <w:style w:type="character" w:customStyle="1" w:styleId="30">
    <w:name w:val="Заголовок 3 Знак"/>
    <w:basedOn w:val="a0"/>
    <w:link w:val="3"/>
    <w:rsid w:val="006237E3"/>
    <w:rPr>
      <w:b/>
      <w:sz w:val="17"/>
      <w:lang w:val="ru-RU" w:eastAsia="ru-RU"/>
    </w:rPr>
  </w:style>
  <w:style w:type="character" w:customStyle="1" w:styleId="40">
    <w:name w:val="Заголовок 4 Знак"/>
    <w:basedOn w:val="a0"/>
    <w:link w:val="4"/>
    <w:rsid w:val="006237E3"/>
    <w:rPr>
      <w:b/>
      <w:sz w:val="19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6237E3"/>
    <w:rPr>
      <w:b/>
      <w:bCs/>
      <w:sz w:val="22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6237E3"/>
    <w:rPr>
      <w:b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6237E3"/>
    <w:rPr>
      <w:b/>
      <w:bCs/>
      <w:sz w:val="32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6237E3"/>
    <w:rPr>
      <w:sz w:val="40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6237E3"/>
  </w:style>
  <w:style w:type="paragraph" w:customStyle="1" w:styleId="a3">
    <w:basedOn w:val="a"/>
    <w:next w:val="a4"/>
    <w:qFormat/>
    <w:rsid w:val="006237E3"/>
    <w:pPr>
      <w:jc w:val="center"/>
    </w:pPr>
    <w:rPr>
      <w:b/>
      <w:sz w:val="24"/>
      <w:lang w:eastAsia="ru-RU"/>
    </w:rPr>
  </w:style>
  <w:style w:type="paragraph" w:customStyle="1" w:styleId="12">
    <w:name w:val="оглавление 1"/>
    <w:basedOn w:val="a"/>
    <w:next w:val="a"/>
    <w:autoRedefine/>
    <w:rsid w:val="006237E3"/>
    <w:pPr>
      <w:jc w:val="center"/>
    </w:pPr>
    <w:rPr>
      <w:szCs w:val="24"/>
      <w:lang w:eastAsia="ru-RU"/>
    </w:rPr>
  </w:style>
  <w:style w:type="character" w:styleId="a5">
    <w:name w:val="Hyperlink"/>
    <w:semiHidden/>
    <w:rsid w:val="006237E3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6237E3"/>
    <w:pPr>
      <w:ind w:left="240"/>
    </w:pPr>
    <w:rPr>
      <w:smallCaps/>
      <w:sz w:val="24"/>
      <w:szCs w:val="24"/>
      <w:lang w:eastAsia="ru-RU"/>
    </w:rPr>
  </w:style>
  <w:style w:type="paragraph" w:customStyle="1" w:styleId="13">
    <w:name w:val="Обычный1"/>
    <w:rsid w:val="006237E3"/>
    <w:pPr>
      <w:widowControl w:val="0"/>
    </w:pPr>
    <w:rPr>
      <w:snapToGrid w:val="0"/>
      <w:lang w:val="ru-RU" w:eastAsia="ru-RU"/>
    </w:rPr>
  </w:style>
  <w:style w:type="paragraph" w:styleId="22">
    <w:name w:val="Body Text 2"/>
    <w:basedOn w:val="a"/>
    <w:link w:val="23"/>
    <w:semiHidden/>
    <w:rsid w:val="006237E3"/>
    <w:pPr>
      <w:jc w:val="center"/>
    </w:pPr>
    <w:rPr>
      <w:rFonts w:ascii="Times New Roman Krg" w:hAnsi="Times New Roman Krg"/>
      <w:b/>
      <w:sz w:val="16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6237E3"/>
    <w:rPr>
      <w:rFonts w:ascii="Times New Roman Krg" w:hAnsi="Times New Roman Krg"/>
      <w:b/>
      <w:sz w:val="16"/>
      <w:szCs w:val="24"/>
      <w:lang w:val="ru-RU" w:eastAsia="ru-RU"/>
    </w:rPr>
  </w:style>
  <w:style w:type="paragraph" w:styleId="24">
    <w:name w:val="Body Text Indent 2"/>
    <w:basedOn w:val="a"/>
    <w:link w:val="25"/>
    <w:semiHidden/>
    <w:rsid w:val="006237E3"/>
    <w:pPr>
      <w:ind w:left="-57"/>
      <w:jc w:val="center"/>
    </w:pPr>
    <w:rPr>
      <w:rFonts w:ascii="Times New Roman Krg" w:hAnsi="Times New Roman Krg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6237E3"/>
    <w:rPr>
      <w:rFonts w:ascii="Times New Roman Krg" w:hAnsi="Times New Roman Krg"/>
      <w:szCs w:val="24"/>
      <w:lang w:val="ru-RU" w:eastAsia="ru-RU"/>
    </w:rPr>
  </w:style>
  <w:style w:type="paragraph" w:styleId="a6">
    <w:name w:val="Body Text"/>
    <w:basedOn w:val="a"/>
    <w:link w:val="a7"/>
    <w:semiHidden/>
    <w:rsid w:val="006237E3"/>
    <w:pPr>
      <w:jc w:val="center"/>
    </w:pPr>
    <w:rPr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6237E3"/>
    <w:rPr>
      <w:lang w:val="ru-RU" w:eastAsia="ru-RU"/>
    </w:rPr>
  </w:style>
  <w:style w:type="paragraph" w:styleId="31">
    <w:name w:val="Body Text 3"/>
    <w:basedOn w:val="a"/>
    <w:link w:val="32"/>
    <w:semiHidden/>
    <w:rsid w:val="006237E3"/>
    <w:pPr>
      <w:jc w:val="right"/>
    </w:pPr>
    <w:rPr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6237E3"/>
    <w:rPr>
      <w:sz w:val="24"/>
      <w:szCs w:val="24"/>
      <w:lang w:val="ru-RU" w:eastAsia="ru-RU"/>
    </w:rPr>
  </w:style>
  <w:style w:type="character" w:styleId="a8">
    <w:name w:val="FollowedHyperlink"/>
    <w:semiHidden/>
    <w:rsid w:val="006237E3"/>
    <w:rPr>
      <w:color w:val="800080"/>
      <w:u w:val="single"/>
    </w:rPr>
  </w:style>
  <w:style w:type="paragraph" w:styleId="14">
    <w:name w:val="toc 1"/>
    <w:basedOn w:val="a"/>
    <w:next w:val="a"/>
    <w:autoRedefine/>
    <w:uiPriority w:val="39"/>
    <w:semiHidden/>
    <w:unhideWhenUsed/>
    <w:rsid w:val="006237E3"/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37E3"/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237E3"/>
    <w:rPr>
      <w:rFonts w:ascii="Tahoma" w:hAnsi="Tahoma" w:cs="Tahoma"/>
      <w:sz w:val="16"/>
      <w:szCs w:val="16"/>
      <w:lang w:val="ru-RU" w:eastAsia="ru-RU"/>
    </w:rPr>
  </w:style>
  <w:style w:type="paragraph" w:styleId="a4">
    <w:name w:val="Title"/>
    <w:basedOn w:val="a"/>
    <w:next w:val="a"/>
    <w:link w:val="ab"/>
    <w:uiPriority w:val="10"/>
    <w:qFormat/>
    <w:rsid w:val="006237E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4"/>
    <w:uiPriority w:val="10"/>
    <w:rsid w:val="006237E3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ac">
    <w:name w:val="header"/>
    <w:basedOn w:val="a"/>
    <w:link w:val="ad"/>
    <w:uiPriority w:val="99"/>
    <w:unhideWhenUsed/>
    <w:rsid w:val="003E08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E0850"/>
    <w:rPr>
      <w:lang w:val="ru-RU"/>
    </w:rPr>
  </w:style>
  <w:style w:type="paragraph" w:styleId="ae">
    <w:name w:val="footer"/>
    <w:basedOn w:val="a"/>
    <w:link w:val="af"/>
    <w:uiPriority w:val="99"/>
    <w:unhideWhenUsed/>
    <w:rsid w:val="003E085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0850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VERSTKA\&#1042;&#1077;&#1088;&#1089;&#1090;&#1082;&#1072;-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Верстка-5</Template>
  <TotalTime>62</TotalTime>
  <Pages>15</Pages>
  <Words>3841</Words>
  <Characters>21895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 Alexander Ivanovich</dc:creator>
  <cp:keywords/>
  <cp:lastModifiedBy>ikobl stat2</cp:lastModifiedBy>
  <cp:revision>18</cp:revision>
  <cp:lastPrinted>2026-07-28T02:49:00Z</cp:lastPrinted>
  <dcterms:created xsi:type="dcterms:W3CDTF">2026-07-27T09:25:00Z</dcterms:created>
  <dcterms:modified xsi:type="dcterms:W3CDTF">2026-07-28T04:12:00Z</dcterms:modified>
</cp:coreProperties>
</file>