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70" w:tblpY="222"/>
        <w:tblW w:w="497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2"/>
        <w:gridCol w:w="7251"/>
      </w:tblGrid>
      <w:tr w:rsidR="00F4643B" w:rsidRPr="00BE130C" w14:paraId="5D6D6A72" w14:textId="77777777" w:rsidTr="00F4643B">
        <w:trPr>
          <w:trHeight w:val="1320"/>
        </w:trPr>
        <w:tc>
          <w:tcPr>
            <w:tcW w:w="1004" w:type="pct"/>
            <w:vAlign w:val="center"/>
          </w:tcPr>
          <w:p w14:paraId="5B781502" w14:textId="56B80DB8" w:rsidR="00F4643B" w:rsidRPr="00BE130C" w:rsidRDefault="00F4643B" w:rsidP="00BE130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E130C">
              <w:rPr>
                <w:rFonts w:eastAsia="Calibri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5081B404" wp14:editId="6DF32BC0">
                  <wp:extent cx="937895" cy="94996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895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6" w:type="pct"/>
            <w:tcBorders>
              <w:left w:val="nil"/>
            </w:tcBorders>
          </w:tcPr>
          <w:p w14:paraId="0659B739" w14:textId="4086A411" w:rsidR="00F4643B" w:rsidRPr="00F80779" w:rsidRDefault="00F4643B" w:rsidP="00BE130C">
            <w:pPr>
              <w:jc w:val="center"/>
              <w:rPr>
                <w:b/>
                <w:bCs/>
                <w:sz w:val="36"/>
                <w:szCs w:val="36"/>
                <w:lang w:eastAsia="ru-RU"/>
              </w:rPr>
            </w:pPr>
            <w:r w:rsidRPr="00F80779">
              <w:rPr>
                <w:rFonts w:eastAsia="Calibri"/>
                <w:b/>
                <w:bCs/>
                <w:sz w:val="36"/>
                <w:szCs w:val="36"/>
                <w:lang w:eastAsia="en-US"/>
              </w:rPr>
              <w:t>Национальный</w:t>
            </w:r>
            <w:r w:rsidR="00F80779" w:rsidRPr="00F80779">
              <w:rPr>
                <w:rFonts w:eastAsia="Calibri"/>
                <w:b/>
                <w:bCs/>
                <w:sz w:val="36"/>
                <w:szCs w:val="36"/>
                <w:lang w:eastAsia="en-US"/>
              </w:rPr>
              <w:t xml:space="preserve"> </w:t>
            </w:r>
            <w:r w:rsidRPr="00F80779">
              <w:rPr>
                <w:b/>
                <w:bCs/>
                <w:sz w:val="36"/>
                <w:szCs w:val="36"/>
                <w:lang w:eastAsia="ru-RU"/>
              </w:rPr>
              <w:t>статистический комитет Кыргызской Республики</w:t>
            </w:r>
          </w:p>
          <w:p w14:paraId="3AD6B49D" w14:textId="77777777" w:rsidR="00F4643B" w:rsidRPr="00BE130C" w:rsidRDefault="00F4643B" w:rsidP="00BE130C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  <w:p w14:paraId="59DBB9A2" w14:textId="77777777" w:rsidR="00F4643B" w:rsidRPr="00F80779" w:rsidRDefault="00F4643B" w:rsidP="00BE130C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proofErr w:type="spellStart"/>
            <w:r w:rsidRPr="00F80779">
              <w:rPr>
                <w:rFonts w:eastAsia="Calibri"/>
                <w:b/>
                <w:bCs/>
                <w:sz w:val="32"/>
                <w:szCs w:val="32"/>
                <w:lang w:eastAsia="en-US"/>
              </w:rPr>
              <w:t>Каракольское</w:t>
            </w:r>
            <w:proofErr w:type="spellEnd"/>
            <w:r w:rsidRPr="00F80779">
              <w:rPr>
                <w:rFonts w:eastAsia="Calibri"/>
                <w:b/>
                <w:bCs/>
                <w:sz w:val="32"/>
                <w:szCs w:val="32"/>
                <w:lang w:eastAsia="en-US"/>
              </w:rPr>
              <w:t xml:space="preserve"> городское управление статистики</w:t>
            </w:r>
          </w:p>
        </w:tc>
      </w:tr>
    </w:tbl>
    <w:p w14:paraId="49997526" w14:textId="77777777" w:rsidR="00BE130C" w:rsidRDefault="00BE130C" w:rsidP="00BE130C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37823BD9" w14:textId="77777777" w:rsidR="00157E3C" w:rsidRDefault="00157E3C" w:rsidP="00BE130C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74F521B5" w14:textId="77777777" w:rsidR="00157E3C" w:rsidRDefault="00157E3C" w:rsidP="00BE130C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58B18614" w14:textId="77777777" w:rsidR="00157E3C" w:rsidRDefault="00157E3C" w:rsidP="00BE130C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7A9A82F9" w14:textId="77777777" w:rsidR="00157E3C" w:rsidRDefault="00157E3C" w:rsidP="00BE130C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46A5D201" w14:textId="77777777" w:rsidR="00157E3C" w:rsidRPr="00157E3C" w:rsidRDefault="00157E3C" w:rsidP="00BE130C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1F301590" w14:textId="77777777" w:rsidR="00BE130C" w:rsidRPr="00F80779" w:rsidRDefault="00BE130C" w:rsidP="00BE130C">
      <w:pPr>
        <w:jc w:val="center"/>
        <w:rPr>
          <w:rFonts w:eastAsia="Calibri"/>
          <w:b/>
          <w:bCs/>
          <w:sz w:val="52"/>
          <w:szCs w:val="52"/>
          <w:lang w:eastAsia="en-US"/>
        </w:rPr>
      </w:pPr>
      <w:r w:rsidRPr="00F80779">
        <w:rPr>
          <w:rFonts w:eastAsia="Calibri"/>
          <w:b/>
          <w:bCs/>
          <w:sz w:val="52"/>
          <w:szCs w:val="52"/>
          <w:lang w:eastAsia="en-US"/>
        </w:rPr>
        <w:t>2026</w:t>
      </w:r>
    </w:p>
    <w:p w14:paraId="12B7F83A" w14:textId="77777777" w:rsidR="00BE130C" w:rsidRDefault="00BE130C" w:rsidP="00BE130C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702611C2" w14:textId="77777777" w:rsidR="00157E3C" w:rsidRDefault="00157E3C" w:rsidP="00BE130C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0BD452B1" w14:textId="77777777" w:rsidR="00157E3C" w:rsidRDefault="00157E3C" w:rsidP="00BE130C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064396C2" w14:textId="77777777" w:rsidR="00157E3C" w:rsidRDefault="00157E3C" w:rsidP="00BE130C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66EC3F00" w14:textId="77777777" w:rsidR="00157E3C" w:rsidRDefault="00157E3C" w:rsidP="00BE130C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162A6672" w14:textId="77777777" w:rsidR="00157E3C" w:rsidRDefault="00157E3C" w:rsidP="00BE130C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33258E03" w14:textId="77777777" w:rsidR="00157E3C" w:rsidRPr="00157E3C" w:rsidRDefault="00157E3C" w:rsidP="00BE130C">
      <w:pPr>
        <w:jc w:val="center"/>
        <w:rPr>
          <w:rFonts w:eastAsia="Calibri"/>
          <w:sz w:val="22"/>
          <w:szCs w:val="22"/>
          <w:lang w:val="ky-KG" w:eastAsia="en-US"/>
        </w:rPr>
      </w:pPr>
    </w:p>
    <w:p w14:paraId="5F892150" w14:textId="77777777" w:rsidR="00BE130C" w:rsidRPr="00BE130C" w:rsidRDefault="00BE130C" w:rsidP="00BE130C">
      <w:pPr>
        <w:jc w:val="center"/>
        <w:rPr>
          <w:rFonts w:eastAsia="Calibri"/>
          <w:bCs/>
          <w:sz w:val="22"/>
          <w:szCs w:val="22"/>
          <w:lang w:eastAsia="en-US"/>
        </w:rPr>
      </w:pPr>
    </w:p>
    <w:p w14:paraId="2ACFEFA0" w14:textId="77777777" w:rsidR="00BE130C" w:rsidRPr="00F80779" w:rsidRDefault="00BE130C" w:rsidP="00BE130C">
      <w:pPr>
        <w:jc w:val="center"/>
        <w:rPr>
          <w:b/>
          <w:bCs/>
          <w:sz w:val="52"/>
          <w:szCs w:val="52"/>
          <w:lang w:eastAsia="ru-RU"/>
        </w:rPr>
      </w:pPr>
      <w:r w:rsidRPr="00F80779">
        <w:rPr>
          <w:b/>
          <w:bCs/>
          <w:sz w:val="52"/>
          <w:szCs w:val="52"/>
          <w:lang w:eastAsia="ru-RU"/>
        </w:rPr>
        <w:t xml:space="preserve">Социально-экономическое положение </w:t>
      </w:r>
    </w:p>
    <w:p w14:paraId="0628A6BE" w14:textId="77777777" w:rsidR="00BE130C" w:rsidRPr="00F80779" w:rsidRDefault="00BE130C" w:rsidP="00BE130C">
      <w:pPr>
        <w:jc w:val="center"/>
        <w:rPr>
          <w:b/>
          <w:bCs/>
          <w:sz w:val="52"/>
          <w:szCs w:val="52"/>
          <w:lang w:eastAsia="ru-RU"/>
        </w:rPr>
      </w:pPr>
      <w:r w:rsidRPr="00F80779">
        <w:rPr>
          <w:b/>
          <w:bCs/>
          <w:sz w:val="52"/>
          <w:szCs w:val="52"/>
          <w:lang w:eastAsia="ru-RU"/>
        </w:rPr>
        <w:t>Иссык-Кульской области</w:t>
      </w:r>
    </w:p>
    <w:p w14:paraId="609183CA" w14:textId="77777777" w:rsidR="00BE130C" w:rsidRPr="00BE130C" w:rsidRDefault="00BE130C" w:rsidP="00BE130C">
      <w:pPr>
        <w:jc w:val="center"/>
        <w:rPr>
          <w:bCs/>
          <w:sz w:val="36"/>
          <w:szCs w:val="36"/>
          <w:lang w:eastAsia="ru-RU"/>
        </w:rPr>
      </w:pPr>
      <w:r w:rsidRPr="00F80779">
        <w:rPr>
          <w:b/>
          <w:bCs/>
          <w:sz w:val="52"/>
          <w:szCs w:val="52"/>
          <w:lang w:eastAsia="ru-RU"/>
        </w:rPr>
        <w:t>за январь-июль</w:t>
      </w:r>
    </w:p>
    <w:p w14:paraId="4979C223" w14:textId="77777777" w:rsidR="00BE130C" w:rsidRPr="00BE130C" w:rsidRDefault="00BE130C" w:rsidP="00BE130C">
      <w:pPr>
        <w:rPr>
          <w:rFonts w:eastAsia="Calibri"/>
          <w:sz w:val="22"/>
          <w:szCs w:val="22"/>
          <w:lang w:eastAsia="en-US"/>
        </w:rPr>
      </w:pPr>
    </w:p>
    <w:p w14:paraId="5F1985D1" w14:textId="5120F32D" w:rsidR="00BE130C" w:rsidRPr="00BE130C" w:rsidRDefault="00BE130C" w:rsidP="00BE130C">
      <w:pPr>
        <w:jc w:val="center"/>
        <w:rPr>
          <w:rFonts w:eastAsia="Calibri"/>
          <w:bCs/>
          <w:szCs w:val="22"/>
          <w:lang w:eastAsia="en-US"/>
        </w:rPr>
      </w:pPr>
      <w:r w:rsidRPr="00BE130C">
        <w:rPr>
          <w:rFonts w:eastAsia="Calibri"/>
          <w:bCs/>
          <w:noProof/>
          <w:szCs w:val="22"/>
          <w:lang w:eastAsia="en-US"/>
        </w:rPr>
        <w:drawing>
          <wp:inline distT="0" distB="0" distL="0" distR="0" wp14:anchorId="1AE3CB4E" wp14:editId="3ACC4C31">
            <wp:extent cx="5366260" cy="3562350"/>
            <wp:effectExtent l="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273" cy="356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F793E" w14:textId="77777777" w:rsidR="00BE130C" w:rsidRPr="00BE130C" w:rsidRDefault="00BE130C" w:rsidP="00BE130C">
      <w:pPr>
        <w:jc w:val="center"/>
        <w:rPr>
          <w:rFonts w:eastAsia="Calibri"/>
          <w:bCs/>
          <w:szCs w:val="22"/>
          <w:lang w:eastAsia="en-U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115"/>
      </w:tblGrid>
      <w:tr w:rsidR="00BE130C" w:rsidRPr="00BE130C" w14:paraId="44E8E2CD" w14:textId="77777777" w:rsidTr="00157E3C">
        <w:tc>
          <w:tcPr>
            <w:tcW w:w="5000" w:type="pct"/>
          </w:tcPr>
          <w:p w14:paraId="4D1E0BC8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14:paraId="55B86A4F" w14:textId="77777777" w:rsidR="00964D4A" w:rsidRDefault="00BE130C" w:rsidP="00BE130C">
            <w:pPr>
              <w:jc w:val="center"/>
              <w:rPr>
                <w:rFonts w:eastAsia="Calibri"/>
                <w:b/>
                <w:sz w:val="36"/>
                <w:szCs w:val="36"/>
                <w:lang w:eastAsia="en-US"/>
              </w:rPr>
            </w:pPr>
            <w:r w:rsidRPr="00964D4A">
              <w:rPr>
                <w:rFonts w:eastAsia="Calibri"/>
                <w:b/>
                <w:sz w:val="36"/>
                <w:szCs w:val="36"/>
                <w:lang w:eastAsia="en-US"/>
              </w:rPr>
              <w:t xml:space="preserve">Национальный статистический комитет </w:t>
            </w:r>
          </w:p>
          <w:p w14:paraId="14B6D3D2" w14:textId="0B6C52FD" w:rsidR="00BE130C" w:rsidRPr="00964D4A" w:rsidRDefault="00BE130C" w:rsidP="00BE130C">
            <w:pPr>
              <w:jc w:val="center"/>
              <w:rPr>
                <w:rFonts w:eastAsia="Calibri"/>
                <w:b/>
                <w:sz w:val="36"/>
                <w:szCs w:val="36"/>
                <w:lang w:eastAsia="en-US"/>
              </w:rPr>
            </w:pPr>
            <w:r w:rsidRPr="00964D4A">
              <w:rPr>
                <w:rFonts w:eastAsia="Calibri"/>
                <w:b/>
                <w:sz w:val="36"/>
                <w:szCs w:val="36"/>
                <w:lang w:eastAsia="en-US"/>
              </w:rPr>
              <w:lastRenderedPageBreak/>
              <w:t>Кыргызской Республики</w:t>
            </w:r>
          </w:p>
        </w:tc>
      </w:tr>
    </w:tbl>
    <w:p w14:paraId="35519F33" w14:textId="77777777" w:rsidR="00BE130C" w:rsidRPr="00BE130C" w:rsidRDefault="00BE130C" w:rsidP="00BE130C">
      <w:pPr>
        <w:jc w:val="center"/>
        <w:rPr>
          <w:rFonts w:eastAsia="Calibri"/>
          <w:szCs w:val="22"/>
          <w:lang w:eastAsia="en-U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115"/>
      </w:tblGrid>
      <w:tr w:rsidR="00BE130C" w:rsidRPr="00BE130C" w14:paraId="342945AE" w14:textId="77777777" w:rsidTr="00157E3C">
        <w:tc>
          <w:tcPr>
            <w:tcW w:w="5000" w:type="pct"/>
          </w:tcPr>
          <w:p w14:paraId="1755415F" w14:textId="77777777" w:rsidR="00BE130C" w:rsidRPr="00964D4A" w:rsidRDefault="00BE130C" w:rsidP="00BE130C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 w:rsidRPr="00964D4A">
              <w:rPr>
                <w:rFonts w:eastAsia="Calibri"/>
                <w:b/>
                <w:sz w:val="32"/>
                <w:szCs w:val="32"/>
                <w:lang w:eastAsia="en-US"/>
              </w:rPr>
              <w:t>Каракольское</w:t>
            </w:r>
            <w:proofErr w:type="spellEnd"/>
            <w:r w:rsidRPr="00964D4A">
              <w:rPr>
                <w:rFonts w:eastAsia="Calibri"/>
                <w:b/>
                <w:sz w:val="32"/>
                <w:szCs w:val="32"/>
                <w:lang w:eastAsia="en-US"/>
              </w:rPr>
              <w:t xml:space="preserve"> городское управление</w:t>
            </w:r>
          </w:p>
          <w:p w14:paraId="3CB984D2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64D4A">
              <w:rPr>
                <w:rFonts w:eastAsia="Calibri"/>
                <w:b/>
                <w:sz w:val="32"/>
                <w:szCs w:val="32"/>
                <w:lang w:eastAsia="en-US"/>
              </w:rPr>
              <w:t>статистики</w:t>
            </w:r>
          </w:p>
        </w:tc>
      </w:tr>
    </w:tbl>
    <w:p w14:paraId="2E62F270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24FB7E71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5F2E8107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1618CA6E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501A8C1E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257E308B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75190F92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5D775464" w14:textId="77777777" w:rsid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2EC934EB" w14:textId="77777777" w:rsidR="00964D4A" w:rsidRPr="00BE130C" w:rsidRDefault="00964D4A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45ED6003" w14:textId="77777777" w:rsid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63142878" w14:textId="77777777" w:rsidR="00964D4A" w:rsidRDefault="00964D4A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0D5B7C39" w14:textId="77777777" w:rsidR="00964D4A" w:rsidRDefault="00964D4A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2659A7FD" w14:textId="77777777" w:rsidR="00964D4A" w:rsidRPr="00BE130C" w:rsidRDefault="00964D4A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3E892B35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2F4B5B1C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78F30641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1E43D796" w14:textId="77777777" w:rsidR="00BE130C" w:rsidRPr="00964D4A" w:rsidRDefault="00BE130C" w:rsidP="00BE130C">
      <w:pPr>
        <w:jc w:val="center"/>
        <w:rPr>
          <w:b/>
          <w:sz w:val="52"/>
          <w:szCs w:val="52"/>
          <w:lang w:eastAsia="ru-RU"/>
        </w:rPr>
      </w:pPr>
      <w:r w:rsidRPr="00964D4A">
        <w:rPr>
          <w:b/>
          <w:sz w:val="52"/>
          <w:szCs w:val="52"/>
          <w:lang w:eastAsia="ru-RU"/>
        </w:rPr>
        <w:t>Социально-экономическое положение Иссык-Кульской области</w:t>
      </w:r>
    </w:p>
    <w:p w14:paraId="13336325" w14:textId="77777777" w:rsidR="00964D4A" w:rsidRPr="00964D4A" w:rsidRDefault="00964D4A" w:rsidP="00BE130C">
      <w:pPr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14:paraId="2BB26598" w14:textId="5856C0E8" w:rsidR="00BE130C" w:rsidRPr="00964D4A" w:rsidRDefault="00BE130C" w:rsidP="00BE130C">
      <w:pPr>
        <w:jc w:val="center"/>
        <w:rPr>
          <w:rFonts w:eastAsia="Calibri"/>
          <w:b/>
          <w:bCs/>
          <w:sz w:val="44"/>
          <w:szCs w:val="44"/>
          <w:lang w:eastAsia="en-US"/>
        </w:rPr>
      </w:pPr>
      <w:r w:rsidRPr="00964D4A">
        <w:rPr>
          <w:rFonts w:eastAsia="Calibri"/>
          <w:b/>
          <w:bCs/>
          <w:sz w:val="44"/>
          <w:szCs w:val="44"/>
          <w:lang w:eastAsia="en-US"/>
        </w:rPr>
        <w:t>за январь-июль</w:t>
      </w:r>
    </w:p>
    <w:p w14:paraId="75F0325C" w14:textId="77777777" w:rsidR="00BE130C" w:rsidRPr="00BE130C" w:rsidRDefault="00BE130C" w:rsidP="00BE130C">
      <w:pPr>
        <w:jc w:val="center"/>
        <w:rPr>
          <w:rFonts w:eastAsia="Calibri"/>
          <w:b/>
          <w:sz w:val="36"/>
          <w:szCs w:val="36"/>
          <w:lang w:eastAsia="en-US"/>
        </w:rPr>
      </w:pPr>
    </w:p>
    <w:p w14:paraId="1AC8F1D4" w14:textId="77777777" w:rsidR="00BE130C" w:rsidRPr="00964D4A" w:rsidRDefault="00BE130C" w:rsidP="00BE130C">
      <w:pPr>
        <w:jc w:val="center"/>
        <w:rPr>
          <w:rFonts w:eastAsia="Calibri"/>
          <w:b/>
          <w:bCs/>
          <w:sz w:val="36"/>
          <w:szCs w:val="36"/>
          <w:lang w:eastAsia="en-US"/>
        </w:rPr>
      </w:pPr>
      <w:r w:rsidRPr="00964D4A">
        <w:rPr>
          <w:rFonts w:eastAsia="Calibri"/>
          <w:b/>
          <w:bCs/>
          <w:sz w:val="36"/>
          <w:szCs w:val="36"/>
          <w:lang w:eastAsia="en-US"/>
        </w:rPr>
        <w:t>месячная публикация</w:t>
      </w:r>
    </w:p>
    <w:p w14:paraId="29F215FA" w14:textId="77777777" w:rsidR="00BE130C" w:rsidRPr="00BE130C" w:rsidRDefault="00BE130C" w:rsidP="00BE130C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741E7FE" w14:textId="77777777" w:rsidR="00BE130C" w:rsidRPr="00BE130C" w:rsidRDefault="00BE130C" w:rsidP="00BE130C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466DE2C0" w14:textId="77777777" w:rsidR="00BE130C" w:rsidRPr="00BE130C" w:rsidRDefault="00BE130C" w:rsidP="00BE130C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301991BF" w14:textId="77777777" w:rsidR="00BE130C" w:rsidRPr="00BE130C" w:rsidRDefault="00BE130C" w:rsidP="00BE130C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5FF91212" w14:textId="77777777" w:rsidR="00BE130C" w:rsidRDefault="00BE130C" w:rsidP="00BE130C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292C2218" w14:textId="77777777" w:rsidR="00964D4A" w:rsidRDefault="00964D4A" w:rsidP="00BE130C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345C0560" w14:textId="77777777" w:rsidR="00964D4A" w:rsidRDefault="00964D4A" w:rsidP="00BE130C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44CF23B2" w14:textId="77777777" w:rsidR="00964D4A" w:rsidRDefault="00964D4A" w:rsidP="00BE130C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69321481" w14:textId="77777777" w:rsidR="00964D4A" w:rsidRDefault="00964D4A" w:rsidP="00BE130C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3CD8B180" w14:textId="77777777" w:rsidR="00964D4A" w:rsidRDefault="00964D4A" w:rsidP="00BE130C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038F40E1" w14:textId="77777777" w:rsidR="00964D4A" w:rsidRPr="00BE130C" w:rsidRDefault="00964D4A" w:rsidP="00BE130C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71371F08" w14:textId="77777777" w:rsidR="00BE130C" w:rsidRPr="00BE130C" w:rsidRDefault="00BE130C" w:rsidP="00BE130C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6AAE5A02" w14:textId="77777777" w:rsidR="00BE130C" w:rsidRPr="00BE130C" w:rsidRDefault="00BE130C" w:rsidP="00BE130C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3DBFF257" w14:textId="77777777" w:rsidR="00BE130C" w:rsidRPr="00BE130C" w:rsidRDefault="00BE130C" w:rsidP="00BE130C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07C0D7DD" w14:textId="77777777" w:rsidR="00BE130C" w:rsidRPr="00BE130C" w:rsidRDefault="00BE130C" w:rsidP="00BE130C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0C25EE1D" w14:textId="77777777" w:rsidR="00BE130C" w:rsidRPr="00BE130C" w:rsidRDefault="00BE130C" w:rsidP="00BE130C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262C8430" w14:textId="77777777" w:rsidR="00BE130C" w:rsidRPr="00BE130C" w:rsidRDefault="00BE130C" w:rsidP="00BE130C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14D7DB04" w14:textId="77777777" w:rsidR="00BE130C" w:rsidRPr="00BE130C" w:rsidRDefault="00BE130C" w:rsidP="00BE130C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37F9D70F" w14:textId="77777777" w:rsidR="00BE130C" w:rsidRPr="00BE130C" w:rsidRDefault="00BE130C" w:rsidP="00BE130C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06BC338B" w14:textId="77777777" w:rsidR="00BE130C" w:rsidRPr="00964D4A" w:rsidRDefault="00BE130C" w:rsidP="00BE130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64D4A">
        <w:rPr>
          <w:rFonts w:eastAsia="Calibri"/>
          <w:b/>
          <w:sz w:val="28"/>
          <w:szCs w:val="28"/>
          <w:lang w:eastAsia="en-US"/>
        </w:rPr>
        <w:t>г. Каракол 2026</w:t>
      </w:r>
    </w:p>
    <w:p w14:paraId="70B6EF17" w14:textId="77777777" w:rsidR="00BE130C" w:rsidRPr="0000229E" w:rsidRDefault="00BE130C" w:rsidP="0000229E">
      <w:pPr>
        <w:pageBreakBefore/>
        <w:rPr>
          <w:rFonts w:eastAsia="Calibri"/>
          <w:b/>
          <w:i/>
          <w:sz w:val="22"/>
          <w:szCs w:val="22"/>
          <w:lang w:eastAsia="en-US"/>
        </w:rPr>
      </w:pPr>
      <w:bookmarkStart w:id="0" w:name="_Toc130202446"/>
      <w:bookmarkStart w:id="1" w:name="_Toc130202587"/>
      <w:bookmarkStart w:id="2" w:name="_Toc130202754"/>
      <w:bookmarkStart w:id="3" w:name="_Toc130202927"/>
      <w:r w:rsidRPr="0000229E">
        <w:rPr>
          <w:rFonts w:eastAsia="Calibri"/>
          <w:b/>
          <w:i/>
          <w:sz w:val="22"/>
          <w:szCs w:val="22"/>
          <w:lang w:eastAsia="en-US"/>
        </w:rPr>
        <w:lastRenderedPageBreak/>
        <w:t>Социально-экономическое положение за январь-июль 2026 года.</w:t>
      </w:r>
      <w:bookmarkEnd w:id="0"/>
      <w:bookmarkEnd w:id="1"/>
      <w:bookmarkEnd w:id="2"/>
      <w:bookmarkEnd w:id="3"/>
    </w:p>
    <w:p w14:paraId="34FF3B4B" w14:textId="77777777" w:rsidR="00BE130C" w:rsidRPr="0000229E" w:rsidRDefault="00BE130C" w:rsidP="00BE130C">
      <w:pPr>
        <w:ind w:right="-1"/>
        <w:jc w:val="both"/>
        <w:rPr>
          <w:rFonts w:eastAsia="Calibri"/>
          <w:sz w:val="22"/>
          <w:szCs w:val="22"/>
          <w:lang w:eastAsia="en-US"/>
        </w:rPr>
      </w:pPr>
    </w:p>
    <w:p w14:paraId="3E92827D" w14:textId="77777777" w:rsidR="00BE130C" w:rsidRPr="0000229E" w:rsidRDefault="00BE130C" w:rsidP="00BE130C">
      <w:pPr>
        <w:ind w:right="-1"/>
        <w:jc w:val="both"/>
        <w:rPr>
          <w:rFonts w:eastAsia="Calibri"/>
          <w:sz w:val="22"/>
          <w:szCs w:val="22"/>
          <w:lang w:eastAsia="en-US"/>
        </w:rPr>
      </w:pPr>
      <w:r w:rsidRPr="0000229E">
        <w:rPr>
          <w:rFonts w:eastAsia="Calibri"/>
          <w:sz w:val="22"/>
          <w:szCs w:val="22"/>
          <w:lang w:eastAsia="en-US"/>
        </w:rPr>
        <w:t xml:space="preserve">Редакционный Совет: </w:t>
      </w:r>
    </w:p>
    <w:p w14:paraId="15A4D1E0" w14:textId="77777777" w:rsidR="00BE130C" w:rsidRPr="0000229E" w:rsidRDefault="00BE130C" w:rsidP="00BE130C">
      <w:pPr>
        <w:ind w:right="-1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1984"/>
        <w:gridCol w:w="284"/>
        <w:gridCol w:w="3260"/>
      </w:tblGrid>
      <w:tr w:rsidR="00BE130C" w:rsidRPr="0000229E" w14:paraId="0B41B3F1" w14:textId="77777777" w:rsidTr="00BA1A6A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F143765" w14:textId="77777777" w:rsidR="00BE130C" w:rsidRPr="0000229E" w:rsidRDefault="00BE130C" w:rsidP="00BE130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0229E">
              <w:rPr>
                <w:rFonts w:eastAsia="Calibri"/>
                <w:sz w:val="22"/>
                <w:szCs w:val="22"/>
                <w:lang w:eastAsia="en-US"/>
              </w:rPr>
              <w:t>Председатель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9E004B" w14:textId="77777777" w:rsidR="00BE130C" w:rsidRPr="0000229E" w:rsidRDefault="00BE130C" w:rsidP="00BE130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0229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97E3EF2" w14:textId="77777777" w:rsidR="00BE130C" w:rsidRPr="0000229E" w:rsidRDefault="00BE130C" w:rsidP="00BE130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0229E">
              <w:rPr>
                <w:rFonts w:eastAsia="Calibri"/>
                <w:sz w:val="22"/>
                <w:szCs w:val="22"/>
                <w:lang w:eastAsia="en-US"/>
              </w:rPr>
              <w:t>Искатов</w:t>
            </w:r>
            <w:proofErr w:type="spellEnd"/>
            <w:r w:rsidRPr="0000229E">
              <w:rPr>
                <w:rFonts w:eastAsia="Calibri"/>
                <w:sz w:val="22"/>
                <w:szCs w:val="22"/>
                <w:lang w:eastAsia="en-US"/>
              </w:rPr>
              <w:t xml:space="preserve"> У.Т.</w:t>
            </w:r>
          </w:p>
        </w:tc>
      </w:tr>
      <w:tr w:rsidR="00BE130C" w:rsidRPr="0000229E" w14:paraId="42263DD7" w14:textId="77777777" w:rsidTr="00BA1A6A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2A0D8D9" w14:textId="77777777" w:rsidR="00BE130C" w:rsidRPr="0000229E" w:rsidRDefault="00BE130C" w:rsidP="00BE130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ABF4CB" w14:textId="77777777" w:rsidR="00BE130C" w:rsidRPr="0000229E" w:rsidRDefault="00BE130C" w:rsidP="00BE130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0229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2DAE23F" w14:textId="77777777" w:rsidR="00BE130C" w:rsidRPr="0000229E" w:rsidRDefault="00BE130C" w:rsidP="00BE130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0229E">
              <w:rPr>
                <w:rFonts w:eastAsia="Calibri"/>
                <w:sz w:val="22"/>
                <w:szCs w:val="22"/>
                <w:lang w:eastAsia="en-US"/>
              </w:rPr>
              <w:t>Эсентаева</w:t>
            </w:r>
            <w:proofErr w:type="spellEnd"/>
            <w:r w:rsidRPr="0000229E">
              <w:rPr>
                <w:rFonts w:eastAsia="Calibri"/>
                <w:sz w:val="22"/>
                <w:szCs w:val="22"/>
                <w:lang w:eastAsia="en-US"/>
              </w:rPr>
              <w:t xml:space="preserve"> Г.Ш.</w:t>
            </w:r>
          </w:p>
        </w:tc>
      </w:tr>
      <w:tr w:rsidR="00BE130C" w:rsidRPr="0000229E" w14:paraId="085EC00B" w14:textId="77777777" w:rsidTr="00BA1A6A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01F285D" w14:textId="77777777" w:rsidR="00BE130C" w:rsidRPr="0000229E" w:rsidRDefault="00BE130C" w:rsidP="00BE130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65C47A8" w14:textId="77777777" w:rsidR="00BE130C" w:rsidRPr="0000229E" w:rsidRDefault="00BE130C" w:rsidP="00BE130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0229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D35EA00" w14:textId="77777777" w:rsidR="00BE130C" w:rsidRPr="0000229E" w:rsidRDefault="00BE130C" w:rsidP="00BE130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0229E">
              <w:rPr>
                <w:rFonts w:eastAsia="Calibri"/>
                <w:sz w:val="22"/>
                <w:szCs w:val="22"/>
                <w:lang w:eastAsia="en-US"/>
              </w:rPr>
              <w:t xml:space="preserve">Дамир </w:t>
            </w:r>
            <w:proofErr w:type="spellStart"/>
            <w:r w:rsidRPr="0000229E">
              <w:rPr>
                <w:rFonts w:eastAsia="Calibri"/>
                <w:sz w:val="22"/>
                <w:szCs w:val="22"/>
                <w:lang w:eastAsia="en-US"/>
              </w:rPr>
              <w:t>кызы</w:t>
            </w:r>
            <w:proofErr w:type="spellEnd"/>
            <w:r w:rsidRPr="0000229E">
              <w:rPr>
                <w:rFonts w:eastAsia="Calibri"/>
                <w:sz w:val="22"/>
                <w:szCs w:val="22"/>
                <w:lang w:eastAsia="en-US"/>
              </w:rPr>
              <w:t xml:space="preserve"> Венера.</w:t>
            </w:r>
          </w:p>
        </w:tc>
      </w:tr>
      <w:tr w:rsidR="00BE130C" w:rsidRPr="0000229E" w14:paraId="13812C55" w14:textId="77777777" w:rsidTr="00BA1A6A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5FA28C2" w14:textId="77777777" w:rsidR="00BE130C" w:rsidRPr="0000229E" w:rsidRDefault="00BE130C" w:rsidP="00BE130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FA6E3F" w14:textId="77777777" w:rsidR="00BE130C" w:rsidRPr="0000229E" w:rsidRDefault="00BE130C" w:rsidP="00BE130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0229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A644393" w14:textId="77777777" w:rsidR="00BE130C" w:rsidRPr="0000229E" w:rsidRDefault="00BE130C" w:rsidP="00BE130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0229E">
              <w:rPr>
                <w:rFonts w:eastAsia="Calibri"/>
                <w:sz w:val="22"/>
                <w:szCs w:val="22"/>
                <w:lang w:eastAsia="en-US"/>
              </w:rPr>
              <w:t>Намазбеков</w:t>
            </w:r>
            <w:proofErr w:type="spellEnd"/>
            <w:r w:rsidRPr="0000229E">
              <w:rPr>
                <w:rFonts w:eastAsia="Calibri"/>
                <w:sz w:val="22"/>
                <w:szCs w:val="22"/>
                <w:lang w:eastAsia="en-US"/>
              </w:rPr>
              <w:t xml:space="preserve"> Н.А.</w:t>
            </w:r>
          </w:p>
        </w:tc>
      </w:tr>
      <w:tr w:rsidR="00BE130C" w:rsidRPr="0000229E" w14:paraId="3F768DBE" w14:textId="77777777" w:rsidTr="00BA1A6A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D8E68C2" w14:textId="77777777" w:rsidR="00BE130C" w:rsidRPr="0000229E" w:rsidRDefault="00BE130C" w:rsidP="00BE130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55B6F0" w14:textId="77777777" w:rsidR="00BE130C" w:rsidRPr="0000229E" w:rsidRDefault="00BE130C" w:rsidP="00BE130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0229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  <w:p w14:paraId="6257F492" w14:textId="77777777" w:rsidR="00BE130C" w:rsidRPr="0000229E" w:rsidRDefault="00BE130C" w:rsidP="00BE130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0229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34E67A5" w14:textId="77777777" w:rsidR="00BE130C" w:rsidRPr="0000229E" w:rsidRDefault="00BE130C" w:rsidP="00BE130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0229E">
              <w:rPr>
                <w:rFonts w:eastAsia="Calibri"/>
                <w:sz w:val="22"/>
                <w:szCs w:val="22"/>
                <w:lang w:eastAsia="en-US"/>
              </w:rPr>
              <w:t>Даниярова</w:t>
            </w:r>
            <w:proofErr w:type="spellEnd"/>
            <w:r w:rsidRPr="0000229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0229E">
              <w:rPr>
                <w:rFonts w:eastAsia="Calibri"/>
                <w:sz w:val="22"/>
                <w:szCs w:val="22"/>
                <w:lang w:eastAsia="en-US"/>
              </w:rPr>
              <w:t>Ы.К</w:t>
            </w:r>
            <w:proofErr w:type="gramEnd"/>
          </w:p>
          <w:p w14:paraId="51EB0047" w14:textId="77777777" w:rsidR="00BE130C" w:rsidRPr="0000229E" w:rsidRDefault="00BE130C" w:rsidP="00BE130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0229E">
              <w:rPr>
                <w:rFonts w:eastAsia="Calibri"/>
                <w:sz w:val="22"/>
                <w:szCs w:val="22"/>
                <w:lang w:eastAsia="en-US"/>
              </w:rPr>
              <w:t>Касымбекова</w:t>
            </w:r>
            <w:proofErr w:type="spellEnd"/>
            <w:r w:rsidRPr="0000229E">
              <w:rPr>
                <w:rFonts w:eastAsia="Calibri"/>
                <w:sz w:val="22"/>
                <w:szCs w:val="22"/>
                <w:lang w:eastAsia="en-US"/>
              </w:rPr>
              <w:t xml:space="preserve"> Ж.Т.</w:t>
            </w:r>
          </w:p>
        </w:tc>
      </w:tr>
    </w:tbl>
    <w:p w14:paraId="422885B8" w14:textId="77777777" w:rsidR="00BE130C" w:rsidRPr="0000229E" w:rsidRDefault="00BE130C" w:rsidP="00BE130C">
      <w:pPr>
        <w:ind w:right="-1" w:firstLine="708"/>
        <w:jc w:val="both"/>
        <w:rPr>
          <w:rFonts w:eastAsia="Calibri"/>
          <w:sz w:val="22"/>
          <w:szCs w:val="22"/>
          <w:lang w:eastAsia="en-US"/>
        </w:rPr>
      </w:pPr>
    </w:p>
    <w:p w14:paraId="279EB990" w14:textId="77777777" w:rsidR="00BE130C" w:rsidRPr="0000229E" w:rsidRDefault="00BE130C" w:rsidP="00BE130C">
      <w:pPr>
        <w:ind w:right="-1" w:firstLine="708"/>
        <w:jc w:val="both"/>
        <w:rPr>
          <w:rFonts w:eastAsia="Calibri"/>
          <w:sz w:val="22"/>
          <w:szCs w:val="22"/>
          <w:lang w:eastAsia="en-US"/>
        </w:rPr>
      </w:pPr>
    </w:p>
    <w:p w14:paraId="0F419B5D" w14:textId="77777777" w:rsidR="00BE130C" w:rsidRPr="0000229E" w:rsidRDefault="00BE130C" w:rsidP="00BE130C">
      <w:pPr>
        <w:ind w:right="-1" w:firstLine="540"/>
        <w:jc w:val="both"/>
        <w:rPr>
          <w:rFonts w:eastAsia="Calibri"/>
          <w:sz w:val="22"/>
          <w:szCs w:val="22"/>
          <w:lang w:eastAsia="en-US"/>
        </w:rPr>
      </w:pPr>
      <w:r w:rsidRPr="0000229E">
        <w:rPr>
          <w:rFonts w:eastAsia="Calibri"/>
          <w:sz w:val="22"/>
          <w:szCs w:val="22"/>
          <w:lang w:eastAsia="en-US"/>
        </w:rPr>
        <w:t>Для информации, связанной с этой публикацией, обращайтесь:</w:t>
      </w:r>
    </w:p>
    <w:p w14:paraId="62F1EE4A" w14:textId="77777777" w:rsidR="00BE130C" w:rsidRPr="0000229E" w:rsidRDefault="00BE130C" w:rsidP="00BE130C">
      <w:pPr>
        <w:ind w:firstLine="540"/>
        <w:rPr>
          <w:rFonts w:eastAsia="Calibri"/>
          <w:sz w:val="22"/>
          <w:szCs w:val="22"/>
          <w:lang w:eastAsia="en-US"/>
        </w:rPr>
      </w:pPr>
      <w:r w:rsidRPr="0000229E">
        <w:rPr>
          <w:rFonts w:eastAsia="Calibri"/>
          <w:sz w:val="22"/>
          <w:szCs w:val="22"/>
          <w:lang w:eastAsia="en-US"/>
        </w:rPr>
        <w:t xml:space="preserve">по адресу: </w:t>
      </w:r>
      <w:proofErr w:type="spellStart"/>
      <w:r w:rsidRPr="0000229E">
        <w:rPr>
          <w:rFonts w:eastAsia="Calibri"/>
          <w:sz w:val="22"/>
          <w:szCs w:val="22"/>
          <w:lang w:eastAsia="en-US"/>
        </w:rPr>
        <w:t>г.Каракол</w:t>
      </w:r>
      <w:proofErr w:type="spellEnd"/>
      <w:r w:rsidRPr="0000229E">
        <w:rPr>
          <w:rFonts w:eastAsia="Calibri"/>
          <w:sz w:val="22"/>
          <w:szCs w:val="22"/>
          <w:lang w:eastAsia="en-US"/>
        </w:rPr>
        <w:t xml:space="preserve">, </w:t>
      </w:r>
      <w:proofErr w:type="spellStart"/>
      <w:r w:rsidRPr="0000229E">
        <w:rPr>
          <w:rFonts w:eastAsia="Calibri"/>
          <w:sz w:val="22"/>
          <w:szCs w:val="22"/>
          <w:lang w:eastAsia="en-US"/>
        </w:rPr>
        <w:t>ул.Кутманалиева</w:t>
      </w:r>
      <w:proofErr w:type="spellEnd"/>
      <w:r w:rsidRPr="0000229E">
        <w:rPr>
          <w:rFonts w:eastAsia="Calibri"/>
          <w:sz w:val="22"/>
          <w:szCs w:val="22"/>
          <w:lang w:eastAsia="en-US"/>
        </w:rPr>
        <w:t>, 114</w:t>
      </w:r>
    </w:p>
    <w:p w14:paraId="764F6CDD" w14:textId="77777777" w:rsidR="00BE130C" w:rsidRPr="0000229E" w:rsidRDefault="00BE130C" w:rsidP="00BE130C">
      <w:pPr>
        <w:ind w:firstLine="540"/>
        <w:rPr>
          <w:rFonts w:eastAsia="Calibri"/>
          <w:sz w:val="22"/>
          <w:szCs w:val="22"/>
          <w:lang w:eastAsia="en-US"/>
        </w:rPr>
      </w:pPr>
      <w:r w:rsidRPr="0000229E">
        <w:rPr>
          <w:rFonts w:eastAsia="Calibri"/>
          <w:sz w:val="22"/>
          <w:szCs w:val="22"/>
          <w:lang w:eastAsia="en-US"/>
        </w:rPr>
        <w:t>телефон (0 3922) 5-24-73. факс: (0 3922) 5-29-34</w:t>
      </w:r>
      <w:r w:rsidRPr="0000229E">
        <w:rPr>
          <w:rFonts w:eastAsia="Calibri"/>
          <w:i/>
          <w:sz w:val="22"/>
          <w:szCs w:val="22"/>
          <w:lang w:eastAsia="en-US"/>
        </w:rPr>
        <w:t>;</w:t>
      </w:r>
      <w:r w:rsidRPr="0000229E">
        <w:rPr>
          <w:rFonts w:eastAsia="Calibri"/>
          <w:sz w:val="22"/>
          <w:szCs w:val="22"/>
          <w:lang w:eastAsia="en-US"/>
        </w:rPr>
        <w:t xml:space="preserve"> </w:t>
      </w:r>
      <w:r w:rsidRPr="0000229E">
        <w:rPr>
          <w:rFonts w:eastAsia="Calibri"/>
          <w:sz w:val="22"/>
          <w:szCs w:val="22"/>
          <w:lang w:eastAsia="en-US"/>
        </w:rPr>
        <w:br/>
      </w:r>
      <w:proofErr w:type="spellStart"/>
      <w:r w:rsidRPr="0000229E">
        <w:rPr>
          <w:rFonts w:eastAsia="Calibri"/>
          <w:sz w:val="22"/>
          <w:szCs w:val="22"/>
          <w:lang w:eastAsia="en-US"/>
        </w:rPr>
        <w:t>e-mail</w:t>
      </w:r>
      <w:proofErr w:type="spellEnd"/>
      <w:r w:rsidRPr="0000229E">
        <w:rPr>
          <w:rFonts w:eastAsia="Calibri"/>
          <w:sz w:val="22"/>
          <w:szCs w:val="22"/>
          <w:lang w:eastAsia="en-US"/>
        </w:rPr>
        <w:t xml:space="preserve">: </w:t>
      </w:r>
      <w:hyperlink r:id="rId9" w:history="1">
        <w:r w:rsidRPr="0000229E">
          <w:rPr>
            <w:rFonts w:eastAsia="Calibri"/>
            <w:color w:val="0000FF"/>
            <w:sz w:val="22"/>
            <w:szCs w:val="22"/>
            <w:u w:val="single"/>
            <w:lang w:val="en-US" w:eastAsia="en-US"/>
          </w:rPr>
          <w:t>issykkul</w:t>
        </w:r>
        <w:r w:rsidRPr="0000229E">
          <w:rPr>
            <w:rFonts w:eastAsia="Calibri"/>
            <w:color w:val="0000FF"/>
            <w:sz w:val="22"/>
            <w:szCs w:val="22"/>
            <w:u w:val="single"/>
            <w:lang w:eastAsia="en-US"/>
          </w:rPr>
          <w:t>@</w:t>
        </w:r>
        <w:r w:rsidRPr="0000229E">
          <w:rPr>
            <w:rFonts w:eastAsia="Calibri"/>
            <w:color w:val="0000FF"/>
            <w:sz w:val="22"/>
            <w:szCs w:val="22"/>
            <w:u w:val="single"/>
            <w:lang w:val="en-US" w:eastAsia="en-US"/>
          </w:rPr>
          <w:t>stat</w:t>
        </w:r>
        <w:r w:rsidRPr="0000229E">
          <w:rPr>
            <w:rFonts w:eastAsia="Calibri"/>
            <w:color w:val="0000FF"/>
            <w:sz w:val="22"/>
            <w:szCs w:val="22"/>
            <w:u w:val="single"/>
            <w:lang w:eastAsia="en-US"/>
          </w:rPr>
          <w:t>.</w:t>
        </w:r>
        <w:r w:rsidRPr="0000229E">
          <w:rPr>
            <w:rFonts w:eastAsia="Calibri"/>
            <w:color w:val="0000FF"/>
            <w:sz w:val="22"/>
            <w:szCs w:val="22"/>
            <w:u w:val="single"/>
            <w:lang w:val="en-US" w:eastAsia="en-US"/>
          </w:rPr>
          <w:t>kg</w:t>
        </w:r>
      </w:hyperlink>
    </w:p>
    <w:p w14:paraId="60104E46" w14:textId="77777777" w:rsidR="00BE130C" w:rsidRPr="0000229E" w:rsidRDefault="00BE130C" w:rsidP="00BE130C">
      <w:pPr>
        <w:ind w:firstLine="540"/>
        <w:rPr>
          <w:rFonts w:eastAsia="Calibri"/>
          <w:sz w:val="22"/>
          <w:szCs w:val="22"/>
          <w:lang w:eastAsia="en-US"/>
        </w:rPr>
      </w:pPr>
      <w:proofErr w:type="spellStart"/>
      <w:r w:rsidRPr="0000229E">
        <w:rPr>
          <w:rFonts w:eastAsia="Calibri"/>
          <w:sz w:val="22"/>
          <w:szCs w:val="22"/>
          <w:lang w:eastAsia="en-US"/>
        </w:rPr>
        <w:t>Каракольское</w:t>
      </w:r>
      <w:proofErr w:type="spellEnd"/>
      <w:r w:rsidRPr="0000229E">
        <w:rPr>
          <w:rFonts w:eastAsia="Calibri"/>
          <w:sz w:val="22"/>
          <w:szCs w:val="22"/>
          <w:lang w:eastAsia="en-US"/>
        </w:rPr>
        <w:t xml:space="preserve"> городское управление статистики</w:t>
      </w:r>
    </w:p>
    <w:p w14:paraId="6C97B429" w14:textId="77777777" w:rsidR="00BE130C" w:rsidRPr="0000229E" w:rsidRDefault="00BE130C" w:rsidP="00BE130C">
      <w:pPr>
        <w:ind w:right="-1"/>
        <w:jc w:val="both"/>
        <w:rPr>
          <w:rFonts w:eastAsia="Calibri"/>
          <w:sz w:val="22"/>
          <w:szCs w:val="22"/>
          <w:lang w:eastAsia="en-US"/>
        </w:rPr>
      </w:pPr>
    </w:p>
    <w:p w14:paraId="12E775D8" w14:textId="77777777" w:rsidR="00BE130C" w:rsidRPr="0000229E" w:rsidRDefault="00BE130C" w:rsidP="00BE130C">
      <w:pPr>
        <w:ind w:right="-1" w:firstLine="540"/>
        <w:jc w:val="both"/>
        <w:rPr>
          <w:rFonts w:eastAsia="Calibri"/>
          <w:sz w:val="22"/>
          <w:szCs w:val="22"/>
          <w:lang w:eastAsia="en-US"/>
        </w:rPr>
      </w:pPr>
    </w:p>
    <w:p w14:paraId="54A09724" w14:textId="77777777" w:rsidR="00BE130C" w:rsidRPr="0000229E" w:rsidRDefault="00BE130C" w:rsidP="00BE130C">
      <w:pPr>
        <w:ind w:right="-1" w:firstLine="540"/>
        <w:jc w:val="both"/>
        <w:rPr>
          <w:rFonts w:eastAsia="Calibri"/>
          <w:sz w:val="22"/>
          <w:szCs w:val="22"/>
          <w:lang w:eastAsia="en-US"/>
        </w:rPr>
      </w:pPr>
      <w:r w:rsidRPr="0000229E">
        <w:rPr>
          <w:rFonts w:eastAsia="Calibri"/>
          <w:sz w:val="22"/>
          <w:szCs w:val="22"/>
          <w:lang w:eastAsia="en-US"/>
        </w:rPr>
        <w:t>В предлагаемой публикации содержится информация, характеризующая социально-экономическое развитие Иссык-Кульской области Кыргызской Республики</w:t>
      </w:r>
      <w:r w:rsidRPr="0000229E">
        <w:rPr>
          <w:rFonts w:eastAsia="Calibri"/>
          <w:b/>
          <w:i/>
          <w:sz w:val="22"/>
          <w:szCs w:val="22"/>
          <w:lang w:eastAsia="en-US"/>
        </w:rPr>
        <w:t xml:space="preserve"> </w:t>
      </w:r>
      <w:r w:rsidRPr="0000229E">
        <w:rPr>
          <w:rFonts w:eastAsia="Calibri"/>
          <w:sz w:val="22"/>
          <w:szCs w:val="22"/>
          <w:lang w:eastAsia="en-US"/>
        </w:rPr>
        <w:t>за январь-июль 2026г.</w:t>
      </w:r>
    </w:p>
    <w:p w14:paraId="2FD31858" w14:textId="77777777" w:rsidR="00BE130C" w:rsidRPr="0000229E" w:rsidRDefault="00BE130C" w:rsidP="00BE130C">
      <w:pPr>
        <w:ind w:right="-1" w:firstLine="540"/>
        <w:jc w:val="both"/>
        <w:rPr>
          <w:rFonts w:eastAsia="Calibri"/>
          <w:sz w:val="22"/>
          <w:szCs w:val="22"/>
          <w:lang w:eastAsia="en-US"/>
        </w:rPr>
      </w:pPr>
    </w:p>
    <w:p w14:paraId="5059C0C2" w14:textId="77777777" w:rsidR="00BE130C" w:rsidRPr="0000229E" w:rsidRDefault="00BE130C" w:rsidP="00BE130C">
      <w:pPr>
        <w:ind w:right="-1" w:firstLine="540"/>
        <w:jc w:val="both"/>
        <w:rPr>
          <w:rFonts w:eastAsia="Calibri"/>
          <w:sz w:val="22"/>
          <w:szCs w:val="22"/>
          <w:lang w:eastAsia="en-US"/>
        </w:rPr>
      </w:pPr>
      <w:r w:rsidRPr="0000229E">
        <w:rPr>
          <w:rFonts w:eastAsia="Calibri"/>
          <w:sz w:val="22"/>
          <w:szCs w:val="22"/>
          <w:lang w:eastAsia="en-US"/>
        </w:rPr>
        <w:t>Тираж: 6 экз.</w:t>
      </w:r>
    </w:p>
    <w:p w14:paraId="1E44B5AF" w14:textId="77777777" w:rsidR="00BE130C" w:rsidRPr="0000229E" w:rsidRDefault="00BE130C" w:rsidP="00BE130C">
      <w:pPr>
        <w:ind w:right="-1" w:firstLine="540"/>
        <w:jc w:val="both"/>
        <w:rPr>
          <w:rFonts w:eastAsia="Calibri"/>
          <w:sz w:val="22"/>
          <w:szCs w:val="22"/>
          <w:lang w:eastAsia="en-US"/>
        </w:rPr>
      </w:pPr>
    </w:p>
    <w:p w14:paraId="4CFAC0EE" w14:textId="77777777" w:rsidR="00BE130C" w:rsidRPr="0000229E" w:rsidRDefault="00BE130C" w:rsidP="00BE130C">
      <w:pPr>
        <w:ind w:left="540"/>
        <w:rPr>
          <w:rFonts w:eastAsia="Calibri"/>
          <w:sz w:val="22"/>
          <w:szCs w:val="22"/>
          <w:lang w:eastAsia="en-US"/>
        </w:rPr>
      </w:pPr>
      <w:bookmarkStart w:id="4" w:name="_Toc130202447"/>
      <w:bookmarkStart w:id="5" w:name="_Toc130202588"/>
      <w:bookmarkStart w:id="6" w:name="_Toc130202755"/>
      <w:r w:rsidRPr="0000229E">
        <w:rPr>
          <w:rFonts w:eastAsia="Calibri"/>
          <w:sz w:val="22"/>
          <w:szCs w:val="22"/>
          <w:lang w:eastAsia="en-US"/>
        </w:rPr>
        <w:t>Публикация имеется также на магнитных носителях.</w:t>
      </w:r>
      <w:bookmarkEnd w:id="4"/>
      <w:bookmarkEnd w:id="5"/>
      <w:bookmarkEnd w:id="6"/>
    </w:p>
    <w:p w14:paraId="4AC859CE" w14:textId="77777777" w:rsidR="00BE130C" w:rsidRPr="0000229E" w:rsidRDefault="00BE130C" w:rsidP="00BE130C">
      <w:pPr>
        <w:ind w:right="-1"/>
        <w:jc w:val="both"/>
        <w:rPr>
          <w:rFonts w:eastAsia="Calibri"/>
          <w:sz w:val="22"/>
          <w:szCs w:val="22"/>
          <w:lang w:eastAsia="en-US"/>
        </w:rPr>
      </w:pPr>
    </w:p>
    <w:p w14:paraId="032A0A88" w14:textId="77777777" w:rsidR="00BE130C" w:rsidRPr="0000229E" w:rsidRDefault="00BE130C" w:rsidP="00BE130C">
      <w:pPr>
        <w:ind w:right="-1"/>
        <w:jc w:val="both"/>
        <w:rPr>
          <w:rFonts w:eastAsia="Calibri"/>
          <w:sz w:val="22"/>
          <w:szCs w:val="22"/>
          <w:lang w:eastAsia="en-US"/>
        </w:rPr>
      </w:pPr>
    </w:p>
    <w:p w14:paraId="7EE2BCF3" w14:textId="77777777" w:rsidR="00BE130C" w:rsidRPr="0000229E" w:rsidRDefault="00BE130C" w:rsidP="00BE130C">
      <w:pPr>
        <w:ind w:right="-1" w:firstLine="709"/>
        <w:jc w:val="both"/>
        <w:outlineLvl w:val="0"/>
        <w:rPr>
          <w:sz w:val="22"/>
          <w:szCs w:val="22"/>
          <w:lang w:eastAsia="ru-RU"/>
        </w:rPr>
      </w:pPr>
      <w:r w:rsidRPr="0000229E">
        <w:rPr>
          <w:sz w:val="22"/>
          <w:szCs w:val="22"/>
          <w:lang w:eastAsia="ru-RU"/>
        </w:rPr>
        <w:t>Пользователи при использовании данных официальной статистики и соответствующих метаданных обязаны ссылаться на их источник (ст.30 Закона Кыргызской Республики об официальной статистике).</w:t>
      </w:r>
    </w:p>
    <w:p w14:paraId="5B77A34D" w14:textId="77777777" w:rsidR="00BE130C" w:rsidRPr="0000229E" w:rsidRDefault="00BE130C" w:rsidP="00BE130C">
      <w:pPr>
        <w:ind w:right="-1" w:firstLine="709"/>
        <w:jc w:val="both"/>
        <w:outlineLvl w:val="0"/>
        <w:rPr>
          <w:rFonts w:eastAsia="Calibri"/>
          <w:sz w:val="22"/>
          <w:szCs w:val="22"/>
          <w:lang w:eastAsia="en-US"/>
        </w:rPr>
      </w:pPr>
    </w:p>
    <w:p w14:paraId="17C09678" w14:textId="77777777" w:rsidR="00BE130C" w:rsidRPr="0000229E" w:rsidRDefault="00BE130C" w:rsidP="00BE130C">
      <w:pPr>
        <w:ind w:right="-1" w:firstLine="709"/>
        <w:jc w:val="both"/>
        <w:outlineLvl w:val="0"/>
        <w:rPr>
          <w:rFonts w:eastAsia="Calibri"/>
          <w:sz w:val="22"/>
          <w:szCs w:val="22"/>
          <w:lang w:eastAsia="en-US"/>
        </w:rPr>
      </w:pPr>
    </w:p>
    <w:p w14:paraId="525936BC" w14:textId="77777777" w:rsidR="00BE130C" w:rsidRPr="0000229E" w:rsidRDefault="00BE130C" w:rsidP="00BE130C">
      <w:pPr>
        <w:ind w:right="-1"/>
        <w:jc w:val="both"/>
        <w:rPr>
          <w:rFonts w:eastAsia="Calibri"/>
          <w:sz w:val="22"/>
          <w:szCs w:val="22"/>
          <w:lang w:eastAsia="en-US"/>
        </w:rPr>
      </w:pPr>
    </w:p>
    <w:p w14:paraId="4395AC87" w14:textId="77777777" w:rsidR="00BE130C" w:rsidRPr="0000229E" w:rsidRDefault="00BE130C" w:rsidP="00BE130C">
      <w:pPr>
        <w:ind w:left="540"/>
        <w:rPr>
          <w:rFonts w:eastAsia="Calibri"/>
          <w:sz w:val="22"/>
          <w:szCs w:val="22"/>
          <w:lang w:eastAsia="en-US"/>
        </w:rPr>
      </w:pPr>
      <w:bookmarkStart w:id="7" w:name="_Toc130202448"/>
      <w:bookmarkStart w:id="8" w:name="_Toc130202589"/>
      <w:bookmarkStart w:id="9" w:name="_Toc130202756"/>
      <w:r w:rsidRPr="0000229E">
        <w:rPr>
          <w:rFonts w:eastAsia="Calibri"/>
          <w:sz w:val="22"/>
          <w:szCs w:val="22"/>
          <w:lang w:eastAsia="en-US"/>
        </w:rPr>
        <w:t>Условные знаки:</w:t>
      </w:r>
      <w:bookmarkEnd w:id="7"/>
      <w:bookmarkEnd w:id="8"/>
      <w:bookmarkEnd w:id="9"/>
    </w:p>
    <w:p w14:paraId="600895E7" w14:textId="77777777" w:rsidR="00BE130C" w:rsidRPr="0000229E" w:rsidRDefault="00BE130C" w:rsidP="00BE130C">
      <w:pPr>
        <w:ind w:right="-1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74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6813"/>
      </w:tblGrid>
      <w:tr w:rsidR="00BE130C" w:rsidRPr="0000229E" w14:paraId="46C79D99" w14:textId="77777777" w:rsidTr="00BA1A6A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46B971C" w14:textId="77777777" w:rsidR="00BE130C" w:rsidRPr="0000229E" w:rsidRDefault="00BE130C" w:rsidP="00BE130C">
            <w:pPr>
              <w:ind w:right="-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0229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813" w:type="dxa"/>
            <w:tcBorders>
              <w:top w:val="nil"/>
              <w:left w:val="nil"/>
              <w:bottom w:val="nil"/>
              <w:right w:val="nil"/>
            </w:tcBorders>
          </w:tcPr>
          <w:p w14:paraId="6E90DEFE" w14:textId="77777777" w:rsidR="00BE130C" w:rsidRPr="0000229E" w:rsidRDefault="00BE130C" w:rsidP="00BE130C">
            <w:pPr>
              <w:ind w:right="-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0229E">
              <w:rPr>
                <w:rFonts w:eastAsia="Calibri"/>
                <w:sz w:val="22"/>
                <w:szCs w:val="22"/>
                <w:lang w:eastAsia="en-US"/>
              </w:rPr>
              <w:t>явление отсутствует;</w:t>
            </w:r>
          </w:p>
        </w:tc>
      </w:tr>
      <w:tr w:rsidR="00BE130C" w:rsidRPr="0000229E" w14:paraId="047F82B5" w14:textId="77777777" w:rsidTr="00BA1A6A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72F5E300" w14:textId="77777777" w:rsidR="00BE130C" w:rsidRPr="0000229E" w:rsidRDefault="00BE130C" w:rsidP="00BE130C">
            <w:pPr>
              <w:ind w:right="-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0229E">
              <w:rPr>
                <w:rFonts w:eastAsia="Calibri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6813" w:type="dxa"/>
            <w:tcBorders>
              <w:top w:val="nil"/>
              <w:left w:val="nil"/>
              <w:bottom w:val="nil"/>
              <w:right w:val="nil"/>
            </w:tcBorders>
          </w:tcPr>
          <w:p w14:paraId="5E1270D5" w14:textId="77777777" w:rsidR="00BE130C" w:rsidRPr="0000229E" w:rsidRDefault="00BE130C" w:rsidP="00BE130C">
            <w:pPr>
              <w:ind w:right="-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0229E">
              <w:rPr>
                <w:rFonts w:eastAsia="Calibri"/>
                <w:sz w:val="22"/>
                <w:szCs w:val="22"/>
                <w:lang w:eastAsia="en-US"/>
              </w:rPr>
              <w:t>данных не имеется;</w:t>
            </w:r>
          </w:p>
        </w:tc>
      </w:tr>
      <w:tr w:rsidR="00BE130C" w:rsidRPr="0000229E" w14:paraId="0F0EAA32" w14:textId="77777777" w:rsidTr="00BA1A6A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2AC61FBD" w14:textId="77777777" w:rsidR="00BE130C" w:rsidRPr="0000229E" w:rsidRDefault="00BE130C" w:rsidP="00BE130C">
            <w:pPr>
              <w:ind w:right="-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0229E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813" w:type="dxa"/>
            <w:tcBorders>
              <w:top w:val="nil"/>
              <w:left w:val="nil"/>
              <w:bottom w:val="nil"/>
              <w:right w:val="nil"/>
            </w:tcBorders>
          </w:tcPr>
          <w:p w14:paraId="0DBC622A" w14:textId="77777777" w:rsidR="00BE130C" w:rsidRPr="0000229E" w:rsidRDefault="00BE130C" w:rsidP="00BE130C">
            <w:pPr>
              <w:ind w:right="-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0229E">
              <w:rPr>
                <w:rFonts w:eastAsia="Calibri"/>
                <w:sz w:val="22"/>
                <w:szCs w:val="22"/>
                <w:lang w:eastAsia="en-US"/>
              </w:rPr>
              <w:t>незначительная величина</w:t>
            </w:r>
          </w:p>
        </w:tc>
      </w:tr>
    </w:tbl>
    <w:p w14:paraId="40A3F7D6" w14:textId="77777777" w:rsidR="00BE130C" w:rsidRPr="0000229E" w:rsidRDefault="00BE130C" w:rsidP="00BE130C">
      <w:pPr>
        <w:ind w:right="-1"/>
        <w:jc w:val="both"/>
        <w:rPr>
          <w:rFonts w:eastAsia="Calibri"/>
          <w:sz w:val="22"/>
          <w:szCs w:val="22"/>
          <w:lang w:eastAsia="en-US"/>
        </w:rPr>
      </w:pPr>
    </w:p>
    <w:p w14:paraId="6D67A501" w14:textId="77777777" w:rsidR="00BE130C" w:rsidRPr="0000229E" w:rsidRDefault="00BE130C" w:rsidP="00BE130C">
      <w:pPr>
        <w:ind w:firstLine="540"/>
        <w:rPr>
          <w:rFonts w:eastAsia="Calibri"/>
          <w:sz w:val="22"/>
          <w:szCs w:val="22"/>
          <w:lang w:eastAsia="en-US"/>
        </w:rPr>
      </w:pPr>
      <w:bookmarkStart w:id="10" w:name="_Toc130202449"/>
      <w:bookmarkStart w:id="11" w:name="_Toc130202590"/>
      <w:bookmarkStart w:id="12" w:name="_Toc130202757"/>
      <w:r w:rsidRPr="0000229E">
        <w:rPr>
          <w:rFonts w:eastAsia="Calibri"/>
          <w:sz w:val="22"/>
          <w:szCs w:val="22"/>
          <w:lang w:eastAsia="en-US"/>
        </w:rPr>
        <w:t>Незначительные расхождения итога от суммы слагаемых объясняются округлением данных.</w:t>
      </w:r>
      <w:bookmarkEnd w:id="10"/>
      <w:bookmarkEnd w:id="11"/>
      <w:bookmarkEnd w:id="12"/>
    </w:p>
    <w:p w14:paraId="3C321684" w14:textId="77777777" w:rsidR="00BE130C" w:rsidRPr="0000229E" w:rsidRDefault="00BE130C" w:rsidP="00BE130C">
      <w:pPr>
        <w:ind w:right="-1" w:firstLine="540"/>
        <w:jc w:val="both"/>
        <w:outlineLvl w:val="0"/>
        <w:rPr>
          <w:rFonts w:eastAsia="Calibri"/>
          <w:sz w:val="22"/>
          <w:szCs w:val="22"/>
          <w:lang w:eastAsia="en-US"/>
        </w:rPr>
      </w:pPr>
    </w:p>
    <w:p w14:paraId="6896A93B" w14:textId="77777777" w:rsidR="00BE130C" w:rsidRPr="0000229E" w:rsidRDefault="00BE130C" w:rsidP="00BE130C">
      <w:pPr>
        <w:ind w:firstLine="540"/>
        <w:jc w:val="both"/>
        <w:rPr>
          <w:sz w:val="22"/>
          <w:szCs w:val="22"/>
          <w:lang w:eastAsia="ru-RU"/>
        </w:rPr>
      </w:pPr>
      <w:r w:rsidRPr="0000229E">
        <w:rPr>
          <w:sz w:val="22"/>
          <w:szCs w:val="22"/>
          <w:lang w:eastAsia="ru-RU"/>
        </w:rPr>
        <w:t>В отдельных случаях сумма показателей на районном (городском) уровне не равняется итогу в целом по области.</w:t>
      </w:r>
    </w:p>
    <w:p w14:paraId="76E7301F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1E2E007D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65D56C30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47A450CB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05BC500B" w14:textId="77777777" w:rsidR="00BE130C" w:rsidRPr="00BE130C" w:rsidRDefault="00BE130C" w:rsidP="00BE130C">
      <w:pPr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245776BC" w14:textId="77777777" w:rsidR="00BE130C" w:rsidRPr="00BE130C" w:rsidRDefault="00BE130C" w:rsidP="00BE130C">
      <w:pPr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4A72E1BD" w14:textId="77777777" w:rsidR="00BE130C" w:rsidRPr="00BE130C" w:rsidRDefault="00BE130C" w:rsidP="00BE130C">
      <w:pPr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344AE887" w14:textId="77777777" w:rsidR="00BE130C" w:rsidRPr="00BE130C" w:rsidRDefault="00BE130C" w:rsidP="0000229E">
      <w:pPr>
        <w:pageBreakBefore/>
        <w:jc w:val="center"/>
        <w:rPr>
          <w:rFonts w:eastAsia="Calibri"/>
          <w:color w:val="FF0000"/>
          <w:sz w:val="22"/>
          <w:szCs w:val="22"/>
          <w:lang w:eastAsia="en-US"/>
        </w:rPr>
      </w:pPr>
      <w:r w:rsidRPr="00BE130C">
        <w:rPr>
          <w:rFonts w:eastAsia="Calibri"/>
          <w:b/>
          <w:bCs/>
          <w:color w:val="000000"/>
          <w:sz w:val="22"/>
          <w:szCs w:val="22"/>
          <w:lang w:eastAsia="en-US"/>
        </w:rPr>
        <w:lastRenderedPageBreak/>
        <w:t>С О Д Е Р Ж А Н И Е</w:t>
      </w:r>
    </w:p>
    <w:p w14:paraId="38C746DB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4FF601CB" w14:textId="77777777" w:rsidR="00BE130C" w:rsidRPr="00BE130C" w:rsidRDefault="00BE130C" w:rsidP="00BE130C">
      <w:pPr>
        <w:tabs>
          <w:tab w:val="right" w:leader="dot" w:pos="7088"/>
        </w:tabs>
        <w:ind w:left="240"/>
        <w:rPr>
          <w:i/>
          <w:iCs/>
          <w:smallCaps/>
          <w:noProof/>
          <w:color w:val="000000"/>
          <w:sz w:val="22"/>
          <w:szCs w:val="22"/>
          <w:lang w:eastAsia="ru-RU"/>
        </w:rPr>
      </w:pPr>
      <w:r w:rsidRPr="00BE130C">
        <w:rPr>
          <w:smallCaps/>
          <w:noProof/>
          <w:color w:val="000000"/>
          <w:sz w:val="22"/>
          <w:szCs w:val="22"/>
          <w:lang w:eastAsia="ru-RU"/>
        </w:rPr>
        <w:fldChar w:fldCharType="begin"/>
      </w:r>
      <w:r w:rsidRPr="00BE130C">
        <w:rPr>
          <w:smallCaps/>
          <w:noProof/>
          <w:color w:val="000000"/>
          <w:sz w:val="22"/>
          <w:szCs w:val="22"/>
          <w:lang w:eastAsia="ru-RU"/>
        </w:rPr>
        <w:instrText xml:space="preserve"> TOC \o "1-3" \h \z </w:instrText>
      </w:r>
      <w:r w:rsidRPr="00BE130C">
        <w:rPr>
          <w:smallCaps/>
          <w:noProof/>
          <w:color w:val="000000"/>
          <w:sz w:val="22"/>
          <w:szCs w:val="22"/>
          <w:lang w:eastAsia="ru-RU"/>
        </w:rPr>
        <w:fldChar w:fldCharType="separate"/>
      </w:r>
    </w:p>
    <w:p w14:paraId="2BAFB877" w14:textId="77777777" w:rsidR="00BE130C" w:rsidRPr="0000229E" w:rsidRDefault="00BE130C" w:rsidP="00BE130C">
      <w:pPr>
        <w:tabs>
          <w:tab w:val="right" w:leader="dot" w:pos="7088"/>
        </w:tabs>
        <w:ind w:left="240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298311415" w:history="1">
        <w:r w:rsidRPr="0000229E">
          <w:rPr>
            <w:b/>
            <w:bCs/>
            <w:smallCaps/>
            <w:noProof/>
            <w:color w:val="000000" w:themeColor="text1"/>
            <w:sz w:val="22"/>
            <w:szCs w:val="22"/>
            <w:lang w:eastAsia="ru-RU"/>
          </w:rPr>
          <w:t>Реальный сектор</w:t>
        </w:r>
      </w:hyperlink>
    </w:p>
    <w:p w14:paraId="0F448067" w14:textId="77777777" w:rsidR="00BE130C" w:rsidRPr="0000229E" w:rsidRDefault="00BE130C" w:rsidP="00BE130C">
      <w:pPr>
        <w:tabs>
          <w:tab w:val="right" w:leader="dot" w:pos="7289"/>
        </w:tabs>
        <w:ind w:left="480"/>
        <w:rPr>
          <w:noProof/>
          <w:color w:val="000000" w:themeColor="text1"/>
          <w:sz w:val="22"/>
          <w:szCs w:val="22"/>
          <w:lang w:eastAsia="ru-RU"/>
        </w:rPr>
      </w:pPr>
    </w:p>
    <w:p w14:paraId="51FEBAB8" w14:textId="08E5BF99" w:rsidR="00BE130C" w:rsidRPr="0000229E" w:rsidRDefault="00BE130C" w:rsidP="0000229E">
      <w:pPr>
        <w:tabs>
          <w:tab w:val="right" w:leader="dot" w:pos="8931"/>
        </w:tabs>
        <w:ind w:left="480"/>
        <w:rPr>
          <w:i/>
          <w:iCs/>
          <w:noProof/>
          <w:color w:val="000000" w:themeColor="text1"/>
          <w:sz w:val="22"/>
          <w:szCs w:val="22"/>
          <w:lang w:eastAsia="ru-RU"/>
        </w:rPr>
      </w:pPr>
      <w:hyperlink w:anchor="_Toc298311416" w:history="1">
        <w:r w:rsidRPr="0000229E">
          <w:rPr>
            <w:noProof/>
            <w:color w:val="000000" w:themeColor="text1"/>
            <w:sz w:val="22"/>
            <w:szCs w:val="22"/>
            <w:lang w:eastAsia="ru-RU"/>
          </w:rPr>
          <w:t>Секторный обзор</w:t>
        </w:r>
        <w:r w:rsidRPr="0000229E">
          <w:rPr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B8134F">
          <w:rPr>
            <w:noProof/>
            <w:webHidden/>
            <w:color w:val="000000" w:themeColor="text1"/>
            <w:sz w:val="22"/>
            <w:szCs w:val="22"/>
            <w:lang w:eastAsia="ru-RU"/>
          </w:rPr>
          <w:t>5</w:t>
        </w:r>
      </w:hyperlink>
    </w:p>
    <w:p w14:paraId="344E13BD" w14:textId="65086F25" w:rsidR="00BE130C" w:rsidRPr="0000229E" w:rsidRDefault="00BE130C" w:rsidP="0000229E">
      <w:pPr>
        <w:tabs>
          <w:tab w:val="right" w:leader="dot" w:pos="8931"/>
        </w:tabs>
        <w:ind w:left="480"/>
        <w:rPr>
          <w:i/>
          <w:iCs/>
          <w:noProof/>
          <w:color w:val="000000" w:themeColor="text1"/>
          <w:sz w:val="22"/>
          <w:szCs w:val="22"/>
          <w:lang w:eastAsia="ru-RU"/>
        </w:rPr>
      </w:pPr>
      <w:hyperlink w:anchor="_Toc298311416" w:history="1">
        <w:r w:rsidRPr="0000229E">
          <w:rPr>
            <w:noProof/>
            <w:color w:val="000000" w:themeColor="text1"/>
            <w:sz w:val="22"/>
            <w:szCs w:val="22"/>
            <w:lang w:eastAsia="ru-RU"/>
          </w:rPr>
          <w:t>Промышленность.</w:t>
        </w:r>
        <w:r w:rsidRPr="0000229E">
          <w:rPr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B8134F">
          <w:rPr>
            <w:noProof/>
            <w:webHidden/>
            <w:color w:val="000000" w:themeColor="text1"/>
            <w:sz w:val="22"/>
            <w:szCs w:val="22"/>
            <w:lang w:eastAsia="ru-RU"/>
          </w:rPr>
          <w:t>6</w:t>
        </w:r>
      </w:hyperlink>
    </w:p>
    <w:p w14:paraId="32580CE8" w14:textId="098BA550" w:rsidR="00BE130C" w:rsidRPr="0000229E" w:rsidRDefault="00BE130C" w:rsidP="0000229E">
      <w:pPr>
        <w:tabs>
          <w:tab w:val="right" w:leader="dot" w:pos="8931"/>
        </w:tabs>
        <w:ind w:left="480"/>
        <w:rPr>
          <w:noProof/>
          <w:color w:val="000000" w:themeColor="text1"/>
          <w:sz w:val="22"/>
          <w:szCs w:val="22"/>
          <w:lang w:eastAsia="ru-RU"/>
        </w:rPr>
      </w:pPr>
      <w:hyperlink w:anchor="_Toc298311427" w:history="1">
        <w:r w:rsidRPr="0000229E">
          <w:rPr>
            <w:noProof/>
            <w:color w:val="000000" w:themeColor="text1"/>
            <w:sz w:val="22"/>
            <w:szCs w:val="22"/>
            <w:lang w:eastAsia="ru-RU"/>
          </w:rPr>
          <w:t>Сельское хозяйство.</w:t>
        </w:r>
        <w:r w:rsidRPr="0000229E">
          <w:rPr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B8134F">
          <w:rPr>
            <w:noProof/>
            <w:webHidden/>
            <w:color w:val="000000" w:themeColor="text1"/>
            <w:sz w:val="22"/>
            <w:szCs w:val="22"/>
            <w:lang w:eastAsia="ru-RU"/>
          </w:rPr>
          <w:t>9</w:t>
        </w:r>
      </w:hyperlink>
    </w:p>
    <w:p w14:paraId="76F3F28D" w14:textId="3F7882BE" w:rsidR="00BE130C" w:rsidRPr="0000229E" w:rsidRDefault="00BE130C" w:rsidP="0000229E">
      <w:pPr>
        <w:tabs>
          <w:tab w:val="right" w:leader="dot" w:pos="8931"/>
        </w:tabs>
        <w:ind w:left="480"/>
        <w:rPr>
          <w:i/>
          <w:iCs/>
          <w:noProof/>
          <w:color w:val="000000" w:themeColor="text1"/>
          <w:sz w:val="22"/>
          <w:szCs w:val="22"/>
          <w:lang w:eastAsia="ru-RU"/>
        </w:rPr>
      </w:pPr>
      <w:hyperlink w:anchor="_Toc298311429" w:history="1">
        <w:r w:rsidRPr="0000229E">
          <w:rPr>
            <w:noProof/>
            <w:color w:val="000000" w:themeColor="text1"/>
            <w:sz w:val="22"/>
            <w:szCs w:val="22"/>
            <w:lang w:eastAsia="ru-RU"/>
          </w:rPr>
          <w:t>Капитальное строительство.</w:t>
        </w:r>
        <w:r w:rsidRPr="0000229E">
          <w:rPr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B8134F">
          <w:rPr>
            <w:noProof/>
            <w:webHidden/>
            <w:color w:val="000000" w:themeColor="text1"/>
            <w:sz w:val="22"/>
            <w:szCs w:val="22"/>
            <w:lang w:eastAsia="ru-RU"/>
          </w:rPr>
          <w:t>10</w:t>
        </w:r>
      </w:hyperlink>
    </w:p>
    <w:p w14:paraId="07ACF600" w14:textId="5DD013BB" w:rsidR="00BE130C" w:rsidRPr="0000229E" w:rsidRDefault="00BE130C" w:rsidP="0000229E">
      <w:pPr>
        <w:tabs>
          <w:tab w:val="right" w:leader="dot" w:pos="8931"/>
        </w:tabs>
        <w:ind w:left="480"/>
        <w:rPr>
          <w:i/>
          <w:iCs/>
          <w:noProof/>
          <w:color w:val="000000" w:themeColor="text1"/>
          <w:sz w:val="22"/>
          <w:szCs w:val="22"/>
          <w:lang w:eastAsia="ru-RU"/>
        </w:rPr>
      </w:pPr>
      <w:hyperlink w:anchor="_Toc298311429" w:history="1">
        <w:r w:rsidRPr="0000229E">
          <w:rPr>
            <w:noProof/>
            <w:color w:val="000000" w:themeColor="text1"/>
            <w:sz w:val="22"/>
            <w:szCs w:val="22"/>
            <w:lang w:eastAsia="ru-RU"/>
          </w:rPr>
          <w:t>Транспорт и связь.</w:t>
        </w:r>
        <w:r w:rsidRPr="0000229E">
          <w:rPr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B8134F">
          <w:rPr>
            <w:noProof/>
            <w:webHidden/>
            <w:color w:val="000000" w:themeColor="text1"/>
            <w:sz w:val="22"/>
            <w:szCs w:val="22"/>
            <w:lang w:eastAsia="ru-RU"/>
          </w:rPr>
          <w:t>10</w:t>
        </w:r>
      </w:hyperlink>
    </w:p>
    <w:p w14:paraId="11660B56" w14:textId="583F3EF1" w:rsidR="00BE130C" w:rsidRPr="0000229E" w:rsidRDefault="00BE130C" w:rsidP="0000229E">
      <w:pPr>
        <w:tabs>
          <w:tab w:val="right" w:leader="dot" w:pos="8931"/>
        </w:tabs>
        <w:ind w:left="480"/>
        <w:rPr>
          <w:noProof/>
          <w:color w:val="000000" w:themeColor="text1"/>
          <w:sz w:val="22"/>
          <w:szCs w:val="22"/>
          <w:lang w:eastAsia="ru-RU"/>
        </w:rPr>
      </w:pPr>
      <w:hyperlink w:anchor="_Toc298311430" w:history="1">
        <w:r w:rsidRPr="0000229E">
          <w:rPr>
            <w:noProof/>
            <w:color w:val="000000" w:themeColor="text1"/>
            <w:sz w:val="22"/>
            <w:szCs w:val="22"/>
            <w:lang w:eastAsia="ru-RU"/>
          </w:rPr>
          <w:t>Потребительский рынок.</w:t>
        </w:r>
        <w:r w:rsidRPr="0000229E">
          <w:rPr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B8134F">
          <w:rPr>
            <w:noProof/>
            <w:webHidden/>
            <w:color w:val="000000" w:themeColor="text1"/>
            <w:sz w:val="22"/>
            <w:szCs w:val="22"/>
            <w:lang w:eastAsia="ru-RU"/>
          </w:rPr>
          <w:t>11</w:t>
        </w:r>
      </w:hyperlink>
    </w:p>
    <w:p w14:paraId="12CD919A" w14:textId="79698DD0" w:rsidR="00BE130C" w:rsidRPr="0000229E" w:rsidRDefault="00BE130C" w:rsidP="0000229E">
      <w:pPr>
        <w:tabs>
          <w:tab w:val="right" w:leader="dot" w:pos="8931"/>
        </w:tabs>
        <w:ind w:left="480"/>
        <w:rPr>
          <w:i/>
          <w:iCs/>
          <w:noProof/>
          <w:color w:val="000000" w:themeColor="text1"/>
          <w:sz w:val="22"/>
          <w:szCs w:val="22"/>
          <w:lang w:eastAsia="ru-RU"/>
        </w:rPr>
      </w:pPr>
      <w:hyperlink w:anchor="_Toc298311429" w:history="1">
        <w:r w:rsidRPr="0000229E">
          <w:rPr>
            <w:noProof/>
            <w:color w:val="000000" w:themeColor="text1"/>
            <w:sz w:val="22"/>
            <w:szCs w:val="22"/>
            <w:lang w:eastAsia="ru-RU"/>
          </w:rPr>
          <w:t>Рынок услуг.</w:t>
        </w:r>
        <w:r w:rsidRPr="0000229E">
          <w:rPr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B8134F">
          <w:rPr>
            <w:noProof/>
            <w:webHidden/>
            <w:color w:val="000000" w:themeColor="text1"/>
            <w:sz w:val="22"/>
            <w:szCs w:val="22"/>
            <w:lang w:eastAsia="ru-RU"/>
          </w:rPr>
          <w:t>13</w:t>
        </w:r>
      </w:hyperlink>
    </w:p>
    <w:p w14:paraId="73576CA0" w14:textId="36ABBBBC" w:rsidR="00BE130C" w:rsidRPr="0000229E" w:rsidRDefault="00BE130C" w:rsidP="0000229E">
      <w:pPr>
        <w:tabs>
          <w:tab w:val="right" w:leader="dot" w:pos="8931"/>
        </w:tabs>
        <w:ind w:left="480"/>
        <w:rPr>
          <w:i/>
          <w:iCs/>
          <w:noProof/>
          <w:color w:val="000000" w:themeColor="text1"/>
          <w:sz w:val="22"/>
          <w:szCs w:val="22"/>
          <w:lang w:eastAsia="ru-RU"/>
        </w:rPr>
      </w:pPr>
      <w:hyperlink w:anchor="_Toc298311431" w:history="1">
        <w:r w:rsidRPr="0000229E">
          <w:rPr>
            <w:noProof/>
            <w:color w:val="000000" w:themeColor="text1"/>
            <w:sz w:val="22"/>
            <w:szCs w:val="22"/>
            <w:lang w:eastAsia="ru-RU"/>
          </w:rPr>
          <w:t>Заработная плата и рынок труда.</w:t>
        </w:r>
        <w:r w:rsidRPr="0000229E">
          <w:rPr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B8134F">
          <w:rPr>
            <w:noProof/>
            <w:webHidden/>
            <w:color w:val="000000" w:themeColor="text1"/>
            <w:sz w:val="22"/>
            <w:szCs w:val="22"/>
            <w:lang w:eastAsia="ru-RU"/>
          </w:rPr>
          <w:t>13</w:t>
        </w:r>
      </w:hyperlink>
    </w:p>
    <w:p w14:paraId="7BEF325A" w14:textId="6501100C" w:rsidR="00BE130C" w:rsidRPr="0000229E" w:rsidRDefault="00BE130C" w:rsidP="0000229E">
      <w:pPr>
        <w:tabs>
          <w:tab w:val="right" w:leader="dot" w:pos="8931"/>
        </w:tabs>
        <w:ind w:left="480"/>
        <w:rPr>
          <w:i/>
          <w:iCs/>
          <w:noProof/>
          <w:color w:val="000000" w:themeColor="text1"/>
          <w:sz w:val="22"/>
          <w:szCs w:val="22"/>
          <w:lang w:eastAsia="ru-RU"/>
        </w:rPr>
      </w:pPr>
      <w:hyperlink w:anchor="_Toc298311432" w:history="1">
        <w:r w:rsidRPr="0000229E">
          <w:rPr>
            <w:noProof/>
            <w:color w:val="000000" w:themeColor="text1"/>
            <w:sz w:val="22"/>
            <w:szCs w:val="22"/>
            <w:lang w:eastAsia="ru-RU"/>
          </w:rPr>
          <w:t>Индекс потребительских цен.</w:t>
        </w:r>
        <w:r w:rsidRPr="0000229E">
          <w:rPr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B8134F">
          <w:rPr>
            <w:noProof/>
            <w:webHidden/>
            <w:color w:val="000000" w:themeColor="text1"/>
            <w:sz w:val="22"/>
            <w:szCs w:val="22"/>
            <w:lang w:eastAsia="ru-RU"/>
          </w:rPr>
          <w:t>15</w:t>
        </w:r>
      </w:hyperlink>
    </w:p>
    <w:p w14:paraId="226BAD32" w14:textId="77777777" w:rsidR="00BE130C" w:rsidRPr="0000229E" w:rsidRDefault="00BE130C" w:rsidP="00BE130C">
      <w:pPr>
        <w:tabs>
          <w:tab w:val="right" w:leader="dot" w:pos="7289"/>
        </w:tabs>
        <w:ind w:left="240"/>
        <w:rPr>
          <w:smallCaps/>
          <w:noProof/>
          <w:color w:val="000000" w:themeColor="text1"/>
          <w:sz w:val="22"/>
          <w:szCs w:val="22"/>
          <w:lang w:eastAsia="ru-RU"/>
        </w:rPr>
      </w:pPr>
    </w:p>
    <w:p w14:paraId="17E00C71" w14:textId="77777777" w:rsidR="00BE130C" w:rsidRPr="0000229E" w:rsidRDefault="00BE130C" w:rsidP="00BE130C">
      <w:pPr>
        <w:tabs>
          <w:tab w:val="right" w:leader="dot" w:pos="7289"/>
        </w:tabs>
        <w:ind w:left="240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298311433" w:history="1">
        <w:r w:rsidRPr="0000229E">
          <w:rPr>
            <w:b/>
            <w:bCs/>
            <w:smallCaps/>
            <w:noProof/>
            <w:color w:val="000000" w:themeColor="text1"/>
            <w:sz w:val="22"/>
            <w:szCs w:val="22"/>
            <w:lang w:eastAsia="ru-RU"/>
          </w:rPr>
          <w:t>Государственный сектор</w:t>
        </w:r>
      </w:hyperlink>
    </w:p>
    <w:p w14:paraId="094A0426" w14:textId="77777777" w:rsidR="00BE130C" w:rsidRPr="0000229E" w:rsidRDefault="00BE130C" w:rsidP="00BE130C">
      <w:pPr>
        <w:tabs>
          <w:tab w:val="right" w:leader="dot" w:pos="7088"/>
        </w:tabs>
        <w:ind w:left="480"/>
        <w:rPr>
          <w:noProof/>
          <w:color w:val="000000" w:themeColor="text1"/>
          <w:sz w:val="22"/>
          <w:szCs w:val="22"/>
          <w:lang w:eastAsia="ru-RU"/>
        </w:rPr>
      </w:pPr>
    </w:p>
    <w:p w14:paraId="778DE903" w14:textId="69748A27" w:rsidR="00BE130C" w:rsidRPr="0000229E" w:rsidRDefault="00BE130C" w:rsidP="0000229E">
      <w:pPr>
        <w:tabs>
          <w:tab w:val="right" w:leader="dot" w:pos="8931"/>
        </w:tabs>
        <w:ind w:left="480"/>
        <w:rPr>
          <w:i/>
          <w:iCs/>
          <w:noProof/>
          <w:color w:val="000000" w:themeColor="text1"/>
          <w:sz w:val="22"/>
          <w:szCs w:val="22"/>
          <w:lang w:eastAsia="ru-RU"/>
        </w:rPr>
      </w:pPr>
      <w:hyperlink w:anchor="_Toc298311434" w:history="1">
        <w:r w:rsidRPr="0000229E">
          <w:rPr>
            <w:noProof/>
            <w:color w:val="000000" w:themeColor="text1"/>
            <w:sz w:val="22"/>
            <w:szCs w:val="22"/>
            <w:lang w:eastAsia="ru-RU"/>
          </w:rPr>
          <w:t>Исполнение местного бюджета.</w:t>
        </w:r>
        <w:r w:rsidRPr="0000229E">
          <w:rPr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B8134F">
          <w:rPr>
            <w:noProof/>
            <w:webHidden/>
            <w:color w:val="000000" w:themeColor="text1"/>
            <w:sz w:val="22"/>
            <w:szCs w:val="22"/>
            <w:lang w:eastAsia="ru-RU"/>
          </w:rPr>
          <w:t>18</w:t>
        </w:r>
      </w:hyperlink>
    </w:p>
    <w:p w14:paraId="1A3115AC" w14:textId="77777777" w:rsidR="00BE130C" w:rsidRPr="0000229E" w:rsidRDefault="00BE130C" w:rsidP="0000229E">
      <w:pPr>
        <w:tabs>
          <w:tab w:val="right" w:leader="dot" w:pos="7289"/>
          <w:tab w:val="right" w:leader="dot" w:pos="8931"/>
        </w:tabs>
        <w:ind w:left="240"/>
        <w:rPr>
          <w:smallCaps/>
          <w:noProof/>
          <w:color w:val="000000" w:themeColor="text1"/>
          <w:sz w:val="22"/>
          <w:szCs w:val="22"/>
          <w:lang w:eastAsia="ru-RU"/>
        </w:rPr>
      </w:pPr>
    </w:p>
    <w:p w14:paraId="68192B71" w14:textId="77777777" w:rsidR="00BE130C" w:rsidRPr="0000229E" w:rsidRDefault="00BE130C" w:rsidP="0000229E">
      <w:pPr>
        <w:tabs>
          <w:tab w:val="right" w:leader="dot" w:pos="7289"/>
          <w:tab w:val="right" w:leader="dot" w:pos="8931"/>
        </w:tabs>
        <w:ind w:left="240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298311435" w:history="1">
        <w:r w:rsidRPr="0000229E">
          <w:rPr>
            <w:b/>
            <w:bCs/>
            <w:smallCaps/>
            <w:noProof/>
            <w:color w:val="000000" w:themeColor="text1"/>
            <w:sz w:val="22"/>
            <w:szCs w:val="22"/>
            <w:lang w:eastAsia="ru-RU"/>
          </w:rPr>
          <w:t>Социальный сектор</w:t>
        </w:r>
      </w:hyperlink>
    </w:p>
    <w:p w14:paraId="28A48497" w14:textId="77777777" w:rsidR="00BE130C" w:rsidRPr="0000229E" w:rsidRDefault="00BE130C" w:rsidP="0000229E">
      <w:pPr>
        <w:tabs>
          <w:tab w:val="right" w:leader="dot" w:pos="7289"/>
          <w:tab w:val="right" w:leader="dot" w:pos="8931"/>
        </w:tabs>
        <w:ind w:left="240"/>
        <w:rPr>
          <w:smallCaps/>
          <w:noProof/>
          <w:color w:val="000000" w:themeColor="text1"/>
          <w:sz w:val="22"/>
          <w:szCs w:val="22"/>
          <w:lang w:eastAsia="ru-RU"/>
        </w:rPr>
      </w:pPr>
    </w:p>
    <w:p w14:paraId="4A7F55F8" w14:textId="122A52DE" w:rsidR="00BE130C" w:rsidRPr="0000229E" w:rsidRDefault="00BE130C" w:rsidP="0000229E">
      <w:pPr>
        <w:tabs>
          <w:tab w:val="right" w:leader="dot" w:pos="8931"/>
        </w:tabs>
        <w:ind w:left="480"/>
        <w:rPr>
          <w:i/>
          <w:iCs/>
          <w:noProof/>
          <w:color w:val="000000" w:themeColor="text1"/>
          <w:sz w:val="22"/>
          <w:szCs w:val="22"/>
          <w:lang w:eastAsia="ru-RU"/>
        </w:rPr>
      </w:pPr>
      <w:hyperlink w:anchor="_Toc298311436" w:history="1">
        <w:r w:rsidRPr="0000229E">
          <w:rPr>
            <w:noProof/>
            <w:color w:val="000000" w:themeColor="text1"/>
            <w:sz w:val="22"/>
            <w:szCs w:val="22"/>
            <w:lang w:eastAsia="ru-RU"/>
          </w:rPr>
          <w:t>Демографическая ситуация.</w:t>
        </w:r>
        <w:r w:rsidRPr="0000229E">
          <w:rPr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B8134F">
          <w:rPr>
            <w:noProof/>
            <w:webHidden/>
            <w:color w:val="000000" w:themeColor="text1"/>
            <w:sz w:val="22"/>
            <w:szCs w:val="22"/>
            <w:lang w:eastAsia="ru-RU"/>
          </w:rPr>
          <w:t>20</w:t>
        </w:r>
      </w:hyperlink>
    </w:p>
    <w:p w14:paraId="1211DF04" w14:textId="77777777" w:rsidR="00BE130C" w:rsidRPr="0000229E" w:rsidRDefault="00BE130C" w:rsidP="0000229E">
      <w:pPr>
        <w:tabs>
          <w:tab w:val="right" w:leader="dot" w:pos="7289"/>
          <w:tab w:val="right" w:leader="dot" w:pos="8931"/>
        </w:tabs>
        <w:ind w:left="240"/>
        <w:rPr>
          <w:smallCaps/>
          <w:noProof/>
          <w:color w:val="000000" w:themeColor="text1"/>
          <w:sz w:val="22"/>
          <w:szCs w:val="22"/>
          <w:lang w:eastAsia="ru-RU"/>
        </w:rPr>
      </w:pPr>
    </w:p>
    <w:p w14:paraId="52A560B6" w14:textId="77777777" w:rsidR="00BE130C" w:rsidRPr="0000229E" w:rsidRDefault="00BE130C" w:rsidP="0000229E">
      <w:pPr>
        <w:tabs>
          <w:tab w:val="right" w:leader="dot" w:pos="7289"/>
          <w:tab w:val="right" w:leader="dot" w:pos="8931"/>
        </w:tabs>
        <w:ind w:left="240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298311437" w:history="1">
        <w:r w:rsidRPr="0000229E">
          <w:rPr>
            <w:b/>
            <w:bCs/>
            <w:smallCaps/>
            <w:noProof/>
            <w:color w:val="000000" w:themeColor="text1"/>
            <w:sz w:val="22"/>
            <w:szCs w:val="22"/>
            <w:lang w:eastAsia="ru-RU"/>
          </w:rPr>
          <w:t>Приложение</w:t>
        </w:r>
      </w:hyperlink>
    </w:p>
    <w:p w14:paraId="2D7C122A" w14:textId="77777777" w:rsidR="00BE130C" w:rsidRPr="0000229E" w:rsidRDefault="00BE130C" w:rsidP="0000229E">
      <w:pPr>
        <w:tabs>
          <w:tab w:val="right" w:leader="dot" w:pos="8931"/>
        </w:tabs>
        <w:rPr>
          <w:rFonts w:eastAsia="Calibri"/>
          <w:color w:val="000000" w:themeColor="text1"/>
          <w:sz w:val="22"/>
          <w:szCs w:val="22"/>
          <w:lang w:eastAsia="ru-RU"/>
        </w:rPr>
      </w:pPr>
    </w:p>
    <w:p w14:paraId="0BD1AC41" w14:textId="62625D4E" w:rsidR="00BE130C" w:rsidRPr="0000229E" w:rsidRDefault="00BE130C" w:rsidP="0000229E">
      <w:pPr>
        <w:tabs>
          <w:tab w:val="right" w:leader="dot" w:pos="8931"/>
        </w:tabs>
        <w:ind w:left="480"/>
        <w:rPr>
          <w:i/>
          <w:iCs/>
          <w:noProof/>
          <w:color w:val="000000" w:themeColor="text1"/>
          <w:sz w:val="22"/>
          <w:szCs w:val="22"/>
          <w:lang w:eastAsia="ru-RU"/>
        </w:rPr>
      </w:pPr>
      <w:hyperlink w:anchor="_Toc298311438" w:history="1">
        <w:r w:rsidRPr="0000229E">
          <w:rPr>
            <w:noProof/>
            <w:color w:val="000000" w:themeColor="text1"/>
            <w:sz w:val="22"/>
            <w:szCs w:val="22"/>
            <w:lang w:eastAsia="ru-RU"/>
          </w:rPr>
          <w:t xml:space="preserve">Объем производства промышленной продукции по видам </w:t>
        </w:r>
        <w:r w:rsidR="0000229E">
          <w:rPr>
            <w:noProof/>
            <w:color w:val="000000" w:themeColor="text1"/>
            <w:sz w:val="22"/>
            <w:szCs w:val="22"/>
            <w:lang w:eastAsia="ru-RU"/>
          </w:rPr>
          <w:t xml:space="preserve">                                              </w:t>
        </w:r>
        <w:r w:rsidRPr="0000229E">
          <w:rPr>
            <w:noProof/>
            <w:color w:val="000000" w:themeColor="text1"/>
            <w:sz w:val="22"/>
            <w:szCs w:val="22"/>
            <w:lang w:eastAsia="ru-RU"/>
          </w:rPr>
          <w:t>экономической деятельности</w:t>
        </w:r>
        <w:r w:rsidRPr="0000229E">
          <w:rPr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B8134F">
          <w:rPr>
            <w:noProof/>
            <w:webHidden/>
            <w:color w:val="000000" w:themeColor="text1"/>
            <w:sz w:val="22"/>
            <w:szCs w:val="22"/>
            <w:lang w:eastAsia="ru-RU"/>
          </w:rPr>
          <w:t>21</w:t>
        </w:r>
      </w:hyperlink>
    </w:p>
    <w:p w14:paraId="05C9E8AC" w14:textId="66087B7A" w:rsidR="00BE130C" w:rsidRPr="0000229E" w:rsidRDefault="00BE130C" w:rsidP="0000229E">
      <w:pPr>
        <w:tabs>
          <w:tab w:val="right" w:leader="dot" w:pos="8931"/>
        </w:tabs>
        <w:ind w:left="480"/>
        <w:rPr>
          <w:i/>
          <w:iCs/>
          <w:noProof/>
          <w:color w:val="000000" w:themeColor="text1"/>
          <w:sz w:val="22"/>
          <w:szCs w:val="22"/>
          <w:lang w:eastAsia="ru-RU"/>
        </w:rPr>
      </w:pPr>
      <w:hyperlink w:anchor="_Toc298311439" w:history="1">
        <w:r w:rsidRPr="0000229E">
          <w:rPr>
            <w:noProof/>
            <w:color w:val="000000" w:themeColor="text1"/>
            <w:sz w:val="22"/>
            <w:szCs w:val="22"/>
            <w:lang w:eastAsia="ru-RU"/>
          </w:rPr>
          <w:t>Производство основных видов промышленной продукции</w:t>
        </w:r>
        <w:r w:rsidRPr="0000229E">
          <w:rPr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B8134F">
          <w:rPr>
            <w:noProof/>
            <w:webHidden/>
            <w:color w:val="000000" w:themeColor="text1"/>
            <w:sz w:val="22"/>
            <w:szCs w:val="22"/>
            <w:lang w:eastAsia="ru-RU"/>
          </w:rPr>
          <w:t>21</w:t>
        </w:r>
      </w:hyperlink>
    </w:p>
    <w:p w14:paraId="2DEFC4A9" w14:textId="77777777" w:rsidR="00BE130C" w:rsidRPr="00BE130C" w:rsidRDefault="00BE130C" w:rsidP="00BE130C">
      <w:pPr>
        <w:jc w:val="center"/>
        <w:rPr>
          <w:rFonts w:eastAsia="Calibri"/>
          <w:szCs w:val="22"/>
          <w:lang w:eastAsia="en-US"/>
        </w:rPr>
      </w:pPr>
      <w:r w:rsidRPr="00BE130C">
        <w:rPr>
          <w:rFonts w:eastAsia="Calibri"/>
          <w:sz w:val="22"/>
          <w:szCs w:val="22"/>
          <w:lang w:eastAsia="en-US"/>
        </w:rPr>
        <w:fldChar w:fldCharType="end"/>
      </w:r>
    </w:p>
    <w:p w14:paraId="62584762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6FB75915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67E17CB4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5079EBD1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val="en-US" w:eastAsia="en-US"/>
        </w:rPr>
      </w:pPr>
    </w:p>
    <w:p w14:paraId="70589660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val="en-US" w:eastAsia="en-US"/>
        </w:rPr>
      </w:pPr>
    </w:p>
    <w:p w14:paraId="118DDED5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0AAA51E5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431480BA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049B44CD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53AB2F28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693D04B2" w14:textId="77777777" w:rsidR="00BE130C" w:rsidRPr="00BE130C" w:rsidRDefault="00BE130C" w:rsidP="00BE130C">
      <w:pPr>
        <w:jc w:val="center"/>
        <w:rPr>
          <w:rFonts w:eastAsia="Calibri"/>
          <w:sz w:val="22"/>
          <w:szCs w:val="22"/>
          <w:lang w:eastAsia="en-US"/>
        </w:rPr>
      </w:pPr>
    </w:p>
    <w:p w14:paraId="64EA0178" w14:textId="77777777" w:rsidR="00BE130C" w:rsidRPr="00BE130C" w:rsidRDefault="00BE130C" w:rsidP="00BE130C">
      <w:pPr>
        <w:rPr>
          <w:sz w:val="18"/>
          <w:szCs w:val="18"/>
          <w:lang w:eastAsia="ru-RU"/>
        </w:rPr>
      </w:pPr>
      <w:bookmarkStart w:id="13" w:name="_Toc266706781"/>
      <w:bookmarkStart w:id="14" w:name="_Toc266707202"/>
      <w:bookmarkStart w:id="15" w:name="_Toc274641968"/>
      <w:bookmarkStart w:id="16" w:name="_Toc274642188"/>
      <w:bookmarkStart w:id="17" w:name="_Toc282607443"/>
      <w:bookmarkStart w:id="18" w:name="_Toc282607574"/>
      <w:bookmarkStart w:id="19" w:name="_Toc290390349"/>
      <w:bookmarkStart w:id="20" w:name="_Toc290390499"/>
      <w:bookmarkStart w:id="21" w:name="_Toc298311037"/>
      <w:bookmarkStart w:id="22" w:name="_Toc298311415"/>
    </w:p>
    <w:p w14:paraId="00474C83" w14:textId="77777777" w:rsidR="00BE130C" w:rsidRPr="00BE130C" w:rsidRDefault="00BE130C" w:rsidP="00BE130C">
      <w:pPr>
        <w:keepNext/>
        <w:jc w:val="both"/>
        <w:outlineLvl w:val="1"/>
        <w:rPr>
          <w:b/>
          <w:bCs/>
          <w:sz w:val="22"/>
          <w:szCs w:val="22"/>
          <w:lang w:eastAsia="ru-RU"/>
        </w:rPr>
      </w:pPr>
    </w:p>
    <w:p w14:paraId="4A4EF0FE" w14:textId="77777777" w:rsidR="00BE130C" w:rsidRPr="00BE130C" w:rsidRDefault="00BE130C" w:rsidP="009140B8">
      <w:pPr>
        <w:keepNext/>
        <w:pageBreakBefore/>
        <w:jc w:val="both"/>
        <w:outlineLvl w:val="1"/>
        <w:rPr>
          <w:b/>
          <w:bCs/>
          <w:sz w:val="28"/>
          <w:szCs w:val="28"/>
          <w:lang w:eastAsia="ru-RU"/>
        </w:rPr>
      </w:pPr>
      <w:r w:rsidRPr="00BE130C">
        <w:rPr>
          <w:b/>
          <w:bCs/>
          <w:sz w:val="28"/>
          <w:szCs w:val="28"/>
          <w:lang w:eastAsia="ru-RU"/>
        </w:rPr>
        <w:lastRenderedPageBreak/>
        <w:t>Секторный обзор</w:t>
      </w:r>
    </w:p>
    <w:p w14:paraId="51800AFA" w14:textId="77777777" w:rsidR="00BE130C" w:rsidRPr="00BE130C" w:rsidRDefault="00BE130C" w:rsidP="00BE130C">
      <w:pPr>
        <w:keepNext/>
        <w:jc w:val="both"/>
        <w:outlineLvl w:val="1"/>
        <w:rPr>
          <w:b/>
          <w:bCs/>
          <w:sz w:val="22"/>
          <w:szCs w:val="22"/>
          <w:lang w:eastAsia="ru-RU"/>
        </w:rPr>
      </w:pPr>
    </w:p>
    <w:p w14:paraId="383204B8" w14:textId="77777777" w:rsidR="00BE130C" w:rsidRPr="00BE130C" w:rsidRDefault="00BE130C" w:rsidP="00BE130C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На 1 июля 2026 года число зарегистрированных субъектов Иссык-Кульской области составило 86,7 тыс. единиц, по сравнению с аналогичной датой прошлого года больше на 2,1 процента. Из общего числа зарегистрированных субъектов 8,0 тыс. или 9,2 процента составляют юридические лица. Значительная их доля зарегистрировано в сфере предоставления коммунальных, социальных услуг 23,0 процента, сельского хозяйства-14,6 процента, торговли, ремонта автомобилей, бытовых изделий и предметов личного пользования -11,3 процента.</w:t>
      </w:r>
      <w:r w:rsidRPr="00BE130C">
        <w:rPr>
          <w:sz w:val="22"/>
          <w:szCs w:val="22"/>
          <w:lang w:eastAsia="ru-RU"/>
        </w:rPr>
        <w:tab/>
        <w:t xml:space="preserve"> </w:t>
      </w:r>
      <w:r w:rsidRPr="00BE130C">
        <w:rPr>
          <w:sz w:val="22"/>
          <w:szCs w:val="22"/>
          <w:lang w:eastAsia="ru-RU"/>
        </w:rPr>
        <w:tab/>
      </w:r>
    </w:p>
    <w:p w14:paraId="71EBCFE5" w14:textId="77777777" w:rsidR="00BE130C" w:rsidRPr="00BE130C" w:rsidRDefault="00BE130C" w:rsidP="00BE130C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Из общего числа зарегистрированных юридических лиц в государственной собственности находится 7,5 процента субъектов, муниципальной -8,1, частной 84,4 процента субъектов.</w:t>
      </w:r>
    </w:p>
    <w:p w14:paraId="7E938836" w14:textId="77777777" w:rsidR="00BE130C" w:rsidRPr="00BE130C" w:rsidRDefault="00BE130C" w:rsidP="00BE130C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 xml:space="preserve">Значительную долю (83,7 процента) среди зарегистрированных юридических лиц составляют малые хозяйствующие субъекты. Доля средних и крупных хозяйствующих субъектов в общем числе составила, соответственно 6,1 и 2,1 процента.  Крестьянские (фермерские) хозяйства (с образованием юридического лица) 3,5 процента, филиалы и представительства составили 4,6 процента.  Из общего числа зарегистрированных юридических лиц 2,0 тыс. или 24,6 процента действуют. Наибольший удельный вес составляют субъекты с частной формой собственности </w:t>
      </w:r>
      <w:proofErr w:type="gramStart"/>
      <w:r w:rsidRPr="00BE130C">
        <w:rPr>
          <w:sz w:val="22"/>
          <w:szCs w:val="22"/>
          <w:lang w:eastAsia="ru-RU"/>
        </w:rPr>
        <w:t>( 58</w:t>
      </w:r>
      <w:proofErr w:type="gramEnd"/>
      <w:r w:rsidRPr="00BE130C">
        <w:rPr>
          <w:sz w:val="22"/>
          <w:szCs w:val="22"/>
          <w:lang w:eastAsia="ru-RU"/>
        </w:rPr>
        <w:t xml:space="preserve">,3 процента). </w:t>
      </w:r>
      <w:r w:rsidRPr="00BE130C">
        <w:rPr>
          <w:sz w:val="22"/>
          <w:szCs w:val="22"/>
          <w:lang w:eastAsia="ru-RU"/>
        </w:rPr>
        <w:tab/>
      </w:r>
    </w:p>
    <w:p w14:paraId="7CDD81EA" w14:textId="77777777" w:rsidR="00BE130C" w:rsidRPr="00BE130C" w:rsidRDefault="00BE130C" w:rsidP="00BE130C">
      <w:pPr>
        <w:ind w:left="1247" w:hanging="1247"/>
        <w:rPr>
          <w:b/>
          <w:color w:val="000000"/>
          <w:sz w:val="22"/>
          <w:szCs w:val="22"/>
          <w:lang w:eastAsia="en-US"/>
        </w:rPr>
      </w:pPr>
    </w:p>
    <w:p w14:paraId="58CDE96A" w14:textId="77777777" w:rsidR="00BE130C" w:rsidRPr="00BE130C" w:rsidRDefault="00BE130C" w:rsidP="00BE130C">
      <w:pPr>
        <w:jc w:val="both"/>
        <w:rPr>
          <w:b/>
          <w:sz w:val="22"/>
          <w:szCs w:val="22"/>
          <w:lang w:eastAsia="ru-RU"/>
        </w:rPr>
      </w:pPr>
      <w:r w:rsidRPr="00BE130C">
        <w:rPr>
          <w:b/>
          <w:color w:val="000000"/>
          <w:sz w:val="22"/>
          <w:szCs w:val="24"/>
          <w:lang w:val="ky-KG" w:eastAsia="ru-RU"/>
        </w:rPr>
        <w:t xml:space="preserve">Таблица 1: </w:t>
      </w:r>
      <w:r w:rsidRPr="00BE130C">
        <w:rPr>
          <w:b/>
          <w:sz w:val="22"/>
          <w:szCs w:val="22"/>
          <w:lang w:eastAsia="ru-RU"/>
        </w:rPr>
        <w:t xml:space="preserve">Действующие хозяйствующие субъекты по территории </w:t>
      </w:r>
    </w:p>
    <w:p w14:paraId="6E8067A3" w14:textId="77777777" w:rsidR="00BE130C" w:rsidRPr="00BE130C" w:rsidRDefault="00BE130C" w:rsidP="00BE130C">
      <w:pPr>
        <w:jc w:val="both"/>
        <w:rPr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t xml:space="preserve">                    на 1 </w:t>
      </w:r>
      <w:proofErr w:type="gramStart"/>
      <w:r w:rsidRPr="00BE130C">
        <w:rPr>
          <w:b/>
          <w:sz w:val="22"/>
          <w:szCs w:val="22"/>
          <w:lang w:eastAsia="ru-RU"/>
        </w:rPr>
        <w:t>июля  2026</w:t>
      </w:r>
      <w:proofErr w:type="gramEnd"/>
      <w:r w:rsidRPr="00BE130C">
        <w:rPr>
          <w:b/>
          <w:sz w:val="22"/>
          <w:szCs w:val="22"/>
          <w:lang w:eastAsia="ru-RU"/>
        </w:rPr>
        <w:t>г</w:t>
      </w:r>
      <w:r w:rsidRPr="00BE130C">
        <w:rPr>
          <w:sz w:val="22"/>
          <w:szCs w:val="22"/>
          <w:lang w:eastAsia="ru-RU"/>
        </w:rPr>
        <w:t>.</w:t>
      </w:r>
    </w:p>
    <w:p w14:paraId="4F14DA24" w14:textId="77777777" w:rsidR="00BE130C" w:rsidRPr="00BE130C" w:rsidRDefault="00BE130C" w:rsidP="00BE130C">
      <w:pPr>
        <w:jc w:val="both"/>
        <w:rPr>
          <w:b/>
          <w:sz w:val="10"/>
          <w:szCs w:val="1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9"/>
        <w:gridCol w:w="1613"/>
        <w:gridCol w:w="2009"/>
        <w:gridCol w:w="2274"/>
      </w:tblGrid>
      <w:tr w:rsidR="00BE130C" w:rsidRPr="00BE130C" w14:paraId="7D5DC4AF" w14:textId="77777777" w:rsidTr="009140B8">
        <w:trPr>
          <w:trHeight w:val="284"/>
        </w:trPr>
        <w:tc>
          <w:tcPr>
            <w:tcW w:w="1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16FB7" w14:textId="77777777" w:rsidR="00BE130C" w:rsidRPr="00BE130C" w:rsidRDefault="00BE130C" w:rsidP="00BE130C">
            <w:pPr>
              <w:jc w:val="right"/>
              <w:rPr>
                <w:rFonts w:eastAsia="Arial Unicode MS"/>
                <w:b/>
                <w:sz w:val="18"/>
                <w:szCs w:val="18"/>
                <w:lang w:val="ky-KG" w:eastAsia="ru-RU"/>
              </w:rPr>
            </w:pP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BB1D" w14:textId="77777777" w:rsidR="00BE130C" w:rsidRPr="00BE130C" w:rsidRDefault="00BE130C" w:rsidP="00BE130C">
            <w:pPr>
              <w:ind w:right="113"/>
              <w:jc w:val="center"/>
              <w:rPr>
                <w:rFonts w:eastAsia="Arial Unicode MS"/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Всего единиц</w:t>
            </w:r>
          </w:p>
        </w:tc>
        <w:tc>
          <w:tcPr>
            <w:tcW w:w="2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1649" w14:textId="77777777" w:rsidR="00BE130C" w:rsidRPr="00BE130C" w:rsidRDefault="00BE130C" w:rsidP="00BE130C">
            <w:pPr>
              <w:ind w:right="113"/>
              <w:jc w:val="center"/>
              <w:rPr>
                <w:rFonts w:eastAsia="Arial Unicode MS"/>
                <w:b/>
                <w:bCs/>
                <w:sz w:val="18"/>
                <w:szCs w:val="18"/>
                <w:lang w:eastAsia="ru-RU"/>
              </w:rPr>
            </w:pPr>
            <w:r w:rsidRPr="00BE130C">
              <w:rPr>
                <w:rFonts w:eastAsia="Arial Unicode MS"/>
                <w:b/>
                <w:bCs/>
                <w:sz w:val="18"/>
                <w:szCs w:val="18"/>
                <w:lang w:eastAsia="ru-RU"/>
              </w:rPr>
              <w:t>в процентах</w:t>
            </w:r>
          </w:p>
        </w:tc>
      </w:tr>
      <w:tr w:rsidR="00BE130C" w:rsidRPr="00BE130C" w14:paraId="7E9383F6" w14:textId="77777777" w:rsidTr="009140B8">
        <w:trPr>
          <w:trHeight w:val="284"/>
        </w:trPr>
        <w:tc>
          <w:tcPr>
            <w:tcW w:w="1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696F" w14:textId="77777777" w:rsidR="00BE130C" w:rsidRPr="00BE130C" w:rsidRDefault="00BE130C" w:rsidP="00BE130C">
            <w:pPr>
              <w:rPr>
                <w:rFonts w:eastAsia="Arial Unicode MS"/>
                <w:b/>
                <w:sz w:val="18"/>
                <w:szCs w:val="18"/>
                <w:lang w:val="ky-KG" w:eastAsia="ru-RU"/>
              </w:rPr>
            </w:pPr>
          </w:p>
        </w:tc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848B" w14:textId="77777777" w:rsidR="00BE130C" w:rsidRPr="00BE130C" w:rsidRDefault="00BE130C" w:rsidP="00BE130C">
            <w:pPr>
              <w:jc w:val="center"/>
              <w:rPr>
                <w:rFonts w:eastAsia="Arial Unicode MS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8B55" w14:textId="77777777" w:rsidR="00BE130C" w:rsidRPr="00BE130C" w:rsidRDefault="00BE130C" w:rsidP="00BE130C">
            <w:pPr>
              <w:ind w:right="113"/>
              <w:jc w:val="center"/>
              <w:rPr>
                <w:rFonts w:eastAsia="Arial Unicode MS"/>
                <w:b/>
                <w:sz w:val="18"/>
                <w:szCs w:val="18"/>
                <w:lang w:eastAsia="ru-RU"/>
              </w:rPr>
            </w:pPr>
            <w:r w:rsidRPr="00BE130C">
              <w:rPr>
                <w:rFonts w:eastAsia="Arial Unicode MS"/>
                <w:b/>
                <w:sz w:val="18"/>
                <w:szCs w:val="18"/>
                <w:lang w:eastAsia="ru-RU"/>
              </w:rPr>
              <w:t>к соответствующей дате предыдущего года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169E" w14:textId="77777777" w:rsidR="00BE130C" w:rsidRPr="00BE130C" w:rsidRDefault="00BE130C" w:rsidP="00BE130C">
            <w:pPr>
              <w:ind w:right="113"/>
              <w:jc w:val="center"/>
              <w:rPr>
                <w:rFonts w:eastAsia="Arial Unicode MS"/>
                <w:b/>
                <w:sz w:val="18"/>
                <w:szCs w:val="18"/>
                <w:lang w:eastAsia="ru-RU"/>
              </w:rPr>
            </w:pPr>
            <w:r w:rsidRPr="00BE130C">
              <w:rPr>
                <w:rFonts w:eastAsia="Arial Unicode MS"/>
                <w:b/>
                <w:sz w:val="18"/>
                <w:szCs w:val="18"/>
                <w:lang w:eastAsia="ru-RU"/>
              </w:rPr>
              <w:t>к итогу</w:t>
            </w:r>
          </w:p>
        </w:tc>
      </w:tr>
      <w:tr w:rsidR="00BE130C" w:rsidRPr="00BE130C" w14:paraId="1105632A" w14:textId="77777777" w:rsidTr="009140B8">
        <w:trPr>
          <w:trHeight w:val="284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C3A6907" w14:textId="77777777" w:rsidR="00BE130C" w:rsidRPr="00BE130C" w:rsidRDefault="00BE130C" w:rsidP="00BE130C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BE130C">
              <w:rPr>
                <w:b/>
                <w:bCs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DC2AB3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1969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5F0A4B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95,3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1A9CFD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4ED98179" w14:textId="77777777" w:rsidTr="009140B8">
        <w:trPr>
          <w:trHeight w:val="284"/>
        </w:trPr>
        <w:tc>
          <w:tcPr>
            <w:tcW w:w="1762" w:type="pct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16BA0027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BE130C">
              <w:rPr>
                <w:sz w:val="18"/>
                <w:szCs w:val="18"/>
                <w:lang w:eastAsia="ru-RU"/>
              </w:rPr>
              <w:t>Суйский</w:t>
            </w:r>
            <w:proofErr w:type="spellEnd"/>
            <w:r w:rsidRPr="00BE130C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A48CFD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110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C1C849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91,4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2D7475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11,4</w:t>
            </w:r>
          </w:p>
        </w:tc>
      </w:tr>
      <w:tr w:rsidR="00BE130C" w:rsidRPr="00BE130C" w14:paraId="613EF78E" w14:textId="77777777" w:rsidTr="009140B8">
        <w:trPr>
          <w:trHeight w:val="284"/>
        </w:trPr>
        <w:tc>
          <w:tcPr>
            <w:tcW w:w="1762" w:type="pct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0948D80D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Жети</w:t>
            </w:r>
            <w:proofErr w:type="spellEnd"/>
            <w:r w:rsidRPr="00BE130C">
              <w:rPr>
                <w:sz w:val="18"/>
                <w:szCs w:val="18"/>
                <w:lang w:eastAsia="ru-RU"/>
              </w:rPr>
              <w:t>-Огузский район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A951D13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333</w:t>
            </w:r>
          </w:p>
        </w:tc>
        <w:tc>
          <w:tcPr>
            <w:tcW w:w="110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893E23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97,1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21B58F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16,9</w:t>
            </w:r>
          </w:p>
        </w:tc>
      </w:tr>
      <w:tr w:rsidR="00BE130C" w:rsidRPr="00BE130C" w14:paraId="66975387" w14:textId="77777777" w:rsidTr="009140B8">
        <w:trPr>
          <w:trHeight w:val="284"/>
        </w:trPr>
        <w:tc>
          <w:tcPr>
            <w:tcW w:w="1762" w:type="pct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47ABDCCD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4272A0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408</w:t>
            </w:r>
          </w:p>
        </w:tc>
        <w:tc>
          <w:tcPr>
            <w:tcW w:w="110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3428E9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98,3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1242BE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20,7</w:t>
            </w:r>
          </w:p>
        </w:tc>
      </w:tr>
      <w:tr w:rsidR="00BE130C" w:rsidRPr="00BE130C" w14:paraId="7AA3AC46" w14:textId="77777777" w:rsidTr="009140B8">
        <w:trPr>
          <w:trHeight w:val="284"/>
        </w:trPr>
        <w:tc>
          <w:tcPr>
            <w:tcW w:w="1762" w:type="pct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566C6072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Тонский</w:t>
            </w:r>
            <w:proofErr w:type="spellEnd"/>
            <w:r w:rsidRPr="00BE130C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BCDFAA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110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6DD45F6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88,7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D1D9F7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9,2</w:t>
            </w:r>
          </w:p>
        </w:tc>
      </w:tr>
      <w:tr w:rsidR="00BE130C" w:rsidRPr="00BE130C" w14:paraId="42989453" w14:textId="77777777" w:rsidTr="009140B8">
        <w:trPr>
          <w:trHeight w:val="284"/>
        </w:trPr>
        <w:tc>
          <w:tcPr>
            <w:tcW w:w="1762" w:type="pct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7414E792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Тюпский</w:t>
            </w:r>
            <w:proofErr w:type="spellEnd"/>
            <w:r w:rsidRPr="00BE130C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04CCD7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172</w:t>
            </w:r>
          </w:p>
        </w:tc>
        <w:tc>
          <w:tcPr>
            <w:tcW w:w="110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33373D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94,5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DADE8D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8,7</w:t>
            </w:r>
          </w:p>
        </w:tc>
      </w:tr>
      <w:tr w:rsidR="00BE130C" w:rsidRPr="00BE130C" w14:paraId="7E2ECC9C" w14:textId="77777777" w:rsidTr="009140B8">
        <w:trPr>
          <w:trHeight w:val="284"/>
        </w:trPr>
        <w:tc>
          <w:tcPr>
            <w:tcW w:w="1762" w:type="pct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727F0A78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г.Каракол</w:t>
            </w:r>
            <w:proofErr w:type="spellEnd"/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C18107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452</w:t>
            </w:r>
          </w:p>
        </w:tc>
        <w:tc>
          <w:tcPr>
            <w:tcW w:w="110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7F9E85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94,6</w:t>
            </w:r>
          </w:p>
        </w:tc>
        <w:tc>
          <w:tcPr>
            <w:tcW w:w="124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F117E7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23,0</w:t>
            </w:r>
          </w:p>
        </w:tc>
      </w:tr>
      <w:tr w:rsidR="00BE130C" w:rsidRPr="00BE130C" w14:paraId="62961C47" w14:textId="77777777" w:rsidTr="009140B8">
        <w:trPr>
          <w:trHeight w:val="284"/>
        </w:trPr>
        <w:tc>
          <w:tcPr>
            <w:tcW w:w="17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C78C0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г.Балыкчы</w:t>
            </w:r>
            <w:proofErr w:type="spellEnd"/>
          </w:p>
        </w:tc>
        <w:tc>
          <w:tcPr>
            <w:tcW w:w="8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15629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199</w:t>
            </w:r>
          </w:p>
        </w:tc>
        <w:tc>
          <w:tcPr>
            <w:tcW w:w="11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338C4" w14:textId="77777777" w:rsidR="00BE130C" w:rsidRPr="00BE130C" w:rsidRDefault="00BE130C" w:rsidP="00BE130C">
            <w:pPr>
              <w:ind w:left="-425" w:right="170" w:firstLine="425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99,5</w:t>
            </w:r>
          </w:p>
        </w:tc>
        <w:tc>
          <w:tcPr>
            <w:tcW w:w="12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570D3" w14:textId="77777777" w:rsidR="00BE130C" w:rsidRPr="00BE130C" w:rsidRDefault="00BE130C" w:rsidP="00BE130C">
            <w:pPr>
              <w:ind w:right="1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10,1</w:t>
            </w:r>
          </w:p>
        </w:tc>
      </w:tr>
    </w:tbl>
    <w:p w14:paraId="33C7B087" w14:textId="77777777" w:rsidR="00BE130C" w:rsidRPr="00BE130C" w:rsidRDefault="00BE130C" w:rsidP="00BE130C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ru-RU"/>
        </w:rPr>
      </w:pPr>
    </w:p>
    <w:p w14:paraId="0ECBF1A1" w14:textId="77777777" w:rsidR="00BE130C" w:rsidRPr="00BE130C" w:rsidRDefault="00BE130C" w:rsidP="00BE130C">
      <w:pPr>
        <w:widowControl w:val="0"/>
        <w:autoSpaceDE w:val="0"/>
        <w:autoSpaceDN w:val="0"/>
        <w:adjustRightInd w:val="0"/>
        <w:ind w:right="50" w:firstLine="567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 xml:space="preserve">На 1 июля 2026 года на территории Иссык-Кульской области зарегистрировано 59,1 тыс. индивидуальных предпринимателей. Число официально зарегистрированных крестьянских (фермерских) хозяйств (без образования юридического лица) на 1 июля </w:t>
      </w:r>
      <w:proofErr w:type="spellStart"/>
      <w:r w:rsidRPr="00BE130C">
        <w:rPr>
          <w:sz w:val="22"/>
          <w:szCs w:val="22"/>
          <w:lang w:eastAsia="ru-RU"/>
        </w:rPr>
        <w:t>т.г</w:t>
      </w:r>
      <w:proofErr w:type="spellEnd"/>
      <w:r w:rsidRPr="00BE130C">
        <w:rPr>
          <w:sz w:val="22"/>
          <w:szCs w:val="22"/>
          <w:lang w:eastAsia="ru-RU"/>
        </w:rPr>
        <w:t xml:space="preserve">. составило 19,6 тыс. субъектов. </w:t>
      </w:r>
    </w:p>
    <w:p w14:paraId="41016503" w14:textId="77777777" w:rsidR="00BE130C" w:rsidRPr="00BE130C" w:rsidRDefault="00BE130C" w:rsidP="00BE130C">
      <w:pPr>
        <w:keepNext/>
        <w:jc w:val="both"/>
        <w:outlineLvl w:val="1"/>
        <w:rPr>
          <w:b/>
          <w:bCs/>
          <w:sz w:val="28"/>
          <w:szCs w:val="28"/>
          <w:lang w:eastAsia="ru-RU"/>
        </w:rPr>
      </w:pPr>
    </w:p>
    <w:p w14:paraId="6D8CEE6B" w14:textId="77777777" w:rsidR="00BE130C" w:rsidRPr="00BE130C" w:rsidRDefault="00BE130C" w:rsidP="009140B8">
      <w:pPr>
        <w:keepNext/>
        <w:pageBreakBefore/>
        <w:jc w:val="both"/>
        <w:outlineLvl w:val="1"/>
        <w:rPr>
          <w:sz w:val="28"/>
          <w:szCs w:val="28"/>
          <w:lang w:eastAsia="ru-RU"/>
        </w:rPr>
      </w:pPr>
      <w:r w:rsidRPr="00BE130C">
        <w:rPr>
          <w:b/>
          <w:bCs/>
          <w:sz w:val="28"/>
          <w:szCs w:val="28"/>
          <w:lang w:eastAsia="ru-RU"/>
        </w:rPr>
        <w:lastRenderedPageBreak/>
        <w:t>Реальный сектор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52A35FE7" w14:textId="77777777" w:rsidR="00BE130C" w:rsidRPr="00BE130C" w:rsidRDefault="00BE130C" w:rsidP="00BE130C">
      <w:pPr>
        <w:jc w:val="center"/>
        <w:rPr>
          <w:rFonts w:eastAsia="Calibri"/>
          <w:szCs w:val="22"/>
          <w:lang w:eastAsia="en-US"/>
        </w:rPr>
      </w:pPr>
    </w:p>
    <w:p w14:paraId="60A30372" w14:textId="77777777" w:rsidR="00BE130C" w:rsidRPr="00BE130C" w:rsidRDefault="00BE130C" w:rsidP="00BE130C">
      <w:pPr>
        <w:keepNext/>
        <w:outlineLvl w:val="2"/>
        <w:rPr>
          <w:b/>
          <w:bCs/>
          <w:sz w:val="26"/>
          <w:szCs w:val="26"/>
          <w:lang w:eastAsia="ru-RU"/>
        </w:rPr>
      </w:pPr>
      <w:bookmarkStart w:id="23" w:name="_Toc136159586"/>
      <w:bookmarkStart w:id="24" w:name="_Toc136159614"/>
      <w:bookmarkStart w:id="25" w:name="_Toc136159813"/>
      <w:bookmarkStart w:id="26" w:name="_Toc251423876"/>
      <w:bookmarkStart w:id="27" w:name="_Toc251424046"/>
      <w:bookmarkStart w:id="28" w:name="_Toc298311038"/>
      <w:bookmarkStart w:id="29" w:name="_Toc298311416"/>
      <w:r w:rsidRPr="00BE130C">
        <w:rPr>
          <w:b/>
          <w:bCs/>
          <w:sz w:val="26"/>
          <w:szCs w:val="26"/>
          <w:lang w:eastAsia="ru-RU"/>
        </w:rPr>
        <w:t>Промышленность.</w:t>
      </w:r>
      <w:bookmarkEnd w:id="23"/>
      <w:bookmarkEnd w:id="24"/>
      <w:bookmarkEnd w:id="25"/>
      <w:bookmarkEnd w:id="26"/>
      <w:bookmarkEnd w:id="27"/>
      <w:bookmarkEnd w:id="28"/>
      <w:bookmarkEnd w:id="29"/>
    </w:p>
    <w:p w14:paraId="68C82725" w14:textId="77777777" w:rsidR="00BE130C" w:rsidRPr="00BE130C" w:rsidRDefault="00BE130C" w:rsidP="00BE130C">
      <w:pPr>
        <w:rPr>
          <w:rFonts w:eastAsia="Calibri"/>
          <w:sz w:val="22"/>
          <w:szCs w:val="22"/>
          <w:lang w:eastAsia="en-US"/>
        </w:rPr>
      </w:pPr>
    </w:p>
    <w:p w14:paraId="6192A482" w14:textId="77777777" w:rsidR="00BE130C" w:rsidRPr="00BE130C" w:rsidRDefault="00BE130C" w:rsidP="00BE130C">
      <w:pPr>
        <w:spacing w:after="120"/>
        <w:ind w:firstLine="540"/>
        <w:jc w:val="both"/>
        <w:rPr>
          <w:sz w:val="22"/>
          <w:szCs w:val="22"/>
          <w:lang w:eastAsia="ru-RU"/>
        </w:rPr>
      </w:pPr>
      <w:bookmarkStart w:id="30" w:name="_Toc251423877"/>
      <w:bookmarkStart w:id="31" w:name="_Toc251424047"/>
      <w:bookmarkStart w:id="32" w:name="_Toc298311039"/>
      <w:bookmarkStart w:id="33" w:name="_Toc298311417"/>
      <w:r w:rsidRPr="00BE130C">
        <w:rPr>
          <w:sz w:val="22"/>
          <w:szCs w:val="22"/>
          <w:lang w:eastAsia="ru-RU"/>
        </w:rPr>
        <w:t xml:space="preserve">В январе-июле 2026 года промышленными предприятиями произведено продукции на сумму 80751,6 млн. сомов, индекс физического объема к январю-июлю 2025 года составил 113,4 процента. Без учета предприятий по разработке месторождения «Кумтор» за истекший период произведено промышленной продукции на 9313,4 млн. сомов или 136,5 процента к уровню января-июля  прошлого года. </w:t>
      </w:r>
    </w:p>
    <w:p w14:paraId="51BE08E9" w14:textId="77777777" w:rsidR="00BE130C" w:rsidRPr="00BE130C" w:rsidRDefault="00BE130C" w:rsidP="00BE130C">
      <w:pPr>
        <w:rPr>
          <w:sz w:val="22"/>
          <w:szCs w:val="22"/>
          <w:lang w:eastAsia="ru-RU"/>
        </w:rPr>
      </w:pPr>
    </w:p>
    <w:p w14:paraId="4F278462" w14:textId="77777777" w:rsidR="009140B8" w:rsidRDefault="00BE130C" w:rsidP="00BE130C">
      <w:pPr>
        <w:keepNext/>
        <w:autoSpaceDE w:val="0"/>
        <w:autoSpaceDN w:val="0"/>
        <w:outlineLvl w:val="1"/>
        <w:rPr>
          <w:b/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t>Таблица 2:</w:t>
      </w:r>
      <w:r w:rsidRPr="00BE130C">
        <w:rPr>
          <w:b/>
          <w:sz w:val="22"/>
          <w:szCs w:val="22"/>
          <w:lang w:eastAsia="ru-RU"/>
        </w:rPr>
        <w:tab/>
        <w:t xml:space="preserve">Индексы физического объема промышленной продукции по видам </w:t>
      </w:r>
    </w:p>
    <w:p w14:paraId="0268ABE3" w14:textId="67B014E5" w:rsidR="00BE130C" w:rsidRPr="00BE130C" w:rsidRDefault="009140B8" w:rsidP="00BE130C">
      <w:pPr>
        <w:keepNext/>
        <w:autoSpaceDE w:val="0"/>
        <w:autoSpaceDN w:val="0"/>
        <w:outlineLvl w:val="1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 xml:space="preserve">                           </w:t>
      </w:r>
      <w:r w:rsidR="00BE130C" w:rsidRPr="00BE130C">
        <w:rPr>
          <w:b/>
          <w:sz w:val="22"/>
          <w:szCs w:val="22"/>
          <w:lang w:eastAsia="ru-RU"/>
        </w:rPr>
        <w:t>экономической деятельности</w:t>
      </w:r>
      <w:bookmarkEnd w:id="30"/>
      <w:bookmarkEnd w:id="31"/>
      <w:bookmarkEnd w:id="32"/>
      <w:bookmarkEnd w:id="33"/>
    </w:p>
    <w:p w14:paraId="0496E3C2" w14:textId="77777777" w:rsidR="00BE130C" w:rsidRPr="00BE130C" w:rsidRDefault="00BE130C" w:rsidP="00BE130C">
      <w:pPr>
        <w:keepNext/>
        <w:autoSpaceDE w:val="0"/>
        <w:autoSpaceDN w:val="0"/>
        <w:outlineLvl w:val="1"/>
        <w:rPr>
          <w:i/>
          <w:iCs/>
          <w:sz w:val="18"/>
          <w:szCs w:val="18"/>
          <w:lang w:eastAsia="ru-RU"/>
        </w:rPr>
      </w:pPr>
      <w:r w:rsidRPr="00BE130C">
        <w:rPr>
          <w:b/>
          <w:i/>
          <w:iCs/>
          <w:sz w:val="24"/>
          <w:lang w:eastAsia="ru-RU"/>
        </w:rPr>
        <w:tab/>
      </w:r>
      <w:r w:rsidRPr="00BE130C">
        <w:rPr>
          <w:b/>
          <w:i/>
          <w:iCs/>
          <w:sz w:val="24"/>
          <w:lang w:eastAsia="ru-RU"/>
        </w:rPr>
        <w:tab/>
      </w:r>
      <w:bookmarkStart w:id="34" w:name="_Toc251423878"/>
      <w:bookmarkStart w:id="35" w:name="_Toc251424048"/>
      <w:bookmarkStart w:id="36" w:name="_Toc298311040"/>
      <w:bookmarkStart w:id="37" w:name="_Toc298311418"/>
      <w:r w:rsidRPr="00BE130C">
        <w:rPr>
          <w:i/>
          <w:iCs/>
          <w:sz w:val="18"/>
          <w:szCs w:val="18"/>
          <w:lang w:eastAsia="ru-RU"/>
        </w:rPr>
        <w:t>(в процентах к соответствующему периоду предыдущего года)</w:t>
      </w:r>
      <w:bookmarkEnd w:id="34"/>
      <w:bookmarkEnd w:id="35"/>
      <w:bookmarkEnd w:id="36"/>
      <w:bookmarkEnd w:id="37"/>
    </w:p>
    <w:p w14:paraId="2BAC371D" w14:textId="77777777" w:rsidR="00BE130C" w:rsidRPr="00BE130C" w:rsidRDefault="00BE130C" w:rsidP="00BE130C">
      <w:pPr>
        <w:jc w:val="center"/>
        <w:rPr>
          <w:sz w:val="18"/>
          <w:szCs w:val="1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4"/>
        <w:gridCol w:w="1357"/>
        <w:gridCol w:w="1224"/>
      </w:tblGrid>
      <w:tr w:rsidR="00BE130C" w:rsidRPr="00BE130C" w14:paraId="1CAD27BC" w14:textId="77777777" w:rsidTr="00157E3C">
        <w:trPr>
          <w:cantSplit/>
          <w:trHeight w:val="330"/>
        </w:trPr>
        <w:tc>
          <w:tcPr>
            <w:tcW w:w="3583" w:type="pct"/>
            <w:vMerge w:val="restart"/>
          </w:tcPr>
          <w:p w14:paraId="08CB0F66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17" w:type="pct"/>
            <w:gridSpan w:val="2"/>
            <w:vAlign w:val="center"/>
          </w:tcPr>
          <w:p w14:paraId="711A654D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 xml:space="preserve">январь-июль </w:t>
            </w:r>
          </w:p>
        </w:tc>
      </w:tr>
      <w:tr w:rsidR="00BE130C" w:rsidRPr="00BE130C" w14:paraId="7A4C915B" w14:textId="77777777" w:rsidTr="009140B8">
        <w:trPr>
          <w:cantSplit/>
          <w:trHeight w:val="373"/>
        </w:trPr>
        <w:tc>
          <w:tcPr>
            <w:tcW w:w="3583" w:type="pct"/>
            <w:vMerge/>
            <w:tcBorders>
              <w:bottom w:val="single" w:sz="4" w:space="0" w:color="auto"/>
            </w:tcBorders>
          </w:tcPr>
          <w:p w14:paraId="39DA109E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5" w:type="pct"/>
            <w:tcBorders>
              <w:bottom w:val="single" w:sz="4" w:space="0" w:color="auto"/>
            </w:tcBorders>
            <w:vAlign w:val="center"/>
          </w:tcPr>
          <w:p w14:paraId="7DBC5583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14:paraId="3D2973CF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BE130C" w:rsidRPr="00BE130C" w14:paraId="3D1A84CD" w14:textId="77777777" w:rsidTr="00157E3C">
        <w:trPr>
          <w:cantSplit/>
          <w:trHeight w:val="284"/>
        </w:trPr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7142FF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Всего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24230E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Cs w:val="22"/>
                <w:lang w:eastAsia="en-US"/>
              </w:rPr>
              <w:t>96,1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619192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Cs w:val="22"/>
                <w:lang w:eastAsia="en-US"/>
              </w:rPr>
              <w:t>113,4</w:t>
            </w:r>
          </w:p>
        </w:tc>
      </w:tr>
      <w:tr w:rsidR="00BE130C" w:rsidRPr="00BE130C" w14:paraId="25D360F9" w14:textId="77777777" w:rsidTr="00157E3C">
        <w:trPr>
          <w:cantSplit/>
          <w:trHeight w:val="284"/>
        </w:trPr>
        <w:tc>
          <w:tcPr>
            <w:tcW w:w="35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65827E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Без учёта предприятий по разработке месторождения «Кумтор».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4BE35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117,5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5CF94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136,5</w:t>
            </w:r>
          </w:p>
        </w:tc>
      </w:tr>
      <w:tr w:rsidR="00BE130C" w:rsidRPr="00BE130C" w14:paraId="48D91DA1" w14:textId="77777777" w:rsidTr="00157E3C">
        <w:trPr>
          <w:cantSplit/>
          <w:trHeight w:val="284"/>
        </w:trPr>
        <w:tc>
          <w:tcPr>
            <w:tcW w:w="35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3BFDEF" w14:textId="77777777" w:rsidR="00BE130C" w:rsidRPr="00BE130C" w:rsidRDefault="00BE130C" w:rsidP="00BE130C">
            <w:pPr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Добыча полезных ископаемых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898C9F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Cs w:val="22"/>
                <w:lang w:eastAsia="en-US"/>
              </w:rPr>
              <w:t>в 2,8 р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E47E96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Cs w:val="22"/>
                <w:lang w:eastAsia="en-US"/>
              </w:rPr>
              <w:t>141,9</w:t>
            </w:r>
          </w:p>
        </w:tc>
      </w:tr>
      <w:tr w:rsidR="00BE130C" w:rsidRPr="00BE130C" w14:paraId="03F00555" w14:textId="77777777" w:rsidTr="00157E3C">
        <w:trPr>
          <w:cantSplit/>
          <w:trHeight w:val="284"/>
        </w:trPr>
        <w:tc>
          <w:tcPr>
            <w:tcW w:w="35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527ADC" w14:textId="77777777" w:rsidR="00BE130C" w:rsidRPr="00BE130C" w:rsidRDefault="00BE130C" w:rsidP="00BE130C">
            <w:pPr>
              <w:rPr>
                <w:rFonts w:eastAsia="Calibri"/>
                <w:bCs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bCs/>
                <w:sz w:val="18"/>
                <w:szCs w:val="18"/>
                <w:u w:val="single"/>
                <w:lang w:eastAsia="en-US"/>
              </w:rPr>
              <w:t>Добыча каменного угля и бурого угля(лигнита)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402DC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47,2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29F02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-</w:t>
            </w:r>
          </w:p>
        </w:tc>
      </w:tr>
      <w:tr w:rsidR="00BE130C" w:rsidRPr="00BE130C" w14:paraId="0F508AFD" w14:textId="77777777" w:rsidTr="00157E3C">
        <w:trPr>
          <w:cantSplit/>
          <w:trHeight w:val="284"/>
        </w:trPr>
        <w:tc>
          <w:tcPr>
            <w:tcW w:w="35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094195" w14:textId="77777777" w:rsidR="00BE130C" w:rsidRPr="00BE130C" w:rsidRDefault="00BE130C" w:rsidP="00BE130C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Добыча металлических руд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25B158" w14:textId="77777777" w:rsidR="00BE130C" w:rsidRPr="00BE130C" w:rsidRDefault="00BE130C" w:rsidP="00BE130C">
            <w:pPr>
              <w:ind w:left="-91" w:right="-14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3,0р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114A00" w14:textId="77777777" w:rsidR="00BE130C" w:rsidRPr="00BE130C" w:rsidRDefault="00BE130C" w:rsidP="00BE130C">
            <w:pPr>
              <w:ind w:left="-91" w:right="-14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145,7</w:t>
            </w:r>
          </w:p>
        </w:tc>
      </w:tr>
      <w:tr w:rsidR="00BE130C" w:rsidRPr="00BE130C" w14:paraId="68C523E4" w14:textId="77777777" w:rsidTr="00157E3C">
        <w:trPr>
          <w:cantSplit/>
          <w:trHeight w:val="284"/>
        </w:trPr>
        <w:tc>
          <w:tcPr>
            <w:tcW w:w="35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F0CD1A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Добыча прочих полезных ископаемых. 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F91E78" w14:textId="77777777" w:rsidR="00BE130C" w:rsidRPr="00BE130C" w:rsidRDefault="00BE130C" w:rsidP="00BE130C">
            <w:pPr>
              <w:ind w:left="-91" w:right="-14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в 2,4 р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12D6BF" w14:textId="77777777" w:rsidR="00BE130C" w:rsidRPr="00BE130C" w:rsidRDefault="00BE130C" w:rsidP="00BE130C">
            <w:pPr>
              <w:ind w:left="-91" w:right="-14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133,9</w:t>
            </w:r>
          </w:p>
        </w:tc>
      </w:tr>
      <w:tr w:rsidR="00BE130C" w:rsidRPr="00BE130C" w14:paraId="48B88DB8" w14:textId="77777777" w:rsidTr="00157E3C">
        <w:trPr>
          <w:cantSplit/>
          <w:trHeight w:val="284"/>
        </w:trPr>
        <w:tc>
          <w:tcPr>
            <w:tcW w:w="35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FEDF1B" w14:textId="77777777" w:rsidR="00BE130C" w:rsidRPr="00BE130C" w:rsidRDefault="00BE130C" w:rsidP="00BE130C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Обрабатывающее производство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C2039F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Cs w:val="22"/>
                <w:lang w:eastAsia="en-US"/>
              </w:rPr>
              <w:t>94,2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11CB7E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Cs w:val="22"/>
                <w:lang w:eastAsia="en-US"/>
              </w:rPr>
              <w:t>111,4</w:t>
            </w:r>
          </w:p>
        </w:tc>
      </w:tr>
      <w:tr w:rsidR="00BE130C" w:rsidRPr="00BE130C" w14:paraId="2C9C1AF8" w14:textId="77777777" w:rsidTr="00157E3C">
        <w:trPr>
          <w:cantSplit/>
          <w:trHeight w:val="284"/>
        </w:trPr>
        <w:tc>
          <w:tcPr>
            <w:tcW w:w="35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21A9BA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Производство пищевых продуктов, включая напитки.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79354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103,5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FD2C6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116,7</w:t>
            </w:r>
          </w:p>
        </w:tc>
      </w:tr>
      <w:tr w:rsidR="00BE130C" w:rsidRPr="00BE130C" w14:paraId="39A23F9C" w14:textId="77777777" w:rsidTr="00157E3C">
        <w:trPr>
          <w:cantSplit/>
          <w:trHeight w:val="284"/>
        </w:trPr>
        <w:tc>
          <w:tcPr>
            <w:tcW w:w="35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C3697E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Текстильное производство, производство одежды и обуви, кожи и прочих кожаных изделий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B2F8F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149,6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05EEA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76,5</w:t>
            </w:r>
          </w:p>
        </w:tc>
      </w:tr>
      <w:tr w:rsidR="00BE130C" w:rsidRPr="00BE130C" w14:paraId="6B4C1A2E" w14:textId="77777777" w:rsidTr="00157E3C">
        <w:trPr>
          <w:cantSplit/>
          <w:trHeight w:val="284"/>
        </w:trPr>
        <w:tc>
          <w:tcPr>
            <w:tcW w:w="35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6F18B8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Производство деревянных и бумажных изделий полиграфическая деятельность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14048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106,2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FEF6B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100,2</w:t>
            </w:r>
          </w:p>
        </w:tc>
      </w:tr>
      <w:tr w:rsidR="00BE130C" w:rsidRPr="00BE130C" w14:paraId="340434F7" w14:textId="77777777" w:rsidTr="00157E3C">
        <w:trPr>
          <w:cantSplit/>
          <w:trHeight w:val="284"/>
        </w:trPr>
        <w:tc>
          <w:tcPr>
            <w:tcW w:w="35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954408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Производство химической продукции.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5FC15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36,7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89300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в 2,4 р</w:t>
            </w:r>
          </w:p>
        </w:tc>
      </w:tr>
      <w:tr w:rsidR="00BE130C" w:rsidRPr="00BE130C" w14:paraId="77A90C21" w14:textId="77777777" w:rsidTr="00157E3C">
        <w:trPr>
          <w:cantSplit/>
          <w:trHeight w:val="284"/>
        </w:trPr>
        <w:tc>
          <w:tcPr>
            <w:tcW w:w="35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70B8F4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Производство резиновых и пластмассовых изделий, прочих неметаллических минеральных продуктов 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743E9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в 2,7 р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91C11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94,4</w:t>
            </w:r>
          </w:p>
        </w:tc>
      </w:tr>
      <w:tr w:rsidR="00BE130C" w:rsidRPr="00BE130C" w14:paraId="41E16E3A" w14:textId="77777777" w:rsidTr="00157E3C">
        <w:trPr>
          <w:cantSplit/>
          <w:trHeight w:val="284"/>
        </w:trPr>
        <w:tc>
          <w:tcPr>
            <w:tcW w:w="35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435576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Производство основных металлов и готовых металлических изделий, кроме машин и оборудования.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3252E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93,1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A43DB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111,6</w:t>
            </w:r>
          </w:p>
        </w:tc>
      </w:tr>
      <w:tr w:rsidR="00BE130C" w:rsidRPr="00BE130C" w14:paraId="0E074A5B" w14:textId="77777777" w:rsidTr="00157E3C">
        <w:trPr>
          <w:cantSplit/>
          <w:trHeight w:val="284"/>
        </w:trPr>
        <w:tc>
          <w:tcPr>
            <w:tcW w:w="35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4E7680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Производство электронного и оптического оборудования.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24AE4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в 9,0 р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3F4A0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11,9</w:t>
            </w:r>
          </w:p>
        </w:tc>
      </w:tr>
      <w:tr w:rsidR="00BE130C" w:rsidRPr="00BE130C" w14:paraId="16C74A35" w14:textId="77777777" w:rsidTr="00157E3C">
        <w:trPr>
          <w:cantSplit/>
          <w:trHeight w:val="284"/>
        </w:trPr>
        <w:tc>
          <w:tcPr>
            <w:tcW w:w="35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BC42CD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Производство электрического оборудования.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5B7FB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в 42,1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3FC07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199,5</w:t>
            </w:r>
          </w:p>
        </w:tc>
      </w:tr>
      <w:tr w:rsidR="00BE130C" w:rsidRPr="00BE130C" w14:paraId="54FB30B8" w14:textId="77777777" w:rsidTr="00157E3C">
        <w:trPr>
          <w:cantSplit/>
          <w:trHeight w:val="284"/>
        </w:trPr>
        <w:tc>
          <w:tcPr>
            <w:tcW w:w="35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7696D6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Прочие производства.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8589C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81,7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04534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Cs w:val="22"/>
                <w:lang w:eastAsia="en-US"/>
              </w:rPr>
              <w:t>149,8</w:t>
            </w:r>
          </w:p>
        </w:tc>
      </w:tr>
      <w:tr w:rsidR="00BE130C" w:rsidRPr="00BE130C" w14:paraId="484D6D32" w14:textId="77777777" w:rsidTr="00157E3C">
        <w:trPr>
          <w:cantSplit/>
          <w:trHeight w:val="284"/>
        </w:trPr>
        <w:tc>
          <w:tcPr>
            <w:tcW w:w="35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88D497" w14:textId="77777777" w:rsidR="00BE130C" w:rsidRPr="00BE130C" w:rsidRDefault="00BE130C" w:rsidP="00BE130C">
            <w:pPr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Обеспечение электроэнергией, газом и паром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508536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Cs w:val="22"/>
                <w:lang w:eastAsia="en-US"/>
              </w:rPr>
              <w:t>116,0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135915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Cs w:val="22"/>
                <w:lang w:eastAsia="en-US"/>
              </w:rPr>
              <w:t>160,8</w:t>
            </w:r>
          </w:p>
        </w:tc>
      </w:tr>
      <w:tr w:rsidR="00BE130C" w:rsidRPr="00BE130C" w14:paraId="5E147CA3" w14:textId="77777777" w:rsidTr="00157E3C">
        <w:trPr>
          <w:cantSplit/>
          <w:trHeight w:val="284"/>
        </w:trPr>
        <w:tc>
          <w:tcPr>
            <w:tcW w:w="3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2E6A9" w14:textId="77777777" w:rsidR="00BE130C" w:rsidRPr="00BE130C" w:rsidRDefault="00BE130C" w:rsidP="00BE130C">
            <w:pPr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Производство и распределение электроэнергии, газа и воды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7D6E2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Cs w:val="22"/>
                <w:lang w:eastAsia="en-US"/>
              </w:rPr>
              <w:t>118,7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B6EC0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Cs w:val="22"/>
                <w:lang w:eastAsia="en-US"/>
              </w:rPr>
              <w:t>132,5</w:t>
            </w:r>
          </w:p>
        </w:tc>
      </w:tr>
    </w:tbl>
    <w:p w14:paraId="52FE5E98" w14:textId="77777777" w:rsidR="00BE130C" w:rsidRPr="00BE130C" w:rsidRDefault="00BE130C" w:rsidP="00BE130C">
      <w:pPr>
        <w:ind w:firstLine="851"/>
        <w:jc w:val="both"/>
        <w:rPr>
          <w:sz w:val="24"/>
          <w:szCs w:val="24"/>
          <w:lang w:eastAsia="ru-RU"/>
        </w:rPr>
      </w:pPr>
    </w:p>
    <w:p w14:paraId="5CD38DA3" w14:textId="77777777" w:rsidR="009140B8" w:rsidRPr="00BE130C" w:rsidRDefault="009140B8" w:rsidP="009140B8">
      <w:pPr>
        <w:ind w:firstLine="567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 xml:space="preserve">Рост физического объема промышленной продукции в январе-июле </w:t>
      </w:r>
      <w:proofErr w:type="spellStart"/>
      <w:r w:rsidRPr="00BE130C">
        <w:rPr>
          <w:sz w:val="22"/>
          <w:szCs w:val="22"/>
          <w:lang w:eastAsia="ru-RU"/>
        </w:rPr>
        <w:t>т.г</w:t>
      </w:r>
      <w:proofErr w:type="spellEnd"/>
      <w:r w:rsidRPr="00BE130C">
        <w:rPr>
          <w:sz w:val="22"/>
          <w:szCs w:val="22"/>
          <w:lang w:eastAsia="ru-RU"/>
        </w:rPr>
        <w:t>. обеспечен хозяйствующими субъектами Ак-</w:t>
      </w:r>
      <w:proofErr w:type="spellStart"/>
      <w:r w:rsidRPr="00BE130C">
        <w:rPr>
          <w:sz w:val="22"/>
          <w:szCs w:val="22"/>
          <w:lang w:eastAsia="ru-RU"/>
        </w:rPr>
        <w:t>Суйского</w:t>
      </w:r>
      <w:proofErr w:type="spellEnd"/>
      <w:r w:rsidRPr="00BE130C">
        <w:rPr>
          <w:sz w:val="22"/>
          <w:szCs w:val="22"/>
          <w:lang w:eastAsia="ru-RU"/>
        </w:rPr>
        <w:t xml:space="preserve">, </w:t>
      </w:r>
      <w:proofErr w:type="spellStart"/>
      <w:r w:rsidRPr="00BE130C">
        <w:rPr>
          <w:sz w:val="22"/>
          <w:szCs w:val="22"/>
          <w:lang w:eastAsia="ru-RU"/>
        </w:rPr>
        <w:t>Жети</w:t>
      </w:r>
      <w:proofErr w:type="spellEnd"/>
      <w:r w:rsidRPr="00BE130C">
        <w:rPr>
          <w:sz w:val="22"/>
          <w:szCs w:val="22"/>
          <w:lang w:eastAsia="ru-RU"/>
        </w:rPr>
        <w:t xml:space="preserve">-Огузского, Иссык-Кульского, </w:t>
      </w:r>
      <w:proofErr w:type="spellStart"/>
      <w:r w:rsidRPr="00BE130C">
        <w:rPr>
          <w:sz w:val="22"/>
          <w:szCs w:val="22"/>
          <w:lang w:eastAsia="ru-RU"/>
        </w:rPr>
        <w:t>Тонского</w:t>
      </w:r>
      <w:proofErr w:type="spellEnd"/>
      <w:r w:rsidRPr="00BE130C">
        <w:rPr>
          <w:sz w:val="22"/>
          <w:szCs w:val="22"/>
          <w:lang w:eastAsia="ru-RU"/>
        </w:rPr>
        <w:t xml:space="preserve">, </w:t>
      </w:r>
      <w:proofErr w:type="spellStart"/>
      <w:r w:rsidRPr="00BE130C">
        <w:rPr>
          <w:sz w:val="22"/>
          <w:szCs w:val="22"/>
          <w:lang w:eastAsia="ru-RU"/>
        </w:rPr>
        <w:t>Тюпского</w:t>
      </w:r>
      <w:proofErr w:type="spellEnd"/>
      <w:r w:rsidRPr="00BE130C">
        <w:rPr>
          <w:sz w:val="22"/>
          <w:szCs w:val="22"/>
          <w:lang w:eastAsia="ru-RU"/>
        </w:rPr>
        <w:t xml:space="preserve"> районов и города Каракол,</w:t>
      </w:r>
      <w:r w:rsidRPr="00BE130C">
        <w:rPr>
          <w:rFonts w:eastAsia="Calibri"/>
          <w:sz w:val="22"/>
          <w:szCs w:val="22"/>
          <w:lang w:eastAsia="en-US"/>
        </w:rPr>
        <w:t xml:space="preserve"> а снижение  объема допущено промышленными предприятиями</w:t>
      </w:r>
      <w:r w:rsidRPr="00BE130C">
        <w:rPr>
          <w:sz w:val="22"/>
          <w:szCs w:val="22"/>
          <w:lang w:eastAsia="ru-RU"/>
        </w:rPr>
        <w:t xml:space="preserve"> города Балыкчи.</w:t>
      </w:r>
    </w:p>
    <w:p w14:paraId="037FBDD8" w14:textId="77777777" w:rsidR="00BE130C" w:rsidRPr="00BE130C" w:rsidRDefault="00BE130C" w:rsidP="00BE130C">
      <w:pPr>
        <w:ind w:firstLine="851"/>
        <w:jc w:val="both"/>
        <w:rPr>
          <w:sz w:val="24"/>
          <w:szCs w:val="24"/>
          <w:lang w:eastAsia="ru-RU"/>
        </w:rPr>
      </w:pPr>
    </w:p>
    <w:p w14:paraId="56A2CC07" w14:textId="77777777" w:rsidR="00BE130C" w:rsidRPr="00BE130C" w:rsidRDefault="00BE130C" w:rsidP="009140B8">
      <w:pPr>
        <w:keepNext/>
        <w:pageBreakBefore/>
        <w:autoSpaceDE w:val="0"/>
        <w:autoSpaceDN w:val="0"/>
        <w:ind w:left="720"/>
        <w:outlineLvl w:val="4"/>
        <w:rPr>
          <w:b/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lastRenderedPageBreak/>
        <w:t>График 1: Динамика изменения индекса физического объема</w:t>
      </w:r>
    </w:p>
    <w:p w14:paraId="3E7A0A1A" w14:textId="77777777" w:rsidR="00BE130C" w:rsidRDefault="00BE130C" w:rsidP="00BE130C">
      <w:pPr>
        <w:ind w:left="720"/>
        <w:rPr>
          <w:b/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tab/>
      </w:r>
      <w:r w:rsidRPr="00BE130C">
        <w:rPr>
          <w:b/>
          <w:sz w:val="22"/>
          <w:szCs w:val="22"/>
          <w:lang w:eastAsia="ru-RU"/>
        </w:rPr>
        <w:tab/>
        <w:t>промышленной продукции</w:t>
      </w:r>
    </w:p>
    <w:p w14:paraId="24E102A2" w14:textId="77777777" w:rsidR="009140B8" w:rsidRPr="00BE130C" w:rsidRDefault="009140B8" w:rsidP="00BE130C">
      <w:pPr>
        <w:ind w:left="720"/>
        <w:rPr>
          <w:b/>
          <w:sz w:val="22"/>
          <w:szCs w:val="22"/>
          <w:lang w:eastAsia="ru-RU"/>
        </w:rPr>
      </w:pPr>
    </w:p>
    <w:p w14:paraId="6AE24DF3" w14:textId="4CCDA646" w:rsidR="00BE130C" w:rsidRPr="00BE130C" w:rsidRDefault="00BE130C" w:rsidP="00BE130C">
      <w:pPr>
        <w:rPr>
          <w:rFonts w:eastAsia="Calibri"/>
          <w:noProof/>
          <w:sz w:val="22"/>
          <w:szCs w:val="22"/>
          <w:lang w:eastAsia="ru-RU"/>
        </w:rPr>
      </w:pPr>
      <w:r w:rsidRPr="00BE130C">
        <w:rPr>
          <w:rFonts w:ascii="Calibri" w:eastAsia="Calibri" w:hAnsi="Calibri"/>
          <w:noProof/>
          <w:sz w:val="22"/>
          <w:szCs w:val="22"/>
          <w:lang w:eastAsia="en-US"/>
        </w:rPr>
        <w:drawing>
          <wp:inline distT="0" distB="0" distL="0" distR="0" wp14:anchorId="34758869" wp14:editId="2E371DD3">
            <wp:extent cx="5457825" cy="3028950"/>
            <wp:effectExtent l="0" t="0" r="0" b="0"/>
            <wp:docPr id="7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00F2175" w14:textId="77777777" w:rsidR="009140B8" w:rsidRDefault="009140B8" w:rsidP="00BE130C">
      <w:pPr>
        <w:rPr>
          <w:b/>
          <w:sz w:val="22"/>
          <w:szCs w:val="22"/>
          <w:lang w:eastAsia="ru-RU"/>
        </w:rPr>
      </w:pPr>
    </w:p>
    <w:p w14:paraId="06D56090" w14:textId="375E8488" w:rsidR="00BE130C" w:rsidRPr="00BE130C" w:rsidRDefault="00BE130C" w:rsidP="00BE130C">
      <w:pPr>
        <w:rPr>
          <w:b/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t>График 2: Динамика изменения индекса физического объема</w:t>
      </w:r>
    </w:p>
    <w:p w14:paraId="42E61C66" w14:textId="1F836D5B" w:rsidR="00BE130C" w:rsidRPr="00BE130C" w:rsidRDefault="00BE130C" w:rsidP="00BE130C">
      <w:pPr>
        <w:ind w:left="1440"/>
        <w:rPr>
          <w:b/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t>промышленной продукции по вид</w:t>
      </w:r>
      <w:r w:rsidR="009140B8">
        <w:rPr>
          <w:b/>
          <w:sz w:val="22"/>
          <w:szCs w:val="22"/>
          <w:lang w:eastAsia="ru-RU"/>
        </w:rPr>
        <w:t>а</w:t>
      </w:r>
      <w:r w:rsidRPr="00BE130C">
        <w:rPr>
          <w:b/>
          <w:sz w:val="22"/>
          <w:szCs w:val="22"/>
          <w:lang w:eastAsia="ru-RU"/>
        </w:rPr>
        <w:t xml:space="preserve">м экономической      </w:t>
      </w:r>
    </w:p>
    <w:p w14:paraId="10DC55B7" w14:textId="77777777" w:rsidR="00BE130C" w:rsidRPr="00BE130C" w:rsidRDefault="00BE130C" w:rsidP="00BE130C">
      <w:pPr>
        <w:ind w:left="1440"/>
        <w:rPr>
          <w:b/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t xml:space="preserve">деятельности </w:t>
      </w:r>
    </w:p>
    <w:p w14:paraId="6FD10D18" w14:textId="77777777" w:rsidR="00BE130C" w:rsidRPr="00BE130C" w:rsidRDefault="00BE130C" w:rsidP="00BE130C">
      <w:pPr>
        <w:ind w:left="1440"/>
        <w:rPr>
          <w:i/>
          <w:iCs/>
          <w:lang w:eastAsia="ru-RU"/>
        </w:rPr>
      </w:pPr>
      <w:r w:rsidRPr="00BE130C">
        <w:rPr>
          <w:i/>
          <w:iCs/>
          <w:lang w:eastAsia="ru-RU"/>
        </w:rPr>
        <w:t>(в процентах к соответствующему периоду предыдущего года)</w:t>
      </w:r>
    </w:p>
    <w:p w14:paraId="41F033BA" w14:textId="77777777" w:rsidR="00BE130C" w:rsidRPr="00BE130C" w:rsidRDefault="00BE130C" w:rsidP="00BE130C">
      <w:pPr>
        <w:ind w:left="1440"/>
        <w:rPr>
          <w:i/>
          <w:iCs/>
          <w:sz w:val="10"/>
          <w:szCs w:val="10"/>
          <w:lang w:eastAsia="ru-RU"/>
        </w:rPr>
      </w:pPr>
    </w:p>
    <w:p w14:paraId="36FD3087" w14:textId="41A9F783" w:rsidR="00BE130C" w:rsidRPr="00BE130C" w:rsidRDefault="00BE130C" w:rsidP="00BE130C">
      <w:pPr>
        <w:rPr>
          <w:rFonts w:eastAsia="Calibri"/>
          <w:i/>
          <w:iCs/>
          <w:sz w:val="16"/>
          <w:szCs w:val="22"/>
          <w:lang w:eastAsia="en-US"/>
        </w:rPr>
      </w:pPr>
      <w:r w:rsidRPr="00BE130C">
        <w:rPr>
          <w:rFonts w:ascii="Calibri" w:eastAsia="Calibri" w:hAnsi="Calibri"/>
          <w:noProof/>
          <w:sz w:val="22"/>
          <w:szCs w:val="22"/>
          <w:lang w:eastAsia="en-US"/>
        </w:rPr>
        <w:drawing>
          <wp:inline distT="0" distB="0" distL="0" distR="0" wp14:anchorId="1BFEE5DC" wp14:editId="07974352">
            <wp:extent cx="5553075" cy="3762375"/>
            <wp:effectExtent l="0" t="0" r="0" b="0"/>
            <wp:docPr id="8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A3B693C" w14:textId="77777777" w:rsidR="00BE130C" w:rsidRPr="00BE130C" w:rsidRDefault="00BE130C" w:rsidP="00BE130C">
      <w:pPr>
        <w:ind w:firstLine="567"/>
        <w:jc w:val="both"/>
        <w:rPr>
          <w:sz w:val="22"/>
          <w:szCs w:val="22"/>
          <w:lang w:eastAsia="ru-RU"/>
        </w:rPr>
      </w:pPr>
      <w:bookmarkStart w:id="38" w:name="_Toc251423884"/>
      <w:bookmarkStart w:id="39" w:name="_Toc251424054"/>
      <w:bookmarkStart w:id="40" w:name="_Toc298311046"/>
      <w:bookmarkStart w:id="41" w:name="_Toc298311424"/>
    </w:p>
    <w:p w14:paraId="4440F37F" w14:textId="77777777" w:rsidR="00BE130C" w:rsidRPr="00BE130C" w:rsidRDefault="00BE130C" w:rsidP="00BE130C">
      <w:pPr>
        <w:ind w:firstLine="567"/>
        <w:jc w:val="both"/>
        <w:rPr>
          <w:sz w:val="22"/>
          <w:szCs w:val="22"/>
          <w:lang w:eastAsia="ru-RU"/>
        </w:rPr>
      </w:pPr>
    </w:p>
    <w:p w14:paraId="4D38F023" w14:textId="77777777" w:rsidR="0077635D" w:rsidRDefault="00BE130C" w:rsidP="00BE130C">
      <w:pPr>
        <w:keepNext/>
        <w:autoSpaceDE w:val="0"/>
        <w:autoSpaceDN w:val="0"/>
        <w:outlineLvl w:val="1"/>
        <w:rPr>
          <w:b/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lastRenderedPageBreak/>
        <w:t>Таблица 3:</w:t>
      </w:r>
      <w:r w:rsidRPr="00BE130C">
        <w:rPr>
          <w:b/>
          <w:sz w:val="22"/>
          <w:szCs w:val="22"/>
          <w:lang w:eastAsia="ru-RU"/>
        </w:rPr>
        <w:tab/>
        <w:t>Объем производства промышленной продукции (товаров и</w:t>
      </w:r>
      <w:bookmarkStart w:id="42" w:name="_Toc251423880"/>
      <w:bookmarkStart w:id="43" w:name="_Toc251424050"/>
      <w:bookmarkStart w:id="44" w:name="_Toc298311042"/>
      <w:bookmarkStart w:id="45" w:name="_Toc298311420"/>
      <w:r w:rsidR="0077635D">
        <w:rPr>
          <w:b/>
          <w:sz w:val="22"/>
          <w:szCs w:val="22"/>
          <w:lang w:eastAsia="ru-RU"/>
        </w:rPr>
        <w:t xml:space="preserve"> </w:t>
      </w:r>
      <w:r w:rsidRPr="00BE130C">
        <w:rPr>
          <w:b/>
          <w:sz w:val="22"/>
          <w:szCs w:val="22"/>
          <w:lang w:eastAsia="ru-RU"/>
        </w:rPr>
        <w:t xml:space="preserve">услуг) по </w:t>
      </w:r>
    </w:p>
    <w:p w14:paraId="044181C2" w14:textId="3881B724" w:rsidR="00BE130C" w:rsidRPr="00BE130C" w:rsidRDefault="0077635D" w:rsidP="00BE130C">
      <w:pPr>
        <w:keepNext/>
        <w:autoSpaceDE w:val="0"/>
        <w:autoSpaceDN w:val="0"/>
        <w:outlineLvl w:val="1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 xml:space="preserve">                          </w:t>
      </w:r>
      <w:r w:rsidR="00BE130C" w:rsidRPr="00BE130C">
        <w:rPr>
          <w:b/>
          <w:sz w:val="22"/>
          <w:szCs w:val="22"/>
          <w:lang w:eastAsia="ru-RU"/>
        </w:rPr>
        <w:t>территории</w:t>
      </w:r>
      <w:bookmarkEnd w:id="42"/>
      <w:bookmarkEnd w:id="43"/>
      <w:bookmarkEnd w:id="44"/>
      <w:bookmarkEnd w:id="45"/>
    </w:p>
    <w:p w14:paraId="601BA952" w14:textId="77777777" w:rsidR="00BE130C" w:rsidRPr="00BE130C" w:rsidRDefault="00BE130C" w:rsidP="00BE130C">
      <w:pPr>
        <w:keepNext/>
        <w:autoSpaceDE w:val="0"/>
        <w:autoSpaceDN w:val="0"/>
        <w:outlineLvl w:val="1"/>
        <w:rPr>
          <w:i/>
          <w:iCs/>
          <w:sz w:val="18"/>
          <w:szCs w:val="18"/>
          <w:lang w:eastAsia="ru-RU"/>
        </w:rPr>
      </w:pPr>
      <w:r w:rsidRPr="00BE130C">
        <w:rPr>
          <w:i/>
          <w:iCs/>
          <w:lang w:eastAsia="ru-RU"/>
        </w:rPr>
        <w:tab/>
      </w:r>
      <w:r w:rsidRPr="00BE130C">
        <w:rPr>
          <w:i/>
          <w:iCs/>
          <w:lang w:eastAsia="ru-RU"/>
        </w:rPr>
        <w:tab/>
      </w:r>
      <w:bookmarkStart w:id="46" w:name="_Toc251423881"/>
      <w:bookmarkStart w:id="47" w:name="_Toc251424051"/>
      <w:bookmarkStart w:id="48" w:name="_Toc298311043"/>
      <w:bookmarkStart w:id="49" w:name="_Toc298311421"/>
      <w:r w:rsidRPr="00BE130C">
        <w:rPr>
          <w:i/>
          <w:iCs/>
          <w:sz w:val="18"/>
          <w:szCs w:val="18"/>
          <w:lang w:eastAsia="ru-RU"/>
        </w:rPr>
        <w:t>(в январе</w:t>
      </w:r>
      <w:bookmarkEnd w:id="46"/>
      <w:bookmarkEnd w:id="47"/>
      <w:bookmarkEnd w:id="48"/>
      <w:bookmarkEnd w:id="49"/>
      <w:r w:rsidRPr="00BE130C">
        <w:rPr>
          <w:i/>
          <w:iCs/>
          <w:sz w:val="18"/>
          <w:szCs w:val="18"/>
          <w:lang w:eastAsia="ru-RU"/>
        </w:rPr>
        <w:t>–июле)</w:t>
      </w:r>
    </w:p>
    <w:p w14:paraId="203B9152" w14:textId="77777777" w:rsidR="00BE130C" w:rsidRPr="00BE130C" w:rsidRDefault="00BE130C" w:rsidP="00BE130C">
      <w:pPr>
        <w:keepNext/>
        <w:autoSpaceDE w:val="0"/>
        <w:autoSpaceDN w:val="0"/>
        <w:outlineLvl w:val="1"/>
        <w:rPr>
          <w:sz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7"/>
        <w:gridCol w:w="1218"/>
        <w:gridCol w:w="1220"/>
        <w:gridCol w:w="1218"/>
        <w:gridCol w:w="1022"/>
      </w:tblGrid>
      <w:tr w:rsidR="00BE130C" w:rsidRPr="00BE130C" w14:paraId="626937F1" w14:textId="77777777" w:rsidTr="00157E3C">
        <w:trPr>
          <w:cantSplit/>
        </w:trPr>
        <w:tc>
          <w:tcPr>
            <w:tcW w:w="2431" w:type="pct"/>
            <w:vMerge w:val="restart"/>
            <w:vAlign w:val="center"/>
          </w:tcPr>
          <w:p w14:paraId="2842CB29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9" w:type="pct"/>
            <w:gridSpan w:val="2"/>
            <w:tcBorders>
              <w:bottom w:val="nil"/>
            </w:tcBorders>
            <w:vAlign w:val="center"/>
          </w:tcPr>
          <w:p w14:paraId="2578AB9A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Произведено – всего, млн. сомов</w:t>
            </w:r>
          </w:p>
        </w:tc>
        <w:tc>
          <w:tcPr>
            <w:tcW w:w="1230" w:type="pct"/>
            <w:gridSpan w:val="2"/>
            <w:tcBorders>
              <w:bottom w:val="nil"/>
            </w:tcBorders>
            <w:vAlign w:val="center"/>
          </w:tcPr>
          <w:p w14:paraId="3DEE1B55" w14:textId="77777777" w:rsidR="0077635D" w:rsidRDefault="00BE130C" w:rsidP="00BE130C">
            <w:pPr>
              <w:ind w:right="-142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 xml:space="preserve">Индекс </w:t>
            </w:r>
            <w:proofErr w:type="spellStart"/>
            <w:r w:rsidRPr="00BE130C">
              <w:rPr>
                <w:b/>
                <w:sz w:val="18"/>
                <w:szCs w:val="18"/>
                <w:lang w:eastAsia="ru-RU"/>
              </w:rPr>
              <w:t>физобъема</w:t>
            </w:r>
            <w:proofErr w:type="spellEnd"/>
            <w:r w:rsidRPr="00BE130C">
              <w:rPr>
                <w:b/>
                <w:sz w:val="18"/>
                <w:szCs w:val="18"/>
                <w:lang w:eastAsia="ru-RU"/>
              </w:rPr>
              <w:t>,</w:t>
            </w:r>
          </w:p>
          <w:p w14:paraId="215C0645" w14:textId="0B57AF56" w:rsidR="00BE130C" w:rsidRPr="00BE130C" w:rsidRDefault="00BE130C" w:rsidP="00BE130C">
            <w:pPr>
              <w:ind w:right="-142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 xml:space="preserve"> в процентах</w:t>
            </w:r>
          </w:p>
        </w:tc>
      </w:tr>
      <w:tr w:rsidR="00BE130C" w:rsidRPr="00BE130C" w14:paraId="14E7CCDD" w14:textId="77777777" w:rsidTr="0077635D">
        <w:trPr>
          <w:cantSplit/>
          <w:trHeight w:val="448"/>
        </w:trPr>
        <w:tc>
          <w:tcPr>
            <w:tcW w:w="2431" w:type="pct"/>
            <w:vMerge/>
            <w:tcBorders>
              <w:bottom w:val="single" w:sz="4" w:space="0" w:color="auto"/>
            </w:tcBorders>
          </w:tcPr>
          <w:p w14:paraId="7993FF33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41E3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6CC4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8A18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B454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BE130C" w:rsidRPr="00BE130C" w14:paraId="562CA5AF" w14:textId="77777777" w:rsidTr="0077635D">
        <w:trPr>
          <w:cantSplit/>
          <w:trHeight w:val="227"/>
        </w:trPr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AB05AA" w14:textId="77777777" w:rsidR="00BE130C" w:rsidRPr="00BE130C" w:rsidRDefault="00BE130C" w:rsidP="00BE130C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BE130C">
              <w:rPr>
                <w:b/>
                <w:bCs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051A43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70783,7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CD2519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80751,6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152918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96,1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D63E9C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113,4</w:t>
            </w:r>
          </w:p>
        </w:tc>
      </w:tr>
      <w:tr w:rsidR="00BE130C" w:rsidRPr="00BE130C" w14:paraId="3BA68DBE" w14:textId="77777777" w:rsidTr="0077635D">
        <w:trPr>
          <w:cantSplit/>
          <w:trHeight w:val="227"/>
        </w:trPr>
        <w:tc>
          <w:tcPr>
            <w:tcW w:w="2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DD2190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BE130C">
              <w:rPr>
                <w:sz w:val="18"/>
                <w:szCs w:val="18"/>
                <w:lang w:eastAsia="ru-RU"/>
              </w:rPr>
              <w:t>Суйский</w:t>
            </w:r>
            <w:proofErr w:type="spellEnd"/>
            <w:r w:rsidRPr="00BE130C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5D55E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467,9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B42D9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538,6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45008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265,4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32D1C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120,9</w:t>
            </w:r>
          </w:p>
        </w:tc>
      </w:tr>
      <w:tr w:rsidR="00BE130C" w:rsidRPr="00BE130C" w14:paraId="7127EC4B" w14:textId="77777777" w:rsidTr="0077635D">
        <w:trPr>
          <w:cantSplit/>
          <w:trHeight w:val="227"/>
        </w:trPr>
        <w:tc>
          <w:tcPr>
            <w:tcW w:w="2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9892AD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Жети</w:t>
            </w:r>
            <w:proofErr w:type="spellEnd"/>
            <w:r w:rsidRPr="00BE130C">
              <w:rPr>
                <w:sz w:val="18"/>
                <w:szCs w:val="18"/>
                <w:lang w:eastAsia="ru-RU"/>
              </w:rPr>
              <w:t>-Огузский район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40033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65644,7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C72A8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74276,5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B7013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94,1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B7619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111,6</w:t>
            </w:r>
          </w:p>
        </w:tc>
      </w:tr>
      <w:tr w:rsidR="00BE130C" w:rsidRPr="00BE130C" w14:paraId="24E258D7" w14:textId="77777777" w:rsidTr="0077635D">
        <w:trPr>
          <w:cantSplit/>
          <w:trHeight w:val="227"/>
        </w:trPr>
        <w:tc>
          <w:tcPr>
            <w:tcW w:w="2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A0DE8D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8690E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620,4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70D06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977,6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F87A3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317,7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74F4D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105,1</w:t>
            </w:r>
          </w:p>
        </w:tc>
      </w:tr>
      <w:tr w:rsidR="00BE130C" w:rsidRPr="00BE130C" w14:paraId="42A43CAB" w14:textId="77777777" w:rsidTr="0077635D">
        <w:trPr>
          <w:cantSplit/>
          <w:trHeight w:val="227"/>
        </w:trPr>
        <w:tc>
          <w:tcPr>
            <w:tcW w:w="2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76FD6F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Тонский</w:t>
            </w:r>
            <w:proofErr w:type="spellEnd"/>
            <w:r w:rsidRPr="00BE130C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E5502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264,4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41F22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340,5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F32B7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128,9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D74CA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103,0</w:t>
            </w:r>
          </w:p>
        </w:tc>
      </w:tr>
      <w:tr w:rsidR="00BE130C" w:rsidRPr="00BE130C" w14:paraId="79874D57" w14:textId="77777777" w:rsidTr="0077635D">
        <w:trPr>
          <w:cantSplit/>
          <w:trHeight w:val="227"/>
        </w:trPr>
        <w:tc>
          <w:tcPr>
            <w:tcW w:w="2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B84716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Тюпский</w:t>
            </w:r>
            <w:proofErr w:type="spellEnd"/>
            <w:r w:rsidRPr="00BE130C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8BDE1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402,0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D44D6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453,6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A97C7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106,3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18051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101,2</w:t>
            </w:r>
          </w:p>
        </w:tc>
      </w:tr>
      <w:tr w:rsidR="00BE130C" w:rsidRPr="00BE130C" w14:paraId="71F655A9" w14:textId="77777777" w:rsidTr="0077635D">
        <w:trPr>
          <w:cantSplit/>
          <w:trHeight w:val="227"/>
        </w:trPr>
        <w:tc>
          <w:tcPr>
            <w:tcW w:w="2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AEFF96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г.Каракол</w:t>
            </w:r>
            <w:proofErr w:type="spellEnd"/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8FF66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2564,8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EDCB1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3418,1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9588E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99,9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B2B5D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113,0</w:t>
            </w:r>
          </w:p>
        </w:tc>
      </w:tr>
      <w:tr w:rsidR="00BE130C" w:rsidRPr="00BE130C" w14:paraId="5253C225" w14:textId="77777777" w:rsidTr="0077635D">
        <w:trPr>
          <w:cantSplit/>
          <w:trHeight w:val="227"/>
        </w:trPr>
        <w:tc>
          <w:tcPr>
            <w:tcW w:w="2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137D2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г.Балыкчы</w:t>
            </w:r>
            <w:proofErr w:type="spellEnd"/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73DD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819,5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C570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746,7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4173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209,5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C5BA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80,3</w:t>
            </w:r>
          </w:p>
        </w:tc>
      </w:tr>
    </w:tbl>
    <w:p w14:paraId="724BE80B" w14:textId="77777777" w:rsidR="00BE130C" w:rsidRPr="00BE130C" w:rsidRDefault="00BE130C" w:rsidP="00BE130C">
      <w:pPr>
        <w:rPr>
          <w:sz w:val="22"/>
          <w:szCs w:val="22"/>
          <w:lang w:eastAsia="ru-RU"/>
        </w:rPr>
      </w:pPr>
    </w:p>
    <w:p w14:paraId="6511EFB2" w14:textId="77777777" w:rsidR="00BE130C" w:rsidRPr="00BE130C" w:rsidRDefault="00BE130C" w:rsidP="00BE130C">
      <w:pPr>
        <w:ind w:firstLine="567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 xml:space="preserve">В общем, объеме промышленного производства доля </w:t>
      </w:r>
      <w:r w:rsidRPr="00BE130C">
        <w:rPr>
          <w:color w:val="000000"/>
          <w:sz w:val="22"/>
          <w:szCs w:val="22"/>
          <w:lang w:eastAsia="ru-RU"/>
        </w:rPr>
        <w:t xml:space="preserve">добычи полезных ископаемых составила 1,6 процента, </w:t>
      </w:r>
      <w:r w:rsidRPr="00BE130C">
        <w:rPr>
          <w:sz w:val="22"/>
          <w:szCs w:val="22"/>
          <w:lang w:eastAsia="ru-RU"/>
        </w:rPr>
        <w:t xml:space="preserve">обрабатывающей промышленности в 2026-году </w:t>
      </w:r>
      <w:proofErr w:type="gramStart"/>
      <w:r w:rsidRPr="00BE130C">
        <w:rPr>
          <w:sz w:val="22"/>
          <w:szCs w:val="22"/>
          <w:lang w:eastAsia="ru-RU"/>
        </w:rPr>
        <w:t>составила  94</w:t>
      </w:r>
      <w:proofErr w:type="gramEnd"/>
      <w:r w:rsidRPr="00BE130C">
        <w:rPr>
          <w:sz w:val="22"/>
          <w:szCs w:val="22"/>
          <w:lang w:eastAsia="ru-RU"/>
        </w:rPr>
        <w:t>,3 процента, по обеспечению электроэнергией, газом и паром 3,9, по водоснабжению, очистке, обработке и получении вторичного сырья – 0,3 процента.</w:t>
      </w:r>
    </w:p>
    <w:p w14:paraId="7C2569AF" w14:textId="77777777" w:rsidR="00BE130C" w:rsidRPr="00BE130C" w:rsidRDefault="00BE130C" w:rsidP="00BE130C">
      <w:pPr>
        <w:ind w:firstLine="567"/>
        <w:jc w:val="both"/>
        <w:rPr>
          <w:sz w:val="22"/>
          <w:szCs w:val="22"/>
          <w:lang w:eastAsia="ru-RU"/>
        </w:rPr>
      </w:pPr>
    </w:p>
    <w:p w14:paraId="42545F9A" w14:textId="77777777" w:rsidR="00BE130C" w:rsidRPr="00BE130C" w:rsidRDefault="00BE130C" w:rsidP="00BE130C">
      <w:pPr>
        <w:keepNext/>
        <w:autoSpaceDE w:val="0"/>
        <w:autoSpaceDN w:val="0"/>
        <w:ind w:left="1440" w:hanging="1440"/>
        <w:outlineLvl w:val="1"/>
        <w:rPr>
          <w:b/>
          <w:sz w:val="24"/>
          <w:lang w:eastAsia="ru-RU"/>
        </w:rPr>
      </w:pPr>
      <w:bookmarkStart w:id="50" w:name="_Toc251423882"/>
      <w:bookmarkStart w:id="51" w:name="_Toc251424052"/>
      <w:bookmarkStart w:id="52" w:name="_Toc298311044"/>
      <w:bookmarkStart w:id="53" w:name="_Toc298311422"/>
      <w:r w:rsidRPr="00BE130C">
        <w:rPr>
          <w:b/>
          <w:sz w:val="22"/>
          <w:szCs w:val="22"/>
          <w:lang w:eastAsia="ru-RU"/>
        </w:rPr>
        <w:t>Таблица 4:</w:t>
      </w:r>
      <w:r w:rsidRPr="00BE130C">
        <w:rPr>
          <w:b/>
          <w:sz w:val="22"/>
          <w:szCs w:val="22"/>
          <w:lang w:eastAsia="ru-RU"/>
        </w:rPr>
        <w:tab/>
        <w:t>Производство основных видов промышленной продукции в горнодобывающей промышленности</w:t>
      </w:r>
      <w:bookmarkEnd w:id="50"/>
      <w:bookmarkEnd w:id="51"/>
      <w:bookmarkEnd w:id="52"/>
      <w:bookmarkEnd w:id="53"/>
    </w:p>
    <w:p w14:paraId="39E468B1" w14:textId="77777777" w:rsidR="00BE130C" w:rsidRPr="00BE130C" w:rsidRDefault="00BE130C" w:rsidP="00BE130C">
      <w:pPr>
        <w:keepNext/>
        <w:autoSpaceDE w:val="0"/>
        <w:autoSpaceDN w:val="0"/>
        <w:outlineLvl w:val="1"/>
        <w:rPr>
          <w:i/>
          <w:iCs/>
          <w:sz w:val="18"/>
          <w:szCs w:val="18"/>
          <w:lang w:eastAsia="ru-RU"/>
        </w:rPr>
      </w:pPr>
      <w:r w:rsidRPr="00BE130C">
        <w:rPr>
          <w:i/>
          <w:iCs/>
          <w:lang w:eastAsia="ru-RU"/>
        </w:rPr>
        <w:tab/>
        <w:t xml:space="preserve">  </w:t>
      </w:r>
      <w:r w:rsidRPr="00BE130C">
        <w:rPr>
          <w:i/>
          <w:iCs/>
          <w:lang w:eastAsia="ru-RU"/>
        </w:rPr>
        <w:tab/>
      </w:r>
      <w:r w:rsidRPr="00BE130C">
        <w:rPr>
          <w:i/>
          <w:iCs/>
          <w:sz w:val="18"/>
          <w:szCs w:val="18"/>
          <w:lang w:eastAsia="ru-RU"/>
        </w:rPr>
        <w:t>(в январе–июле)</w:t>
      </w:r>
    </w:p>
    <w:p w14:paraId="0A912EAA" w14:textId="77777777" w:rsidR="00BE130C" w:rsidRPr="00BE130C" w:rsidRDefault="00BE130C" w:rsidP="00BE130C">
      <w:pPr>
        <w:keepNext/>
        <w:autoSpaceDE w:val="0"/>
        <w:autoSpaceDN w:val="0"/>
        <w:outlineLvl w:val="1"/>
        <w:rPr>
          <w:i/>
          <w:iCs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6"/>
        <w:gridCol w:w="1180"/>
        <w:gridCol w:w="1180"/>
        <w:gridCol w:w="1116"/>
        <w:gridCol w:w="1043"/>
      </w:tblGrid>
      <w:tr w:rsidR="00BE130C" w:rsidRPr="00BE130C" w14:paraId="5F25C144" w14:textId="77777777" w:rsidTr="00157E3C">
        <w:trPr>
          <w:cantSplit/>
        </w:trPr>
        <w:tc>
          <w:tcPr>
            <w:tcW w:w="2518" w:type="pct"/>
            <w:vMerge w:val="restart"/>
          </w:tcPr>
          <w:p w14:paraId="7EB7D37F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295" w:type="pct"/>
            <w:gridSpan w:val="2"/>
            <w:tcBorders>
              <w:bottom w:val="nil"/>
            </w:tcBorders>
            <w:vAlign w:val="center"/>
          </w:tcPr>
          <w:p w14:paraId="6D39A1A0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Произведено – всего</w:t>
            </w:r>
          </w:p>
        </w:tc>
        <w:tc>
          <w:tcPr>
            <w:tcW w:w="1187" w:type="pct"/>
            <w:gridSpan w:val="2"/>
            <w:tcBorders>
              <w:bottom w:val="nil"/>
            </w:tcBorders>
          </w:tcPr>
          <w:p w14:paraId="56FA65F1" w14:textId="77777777" w:rsidR="00BE130C" w:rsidRPr="00BE130C" w:rsidRDefault="00BE130C" w:rsidP="00BE130C">
            <w:pPr>
              <w:ind w:right="-142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В процентах к соответствующему периоду предыдущего года</w:t>
            </w:r>
          </w:p>
        </w:tc>
      </w:tr>
      <w:tr w:rsidR="00BE130C" w:rsidRPr="00BE130C" w14:paraId="5A2EED4A" w14:textId="77777777" w:rsidTr="00157E3C">
        <w:trPr>
          <w:cantSplit/>
        </w:trPr>
        <w:tc>
          <w:tcPr>
            <w:tcW w:w="2518" w:type="pct"/>
            <w:vMerge/>
            <w:tcBorders>
              <w:bottom w:val="single" w:sz="4" w:space="0" w:color="auto"/>
            </w:tcBorders>
          </w:tcPr>
          <w:p w14:paraId="46742B10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EB16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A8DF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52D9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0E85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BE130C" w:rsidRPr="00BE130C" w14:paraId="780ED959" w14:textId="77777777" w:rsidTr="00157E3C">
        <w:trPr>
          <w:cantSplit/>
        </w:trPr>
        <w:tc>
          <w:tcPr>
            <w:tcW w:w="25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521C14" w14:textId="77777777" w:rsidR="00BE130C" w:rsidRPr="00BE130C" w:rsidRDefault="00BE130C" w:rsidP="00BE130C">
            <w:pPr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 xml:space="preserve">Продукции добычи прочих полезных ископаемых 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0C103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D61B5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E3B5E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C5CB2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E130C" w:rsidRPr="00BE130C" w14:paraId="21F5E1A7" w14:textId="77777777" w:rsidTr="00157E3C">
        <w:trPr>
          <w:cantSplit/>
        </w:trPr>
        <w:tc>
          <w:tcPr>
            <w:tcW w:w="25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B53127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Природные пески, тыс. т.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2B8EE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18,9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15A60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102,6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90503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3,1р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61FB6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5,4р</w:t>
            </w:r>
          </w:p>
        </w:tc>
      </w:tr>
      <w:tr w:rsidR="00BE130C" w:rsidRPr="00BE130C" w14:paraId="7344006F" w14:textId="77777777" w:rsidTr="00157E3C">
        <w:trPr>
          <w:cantSplit/>
        </w:trPr>
        <w:tc>
          <w:tcPr>
            <w:tcW w:w="2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E9197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Гранулы, каменная крошка, галька, гравий, щебень или дробленный камень, тыс. т.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44A7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171,4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96D6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195,6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6EEC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2,1р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2DA0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114,1</w:t>
            </w:r>
          </w:p>
        </w:tc>
      </w:tr>
    </w:tbl>
    <w:p w14:paraId="12D188C1" w14:textId="77777777" w:rsidR="00BE130C" w:rsidRPr="00BE130C" w:rsidRDefault="00BE130C" w:rsidP="00BE130C">
      <w:pPr>
        <w:rPr>
          <w:color w:val="000000"/>
          <w:sz w:val="22"/>
          <w:szCs w:val="22"/>
          <w:lang w:eastAsia="ru-RU"/>
        </w:rPr>
      </w:pPr>
    </w:p>
    <w:p w14:paraId="0B781348" w14:textId="729B6258" w:rsidR="00BE130C" w:rsidRPr="00BE130C" w:rsidRDefault="00BE130C" w:rsidP="0077635D">
      <w:pPr>
        <w:ind w:firstLine="709"/>
        <w:jc w:val="both"/>
        <w:rPr>
          <w:color w:val="000000"/>
          <w:sz w:val="22"/>
          <w:szCs w:val="22"/>
          <w:lang w:eastAsia="ru-RU"/>
        </w:rPr>
      </w:pPr>
      <w:bookmarkStart w:id="54" w:name="_Toc251423886"/>
      <w:bookmarkStart w:id="55" w:name="_Toc251424056"/>
      <w:bookmarkStart w:id="56" w:name="_Toc298311048"/>
      <w:bookmarkStart w:id="57" w:name="_Toc298311426"/>
      <w:bookmarkEnd w:id="38"/>
      <w:bookmarkEnd w:id="39"/>
      <w:bookmarkEnd w:id="40"/>
      <w:bookmarkEnd w:id="41"/>
      <w:r w:rsidRPr="00BE130C">
        <w:rPr>
          <w:color w:val="000000"/>
          <w:sz w:val="22"/>
          <w:szCs w:val="22"/>
          <w:lang w:eastAsia="ru-RU"/>
        </w:rPr>
        <w:t xml:space="preserve">Объем производства продукции </w:t>
      </w:r>
      <w:bookmarkStart w:id="58" w:name="_Hlk237613527"/>
      <w:r w:rsidRPr="00BE130C">
        <w:rPr>
          <w:color w:val="000000"/>
          <w:sz w:val="22"/>
          <w:szCs w:val="22"/>
          <w:lang w:eastAsia="ru-RU"/>
        </w:rPr>
        <w:t xml:space="preserve">добычи полезных ископаемых </w:t>
      </w:r>
      <w:bookmarkEnd w:id="58"/>
      <w:r w:rsidRPr="00BE130C">
        <w:rPr>
          <w:color w:val="000000"/>
          <w:sz w:val="22"/>
          <w:szCs w:val="22"/>
          <w:lang w:eastAsia="ru-RU"/>
        </w:rPr>
        <w:t xml:space="preserve">в январе-июле составила 1302,4 млн. сомов, индекс физического объема к январю-июлю 2025года </w:t>
      </w:r>
      <w:r w:rsidRPr="00BE130C">
        <w:rPr>
          <w:sz w:val="22"/>
          <w:szCs w:val="22"/>
          <w:lang w:eastAsia="ru-RU"/>
        </w:rPr>
        <w:t>составил 141</w:t>
      </w:r>
      <w:r w:rsidR="0077635D">
        <w:rPr>
          <w:sz w:val="22"/>
          <w:szCs w:val="22"/>
          <w:lang w:eastAsia="ru-RU"/>
        </w:rPr>
        <w:t xml:space="preserve"> </w:t>
      </w:r>
      <w:r w:rsidRPr="00BE130C">
        <w:rPr>
          <w:sz w:val="22"/>
          <w:szCs w:val="22"/>
          <w:lang w:eastAsia="ru-RU"/>
        </w:rPr>
        <w:t>процента.</w:t>
      </w:r>
    </w:p>
    <w:p w14:paraId="443E8460" w14:textId="77777777" w:rsidR="00BE130C" w:rsidRPr="00BE130C" w:rsidRDefault="00BE130C" w:rsidP="0077635D">
      <w:pPr>
        <w:ind w:firstLine="567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Объем производства в обрабатывающей промышленности с</w:t>
      </w:r>
      <w:r w:rsidRPr="00BE130C">
        <w:rPr>
          <w:sz w:val="24"/>
          <w:szCs w:val="24"/>
          <w:lang w:eastAsia="ru-RU"/>
        </w:rPr>
        <w:t xml:space="preserve"> </w:t>
      </w:r>
      <w:r w:rsidRPr="00BE130C">
        <w:rPr>
          <w:sz w:val="22"/>
          <w:szCs w:val="22"/>
          <w:lang w:eastAsia="ru-RU"/>
        </w:rPr>
        <w:t>начала года составил 75819,3 млн. сомов, в производстве пищевых продуктов, включая напитки - 1766,3 млн. сомов, в производстве основного металла и готовых металлических изделий - 71461,3 млн. сомов, в текстильном производстве одежды и обуви, кожи и прочих кожаных изделий - 161,7 млн. сомов.</w:t>
      </w:r>
    </w:p>
    <w:p w14:paraId="2D69392F" w14:textId="77777777" w:rsidR="00BE130C" w:rsidRPr="00BE130C" w:rsidRDefault="00BE130C" w:rsidP="0077635D">
      <w:pPr>
        <w:keepNext/>
        <w:ind w:firstLine="709"/>
        <w:jc w:val="both"/>
        <w:outlineLvl w:val="2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 xml:space="preserve">Индекс физического объема в целом по отрасли в январе-июле </w:t>
      </w:r>
      <w:proofErr w:type="spellStart"/>
      <w:r w:rsidRPr="00BE130C">
        <w:rPr>
          <w:sz w:val="22"/>
          <w:szCs w:val="22"/>
          <w:lang w:eastAsia="ru-RU"/>
        </w:rPr>
        <w:t>т.г</w:t>
      </w:r>
      <w:proofErr w:type="spellEnd"/>
      <w:r w:rsidRPr="00BE130C">
        <w:rPr>
          <w:sz w:val="22"/>
          <w:szCs w:val="22"/>
          <w:lang w:eastAsia="ru-RU"/>
        </w:rPr>
        <w:t>. составил 111,4 процента. Снижение объема производства промышленной продукции по видам экономической деятельности за истекший период наблюдалось в текстильном производстве и в производстве деревянных и бумажных изделий; в полиграфической деятельности.</w:t>
      </w:r>
    </w:p>
    <w:p w14:paraId="38C37F8A" w14:textId="77777777" w:rsidR="00BE130C" w:rsidRPr="00BE130C" w:rsidRDefault="00BE130C" w:rsidP="0077635D">
      <w:pPr>
        <w:keepNext/>
        <w:autoSpaceDE w:val="0"/>
        <w:autoSpaceDN w:val="0"/>
        <w:ind w:left="1440" w:hanging="1440"/>
        <w:jc w:val="both"/>
        <w:outlineLvl w:val="1"/>
        <w:rPr>
          <w:sz w:val="24"/>
          <w:szCs w:val="24"/>
          <w:lang w:eastAsia="ru-RU"/>
        </w:rPr>
      </w:pPr>
    </w:p>
    <w:p w14:paraId="3F00A534" w14:textId="1C853A31" w:rsidR="00BE130C" w:rsidRPr="00BE130C" w:rsidRDefault="00BE130C" w:rsidP="00BE130C">
      <w:pPr>
        <w:keepNext/>
        <w:autoSpaceDE w:val="0"/>
        <w:autoSpaceDN w:val="0"/>
        <w:ind w:left="1440" w:hanging="1440"/>
        <w:outlineLvl w:val="1"/>
        <w:rPr>
          <w:b/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t xml:space="preserve">Таблица </w:t>
      </w:r>
      <w:proofErr w:type="gramStart"/>
      <w:r w:rsidRPr="00BE130C">
        <w:rPr>
          <w:b/>
          <w:sz w:val="22"/>
          <w:szCs w:val="22"/>
          <w:lang w:eastAsia="ru-RU"/>
        </w:rPr>
        <w:t>5:</w:t>
      </w:r>
      <w:r w:rsidR="0077635D">
        <w:rPr>
          <w:b/>
          <w:sz w:val="22"/>
          <w:szCs w:val="22"/>
          <w:lang w:eastAsia="ru-RU"/>
        </w:rPr>
        <w:t xml:space="preserve">  </w:t>
      </w:r>
      <w:r w:rsidRPr="00BE130C">
        <w:rPr>
          <w:b/>
          <w:sz w:val="22"/>
          <w:szCs w:val="22"/>
          <w:lang w:eastAsia="ru-RU"/>
        </w:rPr>
        <w:t>Производство</w:t>
      </w:r>
      <w:proofErr w:type="gramEnd"/>
      <w:r w:rsidRPr="00BE130C">
        <w:rPr>
          <w:b/>
          <w:sz w:val="22"/>
          <w:szCs w:val="22"/>
          <w:lang w:eastAsia="ru-RU"/>
        </w:rPr>
        <w:t xml:space="preserve"> основных видов продукции обрабатывающей промышленности</w:t>
      </w:r>
    </w:p>
    <w:p w14:paraId="16CE8E17" w14:textId="3E16310F" w:rsidR="00BE130C" w:rsidRPr="00BE130C" w:rsidRDefault="0077635D" w:rsidP="00BE130C">
      <w:pPr>
        <w:keepNext/>
        <w:autoSpaceDE w:val="0"/>
        <w:autoSpaceDN w:val="0"/>
        <w:ind w:left="1440" w:hanging="1440"/>
        <w:outlineLvl w:val="1"/>
        <w:rPr>
          <w:i/>
          <w:iCs/>
          <w:sz w:val="18"/>
          <w:szCs w:val="18"/>
          <w:lang w:eastAsia="ru-RU"/>
        </w:rPr>
      </w:pPr>
      <w:bookmarkStart w:id="59" w:name="_Toc251423885"/>
      <w:bookmarkStart w:id="60" w:name="_Toc251424055"/>
      <w:bookmarkStart w:id="61" w:name="_Toc298311047"/>
      <w:bookmarkStart w:id="62" w:name="_Toc298311425"/>
      <w:r>
        <w:rPr>
          <w:i/>
          <w:iCs/>
          <w:lang w:eastAsia="ru-RU"/>
        </w:rPr>
        <w:t xml:space="preserve">                        </w:t>
      </w:r>
      <w:r w:rsidR="00BE130C" w:rsidRPr="00BE130C">
        <w:rPr>
          <w:i/>
          <w:iCs/>
          <w:sz w:val="18"/>
          <w:szCs w:val="18"/>
          <w:lang w:eastAsia="ru-RU"/>
        </w:rPr>
        <w:t>(в январе</w:t>
      </w:r>
      <w:bookmarkEnd w:id="59"/>
      <w:bookmarkEnd w:id="60"/>
      <w:bookmarkEnd w:id="61"/>
      <w:bookmarkEnd w:id="62"/>
      <w:r w:rsidR="00BE130C" w:rsidRPr="00BE130C">
        <w:rPr>
          <w:i/>
          <w:iCs/>
          <w:sz w:val="18"/>
          <w:szCs w:val="18"/>
          <w:lang w:eastAsia="ru-RU"/>
        </w:rPr>
        <w:t>- июле)</w:t>
      </w:r>
    </w:p>
    <w:p w14:paraId="0D2DC5CD" w14:textId="77777777" w:rsidR="00BE130C" w:rsidRPr="00BE130C" w:rsidRDefault="00BE130C" w:rsidP="00BE130C">
      <w:pPr>
        <w:keepNext/>
        <w:autoSpaceDE w:val="0"/>
        <w:autoSpaceDN w:val="0"/>
        <w:ind w:left="1440" w:hanging="1440"/>
        <w:outlineLvl w:val="1"/>
        <w:rPr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1"/>
        <w:gridCol w:w="1160"/>
        <w:gridCol w:w="1160"/>
        <w:gridCol w:w="1160"/>
        <w:gridCol w:w="1114"/>
      </w:tblGrid>
      <w:tr w:rsidR="00BE130C" w:rsidRPr="00BE130C" w14:paraId="17ED3EAC" w14:textId="77777777" w:rsidTr="00157E3C">
        <w:trPr>
          <w:cantSplit/>
        </w:trPr>
        <w:tc>
          <w:tcPr>
            <w:tcW w:w="2477" w:type="pct"/>
            <w:vMerge w:val="restart"/>
          </w:tcPr>
          <w:p w14:paraId="3009FADA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274" w:type="pct"/>
            <w:gridSpan w:val="2"/>
            <w:tcBorders>
              <w:bottom w:val="nil"/>
            </w:tcBorders>
            <w:vAlign w:val="center"/>
          </w:tcPr>
          <w:p w14:paraId="09E94B93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Произведено – всего</w:t>
            </w:r>
          </w:p>
        </w:tc>
        <w:tc>
          <w:tcPr>
            <w:tcW w:w="1249" w:type="pct"/>
            <w:gridSpan w:val="2"/>
            <w:tcBorders>
              <w:bottom w:val="nil"/>
            </w:tcBorders>
          </w:tcPr>
          <w:p w14:paraId="5604F9BA" w14:textId="77777777" w:rsidR="00BE130C" w:rsidRPr="00BE130C" w:rsidRDefault="00BE130C" w:rsidP="00BE130C">
            <w:pPr>
              <w:ind w:right="-142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В процентах к соответствующему периоду предыдущего года</w:t>
            </w:r>
          </w:p>
        </w:tc>
      </w:tr>
      <w:tr w:rsidR="00BE130C" w:rsidRPr="00BE130C" w14:paraId="54D5C204" w14:textId="77777777" w:rsidTr="0077635D">
        <w:trPr>
          <w:cantSplit/>
          <w:trHeight w:val="335"/>
        </w:trPr>
        <w:tc>
          <w:tcPr>
            <w:tcW w:w="2477" w:type="pct"/>
            <w:vMerge/>
            <w:tcBorders>
              <w:bottom w:val="single" w:sz="4" w:space="0" w:color="auto"/>
            </w:tcBorders>
          </w:tcPr>
          <w:p w14:paraId="038A07C2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4496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27A8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007F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BEE9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BE130C" w:rsidRPr="00BE130C" w14:paraId="577BBCE6" w14:textId="77777777" w:rsidTr="00157E3C">
        <w:trPr>
          <w:cantSplit/>
        </w:trPr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80F756" w14:textId="77777777" w:rsidR="00BE130C" w:rsidRPr="00BE130C" w:rsidRDefault="00BE130C" w:rsidP="00BE130C">
            <w:pPr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Продукты пищевые (включая напитки</w:t>
            </w:r>
            <w:r w:rsidRPr="00BE130C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 xml:space="preserve">) 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9D569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0FA91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D7713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1FF16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E130C" w:rsidRPr="00BE130C" w14:paraId="340510B5" w14:textId="77777777" w:rsidTr="00157E3C">
        <w:trPr>
          <w:cantSplit/>
        </w:trPr>
        <w:tc>
          <w:tcPr>
            <w:tcW w:w="2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0AB944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Мука из зерновых культур тыс. т.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724D4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7,7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0A918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9,1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7CC20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105,8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2B666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117,9</w:t>
            </w:r>
          </w:p>
        </w:tc>
      </w:tr>
      <w:tr w:rsidR="00BE130C" w:rsidRPr="00BE130C" w14:paraId="36D97D4A" w14:textId="77777777" w:rsidTr="00157E3C">
        <w:trPr>
          <w:cantSplit/>
        </w:trPr>
        <w:tc>
          <w:tcPr>
            <w:tcW w:w="2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5EB0B8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Мясо и пищевые субпродукты, т.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AE48D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31,8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2CB98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19,8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D5E84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8,4р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3BBD4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62,3</w:t>
            </w:r>
          </w:p>
        </w:tc>
      </w:tr>
      <w:tr w:rsidR="00BE130C" w:rsidRPr="00BE130C" w14:paraId="03A33F1E" w14:textId="77777777" w:rsidTr="00157E3C">
        <w:trPr>
          <w:cantSplit/>
        </w:trPr>
        <w:tc>
          <w:tcPr>
            <w:tcW w:w="2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A840EB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Минеральные воды, тыс. л.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CF6AA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3CAA5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5ED11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8886A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BE130C" w:rsidRPr="00BE130C" w14:paraId="7213BEFE" w14:textId="77777777" w:rsidTr="00157E3C">
        <w:trPr>
          <w:cantSplit/>
        </w:trPr>
        <w:tc>
          <w:tcPr>
            <w:tcW w:w="2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B91214" w14:textId="77777777" w:rsidR="00BE130C" w:rsidRPr="00BE130C" w:rsidRDefault="00BE130C" w:rsidP="00BE130C">
            <w:pPr>
              <w:rPr>
                <w:rFonts w:eastAsia="Calibri"/>
                <w:color w:val="FF0000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Водка, тыс. л.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F75B3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15,1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74020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12,0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7FDD8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65,1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635DD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79,5</w:t>
            </w:r>
          </w:p>
        </w:tc>
      </w:tr>
    </w:tbl>
    <w:p w14:paraId="2264620D" w14:textId="77777777" w:rsidR="0077635D" w:rsidRDefault="0077635D"/>
    <w:p w14:paraId="579771CD" w14:textId="5DFF4E7E" w:rsidR="0077635D" w:rsidRPr="0077635D" w:rsidRDefault="0077635D" w:rsidP="0077635D">
      <w:pPr>
        <w:pageBreakBefore/>
        <w:jc w:val="right"/>
        <w:rPr>
          <w:sz w:val="22"/>
          <w:szCs w:val="22"/>
        </w:rPr>
      </w:pPr>
      <w:r w:rsidRPr="0077635D">
        <w:rPr>
          <w:sz w:val="22"/>
          <w:szCs w:val="22"/>
        </w:rPr>
        <w:lastRenderedPageBreak/>
        <w:t>продолжение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1"/>
        <w:gridCol w:w="1160"/>
        <w:gridCol w:w="1160"/>
        <w:gridCol w:w="1160"/>
        <w:gridCol w:w="1114"/>
      </w:tblGrid>
      <w:tr w:rsidR="0077635D" w:rsidRPr="00BE130C" w14:paraId="215DB137" w14:textId="77777777" w:rsidTr="004313FE">
        <w:trPr>
          <w:cantSplit/>
        </w:trPr>
        <w:tc>
          <w:tcPr>
            <w:tcW w:w="2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40F1C" w14:textId="77777777" w:rsidR="0077635D" w:rsidRPr="00BE130C" w:rsidRDefault="0077635D" w:rsidP="0077635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4" w:type="pct"/>
            <w:gridSpan w:val="2"/>
            <w:tcBorders>
              <w:bottom w:val="nil"/>
            </w:tcBorders>
            <w:vAlign w:val="center"/>
          </w:tcPr>
          <w:p w14:paraId="602CC843" w14:textId="32F230B8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Произведено – всего</w:t>
            </w:r>
          </w:p>
        </w:tc>
        <w:tc>
          <w:tcPr>
            <w:tcW w:w="1249" w:type="pct"/>
            <w:gridSpan w:val="2"/>
            <w:tcBorders>
              <w:bottom w:val="nil"/>
            </w:tcBorders>
            <w:vAlign w:val="center"/>
          </w:tcPr>
          <w:p w14:paraId="2477C217" w14:textId="1043DF62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В процентах к соответствующему периоду предыдущего года</w:t>
            </w:r>
          </w:p>
        </w:tc>
      </w:tr>
      <w:tr w:rsidR="0077635D" w:rsidRPr="00BE130C" w14:paraId="57FA28BD" w14:textId="77777777" w:rsidTr="0077635D">
        <w:trPr>
          <w:cantSplit/>
          <w:trHeight w:val="318"/>
        </w:trPr>
        <w:tc>
          <w:tcPr>
            <w:tcW w:w="2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4D8B" w14:textId="77777777" w:rsidR="0077635D" w:rsidRPr="00BE130C" w:rsidRDefault="0077635D" w:rsidP="0077635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9E6C" w14:textId="6634467D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4F4D" w14:textId="7E810651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3469" w14:textId="36DC5A9F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684C" w14:textId="3E8D4FB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77635D" w:rsidRPr="00BE130C" w14:paraId="2C59A1BB" w14:textId="77777777" w:rsidTr="0077635D">
        <w:trPr>
          <w:cantSplit/>
        </w:trPr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9317D2" w14:textId="3541AE2C" w:rsidR="0077635D" w:rsidRPr="00BE130C" w:rsidRDefault="0077635D" w:rsidP="0077635D">
            <w:pPr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Текстиль и текстильные издели</w:t>
            </w:r>
            <w:r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я</w:t>
            </w:r>
            <w:r w:rsidRPr="00BE130C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, одежда и обувь, кожа и кожные изделия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05D5BC" w14:textId="77777777" w:rsidR="0077635D" w:rsidRPr="00BE130C" w:rsidRDefault="0077635D" w:rsidP="0077635D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E596A5" w14:textId="77777777" w:rsidR="0077635D" w:rsidRPr="00BE130C" w:rsidRDefault="0077635D" w:rsidP="0077635D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D0E979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997CE8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7635D" w:rsidRPr="00BE130C" w14:paraId="17D7A3D9" w14:textId="77777777" w:rsidTr="00157E3C">
        <w:trPr>
          <w:cantSplit/>
        </w:trPr>
        <w:tc>
          <w:tcPr>
            <w:tcW w:w="2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9E476C" w14:textId="77777777" w:rsidR="0077635D" w:rsidRPr="00BE130C" w:rsidRDefault="0077635D" w:rsidP="0077635D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Cs/>
                <w:sz w:val="18"/>
                <w:szCs w:val="18"/>
                <w:lang w:eastAsia="en-US"/>
              </w:rPr>
              <w:t>Одежда верхняя (кроме трикотажной) мужская или для мальчиков, шт.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26AE76" w14:textId="77777777" w:rsidR="0077635D" w:rsidRPr="00BE130C" w:rsidRDefault="0077635D" w:rsidP="0077635D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Cs/>
                <w:sz w:val="18"/>
                <w:szCs w:val="18"/>
                <w:lang w:eastAsia="en-US"/>
              </w:rPr>
              <w:t>47802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FFAF7E" w14:textId="77777777" w:rsidR="0077635D" w:rsidRPr="00BE130C" w:rsidRDefault="0077635D" w:rsidP="0077635D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Cs/>
                <w:sz w:val="18"/>
                <w:szCs w:val="18"/>
                <w:lang w:eastAsia="en-US"/>
              </w:rPr>
              <w:t>12979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FC71AE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A1F243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27,2</w:t>
            </w:r>
          </w:p>
        </w:tc>
      </w:tr>
      <w:tr w:rsidR="0077635D" w:rsidRPr="00BE130C" w14:paraId="7885738B" w14:textId="77777777" w:rsidTr="00157E3C">
        <w:trPr>
          <w:cantSplit/>
        </w:trPr>
        <w:tc>
          <w:tcPr>
            <w:tcW w:w="2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B57574" w14:textId="77777777" w:rsidR="0077635D" w:rsidRPr="00BE130C" w:rsidRDefault="0077635D" w:rsidP="0077635D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Cs/>
                <w:sz w:val="18"/>
                <w:szCs w:val="18"/>
                <w:lang w:eastAsia="en-US"/>
              </w:rPr>
              <w:t>Одежда верхняя (кроме трикотажной) женская или для девочек, шт.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67B0C4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46752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F52FF0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41939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3CD0C4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21F373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89,7</w:t>
            </w:r>
          </w:p>
        </w:tc>
      </w:tr>
      <w:tr w:rsidR="0077635D" w:rsidRPr="00BE130C" w14:paraId="40071D16" w14:textId="77777777" w:rsidTr="00157E3C">
        <w:trPr>
          <w:cantSplit/>
        </w:trPr>
        <w:tc>
          <w:tcPr>
            <w:tcW w:w="2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E8393" w14:textId="77777777" w:rsidR="0077635D" w:rsidRPr="00BE130C" w:rsidRDefault="0077635D" w:rsidP="0077635D">
            <w:pPr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 xml:space="preserve"> Производство резиновых и пластмассовых изделий, прочих неметаллических минеральных продуктов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FA5D6A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DEA27E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0CA6B2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63DC4D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7635D" w:rsidRPr="00BE130C" w14:paraId="04D914E3" w14:textId="77777777" w:rsidTr="00157E3C">
        <w:trPr>
          <w:cantSplit/>
        </w:trPr>
        <w:tc>
          <w:tcPr>
            <w:tcW w:w="2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F3A7C9" w14:textId="77777777" w:rsidR="0077635D" w:rsidRPr="00BE130C" w:rsidRDefault="0077635D" w:rsidP="0077635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Сборные строительные конструкции из бетона, тыс. т.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78BF34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10,5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4C3164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16,0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0F9AC7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49,8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B188C8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152,6</w:t>
            </w:r>
          </w:p>
        </w:tc>
      </w:tr>
      <w:tr w:rsidR="0077635D" w:rsidRPr="00BE130C" w14:paraId="61DB211C" w14:textId="77777777" w:rsidTr="00157E3C">
        <w:trPr>
          <w:cantSplit/>
        </w:trPr>
        <w:tc>
          <w:tcPr>
            <w:tcW w:w="2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2ECBC" w14:textId="77777777" w:rsidR="0077635D" w:rsidRPr="00BE130C" w:rsidRDefault="0077635D" w:rsidP="0077635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Известь, тыс. т.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409879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1,5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26524A" w14:textId="3C12E4BB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2FD625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35,7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372D8B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77635D" w:rsidRPr="00BE130C" w14:paraId="6BBCD4C6" w14:textId="77777777" w:rsidTr="00157E3C">
        <w:trPr>
          <w:cantSplit/>
        </w:trPr>
        <w:tc>
          <w:tcPr>
            <w:tcW w:w="2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92136D" w14:textId="77777777" w:rsidR="0077635D" w:rsidRPr="00BE130C" w:rsidRDefault="0077635D" w:rsidP="0077635D">
            <w:pPr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 xml:space="preserve">Металлы основные и готовые металл </w:t>
            </w:r>
            <w:proofErr w:type="spellStart"/>
            <w:r w:rsidRPr="00BE130C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ческие</w:t>
            </w:r>
            <w:proofErr w:type="spellEnd"/>
            <w:r w:rsidRPr="00BE130C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 xml:space="preserve"> изделий кроме машин и оборудования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0017C9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9D5608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FA4CD8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62CF6F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7635D" w:rsidRPr="00BE130C" w14:paraId="2FA1E4AB" w14:textId="77777777" w:rsidTr="00157E3C">
        <w:trPr>
          <w:cantSplit/>
        </w:trPr>
        <w:tc>
          <w:tcPr>
            <w:tcW w:w="2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AF02" w14:textId="77777777" w:rsidR="0077635D" w:rsidRPr="00BE130C" w:rsidRDefault="0077635D" w:rsidP="0077635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Металлоконструкции и их части, т.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5BBF6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178,2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8BD36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95,0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F895F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39,7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5E9A9" w14:textId="77777777" w:rsidR="0077635D" w:rsidRPr="00BE130C" w:rsidRDefault="0077635D" w:rsidP="0077635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53,3</w:t>
            </w:r>
          </w:p>
        </w:tc>
      </w:tr>
    </w:tbl>
    <w:p w14:paraId="70CE39A7" w14:textId="77777777" w:rsidR="00BE130C" w:rsidRPr="0077635D" w:rsidRDefault="00BE130C" w:rsidP="00BE130C">
      <w:pPr>
        <w:ind w:firstLine="851"/>
        <w:jc w:val="both"/>
        <w:rPr>
          <w:sz w:val="22"/>
          <w:szCs w:val="22"/>
          <w:lang w:eastAsia="ru-RU"/>
        </w:rPr>
      </w:pPr>
    </w:p>
    <w:p w14:paraId="3286AB16" w14:textId="33C3A820" w:rsidR="00BE130C" w:rsidRPr="00BE130C" w:rsidRDefault="00BE130C" w:rsidP="00BE130C">
      <w:pPr>
        <w:ind w:firstLine="567"/>
        <w:jc w:val="both"/>
        <w:rPr>
          <w:sz w:val="22"/>
          <w:szCs w:val="22"/>
          <w:lang w:eastAsia="ru-RU"/>
        </w:rPr>
      </w:pPr>
      <w:bookmarkStart w:id="63" w:name="_Toc251423888"/>
      <w:bookmarkStart w:id="64" w:name="_Toc251424058"/>
      <w:bookmarkStart w:id="65" w:name="_Toc314574639"/>
      <w:bookmarkStart w:id="66" w:name="_Toc314574738"/>
      <w:bookmarkStart w:id="67" w:name="_Toc251423889"/>
      <w:bookmarkStart w:id="68" w:name="_Toc251424059"/>
      <w:bookmarkStart w:id="69" w:name="_Toc298311051"/>
      <w:bookmarkStart w:id="70" w:name="_Toc298311429"/>
      <w:bookmarkEnd w:id="54"/>
      <w:bookmarkEnd w:id="55"/>
      <w:bookmarkEnd w:id="56"/>
      <w:bookmarkEnd w:id="57"/>
      <w:r w:rsidRPr="00BE130C">
        <w:rPr>
          <w:sz w:val="22"/>
          <w:szCs w:val="22"/>
          <w:lang w:eastAsia="ru-RU"/>
        </w:rPr>
        <w:t xml:space="preserve">Объем обеспечения электроэнергией, газом паром в январе-июле </w:t>
      </w:r>
      <w:proofErr w:type="spellStart"/>
      <w:r w:rsidRPr="00BE130C">
        <w:rPr>
          <w:sz w:val="22"/>
          <w:szCs w:val="22"/>
          <w:lang w:eastAsia="ru-RU"/>
        </w:rPr>
        <w:t>т.г</w:t>
      </w:r>
      <w:proofErr w:type="spellEnd"/>
      <w:r w:rsidRPr="00BE130C">
        <w:rPr>
          <w:sz w:val="22"/>
          <w:szCs w:val="22"/>
          <w:lang w:eastAsia="ru-RU"/>
        </w:rPr>
        <w:t xml:space="preserve"> составил 3374,9 млн. сомов, индекс физического объема составил 160,8 процента. По отрасли водоснабжение, очистка, обработка и получение вторичного сырья в январе-июле произведено продукции на сумму 255,0 млн. сомов, индекс физического объема составил 132,5 процента.</w:t>
      </w:r>
    </w:p>
    <w:p w14:paraId="0318EA54" w14:textId="77777777" w:rsidR="00BE130C" w:rsidRPr="0077635D" w:rsidRDefault="00BE130C" w:rsidP="00BE130C">
      <w:pPr>
        <w:ind w:firstLine="567"/>
        <w:jc w:val="both"/>
        <w:rPr>
          <w:bCs/>
          <w:sz w:val="22"/>
          <w:szCs w:val="22"/>
          <w:lang w:eastAsia="ru-RU"/>
        </w:rPr>
      </w:pPr>
    </w:p>
    <w:p w14:paraId="6DE25B93" w14:textId="77777777" w:rsidR="00BE130C" w:rsidRPr="00BE130C" w:rsidRDefault="00BE130C" w:rsidP="00BE130C">
      <w:pPr>
        <w:ind w:firstLine="567"/>
        <w:jc w:val="both"/>
        <w:rPr>
          <w:b/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t>Таблица 6: Обеспечение электроэнергией, газом, паром и водой</w:t>
      </w:r>
    </w:p>
    <w:p w14:paraId="1FE0060D" w14:textId="78369B9B" w:rsidR="00BE130C" w:rsidRPr="00BE130C" w:rsidRDefault="00BE130C" w:rsidP="00BE130C">
      <w:pPr>
        <w:keepNext/>
        <w:autoSpaceDE w:val="0"/>
        <w:autoSpaceDN w:val="0"/>
        <w:outlineLvl w:val="1"/>
        <w:rPr>
          <w:i/>
          <w:iCs/>
          <w:sz w:val="18"/>
          <w:szCs w:val="18"/>
          <w:lang w:eastAsia="ru-RU"/>
        </w:rPr>
      </w:pPr>
      <w:r w:rsidRPr="00BE130C">
        <w:rPr>
          <w:i/>
          <w:iCs/>
          <w:szCs w:val="24"/>
          <w:lang w:eastAsia="ru-RU"/>
        </w:rPr>
        <w:tab/>
      </w:r>
      <w:r w:rsidRPr="00BE130C">
        <w:rPr>
          <w:i/>
          <w:iCs/>
          <w:szCs w:val="24"/>
          <w:lang w:eastAsia="ru-RU"/>
        </w:rPr>
        <w:tab/>
        <w:t xml:space="preserve">     </w:t>
      </w:r>
      <w:r w:rsidRPr="00BE130C">
        <w:rPr>
          <w:i/>
          <w:iCs/>
          <w:sz w:val="18"/>
          <w:szCs w:val="18"/>
          <w:lang w:eastAsia="ru-RU"/>
        </w:rPr>
        <w:t>(в январе –июле)</w:t>
      </w:r>
    </w:p>
    <w:p w14:paraId="7054DDA3" w14:textId="77777777" w:rsidR="00BE130C" w:rsidRPr="00BE130C" w:rsidRDefault="00BE130C" w:rsidP="00BE130C">
      <w:pPr>
        <w:rPr>
          <w:sz w:val="6"/>
          <w:szCs w:val="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4"/>
        <w:gridCol w:w="1049"/>
        <w:gridCol w:w="1047"/>
        <w:gridCol w:w="1033"/>
        <w:gridCol w:w="1062"/>
      </w:tblGrid>
      <w:tr w:rsidR="00BE130C" w:rsidRPr="00BE130C" w14:paraId="220028D5" w14:textId="77777777" w:rsidTr="00157E3C">
        <w:trPr>
          <w:cantSplit/>
        </w:trPr>
        <w:tc>
          <w:tcPr>
            <w:tcW w:w="2699" w:type="pct"/>
            <w:vMerge w:val="restart"/>
          </w:tcPr>
          <w:p w14:paraId="02C7A9E8" w14:textId="77777777" w:rsidR="00BE130C" w:rsidRPr="00BE130C" w:rsidRDefault="00BE130C" w:rsidP="00BE130C">
            <w:pPr>
              <w:autoSpaceDE w:val="0"/>
              <w:autoSpaceDN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50" w:type="pct"/>
            <w:gridSpan w:val="2"/>
            <w:tcBorders>
              <w:bottom w:val="nil"/>
            </w:tcBorders>
            <w:vAlign w:val="center"/>
          </w:tcPr>
          <w:p w14:paraId="40CDEE24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Произведено – всего</w:t>
            </w:r>
          </w:p>
        </w:tc>
        <w:tc>
          <w:tcPr>
            <w:tcW w:w="1150" w:type="pct"/>
            <w:gridSpan w:val="2"/>
            <w:tcBorders>
              <w:bottom w:val="nil"/>
            </w:tcBorders>
            <w:vAlign w:val="center"/>
          </w:tcPr>
          <w:p w14:paraId="3735B226" w14:textId="77777777" w:rsidR="00BE130C" w:rsidRPr="00BE130C" w:rsidRDefault="00BE130C" w:rsidP="00BE130C">
            <w:pPr>
              <w:ind w:left="-187" w:right="-142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В процентах к соответствующему периоду предыдущего года</w:t>
            </w:r>
          </w:p>
        </w:tc>
      </w:tr>
      <w:tr w:rsidR="00BE130C" w:rsidRPr="00BE130C" w14:paraId="53E39B5A" w14:textId="77777777" w:rsidTr="00CB1C82">
        <w:trPr>
          <w:cantSplit/>
          <w:trHeight w:val="344"/>
        </w:trPr>
        <w:tc>
          <w:tcPr>
            <w:tcW w:w="2699" w:type="pct"/>
            <w:vMerge/>
            <w:tcBorders>
              <w:bottom w:val="single" w:sz="4" w:space="0" w:color="auto"/>
            </w:tcBorders>
          </w:tcPr>
          <w:p w14:paraId="7B2B42BA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C11F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9D4C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610D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ED8A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BE130C" w:rsidRPr="00BE130C" w14:paraId="4E20C4FA" w14:textId="77777777" w:rsidTr="00157E3C">
        <w:trPr>
          <w:cantSplit/>
        </w:trPr>
        <w:tc>
          <w:tcPr>
            <w:tcW w:w="26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CBABD4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Тепловая электроэнергия, тыс. Гкал.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8BBF9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41694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40,6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6FD04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102,0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973D8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101,2</w:t>
            </w:r>
          </w:p>
        </w:tc>
      </w:tr>
      <w:tr w:rsidR="00BE130C" w:rsidRPr="00BE130C" w14:paraId="0017C32D" w14:textId="77777777" w:rsidTr="00157E3C">
        <w:trPr>
          <w:cantSplit/>
        </w:trPr>
        <w:tc>
          <w:tcPr>
            <w:tcW w:w="2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EC62F" w14:textId="42907CDC" w:rsidR="00BE130C" w:rsidRPr="00BE130C" w:rsidRDefault="00BE130C" w:rsidP="00CB1C8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Услуги по распределению электроэнергии (без стоимости покупной электроэнергии), млн.</w:t>
            </w:r>
            <w:r w:rsidR="00CB1C8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сомов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E5DE9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27,5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99988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73,0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7C6F8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110,9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D009E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2,6р</w:t>
            </w:r>
          </w:p>
        </w:tc>
      </w:tr>
      <w:tr w:rsidR="00BE130C" w:rsidRPr="00BE130C" w14:paraId="37EF235C" w14:textId="77777777" w:rsidTr="00157E3C">
        <w:trPr>
          <w:cantSplit/>
        </w:trPr>
        <w:tc>
          <w:tcPr>
            <w:tcW w:w="2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A73EEF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Производство электроэнергии, млн. </w:t>
            </w:r>
            <w:proofErr w:type="spellStart"/>
            <w:proofErr w:type="gramStart"/>
            <w:r w:rsidRPr="00BE130C">
              <w:rPr>
                <w:rFonts w:eastAsia="Calibri"/>
                <w:sz w:val="18"/>
                <w:szCs w:val="18"/>
                <w:lang w:eastAsia="en-US"/>
              </w:rPr>
              <w:t>квт.ч</w:t>
            </w:r>
            <w:proofErr w:type="spellEnd"/>
            <w:proofErr w:type="gramEnd"/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26296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1718,8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0EF59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1787,4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F14D7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109,6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36C34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104,0</w:t>
            </w:r>
          </w:p>
        </w:tc>
      </w:tr>
      <w:tr w:rsidR="00BE130C" w:rsidRPr="00BE130C" w14:paraId="41F0401B" w14:textId="77777777" w:rsidTr="00157E3C">
        <w:trPr>
          <w:cantSplit/>
        </w:trPr>
        <w:tc>
          <w:tcPr>
            <w:tcW w:w="2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57B6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vertAlign w:val="superscript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Природная вода, тыс. м</w:t>
            </w:r>
            <w:r w:rsidRPr="00BE130C">
              <w:rPr>
                <w:rFonts w:eastAsia="Calibri"/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DD26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9470,8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DD23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11518,5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5B01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118,2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139B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121,6</w:t>
            </w:r>
          </w:p>
        </w:tc>
      </w:tr>
    </w:tbl>
    <w:p w14:paraId="38D813BE" w14:textId="77777777" w:rsidR="00BE130C" w:rsidRPr="00BE130C" w:rsidRDefault="00BE130C" w:rsidP="00BE130C">
      <w:pPr>
        <w:ind w:firstLine="567"/>
        <w:jc w:val="both"/>
        <w:rPr>
          <w:sz w:val="22"/>
          <w:szCs w:val="22"/>
          <w:lang w:eastAsia="ru-RU"/>
        </w:rPr>
      </w:pPr>
    </w:p>
    <w:p w14:paraId="547A21E2" w14:textId="77777777" w:rsidR="00BE130C" w:rsidRPr="00BE130C" w:rsidRDefault="00BE130C" w:rsidP="00BE130C">
      <w:pPr>
        <w:ind w:firstLine="567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 xml:space="preserve">Из 107 важнейших видов промышленной продукции в январе-июле </w:t>
      </w:r>
      <w:proofErr w:type="spellStart"/>
      <w:r w:rsidRPr="00BE130C">
        <w:rPr>
          <w:sz w:val="22"/>
          <w:szCs w:val="22"/>
          <w:lang w:eastAsia="ru-RU"/>
        </w:rPr>
        <w:t>т.г</w:t>
      </w:r>
      <w:proofErr w:type="spellEnd"/>
      <w:r w:rsidRPr="00BE130C">
        <w:rPr>
          <w:sz w:val="22"/>
          <w:szCs w:val="22"/>
          <w:lang w:eastAsia="ru-RU"/>
        </w:rPr>
        <w:t>. увеличен выпуск 72 наименований (67,3 процента), снижено 35 (32,7 процента).</w:t>
      </w:r>
    </w:p>
    <w:p w14:paraId="6C72CE57" w14:textId="77777777" w:rsidR="00BE130C" w:rsidRPr="00BE130C" w:rsidRDefault="00BE130C" w:rsidP="00BE130C">
      <w:pPr>
        <w:spacing w:after="120"/>
        <w:ind w:firstLine="567"/>
        <w:jc w:val="both"/>
        <w:rPr>
          <w:color w:val="FF0000"/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 xml:space="preserve">В течение июля месяца </w:t>
      </w:r>
      <w:proofErr w:type="spellStart"/>
      <w:r w:rsidRPr="00BE130C">
        <w:rPr>
          <w:sz w:val="22"/>
          <w:szCs w:val="22"/>
          <w:lang w:eastAsia="ru-RU"/>
        </w:rPr>
        <w:t>т.г</w:t>
      </w:r>
      <w:proofErr w:type="spellEnd"/>
      <w:r w:rsidRPr="00BE130C">
        <w:rPr>
          <w:sz w:val="22"/>
          <w:szCs w:val="22"/>
          <w:lang w:eastAsia="ru-RU"/>
        </w:rPr>
        <w:t xml:space="preserve">. в промышленности простаивало 9 предприятий или 13,2 процента от их общего числа. Из них, 3 предприятия </w:t>
      </w:r>
      <w:r w:rsidRPr="00BE130C">
        <w:rPr>
          <w:color w:val="000000"/>
          <w:sz w:val="22"/>
          <w:szCs w:val="22"/>
          <w:lang w:eastAsia="ru-RU"/>
        </w:rPr>
        <w:t xml:space="preserve">добычи полезных ископаемых, </w:t>
      </w:r>
      <w:r w:rsidRPr="00BE130C">
        <w:rPr>
          <w:sz w:val="22"/>
          <w:szCs w:val="22"/>
          <w:lang w:eastAsia="ru-RU"/>
        </w:rPr>
        <w:t>5 предприятий обрабатывающей промышленности и 1 предприятие отрасли водоснабжения, очистки, обработки и получения вторичного сырья</w:t>
      </w:r>
      <w:r w:rsidRPr="00BE130C">
        <w:rPr>
          <w:color w:val="FF0000"/>
          <w:sz w:val="22"/>
          <w:szCs w:val="22"/>
          <w:lang w:eastAsia="ru-RU"/>
        </w:rPr>
        <w:t>.</w:t>
      </w:r>
    </w:p>
    <w:p w14:paraId="55E55E99" w14:textId="77777777" w:rsidR="008E5859" w:rsidRDefault="008E5859" w:rsidP="00BE130C">
      <w:pPr>
        <w:keepNext/>
        <w:ind w:left="240"/>
        <w:outlineLvl w:val="2"/>
        <w:rPr>
          <w:b/>
          <w:bCs/>
          <w:sz w:val="26"/>
          <w:szCs w:val="26"/>
          <w:lang w:eastAsia="ru-RU"/>
        </w:rPr>
      </w:pPr>
      <w:bookmarkStart w:id="71" w:name="_Toc136159587"/>
      <w:bookmarkStart w:id="72" w:name="_Toc136159615"/>
      <w:bookmarkStart w:id="73" w:name="_Toc136159814"/>
      <w:bookmarkStart w:id="74" w:name="_Toc153857743"/>
      <w:bookmarkStart w:id="75" w:name="_Toc234921929"/>
      <w:bookmarkStart w:id="76" w:name="_Toc234922184"/>
      <w:bookmarkStart w:id="77" w:name="_Toc266706793"/>
      <w:bookmarkStart w:id="78" w:name="_Toc266707214"/>
      <w:bookmarkStart w:id="79" w:name="_Toc298311049"/>
      <w:bookmarkStart w:id="80" w:name="_Toc298311427"/>
    </w:p>
    <w:p w14:paraId="0B62C762" w14:textId="09BA94A6" w:rsidR="00BE130C" w:rsidRPr="00BE130C" w:rsidRDefault="00BE130C" w:rsidP="00BE130C">
      <w:pPr>
        <w:keepNext/>
        <w:ind w:left="240"/>
        <w:outlineLvl w:val="2"/>
        <w:rPr>
          <w:b/>
          <w:bCs/>
          <w:sz w:val="26"/>
          <w:szCs w:val="26"/>
          <w:lang w:eastAsia="ru-RU"/>
        </w:rPr>
      </w:pPr>
      <w:r w:rsidRPr="00BE130C">
        <w:rPr>
          <w:b/>
          <w:bCs/>
          <w:sz w:val="26"/>
          <w:szCs w:val="26"/>
          <w:lang w:eastAsia="ru-RU"/>
        </w:rPr>
        <w:t>Сельское хозяйство</w:t>
      </w:r>
      <w:bookmarkEnd w:id="71"/>
      <w:bookmarkEnd w:id="72"/>
      <w:bookmarkEnd w:id="73"/>
      <w:r w:rsidRPr="00BE130C">
        <w:rPr>
          <w:b/>
          <w:bCs/>
          <w:sz w:val="26"/>
          <w:szCs w:val="26"/>
          <w:lang w:eastAsia="ru-RU"/>
        </w:rPr>
        <w:t>.</w:t>
      </w:r>
      <w:bookmarkEnd w:id="74"/>
      <w:bookmarkEnd w:id="75"/>
      <w:bookmarkEnd w:id="76"/>
      <w:bookmarkEnd w:id="77"/>
      <w:bookmarkEnd w:id="78"/>
      <w:bookmarkEnd w:id="79"/>
      <w:bookmarkEnd w:id="80"/>
    </w:p>
    <w:p w14:paraId="6787C41B" w14:textId="77777777" w:rsidR="00BE130C" w:rsidRPr="00BE130C" w:rsidRDefault="00BE130C" w:rsidP="00BE130C">
      <w:pPr>
        <w:keepNext/>
        <w:ind w:left="240"/>
        <w:outlineLvl w:val="2"/>
        <w:rPr>
          <w:b/>
          <w:bCs/>
          <w:sz w:val="16"/>
          <w:szCs w:val="16"/>
          <w:lang w:eastAsia="ru-RU"/>
        </w:rPr>
      </w:pPr>
    </w:p>
    <w:p w14:paraId="5E7B20EA" w14:textId="77777777" w:rsidR="00BE130C" w:rsidRPr="00BE130C" w:rsidRDefault="00BE130C" w:rsidP="00BE130C">
      <w:pPr>
        <w:keepNext/>
        <w:ind w:left="240"/>
        <w:outlineLvl w:val="2"/>
        <w:rPr>
          <w:b/>
          <w:bCs/>
          <w:sz w:val="16"/>
          <w:szCs w:val="16"/>
          <w:lang w:eastAsia="ru-RU"/>
        </w:rPr>
      </w:pPr>
    </w:p>
    <w:bookmarkEnd w:id="63"/>
    <w:bookmarkEnd w:id="64"/>
    <w:bookmarkEnd w:id="65"/>
    <w:bookmarkEnd w:id="66"/>
    <w:p w14:paraId="34AA9A6F" w14:textId="77777777" w:rsidR="00BE130C" w:rsidRPr="00BE130C" w:rsidRDefault="00BE130C" w:rsidP="00BE130C">
      <w:pPr>
        <w:ind w:firstLine="540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На 1 августа 2026 года хозяйствами всех категорий области произведено 43364,7 тонн скота и птицы на убой (в живом весе), что составляет 109,5 процента к соответствующему периоду прошлого года, 165778,4 тонны молока (102,8 процента), по области получено 35341,9 тыс. штук яиц (136,7 процента). Настрижено шерсти 2006,6 тонн (101,0 процента).</w:t>
      </w:r>
    </w:p>
    <w:p w14:paraId="0FF35D9B" w14:textId="77777777" w:rsidR="00BE130C" w:rsidRPr="00BE130C" w:rsidRDefault="00BE130C" w:rsidP="00BE130C">
      <w:pPr>
        <w:autoSpaceDE w:val="0"/>
        <w:autoSpaceDN w:val="0"/>
        <w:ind w:firstLine="540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 xml:space="preserve">Средний надой молока от одной коровы по области составил 1220 кг, что на 39,4 кг больше соответствующего периода прошлого года. В </w:t>
      </w:r>
      <w:proofErr w:type="spellStart"/>
      <w:r w:rsidRPr="00BE130C">
        <w:rPr>
          <w:sz w:val="22"/>
          <w:szCs w:val="22"/>
          <w:lang w:eastAsia="ru-RU"/>
        </w:rPr>
        <w:t>Тюпском</w:t>
      </w:r>
      <w:proofErr w:type="spellEnd"/>
      <w:r w:rsidRPr="00BE130C">
        <w:rPr>
          <w:sz w:val="22"/>
          <w:szCs w:val="22"/>
          <w:lang w:eastAsia="ru-RU"/>
        </w:rPr>
        <w:t xml:space="preserve"> районе надоено молока от одной коровы по 1364,62 кг, в </w:t>
      </w:r>
      <w:proofErr w:type="spellStart"/>
      <w:r w:rsidRPr="00BE130C">
        <w:rPr>
          <w:sz w:val="22"/>
          <w:szCs w:val="22"/>
          <w:lang w:eastAsia="ru-RU"/>
        </w:rPr>
        <w:t>Джети</w:t>
      </w:r>
      <w:proofErr w:type="spellEnd"/>
      <w:r w:rsidRPr="00BE130C">
        <w:rPr>
          <w:sz w:val="22"/>
          <w:szCs w:val="22"/>
          <w:lang w:eastAsia="ru-RU"/>
        </w:rPr>
        <w:t>-Огузком районе 1221,34 кг, по Иссык-Кульскому району - 1279,38 кг и по Ак-</w:t>
      </w:r>
      <w:proofErr w:type="spellStart"/>
      <w:r w:rsidRPr="00BE130C">
        <w:rPr>
          <w:sz w:val="22"/>
          <w:szCs w:val="22"/>
          <w:lang w:eastAsia="ru-RU"/>
        </w:rPr>
        <w:t>Суйскому</w:t>
      </w:r>
      <w:proofErr w:type="spellEnd"/>
      <w:r w:rsidRPr="00BE130C">
        <w:rPr>
          <w:sz w:val="22"/>
          <w:szCs w:val="22"/>
          <w:lang w:eastAsia="ru-RU"/>
        </w:rPr>
        <w:t xml:space="preserve">  району - 1281,7 кг.</w:t>
      </w:r>
    </w:p>
    <w:p w14:paraId="065ACF84" w14:textId="77777777" w:rsidR="00BE130C" w:rsidRPr="00BE130C" w:rsidRDefault="00BE130C" w:rsidP="00BE130C">
      <w:pPr>
        <w:autoSpaceDE w:val="0"/>
        <w:autoSpaceDN w:val="0"/>
        <w:ind w:firstLine="540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По области от одной курицы-несушки в среднем получено по 111 яиц, что на 29 яиц больше соответствующего периода предыдущего года. Настрижено шерсти на одну голову по 2,4 кг, что соответствует периоду прошлого года.</w:t>
      </w:r>
    </w:p>
    <w:p w14:paraId="4A5EE4D8" w14:textId="0775C5DB" w:rsidR="00BE130C" w:rsidRPr="00BE130C" w:rsidRDefault="00BE130C" w:rsidP="00DC5CD4">
      <w:pPr>
        <w:keepNext/>
        <w:pageBreakBefore/>
        <w:ind w:left="238" w:right="318"/>
        <w:outlineLvl w:val="2"/>
        <w:rPr>
          <w:b/>
          <w:bCs/>
          <w:color w:val="000000"/>
          <w:sz w:val="26"/>
          <w:szCs w:val="26"/>
          <w:lang w:eastAsia="ru-RU"/>
        </w:rPr>
      </w:pPr>
      <w:r w:rsidRPr="00BE130C">
        <w:rPr>
          <w:b/>
          <w:bCs/>
          <w:color w:val="000000"/>
          <w:sz w:val="26"/>
          <w:szCs w:val="26"/>
          <w:lang w:eastAsia="ru-RU"/>
        </w:rPr>
        <w:lastRenderedPageBreak/>
        <w:t>Капитальное строительство</w:t>
      </w:r>
    </w:p>
    <w:p w14:paraId="357E1B98" w14:textId="77777777" w:rsidR="00BE130C" w:rsidRPr="00BE130C" w:rsidRDefault="00BE130C" w:rsidP="00BE130C">
      <w:pPr>
        <w:ind w:firstLine="540"/>
        <w:jc w:val="both"/>
        <w:rPr>
          <w:sz w:val="18"/>
          <w:szCs w:val="18"/>
          <w:lang w:eastAsia="ru-RU"/>
        </w:rPr>
      </w:pPr>
    </w:p>
    <w:p w14:paraId="41F569FD" w14:textId="77777777" w:rsidR="00BE130C" w:rsidRPr="00BE130C" w:rsidRDefault="00BE130C" w:rsidP="00BE130C">
      <w:pPr>
        <w:ind w:firstLine="540"/>
        <w:jc w:val="both"/>
        <w:rPr>
          <w:sz w:val="22"/>
          <w:szCs w:val="22"/>
          <w:lang w:eastAsia="ru-RU"/>
        </w:rPr>
      </w:pPr>
      <w:bookmarkStart w:id="81" w:name="_Toc51144236"/>
      <w:bookmarkStart w:id="82" w:name="_Toc80166747"/>
      <w:bookmarkStart w:id="83" w:name="_Toc136159590"/>
      <w:bookmarkStart w:id="84" w:name="_Toc136159618"/>
      <w:bookmarkStart w:id="85" w:name="_Toc136159817"/>
      <w:bookmarkStart w:id="86" w:name="_Toc234921932"/>
      <w:bookmarkStart w:id="87" w:name="_Toc234922187"/>
      <w:bookmarkStart w:id="88" w:name="_Toc298311052"/>
      <w:bookmarkStart w:id="89" w:name="_Toc298311430"/>
      <w:bookmarkEnd w:id="67"/>
      <w:bookmarkEnd w:id="68"/>
      <w:bookmarkEnd w:id="69"/>
      <w:bookmarkEnd w:id="70"/>
      <w:r w:rsidRPr="00BE130C">
        <w:rPr>
          <w:sz w:val="22"/>
          <w:szCs w:val="22"/>
          <w:lang w:eastAsia="ru-RU"/>
        </w:rPr>
        <w:t xml:space="preserve">На строительство, реконструкцию, расширение и техническое перевооружение объектов в </w:t>
      </w:r>
      <w:proofErr w:type="spellStart"/>
      <w:r w:rsidRPr="00BE130C">
        <w:rPr>
          <w:sz w:val="22"/>
          <w:szCs w:val="22"/>
          <w:lang w:eastAsia="ru-RU"/>
        </w:rPr>
        <w:t>январ</w:t>
      </w:r>
      <w:proofErr w:type="spellEnd"/>
      <w:r w:rsidRPr="00BE130C">
        <w:rPr>
          <w:sz w:val="22"/>
          <w:szCs w:val="22"/>
          <w:lang w:val="ky-KG" w:eastAsia="ru-RU"/>
        </w:rPr>
        <w:t>е-июле</w:t>
      </w:r>
      <w:r w:rsidRPr="00BE130C">
        <w:rPr>
          <w:sz w:val="22"/>
          <w:szCs w:val="22"/>
          <w:lang w:eastAsia="ru-RU"/>
        </w:rPr>
        <w:t xml:space="preserve"> 2026 года использовано 37937733,0 тыс. сомов инвестиций в основной капитал, что на 29,4 процента больше, чем за соответствующий период прошлого года. В январь</w:t>
      </w:r>
      <w:r w:rsidRPr="00BE130C">
        <w:rPr>
          <w:sz w:val="22"/>
          <w:szCs w:val="22"/>
          <w:lang w:val="ky-KG" w:eastAsia="ru-RU"/>
        </w:rPr>
        <w:t>е-июле</w:t>
      </w:r>
      <w:r w:rsidRPr="00BE130C">
        <w:rPr>
          <w:sz w:val="22"/>
          <w:szCs w:val="22"/>
          <w:lang w:eastAsia="ru-RU"/>
        </w:rPr>
        <w:t xml:space="preserve"> 2025 года освоено инвестиции в основной капитал на сумму 27865945,3 тыс. сомов. </w:t>
      </w:r>
    </w:p>
    <w:p w14:paraId="7EEFEB98" w14:textId="77777777" w:rsidR="00BE130C" w:rsidRPr="00BE130C" w:rsidRDefault="00BE130C" w:rsidP="00BE130C">
      <w:pPr>
        <w:ind w:firstLine="540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 xml:space="preserve">Из общего объема освоенных инвестиций в основной капитал 30403065,0 тыс. сомов приходились на подрядные работы, что составило </w:t>
      </w:r>
      <w:r w:rsidRPr="00BE130C">
        <w:rPr>
          <w:sz w:val="22"/>
          <w:szCs w:val="22"/>
          <w:lang w:val="ky-KG" w:eastAsia="ru-RU"/>
        </w:rPr>
        <w:t xml:space="preserve">80,1 </w:t>
      </w:r>
      <w:r w:rsidRPr="00BE130C">
        <w:rPr>
          <w:sz w:val="22"/>
          <w:szCs w:val="22"/>
          <w:lang w:eastAsia="ru-RU"/>
        </w:rPr>
        <w:t xml:space="preserve">процента. Приобретено оборудования на сумму </w:t>
      </w:r>
      <w:r w:rsidRPr="00BE130C">
        <w:rPr>
          <w:sz w:val="22"/>
          <w:szCs w:val="22"/>
          <w:lang w:val="ky-KG" w:eastAsia="ru-RU"/>
        </w:rPr>
        <w:t>5428745,4</w:t>
      </w:r>
      <w:r w:rsidRPr="00BE130C">
        <w:rPr>
          <w:sz w:val="22"/>
          <w:szCs w:val="22"/>
          <w:lang w:eastAsia="ru-RU"/>
        </w:rPr>
        <w:t xml:space="preserve"> тыс. сомов, что составило </w:t>
      </w:r>
      <w:r w:rsidRPr="00BE130C">
        <w:rPr>
          <w:sz w:val="22"/>
          <w:szCs w:val="22"/>
          <w:lang w:val="ky-KG" w:eastAsia="ru-RU"/>
        </w:rPr>
        <w:t xml:space="preserve">14,3 </w:t>
      </w:r>
      <w:r w:rsidRPr="00BE130C">
        <w:rPr>
          <w:sz w:val="22"/>
          <w:szCs w:val="22"/>
          <w:lang w:eastAsia="ru-RU"/>
        </w:rPr>
        <w:t xml:space="preserve">процента к общему объему инвестиций. </w:t>
      </w:r>
    </w:p>
    <w:p w14:paraId="552E1A82" w14:textId="77777777" w:rsidR="00BE130C" w:rsidRPr="00BE130C" w:rsidRDefault="00BE130C" w:rsidP="00BE130C">
      <w:pPr>
        <w:ind w:firstLine="540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 xml:space="preserve">Основными источниками финансирования освоенных инвестиций в основной капитал являются средства предприятий и организаций, что составляет 19499176,2 тыс. сомов, или 51,4 процента от общего объема, за счет средств населения и других средств 3174369,7 тыс. сомов или </w:t>
      </w:r>
      <w:r w:rsidRPr="00BE130C">
        <w:rPr>
          <w:sz w:val="22"/>
          <w:szCs w:val="22"/>
          <w:lang w:val="ky-KG" w:eastAsia="ru-RU"/>
        </w:rPr>
        <w:t xml:space="preserve">8,4 </w:t>
      </w:r>
      <w:r w:rsidRPr="00BE130C">
        <w:rPr>
          <w:sz w:val="22"/>
          <w:szCs w:val="22"/>
          <w:lang w:eastAsia="ru-RU"/>
        </w:rPr>
        <w:t>процента от общего объема</w:t>
      </w:r>
    </w:p>
    <w:p w14:paraId="64BBC378" w14:textId="77777777" w:rsidR="00BE130C" w:rsidRPr="00BE130C" w:rsidRDefault="00BE130C" w:rsidP="00BE130C">
      <w:pPr>
        <w:ind w:firstLine="540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В январе-июле 2026 года сданы в эксплуатацию 296 квартир общей площадью 42861 квадратных метров, что на 19,7 процента меньше, чем за соответствующий период прошлого года.</w:t>
      </w:r>
    </w:p>
    <w:p w14:paraId="1246AF0F" w14:textId="77777777" w:rsidR="00BE130C" w:rsidRPr="00BE130C" w:rsidRDefault="00BE130C" w:rsidP="00BE130C">
      <w:pPr>
        <w:ind w:firstLine="540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На строительство индивидуального жилья использовано (по оценке) 692315,5 тыс. сомов инвестиций в основной капитал.</w:t>
      </w:r>
    </w:p>
    <w:p w14:paraId="3CB68B78" w14:textId="77777777" w:rsidR="00BE130C" w:rsidRPr="00BE130C" w:rsidRDefault="00BE130C" w:rsidP="00BE130C">
      <w:pPr>
        <w:ind w:firstLine="570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В январь</w:t>
      </w:r>
      <w:r w:rsidRPr="00BE130C">
        <w:rPr>
          <w:sz w:val="22"/>
          <w:szCs w:val="22"/>
          <w:lang w:val="ky-KG" w:eastAsia="ru-RU"/>
        </w:rPr>
        <w:t>е-июле</w:t>
      </w:r>
      <w:r w:rsidRPr="00BE130C">
        <w:rPr>
          <w:sz w:val="22"/>
          <w:szCs w:val="22"/>
          <w:lang w:eastAsia="ru-RU"/>
        </w:rPr>
        <w:t xml:space="preserve"> текущего года строительными организациями всех форм собственности выполнено подрядных работ собственными силами на сумму 3640604,9 тыс. сомов из них </w:t>
      </w:r>
      <w:r w:rsidRPr="00BE130C">
        <w:rPr>
          <w:sz w:val="22"/>
          <w:szCs w:val="22"/>
          <w:lang w:val="ky-KG" w:eastAsia="ru-RU"/>
        </w:rPr>
        <w:t>2216966,3</w:t>
      </w:r>
      <w:r w:rsidRPr="00BE130C">
        <w:rPr>
          <w:sz w:val="22"/>
          <w:szCs w:val="22"/>
          <w:lang w:eastAsia="ru-RU"/>
        </w:rPr>
        <w:t xml:space="preserve"> тыс. сомов работ по капитальному и текущему ремонту.</w:t>
      </w:r>
    </w:p>
    <w:p w14:paraId="42115D33" w14:textId="77777777" w:rsidR="00BE130C" w:rsidRPr="008E5859" w:rsidRDefault="00BE130C" w:rsidP="00BE130C">
      <w:pPr>
        <w:keepNext/>
        <w:ind w:left="240" w:right="315"/>
        <w:outlineLvl w:val="2"/>
        <w:rPr>
          <w:b/>
          <w:bCs/>
          <w:color w:val="000000"/>
          <w:sz w:val="12"/>
          <w:szCs w:val="12"/>
          <w:lang w:eastAsia="ru-RU"/>
        </w:rPr>
      </w:pPr>
    </w:p>
    <w:p w14:paraId="7F327DB6" w14:textId="77777777" w:rsidR="008E5859" w:rsidRPr="00BE130C" w:rsidRDefault="008E5859" w:rsidP="00BE130C">
      <w:pPr>
        <w:keepNext/>
        <w:ind w:left="240" w:right="315"/>
        <w:outlineLvl w:val="2"/>
        <w:rPr>
          <w:b/>
          <w:bCs/>
          <w:color w:val="000000"/>
          <w:sz w:val="26"/>
          <w:szCs w:val="26"/>
          <w:lang w:eastAsia="ru-RU"/>
        </w:rPr>
      </w:pPr>
    </w:p>
    <w:p w14:paraId="2F3148DE" w14:textId="77777777" w:rsidR="00BE130C" w:rsidRPr="00BE130C" w:rsidRDefault="00BE130C" w:rsidP="00BE130C">
      <w:pPr>
        <w:keepNext/>
        <w:ind w:left="240" w:right="315"/>
        <w:outlineLvl w:val="2"/>
        <w:rPr>
          <w:b/>
          <w:bCs/>
          <w:color w:val="000000"/>
          <w:sz w:val="26"/>
          <w:szCs w:val="26"/>
          <w:lang w:eastAsia="ru-RU"/>
        </w:rPr>
      </w:pPr>
      <w:r w:rsidRPr="00BE130C">
        <w:rPr>
          <w:b/>
          <w:bCs/>
          <w:color w:val="000000"/>
          <w:sz w:val="26"/>
          <w:szCs w:val="26"/>
          <w:lang w:eastAsia="ru-RU"/>
        </w:rPr>
        <w:t>Транспорт и связь.</w:t>
      </w:r>
    </w:p>
    <w:p w14:paraId="10C5303D" w14:textId="77777777" w:rsidR="00BE130C" w:rsidRPr="00BE130C" w:rsidRDefault="00BE130C" w:rsidP="00BE130C">
      <w:pPr>
        <w:ind w:left="240" w:right="315"/>
        <w:rPr>
          <w:sz w:val="22"/>
          <w:szCs w:val="22"/>
          <w:lang w:eastAsia="ru-RU"/>
        </w:rPr>
      </w:pPr>
    </w:p>
    <w:p w14:paraId="77D8417D" w14:textId="77777777" w:rsidR="00BE130C" w:rsidRPr="00BE130C" w:rsidRDefault="00BE130C" w:rsidP="00BE130C">
      <w:pPr>
        <w:ind w:firstLine="567"/>
        <w:jc w:val="both"/>
        <w:rPr>
          <w:sz w:val="22"/>
          <w:szCs w:val="22"/>
          <w:lang w:eastAsia="ru-RU"/>
        </w:rPr>
      </w:pPr>
      <w:bookmarkStart w:id="90" w:name="_Toc514233043"/>
      <w:bookmarkStart w:id="91" w:name="_Toc3633569"/>
      <w:bookmarkStart w:id="92" w:name="_Toc109097203"/>
      <w:bookmarkStart w:id="93" w:name="_Toc109097262"/>
      <w:bookmarkStart w:id="94" w:name="_Toc109097417"/>
      <w:bookmarkStart w:id="95" w:name="_Toc109097527"/>
      <w:bookmarkStart w:id="96" w:name="_Toc136159602"/>
      <w:bookmarkStart w:id="97" w:name="_Toc136159630"/>
      <w:bookmarkStart w:id="98" w:name="_Toc136159829"/>
      <w:bookmarkStart w:id="99" w:name="_Toc172096109"/>
      <w:bookmarkStart w:id="100" w:name="_Toc172096246"/>
      <w:bookmarkStart w:id="101" w:name="_Toc182726859"/>
      <w:bookmarkStart w:id="102" w:name="_Toc82846500"/>
      <w:r w:rsidRPr="00BE130C">
        <w:rPr>
          <w:sz w:val="22"/>
          <w:szCs w:val="22"/>
          <w:lang w:eastAsia="ru-RU"/>
        </w:rPr>
        <w:t xml:space="preserve">В январе-июле текущего года объем грузов, перевезенных всеми видами </w:t>
      </w:r>
      <w:proofErr w:type="gramStart"/>
      <w:r w:rsidRPr="00BE130C">
        <w:rPr>
          <w:sz w:val="22"/>
          <w:szCs w:val="22"/>
          <w:lang w:eastAsia="ru-RU"/>
        </w:rPr>
        <w:t>транспорта</w:t>
      </w:r>
      <w:proofErr w:type="gramEnd"/>
      <w:r w:rsidRPr="00BE130C">
        <w:rPr>
          <w:sz w:val="22"/>
          <w:szCs w:val="22"/>
          <w:lang w:eastAsia="ru-RU"/>
        </w:rPr>
        <w:t xml:space="preserve"> составил 2021,6 тыс. тонн груза.</w:t>
      </w:r>
    </w:p>
    <w:p w14:paraId="3E55547E" w14:textId="77777777" w:rsidR="00BE130C" w:rsidRPr="00BE130C" w:rsidRDefault="00BE130C" w:rsidP="00BE130C">
      <w:pPr>
        <w:ind w:firstLine="567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Из общего объема перевозок грузов автомобильным транспортом 1208,0 тыс. тонн грузов перевезено индивидуальными владельцами грузовых автомобилей, 813,6 тыс. тонн грузов перевезено автомобилями АТП.</w:t>
      </w:r>
    </w:p>
    <w:p w14:paraId="6A9737D1" w14:textId="77777777" w:rsidR="00BE130C" w:rsidRPr="00BE130C" w:rsidRDefault="00BE130C" w:rsidP="00BE130C">
      <w:pPr>
        <w:ind w:firstLine="567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 xml:space="preserve">Всеми видами пассажирского транспорта за январь-июль месяц текущего года перевезено 8225,3 тыс. человек, в том числе автобусами предпринимателей (физических лиц) 3711,3 </w:t>
      </w:r>
      <w:proofErr w:type="spellStart"/>
      <w:proofErr w:type="gramStart"/>
      <w:r w:rsidRPr="00BE130C">
        <w:rPr>
          <w:sz w:val="22"/>
          <w:szCs w:val="22"/>
          <w:lang w:eastAsia="ru-RU"/>
        </w:rPr>
        <w:t>тыс.человек</w:t>
      </w:r>
      <w:proofErr w:type="spellEnd"/>
      <w:proofErr w:type="gramEnd"/>
      <w:r w:rsidRPr="00BE130C">
        <w:rPr>
          <w:sz w:val="22"/>
          <w:szCs w:val="22"/>
          <w:lang w:eastAsia="ru-RU"/>
        </w:rPr>
        <w:t>, такси 1002,0 тыс. человек, автобусами АТП перевезено 3512,0 тыс. чел.</w:t>
      </w:r>
    </w:p>
    <w:p w14:paraId="46454928" w14:textId="77777777" w:rsidR="00BE130C" w:rsidRPr="00BE130C" w:rsidRDefault="00BE130C" w:rsidP="00BE130C">
      <w:pPr>
        <w:ind w:firstLine="567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Пассажирооборот автомобильного транспорта по сравнению с соответствующим периодом прошлого года увеличился на 11,5 процента и составил 225818,0 тыс. пасс км.</w:t>
      </w:r>
    </w:p>
    <w:p w14:paraId="083A8C95" w14:textId="77777777" w:rsidR="00BE130C" w:rsidRPr="00BE130C" w:rsidRDefault="00BE130C" w:rsidP="00BE130C">
      <w:pPr>
        <w:keepNext/>
        <w:autoSpaceDE w:val="0"/>
        <w:autoSpaceDN w:val="0"/>
        <w:ind w:left="1440" w:hanging="1440"/>
        <w:outlineLvl w:val="1"/>
        <w:rPr>
          <w:b/>
          <w:sz w:val="22"/>
          <w:szCs w:val="22"/>
          <w:lang w:eastAsia="ru-RU"/>
        </w:rPr>
      </w:pPr>
    </w:p>
    <w:p w14:paraId="492FEA7F" w14:textId="77777777" w:rsidR="00BE130C" w:rsidRPr="00BE130C" w:rsidRDefault="00BE130C" w:rsidP="00BE130C">
      <w:pPr>
        <w:keepNext/>
        <w:autoSpaceDE w:val="0"/>
        <w:autoSpaceDN w:val="0"/>
        <w:ind w:left="1440" w:hanging="1440"/>
        <w:outlineLvl w:val="1"/>
        <w:rPr>
          <w:b/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t>Таблица 7:</w:t>
      </w:r>
      <w:r w:rsidRPr="00BE130C">
        <w:rPr>
          <w:b/>
          <w:sz w:val="22"/>
          <w:szCs w:val="22"/>
          <w:lang w:eastAsia="ru-RU"/>
        </w:rPr>
        <w:tab/>
        <w:t>Работа автотранспорта по территории</w:t>
      </w:r>
      <w:bookmarkStart w:id="103" w:name="_Toc514233044"/>
      <w:bookmarkStart w:id="104" w:name="_Toc3633570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</w:p>
    <w:p w14:paraId="4E43F715" w14:textId="77777777" w:rsidR="00BE130C" w:rsidRPr="00BE130C" w:rsidRDefault="00BE130C" w:rsidP="00BE130C">
      <w:pPr>
        <w:rPr>
          <w:i/>
          <w:iCs/>
          <w:sz w:val="18"/>
          <w:szCs w:val="18"/>
          <w:lang w:eastAsia="ru-RU"/>
        </w:rPr>
      </w:pPr>
      <w:r w:rsidRPr="00BE130C">
        <w:rPr>
          <w:i/>
          <w:iCs/>
          <w:szCs w:val="24"/>
          <w:lang w:eastAsia="ru-RU"/>
        </w:rPr>
        <w:tab/>
      </w:r>
      <w:r w:rsidRPr="00BE130C">
        <w:rPr>
          <w:i/>
          <w:iCs/>
          <w:szCs w:val="24"/>
          <w:lang w:eastAsia="ru-RU"/>
        </w:rPr>
        <w:tab/>
      </w:r>
      <w:r w:rsidRPr="00BE130C">
        <w:rPr>
          <w:i/>
          <w:iCs/>
          <w:sz w:val="18"/>
          <w:szCs w:val="18"/>
          <w:lang w:eastAsia="ru-RU"/>
        </w:rPr>
        <w:t xml:space="preserve">(за </w:t>
      </w:r>
      <w:bookmarkEnd w:id="102"/>
      <w:bookmarkEnd w:id="103"/>
      <w:bookmarkEnd w:id="104"/>
      <w:r w:rsidRPr="00BE130C">
        <w:rPr>
          <w:i/>
          <w:iCs/>
          <w:sz w:val="18"/>
          <w:szCs w:val="18"/>
          <w:lang w:eastAsia="ru-RU"/>
        </w:rPr>
        <w:t>январь-июль)</w:t>
      </w:r>
    </w:p>
    <w:p w14:paraId="206ABE84" w14:textId="77777777" w:rsidR="00BE130C" w:rsidRPr="00BE130C" w:rsidRDefault="00BE130C" w:rsidP="00BE130C">
      <w:pPr>
        <w:rPr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3"/>
        <w:gridCol w:w="2196"/>
        <w:gridCol w:w="2176"/>
        <w:gridCol w:w="1670"/>
      </w:tblGrid>
      <w:tr w:rsidR="00BE130C" w:rsidRPr="00BE130C" w14:paraId="0479464F" w14:textId="77777777" w:rsidTr="008E5859">
        <w:trPr>
          <w:cantSplit/>
          <w:trHeight w:val="226"/>
        </w:trPr>
        <w:tc>
          <w:tcPr>
            <w:tcW w:w="1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1B9848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06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ADE330" w14:textId="77777777" w:rsidR="00BE130C" w:rsidRPr="00BE130C" w:rsidRDefault="00BE130C" w:rsidP="00BE130C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1195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F18AE4" w14:textId="77777777" w:rsidR="00BE130C" w:rsidRPr="00BE130C" w:rsidRDefault="00BE130C" w:rsidP="00BE130C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4098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</w:t>
            </w:r>
            <w:r w:rsidRPr="00BE130C">
              <w:rPr>
                <w:b/>
                <w:sz w:val="18"/>
                <w:szCs w:val="18"/>
                <w:lang w:val="en-US" w:eastAsia="ru-RU"/>
              </w:rPr>
              <w:t xml:space="preserve"> </w:t>
            </w:r>
            <w:r w:rsidRPr="00BE130C">
              <w:rPr>
                <w:b/>
                <w:sz w:val="18"/>
                <w:szCs w:val="18"/>
                <w:lang w:eastAsia="ru-RU"/>
              </w:rPr>
              <w:t>в % к</w:t>
            </w:r>
          </w:p>
          <w:p w14:paraId="3C3CD30C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2025</w:t>
            </w:r>
          </w:p>
        </w:tc>
      </w:tr>
      <w:tr w:rsidR="00BE130C" w:rsidRPr="00BE130C" w14:paraId="3B7E7463" w14:textId="77777777" w:rsidTr="00157E3C">
        <w:trPr>
          <w:cantSplit/>
          <w:trHeight w:val="130"/>
        </w:trPr>
        <w:tc>
          <w:tcPr>
            <w:tcW w:w="1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FB19" w14:textId="77777777" w:rsidR="00BE130C" w:rsidRPr="00BE130C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3318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C2F9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 xml:space="preserve">Перевезено грузов автотранспортом </w:t>
            </w:r>
          </w:p>
          <w:p w14:paraId="0677C2F2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 xml:space="preserve"> /тыс. тонн/</w:t>
            </w:r>
          </w:p>
        </w:tc>
      </w:tr>
      <w:tr w:rsidR="00BE130C" w:rsidRPr="00BE130C" w14:paraId="00E93CBC" w14:textId="77777777" w:rsidTr="008E5859">
        <w:trPr>
          <w:trHeight w:val="20"/>
        </w:trPr>
        <w:tc>
          <w:tcPr>
            <w:tcW w:w="1682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14:paraId="7D43D5D3" w14:textId="77777777" w:rsidR="00BE130C" w:rsidRPr="00BE130C" w:rsidRDefault="00BE130C" w:rsidP="00BE130C">
            <w:pPr>
              <w:ind w:right="-62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6EF404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1747,1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1941ABC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2021,6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9D2A3F8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115,7</w:t>
            </w:r>
          </w:p>
        </w:tc>
      </w:tr>
      <w:tr w:rsidR="00BE130C" w:rsidRPr="00BE130C" w14:paraId="22CE5C4E" w14:textId="77777777" w:rsidTr="008E5859">
        <w:trPr>
          <w:trHeight w:val="20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0ECBB165" w14:textId="77777777" w:rsidR="00BE130C" w:rsidRPr="00BE130C" w:rsidRDefault="00BE130C" w:rsidP="00BE130C">
            <w:pPr>
              <w:ind w:right="-62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6132E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6EAAAA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3A101C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E130C" w:rsidRPr="00BE130C" w14:paraId="27517BA2" w14:textId="77777777" w:rsidTr="008E5859">
        <w:trPr>
          <w:trHeight w:val="20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61B7DF78" w14:textId="77777777" w:rsidR="00BE130C" w:rsidRPr="00BE130C" w:rsidRDefault="00BE130C" w:rsidP="00BE130C">
            <w:pPr>
              <w:ind w:right="-62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BE130C">
              <w:rPr>
                <w:sz w:val="18"/>
                <w:szCs w:val="18"/>
                <w:lang w:eastAsia="ru-RU"/>
              </w:rPr>
              <w:t>Суйский</w:t>
            </w:r>
            <w:proofErr w:type="spellEnd"/>
            <w:r w:rsidRPr="00BE130C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04F53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205,3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73FBA5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209,0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2DC450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101,8</w:t>
            </w:r>
          </w:p>
        </w:tc>
      </w:tr>
      <w:tr w:rsidR="00BE130C" w:rsidRPr="00BE130C" w14:paraId="45311061" w14:textId="77777777" w:rsidTr="008E5859">
        <w:trPr>
          <w:trHeight w:val="20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7C00B803" w14:textId="77777777" w:rsidR="00BE130C" w:rsidRPr="00BE130C" w:rsidRDefault="00BE130C" w:rsidP="00BE130C">
            <w:pPr>
              <w:ind w:right="-62"/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Жети</w:t>
            </w:r>
            <w:proofErr w:type="spellEnd"/>
            <w:r w:rsidRPr="00BE130C">
              <w:rPr>
                <w:sz w:val="18"/>
                <w:szCs w:val="18"/>
                <w:lang w:eastAsia="ru-RU"/>
              </w:rPr>
              <w:t>-Огузский район</w:t>
            </w:r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A033D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743,4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6F1968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932,8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D2951B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125,5</w:t>
            </w:r>
          </w:p>
        </w:tc>
      </w:tr>
      <w:tr w:rsidR="00BE130C" w:rsidRPr="00BE130C" w14:paraId="22FEE0B9" w14:textId="77777777" w:rsidTr="008E5859">
        <w:trPr>
          <w:trHeight w:val="20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064E41D8" w14:textId="77777777" w:rsidR="00BE130C" w:rsidRPr="00BE130C" w:rsidRDefault="00BE130C" w:rsidP="00BE130C">
            <w:pPr>
              <w:ind w:right="-62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409E7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208,2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10BE80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247,3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0D192F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118,8</w:t>
            </w:r>
          </w:p>
        </w:tc>
      </w:tr>
      <w:tr w:rsidR="00BE130C" w:rsidRPr="00BE130C" w14:paraId="1043BB74" w14:textId="77777777" w:rsidTr="008E5859">
        <w:trPr>
          <w:trHeight w:val="20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26FFE363" w14:textId="77777777" w:rsidR="00BE130C" w:rsidRPr="00BE130C" w:rsidRDefault="00BE130C" w:rsidP="00BE130C">
            <w:pPr>
              <w:ind w:right="-62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E130C">
              <w:rPr>
                <w:sz w:val="18"/>
                <w:szCs w:val="18"/>
                <w:lang w:eastAsia="ru-RU"/>
              </w:rPr>
              <w:t>г.Чолпон-Ата</w:t>
            </w:r>
            <w:proofErr w:type="spellEnd"/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C3200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14,8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5B1CA2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19,3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0A4E07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130,6</w:t>
            </w:r>
          </w:p>
        </w:tc>
      </w:tr>
      <w:tr w:rsidR="00BE130C" w:rsidRPr="00BE130C" w14:paraId="19DF7515" w14:textId="77777777" w:rsidTr="008E5859">
        <w:trPr>
          <w:trHeight w:val="20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117B078B" w14:textId="77777777" w:rsidR="00BE130C" w:rsidRPr="00BE130C" w:rsidRDefault="00BE130C" w:rsidP="00BE130C">
            <w:pPr>
              <w:ind w:right="-62"/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Тонский</w:t>
            </w:r>
            <w:proofErr w:type="spellEnd"/>
            <w:r w:rsidRPr="00BE130C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DD0E0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91,3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66FF4A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102,6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009FA9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112,4</w:t>
            </w:r>
          </w:p>
        </w:tc>
      </w:tr>
      <w:tr w:rsidR="00BE130C" w:rsidRPr="00BE130C" w14:paraId="6D360AD8" w14:textId="77777777" w:rsidTr="008E5859">
        <w:trPr>
          <w:trHeight w:val="20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2C9B74A2" w14:textId="77777777" w:rsidR="00BE130C" w:rsidRPr="00BE130C" w:rsidRDefault="00BE130C" w:rsidP="00BE130C">
            <w:pPr>
              <w:ind w:right="-62"/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Тюпский</w:t>
            </w:r>
            <w:proofErr w:type="spellEnd"/>
            <w:r w:rsidRPr="00BE130C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D62F5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142,6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DE388C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143,6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D03288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100,7</w:t>
            </w:r>
          </w:p>
        </w:tc>
      </w:tr>
      <w:tr w:rsidR="00BE130C" w:rsidRPr="00BE130C" w14:paraId="687E19DB" w14:textId="77777777" w:rsidTr="008E5859">
        <w:trPr>
          <w:trHeight w:val="20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4D4AF7D4" w14:textId="77777777" w:rsidR="00BE130C" w:rsidRPr="00BE130C" w:rsidRDefault="00BE130C" w:rsidP="00BE130C">
            <w:pPr>
              <w:ind w:right="-62"/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г.Каракол</w:t>
            </w:r>
            <w:proofErr w:type="spellEnd"/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12677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246,0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D1920B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254,4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80810E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103,4</w:t>
            </w:r>
          </w:p>
        </w:tc>
      </w:tr>
      <w:tr w:rsidR="00BE130C" w:rsidRPr="00BE130C" w14:paraId="289B88A3" w14:textId="77777777" w:rsidTr="008E5859">
        <w:trPr>
          <w:trHeight w:val="20"/>
        </w:trPr>
        <w:tc>
          <w:tcPr>
            <w:tcW w:w="1682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8B2C498" w14:textId="77777777" w:rsidR="00BE130C" w:rsidRPr="00BE130C" w:rsidRDefault="00BE130C" w:rsidP="00BE130C">
            <w:pPr>
              <w:ind w:right="-62"/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г.Балыкчы</w:t>
            </w:r>
            <w:proofErr w:type="spellEnd"/>
          </w:p>
        </w:tc>
        <w:tc>
          <w:tcPr>
            <w:tcW w:w="12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2CD37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110,3</w:t>
            </w:r>
          </w:p>
        </w:tc>
        <w:tc>
          <w:tcPr>
            <w:tcW w:w="1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A14D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131,9</w:t>
            </w:r>
          </w:p>
        </w:tc>
        <w:tc>
          <w:tcPr>
            <w:tcW w:w="9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E38F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119,6</w:t>
            </w:r>
          </w:p>
        </w:tc>
      </w:tr>
    </w:tbl>
    <w:p w14:paraId="7C9E1417" w14:textId="11B7BE1F" w:rsidR="008E5859" w:rsidRPr="008E5859" w:rsidRDefault="008E5859" w:rsidP="008E5859">
      <w:pPr>
        <w:pageBreakBefore/>
        <w:jc w:val="right"/>
        <w:rPr>
          <w:sz w:val="22"/>
          <w:szCs w:val="22"/>
        </w:rPr>
      </w:pPr>
      <w:r w:rsidRPr="008E5859">
        <w:rPr>
          <w:sz w:val="22"/>
          <w:szCs w:val="22"/>
        </w:rPr>
        <w:lastRenderedPageBreak/>
        <w:t>продолжение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3"/>
        <w:gridCol w:w="2196"/>
        <w:gridCol w:w="2176"/>
        <w:gridCol w:w="1670"/>
      </w:tblGrid>
      <w:tr w:rsidR="008E5859" w:rsidRPr="00BE130C" w14:paraId="6F120413" w14:textId="77777777" w:rsidTr="001536BE">
        <w:trPr>
          <w:trHeight w:val="20"/>
        </w:trPr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C35F0" w14:textId="77777777" w:rsidR="008E5859" w:rsidRPr="00BE130C" w:rsidRDefault="008E5859" w:rsidP="008E5859">
            <w:pPr>
              <w:ind w:right="-62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06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E261C" w14:textId="6058F2F6" w:rsidR="008E5859" w:rsidRPr="00BE130C" w:rsidRDefault="008E5859" w:rsidP="008E585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1195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8C58E" w14:textId="4F6DAF71" w:rsidR="008E5859" w:rsidRPr="00BE130C" w:rsidRDefault="008E5859" w:rsidP="008E585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675B" w14:textId="77777777" w:rsidR="008E5859" w:rsidRPr="00BE130C" w:rsidRDefault="008E5859" w:rsidP="008E5859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</w:t>
            </w:r>
            <w:r w:rsidRPr="00BE130C">
              <w:rPr>
                <w:b/>
                <w:sz w:val="18"/>
                <w:szCs w:val="18"/>
                <w:lang w:val="en-US" w:eastAsia="ru-RU"/>
              </w:rPr>
              <w:t xml:space="preserve"> </w:t>
            </w:r>
            <w:r w:rsidRPr="00BE130C">
              <w:rPr>
                <w:b/>
                <w:sz w:val="18"/>
                <w:szCs w:val="18"/>
                <w:lang w:eastAsia="ru-RU"/>
              </w:rPr>
              <w:t>в % к</w:t>
            </w:r>
          </w:p>
          <w:p w14:paraId="707FBA11" w14:textId="4AB9D7B6" w:rsidR="008E5859" w:rsidRPr="00BE130C" w:rsidRDefault="008E5859" w:rsidP="008E585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2025</w:t>
            </w:r>
          </w:p>
        </w:tc>
      </w:tr>
      <w:tr w:rsidR="00BE130C" w:rsidRPr="00BE130C" w14:paraId="0DE62933" w14:textId="77777777" w:rsidTr="008E5859">
        <w:trPr>
          <w:cantSplit/>
          <w:trHeight w:val="226"/>
        </w:trPr>
        <w:tc>
          <w:tcPr>
            <w:tcW w:w="1682" w:type="pct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71D59E44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31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259ABA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Пассажирооборот автотранспорта</w:t>
            </w:r>
          </w:p>
          <w:p w14:paraId="5CADAD82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 xml:space="preserve"> /тыс. пасс. Км/</w:t>
            </w:r>
          </w:p>
        </w:tc>
      </w:tr>
      <w:tr w:rsidR="00BE130C" w:rsidRPr="00BE130C" w14:paraId="03E019D4" w14:textId="77777777" w:rsidTr="008E5859">
        <w:trPr>
          <w:trHeight w:val="284"/>
        </w:trPr>
        <w:tc>
          <w:tcPr>
            <w:tcW w:w="1682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14:paraId="51C73C41" w14:textId="77777777" w:rsidR="00BE130C" w:rsidRPr="00BE130C" w:rsidRDefault="00BE130C" w:rsidP="00BE130C">
            <w:pPr>
              <w:ind w:right="-62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5F6254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37170,7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D4C0CC0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41699,6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9921297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112,2</w:t>
            </w:r>
          </w:p>
        </w:tc>
      </w:tr>
      <w:tr w:rsidR="00BE130C" w:rsidRPr="00BE130C" w14:paraId="1AD4B96A" w14:textId="77777777" w:rsidTr="008E5859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474B8DDE" w14:textId="77777777" w:rsidR="00BE130C" w:rsidRPr="00BE130C" w:rsidRDefault="00BE130C" w:rsidP="00BE130C">
            <w:pPr>
              <w:ind w:right="-62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8E4BC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5FEBC4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8890013" w14:textId="77777777" w:rsidR="00BE130C" w:rsidRPr="00BE130C" w:rsidRDefault="00BE130C" w:rsidP="00BE130C">
            <w:pPr>
              <w:ind w:left="-69" w:right="-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E130C" w:rsidRPr="00BE130C" w14:paraId="2AC70D5C" w14:textId="77777777" w:rsidTr="008E5859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6DD9C92F" w14:textId="77777777" w:rsidR="00BE130C" w:rsidRPr="00BE130C" w:rsidRDefault="00BE130C" w:rsidP="00BE130C">
            <w:pPr>
              <w:ind w:right="-62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BE130C">
              <w:rPr>
                <w:sz w:val="18"/>
                <w:szCs w:val="18"/>
                <w:lang w:eastAsia="ru-RU"/>
              </w:rPr>
              <w:t>Суйский</w:t>
            </w:r>
            <w:proofErr w:type="spellEnd"/>
            <w:r w:rsidRPr="00BE130C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07FA5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6279,1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81B0B8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6330,8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0954D65" w14:textId="77777777" w:rsidR="00BE130C" w:rsidRPr="00BE130C" w:rsidRDefault="00BE130C" w:rsidP="00BE130C">
            <w:pPr>
              <w:ind w:left="-69" w:right="-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100,8</w:t>
            </w:r>
          </w:p>
        </w:tc>
      </w:tr>
      <w:tr w:rsidR="00BE130C" w:rsidRPr="00BE130C" w14:paraId="73F51786" w14:textId="77777777" w:rsidTr="008E5859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31584B07" w14:textId="77777777" w:rsidR="00BE130C" w:rsidRPr="00BE130C" w:rsidRDefault="00BE130C" w:rsidP="00BE130C">
            <w:pPr>
              <w:ind w:right="-62"/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Жети-Огузскийрайон</w:t>
            </w:r>
            <w:proofErr w:type="spellEnd"/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4325C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5440,9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20C51A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7718,2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DA45247" w14:textId="77777777" w:rsidR="00BE130C" w:rsidRPr="00BE130C" w:rsidRDefault="00BE130C" w:rsidP="00BE130C">
            <w:pPr>
              <w:ind w:left="-69" w:right="-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141,9</w:t>
            </w:r>
          </w:p>
        </w:tc>
      </w:tr>
      <w:tr w:rsidR="00BE130C" w:rsidRPr="00BE130C" w14:paraId="19B2740D" w14:textId="77777777" w:rsidTr="008E5859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1C94768E" w14:textId="77777777" w:rsidR="00BE130C" w:rsidRPr="00BE130C" w:rsidRDefault="00BE130C" w:rsidP="00BE130C">
            <w:pPr>
              <w:ind w:right="-62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94D74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6836,5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7130F9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7468,4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149DD0F" w14:textId="77777777" w:rsidR="00BE130C" w:rsidRPr="00BE130C" w:rsidRDefault="00BE130C" w:rsidP="00BE130C">
            <w:pPr>
              <w:ind w:left="-69" w:right="-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109,2</w:t>
            </w:r>
          </w:p>
        </w:tc>
      </w:tr>
      <w:tr w:rsidR="00BE130C" w:rsidRPr="00BE130C" w14:paraId="2334101F" w14:textId="77777777" w:rsidTr="008E5859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6E1AC3E7" w14:textId="77777777" w:rsidR="00BE130C" w:rsidRPr="00BE130C" w:rsidRDefault="00BE130C" w:rsidP="00BE130C">
            <w:pPr>
              <w:ind w:right="-62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E130C">
              <w:rPr>
                <w:sz w:val="18"/>
                <w:szCs w:val="18"/>
                <w:lang w:eastAsia="ru-RU"/>
              </w:rPr>
              <w:t>г.Чолпон-Ата</w:t>
            </w:r>
            <w:proofErr w:type="spellEnd"/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DA631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311,2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C17374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400,8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1AF754E" w14:textId="77777777" w:rsidR="00BE130C" w:rsidRPr="00BE130C" w:rsidRDefault="00BE130C" w:rsidP="00BE130C">
            <w:pPr>
              <w:ind w:left="-69" w:right="-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128,8</w:t>
            </w:r>
          </w:p>
        </w:tc>
      </w:tr>
      <w:tr w:rsidR="00BE130C" w:rsidRPr="00BE130C" w14:paraId="5CB2997D" w14:textId="77777777" w:rsidTr="008E5859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1F5B467C" w14:textId="77777777" w:rsidR="00BE130C" w:rsidRPr="00BE130C" w:rsidRDefault="00BE130C" w:rsidP="00BE130C">
            <w:pPr>
              <w:ind w:right="-62"/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Тонский</w:t>
            </w:r>
            <w:proofErr w:type="spellEnd"/>
            <w:r w:rsidRPr="00BE130C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ABD8F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2807,6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AB048D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3155,7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7E80FCA" w14:textId="77777777" w:rsidR="00BE130C" w:rsidRPr="00BE130C" w:rsidRDefault="00BE130C" w:rsidP="00BE130C">
            <w:pPr>
              <w:ind w:left="-69" w:right="-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112,4</w:t>
            </w:r>
          </w:p>
        </w:tc>
      </w:tr>
      <w:tr w:rsidR="00BE130C" w:rsidRPr="00BE130C" w14:paraId="1C8F6992" w14:textId="77777777" w:rsidTr="008E5859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4AB739D5" w14:textId="77777777" w:rsidR="00BE130C" w:rsidRPr="00BE130C" w:rsidRDefault="00BE130C" w:rsidP="00BE130C">
            <w:pPr>
              <w:ind w:right="-62"/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Тюпский</w:t>
            </w:r>
            <w:proofErr w:type="spellEnd"/>
            <w:r w:rsidRPr="00BE130C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32900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4179,3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8CC026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4186,8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5843919" w14:textId="77777777" w:rsidR="00BE130C" w:rsidRPr="00BE130C" w:rsidRDefault="00BE130C" w:rsidP="00BE130C">
            <w:pPr>
              <w:ind w:left="-69" w:right="-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100,2</w:t>
            </w:r>
          </w:p>
        </w:tc>
      </w:tr>
      <w:tr w:rsidR="00BE130C" w:rsidRPr="00BE130C" w14:paraId="490ED8F7" w14:textId="77777777" w:rsidTr="008E5859">
        <w:trPr>
          <w:trHeight w:val="284"/>
        </w:trPr>
        <w:tc>
          <w:tcPr>
            <w:tcW w:w="1682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44D1D8AF" w14:textId="77777777" w:rsidR="00BE130C" w:rsidRPr="00BE130C" w:rsidRDefault="00BE130C" w:rsidP="00BE130C">
            <w:pPr>
              <w:ind w:right="-62"/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г.Каракол</w:t>
            </w:r>
            <w:proofErr w:type="spellEnd"/>
          </w:p>
        </w:tc>
        <w:tc>
          <w:tcPr>
            <w:tcW w:w="120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7298D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7201,9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45DBC0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8350,8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B034F87" w14:textId="77777777" w:rsidR="00BE130C" w:rsidRPr="00BE130C" w:rsidRDefault="00BE130C" w:rsidP="00BE130C">
            <w:pPr>
              <w:ind w:left="-69" w:right="-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116,0</w:t>
            </w:r>
          </w:p>
        </w:tc>
      </w:tr>
      <w:tr w:rsidR="00BE130C" w:rsidRPr="00BE130C" w14:paraId="1A256745" w14:textId="77777777" w:rsidTr="008E5859">
        <w:trPr>
          <w:trHeight w:val="284"/>
        </w:trPr>
        <w:tc>
          <w:tcPr>
            <w:tcW w:w="1682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9A65D5C" w14:textId="77777777" w:rsidR="00BE130C" w:rsidRPr="00BE130C" w:rsidRDefault="00BE130C" w:rsidP="00BE130C">
            <w:pPr>
              <w:ind w:right="-62"/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г.Балыкчы</w:t>
            </w:r>
            <w:proofErr w:type="spellEnd"/>
          </w:p>
        </w:tc>
        <w:tc>
          <w:tcPr>
            <w:tcW w:w="1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58864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4425,4</w:t>
            </w:r>
          </w:p>
        </w:tc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38B2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4488,9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D8C8A" w14:textId="77777777" w:rsidR="00BE130C" w:rsidRPr="00BE130C" w:rsidRDefault="00BE130C" w:rsidP="00BE130C">
            <w:pPr>
              <w:ind w:left="-69" w:right="-7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101,4</w:t>
            </w:r>
          </w:p>
        </w:tc>
      </w:t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tbl>
    <w:p w14:paraId="0F1E9D34" w14:textId="77777777" w:rsidR="00BE130C" w:rsidRPr="00BE130C" w:rsidRDefault="00BE130C" w:rsidP="00BE130C">
      <w:pPr>
        <w:keepNext/>
        <w:ind w:left="120" w:right="195"/>
        <w:outlineLvl w:val="2"/>
        <w:rPr>
          <w:b/>
          <w:bCs/>
          <w:sz w:val="26"/>
          <w:szCs w:val="26"/>
          <w:lang w:eastAsia="ru-RU"/>
        </w:rPr>
      </w:pPr>
    </w:p>
    <w:p w14:paraId="24819A8D" w14:textId="77777777" w:rsidR="00BE130C" w:rsidRPr="00BE130C" w:rsidRDefault="00BE130C" w:rsidP="00BE130C">
      <w:pPr>
        <w:keepNext/>
        <w:ind w:left="120" w:right="195"/>
        <w:outlineLvl w:val="2"/>
        <w:rPr>
          <w:b/>
          <w:bCs/>
          <w:sz w:val="26"/>
          <w:szCs w:val="26"/>
          <w:lang w:eastAsia="ru-RU"/>
        </w:rPr>
      </w:pPr>
    </w:p>
    <w:p w14:paraId="1B12D1B7" w14:textId="77777777" w:rsidR="00BE130C" w:rsidRPr="00BE130C" w:rsidRDefault="00BE130C" w:rsidP="00BE130C">
      <w:pPr>
        <w:keepNext/>
        <w:ind w:left="120" w:right="195"/>
        <w:outlineLvl w:val="2"/>
        <w:rPr>
          <w:b/>
          <w:bCs/>
          <w:i/>
          <w:sz w:val="26"/>
          <w:szCs w:val="26"/>
          <w:lang w:eastAsia="ru-RU"/>
        </w:rPr>
      </w:pPr>
      <w:r w:rsidRPr="00BE130C">
        <w:rPr>
          <w:b/>
          <w:bCs/>
          <w:sz w:val="26"/>
          <w:szCs w:val="26"/>
          <w:lang w:eastAsia="ru-RU"/>
        </w:rPr>
        <w:t>Потребительский рынок.</w:t>
      </w:r>
    </w:p>
    <w:p w14:paraId="3C041FB0" w14:textId="77777777" w:rsidR="00BE130C" w:rsidRPr="00BE130C" w:rsidRDefault="00BE130C" w:rsidP="00BE130C">
      <w:pPr>
        <w:ind w:left="120" w:right="195" w:firstLine="540"/>
        <w:jc w:val="both"/>
        <w:rPr>
          <w:sz w:val="22"/>
          <w:szCs w:val="22"/>
          <w:lang w:eastAsia="ru-RU"/>
        </w:rPr>
      </w:pPr>
    </w:p>
    <w:p w14:paraId="05408459" w14:textId="77777777" w:rsidR="00BE130C" w:rsidRPr="00BE130C" w:rsidRDefault="00BE130C" w:rsidP="00BE130C">
      <w:pPr>
        <w:ind w:firstLine="540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Общий объём оборота торговли, ремонта автомобилей, бытовых изделий и предметов личного пользования в январе</w:t>
      </w:r>
      <w:r w:rsidRPr="00BE130C">
        <w:rPr>
          <w:sz w:val="22"/>
          <w:szCs w:val="22"/>
          <w:lang w:val="ky-KG" w:eastAsia="ru-RU"/>
        </w:rPr>
        <w:t>-июле</w:t>
      </w:r>
      <w:r w:rsidRPr="00BE130C">
        <w:rPr>
          <w:sz w:val="22"/>
          <w:szCs w:val="22"/>
          <w:lang w:eastAsia="ru-RU"/>
        </w:rPr>
        <w:t xml:space="preserve"> месяце 202</w:t>
      </w:r>
      <w:r w:rsidRPr="00BE130C">
        <w:rPr>
          <w:sz w:val="22"/>
          <w:szCs w:val="22"/>
          <w:lang w:val="ky-KG" w:eastAsia="ru-RU"/>
        </w:rPr>
        <w:t>6</w:t>
      </w:r>
      <w:r w:rsidRPr="00BE130C">
        <w:rPr>
          <w:sz w:val="22"/>
          <w:szCs w:val="22"/>
          <w:lang w:eastAsia="ru-RU"/>
        </w:rPr>
        <w:t xml:space="preserve"> года составил </w:t>
      </w:r>
      <w:r w:rsidRPr="00BE130C">
        <w:rPr>
          <w:sz w:val="22"/>
          <w:szCs w:val="22"/>
          <w:lang w:val="ky-KG" w:eastAsia="ru-RU"/>
        </w:rPr>
        <w:t>25204617,3</w:t>
      </w:r>
      <w:r w:rsidRPr="00BE130C">
        <w:rPr>
          <w:sz w:val="22"/>
          <w:szCs w:val="22"/>
          <w:lang w:eastAsia="ru-RU"/>
        </w:rPr>
        <w:t xml:space="preserve"> тыс. сомов, что на </w:t>
      </w:r>
      <w:r w:rsidRPr="00BE130C">
        <w:rPr>
          <w:sz w:val="22"/>
          <w:szCs w:val="22"/>
          <w:lang w:val="ky-KG" w:eastAsia="ru-RU"/>
        </w:rPr>
        <w:t>13,9</w:t>
      </w:r>
      <w:r w:rsidRPr="00BE130C">
        <w:rPr>
          <w:sz w:val="22"/>
          <w:szCs w:val="22"/>
          <w:lang w:eastAsia="ru-RU"/>
        </w:rPr>
        <w:t xml:space="preserve"> процента больше соответствующего периода прошлого года. </w:t>
      </w:r>
    </w:p>
    <w:p w14:paraId="172202E8" w14:textId="77777777" w:rsidR="00BE130C" w:rsidRPr="00BE130C" w:rsidRDefault="00BE130C" w:rsidP="00BE130C">
      <w:pPr>
        <w:ind w:firstLine="540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Оборот розничной торговли, кроме торговли автомобилями и моторным топливом в январе</w:t>
      </w:r>
      <w:r w:rsidRPr="00BE130C">
        <w:rPr>
          <w:sz w:val="22"/>
          <w:szCs w:val="22"/>
          <w:lang w:val="ky-KG" w:eastAsia="ru-RU"/>
        </w:rPr>
        <w:t>-июле</w:t>
      </w:r>
      <w:r w:rsidRPr="00BE130C">
        <w:rPr>
          <w:sz w:val="22"/>
          <w:szCs w:val="22"/>
          <w:lang w:eastAsia="ru-RU"/>
        </w:rPr>
        <w:t xml:space="preserve"> месяце 202</w:t>
      </w:r>
      <w:r w:rsidRPr="00BE130C">
        <w:rPr>
          <w:sz w:val="22"/>
          <w:szCs w:val="22"/>
          <w:lang w:val="ky-KG" w:eastAsia="ru-RU"/>
        </w:rPr>
        <w:t>6</w:t>
      </w:r>
      <w:r w:rsidRPr="00BE130C">
        <w:rPr>
          <w:sz w:val="22"/>
          <w:szCs w:val="22"/>
          <w:lang w:eastAsia="ru-RU"/>
        </w:rPr>
        <w:t xml:space="preserve"> года составил </w:t>
      </w:r>
      <w:r w:rsidRPr="00BE130C">
        <w:rPr>
          <w:sz w:val="22"/>
          <w:szCs w:val="22"/>
          <w:lang w:val="ky-KG" w:eastAsia="ru-RU"/>
        </w:rPr>
        <w:t>12853018,5</w:t>
      </w:r>
      <w:r w:rsidRPr="00BE130C">
        <w:rPr>
          <w:sz w:val="22"/>
          <w:szCs w:val="22"/>
          <w:lang w:eastAsia="ru-RU"/>
        </w:rPr>
        <w:t xml:space="preserve"> тыс. сомов, что на </w:t>
      </w:r>
      <w:r w:rsidRPr="00BE130C">
        <w:rPr>
          <w:sz w:val="22"/>
          <w:szCs w:val="22"/>
          <w:lang w:val="ky-KG" w:eastAsia="ru-RU"/>
        </w:rPr>
        <w:t>13,4</w:t>
      </w:r>
      <w:r w:rsidRPr="00BE130C">
        <w:rPr>
          <w:sz w:val="22"/>
          <w:szCs w:val="22"/>
          <w:lang w:eastAsia="ru-RU"/>
        </w:rPr>
        <w:t xml:space="preserve"> процента больше соответствующего периода 202</w:t>
      </w:r>
      <w:r w:rsidRPr="00BE130C">
        <w:rPr>
          <w:sz w:val="22"/>
          <w:szCs w:val="22"/>
          <w:lang w:val="ky-KG" w:eastAsia="ru-RU"/>
        </w:rPr>
        <w:t>5</w:t>
      </w:r>
      <w:r w:rsidRPr="00BE130C">
        <w:rPr>
          <w:sz w:val="22"/>
          <w:szCs w:val="22"/>
          <w:lang w:eastAsia="ru-RU"/>
        </w:rPr>
        <w:t xml:space="preserve"> года, а доля его в общем объеме составила </w:t>
      </w:r>
      <w:r w:rsidRPr="00BE130C">
        <w:rPr>
          <w:sz w:val="22"/>
          <w:szCs w:val="22"/>
          <w:lang w:val="ky-KG" w:eastAsia="ru-RU"/>
        </w:rPr>
        <w:t>51,0</w:t>
      </w:r>
      <w:r w:rsidRPr="00BE130C">
        <w:rPr>
          <w:sz w:val="22"/>
          <w:szCs w:val="22"/>
          <w:lang w:eastAsia="ru-RU"/>
        </w:rPr>
        <w:t xml:space="preserve"> процента.</w:t>
      </w:r>
    </w:p>
    <w:p w14:paraId="0ED63715" w14:textId="77777777" w:rsidR="00BE130C" w:rsidRPr="00BE130C" w:rsidRDefault="00BE130C" w:rsidP="00BE130C">
      <w:pPr>
        <w:ind w:firstLine="540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Оборот торговли автомобилями и мотоциклами, автодеталями, узлами и принадлежностями в январе</w:t>
      </w:r>
      <w:r w:rsidRPr="00BE130C">
        <w:rPr>
          <w:sz w:val="22"/>
          <w:szCs w:val="22"/>
          <w:lang w:val="ky-KG" w:eastAsia="ru-RU"/>
        </w:rPr>
        <w:t xml:space="preserve">-июле </w:t>
      </w:r>
      <w:r w:rsidRPr="00BE130C">
        <w:rPr>
          <w:sz w:val="22"/>
          <w:szCs w:val="22"/>
          <w:lang w:eastAsia="ru-RU"/>
        </w:rPr>
        <w:t>месяце 202</w:t>
      </w:r>
      <w:r w:rsidRPr="00BE130C">
        <w:rPr>
          <w:sz w:val="22"/>
          <w:szCs w:val="22"/>
          <w:lang w:val="ky-KG" w:eastAsia="ru-RU"/>
        </w:rPr>
        <w:t>6</w:t>
      </w:r>
      <w:r w:rsidRPr="00BE130C">
        <w:rPr>
          <w:sz w:val="22"/>
          <w:szCs w:val="22"/>
          <w:lang w:eastAsia="ru-RU"/>
        </w:rPr>
        <w:t xml:space="preserve"> года составил в сумме </w:t>
      </w:r>
      <w:r w:rsidRPr="00BE130C">
        <w:rPr>
          <w:sz w:val="22"/>
          <w:szCs w:val="22"/>
          <w:lang w:val="ky-KG" w:eastAsia="ru-RU"/>
        </w:rPr>
        <w:t>224490,0</w:t>
      </w:r>
      <w:r w:rsidRPr="00BE130C">
        <w:rPr>
          <w:sz w:val="22"/>
          <w:szCs w:val="22"/>
          <w:lang w:eastAsia="ru-RU"/>
        </w:rPr>
        <w:t xml:space="preserve"> тыс. сомов, что на </w:t>
      </w:r>
      <w:r w:rsidRPr="00BE130C">
        <w:rPr>
          <w:sz w:val="22"/>
          <w:szCs w:val="22"/>
          <w:lang w:val="ky-KG" w:eastAsia="ru-RU"/>
        </w:rPr>
        <w:t>8,7</w:t>
      </w:r>
      <w:r w:rsidRPr="00BE130C">
        <w:rPr>
          <w:sz w:val="22"/>
          <w:szCs w:val="22"/>
          <w:lang w:eastAsia="ru-RU"/>
        </w:rPr>
        <w:t xml:space="preserve"> процента </w:t>
      </w:r>
      <w:r w:rsidRPr="00BE130C">
        <w:rPr>
          <w:sz w:val="22"/>
          <w:szCs w:val="22"/>
          <w:lang w:val="ky-KG" w:eastAsia="ru-RU"/>
        </w:rPr>
        <w:t>больше</w:t>
      </w:r>
      <w:r w:rsidRPr="00BE130C">
        <w:rPr>
          <w:sz w:val="22"/>
          <w:szCs w:val="22"/>
          <w:lang w:eastAsia="ru-RU"/>
        </w:rPr>
        <w:t xml:space="preserve"> соответствующего периода прошлого года, а его удельный вес в общем объеме оборота составил </w:t>
      </w:r>
      <w:r w:rsidRPr="00BE130C">
        <w:rPr>
          <w:sz w:val="22"/>
          <w:szCs w:val="22"/>
          <w:lang w:val="ky-KG" w:eastAsia="ru-RU"/>
        </w:rPr>
        <w:t>0,9</w:t>
      </w:r>
      <w:r w:rsidRPr="00BE130C">
        <w:rPr>
          <w:sz w:val="22"/>
          <w:szCs w:val="22"/>
          <w:lang w:eastAsia="ru-RU"/>
        </w:rPr>
        <w:t xml:space="preserve"> процента.  </w:t>
      </w:r>
    </w:p>
    <w:p w14:paraId="4B0BC7F7" w14:textId="77777777" w:rsidR="00BE130C" w:rsidRPr="00BE130C" w:rsidRDefault="00BE130C" w:rsidP="00BE130C">
      <w:pPr>
        <w:ind w:firstLine="540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Оборот розничной торговли моторным топливом в январе</w:t>
      </w:r>
      <w:r w:rsidRPr="00BE130C">
        <w:rPr>
          <w:sz w:val="22"/>
          <w:szCs w:val="22"/>
          <w:lang w:val="ky-KG" w:eastAsia="ru-RU"/>
        </w:rPr>
        <w:t>-июле</w:t>
      </w:r>
      <w:r w:rsidRPr="00BE130C">
        <w:rPr>
          <w:sz w:val="22"/>
          <w:szCs w:val="22"/>
          <w:lang w:eastAsia="ru-RU"/>
        </w:rPr>
        <w:t xml:space="preserve"> месяце 202</w:t>
      </w:r>
      <w:r w:rsidRPr="00BE130C">
        <w:rPr>
          <w:sz w:val="22"/>
          <w:szCs w:val="22"/>
          <w:lang w:val="ky-KG" w:eastAsia="ru-RU"/>
        </w:rPr>
        <w:t>6</w:t>
      </w:r>
      <w:r w:rsidRPr="00BE130C">
        <w:rPr>
          <w:sz w:val="22"/>
          <w:szCs w:val="22"/>
          <w:lang w:eastAsia="ru-RU"/>
        </w:rPr>
        <w:t xml:space="preserve"> года составил </w:t>
      </w:r>
      <w:r w:rsidRPr="00BE130C">
        <w:rPr>
          <w:sz w:val="22"/>
          <w:szCs w:val="22"/>
          <w:lang w:val="ky-KG" w:eastAsia="ru-RU"/>
        </w:rPr>
        <w:t xml:space="preserve">7148881,1 </w:t>
      </w:r>
      <w:proofErr w:type="gramStart"/>
      <w:r w:rsidRPr="00BE130C">
        <w:rPr>
          <w:sz w:val="22"/>
          <w:szCs w:val="22"/>
          <w:lang w:val="ky-KG" w:eastAsia="ru-RU"/>
        </w:rPr>
        <w:t>тыс.</w:t>
      </w:r>
      <w:r w:rsidRPr="00BE130C">
        <w:rPr>
          <w:sz w:val="22"/>
          <w:szCs w:val="22"/>
          <w:lang w:eastAsia="ru-RU"/>
        </w:rPr>
        <w:t>сомов</w:t>
      </w:r>
      <w:proofErr w:type="gramEnd"/>
      <w:r w:rsidRPr="00BE130C">
        <w:rPr>
          <w:sz w:val="22"/>
          <w:szCs w:val="22"/>
          <w:lang w:eastAsia="ru-RU"/>
        </w:rPr>
        <w:t xml:space="preserve">, что на </w:t>
      </w:r>
      <w:r w:rsidRPr="00BE130C">
        <w:rPr>
          <w:sz w:val="22"/>
          <w:szCs w:val="22"/>
          <w:lang w:val="ky-KG" w:eastAsia="ru-RU"/>
        </w:rPr>
        <w:t>3,3</w:t>
      </w:r>
      <w:r w:rsidRPr="00BE130C">
        <w:rPr>
          <w:sz w:val="22"/>
          <w:szCs w:val="22"/>
          <w:lang w:eastAsia="ru-RU"/>
        </w:rPr>
        <w:t xml:space="preserve"> процента больше соответствующего периода предыдущего года, а его удельный вес в общем </w:t>
      </w:r>
      <w:proofErr w:type="gramStart"/>
      <w:r w:rsidRPr="00BE130C">
        <w:rPr>
          <w:sz w:val="22"/>
          <w:szCs w:val="22"/>
          <w:lang w:eastAsia="ru-RU"/>
        </w:rPr>
        <w:t>объеме  оборота</w:t>
      </w:r>
      <w:proofErr w:type="gramEnd"/>
      <w:r w:rsidRPr="00BE130C">
        <w:rPr>
          <w:sz w:val="22"/>
          <w:szCs w:val="22"/>
          <w:lang w:eastAsia="ru-RU"/>
        </w:rPr>
        <w:t xml:space="preserve"> составил </w:t>
      </w:r>
      <w:r w:rsidRPr="00BE130C">
        <w:rPr>
          <w:sz w:val="22"/>
          <w:szCs w:val="22"/>
          <w:lang w:val="ky-KG" w:eastAsia="ru-RU"/>
        </w:rPr>
        <w:t>28,4,0</w:t>
      </w:r>
      <w:r w:rsidRPr="00BE130C">
        <w:rPr>
          <w:sz w:val="22"/>
          <w:szCs w:val="22"/>
          <w:lang w:eastAsia="ru-RU"/>
        </w:rPr>
        <w:t xml:space="preserve"> процента.</w:t>
      </w:r>
    </w:p>
    <w:p w14:paraId="1E03366F" w14:textId="77777777" w:rsidR="00BE130C" w:rsidRPr="00BE130C" w:rsidRDefault="00BE130C" w:rsidP="00BE130C">
      <w:pPr>
        <w:ind w:firstLine="540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В январе</w:t>
      </w:r>
      <w:r w:rsidRPr="00BE130C">
        <w:rPr>
          <w:sz w:val="22"/>
          <w:szCs w:val="22"/>
          <w:lang w:val="ky-KG" w:eastAsia="ru-RU"/>
        </w:rPr>
        <w:t>-июле</w:t>
      </w:r>
      <w:r w:rsidRPr="00BE130C">
        <w:rPr>
          <w:sz w:val="22"/>
          <w:szCs w:val="22"/>
          <w:lang w:eastAsia="ru-RU"/>
        </w:rPr>
        <w:t xml:space="preserve"> месяце 202</w:t>
      </w:r>
      <w:r w:rsidRPr="00BE130C">
        <w:rPr>
          <w:sz w:val="22"/>
          <w:szCs w:val="22"/>
          <w:lang w:val="ky-KG" w:eastAsia="ru-RU"/>
        </w:rPr>
        <w:t>6</w:t>
      </w:r>
      <w:r w:rsidRPr="00BE130C">
        <w:rPr>
          <w:sz w:val="22"/>
          <w:szCs w:val="22"/>
          <w:lang w:eastAsia="ru-RU"/>
        </w:rPr>
        <w:t xml:space="preserve"> года объемы услуг по техническому обслуживанию и ремонту автомобилей в целом по области по сравнению с соответствующим периодом прошлого года у</w:t>
      </w:r>
      <w:r w:rsidRPr="00BE130C">
        <w:rPr>
          <w:sz w:val="22"/>
          <w:szCs w:val="22"/>
          <w:lang w:val="ky-KG" w:eastAsia="ru-RU"/>
        </w:rPr>
        <w:t>величилось</w:t>
      </w:r>
      <w:r w:rsidRPr="00BE130C">
        <w:rPr>
          <w:sz w:val="22"/>
          <w:szCs w:val="22"/>
          <w:lang w:eastAsia="ru-RU"/>
        </w:rPr>
        <w:t xml:space="preserve"> </w:t>
      </w:r>
      <w:proofErr w:type="gramStart"/>
      <w:r w:rsidRPr="00BE130C">
        <w:rPr>
          <w:sz w:val="22"/>
          <w:szCs w:val="22"/>
          <w:lang w:eastAsia="ru-RU"/>
        </w:rPr>
        <w:t xml:space="preserve">на  </w:t>
      </w:r>
      <w:r w:rsidRPr="00BE130C">
        <w:rPr>
          <w:sz w:val="22"/>
          <w:szCs w:val="22"/>
          <w:lang w:val="ky-KG" w:eastAsia="ru-RU"/>
        </w:rPr>
        <w:t>11</w:t>
      </w:r>
      <w:proofErr w:type="gramEnd"/>
      <w:r w:rsidRPr="00BE130C">
        <w:rPr>
          <w:sz w:val="22"/>
          <w:szCs w:val="22"/>
          <w:lang w:val="ky-KG" w:eastAsia="ru-RU"/>
        </w:rPr>
        <w:t xml:space="preserve">,5 </w:t>
      </w:r>
      <w:r w:rsidRPr="00BE130C">
        <w:rPr>
          <w:sz w:val="22"/>
          <w:szCs w:val="22"/>
          <w:lang w:eastAsia="ru-RU"/>
        </w:rPr>
        <w:t xml:space="preserve">процента. </w:t>
      </w:r>
    </w:p>
    <w:p w14:paraId="7C4C02C8" w14:textId="77777777" w:rsidR="00BE130C" w:rsidRPr="00BE130C" w:rsidRDefault="00BE130C" w:rsidP="00BE130C">
      <w:pPr>
        <w:ind w:firstLine="540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Объём услуг, оказанный гостиницами и ресторанами, в январе</w:t>
      </w:r>
      <w:r w:rsidRPr="00BE130C">
        <w:rPr>
          <w:sz w:val="22"/>
          <w:szCs w:val="22"/>
          <w:lang w:val="ky-KG" w:eastAsia="ru-RU"/>
        </w:rPr>
        <w:t>-июле</w:t>
      </w:r>
      <w:r w:rsidRPr="00BE130C">
        <w:rPr>
          <w:sz w:val="22"/>
          <w:szCs w:val="22"/>
          <w:lang w:eastAsia="ru-RU"/>
        </w:rPr>
        <w:t xml:space="preserve"> месяце 202</w:t>
      </w:r>
      <w:r w:rsidRPr="00BE130C">
        <w:rPr>
          <w:sz w:val="22"/>
          <w:szCs w:val="22"/>
          <w:lang w:val="ky-KG" w:eastAsia="ru-RU"/>
        </w:rPr>
        <w:t>6</w:t>
      </w:r>
      <w:r w:rsidRPr="00BE130C">
        <w:rPr>
          <w:sz w:val="22"/>
          <w:szCs w:val="22"/>
          <w:lang w:eastAsia="ru-RU"/>
        </w:rPr>
        <w:t xml:space="preserve"> года составил </w:t>
      </w:r>
      <w:r w:rsidRPr="00BE130C">
        <w:rPr>
          <w:sz w:val="22"/>
          <w:szCs w:val="22"/>
          <w:lang w:val="ky-KG" w:eastAsia="ru-RU"/>
        </w:rPr>
        <w:t>1283782,9</w:t>
      </w:r>
      <w:r w:rsidRPr="00BE130C">
        <w:rPr>
          <w:sz w:val="22"/>
          <w:szCs w:val="22"/>
          <w:lang w:eastAsia="ru-RU"/>
        </w:rPr>
        <w:t xml:space="preserve"> тыс. сомов, что по сравнению с соответствующим периодом прошлого года </w:t>
      </w:r>
      <w:proofErr w:type="spellStart"/>
      <w:r w:rsidRPr="00BE130C">
        <w:rPr>
          <w:sz w:val="22"/>
          <w:szCs w:val="22"/>
          <w:lang w:eastAsia="ru-RU"/>
        </w:rPr>
        <w:t>брльше</w:t>
      </w:r>
      <w:proofErr w:type="spellEnd"/>
      <w:r w:rsidRPr="00BE130C">
        <w:rPr>
          <w:sz w:val="22"/>
          <w:szCs w:val="22"/>
          <w:lang w:eastAsia="ru-RU"/>
        </w:rPr>
        <w:t xml:space="preserve"> на </w:t>
      </w:r>
      <w:r w:rsidRPr="00BE130C">
        <w:rPr>
          <w:sz w:val="22"/>
          <w:szCs w:val="22"/>
          <w:lang w:val="ky-KG" w:eastAsia="ru-RU"/>
        </w:rPr>
        <w:t>24,6</w:t>
      </w:r>
      <w:r w:rsidRPr="00BE130C">
        <w:rPr>
          <w:sz w:val="22"/>
          <w:szCs w:val="22"/>
          <w:lang w:eastAsia="ru-RU"/>
        </w:rPr>
        <w:t xml:space="preserve"> процента, из них </w:t>
      </w:r>
      <w:r w:rsidRPr="00BE130C">
        <w:rPr>
          <w:sz w:val="22"/>
          <w:szCs w:val="22"/>
          <w:lang w:val="ky-KG" w:eastAsia="ru-RU"/>
        </w:rPr>
        <w:t>454574,0</w:t>
      </w:r>
      <w:r w:rsidRPr="00BE130C">
        <w:rPr>
          <w:sz w:val="22"/>
          <w:szCs w:val="22"/>
          <w:lang w:eastAsia="ru-RU"/>
        </w:rPr>
        <w:t xml:space="preserve"> </w:t>
      </w:r>
      <w:proofErr w:type="spellStart"/>
      <w:proofErr w:type="gramStart"/>
      <w:r w:rsidRPr="00BE130C">
        <w:rPr>
          <w:sz w:val="22"/>
          <w:szCs w:val="22"/>
          <w:lang w:eastAsia="ru-RU"/>
        </w:rPr>
        <w:t>тыс.сомов</w:t>
      </w:r>
      <w:proofErr w:type="spellEnd"/>
      <w:proofErr w:type="gramEnd"/>
      <w:r w:rsidRPr="00BE130C">
        <w:rPr>
          <w:sz w:val="22"/>
          <w:szCs w:val="22"/>
          <w:lang w:eastAsia="ru-RU"/>
        </w:rPr>
        <w:t xml:space="preserve"> пришлись на рестораны.</w:t>
      </w:r>
    </w:p>
    <w:p w14:paraId="0B13B748" w14:textId="77777777" w:rsidR="00BE130C" w:rsidRPr="00BE130C" w:rsidRDefault="00BE130C" w:rsidP="00BE130C">
      <w:pPr>
        <w:ind w:firstLine="540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В январе-</w:t>
      </w:r>
      <w:r w:rsidRPr="00BE130C">
        <w:rPr>
          <w:sz w:val="22"/>
          <w:szCs w:val="22"/>
          <w:lang w:val="ky-KG" w:eastAsia="ru-RU"/>
        </w:rPr>
        <w:t>июле</w:t>
      </w:r>
      <w:r w:rsidRPr="00BE130C">
        <w:rPr>
          <w:sz w:val="22"/>
          <w:szCs w:val="22"/>
          <w:lang w:eastAsia="ru-RU"/>
        </w:rPr>
        <w:t xml:space="preserve"> месяце 202</w:t>
      </w:r>
      <w:r w:rsidRPr="00BE130C">
        <w:rPr>
          <w:sz w:val="22"/>
          <w:szCs w:val="22"/>
          <w:lang w:val="ky-KG" w:eastAsia="ru-RU"/>
        </w:rPr>
        <w:t>6</w:t>
      </w:r>
      <w:r w:rsidRPr="00BE130C">
        <w:rPr>
          <w:sz w:val="22"/>
          <w:szCs w:val="22"/>
          <w:lang w:eastAsia="ru-RU"/>
        </w:rPr>
        <w:t xml:space="preserve"> года общий объём розничной торговли, включая общественное питание, сложился в объёме </w:t>
      </w:r>
      <w:r w:rsidRPr="00BE130C">
        <w:rPr>
          <w:sz w:val="22"/>
          <w:szCs w:val="22"/>
          <w:lang w:val="ky-KG" w:eastAsia="ru-RU"/>
        </w:rPr>
        <w:t>20680964,0</w:t>
      </w:r>
      <w:r w:rsidRPr="00BE130C">
        <w:rPr>
          <w:sz w:val="22"/>
          <w:szCs w:val="22"/>
          <w:lang w:eastAsia="ru-RU"/>
        </w:rPr>
        <w:t xml:space="preserve"> тыс. сомов, что по сравнению с соответствующим периодом прошлого года больше </w:t>
      </w:r>
      <w:proofErr w:type="gramStart"/>
      <w:r w:rsidRPr="00BE130C">
        <w:rPr>
          <w:sz w:val="22"/>
          <w:szCs w:val="22"/>
          <w:lang w:eastAsia="ru-RU"/>
        </w:rPr>
        <w:t xml:space="preserve">на  </w:t>
      </w:r>
      <w:r w:rsidRPr="00BE130C">
        <w:rPr>
          <w:sz w:val="22"/>
          <w:szCs w:val="22"/>
          <w:lang w:val="ky-KG" w:eastAsia="ru-RU"/>
        </w:rPr>
        <w:t>10</w:t>
      </w:r>
      <w:proofErr w:type="gramEnd"/>
      <w:r w:rsidRPr="00BE130C">
        <w:rPr>
          <w:sz w:val="22"/>
          <w:szCs w:val="22"/>
          <w:lang w:val="ky-KG" w:eastAsia="ru-RU"/>
        </w:rPr>
        <w:t>,2</w:t>
      </w:r>
      <w:r w:rsidRPr="00BE130C">
        <w:rPr>
          <w:sz w:val="22"/>
          <w:szCs w:val="22"/>
          <w:lang w:eastAsia="ru-RU"/>
        </w:rPr>
        <w:t xml:space="preserve"> процента. </w:t>
      </w:r>
    </w:p>
    <w:p w14:paraId="0E6B0C1E" w14:textId="77777777" w:rsidR="00BE130C" w:rsidRPr="00BE130C" w:rsidRDefault="00BE130C" w:rsidP="00BE130C">
      <w:pPr>
        <w:ind w:firstLine="540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По-прежнему некоторую часть потребительских товаров население приобретает на рынках, оборот которых в январе</w:t>
      </w:r>
      <w:r w:rsidRPr="00BE130C">
        <w:rPr>
          <w:sz w:val="22"/>
          <w:szCs w:val="22"/>
          <w:lang w:val="ky-KG" w:eastAsia="ru-RU"/>
        </w:rPr>
        <w:t xml:space="preserve">-июле </w:t>
      </w:r>
      <w:r w:rsidRPr="00BE130C">
        <w:rPr>
          <w:sz w:val="22"/>
          <w:szCs w:val="22"/>
          <w:lang w:eastAsia="ru-RU"/>
        </w:rPr>
        <w:t>месяце 202</w:t>
      </w:r>
      <w:r w:rsidRPr="00BE130C">
        <w:rPr>
          <w:sz w:val="22"/>
          <w:szCs w:val="22"/>
          <w:lang w:val="ky-KG" w:eastAsia="ru-RU"/>
        </w:rPr>
        <w:t>6</w:t>
      </w:r>
      <w:r w:rsidRPr="00BE130C">
        <w:rPr>
          <w:sz w:val="22"/>
          <w:szCs w:val="22"/>
          <w:lang w:eastAsia="ru-RU"/>
        </w:rPr>
        <w:t xml:space="preserve"> года составил </w:t>
      </w:r>
      <w:r w:rsidRPr="00BE130C">
        <w:rPr>
          <w:sz w:val="22"/>
          <w:szCs w:val="22"/>
          <w:lang w:val="ky-KG" w:eastAsia="ru-RU"/>
        </w:rPr>
        <w:t>3642414,0</w:t>
      </w:r>
      <w:r w:rsidRPr="00BE130C">
        <w:rPr>
          <w:sz w:val="22"/>
          <w:szCs w:val="22"/>
          <w:lang w:eastAsia="ru-RU"/>
        </w:rPr>
        <w:t xml:space="preserve"> тыс. сомов.</w:t>
      </w:r>
    </w:p>
    <w:p w14:paraId="4FF20146" w14:textId="77777777" w:rsidR="00BE130C" w:rsidRPr="00BE130C" w:rsidRDefault="00BE130C" w:rsidP="00BE130C">
      <w:pPr>
        <w:rPr>
          <w:rFonts w:eastAsia="Calibri"/>
          <w:b/>
          <w:sz w:val="22"/>
          <w:szCs w:val="22"/>
          <w:lang w:eastAsia="en-US"/>
        </w:rPr>
      </w:pPr>
    </w:p>
    <w:p w14:paraId="44DAE2C9" w14:textId="77777777" w:rsidR="008E5859" w:rsidRDefault="00BE130C" w:rsidP="00F400C6">
      <w:pPr>
        <w:pageBreakBefore/>
        <w:rPr>
          <w:rFonts w:eastAsia="Calibri"/>
          <w:b/>
          <w:sz w:val="22"/>
          <w:szCs w:val="22"/>
          <w:lang w:eastAsia="en-US"/>
        </w:rPr>
      </w:pPr>
      <w:r w:rsidRPr="00BE130C">
        <w:rPr>
          <w:rFonts w:eastAsia="Calibri"/>
          <w:b/>
          <w:sz w:val="22"/>
          <w:szCs w:val="22"/>
          <w:lang w:eastAsia="en-US"/>
        </w:rPr>
        <w:lastRenderedPageBreak/>
        <w:t>Таблица 7:</w:t>
      </w:r>
      <w:r w:rsidRPr="00BE130C">
        <w:rPr>
          <w:rFonts w:eastAsia="Calibri"/>
          <w:b/>
          <w:sz w:val="22"/>
          <w:szCs w:val="22"/>
          <w:lang w:eastAsia="en-US"/>
        </w:rPr>
        <w:tab/>
        <w:t xml:space="preserve">Оборот торговли по всем каналам реализации по видам экономической </w:t>
      </w:r>
    </w:p>
    <w:p w14:paraId="1A2716A0" w14:textId="6FD25407" w:rsidR="00BE130C" w:rsidRPr="00BE130C" w:rsidRDefault="008E5859" w:rsidP="008E5859">
      <w:pPr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                          </w:t>
      </w:r>
      <w:r w:rsidR="00BE130C" w:rsidRPr="00BE130C">
        <w:rPr>
          <w:rFonts w:eastAsia="Calibri"/>
          <w:b/>
          <w:sz w:val="22"/>
          <w:szCs w:val="22"/>
          <w:lang w:eastAsia="en-US"/>
        </w:rPr>
        <w:t>деятельности</w:t>
      </w:r>
    </w:p>
    <w:p w14:paraId="689BC35A" w14:textId="77777777" w:rsidR="00BE130C" w:rsidRPr="00BE130C" w:rsidRDefault="00BE130C" w:rsidP="00BE130C">
      <w:pPr>
        <w:rPr>
          <w:rFonts w:eastAsia="Calibri"/>
          <w:i/>
          <w:iCs/>
          <w:sz w:val="18"/>
          <w:szCs w:val="18"/>
          <w:lang w:eastAsia="en-US"/>
        </w:rPr>
      </w:pPr>
      <w:r w:rsidRPr="00BE130C">
        <w:rPr>
          <w:rFonts w:eastAsia="Calibri"/>
          <w:i/>
          <w:iCs/>
          <w:szCs w:val="22"/>
          <w:lang w:eastAsia="en-US"/>
        </w:rPr>
        <w:tab/>
      </w:r>
      <w:r w:rsidRPr="00BE130C">
        <w:rPr>
          <w:rFonts w:eastAsia="Calibri"/>
          <w:i/>
          <w:iCs/>
          <w:szCs w:val="22"/>
          <w:lang w:eastAsia="en-US"/>
        </w:rPr>
        <w:tab/>
      </w:r>
      <w:r w:rsidRPr="00BE130C">
        <w:rPr>
          <w:rFonts w:eastAsia="Calibri"/>
          <w:i/>
          <w:iCs/>
          <w:sz w:val="18"/>
          <w:szCs w:val="18"/>
          <w:lang w:eastAsia="en-US"/>
        </w:rPr>
        <w:t>(январь-июль; тыс. сом)</w:t>
      </w:r>
    </w:p>
    <w:p w14:paraId="3AA23B9F" w14:textId="77777777" w:rsidR="00BE130C" w:rsidRPr="00BE130C" w:rsidRDefault="00BE130C" w:rsidP="00BE130C">
      <w:pPr>
        <w:rPr>
          <w:rFonts w:eastAsia="Calibri"/>
          <w:i/>
          <w:iCs/>
          <w:sz w:val="10"/>
          <w:szCs w:val="1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3"/>
        <w:gridCol w:w="1290"/>
        <w:gridCol w:w="1261"/>
        <w:gridCol w:w="1261"/>
        <w:gridCol w:w="1660"/>
      </w:tblGrid>
      <w:tr w:rsidR="00BE130C" w:rsidRPr="00BE130C" w14:paraId="10F1E56E" w14:textId="77777777" w:rsidTr="00157E3C">
        <w:tc>
          <w:tcPr>
            <w:tcW w:w="2023" w:type="pct"/>
            <w:vAlign w:val="center"/>
          </w:tcPr>
          <w:p w14:paraId="7CD61A2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14:paraId="3CB535E3" w14:textId="77777777" w:rsidR="00BE130C" w:rsidRPr="00BE130C" w:rsidRDefault="00BE130C" w:rsidP="00BE130C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720" w:type="pct"/>
            <w:vAlign w:val="center"/>
          </w:tcPr>
          <w:p w14:paraId="0EE10D79" w14:textId="77777777" w:rsidR="00BE130C" w:rsidRPr="00BE130C" w:rsidRDefault="00BE130C" w:rsidP="00BE130C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720" w:type="pct"/>
            <w:vAlign w:val="center"/>
          </w:tcPr>
          <w:p w14:paraId="6ACEA3C9" w14:textId="77777777" w:rsidR="00BE130C" w:rsidRPr="00BE130C" w:rsidRDefault="00BE130C" w:rsidP="00BE130C">
            <w:pPr>
              <w:ind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Удельный вес в общем объеме</w:t>
            </w:r>
          </w:p>
          <w:p w14:paraId="146E4524" w14:textId="77777777" w:rsidR="00BE130C" w:rsidRPr="00BE130C" w:rsidRDefault="00BE130C" w:rsidP="00BE130C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в процентах</w:t>
            </w:r>
          </w:p>
        </w:tc>
        <w:tc>
          <w:tcPr>
            <w:tcW w:w="800" w:type="pct"/>
            <w:vAlign w:val="center"/>
          </w:tcPr>
          <w:p w14:paraId="655F37F0" w14:textId="0417602B" w:rsidR="00BE130C" w:rsidRPr="00BE130C" w:rsidRDefault="00BE130C" w:rsidP="00BE130C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В процентах к соответствующему периоду в сопоставимых ценах</w:t>
            </w:r>
          </w:p>
        </w:tc>
      </w:tr>
      <w:tr w:rsidR="00BE130C" w:rsidRPr="00BE130C" w14:paraId="5958D908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AFB6E60" w14:textId="77777777" w:rsidR="00BE130C" w:rsidRPr="00BE130C" w:rsidRDefault="00BE130C" w:rsidP="00BE130C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Торговля: ремонт автомобилей, бытовых изделий и предметов личного пользования.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AC6224F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  <w:t>19414137,3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1EE479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  <w:t>25204617,3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22FE381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  <w:t>100,0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23794EA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  <w:t>113,9</w:t>
            </w:r>
          </w:p>
        </w:tc>
      </w:tr>
      <w:tr w:rsidR="00BE130C" w:rsidRPr="00BE130C" w14:paraId="75B88848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8AE3D8" w14:textId="77777777" w:rsidR="00BE130C" w:rsidRPr="00BE130C" w:rsidRDefault="00BE130C" w:rsidP="00BE130C">
            <w:pPr>
              <w:ind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    торговля автомобилями и       мотоциклами, 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ab/>
              <w:t xml:space="preserve">автодеталями, узлами и принадлежностями 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53AA7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194204,1</w:t>
            </w:r>
          </w:p>
        </w:tc>
        <w:tc>
          <w:tcPr>
            <w:tcW w:w="7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BE63C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224490,0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A06A20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0,9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8202F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108,7</w:t>
            </w:r>
          </w:p>
        </w:tc>
      </w:tr>
      <w:tr w:rsidR="00BE130C" w:rsidRPr="00BE130C" w14:paraId="775B5023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51282B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     Техническое обслуживание и ремонт автомобилей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B7ED6C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28540,8</w:t>
            </w:r>
          </w:p>
        </w:tc>
        <w:tc>
          <w:tcPr>
            <w:tcW w:w="7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01A1D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34715,2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5AAE5B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0,1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83B55E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111,5</w:t>
            </w:r>
          </w:p>
        </w:tc>
      </w:tr>
      <w:tr w:rsidR="00BE130C" w:rsidRPr="00BE130C" w14:paraId="5981ACBA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1E4B06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    оптовая торговля и торговля через агентов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30E5D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3201020,9</w:t>
            </w:r>
          </w:p>
        </w:tc>
        <w:tc>
          <w:tcPr>
            <w:tcW w:w="7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EE5FF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4943512,5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E37DA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19,6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599A5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135,5</w:t>
            </w:r>
          </w:p>
        </w:tc>
      </w:tr>
      <w:tr w:rsidR="00BE130C" w:rsidRPr="00BE130C" w14:paraId="0A441CBB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CC4837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    розничная торговля моторным топливом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FB4E5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6050763,0</w:t>
            </w:r>
          </w:p>
        </w:tc>
        <w:tc>
          <w:tcPr>
            <w:tcW w:w="7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F9D3E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7148881,1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741F18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28,4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7DC520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103,3</w:t>
            </w:r>
          </w:p>
        </w:tc>
      </w:tr>
      <w:tr w:rsidR="00BE130C" w:rsidRPr="00BE130C" w14:paraId="212A915E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0EF644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    розничная торговля, кроме торговли автомобилями и моторным топливом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30A81B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9939608,5</w:t>
            </w:r>
          </w:p>
        </w:tc>
        <w:tc>
          <w:tcPr>
            <w:tcW w:w="7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1F42C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12853018,5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B521C2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51,0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80E8C5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113,4</w:t>
            </w:r>
          </w:p>
        </w:tc>
      </w:tr>
      <w:tr w:rsidR="00BE130C" w:rsidRPr="00BE130C" w14:paraId="4A855BCB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17799E" w14:textId="77777777" w:rsidR="00BE130C" w:rsidRPr="00BE130C" w:rsidRDefault="00BE130C" w:rsidP="00BE130C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BE130C">
              <w:rPr>
                <w:b/>
                <w:bCs/>
                <w:sz w:val="18"/>
                <w:szCs w:val="18"/>
                <w:lang w:eastAsia="ru-RU"/>
              </w:rPr>
              <w:t>Гостиницы и рестораны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A1A4A0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  <w:t>843339,3</w:t>
            </w:r>
          </w:p>
        </w:tc>
        <w:tc>
          <w:tcPr>
            <w:tcW w:w="7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355C47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  <w:t>1283782,9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21D494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  <w:t>100,0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E501DC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  <w:t>124,6</w:t>
            </w:r>
          </w:p>
        </w:tc>
      </w:tr>
      <w:tr w:rsidR="00BE130C" w:rsidRPr="00BE130C" w14:paraId="5271C686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1F52C9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     предоставление услуг гостиницами и другими местами для проживания 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B7D34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537167,1</w:t>
            </w:r>
          </w:p>
        </w:tc>
        <w:tc>
          <w:tcPr>
            <w:tcW w:w="7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30C76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829208,9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5F4D6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64,59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295A1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122,9</w:t>
            </w:r>
          </w:p>
        </w:tc>
      </w:tr>
      <w:tr w:rsidR="00BE130C" w:rsidRPr="00BE130C" w14:paraId="0CD668C7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9D5EC" w14:textId="77777777" w:rsidR="00BE130C" w:rsidRPr="00BE130C" w:rsidRDefault="00BE130C" w:rsidP="00BE130C">
            <w:pPr>
              <w:ind w:left="-51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     предоставление услуг ресторанами, барами, столовыми и другими предприятиями по поставке готовой пищи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0B75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306172,2</w:t>
            </w:r>
          </w:p>
        </w:tc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77C1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454574,0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FA01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35,41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DA59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127,7</w:t>
            </w:r>
          </w:p>
        </w:tc>
      </w:tr>
    </w:tbl>
    <w:p w14:paraId="187E4262" w14:textId="77777777" w:rsidR="00BE130C" w:rsidRPr="00BE130C" w:rsidRDefault="00BE130C" w:rsidP="00BE130C">
      <w:pPr>
        <w:rPr>
          <w:rFonts w:eastAsia="Calibri"/>
          <w:b/>
          <w:sz w:val="22"/>
          <w:szCs w:val="22"/>
          <w:lang w:eastAsia="en-US"/>
        </w:rPr>
      </w:pPr>
    </w:p>
    <w:p w14:paraId="3EC563E5" w14:textId="77777777" w:rsidR="00BE130C" w:rsidRPr="00BE130C" w:rsidRDefault="00BE130C" w:rsidP="00BE130C">
      <w:pPr>
        <w:rPr>
          <w:rFonts w:eastAsia="Calibri"/>
          <w:b/>
          <w:sz w:val="22"/>
          <w:szCs w:val="22"/>
          <w:lang w:eastAsia="en-US"/>
        </w:rPr>
      </w:pPr>
      <w:r w:rsidRPr="00BE130C">
        <w:rPr>
          <w:rFonts w:eastAsia="Calibri"/>
          <w:b/>
          <w:sz w:val="22"/>
          <w:szCs w:val="22"/>
          <w:lang w:eastAsia="en-US"/>
        </w:rPr>
        <w:t>Таблица 8:</w:t>
      </w:r>
      <w:r w:rsidRPr="00BE130C">
        <w:rPr>
          <w:rFonts w:eastAsia="Calibri"/>
          <w:b/>
          <w:sz w:val="22"/>
          <w:szCs w:val="22"/>
          <w:lang w:eastAsia="en-US"/>
        </w:rPr>
        <w:tab/>
        <w:t>Объем услуг гостиниц и ресторанов по территории</w:t>
      </w:r>
    </w:p>
    <w:p w14:paraId="35962E2B" w14:textId="77777777" w:rsidR="00BE130C" w:rsidRPr="00BE130C" w:rsidRDefault="00BE130C" w:rsidP="00BE130C">
      <w:pPr>
        <w:rPr>
          <w:rFonts w:eastAsia="Calibri"/>
          <w:i/>
          <w:iCs/>
          <w:sz w:val="18"/>
          <w:szCs w:val="18"/>
          <w:lang w:eastAsia="en-US"/>
        </w:rPr>
      </w:pPr>
      <w:r w:rsidRPr="00BE130C">
        <w:rPr>
          <w:rFonts w:eastAsia="Calibri"/>
          <w:i/>
          <w:iCs/>
          <w:szCs w:val="22"/>
          <w:lang w:eastAsia="en-US"/>
        </w:rPr>
        <w:tab/>
      </w:r>
      <w:r w:rsidRPr="00BE130C">
        <w:rPr>
          <w:rFonts w:eastAsia="Calibri"/>
          <w:i/>
          <w:iCs/>
          <w:szCs w:val="22"/>
          <w:lang w:eastAsia="en-US"/>
        </w:rPr>
        <w:tab/>
      </w:r>
      <w:r w:rsidRPr="00BE130C">
        <w:rPr>
          <w:rFonts w:eastAsia="Calibri"/>
          <w:i/>
          <w:iCs/>
          <w:sz w:val="18"/>
          <w:szCs w:val="18"/>
          <w:lang w:eastAsia="en-US"/>
        </w:rPr>
        <w:t>(январь- июль; тыс. сом)</w:t>
      </w:r>
    </w:p>
    <w:p w14:paraId="5D7609A0" w14:textId="77777777" w:rsidR="00BE130C" w:rsidRPr="00BE130C" w:rsidRDefault="00BE130C" w:rsidP="00BE130C">
      <w:pPr>
        <w:rPr>
          <w:rFonts w:eastAsia="Calibri"/>
          <w:sz w:val="10"/>
          <w:szCs w:val="1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1275"/>
        <w:gridCol w:w="1277"/>
        <w:gridCol w:w="2125"/>
        <w:gridCol w:w="1739"/>
      </w:tblGrid>
      <w:tr w:rsidR="00BE130C" w:rsidRPr="00BE130C" w14:paraId="5FACDD9A" w14:textId="77777777" w:rsidTr="00F400C6">
        <w:trPr>
          <w:cantSplit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5C2F72" w14:textId="77777777" w:rsidR="00BE130C" w:rsidRPr="00BE130C" w:rsidRDefault="00BE130C" w:rsidP="00BE130C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E69B" w14:textId="77777777" w:rsidR="00BE130C" w:rsidRPr="00BE130C" w:rsidRDefault="00BE130C" w:rsidP="00BE130C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9901" w14:textId="77777777" w:rsidR="00BE130C" w:rsidRPr="00BE130C" w:rsidRDefault="00BE130C" w:rsidP="00BE130C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AD41" w14:textId="46B2A5B4" w:rsidR="00BE130C" w:rsidRPr="00BE130C" w:rsidRDefault="00BE130C" w:rsidP="00BE130C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В процентах к соответствующему периоду в фактических ценах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740C" w14:textId="4E8BD7EF" w:rsidR="00BE130C" w:rsidRPr="00BE130C" w:rsidRDefault="00BE130C" w:rsidP="00BE130C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В процентах к соответствующему периоду в сопоставимых ценах</w:t>
            </w:r>
          </w:p>
        </w:tc>
      </w:tr>
      <w:tr w:rsidR="00BE130C" w:rsidRPr="00BE130C" w14:paraId="0CC00920" w14:textId="77777777" w:rsidTr="00F400C6">
        <w:trPr>
          <w:cantSplit/>
          <w:trHeight w:val="20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BE56B5" w14:textId="77777777" w:rsidR="00BE130C" w:rsidRPr="00BE130C" w:rsidRDefault="00BE130C" w:rsidP="00BE130C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Всего по области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2111799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843339,3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4C32B1E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1283782,9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E59CBFB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152,2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5F32ADB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124,6</w:t>
            </w:r>
          </w:p>
        </w:tc>
      </w:tr>
      <w:tr w:rsidR="00BE130C" w:rsidRPr="00BE130C" w14:paraId="25D61344" w14:textId="77777777" w:rsidTr="00F400C6">
        <w:trPr>
          <w:cantSplit/>
          <w:trHeight w:val="20"/>
        </w:trPr>
        <w:tc>
          <w:tcPr>
            <w:tcW w:w="1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2AC3F4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Ак-</w:t>
            </w:r>
            <w:proofErr w:type="spellStart"/>
            <w:r w:rsidRPr="00BE130C">
              <w:rPr>
                <w:rFonts w:eastAsia="Calibri"/>
                <w:sz w:val="18"/>
                <w:szCs w:val="18"/>
                <w:lang w:eastAsia="en-US"/>
              </w:rPr>
              <w:t>Суйский</w:t>
            </w:r>
            <w:proofErr w:type="spellEnd"/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 район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AC2B6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130469,9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D08E38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256548,6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0CBFB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196,6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232F3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158,5</w:t>
            </w:r>
          </w:p>
        </w:tc>
      </w:tr>
      <w:tr w:rsidR="00BE130C" w:rsidRPr="00BE130C" w14:paraId="784E568C" w14:textId="77777777" w:rsidTr="00F400C6">
        <w:trPr>
          <w:cantSplit/>
          <w:trHeight w:val="20"/>
        </w:trPr>
        <w:tc>
          <w:tcPr>
            <w:tcW w:w="1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ADCE7A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BE130C">
              <w:rPr>
                <w:rFonts w:eastAsia="Calibri"/>
                <w:sz w:val="18"/>
                <w:szCs w:val="18"/>
                <w:lang w:eastAsia="en-US"/>
              </w:rPr>
              <w:t>Жети</w:t>
            </w:r>
            <w:proofErr w:type="spellEnd"/>
            <w:r w:rsidRPr="00BE130C">
              <w:rPr>
                <w:rFonts w:eastAsia="Calibri"/>
                <w:sz w:val="18"/>
                <w:szCs w:val="18"/>
                <w:lang w:eastAsia="en-US"/>
              </w:rPr>
              <w:t>-Огузский район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6D6EFB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10012,2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EB63D2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12697,0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55EC6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126,8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5BB57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107,0</w:t>
            </w:r>
          </w:p>
        </w:tc>
      </w:tr>
      <w:tr w:rsidR="00BE130C" w:rsidRPr="00BE130C" w14:paraId="4BF4DDF2" w14:textId="77777777" w:rsidTr="00F400C6">
        <w:trPr>
          <w:cantSplit/>
          <w:trHeight w:val="20"/>
        </w:trPr>
        <w:tc>
          <w:tcPr>
            <w:tcW w:w="1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5B2667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Иссык-Кульский район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DD2CD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433402,9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0DEB7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668539,7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C0F8A2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154,3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B33C40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124,7</w:t>
            </w:r>
          </w:p>
        </w:tc>
      </w:tr>
      <w:tr w:rsidR="00BE130C" w:rsidRPr="00BE130C" w14:paraId="12952ED3" w14:textId="77777777" w:rsidTr="00F400C6">
        <w:trPr>
          <w:cantSplit/>
          <w:trHeight w:val="20"/>
        </w:trPr>
        <w:tc>
          <w:tcPr>
            <w:tcW w:w="1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F361BD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E130C">
              <w:rPr>
                <w:rFonts w:eastAsia="Calibri"/>
                <w:sz w:val="18"/>
                <w:szCs w:val="18"/>
                <w:lang w:eastAsia="en-US"/>
              </w:rPr>
              <w:t>г.Чолпон-Ата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2F9347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234532,1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D5E00B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288736,6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4F07C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123,1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EA7B9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98,9</w:t>
            </w:r>
          </w:p>
        </w:tc>
      </w:tr>
      <w:tr w:rsidR="00BE130C" w:rsidRPr="00BE130C" w14:paraId="025F6578" w14:textId="77777777" w:rsidTr="00F400C6">
        <w:trPr>
          <w:cantSplit/>
          <w:trHeight w:val="20"/>
        </w:trPr>
        <w:tc>
          <w:tcPr>
            <w:tcW w:w="1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3200A4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BE130C">
              <w:rPr>
                <w:rFonts w:eastAsia="Calibri"/>
                <w:sz w:val="18"/>
                <w:szCs w:val="18"/>
                <w:lang w:eastAsia="en-US"/>
              </w:rPr>
              <w:t>Тонский</w:t>
            </w:r>
            <w:proofErr w:type="spellEnd"/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 район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4F389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11984,0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3AEEB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15212,0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2E4E65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126,9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26546F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108,4</w:t>
            </w:r>
          </w:p>
        </w:tc>
      </w:tr>
      <w:tr w:rsidR="00BE130C" w:rsidRPr="00BE130C" w14:paraId="4B67D8F3" w14:textId="77777777" w:rsidTr="00F400C6">
        <w:trPr>
          <w:cantSplit/>
          <w:trHeight w:val="20"/>
        </w:trPr>
        <w:tc>
          <w:tcPr>
            <w:tcW w:w="1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C45EE0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BE130C">
              <w:rPr>
                <w:rFonts w:eastAsia="Calibri"/>
                <w:sz w:val="18"/>
                <w:szCs w:val="18"/>
                <w:lang w:eastAsia="en-US"/>
              </w:rPr>
              <w:t>Тюпский</w:t>
            </w:r>
            <w:proofErr w:type="spellEnd"/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 район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8787D4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2080,0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16AF10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2796,0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AE348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134,4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22BAD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115,6</w:t>
            </w:r>
          </w:p>
        </w:tc>
      </w:tr>
      <w:tr w:rsidR="00BE130C" w:rsidRPr="00BE130C" w14:paraId="350F27DC" w14:textId="77777777" w:rsidTr="00F400C6">
        <w:trPr>
          <w:cantSplit/>
          <w:trHeight w:val="20"/>
        </w:trPr>
        <w:tc>
          <w:tcPr>
            <w:tcW w:w="1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FAB73E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BE130C">
              <w:rPr>
                <w:rFonts w:eastAsia="Calibri"/>
                <w:sz w:val="18"/>
                <w:szCs w:val="18"/>
                <w:lang w:eastAsia="en-US"/>
              </w:rPr>
              <w:t>г.Каракол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54C4F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248601,3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15838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301928,6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963FB0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121,5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BA1463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102,8</w:t>
            </w:r>
          </w:p>
        </w:tc>
      </w:tr>
      <w:tr w:rsidR="00BE130C" w:rsidRPr="00BE130C" w14:paraId="6D8957EF" w14:textId="77777777" w:rsidTr="00F400C6">
        <w:trPr>
          <w:cantSplit/>
          <w:trHeight w:val="20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8FD23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BE130C">
              <w:rPr>
                <w:rFonts w:eastAsia="Calibri"/>
                <w:sz w:val="18"/>
                <w:szCs w:val="18"/>
                <w:lang w:eastAsia="en-US"/>
              </w:rPr>
              <w:t>г.Балыкчы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93F5D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6789,0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C0A6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26061,0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39146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в 3,8 </w:t>
            </w:r>
            <w:r w:rsidRPr="00BE130C">
              <w:rPr>
                <w:rFonts w:eastAsia="Calibri"/>
                <w:color w:val="000000"/>
                <w:sz w:val="18"/>
                <w:szCs w:val="18"/>
                <w:lang w:val="ky-KG" w:eastAsia="en-US"/>
              </w:rPr>
              <w:t>раз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153D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в 3,2 </w:t>
            </w:r>
            <w:r w:rsidRPr="00BE130C">
              <w:rPr>
                <w:rFonts w:eastAsia="Calibri"/>
                <w:color w:val="000000"/>
                <w:sz w:val="18"/>
                <w:szCs w:val="18"/>
                <w:lang w:val="ky-KG" w:eastAsia="en-US"/>
              </w:rPr>
              <w:t>раз</w:t>
            </w:r>
          </w:p>
        </w:tc>
      </w:tr>
    </w:tbl>
    <w:p w14:paraId="48FF51F4" w14:textId="77777777" w:rsidR="00BE130C" w:rsidRPr="00BE130C" w:rsidRDefault="00BE130C" w:rsidP="00BE130C">
      <w:pPr>
        <w:jc w:val="both"/>
        <w:rPr>
          <w:b/>
          <w:bCs/>
          <w:sz w:val="26"/>
          <w:szCs w:val="26"/>
          <w:lang w:eastAsia="ru-RU"/>
        </w:rPr>
      </w:pPr>
      <w:bookmarkStart w:id="105" w:name="_Toc298311053"/>
      <w:bookmarkStart w:id="106" w:name="_Toc298311431"/>
    </w:p>
    <w:p w14:paraId="05F7C74D" w14:textId="77777777" w:rsidR="00BE130C" w:rsidRPr="00BE130C" w:rsidRDefault="00BE130C" w:rsidP="00BE130C">
      <w:pPr>
        <w:rPr>
          <w:b/>
          <w:color w:val="000000"/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t>Таблица 9: Оборот торговли</w:t>
      </w:r>
      <w:r w:rsidRPr="00BE130C">
        <w:rPr>
          <w:b/>
          <w:color w:val="000000"/>
          <w:sz w:val="22"/>
          <w:szCs w:val="22"/>
          <w:lang w:eastAsia="ru-RU"/>
        </w:rPr>
        <w:t xml:space="preserve"> по всем каналам реализации по    </w:t>
      </w:r>
    </w:p>
    <w:p w14:paraId="0DA5774B" w14:textId="77777777" w:rsidR="00BE130C" w:rsidRPr="00BE130C" w:rsidRDefault="00BE130C" w:rsidP="00BE130C">
      <w:pPr>
        <w:rPr>
          <w:b/>
          <w:color w:val="000000"/>
          <w:sz w:val="22"/>
          <w:szCs w:val="22"/>
          <w:lang w:eastAsia="ru-RU"/>
        </w:rPr>
      </w:pPr>
      <w:r w:rsidRPr="00BE130C">
        <w:rPr>
          <w:b/>
          <w:color w:val="000000"/>
          <w:sz w:val="22"/>
          <w:szCs w:val="22"/>
          <w:lang w:eastAsia="ru-RU"/>
        </w:rPr>
        <w:t xml:space="preserve">                      территории</w:t>
      </w:r>
    </w:p>
    <w:p w14:paraId="1FDE3311" w14:textId="77777777" w:rsidR="00BE130C" w:rsidRPr="00BE130C" w:rsidRDefault="00BE130C" w:rsidP="00BE130C">
      <w:pPr>
        <w:rPr>
          <w:i/>
          <w:iCs/>
          <w:sz w:val="18"/>
          <w:szCs w:val="18"/>
          <w:lang w:eastAsia="ru-RU"/>
        </w:rPr>
      </w:pPr>
      <w:r w:rsidRPr="00BE130C">
        <w:rPr>
          <w:i/>
          <w:iCs/>
          <w:szCs w:val="24"/>
          <w:lang w:eastAsia="ru-RU"/>
        </w:rPr>
        <w:tab/>
        <w:t xml:space="preserve">         </w:t>
      </w:r>
      <w:r w:rsidRPr="00BE130C">
        <w:rPr>
          <w:i/>
          <w:iCs/>
          <w:sz w:val="18"/>
          <w:szCs w:val="18"/>
          <w:lang w:eastAsia="ru-RU"/>
        </w:rPr>
        <w:t>(январь-июль; тыс. сом)</w:t>
      </w:r>
    </w:p>
    <w:p w14:paraId="2A59DD35" w14:textId="77777777" w:rsidR="00BE130C" w:rsidRPr="00BE130C" w:rsidRDefault="00BE130C" w:rsidP="00BE130C">
      <w:pPr>
        <w:rPr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274"/>
        <w:gridCol w:w="1277"/>
        <w:gridCol w:w="1989"/>
        <w:gridCol w:w="1876"/>
      </w:tblGrid>
      <w:tr w:rsidR="00BE130C" w:rsidRPr="00BE130C" w14:paraId="424FF44A" w14:textId="77777777" w:rsidTr="00F400C6">
        <w:trPr>
          <w:cantSplit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87FF69" w14:textId="77777777" w:rsidR="00BE130C" w:rsidRPr="00BE130C" w:rsidRDefault="00BE130C" w:rsidP="00BE130C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5E5217" w14:textId="77777777" w:rsidR="00BE130C" w:rsidRPr="00BE130C" w:rsidRDefault="00BE130C" w:rsidP="00BE130C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7FE1E5" w14:textId="77777777" w:rsidR="00BE130C" w:rsidRPr="00BE130C" w:rsidRDefault="00BE130C" w:rsidP="00BE130C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09E81B" w14:textId="65E7DB17" w:rsidR="00BE130C" w:rsidRPr="00BE130C" w:rsidRDefault="00BE130C" w:rsidP="00BE130C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В процентах к соответствующему периоду в фактических ценах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1A3AD7" w14:textId="0ACCF772" w:rsidR="00BE130C" w:rsidRPr="00BE130C" w:rsidRDefault="00BE130C" w:rsidP="00BE130C">
            <w:pPr>
              <w:ind w:left="-108"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В процентах к соответствующему периоду в сопоставимых ценах</w:t>
            </w:r>
          </w:p>
        </w:tc>
      </w:tr>
      <w:tr w:rsidR="00BE130C" w:rsidRPr="00BE130C" w14:paraId="0007C8A6" w14:textId="77777777" w:rsidTr="00F400C6">
        <w:trPr>
          <w:cantSplit/>
          <w:trHeight w:val="284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5B9ED7" w14:textId="77777777" w:rsidR="00BE130C" w:rsidRPr="00BE130C" w:rsidRDefault="00BE130C" w:rsidP="00BE130C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BE130C">
              <w:rPr>
                <w:b/>
                <w:bCs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E95D6C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19414137,3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4B1BE5F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25204617,3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1E0F697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129,8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E60BB8D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113,9</w:t>
            </w:r>
          </w:p>
        </w:tc>
      </w:tr>
      <w:tr w:rsidR="00BE130C" w:rsidRPr="00BE130C" w14:paraId="5F3303B1" w14:textId="77777777" w:rsidTr="00F400C6">
        <w:trPr>
          <w:cantSplit/>
          <w:trHeight w:val="284"/>
        </w:trPr>
        <w:tc>
          <w:tcPr>
            <w:tcW w:w="1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A9332A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BE130C">
              <w:rPr>
                <w:sz w:val="18"/>
                <w:szCs w:val="18"/>
                <w:lang w:eastAsia="ru-RU"/>
              </w:rPr>
              <w:t>Суйский</w:t>
            </w:r>
            <w:proofErr w:type="spellEnd"/>
            <w:r w:rsidRPr="00BE130C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1CA83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983855,6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6DA11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1268619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5CAC7A7" w14:textId="77777777" w:rsidR="00BE130C" w:rsidRPr="00BE130C" w:rsidRDefault="00BE130C" w:rsidP="00BE130C">
            <w:pPr>
              <w:jc w:val="center"/>
              <w:rPr>
                <w:rFonts w:eastAsia="Calibri"/>
                <w:color w:val="000000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128,9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F5A1DB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113,0</w:t>
            </w:r>
          </w:p>
        </w:tc>
      </w:tr>
      <w:tr w:rsidR="00BE130C" w:rsidRPr="00BE130C" w14:paraId="4DC4FD1C" w14:textId="77777777" w:rsidTr="00F400C6">
        <w:trPr>
          <w:cantSplit/>
          <w:trHeight w:val="284"/>
        </w:trPr>
        <w:tc>
          <w:tcPr>
            <w:tcW w:w="1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219410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Жети</w:t>
            </w:r>
            <w:proofErr w:type="spellEnd"/>
            <w:r w:rsidRPr="00BE130C">
              <w:rPr>
                <w:sz w:val="18"/>
                <w:szCs w:val="18"/>
                <w:lang w:eastAsia="ru-RU"/>
              </w:rPr>
              <w:t>-Огузский район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39FFD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2045206,7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1855F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2388411,4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6A59DA6" w14:textId="77777777" w:rsidR="00BE130C" w:rsidRPr="00BE130C" w:rsidRDefault="00BE130C" w:rsidP="00BE130C">
            <w:pPr>
              <w:jc w:val="center"/>
              <w:rPr>
                <w:rFonts w:eastAsia="Calibri"/>
                <w:color w:val="000000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116,8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A9DAB6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102,4</w:t>
            </w:r>
          </w:p>
        </w:tc>
      </w:tr>
      <w:tr w:rsidR="00BE130C" w:rsidRPr="00BE130C" w14:paraId="653079D1" w14:textId="77777777" w:rsidTr="00F400C6">
        <w:trPr>
          <w:cantSplit/>
          <w:trHeight w:val="284"/>
        </w:trPr>
        <w:tc>
          <w:tcPr>
            <w:tcW w:w="1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EF696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B6A30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4053855,7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E99D2E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4816973,1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3DF0EA" w14:textId="77777777" w:rsidR="00BE130C" w:rsidRPr="00BE130C" w:rsidRDefault="00BE130C" w:rsidP="00BE130C">
            <w:pPr>
              <w:jc w:val="center"/>
              <w:rPr>
                <w:rFonts w:eastAsia="Calibri"/>
                <w:color w:val="000000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5035E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104,2</w:t>
            </w:r>
          </w:p>
        </w:tc>
      </w:tr>
      <w:tr w:rsidR="00BE130C" w:rsidRPr="00BE130C" w14:paraId="5C691151" w14:textId="77777777" w:rsidTr="00F400C6">
        <w:trPr>
          <w:cantSplit/>
          <w:trHeight w:val="284"/>
        </w:trPr>
        <w:tc>
          <w:tcPr>
            <w:tcW w:w="1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BE28C9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E130C">
              <w:rPr>
                <w:sz w:val="18"/>
                <w:szCs w:val="18"/>
                <w:lang w:eastAsia="ru-RU"/>
              </w:rPr>
              <w:t>г.Чолпон-Ата</w:t>
            </w:r>
            <w:proofErr w:type="spellEnd"/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2F630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1759072,8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DF73D1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3350628,7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0EE8520" w14:textId="77777777" w:rsidR="00BE130C" w:rsidRPr="00BE130C" w:rsidRDefault="00BE130C" w:rsidP="00BE130C">
            <w:pPr>
              <w:jc w:val="center"/>
              <w:rPr>
                <w:rFonts w:eastAsia="Calibri"/>
                <w:color w:val="000000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190,5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75EF4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167,1</w:t>
            </w:r>
          </w:p>
        </w:tc>
      </w:tr>
      <w:tr w:rsidR="00BE130C" w:rsidRPr="00BE130C" w14:paraId="6A91AF70" w14:textId="77777777" w:rsidTr="00F400C6">
        <w:trPr>
          <w:cantSplit/>
          <w:trHeight w:val="284"/>
        </w:trPr>
        <w:tc>
          <w:tcPr>
            <w:tcW w:w="1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CA35CE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Тонский</w:t>
            </w:r>
            <w:proofErr w:type="spellEnd"/>
            <w:r w:rsidRPr="00BE130C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7EF07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673088,9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DBA36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798381,5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196E3B" w14:textId="77777777" w:rsidR="00BE130C" w:rsidRPr="00BE130C" w:rsidRDefault="00BE130C" w:rsidP="00BE130C">
            <w:pPr>
              <w:jc w:val="center"/>
              <w:rPr>
                <w:rFonts w:eastAsia="Calibri"/>
                <w:color w:val="000000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118,6</w:t>
            </w:r>
          </w:p>
        </w:tc>
        <w:tc>
          <w:tcPr>
            <w:tcW w:w="10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A69AE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103,9</w:t>
            </w:r>
          </w:p>
        </w:tc>
      </w:tr>
      <w:tr w:rsidR="00BE130C" w:rsidRPr="00BE130C" w14:paraId="686C5C0A" w14:textId="77777777" w:rsidTr="00F400C6">
        <w:trPr>
          <w:cantSplit/>
          <w:trHeight w:val="284"/>
        </w:trPr>
        <w:tc>
          <w:tcPr>
            <w:tcW w:w="1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0450DF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sz w:val="18"/>
                <w:szCs w:val="18"/>
                <w:lang w:eastAsia="ru-RU"/>
              </w:rPr>
              <w:t>Тюпский</w:t>
            </w:r>
            <w:proofErr w:type="spellEnd"/>
            <w:r w:rsidRPr="00BE130C">
              <w:rPr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9F7E8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647561</w:t>
            </w:r>
            <w:r w:rsidRPr="00BE130C">
              <w:rPr>
                <w:rFonts w:eastAsia="Calibri"/>
                <w:color w:val="000000"/>
                <w:sz w:val="18"/>
                <w:szCs w:val="18"/>
                <w:lang w:val="ky-KG" w:eastAsia="en-US"/>
              </w:rPr>
              <w:t>,0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3C5390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778288,8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29F91F" w14:textId="77777777" w:rsidR="00BE130C" w:rsidRPr="00BE130C" w:rsidRDefault="00BE130C" w:rsidP="00BE130C">
            <w:pPr>
              <w:jc w:val="center"/>
              <w:rPr>
                <w:rFonts w:eastAsia="Calibri"/>
                <w:color w:val="000000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120,2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46CE7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105,2</w:t>
            </w:r>
          </w:p>
        </w:tc>
      </w:tr>
      <w:tr w:rsidR="00BE130C" w:rsidRPr="00BE130C" w14:paraId="610B502D" w14:textId="77777777" w:rsidTr="00F400C6">
        <w:trPr>
          <w:cantSplit/>
          <w:trHeight w:val="284"/>
        </w:trPr>
        <w:tc>
          <w:tcPr>
            <w:tcW w:w="1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13D090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34F17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7407338,4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2125B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8520294,6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AFFCF9" w14:textId="77777777" w:rsidR="00BE130C" w:rsidRPr="00BE130C" w:rsidRDefault="00BE130C" w:rsidP="00BE130C">
            <w:pPr>
              <w:jc w:val="center"/>
              <w:rPr>
                <w:rFonts w:eastAsia="Calibri"/>
                <w:color w:val="000000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115,0</w:t>
            </w:r>
          </w:p>
        </w:tc>
        <w:tc>
          <w:tcPr>
            <w:tcW w:w="10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88B81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101,0</w:t>
            </w:r>
          </w:p>
        </w:tc>
      </w:tr>
      <w:tr w:rsidR="00BE130C" w:rsidRPr="00BE130C" w14:paraId="11E0CBCC" w14:textId="77777777" w:rsidTr="00F400C6">
        <w:trPr>
          <w:cantSplit/>
          <w:trHeight w:val="284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FB7ED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FAFF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3603231</w:t>
            </w:r>
            <w:r w:rsidRPr="00BE130C">
              <w:rPr>
                <w:rFonts w:eastAsia="Calibri"/>
                <w:color w:val="000000"/>
                <w:sz w:val="18"/>
                <w:szCs w:val="18"/>
                <w:lang w:val="ky-KG" w:eastAsia="en-US"/>
              </w:rPr>
              <w:t>,0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DE79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6633648,9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ACF1E" w14:textId="77777777" w:rsidR="00BE130C" w:rsidRPr="00BE130C" w:rsidRDefault="00BE130C" w:rsidP="00BE130C">
            <w:pPr>
              <w:jc w:val="center"/>
              <w:rPr>
                <w:rFonts w:eastAsia="Calibri"/>
                <w:color w:val="000000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184,1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8996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161,3</w:t>
            </w:r>
          </w:p>
        </w:tc>
      </w:tr>
    </w:tbl>
    <w:p w14:paraId="728B40A1" w14:textId="77777777" w:rsidR="00BE130C" w:rsidRPr="00BE130C" w:rsidRDefault="00BE130C" w:rsidP="00F400C6">
      <w:pPr>
        <w:pageBreakBefore/>
        <w:jc w:val="both"/>
        <w:rPr>
          <w:b/>
          <w:bCs/>
          <w:sz w:val="26"/>
          <w:szCs w:val="26"/>
          <w:lang w:eastAsia="ru-RU"/>
        </w:rPr>
      </w:pPr>
      <w:r w:rsidRPr="00BE130C">
        <w:rPr>
          <w:b/>
          <w:bCs/>
          <w:sz w:val="26"/>
          <w:szCs w:val="26"/>
          <w:lang w:eastAsia="ru-RU"/>
        </w:rPr>
        <w:lastRenderedPageBreak/>
        <w:t>Рынок услуг</w:t>
      </w:r>
    </w:p>
    <w:p w14:paraId="633B58F9" w14:textId="77777777" w:rsidR="00BE130C" w:rsidRPr="00BE130C" w:rsidRDefault="00BE130C" w:rsidP="00BE130C">
      <w:pPr>
        <w:jc w:val="both"/>
        <w:rPr>
          <w:b/>
          <w:sz w:val="24"/>
          <w:szCs w:val="24"/>
          <w:lang w:eastAsia="ru-RU"/>
        </w:rPr>
      </w:pPr>
    </w:p>
    <w:p w14:paraId="76D1254A" w14:textId="77777777" w:rsidR="00BE130C" w:rsidRPr="00BE130C" w:rsidRDefault="00BE130C" w:rsidP="00BE130C">
      <w:pPr>
        <w:ind w:firstLine="708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Объем рыночных услуг, оказанных хозяйствующими субъектами (юридическими и физическими лицами), в январе</w:t>
      </w:r>
      <w:r w:rsidRPr="00BE130C">
        <w:rPr>
          <w:sz w:val="22"/>
          <w:szCs w:val="22"/>
          <w:lang w:val="ky-KG" w:eastAsia="ru-RU"/>
        </w:rPr>
        <w:t xml:space="preserve">-июле </w:t>
      </w:r>
      <w:r w:rsidRPr="00BE130C">
        <w:rPr>
          <w:sz w:val="22"/>
          <w:szCs w:val="22"/>
          <w:lang w:eastAsia="ru-RU"/>
        </w:rPr>
        <w:t>202</w:t>
      </w:r>
      <w:r w:rsidRPr="00BE130C">
        <w:rPr>
          <w:sz w:val="22"/>
          <w:szCs w:val="22"/>
          <w:lang w:val="ky-KG" w:eastAsia="ru-RU"/>
        </w:rPr>
        <w:t>6</w:t>
      </w:r>
      <w:r w:rsidRPr="00BE130C">
        <w:rPr>
          <w:sz w:val="22"/>
          <w:szCs w:val="22"/>
          <w:lang w:eastAsia="ru-RU"/>
        </w:rPr>
        <w:t xml:space="preserve">г., по предварительной оценке, составил </w:t>
      </w:r>
      <w:r w:rsidRPr="00BE130C">
        <w:rPr>
          <w:sz w:val="22"/>
          <w:szCs w:val="22"/>
          <w:lang w:val="ky-KG" w:eastAsia="ru-RU"/>
        </w:rPr>
        <w:t>32208313,1</w:t>
      </w:r>
      <w:r w:rsidRPr="00BE130C">
        <w:rPr>
          <w:sz w:val="22"/>
          <w:szCs w:val="22"/>
          <w:lang w:eastAsia="ru-RU"/>
        </w:rPr>
        <w:t xml:space="preserve"> тыс. сомов и по сравнению с январе</w:t>
      </w:r>
      <w:r w:rsidRPr="00BE130C">
        <w:rPr>
          <w:sz w:val="22"/>
          <w:szCs w:val="22"/>
          <w:lang w:val="ky-KG" w:eastAsia="ru-RU"/>
        </w:rPr>
        <w:t>м-июлем</w:t>
      </w:r>
      <w:r w:rsidRPr="00BE130C">
        <w:rPr>
          <w:sz w:val="22"/>
          <w:szCs w:val="22"/>
          <w:lang w:eastAsia="ru-RU"/>
        </w:rPr>
        <w:t xml:space="preserve"> 2025г. увеличился на </w:t>
      </w:r>
      <w:r w:rsidRPr="00BE130C">
        <w:rPr>
          <w:sz w:val="22"/>
          <w:szCs w:val="22"/>
          <w:lang w:val="ky-KG" w:eastAsia="ru-RU"/>
        </w:rPr>
        <w:t>12,6</w:t>
      </w:r>
      <w:r w:rsidRPr="00BE130C">
        <w:rPr>
          <w:sz w:val="22"/>
          <w:szCs w:val="22"/>
          <w:lang w:eastAsia="ru-RU"/>
        </w:rPr>
        <w:t xml:space="preserve"> процента.</w:t>
      </w:r>
    </w:p>
    <w:p w14:paraId="50908A1C" w14:textId="77777777" w:rsidR="00BE130C" w:rsidRPr="00F400C6" w:rsidRDefault="00BE130C" w:rsidP="00BE130C">
      <w:pPr>
        <w:rPr>
          <w:b/>
          <w:sz w:val="22"/>
          <w:szCs w:val="22"/>
          <w:lang w:eastAsia="ru-RU"/>
        </w:rPr>
      </w:pPr>
    </w:p>
    <w:p w14:paraId="63A48EEF" w14:textId="344A8B96" w:rsidR="00BE130C" w:rsidRPr="00BE130C" w:rsidRDefault="00BE130C" w:rsidP="00BE130C">
      <w:pPr>
        <w:rPr>
          <w:b/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t xml:space="preserve">Таблица </w:t>
      </w:r>
      <w:proofErr w:type="gramStart"/>
      <w:r w:rsidRPr="00BE130C">
        <w:rPr>
          <w:b/>
          <w:sz w:val="22"/>
          <w:szCs w:val="22"/>
          <w:lang w:eastAsia="ru-RU"/>
        </w:rPr>
        <w:t>10:</w:t>
      </w:r>
      <w:r w:rsidR="00F400C6">
        <w:rPr>
          <w:b/>
          <w:sz w:val="22"/>
          <w:szCs w:val="22"/>
          <w:lang w:eastAsia="ru-RU"/>
        </w:rPr>
        <w:t xml:space="preserve"> </w:t>
      </w:r>
      <w:r w:rsidRPr="00BE130C">
        <w:rPr>
          <w:b/>
          <w:sz w:val="22"/>
          <w:szCs w:val="22"/>
          <w:lang w:eastAsia="ru-RU"/>
        </w:rPr>
        <w:t xml:space="preserve"> Объем</w:t>
      </w:r>
      <w:proofErr w:type="gramEnd"/>
      <w:r w:rsidRPr="00BE130C">
        <w:rPr>
          <w:b/>
          <w:sz w:val="22"/>
          <w:szCs w:val="22"/>
          <w:lang w:eastAsia="ru-RU"/>
        </w:rPr>
        <w:t xml:space="preserve"> рыночных услуг по видам экономической деятельности </w:t>
      </w:r>
    </w:p>
    <w:p w14:paraId="3B0C5D49" w14:textId="77777777" w:rsidR="00BE130C" w:rsidRDefault="00BE130C" w:rsidP="00BE130C">
      <w:pPr>
        <w:rPr>
          <w:i/>
          <w:iCs/>
          <w:sz w:val="18"/>
          <w:szCs w:val="18"/>
          <w:lang w:eastAsia="ru-RU"/>
        </w:rPr>
      </w:pPr>
      <w:r w:rsidRPr="00BE130C">
        <w:rPr>
          <w:sz w:val="24"/>
          <w:szCs w:val="24"/>
          <w:lang w:eastAsia="ru-RU"/>
        </w:rPr>
        <w:t xml:space="preserve">                      (</w:t>
      </w:r>
      <w:r w:rsidRPr="00BE130C">
        <w:rPr>
          <w:i/>
          <w:iCs/>
          <w:sz w:val="18"/>
          <w:szCs w:val="18"/>
          <w:lang w:eastAsia="ru-RU"/>
        </w:rPr>
        <w:t>в январе-</w:t>
      </w:r>
      <w:proofErr w:type="gramStart"/>
      <w:r w:rsidRPr="00BE130C">
        <w:rPr>
          <w:i/>
          <w:iCs/>
          <w:sz w:val="18"/>
          <w:szCs w:val="18"/>
          <w:lang w:eastAsia="ru-RU"/>
        </w:rPr>
        <w:t>июле  2026</w:t>
      </w:r>
      <w:proofErr w:type="gramEnd"/>
      <w:r w:rsidRPr="00BE130C">
        <w:rPr>
          <w:i/>
          <w:iCs/>
          <w:sz w:val="18"/>
          <w:szCs w:val="18"/>
          <w:lang w:eastAsia="ru-RU"/>
        </w:rPr>
        <w:t>г.)</w:t>
      </w:r>
    </w:p>
    <w:p w14:paraId="528786C8" w14:textId="77777777" w:rsidR="00F400C6" w:rsidRPr="00F400C6" w:rsidRDefault="00F400C6" w:rsidP="00BE130C">
      <w:pPr>
        <w:rPr>
          <w:i/>
          <w:iCs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323250"/>
          <w:left w:val="single" w:sz="4" w:space="0" w:color="323250"/>
          <w:bottom w:val="single" w:sz="4" w:space="0" w:color="323250"/>
          <w:right w:val="single" w:sz="4" w:space="0" w:color="323250"/>
          <w:insideH w:val="single" w:sz="4" w:space="0" w:color="323250"/>
          <w:insideV w:val="single" w:sz="4" w:space="0" w:color="323250"/>
        </w:tblBorders>
        <w:tblLook w:val="04A0" w:firstRow="1" w:lastRow="0" w:firstColumn="1" w:lastColumn="0" w:noHBand="0" w:noVBand="1"/>
      </w:tblPr>
      <w:tblGrid>
        <w:gridCol w:w="2261"/>
        <w:gridCol w:w="1244"/>
        <w:gridCol w:w="1242"/>
        <w:gridCol w:w="1242"/>
        <w:gridCol w:w="1242"/>
        <w:gridCol w:w="719"/>
        <w:gridCol w:w="1155"/>
      </w:tblGrid>
      <w:tr w:rsidR="00F400C6" w:rsidRPr="00BE130C" w14:paraId="019ADE73" w14:textId="77777777" w:rsidTr="00F400C6">
        <w:tc>
          <w:tcPr>
            <w:tcW w:w="1242" w:type="pct"/>
            <w:vMerge w:val="restart"/>
          </w:tcPr>
          <w:p w14:paraId="64639A06" w14:textId="77777777" w:rsidR="00F400C6" w:rsidRPr="00F400C6" w:rsidRDefault="00F400C6" w:rsidP="00BE130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729" w:type="pct"/>
            <w:gridSpan w:val="4"/>
          </w:tcPr>
          <w:p w14:paraId="5C18D695" w14:textId="77777777" w:rsidR="00F400C6" w:rsidRPr="00F400C6" w:rsidRDefault="00F400C6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F400C6">
              <w:rPr>
                <w:b/>
                <w:sz w:val="18"/>
                <w:szCs w:val="18"/>
                <w:lang w:eastAsia="ru-RU"/>
              </w:rPr>
              <w:t>Тыс. сомов</w:t>
            </w:r>
          </w:p>
        </w:tc>
        <w:tc>
          <w:tcPr>
            <w:tcW w:w="1030" w:type="pct"/>
            <w:gridSpan w:val="2"/>
            <w:vMerge w:val="restart"/>
            <w:vAlign w:val="center"/>
          </w:tcPr>
          <w:p w14:paraId="71ADE927" w14:textId="77777777" w:rsidR="00F400C6" w:rsidRPr="00F400C6" w:rsidRDefault="00F400C6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F400C6">
              <w:rPr>
                <w:b/>
                <w:sz w:val="18"/>
                <w:szCs w:val="18"/>
                <w:lang w:eastAsia="ru-RU"/>
              </w:rPr>
              <w:t>В процентах к</w:t>
            </w:r>
          </w:p>
          <w:p w14:paraId="3FECFC61" w14:textId="37D67C8C" w:rsidR="00F400C6" w:rsidRPr="00F400C6" w:rsidRDefault="00F400C6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F400C6">
              <w:rPr>
                <w:b/>
                <w:sz w:val="18"/>
                <w:szCs w:val="18"/>
                <w:lang w:eastAsia="ru-RU"/>
              </w:rPr>
              <w:t>соответствующему периоду предыдущего года</w:t>
            </w:r>
          </w:p>
        </w:tc>
      </w:tr>
      <w:tr w:rsidR="00F400C6" w:rsidRPr="00BE130C" w14:paraId="0B807383" w14:textId="77777777" w:rsidTr="00F400C6">
        <w:tc>
          <w:tcPr>
            <w:tcW w:w="1242" w:type="pct"/>
            <w:vMerge/>
          </w:tcPr>
          <w:p w14:paraId="2D5480A6" w14:textId="77777777" w:rsidR="00F400C6" w:rsidRPr="00F400C6" w:rsidRDefault="00F400C6" w:rsidP="00BE130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365" w:type="pct"/>
            <w:gridSpan w:val="2"/>
            <w:vAlign w:val="center"/>
          </w:tcPr>
          <w:p w14:paraId="1DD833DA" w14:textId="77777777" w:rsidR="00F400C6" w:rsidRPr="00F400C6" w:rsidRDefault="00F400C6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F400C6">
              <w:rPr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4" w:type="pct"/>
            <w:gridSpan w:val="2"/>
            <w:vAlign w:val="center"/>
          </w:tcPr>
          <w:p w14:paraId="0A4A057B" w14:textId="77777777" w:rsidR="00F400C6" w:rsidRPr="00F400C6" w:rsidRDefault="00F400C6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F400C6">
              <w:rPr>
                <w:b/>
                <w:sz w:val="18"/>
                <w:szCs w:val="18"/>
                <w:lang w:eastAsia="ru-RU"/>
              </w:rPr>
              <w:t>В том числе населению</w:t>
            </w:r>
          </w:p>
        </w:tc>
        <w:tc>
          <w:tcPr>
            <w:tcW w:w="1030" w:type="pct"/>
            <w:gridSpan w:val="2"/>
            <w:vMerge/>
            <w:vAlign w:val="center"/>
          </w:tcPr>
          <w:p w14:paraId="54C10242" w14:textId="219BD101" w:rsidR="00F400C6" w:rsidRPr="00F400C6" w:rsidRDefault="00F400C6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</w:tr>
      <w:tr w:rsidR="00BE130C" w:rsidRPr="00BE130C" w14:paraId="03BED6D0" w14:textId="77777777" w:rsidTr="00F400C6">
        <w:trPr>
          <w:trHeight w:val="458"/>
        </w:trPr>
        <w:tc>
          <w:tcPr>
            <w:tcW w:w="1242" w:type="pct"/>
            <w:vMerge/>
            <w:tcBorders>
              <w:bottom w:val="single" w:sz="4" w:space="0" w:color="auto"/>
            </w:tcBorders>
          </w:tcPr>
          <w:p w14:paraId="59DC15FF" w14:textId="77777777" w:rsidR="00BE130C" w:rsidRPr="00F400C6" w:rsidRDefault="00BE130C" w:rsidP="00BE130C">
            <w:pPr>
              <w:spacing w:beforeLines="20" w:before="48" w:afterLines="20" w:after="48"/>
              <w:jc w:val="both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83" w:type="pct"/>
            <w:tcBorders>
              <w:bottom w:val="single" w:sz="4" w:space="0" w:color="auto"/>
            </w:tcBorders>
            <w:vAlign w:val="center"/>
          </w:tcPr>
          <w:p w14:paraId="6B44B452" w14:textId="77777777" w:rsidR="00BE130C" w:rsidRPr="00F400C6" w:rsidRDefault="00BE130C" w:rsidP="00BE130C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b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45C6A214" w14:textId="77777777" w:rsidR="00BE130C" w:rsidRPr="00F400C6" w:rsidRDefault="00BE130C" w:rsidP="00BE130C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b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7044AF81" w14:textId="77777777" w:rsidR="00BE130C" w:rsidRPr="00F400C6" w:rsidRDefault="00BE130C" w:rsidP="00BE130C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b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160DEAB1" w14:textId="77777777" w:rsidR="00BE130C" w:rsidRPr="00F400C6" w:rsidRDefault="00BE130C" w:rsidP="00BE130C">
            <w:pPr>
              <w:ind w:right="-114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b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2EF14179" w14:textId="77777777" w:rsidR="00BE130C" w:rsidRPr="00F400C6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F400C6">
              <w:rPr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78698922" w14:textId="77777777" w:rsidR="00BE130C" w:rsidRPr="00F400C6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F400C6">
              <w:rPr>
                <w:b/>
                <w:sz w:val="18"/>
                <w:szCs w:val="18"/>
                <w:lang w:eastAsia="ru-RU"/>
              </w:rPr>
              <w:t>в том числе населению</w:t>
            </w:r>
          </w:p>
        </w:tc>
      </w:tr>
      <w:tr w:rsidR="00BE130C" w:rsidRPr="00BE130C" w14:paraId="29F67900" w14:textId="77777777" w:rsidTr="00F400C6">
        <w:trPr>
          <w:trHeight w:val="264"/>
        </w:trPr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43ADF9" w14:textId="77777777" w:rsidR="00BE130C" w:rsidRPr="00F400C6" w:rsidRDefault="00BE130C" w:rsidP="00BE130C">
            <w:pPr>
              <w:jc w:val="both"/>
              <w:rPr>
                <w:b/>
                <w:sz w:val="18"/>
                <w:szCs w:val="18"/>
                <w:lang w:eastAsia="ru-RU"/>
              </w:rPr>
            </w:pPr>
            <w:r w:rsidRPr="00F400C6">
              <w:rPr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83" w:type="pct"/>
            <w:tcBorders>
              <w:top w:val="single" w:sz="4" w:space="0" w:color="auto"/>
              <w:bottom w:val="nil"/>
            </w:tcBorders>
            <w:vAlign w:val="bottom"/>
          </w:tcPr>
          <w:p w14:paraId="7E75FD13" w14:textId="77777777" w:rsidR="00BE130C" w:rsidRPr="00F400C6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b/>
                <w:bCs/>
                <w:sz w:val="18"/>
                <w:szCs w:val="18"/>
                <w:lang w:val="ky-KG" w:eastAsia="en-US"/>
              </w:rPr>
              <w:t>24750271,7</w:t>
            </w:r>
          </w:p>
        </w:tc>
        <w:tc>
          <w:tcPr>
            <w:tcW w:w="682" w:type="pct"/>
            <w:tcBorders>
              <w:top w:val="single" w:sz="4" w:space="0" w:color="auto"/>
              <w:bottom w:val="nil"/>
            </w:tcBorders>
            <w:vAlign w:val="bottom"/>
          </w:tcPr>
          <w:p w14:paraId="0F7AB705" w14:textId="77777777" w:rsidR="00BE130C" w:rsidRPr="00F400C6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b/>
                <w:sz w:val="18"/>
                <w:szCs w:val="18"/>
                <w:lang w:val="ky-KG" w:eastAsia="en-US"/>
              </w:rPr>
              <w:t>32208313,1</w:t>
            </w:r>
          </w:p>
        </w:tc>
        <w:tc>
          <w:tcPr>
            <w:tcW w:w="682" w:type="pct"/>
            <w:tcBorders>
              <w:top w:val="single" w:sz="4" w:space="0" w:color="auto"/>
              <w:bottom w:val="nil"/>
            </w:tcBorders>
            <w:vAlign w:val="bottom"/>
          </w:tcPr>
          <w:p w14:paraId="71CBEAB1" w14:textId="77777777" w:rsidR="00BE130C" w:rsidRPr="00F400C6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b/>
                <w:sz w:val="18"/>
                <w:szCs w:val="18"/>
                <w:lang w:val="ky-KG" w:eastAsia="en-US"/>
              </w:rPr>
              <w:t>21054913,1</w:t>
            </w:r>
          </w:p>
        </w:tc>
        <w:tc>
          <w:tcPr>
            <w:tcW w:w="682" w:type="pct"/>
            <w:tcBorders>
              <w:top w:val="single" w:sz="4" w:space="0" w:color="auto"/>
              <w:bottom w:val="nil"/>
            </w:tcBorders>
            <w:vAlign w:val="bottom"/>
          </w:tcPr>
          <w:p w14:paraId="36F78B20" w14:textId="77777777" w:rsidR="00BE130C" w:rsidRPr="00F400C6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b/>
                <w:sz w:val="18"/>
                <w:szCs w:val="18"/>
                <w:lang w:val="ky-KG" w:eastAsia="en-US"/>
              </w:rPr>
              <w:t>26725421,3</w:t>
            </w:r>
          </w:p>
        </w:tc>
        <w:tc>
          <w:tcPr>
            <w:tcW w:w="395" w:type="pct"/>
            <w:tcBorders>
              <w:top w:val="single" w:sz="4" w:space="0" w:color="auto"/>
              <w:bottom w:val="nil"/>
            </w:tcBorders>
            <w:vAlign w:val="bottom"/>
          </w:tcPr>
          <w:p w14:paraId="51A12A28" w14:textId="77777777" w:rsidR="00BE130C" w:rsidRPr="00F400C6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b/>
                <w:sz w:val="18"/>
                <w:szCs w:val="18"/>
                <w:lang w:val="ky-KG" w:eastAsia="en-US"/>
              </w:rPr>
              <w:t>112,6</w:t>
            </w:r>
          </w:p>
        </w:tc>
        <w:tc>
          <w:tcPr>
            <w:tcW w:w="635" w:type="pct"/>
            <w:tcBorders>
              <w:top w:val="single" w:sz="4" w:space="0" w:color="auto"/>
              <w:bottom w:val="nil"/>
            </w:tcBorders>
            <w:vAlign w:val="bottom"/>
          </w:tcPr>
          <w:p w14:paraId="2EDB3113" w14:textId="77777777" w:rsidR="00BE130C" w:rsidRPr="00F400C6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val="ru-KG"/>
              </w:rPr>
            </w:pPr>
            <w:r w:rsidRPr="00F400C6">
              <w:rPr>
                <w:rFonts w:eastAsia="Calibri"/>
                <w:b/>
                <w:sz w:val="18"/>
                <w:szCs w:val="18"/>
                <w:lang w:val="ky-KG" w:eastAsia="en-US"/>
              </w:rPr>
              <w:t>108,8</w:t>
            </w:r>
          </w:p>
        </w:tc>
      </w:tr>
      <w:tr w:rsidR="00BE130C" w:rsidRPr="00BE130C" w14:paraId="70A4E404" w14:textId="77777777" w:rsidTr="00F400C6">
        <w:trPr>
          <w:trHeight w:val="454"/>
        </w:trPr>
        <w:tc>
          <w:tcPr>
            <w:tcW w:w="1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8CB955" w14:textId="77777777" w:rsidR="00BE130C" w:rsidRPr="00F400C6" w:rsidRDefault="00BE130C" w:rsidP="00BE130C">
            <w:pPr>
              <w:jc w:val="both"/>
              <w:rPr>
                <w:b/>
                <w:sz w:val="18"/>
                <w:szCs w:val="18"/>
                <w:lang w:eastAsia="ru-RU"/>
              </w:rPr>
            </w:pPr>
            <w:r w:rsidRPr="00F400C6">
              <w:rPr>
                <w:sz w:val="18"/>
                <w:szCs w:val="18"/>
                <w:lang w:eastAsia="ru-RU"/>
              </w:rPr>
              <w:t xml:space="preserve">Оптовая и розничная </w:t>
            </w:r>
            <w:r w:rsidRPr="00F400C6">
              <w:rPr>
                <w:sz w:val="18"/>
                <w:szCs w:val="18"/>
                <w:lang w:eastAsia="ru-RU"/>
              </w:rPr>
              <w:br/>
              <w:t>торговля, ремонт автомобилей и мотоциклов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bottom"/>
          </w:tcPr>
          <w:p w14:paraId="04AEE4E6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19414137,3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448FF823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25204617,3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622F3379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16213116,4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47D6A437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20261104,8</w:t>
            </w:r>
          </w:p>
        </w:tc>
        <w:tc>
          <w:tcPr>
            <w:tcW w:w="395" w:type="pct"/>
            <w:tcBorders>
              <w:top w:val="nil"/>
              <w:bottom w:val="nil"/>
            </w:tcBorders>
            <w:vAlign w:val="bottom"/>
          </w:tcPr>
          <w:p w14:paraId="1066A41B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113,9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bottom"/>
          </w:tcPr>
          <w:p w14:paraId="4CB25648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109,6</w:t>
            </w:r>
          </w:p>
        </w:tc>
      </w:tr>
      <w:tr w:rsidR="00BE130C" w:rsidRPr="00BE130C" w14:paraId="5A14C1F2" w14:textId="77777777" w:rsidTr="00F400C6">
        <w:trPr>
          <w:trHeight w:val="454"/>
        </w:trPr>
        <w:tc>
          <w:tcPr>
            <w:tcW w:w="1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CC61D2" w14:textId="77777777" w:rsidR="00BE130C" w:rsidRPr="00F400C6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  <w:r w:rsidRPr="00F400C6">
              <w:rPr>
                <w:sz w:val="18"/>
                <w:szCs w:val="18"/>
                <w:lang w:eastAsia="ru-RU"/>
              </w:rPr>
              <w:t>Транспортная деятельность и хранение грузов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bottom"/>
          </w:tcPr>
          <w:p w14:paraId="3BD16C36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713636,1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6C3132ED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868827,2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367B9533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713636,1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3E179CF8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777970,8</w:t>
            </w:r>
          </w:p>
        </w:tc>
        <w:tc>
          <w:tcPr>
            <w:tcW w:w="395" w:type="pct"/>
            <w:tcBorders>
              <w:top w:val="nil"/>
              <w:bottom w:val="nil"/>
            </w:tcBorders>
            <w:vAlign w:val="bottom"/>
          </w:tcPr>
          <w:p w14:paraId="2AEDAEF6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111,8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bottom"/>
          </w:tcPr>
          <w:p w14:paraId="7B5DD72D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101,3</w:t>
            </w:r>
          </w:p>
        </w:tc>
      </w:tr>
      <w:tr w:rsidR="00BE130C" w:rsidRPr="00BE130C" w14:paraId="676CCBC8" w14:textId="77777777" w:rsidTr="00F400C6">
        <w:trPr>
          <w:trHeight w:val="454"/>
        </w:trPr>
        <w:tc>
          <w:tcPr>
            <w:tcW w:w="1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6150A1" w14:textId="77777777" w:rsidR="00BE130C" w:rsidRPr="00F400C6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  <w:r w:rsidRPr="00F400C6">
              <w:rPr>
                <w:sz w:val="18"/>
                <w:szCs w:val="18"/>
                <w:lang w:eastAsia="ru-RU"/>
              </w:rPr>
              <w:t xml:space="preserve">Деятельность гостиниц </w:t>
            </w:r>
            <w:r w:rsidRPr="00F400C6">
              <w:rPr>
                <w:sz w:val="18"/>
                <w:szCs w:val="18"/>
                <w:lang w:eastAsia="ru-RU"/>
              </w:rPr>
              <w:br/>
              <w:t>и ресторанов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bottom"/>
          </w:tcPr>
          <w:p w14:paraId="555F2A05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843339,3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3EDBF37C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1283782,9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1718A495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843339,3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276E9503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1283782,9</w:t>
            </w:r>
          </w:p>
        </w:tc>
        <w:tc>
          <w:tcPr>
            <w:tcW w:w="395" w:type="pct"/>
            <w:tcBorders>
              <w:top w:val="nil"/>
              <w:bottom w:val="nil"/>
            </w:tcBorders>
            <w:vAlign w:val="bottom"/>
          </w:tcPr>
          <w:p w14:paraId="5857665C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124,6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bottom"/>
          </w:tcPr>
          <w:p w14:paraId="2BFEC232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124,6</w:t>
            </w:r>
          </w:p>
        </w:tc>
      </w:tr>
      <w:tr w:rsidR="00BE130C" w:rsidRPr="00BE130C" w14:paraId="05E62DD6" w14:textId="77777777" w:rsidTr="00F400C6">
        <w:trPr>
          <w:trHeight w:val="186"/>
        </w:trPr>
        <w:tc>
          <w:tcPr>
            <w:tcW w:w="1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D2ACC5" w14:textId="77777777" w:rsidR="00BE130C" w:rsidRPr="00F400C6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  <w:r w:rsidRPr="00F400C6">
              <w:rPr>
                <w:sz w:val="18"/>
                <w:szCs w:val="18"/>
                <w:lang w:eastAsia="ru-RU"/>
              </w:rPr>
              <w:t>Информация и связь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bottom"/>
          </w:tcPr>
          <w:p w14:paraId="543AD7BC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124420,8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70731CCA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137903,7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0B2454E4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97534,3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0BD96AB3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115055,4</w:t>
            </w:r>
          </w:p>
        </w:tc>
        <w:tc>
          <w:tcPr>
            <w:tcW w:w="395" w:type="pct"/>
            <w:tcBorders>
              <w:top w:val="nil"/>
              <w:bottom w:val="nil"/>
            </w:tcBorders>
            <w:vAlign w:val="bottom"/>
          </w:tcPr>
          <w:p w14:paraId="2EDF0D86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96,8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bottom"/>
          </w:tcPr>
          <w:p w14:paraId="3E16A5DF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96,8</w:t>
            </w:r>
          </w:p>
        </w:tc>
      </w:tr>
      <w:tr w:rsidR="00BE130C" w:rsidRPr="00BE130C" w14:paraId="51388628" w14:textId="77777777" w:rsidTr="00F400C6">
        <w:trPr>
          <w:trHeight w:val="454"/>
        </w:trPr>
        <w:tc>
          <w:tcPr>
            <w:tcW w:w="1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792BB4" w14:textId="77777777" w:rsidR="00BE130C" w:rsidRPr="00F400C6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  <w:r w:rsidRPr="00F400C6">
              <w:rPr>
                <w:sz w:val="18"/>
                <w:szCs w:val="18"/>
                <w:lang w:eastAsia="ru-RU"/>
              </w:rPr>
              <w:t>Финансовое посредничество и страхование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bottom"/>
          </w:tcPr>
          <w:p w14:paraId="458E84BD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1636497,4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0787132A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2140671,5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63F6F731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1554934,4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1475F0D7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val="ru-KG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2009458,3</w:t>
            </w:r>
          </w:p>
        </w:tc>
        <w:tc>
          <w:tcPr>
            <w:tcW w:w="395" w:type="pct"/>
            <w:tcBorders>
              <w:top w:val="nil"/>
              <w:bottom w:val="nil"/>
            </w:tcBorders>
            <w:vAlign w:val="bottom"/>
          </w:tcPr>
          <w:p w14:paraId="0BA51A03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104,9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bottom"/>
          </w:tcPr>
          <w:p w14:paraId="57E39784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val="ru-KG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104,9</w:t>
            </w:r>
          </w:p>
        </w:tc>
      </w:tr>
      <w:tr w:rsidR="00BE130C" w:rsidRPr="00BE130C" w14:paraId="7EEC7446" w14:textId="77777777" w:rsidTr="00F400C6">
        <w:trPr>
          <w:trHeight w:val="454"/>
        </w:trPr>
        <w:tc>
          <w:tcPr>
            <w:tcW w:w="1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7F9942" w14:textId="77777777" w:rsidR="00BE130C" w:rsidRPr="00F400C6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  <w:r w:rsidRPr="00F400C6">
              <w:rPr>
                <w:sz w:val="18"/>
                <w:szCs w:val="18"/>
                <w:lang w:eastAsia="ru-RU"/>
              </w:rPr>
              <w:t>Операции с недвижимым имуществом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bottom"/>
          </w:tcPr>
          <w:p w14:paraId="3A271B98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85803,5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095A6CEA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86405,7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6D111204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val="ru-KG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56903,0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42ED0875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67326,0</w:t>
            </w:r>
          </w:p>
        </w:tc>
        <w:tc>
          <w:tcPr>
            <w:tcW w:w="395" w:type="pct"/>
            <w:tcBorders>
              <w:top w:val="nil"/>
              <w:bottom w:val="nil"/>
            </w:tcBorders>
            <w:vAlign w:val="bottom"/>
          </w:tcPr>
          <w:p w14:paraId="1A6A44A7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97,4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bottom"/>
          </w:tcPr>
          <w:p w14:paraId="79D86D77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97,4</w:t>
            </w:r>
          </w:p>
        </w:tc>
      </w:tr>
      <w:tr w:rsidR="00BE130C" w:rsidRPr="00BE130C" w14:paraId="45F3518B" w14:textId="77777777" w:rsidTr="00F400C6">
        <w:trPr>
          <w:trHeight w:val="454"/>
        </w:trPr>
        <w:tc>
          <w:tcPr>
            <w:tcW w:w="1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359FFC" w14:textId="77777777" w:rsidR="00BE130C" w:rsidRPr="00F400C6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  <w:r w:rsidRPr="00F400C6">
              <w:rPr>
                <w:sz w:val="18"/>
                <w:szCs w:val="18"/>
                <w:lang w:eastAsia="ru-RU"/>
              </w:rPr>
              <w:t>Профессиональная, научная и техническая деятельность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bottom"/>
          </w:tcPr>
          <w:p w14:paraId="34475872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306915,8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3018D559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482189,1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43BD7932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260518,9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56DF400A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417630,8</w:t>
            </w:r>
          </w:p>
        </w:tc>
        <w:tc>
          <w:tcPr>
            <w:tcW w:w="395" w:type="pct"/>
            <w:tcBorders>
              <w:top w:val="nil"/>
              <w:bottom w:val="nil"/>
            </w:tcBorders>
            <w:vAlign w:val="bottom"/>
          </w:tcPr>
          <w:p w14:paraId="4DA8A768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96,6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bottom"/>
          </w:tcPr>
          <w:p w14:paraId="5A2B3093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96,6</w:t>
            </w:r>
          </w:p>
        </w:tc>
      </w:tr>
      <w:tr w:rsidR="00BE130C" w:rsidRPr="00BE130C" w14:paraId="5A9EC39B" w14:textId="77777777" w:rsidTr="00F400C6">
        <w:trPr>
          <w:trHeight w:val="454"/>
        </w:trPr>
        <w:tc>
          <w:tcPr>
            <w:tcW w:w="1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8C08AE" w14:textId="77777777" w:rsidR="00BE130C" w:rsidRPr="00F400C6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  <w:r w:rsidRPr="00F400C6">
              <w:rPr>
                <w:sz w:val="18"/>
                <w:szCs w:val="18"/>
                <w:lang w:eastAsia="ru-RU"/>
              </w:rPr>
              <w:t>Административная</w:t>
            </w:r>
            <w:r w:rsidRPr="00F400C6">
              <w:rPr>
                <w:sz w:val="18"/>
                <w:szCs w:val="18"/>
                <w:lang w:eastAsia="ru-RU"/>
              </w:rPr>
              <w:br/>
              <w:t>и вспомогательная</w:t>
            </w:r>
            <w:r w:rsidRPr="00F400C6">
              <w:rPr>
                <w:sz w:val="18"/>
                <w:szCs w:val="18"/>
                <w:lang w:eastAsia="ru-RU"/>
              </w:rPr>
              <w:br/>
              <w:t>деятельность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bottom"/>
          </w:tcPr>
          <w:p w14:paraId="7135C41D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241606,6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36B1829F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292929,4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52ECF1CA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160396,5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6704BF07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242517,8</w:t>
            </w:r>
          </w:p>
        </w:tc>
        <w:tc>
          <w:tcPr>
            <w:tcW w:w="395" w:type="pct"/>
            <w:tcBorders>
              <w:top w:val="nil"/>
              <w:bottom w:val="nil"/>
            </w:tcBorders>
            <w:vAlign w:val="bottom"/>
          </w:tcPr>
          <w:p w14:paraId="3C2157EB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99,0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bottom"/>
          </w:tcPr>
          <w:p w14:paraId="6636AD2F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99,0</w:t>
            </w:r>
          </w:p>
        </w:tc>
      </w:tr>
      <w:tr w:rsidR="00BE130C" w:rsidRPr="00BE130C" w14:paraId="740BDD38" w14:textId="77777777" w:rsidTr="00F400C6">
        <w:trPr>
          <w:trHeight w:val="286"/>
        </w:trPr>
        <w:tc>
          <w:tcPr>
            <w:tcW w:w="1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C301DB" w14:textId="77777777" w:rsidR="00BE130C" w:rsidRPr="00F400C6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  <w:r w:rsidRPr="00F400C6">
              <w:rPr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bottom"/>
          </w:tcPr>
          <w:p w14:paraId="2F2ADB4B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308153,0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1A2B9095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311380,5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145670C9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val="ru-KG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308153,0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53317B87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val="ru-KG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301380,5</w:t>
            </w:r>
          </w:p>
        </w:tc>
        <w:tc>
          <w:tcPr>
            <w:tcW w:w="395" w:type="pct"/>
            <w:tcBorders>
              <w:top w:val="nil"/>
              <w:bottom w:val="nil"/>
            </w:tcBorders>
            <w:vAlign w:val="bottom"/>
          </w:tcPr>
          <w:p w14:paraId="2C5CBFD6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87,2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bottom"/>
          </w:tcPr>
          <w:p w14:paraId="7D384DC1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val="ru-KG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84,4</w:t>
            </w:r>
          </w:p>
        </w:tc>
      </w:tr>
      <w:tr w:rsidR="00BE130C" w:rsidRPr="00BE130C" w14:paraId="7A21AF25" w14:textId="77777777" w:rsidTr="00F400C6">
        <w:trPr>
          <w:trHeight w:val="454"/>
        </w:trPr>
        <w:tc>
          <w:tcPr>
            <w:tcW w:w="1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32B425" w14:textId="77777777" w:rsidR="00BE130C" w:rsidRPr="00F400C6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  <w:r w:rsidRPr="00F400C6">
              <w:rPr>
                <w:sz w:val="18"/>
                <w:szCs w:val="18"/>
                <w:lang w:eastAsia="ru-RU"/>
              </w:rPr>
              <w:t xml:space="preserve">Здравоохранение и </w:t>
            </w:r>
            <w:r w:rsidRPr="00F400C6">
              <w:rPr>
                <w:sz w:val="18"/>
                <w:szCs w:val="18"/>
                <w:lang w:eastAsia="ru-RU"/>
              </w:rPr>
              <w:br/>
              <w:t>социальное обслуживание</w:t>
            </w:r>
            <w:r w:rsidRPr="00F400C6">
              <w:rPr>
                <w:sz w:val="18"/>
                <w:szCs w:val="18"/>
                <w:lang w:eastAsia="ru-RU"/>
              </w:rPr>
              <w:br/>
              <w:t>населения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bottom"/>
          </w:tcPr>
          <w:p w14:paraId="62359A39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350538,5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3D6A720C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639755,7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37A5FB12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350538,5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759DAAAB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562430,7</w:t>
            </w:r>
          </w:p>
        </w:tc>
        <w:tc>
          <w:tcPr>
            <w:tcW w:w="395" w:type="pct"/>
            <w:tcBorders>
              <w:top w:val="nil"/>
              <w:bottom w:val="nil"/>
            </w:tcBorders>
            <w:vAlign w:val="bottom"/>
          </w:tcPr>
          <w:p w14:paraId="3CA946C0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140,2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bottom"/>
          </w:tcPr>
          <w:p w14:paraId="450C0B7E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123,2</w:t>
            </w:r>
          </w:p>
        </w:tc>
      </w:tr>
      <w:tr w:rsidR="00BE130C" w:rsidRPr="00BE130C" w14:paraId="4A404528" w14:textId="77777777" w:rsidTr="00F400C6">
        <w:trPr>
          <w:trHeight w:val="454"/>
        </w:trPr>
        <w:tc>
          <w:tcPr>
            <w:tcW w:w="1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491E7E" w14:textId="77777777" w:rsidR="00BE130C" w:rsidRPr="00F400C6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  <w:r w:rsidRPr="00F400C6">
              <w:rPr>
                <w:sz w:val="18"/>
                <w:szCs w:val="18"/>
                <w:lang w:eastAsia="ru-RU"/>
              </w:rPr>
              <w:t>Искусство, развлечения</w:t>
            </w:r>
            <w:r w:rsidRPr="00F400C6">
              <w:rPr>
                <w:sz w:val="18"/>
                <w:szCs w:val="18"/>
                <w:lang w:eastAsia="ru-RU"/>
              </w:rPr>
              <w:br/>
              <w:t>и отдых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bottom"/>
          </w:tcPr>
          <w:p w14:paraId="0523B1F3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67793,8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456E7997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94209,3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3A3B662E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42801,0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13CBC1C3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86557,6</w:t>
            </w:r>
          </w:p>
        </w:tc>
        <w:tc>
          <w:tcPr>
            <w:tcW w:w="395" w:type="pct"/>
            <w:tcBorders>
              <w:top w:val="nil"/>
              <w:bottom w:val="nil"/>
            </w:tcBorders>
            <w:vAlign w:val="bottom"/>
          </w:tcPr>
          <w:p w14:paraId="0AD52185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98,5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bottom"/>
          </w:tcPr>
          <w:p w14:paraId="2D73B054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98,5</w:t>
            </w:r>
          </w:p>
        </w:tc>
      </w:tr>
      <w:tr w:rsidR="00BE130C" w:rsidRPr="00BE130C" w14:paraId="7315F09F" w14:textId="77777777" w:rsidTr="00F400C6">
        <w:trPr>
          <w:trHeight w:val="454"/>
        </w:trPr>
        <w:tc>
          <w:tcPr>
            <w:tcW w:w="1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9E3AE" w14:textId="77777777" w:rsidR="00BE130C" w:rsidRPr="00F400C6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  <w:r w:rsidRPr="00F400C6">
              <w:rPr>
                <w:sz w:val="18"/>
                <w:szCs w:val="18"/>
                <w:lang w:eastAsia="ru-RU"/>
              </w:rPr>
              <w:t xml:space="preserve">Прочая обслуживающая </w:t>
            </w:r>
            <w:r w:rsidRPr="00F400C6">
              <w:rPr>
                <w:sz w:val="18"/>
                <w:szCs w:val="18"/>
                <w:lang w:eastAsia="ru-RU"/>
              </w:rPr>
              <w:br/>
              <w:t>деятельность</w:t>
            </w:r>
          </w:p>
        </w:tc>
        <w:tc>
          <w:tcPr>
            <w:tcW w:w="683" w:type="pct"/>
            <w:tcBorders>
              <w:top w:val="nil"/>
            </w:tcBorders>
            <w:vAlign w:val="bottom"/>
          </w:tcPr>
          <w:p w14:paraId="76903D02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657429,6</w:t>
            </w:r>
          </w:p>
        </w:tc>
        <w:tc>
          <w:tcPr>
            <w:tcW w:w="682" w:type="pct"/>
            <w:tcBorders>
              <w:top w:val="nil"/>
            </w:tcBorders>
            <w:vAlign w:val="bottom"/>
          </w:tcPr>
          <w:p w14:paraId="16817BC7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665640,8</w:t>
            </w:r>
          </w:p>
        </w:tc>
        <w:tc>
          <w:tcPr>
            <w:tcW w:w="682" w:type="pct"/>
            <w:tcBorders>
              <w:top w:val="nil"/>
            </w:tcBorders>
            <w:vAlign w:val="bottom"/>
          </w:tcPr>
          <w:p w14:paraId="00763320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453041,8</w:t>
            </w:r>
          </w:p>
        </w:tc>
        <w:tc>
          <w:tcPr>
            <w:tcW w:w="682" w:type="pct"/>
            <w:tcBorders>
              <w:top w:val="nil"/>
            </w:tcBorders>
            <w:vAlign w:val="bottom"/>
          </w:tcPr>
          <w:p w14:paraId="5193FE15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600205,7</w:t>
            </w:r>
          </w:p>
        </w:tc>
        <w:tc>
          <w:tcPr>
            <w:tcW w:w="395" w:type="pct"/>
            <w:tcBorders>
              <w:top w:val="nil"/>
            </w:tcBorders>
            <w:vAlign w:val="bottom"/>
          </w:tcPr>
          <w:p w14:paraId="358752F5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95,8</w:t>
            </w:r>
          </w:p>
        </w:tc>
        <w:tc>
          <w:tcPr>
            <w:tcW w:w="635" w:type="pct"/>
            <w:tcBorders>
              <w:top w:val="nil"/>
            </w:tcBorders>
            <w:vAlign w:val="bottom"/>
          </w:tcPr>
          <w:p w14:paraId="23865274" w14:textId="77777777" w:rsidR="00BE130C" w:rsidRPr="00F400C6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400C6">
              <w:rPr>
                <w:rFonts w:eastAsia="Calibri"/>
                <w:sz w:val="18"/>
                <w:szCs w:val="18"/>
                <w:lang w:val="ky-KG" w:eastAsia="en-US"/>
              </w:rPr>
              <w:t>95,8</w:t>
            </w:r>
          </w:p>
        </w:tc>
      </w:tr>
    </w:tbl>
    <w:p w14:paraId="2BBD04B7" w14:textId="77777777" w:rsidR="00BE130C" w:rsidRPr="00BE130C" w:rsidRDefault="00BE130C" w:rsidP="00BE130C">
      <w:pPr>
        <w:keepNext/>
        <w:ind w:left="240" w:right="195"/>
        <w:outlineLvl w:val="2"/>
        <w:rPr>
          <w:b/>
          <w:bCs/>
          <w:sz w:val="26"/>
          <w:szCs w:val="26"/>
          <w:lang w:eastAsia="ru-RU"/>
        </w:rPr>
      </w:pPr>
    </w:p>
    <w:p w14:paraId="0D6AAB30" w14:textId="77777777" w:rsidR="00BE130C" w:rsidRPr="00BE130C" w:rsidRDefault="00BE130C" w:rsidP="00BE130C">
      <w:pPr>
        <w:keepNext/>
        <w:ind w:left="240" w:right="195"/>
        <w:outlineLvl w:val="2"/>
        <w:rPr>
          <w:b/>
          <w:bCs/>
          <w:sz w:val="26"/>
          <w:szCs w:val="26"/>
          <w:lang w:eastAsia="ru-RU"/>
        </w:rPr>
      </w:pPr>
      <w:r w:rsidRPr="00BE130C">
        <w:rPr>
          <w:b/>
          <w:bCs/>
          <w:sz w:val="26"/>
          <w:szCs w:val="26"/>
          <w:lang w:eastAsia="ru-RU"/>
        </w:rPr>
        <w:t>Заработная плата и рынок труда.</w:t>
      </w:r>
      <w:bookmarkEnd w:id="105"/>
      <w:bookmarkEnd w:id="106"/>
    </w:p>
    <w:p w14:paraId="50360796" w14:textId="77777777" w:rsidR="00BE130C" w:rsidRPr="00BE130C" w:rsidRDefault="00BE130C" w:rsidP="00BE130C">
      <w:pPr>
        <w:ind w:left="240" w:right="195" w:firstLine="567"/>
        <w:jc w:val="both"/>
        <w:rPr>
          <w:color w:val="000000"/>
          <w:sz w:val="22"/>
          <w:szCs w:val="22"/>
          <w:lang w:eastAsia="ru-RU"/>
        </w:rPr>
      </w:pPr>
      <w:bookmarkStart w:id="107" w:name="_Toc136159603"/>
      <w:bookmarkStart w:id="108" w:name="_Toc136159631"/>
      <w:bookmarkStart w:id="109" w:name="_Toc136159830"/>
    </w:p>
    <w:p w14:paraId="43CDD358" w14:textId="77777777" w:rsidR="00BE130C" w:rsidRPr="00BE130C" w:rsidRDefault="00BE130C" w:rsidP="00BE130C">
      <w:pPr>
        <w:ind w:firstLine="567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Номинальная средняя заработная плата одного работника по области (без учета предприятий малого бизнеса) за январь-июнь 2026 года составила 58969 сомов (</w:t>
      </w:r>
      <w:r w:rsidRPr="00BE130C">
        <w:rPr>
          <w:i/>
          <w:sz w:val="22"/>
          <w:szCs w:val="22"/>
          <w:lang w:eastAsia="ru-RU"/>
        </w:rPr>
        <w:t>без предприятий «Кумтора» 42357 сом</w:t>
      </w:r>
      <w:r w:rsidRPr="00BE130C">
        <w:rPr>
          <w:sz w:val="22"/>
          <w:szCs w:val="22"/>
          <w:lang w:eastAsia="ru-RU"/>
        </w:rPr>
        <w:t xml:space="preserve">) и по сравнению с соответствующим периодом прошлого года увеличилась на 27,1 процента. </w:t>
      </w:r>
    </w:p>
    <w:p w14:paraId="4A31A63E" w14:textId="77777777" w:rsidR="00BE130C" w:rsidRPr="00BE130C" w:rsidRDefault="00BE130C" w:rsidP="00BE130C">
      <w:pPr>
        <w:ind w:firstLine="567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 xml:space="preserve">Исходя из официального курса валют, установленного Национальным банком Кыргызской Республики, средняя заработная плата за январь-июнь 2026 года составила 674,3 доллара США. </w:t>
      </w:r>
    </w:p>
    <w:p w14:paraId="6DC3791B" w14:textId="77777777" w:rsidR="00BE130C" w:rsidRPr="00BE130C" w:rsidRDefault="00BE130C" w:rsidP="00BE130C">
      <w:pPr>
        <w:ind w:firstLine="567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 xml:space="preserve">Среднемесячная заработная плата за январь-июнь месяц текущего года по </w:t>
      </w:r>
      <w:proofErr w:type="spellStart"/>
      <w:r w:rsidRPr="00BE130C">
        <w:rPr>
          <w:sz w:val="22"/>
          <w:szCs w:val="22"/>
          <w:lang w:eastAsia="ru-RU"/>
        </w:rPr>
        <w:t>г.Каракол</w:t>
      </w:r>
      <w:proofErr w:type="spellEnd"/>
      <w:r w:rsidRPr="00BE130C">
        <w:rPr>
          <w:sz w:val="22"/>
          <w:szCs w:val="22"/>
          <w:lang w:eastAsia="ru-RU"/>
        </w:rPr>
        <w:t xml:space="preserve"> составила –43326 сомов, </w:t>
      </w:r>
      <w:proofErr w:type="spellStart"/>
      <w:r w:rsidRPr="00BE130C">
        <w:rPr>
          <w:sz w:val="22"/>
          <w:szCs w:val="22"/>
          <w:lang w:eastAsia="ru-RU"/>
        </w:rPr>
        <w:t>г.Балыкчы</w:t>
      </w:r>
      <w:proofErr w:type="spellEnd"/>
      <w:r w:rsidRPr="00BE130C">
        <w:rPr>
          <w:sz w:val="22"/>
          <w:szCs w:val="22"/>
          <w:lang w:eastAsia="ru-RU"/>
        </w:rPr>
        <w:t xml:space="preserve"> – 47705 в Иссык-Кульском районе – 42811 в т.ч. </w:t>
      </w:r>
      <w:proofErr w:type="spellStart"/>
      <w:r w:rsidRPr="00BE130C">
        <w:rPr>
          <w:sz w:val="22"/>
          <w:szCs w:val="22"/>
          <w:lang w:eastAsia="ru-RU"/>
        </w:rPr>
        <w:t>г.Чолпон-Ата</w:t>
      </w:r>
      <w:proofErr w:type="spellEnd"/>
      <w:r w:rsidRPr="00BE130C">
        <w:rPr>
          <w:sz w:val="22"/>
          <w:szCs w:val="22"/>
          <w:lang w:eastAsia="ru-RU"/>
        </w:rPr>
        <w:t xml:space="preserve"> – 45733 сомов, </w:t>
      </w:r>
      <w:proofErr w:type="spellStart"/>
      <w:r w:rsidRPr="00BE130C">
        <w:rPr>
          <w:sz w:val="22"/>
          <w:szCs w:val="22"/>
          <w:lang w:eastAsia="ru-RU"/>
        </w:rPr>
        <w:t>Джети</w:t>
      </w:r>
      <w:proofErr w:type="spellEnd"/>
      <w:r w:rsidRPr="00BE130C">
        <w:rPr>
          <w:sz w:val="22"/>
          <w:szCs w:val="22"/>
          <w:lang w:eastAsia="ru-RU"/>
        </w:rPr>
        <w:t xml:space="preserve">-Огузском районе – 119176 сомов (без «Кумтора» 37528сом) </w:t>
      </w:r>
      <w:proofErr w:type="spellStart"/>
      <w:r w:rsidRPr="00BE130C">
        <w:rPr>
          <w:sz w:val="22"/>
          <w:szCs w:val="22"/>
          <w:lang w:eastAsia="ru-RU"/>
        </w:rPr>
        <w:t>Тюпском</w:t>
      </w:r>
      <w:proofErr w:type="spellEnd"/>
      <w:r w:rsidRPr="00BE130C">
        <w:rPr>
          <w:sz w:val="22"/>
          <w:szCs w:val="22"/>
          <w:lang w:eastAsia="ru-RU"/>
        </w:rPr>
        <w:t xml:space="preserve"> – 36066 </w:t>
      </w:r>
      <w:proofErr w:type="spellStart"/>
      <w:r w:rsidRPr="00BE130C">
        <w:rPr>
          <w:sz w:val="22"/>
          <w:szCs w:val="22"/>
          <w:lang w:eastAsia="ru-RU"/>
        </w:rPr>
        <w:t>Тонском</w:t>
      </w:r>
      <w:proofErr w:type="spellEnd"/>
      <w:r w:rsidRPr="00BE130C">
        <w:rPr>
          <w:sz w:val="22"/>
          <w:szCs w:val="22"/>
          <w:lang w:eastAsia="ru-RU"/>
        </w:rPr>
        <w:t xml:space="preserve"> – 46802 Ак-</w:t>
      </w:r>
      <w:proofErr w:type="spellStart"/>
      <w:r w:rsidRPr="00BE130C">
        <w:rPr>
          <w:sz w:val="22"/>
          <w:szCs w:val="22"/>
          <w:lang w:eastAsia="ru-RU"/>
        </w:rPr>
        <w:t>Сууйском</w:t>
      </w:r>
      <w:proofErr w:type="spellEnd"/>
      <w:r w:rsidRPr="00BE130C">
        <w:rPr>
          <w:sz w:val="22"/>
          <w:szCs w:val="22"/>
          <w:lang w:eastAsia="ru-RU"/>
        </w:rPr>
        <w:t xml:space="preserve"> районе – 41728  сомов.</w:t>
      </w:r>
    </w:p>
    <w:p w14:paraId="7F09DFD0" w14:textId="77777777" w:rsidR="00BE130C" w:rsidRPr="00BE130C" w:rsidRDefault="00BE130C" w:rsidP="00F400C6">
      <w:pPr>
        <w:ind w:firstLine="709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 xml:space="preserve">На 1 июля 2026 года в целом по области сумма задолженности по выплате заработной платы составила –1649,1 тыс. сомов. Наибольший размер задолженности имело место в </w:t>
      </w:r>
      <w:proofErr w:type="spellStart"/>
      <w:r w:rsidRPr="00BE130C">
        <w:rPr>
          <w:sz w:val="22"/>
          <w:szCs w:val="22"/>
          <w:lang w:eastAsia="ru-RU"/>
        </w:rPr>
        <w:t>Джети</w:t>
      </w:r>
      <w:proofErr w:type="spellEnd"/>
      <w:r w:rsidRPr="00BE130C">
        <w:rPr>
          <w:sz w:val="22"/>
          <w:szCs w:val="22"/>
          <w:lang w:eastAsia="ru-RU"/>
        </w:rPr>
        <w:t>-Огузском– 931,2 районе  тыс. сомов и в  Ак-</w:t>
      </w:r>
      <w:proofErr w:type="spellStart"/>
      <w:r w:rsidRPr="00BE130C">
        <w:rPr>
          <w:sz w:val="22"/>
          <w:szCs w:val="22"/>
          <w:lang w:eastAsia="ru-RU"/>
        </w:rPr>
        <w:t>Сууйском</w:t>
      </w:r>
      <w:proofErr w:type="spellEnd"/>
      <w:r w:rsidRPr="00BE130C">
        <w:rPr>
          <w:sz w:val="22"/>
          <w:szCs w:val="22"/>
          <w:lang w:eastAsia="ru-RU"/>
        </w:rPr>
        <w:t xml:space="preserve"> районе – 387,1 тыс. сомов.</w:t>
      </w:r>
    </w:p>
    <w:p w14:paraId="38DC3B0E" w14:textId="77777777" w:rsidR="00BE130C" w:rsidRPr="00BE130C" w:rsidRDefault="00BE130C" w:rsidP="00F400C6">
      <w:pPr>
        <w:pageBreakBefore/>
        <w:tabs>
          <w:tab w:val="left" w:pos="9072"/>
        </w:tabs>
        <w:ind w:firstLine="567"/>
        <w:jc w:val="both"/>
        <w:rPr>
          <w:b/>
          <w:sz w:val="22"/>
          <w:szCs w:val="22"/>
          <w:lang w:eastAsia="en-US"/>
        </w:rPr>
      </w:pPr>
      <w:r w:rsidRPr="00BE130C">
        <w:rPr>
          <w:sz w:val="22"/>
          <w:szCs w:val="22"/>
          <w:lang w:eastAsia="ru-RU"/>
        </w:rPr>
        <w:lastRenderedPageBreak/>
        <w:t xml:space="preserve">По данным органа </w:t>
      </w:r>
      <w:proofErr w:type="spellStart"/>
      <w:r w:rsidRPr="00BE130C">
        <w:rPr>
          <w:sz w:val="22"/>
          <w:szCs w:val="22"/>
          <w:lang w:eastAsia="ru-RU"/>
        </w:rPr>
        <w:t>Каракольского</w:t>
      </w:r>
      <w:proofErr w:type="spellEnd"/>
      <w:r w:rsidRPr="00BE130C">
        <w:rPr>
          <w:sz w:val="22"/>
          <w:szCs w:val="22"/>
          <w:lang w:eastAsia="ru-RU"/>
        </w:rPr>
        <w:t xml:space="preserve"> городского управления труда, социального развития и миграции в январе-июле 2026 года численность незанятого, трудоспособного населения состоящего на учете в государственной службе занятости составила 3139 человек. Официальный статус безработного имели 2114 человека, из которых 11 человек получали пособие по безработице.</w:t>
      </w:r>
    </w:p>
    <w:p w14:paraId="4370D61B" w14:textId="77777777" w:rsidR="00BE130C" w:rsidRPr="00BE130C" w:rsidRDefault="00BE130C" w:rsidP="00BE130C">
      <w:pPr>
        <w:rPr>
          <w:rFonts w:eastAsia="Calibri"/>
          <w:b/>
          <w:sz w:val="22"/>
          <w:szCs w:val="22"/>
          <w:lang w:eastAsia="en-US"/>
        </w:rPr>
      </w:pPr>
    </w:p>
    <w:p w14:paraId="5793954A" w14:textId="77777777" w:rsidR="00F400C6" w:rsidRDefault="00BE130C" w:rsidP="00BE130C">
      <w:pPr>
        <w:rPr>
          <w:rFonts w:eastAsia="Calibri"/>
          <w:b/>
          <w:sz w:val="22"/>
          <w:szCs w:val="22"/>
          <w:lang w:eastAsia="en-US"/>
        </w:rPr>
      </w:pPr>
      <w:r w:rsidRPr="00BE130C">
        <w:rPr>
          <w:rFonts w:eastAsia="Calibri"/>
          <w:b/>
          <w:sz w:val="22"/>
          <w:szCs w:val="22"/>
          <w:lang w:eastAsia="en-US"/>
        </w:rPr>
        <w:t xml:space="preserve">Таблица </w:t>
      </w:r>
      <w:proofErr w:type="gramStart"/>
      <w:r w:rsidRPr="00BE130C">
        <w:rPr>
          <w:rFonts w:eastAsia="Calibri"/>
          <w:b/>
          <w:sz w:val="22"/>
          <w:szCs w:val="22"/>
          <w:lang w:eastAsia="en-US"/>
        </w:rPr>
        <w:t>11:</w:t>
      </w:r>
      <w:r w:rsidR="00F400C6">
        <w:rPr>
          <w:rFonts w:eastAsia="Calibri"/>
          <w:b/>
          <w:sz w:val="22"/>
          <w:szCs w:val="22"/>
          <w:lang w:eastAsia="en-US"/>
        </w:rPr>
        <w:t xml:space="preserve">  </w:t>
      </w:r>
      <w:r w:rsidRPr="00BE130C">
        <w:rPr>
          <w:rFonts w:eastAsia="Calibri"/>
          <w:b/>
          <w:sz w:val="22"/>
          <w:szCs w:val="22"/>
          <w:lang w:eastAsia="en-US"/>
        </w:rPr>
        <w:t>Среднемесячная</w:t>
      </w:r>
      <w:proofErr w:type="gramEnd"/>
      <w:r w:rsidRPr="00BE130C">
        <w:rPr>
          <w:rFonts w:eastAsia="Calibri"/>
          <w:b/>
          <w:sz w:val="22"/>
          <w:szCs w:val="22"/>
          <w:lang w:eastAsia="en-US"/>
        </w:rPr>
        <w:t xml:space="preserve"> заработная плата работников</w:t>
      </w:r>
      <w:bookmarkStart w:id="110" w:name="_Toc136159604"/>
      <w:bookmarkStart w:id="111" w:name="_Toc136159632"/>
      <w:bookmarkStart w:id="112" w:name="_Toc136159831"/>
      <w:bookmarkEnd w:id="107"/>
      <w:bookmarkEnd w:id="108"/>
      <w:bookmarkEnd w:id="109"/>
      <w:r w:rsidRPr="00BE130C">
        <w:rPr>
          <w:rFonts w:eastAsia="Calibri"/>
          <w:b/>
          <w:sz w:val="22"/>
          <w:szCs w:val="22"/>
          <w:lang w:eastAsia="en-US"/>
        </w:rPr>
        <w:t xml:space="preserve"> по видам</w:t>
      </w:r>
      <w:r w:rsidR="00F400C6">
        <w:rPr>
          <w:rFonts w:eastAsia="Calibri"/>
          <w:b/>
          <w:sz w:val="22"/>
          <w:szCs w:val="22"/>
          <w:lang w:eastAsia="en-US"/>
        </w:rPr>
        <w:t xml:space="preserve"> </w:t>
      </w:r>
      <w:r w:rsidRPr="00BE130C">
        <w:rPr>
          <w:rFonts w:eastAsia="Calibri"/>
          <w:b/>
          <w:sz w:val="22"/>
          <w:szCs w:val="22"/>
          <w:lang w:eastAsia="en-US"/>
        </w:rPr>
        <w:t xml:space="preserve">экономической </w:t>
      </w:r>
    </w:p>
    <w:p w14:paraId="5BC36129" w14:textId="0CB17F6F" w:rsidR="00BE130C" w:rsidRPr="00BE130C" w:rsidRDefault="00F400C6" w:rsidP="00BE130C">
      <w:pPr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                        </w:t>
      </w:r>
      <w:r w:rsidR="00BE130C" w:rsidRPr="00BE130C">
        <w:rPr>
          <w:rFonts w:eastAsia="Calibri"/>
          <w:b/>
          <w:sz w:val="22"/>
          <w:szCs w:val="22"/>
          <w:lang w:eastAsia="en-US"/>
        </w:rPr>
        <w:t>деятельности</w:t>
      </w:r>
      <w:bookmarkEnd w:id="110"/>
      <w:bookmarkEnd w:id="111"/>
      <w:bookmarkEnd w:id="112"/>
    </w:p>
    <w:p w14:paraId="71733EA7" w14:textId="27AB1BD5" w:rsidR="00BE130C" w:rsidRPr="00BE130C" w:rsidRDefault="00BE130C" w:rsidP="00BE130C">
      <w:pPr>
        <w:rPr>
          <w:rFonts w:eastAsia="Calibri"/>
          <w:i/>
          <w:iCs/>
          <w:sz w:val="18"/>
          <w:szCs w:val="18"/>
          <w:lang w:eastAsia="en-US"/>
        </w:rPr>
      </w:pPr>
      <w:r w:rsidRPr="00BE130C">
        <w:rPr>
          <w:rFonts w:eastAsia="Calibri"/>
          <w:sz w:val="22"/>
          <w:szCs w:val="22"/>
          <w:lang w:eastAsia="en-US"/>
        </w:rPr>
        <w:tab/>
      </w:r>
      <w:r w:rsidR="00F400C6">
        <w:rPr>
          <w:rFonts w:eastAsia="Calibri"/>
          <w:sz w:val="22"/>
          <w:szCs w:val="22"/>
          <w:lang w:eastAsia="en-US"/>
        </w:rPr>
        <w:t xml:space="preserve">           </w:t>
      </w:r>
      <w:r w:rsidRPr="00BE130C">
        <w:rPr>
          <w:rFonts w:eastAsia="Calibri"/>
          <w:i/>
          <w:iCs/>
          <w:sz w:val="18"/>
          <w:szCs w:val="18"/>
          <w:lang w:eastAsia="en-US"/>
        </w:rPr>
        <w:t>(сомов)</w:t>
      </w:r>
      <w:bookmarkStart w:id="113" w:name="_Toc222031987"/>
      <w:bookmarkStart w:id="114" w:name="_Toc253491103"/>
      <w:bookmarkStart w:id="115" w:name="_Toc298311054"/>
      <w:bookmarkStart w:id="116" w:name="_Toc298311432"/>
    </w:p>
    <w:p w14:paraId="6D3787EC" w14:textId="77777777" w:rsidR="00BE130C" w:rsidRPr="00BE130C" w:rsidRDefault="00BE130C" w:rsidP="00BE130C">
      <w:pPr>
        <w:rPr>
          <w:rFonts w:eastAsia="Calibri"/>
          <w:i/>
          <w:iCs/>
          <w:sz w:val="10"/>
          <w:szCs w:val="1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8"/>
        <w:gridCol w:w="1337"/>
        <w:gridCol w:w="1417"/>
        <w:gridCol w:w="1313"/>
      </w:tblGrid>
      <w:tr w:rsidR="00BE130C" w:rsidRPr="00BE130C" w14:paraId="53D73D7F" w14:textId="77777777" w:rsidTr="0039498E">
        <w:trPr>
          <w:cantSplit/>
          <w:trHeight w:val="193"/>
        </w:trPr>
        <w:tc>
          <w:tcPr>
            <w:tcW w:w="2767" w:type="pct"/>
            <w:vMerge w:val="restart"/>
          </w:tcPr>
          <w:p w14:paraId="0666614C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4" w:type="pct"/>
            <w:vAlign w:val="center"/>
          </w:tcPr>
          <w:p w14:paraId="20AF5E21" w14:textId="77777777" w:rsidR="00BE130C" w:rsidRPr="00BE130C" w:rsidRDefault="00BE130C" w:rsidP="00BE130C">
            <w:pPr>
              <w:ind w:lef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E130C">
              <w:rPr>
                <w:b/>
                <w:bCs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99" w:type="pct"/>
            <w:gridSpan w:val="2"/>
            <w:vAlign w:val="center"/>
          </w:tcPr>
          <w:p w14:paraId="02BAD057" w14:textId="77777777" w:rsidR="00BE130C" w:rsidRPr="00BE130C" w:rsidRDefault="00BE130C" w:rsidP="00BE130C">
            <w:pPr>
              <w:ind w:lef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E130C">
              <w:rPr>
                <w:b/>
                <w:bCs/>
                <w:sz w:val="18"/>
                <w:szCs w:val="18"/>
                <w:lang w:eastAsia="ru-RU"/>
              </w:rPr>
              <w:t>2026</w:t>
            </w:r>
          </w:p>
        </w:tc>
      </w:tr>
      <w:tr w:rsidR="00BE130C" w:rsidRPr="00BE130C" w14:paraId="73006F06" w14:textId="77777777" w:rsidTr="0039498E">
        <w:trPr>
          <w:cantSplit/>
          <w:trHeight w:val="266"/>
        </w:trPr>
        <w:tc>
          <w:tcPr>
            <w:tcW w:w="2767" w:type="pct"/>
            <w:vMerge/>
          </w:tcPr>
          <w:p w14:paraId="035F0B35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4" w:type="pct"/>
            <w:vAlign w:val="center"/>
          </w:tcPr>
          <w:p w14:paraId="703DA11B" w14:textId="77777777" w:rsidR="00BE130C" w:rsidRPr="00BE130C" w:rsidRDefault="00BE130C" w:rsidP="00BE130C">
            <w:pPr>
              <w:tabs>
                <w:tab w:val="left" w:pos="1224"/>
              </w:tabs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январь-июнь</w:t>
            </w:r>
          </w:p>
        </w:tc>
        <w:tc>
          <w:tcPr>
            <w:tcW w:w="778" w:type="pct"/>
            <w:vAlign w:val="center"/>
          </w:tcPr>
          <w:p w14:paraId="075A7323" w14:textId="77777777" w:rsidR="00BE130C" w:rsidRPr="00BE130C" w:rsidRDefault="00BE130C" w:rsidP="00BE130C">
            <w:pPr>
              <w:tabs>
                <w:tab w:val="left" w:pos="1224"/>
              </w:tabs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январь-март</w:t>
            </w:r>
          </w:p>
        </w:tc>
        <w:tc>
          <w:tcPr>
            <w:tcW w:w="721" w:type="pct"/>
            <w:vAlign w:val="center"/>
          </w:tcPr>
          <w:p w14:paraId="33FFAF9A" w14:textId="77777777" w:rsidR="00BE130C" w:rsidRPr="00BE130C" w:rsidRDefault="00BE130C" w:rsidP="00BE130C">
            <w:pPr>
              <w:tabs>
                <w:tab w:val="left" w:pos="1224"/>
              </w:tabs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январь-июнь</w:t>
            </w:r>
          </w:p>
        </w:tc>
      </w:tr>
      <w:tr w:rsidR="00BE130C" w:rsidRPr="00BE130C" w14:paraId="2FEE744D" w14:textId="77777777" w:rsidTr="0039498E">
        <w:trPr>
          <w:cantSplit/>
          <w:trHeight w:val="284"/>
        </w:trPr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B02F57" w14:textId="77777777" w:rsidR="00BE130C" w:rsidRPr="00BE130C" w:rsidRDefault="00BE130C" w:rsidP="00BE130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507AD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46386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D4676A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50991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890392E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58969</w:t>
            </w:r>
          </w:p>
        </w:tc>
      </w:tr>
      <w:tr w:rsidR="00BE130C" w:rsidRPr="00BE130C" w14:paraId="04CD179C" w14:textId="77777777" w:rsidTr="0039498E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F07899" w14:textId="77777777" w:rsidR="00BE130C" w:rsidRPr="00BE130C" w:rsidRDefault="00BE130C" w:rsidP="00BE130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   Без предприятий «Кумтор»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F827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29950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4DC76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34699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E6C98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42357</w:t>
            </w:r>
          </w:p>
        </w:tc>
      </w:tr>
      <w:tr w:rsidR="00BE130C" w:rsidRPr="00BE130C" w14:paraId="4BD900BB" w14:textId="77777777" w:rsidTr="0039498E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0F628F" w14:textId="77777777" w:rsidR="00BE130C" w:rsidRPr="00BE130C" w:rsidRDefault="00BE130C" w:rsidP="00BE130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Сельское хозяйство, лесное хозяйство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br/>
              <w:t xml:space="preserve"> и рыболовство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4EC3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30832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26621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41419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8D754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41674</w:t>
            </w:r>
          </w:p>
        </w:tc>
      </w:tr>
      <w:tr w:rsidR="00BE130C" w:rsidRPr="00BE130C" w14:paraId="0F89FA5D" w14:textId="77777777" w:rsidTr="0039498E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FDDAE7" w14:textId="77777777" w:rsidR="00BE130C" w:rsidRPr="00BE130C" w:rsidRDefault="00BE130C" w:rsidP="00BE130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Добыча полезных ископаемых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3A90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46735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378A7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52072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9C6ED4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51568</w:t>
            </w:r>
          </w:p>
        </w:tc>
      </w:tr>
      <w:tr w:rsidR="00BE130C" w:rsidRPr="00BE130C" w14:paraId="3A255473" w14:textId="77777777" w:rsidTr="0039498E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568A64" w14:textId="77777777" w:rsidR="00BE130C" w:rsidRPr="00BE130C" w:rsidRDefault="00BE130C" w:rsidP="00BE130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Обрабатывающие производства (обрабатывающая промышленность)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7F88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177815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D6BAA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184765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C3371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191893</w:t>
            </w:r>
          </w:p>
        </w:tc>
      </w:tr>
      <w:tr w:rsidR="00BE130C" w:rsidRPr="00BE130C" w14:paraId="78906E58" w14:textId="77777777" w:rsidTr="0039498E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258815" w14:textId="77777777" w:rsidR="00BE130C" w:rsidRPr="00BE130C" w:rsidRDefault="00BE130C" w:rsidP="00BE130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    Без предприятий «Кумтор»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2725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44702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49058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49887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1655C3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51617</w:t>
            </w:r>
          </w:p>
        </w:tc>
      </w:tr>
      <w:tr w:rsidR="00BE130C" w:rsidRPr="00BE130C" w14:paraId="7C113F93" w14:textId="77777777" w:rsidTr="0039498E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E60C2B" w14:textId="77777777" w:rsidR="00BE130C" w:rsidRPr="00BE130C" w:rsidRDefault="00BE130C" w:rsidP="00BE130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Обеспечение (снабжение) электроэнергией, газом, паром и кондиционированным воздухом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DC48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39141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19795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55103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951A41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57077</w:t>
            </w:r>
          </w:p>
        </w:tc>
      </w:tr>
      <w:tr w:rsidR="00BE130C" w:rsidRPr="00BE130C" w14:paraId="396B3F79" w14:textId="77777777" w:rsidTr="0039498E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C0EB34" w14:textId="77777777" w:rsidR="00BE130C" w:rsidRPr="00BE130C" w:rsidRDefault="00BE130C" w:rsidP="00BE130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Водоснабжение, очистка, обработка отходов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br/>
              <w:t xml:space="preserve"> и получение вторичного сырья 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C0D0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24190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5C5E9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25296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7A4D42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26777</w:t>
            </w:r>
          </w:p>
        </w:tc>
      </w:tr>
      <w:tr w:rsidR="00BE130C" w:rsidRPr="00BE130C" w14:paraId="6F2776DD" w14:textId="77777777" w:rsidTr="0039498E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6EC8FD" w14:textId="77777777" w:rsidR="00BE130C" w:rsidRPr="00BE130C" w:rsidRDefault="00BE130C" w:rsidP="00BE130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Строительство 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18F6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35796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87B8D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56391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CBCA9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61571</w:t>
            </w:r>
          </w:p>
        </w:tc>
      </w:tr>
      <w:tr w:rsidR="00BE130C" w:rsidRPr="00BE130C" w14:paraId="6AC12024" w14:textId="77777777" w:rsidTr="0039498E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07FA17" w14:textId="77777777" w:rsidR="00BE130C" w:rsidRPr="00BE130C" w:rsidRDefault="00BE130C" w:rsidP="00BE130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Оптовая и розничная торговля, ремонт автомобилей и мотоциклов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21D4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27849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FAB76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32701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75A357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35572</w:t>
            </w:r>
          </w:p>
        </w:tc>
      </w:tr>
      <w:tr w:rsidR="00BE130C" w:rsidRPr="00BE130C" w14:paraId="10F40C2B" w14:textId="77777777" w:rsidTr="0039498E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FAFB18" w14:textId="77777777" w:rsidR="00BE130C" w:rsidRPr="00BE130C" w:rsidRDefault="00BE130C" w:rsidP="00BE130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Транспортная деятельность и хранение грузов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F7E6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27720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21994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31767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01FA8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34414</w:t>
            </w:r>
          </w:p>
        </w:tc>
      </w:tr>
      <w:tr w:rsidR="00BE130C" w:rsidRPr="00BE130C" w14:paraId="0FC79C1E" w14:textId="77777777" w:rsidTr="0039498E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839746" w14:textId="77777777" w:rsidR="00BE130C" w:rsidRPr="00BE130C" w:rsidRDefault="00BE130C" w:rsidP="00BE130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Деятельность гостиниц и ресторанов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F477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26688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75CE4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30201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A77C4D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30987</w:t>
            </w:r>
          </w:p>
        </w:tc>
      </w:tr>
      <w:tr w:rsidR="00BE130C" w:rsidRPr="00BE130C" w14:paraId="76586657" w14:textId="77777777" w:rsidTr="0039498E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BCD1DC" w14:textId="77777777" w:rsidR="00BE130C" w:rsidRPr="00BE130C" w:rsidRDefault="00BE130C" w:rsidP="00BE130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Информация и связь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BD02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30716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FCF29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32755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F3217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36388</w:t>
            </w:r>
          </w:p>
        </w:tc>
      </w:tr>
      <w:tr w:rsidR="00BE130C" w:rsidRPr="00BE130C" w14:paraId="662D3314" w14:textId="77777777" w:rsidTr="0039498E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5AFEB5" w14:textId="77777777" w:rsidR="00BE130C" w:rsidRPr="00BE130C" w:rsidRDefault="00BE130C" w:rsidP="00BE130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Финансовое посредничество и страхование 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A3D3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51191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3A800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60118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D4E76B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64537</w:t>
            </w:r>
          </w:p>
        </w:tc>
      </w:tr>
      <w:tr w:rsidR="00BE130C" w:rsidRPr="00BE130C" w14:paraId="30CFFD24" w14:textId="77777777" w:rsidTr="0039498E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0D75FB" w14:textId="77777777" w:rsidR="00BE130C" w:rsidRPr="00BE130C" w:rsidRDefault="00BE130C" w:rsidP="00BE130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Операции с недвижимым имуществом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417B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15740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BEB94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18648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1D76F2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19937</w:t>
            </w:r>
          </w:p>
        </w:tc>
      </w:tr>
      <w:tr w:rsidR="00BE130C" w:rsidRPr="00BE130C" w14:paraId="09089EAF" w14:textId="77777777" w:rsidTr="0039498E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2F1CFB" w14:textId="77777777" w:rsidR="00BE130C" w:rsidRPr="00BE130C" w:rsidRDefault="00BE130C" w:rsidP="00BE130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Профессиональная, научная и техническая 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br/>
              <w:t>деятельность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786E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38371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7FFF5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52507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573DD9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59226</w:t>
            </w:r>
          </w:p>
        </w:tc>
      </w:tr>
      <w:tr w:rsidR="00BE130C" w:rsidRPr="00BE130C" w14:paraId="29D6BD03" w14:textId="77777777" w:rsidTr="0039498E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BC5539" w14:textId="77777777" w:rsidR="00BE130C" w:rsidRPr="00BE130C" w:rsidRDefault="00BE130C" w:rsidP="00BE130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Административная и вспомогательная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br/>
              <w:t xml:space="preserve"> деятельность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E47A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44563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AF59E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51810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C1918B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48840</w:t>
            </w:r>
          </w:p>
        </w:tc>
      </w:tr>
      <w:tr w:rsidR="00BE130C" w:rsidRPr="00BE130C" w14:paraId="2D97C3D0" w14:textId="77777777" w:rsidTr="0039498E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1DF854" w14:textId="77777777" w:rsidR="00BE130C" w:rsidRPr="00BE130C" w:rsidRDefault="00BE130C" w:rsidP="00BE130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Государственное управление и оборона; 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br/>
              <w:t>обязательное социальное обеспечение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C78F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44765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4A973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54439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998FFB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56476</w:t>
            </w:r>
          </w:p>
        </w:tc>
      </w:tr>
      <w:tr w:rsidR="00BE130C" w:rsidRPr="00BE130C" w14:paraId="79F84919" w14:textId="77777777" w:rsidTr="0039498E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3FC759" w14:textId="77777777" w:rsidR="00BE130C" w:rsidRPr="00BE130C" w:rsidRDefault="00BE130C" w:rsidP="00BE130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F716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23573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3F697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24423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BDF8A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37237</w:t>
            </w:r>
          </w:p>
        </w:tc>
      </w:tr>
      <w:tr w:rsidR="00BE130C" w:rsidRPr="00BE130C" w14:paraId="7DDFF9A7" w14:textId="77777777" w:rsidTr="0039498E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1933A6" w14:textId="77777777" w:rsidR="00BE130C" w:rsidRPr="00BE130C" w:rsidRDefault="00BE130C" w:rsidP="00BE130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Здравоохранение и социальное обслуживание 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br/>
              <w:t>населения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F52F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26789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7F1B5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29362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34875E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38572</w:t>
            </w:r>
          </w:p>
        </w:tc>
      </w:tr>
      <w:tr w:rsidR="00BE130C" w:rsidRPr="00BE130C" w14:paraId="21A37BE4" w14:textId="77777777" w:rsidTr="0039498E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797A99" w14:textId="77777777" w:rsidR="00BE130C" w:rsidRPr="00BE130C" w:rsidRDefault="00BE130C" w:rsidP="00BE130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Искусство, развлечения и отдых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10E0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17425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64299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20606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9B5F4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27083</w:t>
            </w:r>
          </w:p>
        </w:tc>
      </w:tr>
      <w:tr w:rsidR="00BE130C" w:rsidRPr="00BE130C" w14:paraId="7EF27013" w14:textId="77777777" w:rsidTr="0039498E">
        <w:trPr>
          <w:cantSplit/>
          <w:trHeight w:val="284"/>
        </w:trPr>
        <w:tc>
          <w:tcPr>
            <w:tcW w:w="2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4A3C9" w14:textId="77777777" w:rsidR="00BE130C" w:rsidRPr="00BE130C" w:rsidRDefault="00BE130C" w:rsidP="00BE130C">
            <w:pPr>
              <w:ind w:left="170" w:hanging="11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Прочая обслуживающая деятельность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9C1436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12168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02C51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9986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70EAF4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10457</w:t>
            </w:r>
          </w:p>
        </w:tc>
      </w:tr>
    </w:tbl>
    <w:p w14:paraId="35C27626" w14:textId="77777777" w:rsidR="00BE130C" w:rsidRPr="00BE130C" w:rsidRDefault="00BE130C" w:rsidP="00BE130C">
      <w:pPr>
        <w:rPr>
          <w:sz w:val="24"/>
          <w:szCs w:val="24"/>
          <w:lang w:eastAsia="ru-RU"/>
        </w:rPr>
      </w:pPr>
      <w:r w:rsidRPr="00BE130C">
        <w:rPr>
          <w:sz w:val="18"/>
          <w:szCs w:val="18"/>
          <w:vertAlign w:val="superscript"/>
          <w:lang w:eastAsia="ru-RU"/>
        </w:rPr>
        <w:t>1</w:t>
      </w:r>
      <w:r w:rsidRPr="00BE130C">
        <w:rPr>
          <w:sz w:val="18"/>
          <w:szCs w:val="18"/>
          <w:lang w:eastAsia="ru-RU"/>
        </w:rPr>
        <w:t>Без учета малых предприятий.</w:t>
      </w:r>
    </w:p>
    <w:p w14:paraId="16A50EF3" w14:textId="77777777" w:rsidR="00F400C6" w:rsidRPr="00BE130C" w:rsidRDefault="00F400C6" w:rsidP="00F400C6">
      <w:pPr>
        <w:ind w:left="240" w:right="195" w:firstLine="567"/>
        <w:jc w:val="center"/>
        <w:rPr>
          <w:b/>
          <w:bCs/>
          <w:sz w:val="22"/>
          <w:szCs w:val="22"/>
          <w:lang w:eastAsia="ru-RU"/>
        </w:rPr>
      </w:pPr>
      <w:r w:rsidRPr="00BE130C">
        <w:rPr>
          <w:b/>
          <w:bCs/>
          <w:sz w:val="22"/>
          <w:szCs w:val="22"/>
          <w:lang w:eastAsia="ru-RU"/>
        </w:rPr>
        <w:t xml:space="preserve">График 3: Численность безработных по районам </w:t>
      </w:r>
    </w:p>
    <w:p w14:paraId="553B485B" w14:textId="77777777" w:rsidR="00F400C6" w:rsidRPr="00BE130C" w:rsidRDefault="00F400C6" w:rsidP="00F400C6">
      <w:pPr>
        <w:ind w:left="240" w:right="195" w:firstLine="567"/>
        <w:jc w:val="center"/>
        <w:rPr>
          <w:i/>
          <w:iCs/>
          <w:sz w:val="22"/>
          <w:szCs w:val="22"/>
          <w:lang w:eastAsia="ru-RU"/>
        </w:rPr>
      </w:pPr>
      <w:r w:rsidRPr="00BE130C">
        <w:rPr>
          <w:i/>
          <w:iCs/>
          <w:sz w:val="22"/>
          <w:szCs w:val="22"/>
          <w:lang w:eastAsia="ru-RU"/>
        </w:rPr>
        <w:t>по состоянию на 1 августа 2026 года.</w:t>
      </w:r>
    </w:p>
    <w:p w14:paraId="4E286C57" w14:textId="77777777" w:rsidR="00F400C6" w:rsidRPr="00BE130C" w:rsidRDefault="00F400C6" w:rsidP="00F400C6">
      <w:pPr>
        <w:keepNext/>
        <w:outlineLvl w:val="2"/>
        <w:rPr>
          <w:b/>
          <w:bCs/>
          <w:sz w:val="26"/>
          <w:szCs w:val="26"/>
          <w:lang w:eastAsia="ru-RU"/>
        </w:rPr>
      </w:pPr>
      <w:r w:rsidRPr="00BE130C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7FD12E20" wp14:editId="719AF012">
            <wp:extent cx="5819775" cy="2066925"/>
            <wp:effectExtent l="0" t="0" r="0" b="0"/>
            <wp:docPr id="9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BD3F129" w14:textId="77777777" w:rsidR="00BE130C" w:rsidRPr="00BE130C" w:rsidRDefault="00BE130C" w:rsidP="0039498E">
      <w:pPr>
        <w:rPr>
          <w:rFonts w:eastAsia="Calibri"/>
          <w:sz w:val="22"/>
          <w:szCs w:val="22"/>
          <w:lang w:eastAsia="ru-RU"/>
        </w:rPr>
      </w:pPr>
    </w:p>
    <w:bookmarkEnd w:id="113"/>
    <w:bookmarkEnd w:id="114"/>
    <w:bookmarkEnd w:id="115"/>
    <w:bookmarkEnd w:id="116"/>
    <w:p w14:paraId="49654000" w14:textId="77777777" w:rsidR="00BE130C" w:rsidRPr="00BE130C" w:rsidRDefault="00BE130C" w:rsidP="0039498E">
      <w:pPr>
        <w:keepNext/>
        <w:pageBreakBefore/>
        <w:outlineLvl w:val="2"/>
        <w:rPr>
          <w:b/>
          <w:bCs/>
          <w:sz w:val="26"/>
          <w:szCs w:val="26"/>
          <w:lang w:eastAsia="ru-RU"/>
        </w:rPr>
      </w:pPr>
      <w:r w:rsidRPr="00BE130C">
        <w:rPr>
          <w:b/>
          <w:bCs/>
          <w:sz w:val="26"/>
          <w:szCs w:val="26"/>
          <w:lang w:eastAsia="ru-RU"/>
        </w:rPr>
        <w:lastRenderedPageBreak/>
        <w:t>Индекс потребительских цен.</w:t>
      </w:r>
    </w:p>
    <w:p w14:paraId="4C552BBF" w14:textId="77777777" w:rsidR="00BE130C" w:rsidRPr="00BE130C" w:rsidRDefault="00BE130C" w:rsidP="00BE130C">
      <w:pPr>
        <w:ind w:right="99" w:firstLine="540"/>
        <w:jc w:val="both"/>
        <w:rPr>
          <w:sz w:val="22"/>
          <w:szCs w:val="22"/>
          <w:lang w:eastAsia="ru-RU"/>
        </w:rPr>
      </w:pPr>
    </w:p>
    <w:p w14:paraId="7A7C1FDD" w14:textId="77777777" w:rsidR="00BE130C" w:rsidRPr="00BE130C" w:rsidRDefault="00BE130C" w:rsidP="00BE130C">
      <w:pPr>
        <w:ind w:right="99" w:firstLine="540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Индекс потребительских цен, характеризующий уровень инфляции по Иссык-Кульской области за июль месяц составил 109,2 процента.</w:t>
      </w:r>
    </w:p>
    <w:p w14:paraId="06DF6D8E" w14:textId="77777777" w:rsidR="00BE130C" w:rsidRPr="00BE130C" w:rsidRDefault="00BE130C" w:rsidP="00BE130C">
      <w:pPr>
        <w:ind w:right="99" w:firstLine="540"/>
        <w:jc w:val="both"/>
        <w:rPr>
          <w:b/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В мае текущего года цены на пищевые продукты и безалкогольные напитки за месяц повысились на 7,6 процента. За месяц цены повысились на мясо на 16,6, масла и жиры на 7,1, хлеб на 7,7, молочные изделия на 7,7, и сахар на 7,2 процента.</w:t>
      </w:r>
    </w:p>
    <w:p w14:paraId="447A9543" w14:textId="77777777" w:rsidR="00BE130C" w:rsidRPr="00BE130C" w:rsidRDefault="00BE130C" w:rsidP="00BE130C">
      <w:pPr>
        <w:rPr>
          <w:b/>
          <w:sz w:val="22"/>
          <w:szCs w:val="22"/>
          <w:lang w:eastAsia="ru-RU"/>
        </w:rPr>
      </w:pPr>
    </w:p>
    <w:p w14:paraId="2DBCF96B" w14:textId="77777777" w:rsidR="00BE130C" w:rsidRPr="00BE130C" w:rsidRDefault="00BE130C" w:rsidP="00BE130C">
      <w:pPr>
        <w:rPr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t>Таблица 12: Индекс цен на основные виды продовольственных товаров</w:t>
      </w:r>
      <w:r w:rsidRPr="00BE130C">
        <w:rPr>
          <w:sz w:val="22"/>
          <w:szCs w:val="22"/>
          <w:lang w:eastAsia="ru-RU"/>
        </w:rPr>
        <w:t>.</w:t>
      </w:r>
    </w:p>
    <w:p w14:paraId="45B93BB0" w14:textId="77777777" w:rsidR="00BE130C" w:rsidRPr="00BE130C" w:rsidRDefault="00BE130C" w:rsidP="00BE130C">
      <w:pPr>
        <w:rPr>
          <w:i/>
          <w:iCs/>
          <w:sz w:val="18"/>
          <w:szCs w:val="18"/>
          <w:lang w:eastAsia="ru-RU"/>
        </w:rPr>
      </w:pPr>
      <w:r w:rsidRPr="00BE130C">
        <w:rPr>
          <w:i/>
          <w:iCs/>
          <w:szCs w:val="24"/>
          <w:lang w:eastAsia="ru-RU"/>
        </w:rPr>
        <w:tab/>
      </w:r>
      <w:r w:rsidRPr="00BE130C">
        <w:rPr>
          <w:i/>
          <w:iCs/>
          <w:szCs w:val="24"/>
          <w:lang w:eastAsia="ru-RU"/>
        </w:rPr>
        <w:tab/>
      </w:r>
      <w:r w:rsidRPr="00BE130C">
        <w:rPr>
          <w:i/>
          <w:iCs/>
          <w:sz w:val="18"/>
          <w:szCs w:val="18"/>
          <w:lang w:eastAsia="ru-RU"/>
        </w:rPr>
        <w:t>(в процентах к предыдущему месяцу)</w:t>
      </w:r>
    </w:p>
    <w:p w14:paraId="6E33A328" w14:textId="77777777" w:rsidR="00BE130C" w:rsidRPr="00BE130C" w:rsidRDefault="00BE130C" w:rsidP="00BE130C">
      <w:pPr>
        <w:rPr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3"/>
        <w:gridCol w:w="835"/>
        <w:gridCol w:w="116"/>
        <w:gridCol w:w="771"/>
        <w:gridCol w:w="833"/>
        <w:gridCol w:w="1125"/>
        <w:gridCol w:w="1004"/>
        <w:gridCol w:w="1052"/>
        <w:gridCol w:w="867"/>
        <w:gridCol w:w="1259"/>
      </w:tblGrid>
      <w:tr w:rsidR="0039498E" w:rsidRPr="00BE130C" w14:paraId="09F95E91" w14:textId="77777777" w:rsidTr="0039498E">
        <w:trPr>
          <w:cantSplit/>
          <w:trHeight w:val="384"/>
        </w:trPr>
        <w:tc>
          <w:tcPr>
            <w:tcW w:w="709" w:type="pct"/>
            <w:vMerge w:val="restart"/>
          </w:tcPr>
          <w:p w14:paraId="51B76026" w14:textId="77777777" w:rsidR="0039498E" w:rsidRPr="00BE130C" w:rsidRDefault="0039498E" w:rsidP="0039498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25" w:type="pct"/>
            <w:gridSpan w:val="3"/>
            <w:vAlign w:val="center"/>
          </w:tcPr>
          <w:p w14:paraId="02F07B62" w14:textId="77777777" w:rsidR="0039498E" w:rsidRPr="00BE130C" w:rsidRDefault="0039498E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Мука пшеничная</w:t>
            </w:r>
          </w:p>
        </w:tc>
        <w:tc>
          <w:tcPr>
            <w:tcW w:w="484" w:type="pct"/>
            <w:vMerge w:val="restart"/>
            <w:vAlign w:val="center"/>
          </w:tcPr>
          <w:p w14:paraId="5EBA1AEB" w14:textId="77777777" w:rsidR="0039498E" w:rsidRPr="00BE130C" w:rsidRDefault="0039498E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644" w:type="pct"/>
            <w:vMerge w:val="restart"/>
            <w:vAlign w:val="center"/>
          </w:tcPr>
          <w:p w14:paraId="24A78BAE" w14:textId="2F126D94" w:rsidR="0039498E" w:rsidRPr="00BE130C" w:rsidRDefault="0039498E" w:rsidP="00BE130C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Лепешка</w:t>
            </w:r>
          </w:p>
        </w:tc>
        <w:tc>
          <w:tcPr>
            <w:tcW w:w="484" w:type="pct"/>
            <w:vMerge w:val="restart"/>
            <w:vAlign w:val="center"/>
          </w:tcPr>
          <w:p w14:paraId="6D0AA636" w14:textId="71029344" w:rsidR="0039498E" w:rsidRPr="00BE130C" w:rsidRDefault="0039498E" w:rsidP="0039498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604" w:type="pct"/>
            <w:vMerge w:val="restart"/>
            <w:vAlign w:val="center"/>
          </w:tcPr>
          <w:p w14:paraId="4C975F00" w14:textId="0AD88301" w:rsidR="0039498E" w:rsidRPr="00BE130C" w:rsidRDefault="0039498E" w:rsidP="00BE130C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Баранина</w:t>
            </w:r>
          </w:p>
        </w:tc>
        <w:tc>
          <w:tcPr>
            <w:tcW w:w="502" w:type="pct"/>
            <w:vMerge w:val="restart"/>
            <w:vAlign w:val="center"/>
          </w:tcPr>
          <w:p w14:paraId="662466BA" w14:textId="77777777" w:rsidR="0039498E" w:rsidRPr="00BE130C" w:rsidRDefault="0039498E" w:rsidP="00BE130C">
            <w:pPr>
              <w:ind w:right="-123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Яйца</w:t>
            </w:r>
          </w:p>
        </w:tc>
        <w:tc>
          <w:tcPr>
            <w:tcW w:w="549" w:type="pct"/>
            <w:vMerge w:val="restart"/>
            <w:vAlign w:val="center"/>
          </w:tcPr>
          <w:p w14:paraId="34A3C640" w14:textId="2F267509" w:rsidR="0039498E" w:rsidRPr="00BE130C" w:rsidRDefault="0039498E" w:rsidP="0039498E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Подсолнечное масло</w:t>
            </w:r>
          </w:p>
        </w:tc>
      </w:tr>
      <w:tr w:rsidR="0039498E" w:rsidRPr="00BE130C" w14:paraId="71F2DF79" w14:textId="77777777" w:rsidTr="0039498E">
        <w:trPr>
          <w:cantSplit/>
          <w:trHeight w:val="383"/>
        </w:trPr>
        <w:tc>
          <w:tcPr>
            <w:tcW w:w="709" w:type="pct"/>
            <w:vMerge/>
            <w:tcBorders>
              <w:bottom w:val="single" w:sz="4" w:space="0" w:color="auto"/>
            </w:tcBorders>
          </w:tcPr>
          <w:p w14:paraId="3EADA7EF" w14:textId="77777777" w:rsidR="0039498E" w:rsidRPr="00BE130C" w:rsidRDefault="0039498E" w:rsidP="00BE130C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75" w:type="pct"/>
            <w:gridSpan w:val="2"/>
            <w:tcBorders>
              <w:bottom w:val="single" w:sz="4" w:space="0" w:color="auto"/>
            </w:tcBorders>
            <w:vAlign w:val="center"/>
          </w:tcPr>
          <w:p w14:paraId="27104BB3" w14:textId="77777777" w:rsidR="0039498E" w:rsidRPr="00BE130C" w:rsidRDefault="0039498E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в/сорт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3734DDA1" w14:textId="77777777" w:rsidR="0039498E" w:rsidRPr="00BE130C" w:rsidRDefault="0039498E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1 сорт</w:t>
            </w:r>
          </w:p>
        </w:tc>
        <w:tc>
          <w:tcPr>
            <w:tcW w:w="484" w:type="pct"/>
            <w:vMerge/>
            <w:tcBorders>
              <w:bottom w:val="single" w:sz="4" w:space="0" w:color="auto"/>
            </w:tcBorders>
            <w:vAlign w:val="center"/>
          </w:tcPr>
          <w:p w14:paraId="02274DE5" w14:textId="77777777" w:rsidR="0039498E" w:rsidRPr="00BE130C" w:rsidRDefault="0039498E" w:rsidP="00BE130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44" w:type="pct"/>
            <w:vMerge/>
            <w:tcBorders>
              <w:bottom w:val="single" w:sz="4" w:space="0" w:color="auto"/>
            </w:tcBorders>
            <w:vAlign w:val="center"/>
          </w:tcPr>
          <w:p w14:paraId="38E40CF4" w14:textId="77777777" w:rsidR="0039498E" w:rsidRPr="00BE130C" w:rsidRDefault="0039498E" w:rsidP="00BE130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84" w:type="pct"/>
            <w:vMerge/>
            <w:tcBorders>
              <w:bottom w:val="single" w:sz="4" w:space="0" w:color="auto"/>
            </w:tcBorders>
            <w:vAlign w:val="center"/>
          </w:tcPr>
          <w:p w14:paraId="1FD1C06A" w14:textId="77777777" w:rsidR="0039498E" w:rsidRPr="00BE130C" w:rsidRDefault="0039498E" w:rsidP="00BE130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vMerge/>
            <w:tcBorders>
              <w:bottom w:val="single" w:sz="4" w:space="0" w:color="auto"/>
            </w:tcBorders>
            <w:vAlign w:val="center"/>
          </w:tcPr>
          <w:p w14:paraId="4CCF6FD5" w14:textId="77777777" w:rsidR="0039498E" w:rsidRPr="00BE130C" w:rsidRDefault="0039498E" w:rsidP="00BE130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vMerge/>
            <w:tcBorders>
              <w:bottom w:val="single" w:sz="4" w:space="0" w:color="auto"/>
            </w:tcBorders>
            <w:vAlign w:val="center"/>
          </w:tcPr>
          <w:p w14:paraId="4D02299A" w14:textId="77777777" w:rsidR="0039498E" w:rsidRPr="00BE130C" w:rsidRDefault="0039498E" w:rsidP="00BE130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49" w:type="pct"/>
            <w:vMerge/>
            <w:tcBorders>
              <w:bottom w:val="single" w:sz="4" w:space="0" w:color="auto"/>
            </w:tcBorders>
            <w:vAlign w:val="center"/>
          </w:tcPr>
          <w:p w14:paraId="6702D003" w14:textId="77777777" w:rsidR="0039498E" w:rsidRPr="00BE130C" w:rsidRDefault="0039498E" w:rsidP="00BE130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39498E" w:rsidRPr="00BE130C" w14:paraId="3B8BCA06" w14:textId="77777777" w:rsidTr="0039498E">
        <w:trPr>
          <w:trHeight w:val="22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23BD" w14:textId="77777777" w:rsidR="0039498E" w:rsidRPr="00BE130C" w:rsidRDefault="0039498E" w:rsidP="00BE130C">
            <w:pPr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 xml:space="preserve">январь </w:t>
            </w:r>
          </w:p>
        </w:tc>
      </w:tr>
      <w:tr w:rsidR="0039498E" w:rsidRPr="00BE130C" w14:paraId="60D3913F" w14:textId="77777777" w:rsidTr="0039498E">
        <w:trPr>
          <w:trHeight w:val="227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D22324" w14:textId="77777777" w:rsidR="0039498E" w:rsidRPr="00BE130C" w:rsidRDefault="0039498E" w:rsidP="00BE130C">
            <w:pPr>
              <w:ind w:right="-108"/>
              <w:jc w:val="both"/>
              <w:rPr>
                <w:sz w:val="18"/>
                <w:szCs w:val="24"/>
                <w:lang w:eastAsia="ru-RU"/>
              </w:rPr>
            </w:pPr>
            <w:r w:rsidRPr="00BE130C">
              <w:rPr>
                <w:sz w:val="18"/>
                <w:szCs w:val="24"/>
                <w:lang w:eastAsia="ru-RU"/>
              </w:rPr>
              <w:t>По области: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9B098D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106,3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CA283B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102,7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76609C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105,0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652035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112,8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915B6E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115,4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6D846B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121,4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7DE791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99,4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2998B2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121,8</w:t>
            </w:r>
          </w:p>
        </w:tc>
      </w:tr>
      <w:tr w:rsidR="0039498E" w:rsidRPr="00BE130C" w14:paraId="36C1C45A" w14:textId="77777777" w:rsidTr="0039498E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7FAA6" w14:textId="77777777" w:rsidR="0039498E" w:rsidRPr="00BE130C" w:rsidRDefault="0039498E" w:rsidP="00BE130C">
            <w:pPr>
              <w:ind w:right="-108"/>
              <w:jc w:val="both"/>
              <w:rPr>
                <w:sz w:val="18"/>
                <w:szCs w:val="24"/>
                <w:lang w:eastAsia="ru-RU"/>
              </w:rPr>
            </w:pPr>
            <w:r w:rsidRPr="00BE130C">
              <w:rPr>
                <w:sz w:val="18"/>
                <w:szCs w:val="24"/>
                <w:lang w:eastAsia="ru-RU"/>
              </w:rPr>
              <w:t>г. Каракол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D78733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105,0</w:t>
            </w:r>
          </w:p>
        </w:tc>
        <w:tc>
          <w:tcPr>
            <w:tcW w:w="54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6A81A5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101,5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FC9A24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107,3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B23303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114,5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5BF56D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115,4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E30979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118,7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EF4D9B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71,9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812DAB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120,1</w:t>
            </w:r>
          </w:p>
        </w:tc>
      </w:tr>
      <w:tr w:rsidR="0039498E" w:rsidRPr="00BE130C" w14:paraId="0D55879E" w14:textId="77777777" w:rsidTr="0039498E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7242" w14:textId="77777777" w:rsidR="0039498E" w:rsidRPr="00BE130C" w:rsidRDefault="0039498E" w:rsidP="00BE130C">
            <w:pPr>
              <w:ind w:right="-108"/>
              <w:jc w:val="both"/>
              <w:rPr>
                <w:sz w:val="18"/>
                <w:szCs w:val="24"/>
                <w:lang w:eastAsia="ru-RU"/>
              </w:rPr>
            </w:pPr>
            <w:r w:rsidRPr="00BE130C">
              <w:rPr>
                <w:sz w:val="18"/>
                <w:szCs w:val="24"/>
                <w:lang w:eastAsia="ru-RU"/>
              </w:rPr>
              <w:t>г. Балыкчы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A2558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103,0</w:t>
            </w:r>
          </w:p>
        </w:tc>
        <w:tc>
          <w:tcPr>
            <w:tcW w:w="5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772DE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103,0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E7695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101,8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7F3FE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103,3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82426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119,9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FAD94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128,3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2F68E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98,4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9A617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106,0</w:t>
            </w:r>
          </w:p>
        </w:tc>
      </w:tr>
      <w:tr w:rsidR="0039498E" w:rsidRPr="00BE130C" w14:paraId="36989C4B" w14:textId="77777777" w:rsidTr="0039498E">
        <w:trPr>
          <w:trHeight w:val="22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61E9" w14:textId="77777777" w:rsidR="0039498E" w:rsidRPr="00BE130C" w:rsidRDefault="0039498E" w:rsidP="00BE130C">
            <w:pPr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февраль</w:t>
            </w:r>
          </w:p>
        </w:tc>
      </w:tr>
      <w:tr w:rsidR="0039498E" w:rsidRPr="00BE130C" w14:paraId="225A4405" w14:textId="77777777" w:rsidTr="0039498E">
        <w:trPr>
          <w:trHeight w:val="227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B0AC03" w14:textId="77777777" w:rsidR="0039498E" w:rsidRPr="00BE130C" w:rsidRDefault="0039498E" w:rsidP="00BE130C">
            <w:pPr>
              <w:ind w:right="-108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C39C7E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101,9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5790D3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5BBCA7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612FE2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76A315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100,8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5B1606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68C344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102,6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17CE82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99,4</w:t>
            </w:r>
          </w:p>
        </w:tc>
      </w:tr>
      <w:tr w:rsidR="0039498E" w:rsidRPr="00BE130C" w14:paraId="15F61502" w14:textId="77777777" w:rsidTr="0039498E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F031C7" w14:textId="77777777" w:rsidR="0039498E" w:rsidRPr="00BE130C" w:rsidRDefault="0039498E" w:rsidP="00BE130C">
            <w:pPr>
              <w:ind w:right="-108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B2A7D0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103,1</w:t>
            </w:r>
          </w:p>
        </w:tc>
        <w:tc>
          <w:tcPr>
            <w:tcW w:w="54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DCAE9B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233432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962B60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0AA0BF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100,7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C592EE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A2B99B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B766F9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99,1</w:t>
            </w:r>
          </w:p>
        </w:tc>
      </w:tr>
      <w:tr w:rsidR="0039498E" w:rsidRPr="00BE130C" w14:paraId="32CC8445" w14:textId="77777777" w:rsidTr="0039498E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0AA32" w14:textId="77777777" w:rsidR="0039498E" w:rsidRPr="00BE130C" w:rsidRDefault="0039498E" w:rsidP="00BE130C">
            <w:pPr>
              <w:ind w:right="-108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DE0A0A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4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342596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929A06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2BAA4D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100,1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3128CF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101,1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F7690F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100,7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8658CF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0A00C5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106,4</w:t>
            </w:r>
          </w:p>
        </w:tc>
      </w:tr>
      <w:tr w:rsidR="0039498E" w:rsidRPr="00BE130C" w14:paraId="40A99F9B" w14:textId="77777777" w:rsidTr="0039498E">
        <w:trPr>
          <w:trHeight w:val="22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B2AE6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март</w:t>
            </w:r>
          </w:p>
        </w:tc>
      </w:tr>
      <w:tr w:rsidR="0039498E" w:rsidRPr="00BE130C" w14:paraId="488FA35E" w14:textId="77777777" w:rsidTr="0039498E">
        <w:trPr>
          <w:trHeight w:val="227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5CE66F" w14:textId="77777777" w:rsidR="0039498E" w:rsidRPr="00BE130C" w:rsidRDefault="0039498E" w:rsidP="00BE130C">
            <w:pPr>
              <w:ind w:right="-108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010417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100,4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06E968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100,6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3508C7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100,6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9EBDDE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E6C5FD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104,8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465AAC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113134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91,9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9984FD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100,7</w:t>
            </w:r>
          </w:p>
        </w:tc>
      </w:tr>
      <w:tr w:rsidR="0039498E" w:rsidRPr="00BE130C" w14:paraId="0D7C5111" w14:textId="77777777" w:rsidTr="0039498E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7B3599" w14:textId="77777777" w:rsidR="0039498E" w:rsidRPr="00BE130C" w:rsidRDefault="0039498E" w:rsidP="00BE130C">
            <w:pPr>
              <w:ind w:right="-108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C4105E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100,2</w:t>
            </w:r>
          </w:p>
        </w:tc>
        <w:tc>
          <w:tcPr>
            <w:tcW w:w="54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B49B32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B2BE14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32FB47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DEAFEE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104,9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100ED5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101,1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15E543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78,9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08F3C3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39498E" w:rsidRPr="00BE130C" w14:paraId="04375B81" w14:textId="77777777" w:rsidTr="0039498E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EA8C1" w14:textId="77777777" w:rsidR="0039498E" w:rsidRPr="00BE130C" w:rsidRDefault="0039498E" w:rsidP="00BE130C">
            <w:pPr>
              <w:ind w:right="-108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CDB10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100,8</w:t>
            </w:r>
          </w:p>
        </w:tc>
        <w:tc>
          <w:tcPr>
            <w:tcW w:w="5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CE4D4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101,6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38823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101,8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A6881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100,5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7E2C5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104,5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38B76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102,8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A1D49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109,7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2572F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100,7</w:t>
            </w:r>
          </w:p>
        </w:tc>
      </w:tr>
      <w:tr w:rsidR="0039498E" w:rsidRPr="00BE130C" w14:paraId="6A2F48A0" w14:textId="77777777" w:rsidTr="0039498E">
        <w:trPr>
          <w:trHeight w:val="22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E0488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апрель</w:t>
            </w:r>
          </w:p>
        </w:tc>
      </w:tr>
      <w:tr w:rsidR="0039498E" w:rsidRPr="00BE130C" w14:paraId="7FD04BA5" w14:textId="77777777" w:rsidTr="0039498E">
        <w:trPr>
          <w:trHeight w:val="227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020568" w14:textId="77777777" w:rsidR="0039498E" w:rsidRPr="00BE130C" w:rsidRDefault="0039498E" w:rsidP="00BE130C">
            <w:pPr>
              <w:ind w:right="-108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96341B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59DB07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101,9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34990C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E044C9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BBD4A6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101,7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D9A113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5154B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122,3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0EAB59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101,0</w:t>
            </w:r>
          </w:p>
        </w:tc>
      </w:tr>
      <w:tr w:rsidR="0039498E" w:rsidRPr="00BE130C" w14:paraId="2B59C351" w14:textId="77777777" w:rsidTr="0039498E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F302BB" w14:textId="77777777" w:rsidR="0039498E" w:rsidRPr="00BE130C" w:rsidRDefault="0039498E" w:rsidP="00BE130C">
            <w:pPr>
              <w:ind w:right="-108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BCC1A3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4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5D4DE0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81650A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0E023B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7863DC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102,2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9B9AE8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101,0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9281A9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145,3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84FFE6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39498E" w:rsidRPr="00BE130C" w14:paraId="61BD4BB6" w14:textId="77777777" w:rsidTr="0039498E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6CD13" w14:textId="77777777" w:rsidR="0039498E" w:rsidRPr="00BE130C" w:rsidRDefault="0039498E" w:rsidP="00BE130C">
            <w:pPr>
              <w:ind w:right="-108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612CA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102,6</w:t>
            </w:r>
          </w:p>
        </w:tc>
        <w:tc>
          <w:tcPr>
            <w:tcW w:w="5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BB4C3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104,9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26D89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101,4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112AA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103,2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5BAD4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100,9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D4444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100,9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091E2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97940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102,9</w:t>
            </w:r>
          </w:p>
        </w:tc>
      </w:tr>
      <w:tr w:rsidR="0039498E" w:rsidRPr="00BE130C" w14:paraId="66A8EAAC" w14:textId="77777777" w:rsidTr="0039498E">
        <w:trPr>
          <w:trHeight w:val="22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E7F8D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май</w:t>
            </w:r>
          </w:p>
        </w:tc>
      </w:tr>
      <w:tr w:rsidR="0039498E" w:rsidRPr="00BE130C" w14:paraId="3F168EE4" w14:textId="77777777" w:rsidTr="0039498E">
        <w:trPr>
          <w:trHeight w:val="227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3FC696" w14:textId="77777777" w:rsidR="0039498E" w:rsidRPr="00BE130C" w:rsidRDefault="0039498E" w:rsidP="00BE130C">
            <w:pPr>
              <w:ind w:right="-108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B25D3C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AF7A46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F2A11A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1B3BD5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101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D34EF8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105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894BD8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103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2F8FCF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97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ACD93B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102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2</w:t>
            </w:r>
          </w:p>
        </w:tc>
      </w:tr>
      <w:tr w:rsidR="0039498E" w:rsidRPr="00BE130C" w14:paraId="6C3C3524" w14:textId="77777777" w:rsidTr="0039498E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748E3A" w14:textId="77777777" w:rsidR="0039498E" w:rsidRPr="00BE130C" w:rsidRDefault="0039498E" w:rsidP="00BE130C">
            <w:pPr>
              <w:ind w:right="-108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813944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54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7E924A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BED748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101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55BA0C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CF56D7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106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43794F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103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918146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192F67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6</w:t>
            </w:r>
          </w:p>
        </w:tc>
      </w:tr>
      <w:tr w:rsidR="0039498E" w:rsidRPr="00BE130C" w14:paraId="13745917" w14:textId="77777777" w:rsidTr="0039498E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FA528" w14:textId="77777777" w:rsidR="0039498E" w:rsidRPr="00BE130C" w:rsidRDefault="0039498E" w:rsidP="00BE130C">
            <w:pPr>
              <w:ind w:right="-108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FCBC5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5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90F0D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307F8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568F2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103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7DA10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104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582F7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104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DE777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92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5A0BE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105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</w:t>
            </w:r>
          </w:p>
        </w:tc>
      </w:tr>
      <w:tr w:rsidR="0039498E" w:rsidRPr="00BE130C" w14:paraId="6A549B01" w14:textId="77777777" w:rsidTr="0039498E">
        <w:trPr>
          <w:trHeight w:val="22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A8671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июнь</w:t>
            </w:r>
          </w:p>
        </w:tc>
      </w:tr>
      <w:tr w:rsidR="0039498E" w:rsidRPr="00BE130C" w14:paraId="27237BD1" w14:textId="77777777" w:rsidTr="0039498E">
        <w:trPr>
          <w:trHeight w:val="227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CB5C3D" w14:textId="77777777" w:rsidR="0039498E" w:rsidRPr="00BE130C" w:rsidRDefault="0039498E" w:rsidP="00BE130C">
            <w:pPr>
              <w:ind w:right="-108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9E790F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100,6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9719AE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C0EAFA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03263A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DE5BC2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101,6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72EF66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5718A9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59E7EF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104,1</w:t>
            </w:r>
          </w:p>
        </w:tc>
      </w:tr>
      <w:tr w:rsidR="0039498E" w:rsidRPr="00BE130C" w14:paraId="46ACCFAF" w14:textId="77777777" w:rsidTr="0039498E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51B90D" w14:textId="77777777" w:rsidR="0039498E" w:rsidRPr="00BE130C" w:rsidRDefault="0039498E" w:rsidP="00BE130C">
            <w:pPr>
              <w:ind w:right="-108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34DD13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100,9</w:t>
            </w:r>
          </w:p>
        </w:tc>
        <w:tc>
          <w:tcPr>
            <w:tcW w:w="54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11E1F7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16A62E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101,7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F230AB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41D0A2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101,3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EDBFC0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100,3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E20DFA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102,7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3F18F2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103,5</w:t>
            </w:r>
          </w:p>
        </w:tc>
      </w:tr>
      <w:tr w:rsidR="0039498E" w:rsidRPr="00BE130C" w14:paraId="7A335DAE" w14:textId="77777777" w:rsidTr="0039498E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84942" w14:textId="77777777" w:rsidR="0039498E" w:rsidRPr="00BE130C" w:rsidRDefault="0039498E" w:rsidP="00BE130C">
            <w:pPr>
              <w:ind w:right="-108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F5D44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9CFF1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B535F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A6969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AAB65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102,3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E421E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102,3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B5F7A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95,8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A985A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105,1</w:t>
            </w:r>
          </w:p>
        </w:tc>
      </w:tr>
      <w:tr w:rsidR="0039498E" w:rsidRPr="00BE130C" w14:paraId="026BF645" w14:textId="77777777" w:rsidTr="0039498E">
        <w:trPr>
          <w:trHeight w:val="22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DC3C4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июль</w:t>
            </w:r>
          </w:p>
        </w:tc>
      </w:tr>
      <w:tr w:rsidR="0039498E" w:rsidRPr="00BE130C" w14:paraId="31F15494" w14:textId="77777777" w:rsidTr="0039498E">
        <w:trPr>
          <w:trHeight w:val="227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D37429" w14:textId="77777777" w:rsidR="0039498E" w:rsidRPr="00BE130C" w:rsidRDefault="0039498E" w:rsidP="00BE130C">
            <w:pPr>
              <w:ind w:right="-108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1BFA21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577510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32B80D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CB9132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8DEB73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102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8E9523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109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FC2B04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97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0B2758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</w:t>
            </w:r>
          </w:p>
        </w:tc>
      </w:tr>
      <w:tr w:rsidR="0039498E" w:rsidRPr="00BE130C" w14:paraId="570C1E40" w14:textId="77777777" w:rsidTr="0039498E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46840A" w14:textId="77777777" w:rsidR="0039498E" w:rsidRPr="00BE130C" w:rsidRDefault="0039498E" w:rsidP="00BE130C">
            <w:pPr>
              <w:ind w:right="-108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44380B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54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26D19D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446926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82AD0D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101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3581D2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101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C234AD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111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6B8D18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96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1086B2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100,2</w:t>
            </w:r>
          </w:p>
        </w:tc>
      </w:tr>
      <w:tr w:rsidR="0039498E" w:rsidRPr="00BE130C" w14:paraId="0A95C415" w14:textId="77777777" w:rsidTr="0039498E">
        <w:trPr>
          <w:trHeight w:val="227"/>
        </w:trPr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150F3" w14:textId="77777777" w:rsidR="0039498E" w:rsidRPr="00BE130C" w:rsidRDefault="0039498E" w:rsidP="00BE130C">
            <w:pPr>
              <w:ind w:right="-108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B29A1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8FDE7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1367F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48D16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574DC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105,5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0FD08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106,2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7DEF8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1995F" w14:textId="77777777" w:rsidR="0039498E" w:rsidRPr="00BE130C" w:rsidRDefault="0039498E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</w:tbl>
    <w:p w14:paraId="2E9002C4" w14:textId="77777777" w:rsidR="00BE130C" w:rsidRPr="00BE130C" w:rsidRDefault="00BE130C" w:rsidP="00BE130C">
      <w:pPr>
        <w:rPr>
          <w:sz w:val="22"/>
          <w:szCs w:val="22"/>
          <w:lang w:eastAsia="ru-RU"/>
        </w:rPr>
      </w:pPr>
    </w:p>
    <w:p w14:paraId="65C6E853" w14:textId="77777777" w:rsidR="00BE130C" w:rsidRPr="00BE130C" w:rsidRDefault="00BE130C" w:rsidP="00BE130C">
      <w:pPr>
        <w:rPr>
          <w:b/>
          <w:sz w:val="22"/>
          <w:szCs w:val="22"/>
          <w:lang w:eastAsia="ru-RU"/>
        </w:rPr>
      </w:pPr>
    </w:p>
    <w:p w14:paraId="1ACBB12A" w14:textId="77777777" w:rsidR="00BE130C" w:rsidRPr="00BE130C" w:rsidRDefault="00BE130C" w:rsidP="00BE130C">
      <w:pPr>
        <w:rPr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t>Таблица 13:</w:t>
      </w:r>
      <w:r w:rsidRPr="00BE130C">
        <w:rPr>
          <w:b/>
          <w:sz w:val="22"/>
          <w:szCs w:val="22"/>
          <w:lang w:eastAsia="ru-RU"/>
        </w:rPr>
        <w:tab/>
        <w:t>Индекс цен на отдельные виды плодоовощной продукци</w:t>
      </w:r>
      <w:r w:rsidRPr="00BE130C">
        <w:rPr>
          <w:sz w:val="22"/>
          <w:szCs w:val="22"/>
          <w:lang w:eastAsia="ru-RU"/>
        </w:rPr>
        <w:t xml:space="preserve">и </w:t>
      </w:r>
    </w:p>
    <w:p w14:paraId="13585926" w14:textId="77777777" w:rsidR="00BE130C" w:rsidRPr="00BE130C" w:rsidRDefault="00BE130C" w:rsidP="00BE130C">
      <w:pPr>
        <w:rPr>
          <w:i/>
          <w:iCs/>
          <w:sz w:val="18"/>
          <w:szCs w:val="18"/>
          <w:lang w:eastAsia="ru-RU"/>
        </w:rPr>
      </w:pPr>
      <w:r w:rsidRPr="00BE130C">
        <w:rPr>
          <w:i/>
          <w:iCs/>
          <w:szCs w:val="24"/>
          <w:lang w:eastAsia="ru-RU"/>
        </w:rPr>
        <w:tab/>
      </w:r>
      <w:r w:rsidRPr="00BE130C">
        <w:rPr>
          <w:i/>
          <w:iCs/>
          <w:szCs w:val="24"/>
          <w:lang w:eastAsia="ru-RU"/>
        </w:rPr>
        <w:tab/>
      </w:r>
      <w:r w:rsidRPr="00BE130C">
        <w:rPr>
          <w:i/>
          <w:iCs/>
          <w:sz w:val="18"/>
          <w:szCs w:val="18"/>
          <w:lang w:eastAsia="ru-RU"/>
        </w:rPr>
        <w:t>(в процентах к предыдущему месяцу)</w:t>
      </w:r>
    </w:p>
    <w:p w14:paraId="3F60C5D2" w14:textId="77777777" w:rsidR="00BE130C" w:rsidRPr="00BE130C" w:rsidRDefault="00BE130C" w:rsidP="00BE130C">
      <w:pPr>
        <w:rPr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3"/>
        <w:gridCol w:w="1091"/>
        <w:gridCol w:w="1089"/>
        <w:gridCol w:w="1089"/>
        <w:gridCol w:w="1089"/>
        <w:gridCol w:w="1211"/>
        <w:gridCol w:w="967"/>
        <w:gridCol w:w="1116"/>
      </w:tblGrid>
      <w:tr w:rsidR="00BE130C" w:rsidRPr="00BE130C" w14:paraId="28C269CF" w14:textId="77777777" w:rsidTr="00B97DD4">
        <w:trPr>
          <w:trHeight w:val="345"/>
        </w:trPr>
        <w:tc>
          <w:tcPr>
            <w:tcW w:w="798" w:type="pct"/>
            <w:tcBorders>
              <w:bottom w:val="single" w:sz="4" w:space="0" w:color="auto"/>
            </w:tcBorders>
          </w:tcPr>
          <w:p w14:paraId="7E91D9E9" w14:textId="77777777" w:rsidR="00BE130C" w:rsidRPr="00BE130C" w:rsidRDefault="00BE130C" w:rsidP="00BE130C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  <w:vAlign w:val="center"/>
          </w:tcPr>
          <w:p w14:paraId="3C61AA91" w14:textId="77777777" w:rsidR="00BE130C" w:rsidRPr="00BE130C" w:rsidRDefault="00BE130C" w:rsidP="00BE130C">
            <w:pPr>
              <w:ind w:left="-108" w:right="-198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center"/>
          </w:tcPr>
          <w:p w14:paraId="09D95E50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center"/>
          </w:tcPr>
          <w:p w14:paraId="7303CA2C" w14:textId="77777777" w:rsidR="00BE130C" w:rsidRPr="00BE130C" w:rsidRDefault="00BE130C" w:rsidP="00BE130C">
            <w:pPr>
              <w:ind w:right="-198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Капуста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center"/>
          </w:tcPr>
          <w:p w14:paraId="736FF324" w14:textId="77777777" w:rsidR="00BE130C" w:rsidRPr="00BE130C" w:rsidRDefault="00BE130C" w:rsidP="00BE130C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Огурцы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14:paraId="28CFA158" w14:textId="3F220A8F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Помидоры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14:paraId="406D6AC9" w14:textId="77777777" w:rsidR="00BE130C" w:rsidRPr="00BE130C" w:rsidRDefault="00BE130C" w:rsidP="00BE130C">
            <w:pPr>
              <w:ind w:left="-98" w:right="-198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Яблоки</w:t>
            </w:r>
          </w:p>
        </w:tc>
        <w:tc>
          <w:tcPr>
            <w:tcW w:w="613" w:type="pct"/>
            <w:tcBorders>
              <w:bottom w:val="single" w:sz="4" w:space="0" w:color="auto"/>
            </w:tcBorders>
            <w:vAlign w:val="center"/>
          </w:tcPr>
          <w:p w14:paraId="4CEC854B" w14:textId="37AEEBC3" w:rsidR="00BE130C" w:rsidRPr="00BE130C" w:rsidRDefault="00BE130C" w:rsidP="0039498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Картофель</w:t>
            </w:r>
          </w:p>
        </w:tc>
      </w:tr>
      <w:tr w:rsidR="00BE130C" w:rsidRPr="00BE130C" w14:paraId="5C0E07A2" w14:textId="77777777" w:rsidTr="00157E3C"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02B1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январь</w:t>
            </w:r>
          </w:p>
        </w:tc>
      </w:tr>
      <w:tr w:rsidR="00BE130C" w:rsidRPr="00BE130C" w14:paraId="028D029D" w14:textId="77777777" w:rsidTr="00B97DD4">
        <w:trPr>
          <w:trHeight w:val="227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47A8B2" w14:textId="77777777" w:rsidR="00BE130C" w:rsidRPr="00BE130C" w:rsidRDefault="00BE130C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1F7C2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55,2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EA7C3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35,9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AC55F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41,5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6A0A7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209,2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1F6F9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222,4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09968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55,5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DF9CB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46,9</w:t>
            </w:r>
          </w:p>
        </w:tc>
      </w:tr>
      <w:tr w:rsidR="00BE130C" w:rsidRPr="00BE130C" w14:paraId="4408EA71" w14:textId="77777777" w:rsidTr="00B97DD4">
        <w:trPr>
          <w:trHeight w:val="227"/>
        </w:trPr>
        <w:tc>
          <w:tcPr>
            <w:tcW w:w="7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9EF7D" w14:textId="77777777" w:rsidR="00BE130C" w:rsidRPr="00BE130C" w:rsidRDefault="00BE130C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557FE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55,4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199F0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32,4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F7D4F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42,4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B1213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189,7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549BB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206,1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E5A54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015AE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45,0</w:t>
            </w:r>
          </w:p>
        </w:tc>
      </w:tr>
      <w:tr w:rsidR="00BE130C" w:rsidRPr="00BE130C" w14:paraId="42D70942" w14:textId="77777777" w:rsidTr="00B97DD4">
        <w:trPr>
          <w:trHeight w:val="227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D695" w14:textId="77777777" w:rsidR="00BE130C" w:rsidRPr="00BE130C" w:rsidRDefault="00BE130C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2CA5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55,0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8B4D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E31C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40,0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7CC4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242,1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4696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250,0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B80C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64,8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9657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50,0</w:t>
            </w:r>
          </w:p>
        </w:tc>
      </w:tr>
      <w:tr w:rsidR="00BE130C" w:rsidRPr="00BE130C" w14:paraId="45934220" w14:textId="77777777" w:rsidTr="00157E3C"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0031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февраль</w:t>
            </w:r>
          </w:p>
        </w:tc>
      </w:tr>
      <w:tr w:rsidR="00BE130C" w:rsidRPr="00BE130C" w14:paraId="2CAD143D" w14:textId="77777777" w:rsidTr="00B97DD4">
        <w:trPr>
          <w:trHeight w:val="227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5C95CC" w14:textId="77777777" w:rsidR="00BE130C" w:rsidRPr="00BE130C" w:rsidRDefault="00BE130C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EB9A9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49,7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96406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35,9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31E6C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41,5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6ED93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230,2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91433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227,6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CD770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59,0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5BB7F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46,7</w:t>
            </w:r>
          </w:p>
        </w:tc>
      </w:tr>
      <w:tr w:rsidR="00BE130C" w:rsidRPr="00BE130C" w14:paraId="4ADFBAD6" w14:textId="77777777" w:rsidTr="00B97DD4">
        <w:trPr>
          <w:trHeight w:val="227"/>
        </w:trPr>
        <w:tc>
          <w:tcPr>
            <w:tcW w:w="7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E20BC" w14:textId="77777777" w:rsidR="00BE130C" w:rsidRPr="00BE130C" w:rsidRDefault="00BE130C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6A851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46,2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80B76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32,4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096BA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42,4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7388B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218,2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516E6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214,4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0685D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4A851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45,0</w:t>
            </w:r>
          </w:p>
        </w:tc>
      </w:tr>
      <w:tr w:rsidR="00BE130C" w:rsidRPr="00BE130C" w14:paraId="3AFACDE0" w14:textId="77777777" w:rsidTr="00B97DD4">
        <w:trPr>
          <w:trHeight w:val="227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7F89" w14:textId="77777777" w:rsidR="00BE130C" w:rsidRPr="00BE130C" w:rsidRDefault="00BE130C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C4B7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55,0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6E90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41,8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63CC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40,0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6A7F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250,0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56F8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250,0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3DFD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74,3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E05A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50,0</w:t>
            </w:r>
          </w:p>
        </w:tc>
      </w:tr>
      <w:tr w:rsidR="00BE130C" w:rsidRPr="00BE130C" w14:paraId="49E1461C" w14:textId="77777777" w:rsidTr="00157E3C"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E2C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март</w:t>
            </w:r>
          </w:p>
        </w:tc>
      </w:tr>
      <w:tr w:rsidR="00BE130C" w:rsidRPr="00BE130C" w14:paraId="23F17F48" w14:textId="77777777" w:rsidTr="00B97DD4">
        <w:trPr>
          <w:trHeight w:val="227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4B7B22" w14:textId="77777777" w:rsidR="00BE130C" w:rsidRPr="00BE130C" w:rsidRDefault="00BE130C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BFB4D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94,3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88C49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90,2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EAA8B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56BEA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DE096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98,2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1AA4D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117,8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333E8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101,9</w:t>
            </w:r>
          </w:p>
        </w:tc>
      </w:tr>
      <w:tr w:rsidR="00BE130C" w:rsidRPr="00BE130C" w14:paraId="10A02DF4" w14:textId="77777777" w:rsidTr="00B97DD4">
        <w:trPr>
          <w:trHeight w:val="227"/>
        </w:trPr>
        <w:tc>
          <w:tcPr>
            <w:tcW w:w="7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CAB47" w14:textId="77777777" w:rsidR="00BE130C" w:rsidRPr="00BE130C" w:rsidRDefault="00BE130C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33662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95,9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E3028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91,9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E5829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101,2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CE8FA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100,5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69BC2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96,9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631C3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123,4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3F8A0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102,5</w:t>
            </w:r>
          </w:p>
        </w:tc>
      </w:tr>
      <w:tr w:rsidR="00BE130C" w:rsidRPr="00BE130C" w14:paraId="797DCB7D" w14:textId="77777777" w:rsidTr="00B97DD4">
        <w:trPr>
          <w:trHeight w:val="227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AE93" w14:textId="77777777" w:rsidR="00BE130C" w:rsidRPr="00BE130C" w:rsidRDefault="00BE130C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91B7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92,7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E700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87,5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C9C4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5150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5A72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B7B8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114,2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EF8D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100,2</w:t>
            </w:r>
          </w:p>
        </w:tc>
      </w:tr>
    </w:tbl>
    <w:p w14:paraId="3E2DD293" w14:textId="77777777" w:rsidR="00B97DD4" w:rsidRDefault="00B97DD4"/>
    <w:p w14:paraId="75461C8F" w14:textId="6A95E382" w:rsidR="00B97DD4" w:rsidRPr="007A2ED8" w:rsidRDefault="007A2ED8" w:rsidP="007A2ED8">
      <w:pPr>
        <w:pageBreakBefore/>
        <w:jc w:val="right"/>
        <w:rPr>
          <w:sz w:val="22"/>
          <w:szCs w:val="22"/>
        </w:rPr>
      </w:pPr>
      <w:r w:rsidRPr="007A2ED8">
        <w:rPr>
          <w:sz w:val="22"/>
          <w:szCs w:val="22"/>
        </w:rPr>
        <w:lastRenderedPageBreak/>
        <w:t>продолжение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3"/>
        <w:gridCol w:w="1091"/>
        <w:gridCol w:w="1089"/>
        <w:gridCol w:w="1089"/>
        <w:gridCol w:w="1089"/>
        <w:gridCol w:w="1211"/>
        <w:gridCol w:w="967"/>
        <w:gridCol w:w="1116"/>
      </w:tblGrid>
      <w:tr w:rsidR="00B97DD4" w:rsidRPr="00BE130C" w14:paraId="632CFF1B" w14:textId="77777777" w:rsidTr="007A2ED8">
        <w:trPr>
          <w:trHeight w:val="447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2BCD" w14:textId="77777777" w:rsidR="00B97DD4" w:rsidRPr="00BE130C" w:rsidRDefault="00B97DD4" w:rsidP="007A2ED8">
            <w:pPr>
              <w:ind w:right="-108"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  <w:vAlign w:val="center"/>
          </w:tcPr>
          <w:p w14:paraId="29493090" w14:textId="77EBF37E" w:rsidR="00B97DD4" w:rsidRPr="00BE130C" w:rsidRDefault="00B97DD4" w:rsidP="00B97D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center"/>
          </w:tcPr>
          <w:p w14:paraId="77D8DD06" w14:textId="31E91E43" w:rsidR="00B97DD4" w:rsidRPr="00BE130C" w:rsidRDefault="00B97DD4" w:rsidP="00B97D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center"/>
          </w:tcPr>
          <w:p w14:paraId="55A431C7" w14:textId="573AC2FC" w:rsidR="00B97DD4" w:rsidRPr="00BE130C" w:rsidRDefault="00B97DD4" w:rsidP="00B97D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Капуста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center"/>
          </w:tcPr>
          <w:p w14:paraId="17169036" w14:textId="045724CD" w:rsidR="00B97DD4" w:rsidRPr="00BE130C" w:rsidRDefault="00B97DD4" w:rsidP="00B97D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Огурцы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14:paraId="57A73731" w14:textId="1E2B8B7D" w:rsidR="00B97DD4" w:rsidRPr="00BE130C" w:rsidRDefault="00B97DD4" w:rsidP="00B97D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Помидоры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14:paraId="44FD28E5" w14:textId="07930B09" w:rsidR="00B97DD4" w:rsidRPr="00BE130C" w:rsidRDefault="00B97DD4" w:rsidP="00B97D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Яблоки</w:t>
            </w:r>
          </w:p>
        </w:tc>
        <w:tc>
          <w:tcPr>
            <w:tcW w:w="613" w:type="pct"/>
            <w:tcBorders>
              <w:bottom w:val="single" w:sz="4" w:space="0" w:color="auto"/>
            </w:tcBorders>
            <w:vAlign w:val="center"/>
          </w:tcPr>
          <w:p w14:paraId="3F16A7B7" w14:textId="2F1B1CD5" w:rsidR="00B97DD4" w:rsidRPr="00BE130C" w:rsidRDefault="00B97DD4" w:rsidP="00B97D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Картофель</w:t>
            </w:r>
          </w:p>
        </w:tc>
      </w:tr>
      <w:tr w:rsidR="00BE130C" w:rsidRPr="00BE130C" w14:paraId="5FA6D218" w14:textId="77777777" w:rsidTr="00157E3C"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63D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апрель</w:t>
            </w:r>
          </w:p>
        </w:tc>
      </w:tr>
      <w:tr w:rsidR="00BE130C" w:rsidRPr="00BE130C" w14:paraId="08078E36" w14:textId="77777777" w:rsidTr="00B97DD4">
        <w:trPr>
          <w:trHeight w:val="227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D6DC41" w14:textId="77777777" w:rsidR="00BE130C" w:rsidRPr="00BE130C" w:rsidRDefault="00BE130C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CC74E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AE23E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87,7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A4282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106,1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A5A59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91,1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CEF6B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DA8D7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105,5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70D0D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108,8</w:t>
            </w:r>
          </w:p>
        </w:tc>
      </w:tr>
      <w:tr w:rsidR="00BE130C" w:rsidRPr="00BE130C" w14:paraId="0FC7C255" w14:textId="77777777" w:rsidTr="00B97DD4">
        <w:trPr>
          <w:trHeight w:val="227"/>
        </w:trPr>
        <w:tc>
          <w:tcPr>
            <w:tcW w:w="7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E76E82" w14:textId="77777777" w:rsidR="00BE130C" w:rsidRPr="00BE130C" w:rsidRDefault="00BE130C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87303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105,6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528B2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91,9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B0F55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107,9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C1D25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90,8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AF407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100,7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495F3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113,4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D7759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105,3</w:t>
            </w:r>
          </w:p>
        </w:tc>
      </w:tr>
      <w:tr w:rsidR="00BE130C" w:rsidRPr="00BE130C" w14:paraId="14FD5AE8" w14:textId="77777777" w:rsidTr="00B97DD4">
        <w:trPr>
          <w:trHeight w:val="227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F67D" w14:textId="77777777" w:rsidR="00BE130C" w:rsidRPr="00BE130C" w:rsidRDefault="00BE130C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B21C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97,5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BBF9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80,8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2A83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C89C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91,9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E161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2742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EE96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118,3</w:t>
            </w:r>
          </w:p>
        </w:tc>
      </w:tr>
      <w:tr w:rsidR="00BE130C" w:rsidRPr="00BE130C" w14:paraId="34641E28" w14:textId="77777777" w:rsidTr="00157E3C"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302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май</w:t>
            </w:r>
          </w:p>
        </w:tc>
      </w:tr>
      <w:tr w:rsidR="00BE130C" w:rsidRPr="00BE130C" w14:paraId="6EC5DF15" w14:textId="77777777" w:rsidTr="00B97DD4">
        <w:trPr>
          <w:trHeight w:val="227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E5B8E6" w14:textId="77777777" w:rsidR="00BE130C" w:rsidRPr="00BE130C" w:rsidRDefault="00BE130C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F33DA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101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8FF68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F12C8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102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45F33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87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9032F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93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00DB9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101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F60FB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114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4</w:t>
            </w:r>
          </w:p>
        </w:tc>
      </w:tr>
      <w:tr w:rsidR="00BE130C" w:rsidRPr="00BE130C" w14:paraId="7DD8D50E" w14:textId="77777777" w:rsidTr="00B97DD4">
        <w:trPr>
          <w:trHeight w:val="227"/>
        </w:trPr>
        <w:tc>
          <w:tcPr>
            <w:tcW w:w="7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C0F48" w14:textId="77777777" w:rsidR="00BE130C" w:rsidRPr="00BE130C" w:rsidRDefault="00BE130C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B3114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102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AB902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C56E6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103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29172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86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6ABDD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90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01A64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103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544B4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120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</w:t>
            </w:r>
          </w:p>
        </w:tc>
      </w:tr>
      <w:tr w:rsidR="00BE130C" w:rsidRPr="00BE130C" w14:paraId="3C5781F2" w14:textId="77777777" w:rsidTr="00B97DD4">
        <w:trPr>
          <w:trHeight w:val="227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7A5E" w14:textId="77777777" w:rsidR="00BE130C" w:rsidRPr="00BE130C" w:rsidRDefault="00BE130C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D1A6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,3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B9CD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DD65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41AA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89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F2CB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96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4581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3D60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100</w:t>
            </w:r>
            <w:r w:rsidRPr="00BE130C">
              <w:rPr>
                <w:rFonts w:eastAsia="Calibri"/>
                <w:sz w:val="18"/>
                <w:szCs w:val="18"/>
                <w:lang w:val="ky-KG"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6</w:t>
            </w:r>
          </w:p>
        </w:tc>
      </w:tr>
      <w:tr w:rsidR="00BE130C" w:rsidRPr="00BE130C" w14:paraId="7FAB1682" w14:textId="77777777" w:rsidTr="00157E3C"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F6D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июнь</w:t>
            </w:r>
          </w:p>
        </w:tc>
      </w:tr>
      <w:tr w:rsidR="00BE130C" w:rsidRPr="00BE130C" w14:paraId="78B2395C" w14:textId="77777777" w:rsidTr="00B97DD4">
        <w:trPr>
          <w:trHeight w:val="227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8B6918" w14:textId="77777777" w:rsidR="00BE130C" w:rsidRPr="00BE130C" w:rsidRDefault="00BE130C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4B9EE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105,9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1BCDF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B8A87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106,2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229D4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78,4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F8059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84,7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FBE54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104,7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4998744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117,1</w:t>
            </w:r>
          </w:p>
        </w:tc>
      </w:tr>
      <w:tr w:rsidR="00BE130C" w:rsidRPr="00BE130C" w14:paraId="43024C26" w14:textId="77777777" w:rsidTr="00B97DD4">
        <w:trPr>
          <w:trHeight w:val="227"/>
        </w:trPr>
        <w:tc>
          <w:tcPr>
            <w:tcW w:w="7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4F6FA3" w14:textId="77777777" w:rsidR="00BE130C" w:rsidRPr="00BE130C" w:rsidRDefault="00BE130C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7AABB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104,0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1B3E3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2F761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107,9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D11DB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86,3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6E413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90,9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C889E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110,5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75E983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121,7</w:t>
            </w:r>
          </w:p>
        </w:tc>
      </w:tr>
      <w:tr w:rsidR="00BE130C" w:rsidRPr="00BE130C" w14:paraId="035989A9" w14:textId="77777777" w:rsidTr="00B97DD4">
        <w:trPr>
          <w:trHeight w:val="227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234C" w14:textId="77777777" w:rsidR="00BE130C" w:rsidRPr="00BE130C" w:rsidRDefault="00BE130C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6FE1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110,5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F80C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BBE1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7442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62,5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E6BE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77,0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F422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10AACBC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103,7</w:t>
            </w:r>
          </w:p>
        </w:tc>
      </w:tr>
      <w:tr w:rsidR="00BE130C" w:rsidRPr="00BE130C" w14:paraId="11848278" w14:textId="77777777" w:rsidTr="00157E3C"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2DA7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июль</w:t>
            </w:r>
          </w:p>
        </w:tc>
      </w:tr>
      <w:tr w:rsidR="00BE130C" w:rsidRPr="00BE130C" w14:paraId="3BD82251" w14:textId="77777777" w:rsidTr="00B97DD4">
        <w:trPr>
          <w:trHeight w:val="227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8DEAA5" w14:textId="77777777" w:rsidR="00BE130C" w:rsidRPr="00BE130C" w:rsidRDefault="00BE130C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6F867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85,6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8785B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102,5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216D3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83,6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677F2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31,6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856FB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36,7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1B2E3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128,2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CA096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66,5</w:t>
            </w:r>
          </w:p>
        </w:tc>
      </w:tr>
      <w:tr w:rsidR="00BE130C" w:rsidRPr="00BE130C" w14:paraId="2A1F56AC" w14:textId="77777777" w:rsidTr="00B97DD4">
        <w:trPr>
          <w:trHeight w:val="227"/>
        </w:trPr>
        <w:tc>
          <w:tcPr>
            <w:tcW w:w="7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A94C19" w14:textId="77777777" w:rsidR="00BE130C" w:rsidRPr="00BE130C" w:rsidRDefault="00BE130C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D950A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80,0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F7A3A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4D419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76,9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D9F92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28,6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370E2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40,4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27AE1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4F593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62,5</w:t>
            </w:r>
          </w:p>
        </w:tc>
      </w:tr>
      <w:tr w:rsidR="00BE130C" w:rsidRPr="00BE130C" w14:paraId="06C3FEFA" w14:textId="77777777" w:rsidTr="00B97DD4">
        <w:trPr>
          <w:trHeight w:val="227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D257" w14:textId="77777777" w:rsidR="00BE130C" w:rsidRPr="00BE130C" w:rsidRDefault="00BE130C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DFC8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98,8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D348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107,1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54AC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109,2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29A6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39,8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AEAD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31,4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F15A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153,3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DF38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79,9</w:t>
            </w:r>
          </w:p>
        </w:tc>
      </w:tr>
    </w:tbl>
    <w:p w14:paraId="28195F24" w14:textId="77777777" w:rsidR="00BE130C" w:rsidRPr="00BE130C" w:rsidRDefault="00BE130C" w:rsidP="00BE130C">
      <w:pPr>
        <w:autoSpaceDE w:val="0"/>
        <w:autoSpaceDN w:val="0"/>
        <w:ind w:firstLine="540"/>
        <w:jc w:val="both"/>
        <w:rPr>
          <w:sz w:val="22"/>
          <w:szCs w:val="22"/>
          <w:lang w:eastAsia="ru-RU"/>
        </w:rPr>
      </w:pPr>
    </w:p>
    <w:p w14:paraId="7063A2E5" w14:textId="77777777" w:rsidR="00BE130C" w:rsidRPr="00BE130C" w:rsidRDefault="00BE130C" w:rsidP="00BE130C">
      <w:pPr>
        <w:ind w:firstLine="540"/>
        <w:jc w:val="both"/>
        <w:rPr>
          <w:sz w:val="22"/>
          <w:szCs w:val="22"/>
          <w:lang w:eastAsia="ru-RU"/>
        </w:rPr>
      </w:pPr>
      <w:bookmarkStart w:id="117" w:name="_Toc219974277"/>
      <w:bookmarkStart w:id="118" w:name="_Toc219974396"/>
      <w:bookmarkStart w:id="119" w:name="_Toc219974516"/>
      <w:bookmarkStart w:id="120" w:name="_Toc243197543"/>
      <w:bookmarkStart w:id="121" w:name="_Toc243204463"/>
      <w:bookmarkStart w:id="122" w:name="_Toc243204980"/>
      <w:bookmarkStart w:id="123" w:name="_Toc263858522"/>
      <w:bookmarkStart w:id="124" w:name="_Toc243204462"/>
      <w:bookmarkStart w:id="125" w:name="_Toc243204979"/>
      <w:bookmarkStart w:id="126" w:name="_Toc263858521"/>
      <w:bookmarkStart w:id="127" w:name="_Toc266706799"/>
      <w:bookmarkStart w:id="128" w:name="_Toc266707220"/>
      <w:bookmarkStart w:id="129" w:name="_Toc298311055"/>
      <w:bookmarkStart w:id="130" w:name="_Toc298311433"/>
      <w:r w:rsidRPr="00BE130C">
        <w:rPr>
          <w:sz w:val="22"/>
          <w:szCs w:val="22"/>
          <w:lang w:eastAsia="ru-RU"/>
        </w:rPr>
        <w:t>Цены на алкогольные напитки и табачные изделия по области за месяц повысились на 7,5 процента.</w:t>
      </w:r>
    </w:p>
    <w:p w14:paraId="396D1B96" w14:textId="77777777" w:rsidR="00BE130C" w:rsidRPr="007A2ED8" w:rsidRDefault="00BE130C" w:rsidP="00BE130C">
      <w:pPr>
        <w:rPr>
          <w:b/>
          <w:sz w:val="22"/>
          <w:szCs w:val="22"/>
          <w:lang w:eastAsia="ru-RU"/>
        </w:rPr>
      </w:pPr>
    </w:p>
    <w:p w14:paraId="29C80EA7" w14:textId="77777777" w:rsidR="00BE130C" w:rsidRPr="00BE130C" w:rsidRDefault="00BE130C" w:rsidP="00BE130C">
      <w:pPr>
        <w:rPr>
          <w:b/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t>Таблица 14:</w:t>
      </w:r>
      <w:r w:rsidRPr="00BE130C">
        <w:rPr>
          <w:b/>
          <w:sz w:val="22"/>
          <w:szCs w:val="22"/>
          <w:lang w:eastAsia="ru-RU"/>
        </w:rPr>
        <w:tab/>
        <w:t>Средние цены на отдельные товары – представители.</w:t>
      </w:r>
    </w:p>
    <w:p w14:paraId="7AE6E93E" w14:textId="77777777" w:rsidR="00BE130C" w:rsidRPr="00BE130C" w:rsidRDefault="00BE130C" w:rsidP="00BE130C">
      <w:pPr>
        <w:rPr>
          <w:i/>
          <w:iCs/>
          <w:sz w:val="18"/>
          <w:szCs w:val="18"/>
          <w:lang w:eastAsia="ru-RU"/>
        </w:rPr>
      </w:pPr>
      <w:r w:rsidRPr="00BE130C">
        <w:rPr>
          <w:i/>
          <w:iCs/>
          <w:szCs w:val="24"/>
          <w:lang w:eastAsia="ru-RU"/>
        </w:rPr>
        <w:tab/>
      </w:r>
      <w:r w:rsidRPr="00BE130C">
        <w:rPr>
          <w:i/>
          <w:iCs/>
          <w:szCs w:val="24"/>
          <w:lang w:eastAsia="ru-RU"/>
        </w:rPr>
        <w:tab/>
      </w:r>
      <w:r w:rsidRPr="00BE130C">
        <w:rPr>
          <w:i/>
          <w:iCs/>
          <w:sz w:val="18"/>
          <w:szCs w:val="18"/>
          <w:lang w:eastAsia="ru-RU"/>
        </w:rPr>
        <w:t>(в сомах за килограмм, литр)</w:t>
      </w:r>
    </w:p>
    <w:p w14:paraId="078EE1CB" w14:textId="77777777" w:rsidR="00BE130C" w:rsidRPr="00BE130C" w:rsidRDefault="00BE130C" w:rsidP="00BE130C">
      <w:pPr>
        <w:jc w:val="center"/>
        <w:rPr>
          <w:sz w:val="10"/>
          <w:szCs w:val="10"/>
          <w:lang w:eastAsia="ru-RU"/>
        </w:rPr>
      </w:pPr>
    </w:p>
    <w:tbl>
      <w:tblPr>
        <w:tblW w:w="50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6"/>
        <w:gridCol w:w="834"/>
        <w:gridCol w:w="112"/>
        <w:gridCol w:w="677"/>
        <w:gridCol w:w="6"/>
        <w:gridCol w:w="765"/>
        <w:gridCol w:w="10"/>
        <w:gridCol w:w="876"/>
        <w:gridCol w:w="16"/>
        <w:gridCol w:w="943"/>
        <w:gridCol w:w="16"/>
        <w:gridCol w:w="986"/>
        <w:gridCol w:w="18"/>
        <w:gridCol w:w="1039"/>
        <w:gridCol w:w="19"/>
        <w:gridCol w:w="796"/>
        <w:gridCol w:w="839"/>
      </w:tblGrid>
      <w:tr w:rsidR="007A2ED8" w:rsidRPr="00BE130C" w14:paraId="3F5539B1" w14:textId="77777777" w:rsidTr="007A2ED8">
        <w:trPr>
          <w:cantSplit/>
          <w:trHeight w:val="278"/>
        </w:trPr>
        <w:tc>
          <w:tcPr>
            <w:tcW w:w="662" w:type="pct"/>
            <w:vMerge w:val="restart"/>
          </w:tcPr>
          <w:p w14:paraId="0F78DC60" w14:textId="77777777" w:rsidR="007A2ED8" w:rsidRPr="00BE130C" w:rsidRDefault="007A2ED8" w:rsidP="00BE130C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958" w:type="pct"/>
            <w:gridSpan w:val="3"/>
            <w:vAlign w:val="center"/>
          </w:tcPr>
          <w:p w14:paraId="2AAB081F" w14:textId="77777777" w:rsidR="007A2ED8" w:rsidRPr="00BE130C" w:rsidRDefault="007A2ED8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Мука пшеничная</w:t>
            </w:r>
          </w:p>
        </w:tc>
        <w:tc>
          <w:tcPr>
            <w:tcW w:w="445" w:type="pct"/>
            <w:gridSpan w:val="2"/>
            <w:vMerge w:val="restart"/>
            <w:vAlign w:val="center"/>
          </w:tcPr>
          <w:p w14:paraId="7E635E68" w14:textId="77777777" w:rsidR="007A2ED8" w:rsidRPr="00BE130C" w:rsidRDefault="007A2ED8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495" w:type="pct"/>
            <w:gridSpan w:val="3"/>
            <w:vMerge w:val="restart"/>
            <w:vAlign w:val="center"/>
          </w:tcPr>
          <w:p w14:paraId="4529B11E" w14:textId="45F52FFE" w:rsidR="007A2ED8" w:rsidRPr="00BE130C" w:rsidRDefault="007A2ED8" w:rsidP="00BE130C">
            <w:pPr>
              <w:ind w:left="-58" w:right="-158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Лепешка</w:t>
            </w:r>
          </w:p>
        </w:tc>
        <w:tc>
          <w:tcPr>
            <w:tcW w:w="515" w:type="pct"/>
            <w:gridSpan w:val="2"/>
            <w:vMerge w:val="restart"/>
            <w:vAlign w:val="center"/>
          </w:tcPr>
          <w:p w14:paraId="6B7CB71E" w14:textId="2D2269A4" w:rsidR="007A2ED8" w:rsidRPr="00BE130C" w:rsidRDefault="007A2ED8" w:rsidP="00BE130C">
            <w:pPr>
              <w:ind w:left="-5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Баранина</w:t>
            </w:r>
          </w:p>
        </w:tc>
        <w:tc>
          <w:tcPr>
            <w:tcW w:w="481" w:type="pct"/>
            <w:gridSpan w:val="2"/>
            <w:vMerge w:val="restart"/>
            <w:vAlign w:val="center"/>
          </w:tcPr>
          <w:p w14:paraId="2A89F754" w14:textId="1C3B8336" w:rsidR="007A2ED8" w:rsidRPr="00BE130C" w:rsidRDefault="007A2ED8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481" w:type="pct"/>
            <w:gridSpan w:val="2"/>
            <w:vMerge w:val="restart"/>
            <w:vAlign w:val="center"/>
          </w:tcPr>
          <w:p w14:paraId="450D8F13" w14:textId="5EB28A14" w:rsidR="007A2ED8" w:rsidRPr="00BE130C" w:rsidRDefault="007A2ED8" w:rsidP="007A2ED8">
            <w:pPr>
              <w:ind w:left="-5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481" w:type="pct"/>
            <w:vMerge w:val="restart"/>
            <w:vAlign w:val="center"/>
          </w:tcPr>
          <w:p w14:paraId="3436AA63" w14:textId="77777777" w:rsidR="007A2ED8" w:rsidRPr="00BE130C" w:rsidRDefault="007A2ED8" w:rsidP="00BE130C">
            <w:pPr>
              <w:ind w:left="-108" w:right="-208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Бензин</w:t>
            </w:r>
          </w:p>
          <w:p w14:paraId="303373AE" w14:textId="77777777" w:rsidR="007A2ED8" w:rsidRPr="00BE130C" w:rsidRDefault="007A2ED8" w:rsidP="00BE130C">
            <w:pPr>
              <w:ind w:left="-108" w:right="-208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А-80</w:t>
            </w:r>
          </w:p>
        </w:tc>
        <w:tc>
          <w:tcPr>
            <w:tcW w:w="483" w:type="pct"/>
            <w:vMerge w:val="restart"/>
            <w:vAlign w:val="center"/>
          </w:tcPr>
          <w:p w14:paraId="40E99A46" w14:textId="77777777" w:rsidR="007A2ED8" w:rsidRPr="00BE130C" w:rsidRDefault="007A2ED8" w:rsidP="00BE130C">
            <w:pPr>
              <w:ind w:left="-108" w:right="-208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E130C">
              <w:rPr>
                <w:b/>
                <w:sz w:val="18"/>
                <w:szCs w:val="18"/>
                <w:lang w:eastAsia="ru-RU"/>
              </w:rPr>
              <w:t>Диз</w:t>
            </w:r>
            <w:proofErr w:type="spellEnd"/>
          </w:p>
          <w:p w14:paraId="5CD054E2" w14:textId="77777777" w:rsidR="007A2ED8" w:rsidRPr="00BE130C" w:rsidRDefault="007A2ED8" w:rsidP="00BE130C">
            <w:pPr>
              <w:ind w:left="-108" w:right="-208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топливо</w:t>
            </w:r>
          </w:p>
        </w:tc>
      </w:tr>
      <w:tr w:rsidR="007A2ED8" w:rsidRPr="00BE130C" w14:paraId="094F62AB" w14:textId="77777777" w:rsidTr="007A2ED8">
        <w:trPr>
          <w:cantSplit/>
          <w:trHeight w:val="277"/>
        </w:trPr>
        <w:tc>
          <w:tcPr>
            <w:tcW w:w="662" w:type="pct"/>
            <w:vMerge/>
            <w:tcBorders>
              <w:bottom w:val="single" w:sz="4" w:space="0" w:color="auto"/>
            </w:tcBorders>
          </w:tcPr>
          <w:p w14:paraId="4393221A" w14:textId="77777777" w:rsidR="007A2ED8" w:rsidRPr="00BE130C" w:rsidRDefault="007A2ED8" w:rsidP="00BE130C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gridSpan w:val="2"/>
            <w:tcBorders>
              <w:bottom w:val="single" w:sz="4" w:space="0" w:color="auto"/>
            </w:tcBorders>
            <w:vAlign w:val="center"/>
          </w:tcPr>
          <w:p w14:paraId="7E902160" w14:textId="77777777" w:rsidR="007A2ED8" w:rsidRPr="00BE130C" w:rsidRDefault="007A2ED8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в/сорт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vAlign w:val="center"/>
          </w:tcPr>
          <w:p w14:paraId="7A5D4939" w14:textId="77777777" w:rsidR="007A2ED8" w:rsidRPr="00BE130C" w:rsidRDefault="007A2ED8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1 сорт</w:t>
            </w:r>
          </w:p>
        </w:tc>
        <w:tc>
          <w:tcPr>
            <w:tcW w:w="445" w:type="pct"/>
            <w:gridSpan w:val="2"/>
            <w:vMerge/>
            <w:tcBorders>
              <w:bottom w:val="single" w:sz="4" w:space="0" w:color="auto"/>
            </w:tcBorders>
          </w:tcPr>
          <w:p w14:paraId="67CEF888" w14:textId="77777777" w:rsidR="007A2ED8" w:rsidRPr="00BE130C" w:rsidRDefault="007A2ED8" w:rsidP="00BE130C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495" w:type="pct"/>
            <w:gridSpan w:val="3"/>
            <w:vMerge/>
            <w:tcBorders>
              <w:bottom w:val="single" w:sz="4" w:space="0" w:color="auto"/>
            </w:tcBorders>
          </w:tcPr>
          <w:p w14:paraId="0A2157BF" w14:textId="77777777" w:rsidR="007A2ED8" w:rsidRPr="00BE130C" w:rsidRDefault="007A2ED8" w:rsidP="00BE130C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15" w:type="pct"/>
            <w:gridSpan w:val="2"/>
            <w:vMerge/>
            <w:tcBorders>
              <w:bottom w:val="single" w:sz="4" w:space="0" w:color="auto"/>
            </w:tcBorders>
          </w:tcPr>
          <w:p w14:paraId="3C2FE1CD" w14:textId="77777777" w:rsidR="007A2ED8" w:rsidRPr="00BE130C" w:rsidRDefault="007A2ED8" w:rsidP="00BE130C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4" w:space="0" w:color="auto"/>
            </w:tcBorders>
          </w:tcPr>
          <w:p w14:paraId="13F63DC8" w14:textId="77777777" w:rsidR="007A2ED8" w:rsidRPr="00BE130C" w:rsidRDefault="007A2ED8" w:rsidP="00BE130C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4" w:space="0" w:color="auto"/>
            </w:tcBorders>
          </w:tcPr>
          <w:p w14:paraId="68ACDFFF" w14:textId="77777777" w:rsidR="007A2ED8" w:rsidRPr="00BE130C" w:rsidRDefault="007A2ED8" w:rsidP="00BE130C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481" w:type="pct"/>
            <w:vMerge/>
            <w:tcBorders>
              <w:bottom w:val="single" w:sz="4" w:space="0" w:color="auto"/>
            </w:tcBorders>
          </w:tcPr>
          <w:p w14:paraId="4B1A1845" w14:textId="77777777" w:rsidR="007A2ED8" w:rsidRPr="00BE130C" w:rsidRDefault="007A2ED8" w:rsidP="00BE130C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vMerge/>
            <w:tcBorders>
              <w:bottom w:val="single" w:sz="4" w:space="0" w:color="auto"/>
            </w:tcBorders>
          </w:tcPr>
          <w:p w14:paraId="4321F8B7" w14:textId="77777777" w:rsidR="007A2ED8" w:rsidRPr="00BE130C" w:rsidRDefault="007A2ED8" w:rsidP="00BE130C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7A2ED8" w:rsidRPr="00BE130C" w14:paraId="32EA22EB" w14:textId="77777777" w:rsidTr="007A2ED8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F9F6" w14:textId="77777777" w:rsidR="007A2ED8" w:rsidRPr="00BE130C" w:rsidRDefault="007A2ED8" w:rsidP="00BE130C">
            <w:pPr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январь</w:t>
            </w:r>
          </w:p>
        </w:tc>
      </w:tr>
      <w:tr w:rsidR="007A2ED8" w:rsidRPr="00BE130C" w14:paraId="795F72AB" w14:textId="77777777" w:rsidTr="007A2ED8"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4A4EF6" w14:textId="77777777" w:rsidR="007A2ED8" w:rsidRPr="00BE130C" w:rsidRDefault="007A2ED8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C4190B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73,1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01A77F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46,9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836736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67,9</w:t>
            </w:r>
          </w:p>
        </w:tc>
        <w:tc>
          <w:tcPr>
            <w:tcW w:w="49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1B65AC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101,3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185644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694,3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B2664B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670,2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0AFAD4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46,9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45579B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3E9ED1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80,2</w:t>
            </w:r>
          </w:p>
        </w:tc>
      </w:tr>
      <w:tr w:rsidR="007A2ED8" w:rsidRPr="00BE130C" w14:paraId="435C421F" w14:textId="77777777" w:rsidTr="007A2ED8"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EF38B" w14:textId="77777777" w:rsidR="007A2ED8" w:rsidRPr="00BE130C" w:rsidRDefault="007A2ED8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920B38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69,2</w:t>
            </w:r>
          </w:p>
        </w:tc>
        <w:tc>
          <w:tcPr>
            <w:tcW w:w="47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C51026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44,9</w:t>
            </w:r>
          </w:p>
        </w:tc>
        <w:tc>
          <w:tcPr>
            <w:tcW w:w="44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097379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67,7</w:t>
            </w:r>
          </w:p>
        </w:tc>
        <w:tc>
          <w:tcPr>
            <w:tcW w:w="495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9FBCF3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89,9</w:t>
            </w:r>
          </w:p>
        </w:tc>
        <w:tc>
          <w:tcPr>
            <w:tcW w:w="51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0A7DF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680,0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D4D794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650,0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5EF9C5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45,0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A0CC77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D0B929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80,3</w:t>
            </w:r>
          </w:p>
        </w:tc>
      </w:tr>
      <w:tr w:rsidR="007A2ED8" w:rsidRPr="00BE130C" w14:paraId="574E7E70" w14:textId="77777777" w:rsidTr="007A2ED8"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6C23" w14:textId="77777777" w:rsidR="007A2ED8" w:rsidRPr="00BE130C" w:rsidRDefault="007A2ED8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E627E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79,8</w:t>
            </w:r>
          </w:p>
        </w:tc>
        <w:tc>
          <w:tcPr>
            <w:tcW w:w="47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54535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50,1</w:t>
            </w:r>
          </w:p>
        </w:tc>
        <w:tc>
          <w:tcPr>
            <w:tcW w:w="4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CB608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68,4</w:t>
            </w:r>
          </w:p>
        </w:tc>
        <w:tc>
          <w:tcPr>
            <w:tcW w:w="4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01817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120,6</w:t>
            </w:r>
          </w:p>
        </w:tc>
        <w:tc>
          <w:tcPr>
            <w:tcW w:w="5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18F343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719,8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92111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704,3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646D8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892C1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2B821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79,9</w:t>
            </w:r>
          </w:p>
        </w:tc>
      </w:tr>
      <w:tr w:rsidR="007A2ED8" w:rsidRPr="00BE130C" w14:paraId="0CFBC955" w14:textId="77777777" w:rsidTr="007A2ED8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E00CE" w14:textId="77777777" w:rsidR="007A2ED8" w:rsidRPr="00BE130C" w:rsidRDefault="007A2ED8" w:rsidP="00BE130C">
            <w:pPr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февраль</w:t>
            </w:r>
          </w:p>
        </w:tc>
      </w:tr>
      <w:tr w:rsidR="007A2ED8" w:rsidRPr="00BE130C" w14:paraId="6BB55E42" w14:textId="77777777" w:rsidTr="007A2ED8"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67768E" w14:textId="77777777" w:rsidR="007A2ED8" w:rsidRPr="00BE130C" w:rsidRDefault="007A2ED8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3BF3A9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74,5</w:t>
            </w:r>
          </w:p>
        </w:tc>
        <w:tc>
          <w:tcPr>
            <w:tcW w:w="48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FF7E94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46,9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A7A19F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67,9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F030E5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101,5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909CC0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696,7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DA709A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676,3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1EB1A4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46,9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91B76C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3671B7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79,4</w:t>
            </w:r>
          </w:p>
        </w:tc>
      </w:tr>
      <w:tr w:rsidR="007A2ED8" w:rsidRPr="00BE130C" w14:paraId="60807D43" w14:textId="77777777" w:rsidTr="007A2ED8"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EDEF95" w14:textId="77777777" w:rsidR="007A2ED8" w:rsidRPr="00BE130C" w:rsidRDefault="007A2ED8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0CE64A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71,3</w:t>
            </w:r>
          </w:p>
        </w:tc>
        <w:tc>
          <w:tcPr>
            <w:tcW w:w="48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EBA9CD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44,9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DE26AB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67,7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7E3812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89,9</w:t>
            </w:r>
          </w:p>
        </w:tc>
        <w:tc>
          <w:tcPr>
            <w:tcW w:w="51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3A1575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680,0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55FA5A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654,8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72282A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45,0</w:t>
            </w:r>
          </w:p>
        </w:tc>
        <w:tc>
          <w:tcPr>
            <w:tcW w:w="48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7B8217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3A73FC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80,1</w:t>
            </w:r>
          </w:p>
        </w:tc>
      </w:tr>
      <w:tr w:rsidR="007A2ED8" w:rsidRPr="00BE130C" w14:paraId="216AB3BC" w14:textId="77777777" w:rsidTr="007A2ED8"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5250B3" w14:textId="77777777" w:rsidR="007A2ED8" w:rsidRPr="00BE130C" w:rsidRDefault="007A2ED8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EEC94E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79,8</w:t>
            </w:r>
          </w:p>
        </w:tc>
        <w:tc>
          <w:tcPr>
            <w:tcW w:w="48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AD8CDA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50,1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016708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68,4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DA5D98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121,1</w:t>
            </w:r>
          </w:p>
        </w:tc>
        <w:tc>
          <w:tcPr>
            <w:tcW w:w="51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457932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724,9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4738FF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712,8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627390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48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F84EDA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F5DEA2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78,2</w:t>
            </w:r>
          </w:p>
        </w:tc>
      </w:tr>
      <w:tr w:rsidR="007A2ED8" w:rsidRPr="00BE130C" w14:paraId="1ED39483" w14:textId="77777777" w:rsidTr="007A2ED8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06B2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март</w:t>
            </w:r>
          </w:p>
        </w:tc>
      </w:tr>
      <w:tr w:rsidR="007A2ED8" w:rsidRPr="00BE130C" w14:paraId="62E4C49D" w14:textId="77777777" w:rsidTr="007A2ED8"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F521C2" w14:textId="77777777" w:rsidR="007A2ED8" w:rsidRPr="00BE130C" w:rsidRDefault="007A2ED8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1CE3D9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74,8</w:t>
            </w:r>
          </w:p>
        </w:tc>
        <w:tc>
          <w:tcPr>
            <w:tcW w:w="48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5DC38A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47,1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235874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68,4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053362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101,7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90F6E3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708,8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5C5CD2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708,8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61D5F5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47,6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59E09B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0A9AE2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78,8</w:t>
            </w:r>
          </w:p>
        </w:tc>
      </w:tr>
      <w:tr w:rsidR="007A2ED8" w:rsidRPr="00BE130C" w14:paraId="664FBCE2" w14:textId="77777777" w:rsidTr="007A2ED8"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57A62E" w14:textId="77777777" w:rsidR="007A2ED8" w:rsidRPr="00BE130C" w:rsidRDefault="007A2ED8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8F292D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71,4</w:t>
            </w:r>
          </w:p>
        </w:tc>
        <w:tc>
          <w:tcPr>
            <w:tcW w:w="48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2B5D91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44,9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B162AF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67,7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23B9B4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89,9</w:t>
            </w:r>
          </w:p>
        </w:tc>
        <w:tc>
          <w:tcPr>
            <w:tcW w:w="51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97F7F9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687,5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10CD2C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687,5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9BCFEC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46,1</w:t>
            </w:r>
          </w:p>
        </w:tc>
        <w:tc>
          <w:tcPr>
            <w:tcW w:w="48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8480C2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4C4068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78,7</w:t>
            </w:r>
          </w:p>
        </w:tc>
      </w:tr>
      <w:tr w:rsidR="007A2ED8" w:rsidRPr="00BE130C" w14:paraId="604E679F" w14:textId="77777777" w:rsidTr="007A2ED8"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0D16" w14:textId="77777777" w:rsidR="007A2ED8" w:rsidRPr="00BE130C" w:rsidRDefault="007A2ED8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8B671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80,5</w:t>
            </w:r>
          </w:p>
        </w:tc>
        <w:tc>
          <w:tcPr>
            <w:tcW w:w="48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C08C1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50,9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8D00B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69,6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22078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121,7</w:t>
            </w:r>
          </w:p>
        </w:tc>
        <w:tc>
          <w:tcPr>
            <w:tcW w:w="5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479C8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744,9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0AD80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744,9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CB1B0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50,1</w:t>
            </w:r>
          </w:p>
        </w:tc>
        <w:tc>
          <w:tcPr>
            <w:tcW w:w="48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97608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1DED6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78,9</w:t>
            </w:r>
          </w:p>
        </w:tc>
      </w:tr>
      <w:tr w:rsidR="007A2ED8" w:rsidRPr="00BE130C" w14:paraId="5C5209F6" w14:textId="77777777" w:rsidTr="007A2ED8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1B39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апрель</w:t>
            </w:r>
          </w:p>
        </w:tc>
      </w:tr>
      <w:tr w:rsidR="007A2ED8" w:rsidRPr="00BE130C" w14:paraId="47C642AE" w14:textId="77777777" w:rsidTr="007A2ED8"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54FDB4" w14:textId="77777777" w:rsidR="007A2ED8" w:rsidRPr="00BE130C" w:rsidRDefault="007A2ED8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95CC57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75,6</w:t>
            </w:r>
          </w:p>
        </w:tc>
        <w:tc>
          <w:tcPr>
            <w:tcW w:w="48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CCF94E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48,1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84D4B0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68,7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E05C59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103,2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439847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715,4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359C62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718,9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BD251B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52,5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455DEA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30C36E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81,5</w:t>
            </w:r>
          </w:p>
        </w:tc>
      </w:tr>
      <w:tr w:rsidR="007A2ED8" w:rsidRPr="00BE130C" w14:paraId="0F73C5B7" w14:textId="77777777" w:rsidTr="007A2ED8"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8E075" w14:textId="77777777" w:rsidR="007A2ED8" w:rsidRPr="00BE130C" w:rsidRDefault="007A2ED8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C7BAC7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71,4</w:t>
            </w:r>
          </w:p>
        </w:tc>
        <w:tc>
          <w:tcPr>
            <w:tcW w:w="48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5528B4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44,9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075503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67,7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5522D6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89,9</w:t>
            </w:r>
          </w:p>
        </w:tc>
        <w:tc>
          <w:tcPr>
            <w:tcW w:w="51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266847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693,9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7B1B13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699,5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CA72FB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48,5</w:t>
            </w:r>
          </w:p>
        </w:tc>
        <w:tc>
          <w:tcPr>
            <w:tcW w:w="48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A9ECA2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E800CE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80,7</w:t>
            </w:r>
          </w:p>
        </w:tc>
      </w:tr>
      <w:tr w:rsidR="007A2ED8" w:rsidRPr="00BE130C" w14:paraId="7ADAEC78" w14:textId="77777777" w:rsidTr="007A2ED8"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C017" w14:textId="77777777" w:rsidR="007A2ED8" w:rsidRPr="00BE130C" w:rsidRDefault="007A2ED8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A1E8E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82,5</w:t>
            </w:r>
          </w:p>
        </w:tc>
        <w:tc>
          <w:tcPr>
            <w:tcW w:w="48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2EC28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53,3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A6157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70,4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54A41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125,6</w:t>
            </w:r>
          </w:p>
        </w:tc>
        <w:tc>
          <w:tcPr>
            <w:tcW w:w="5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E7EFF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751,7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ADF3E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751,7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328DD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59,3</w:t>
            </w:r>
          </w:p>
        </w:tc>
        <w:tc>
          <w:tcPr>
            <w:tcW w:w="48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369DE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163B5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82,7</w:t>
            </w:r>
          </w:p>
        </w:tc>
      </w:tr>
      <w:tr w:rsidR="007A2ED8" w:rsidRPr="00BE130C" w14:paraId="0050534B" w14:textId="77777777" w:rsidTr="007A2ED8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B001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май</w:t>
            </w:r>
          </w:p>
        </w:tc>
      </w:tr>
      <w:tr w:rsidR="007A2ED8" w:rsidRPr="00BE130C" w14:paraId="4804B2DA" w14:textId="77777777" w:rsidTr="007A2ED8"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980764" w14:textId="77777777" w:rsidR="007A2ED8" w:rsidRPr="00BE130C" w:rsidRDefault="007A2ED8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604212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75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48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D3A459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48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54D541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69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86002B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104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C15E7E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740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52DEC4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757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38DA9F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58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27E24D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2163F7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91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</w:tr>
      <w:tr w:rsidR="007A2ED8" w:rsidRPr="00BE130C" w14:paraId="4D267F8E" w14:textId="77777777" w:rsidTr="007A2ED8"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4E30E8" w14:textId="77777777" w:rsidR="007A2ED8" w:rsidRPr="00BE130C" w:rsidRDefault="007A2ED8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B71AB6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71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48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887748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44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54E3B7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68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B0C629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89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51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AEF534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715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018B5C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742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4BF621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58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48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2E2230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E256BD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91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5</w:t>
            </w:r>
          </w:p>
        </w:tc>
      </w:tr>
      <w:tr w:rsidR="007A2ED8" w:rsidRPr="00BE130C" w14:paraId="157C3A28" w14:textId="77777777" w:rsidTr="007A2ED8"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3DD4" w14:textId="77777777" w:rsidR="007A2ED8" w:rsidRPr="00BE130C" w:rsidRDefault="007A2ED8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8E6A6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83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48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55914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val="en-US" w:eastAsia="en-US"/>
              </w:rPr>
              <w:t>53</w:t>
            </w:r>
            <w:r w:rsidRPr="00BE130C">
              <w:rPr>
                <w:rFonts w:eastAsia="Calibri"/>
                <w:sz w:val="18"/>
                <w:szCs w:val="18"/>
                <w:lang w:eastAsia="en-US"/>
              </w:rPr>
              <w:t>,3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727E2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70,4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1FE37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130,3</w:t>
            </w:r>
          </w:p>
        </w:tc>
        <w:tc>
          <w:tcPr>
            <w:tcW w:w="5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25A26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782,3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9394D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782,3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7FC1E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60,0</w:t>
            </w:r>
          </w:p>
        </w:tc>
        <w:tc>
          <w:tcPr>
            <w:tcW w:w="48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FC6C3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92C10" w14:textId="77777777" w:rsidR="007A2ED8" w:rsidRPr="00BE130C" w:rsidRDefault="007A2ED8" w:rsidP="00BE130C">
            <w:pPr>
              <w:ind w:left="-235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90,9</w:t>
            </w:r>
          </w:p>
        </w:tc>
      </w:tr>
      <w:tr w:rsidR="007A2ED8" w:rsidRPr="00BE130C" w14:paraId="1382682F" w14:textId="77777777" w:rsidTr="007A2ED8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C9ED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июнь</w:t>
            </w:r>
          </w:p>
        </w:tc>
      </w:tr>
      <w:tr w:rsidR="007A2ED8" w:rsidRPr="00BE130C" w14:paraId="27F1AC40" w14:textId="77777777" w:rsidTr="007A2ED8"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E399CF" w14:textId="77777777" w:rsidR="007A2ED8" w:rsidRPr="00BE130C" w:rsidRDefault="007A2ED8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905FA9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76,2</w:t>
            </w:r>
          </w:p>
        </w:tc>
        <w:tc>
          <w:tcPr>
            <w:tcW w:w="48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B2987B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48,1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908877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70,1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D018A5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104,9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4E3C7F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748,1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73A3B7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770,1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5C5335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67,6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F10D24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9205B5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93,2</w:t>
            </w:r>
          </w:p>
        </w:tc>
      </w:tr>
      <w:tr w:rsidR="007A2ED8" w:rsidRPr="00BE130C" w14:paraId="1DF5FDD5" w14:textId="77777777" w:rsidTr="007A2ED8"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69CF44" w14:textId="77777777" w:rsidR="007A2ED8" w:rsidRPr="00BE130C" w:rsidRDefault="007A2ED8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41507F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72,2</w:t>
            </w:r>
          </w:p>
        </w:tc>
        <w:tc>
          <w:tcPr>
            <w:tcW w:w="48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BA0E72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44,9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C92459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69,8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844A9E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89,9</w:t>
            </w:r>
          </w:p>
        </w:tc>
        <w:tc>
          <w:tcPr>
            <w:tcW w:w="51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2F5289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717,4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7E2205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752,4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EBE1E5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70,7</w:t>
            </w:r>
          </w:p>
        </w:tc>
        <w:tc>
          <w:tcPr>
            <w:tcW w:w="48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46045B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21DBB2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93,4</w:t>
            </w:r>
          </w:p>
        </w:tc>
      </w:tr>
      <w:tr w:rsidR="007A2ED8" w:rsidRPr="00BE130C" w14:paraId="639081C7" w14:textId="77777777" w:rsidTr="007A2ED8"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8769" w14:textId="77777777" w:rsidR="007A2ED8" w:rsidRPr="00BE130C" w:rsidRDefault="007A2ED8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26F01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83,0</w:t>
            </w:r>
          </w:p>
        </w:tc>
        <w:tc>
          <w:tcPr>
            <w:tcW w:w="48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96B7C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53,3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D2546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70,4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BD53B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130,3</w:t>
            </w:r>
          </w:p>
        </w:tc>
        <w:tc>
          <w:tcPr>
            <w:tcW w:w="5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01A5E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800,0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04B23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800,0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F4006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62,2</w:t>
            </w:r>
          </w:p>
        </w:tc>
        <w:tc>
          <w:tcPr>
            <w:tcW w:w="48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81CDD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83FB2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92,9</w:t>
            </w:r>
          </w:p>
        </w:tc>
      </w:tr>
      <w:tr w:rsidR="007A2ED8" w:rsidRPr="00BE130C" w14:paraId="6D78A4BB" w14:textId="77777777" w:rsidTr="007A2ED8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A1A2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июль</w:t>
            </w:r>
          </w:p>
        </w:tc>
      </w:tr>
      <w:tr w:rsidR="007A2ED8" w:rsidRPr="00BE130C" w14:paraId="1CF03DF9" w14:textId="77777777" w:rsidTr="007A2ED8"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5494D1" w14:textId="77777777" w:rsidR="007A2ED8" w:rsidRPr="00BE130C" w:rsidRDefault="007A2ED8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По области: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DDEB91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76,4</w:t>
            </w:r>
          </w:p>
        </w:tc>
        <w:tc>
          <w:tcPr>
            <w:tcW w:w="48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A30B1E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48,1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EE580A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70,1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B43ED0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104,9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DAA0D4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818,4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58DB2D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791,2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DD3858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46,3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C7707E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337A86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96,7</w:t>
            </w:r>
          </w:p>
        </w:tc>
      </w:tr>
      <w:tr w:rsidR="007A2ED8" w:rsidRPr="00BE130C" w14:paraId="7248D2AD" w14:textId="77777777" w:rsidTr="007A2ED8"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864463" w14:textId="77777777" w:rsidR="007A2ED8" w:rsidRPr="00BE130C" w:rsidRDefault="007A2ED8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FA5605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72,5</w:t>
            </w:r>
          </w:p>
        </w:tc>
        <w:tc>
          <w:tcPr>
            <w:tcW w:w="48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C2BF4F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44,9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31E3BC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69,8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FA7951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89,9</w:t>
            </w:r>
          </w:p>
        </w:tc>
        <w:tc>
          <w:tcPr>
            <w:tcW w:w="51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0CDFFB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800,0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F98BED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760,0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7A0AF2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44,3</w:t>
            </w:r>
          </w:p>
        </w:tc>
        <w:tc>
          <w:tcPr>
            <w:tcW w:w="48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02A586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950E0C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97,1</w:t>
            </w:r>
          </w:p>
        </w:tc>
      </w:tr>
      <w:tr w:rsidR="007A2ED8" w:rsidRPr="00BE130C" w14:paraId="42BAF62F" w14:textId="77777777" w:rsidTr="007A2ED8"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1B79" w14:textId="77777777" w:rsidR="007A2ED8" w:rsidRPr="00BE130C" w:rsidRDefault="007A2ED8" w:rsidP="00BE130C">
            <w:pPr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5EF0F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85,0</w:t>
            </w:r>
          </w:p>
        </w:tc>
        <w:tc>
          <w:tcPr>
            <w:tcW w:w="48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10743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53,4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075FF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70,4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B9D9D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130,3</w:t>
            </w:r>
          </w:p>
        </w:tc>
        <w:tc>
          <w:tcPr>
            <w:tcW w:w="5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A720A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849,7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5D9F4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844,2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723D4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49,6</w:t>
            </w:r>
          </w:p>
        </w:tc>
        <w:tc>
          <w:tcPr>
            <w:tcW w:w="48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67314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991CA" w14:textId="77777777" w:rsidR="007A2ED8" w:rsidRPr="00BE130C" w:rsidRDefault="007A2ED8" w:rsidP="00BE130C">
            <w:pPr>
              <w:ind w:left="-232" w:right="-1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96,0</w:t>
            </w:r>
          </w:p>
        </w:tc>
      </w:tr>
    </w:tbl>
    <w:p w14:paraId="19833009" w14:textId="77777777" w:rsidR="00BE130C" w:rsidRPr="00BE130C" w:rsidRDefault="00BE130C" w:rsidP="00BE130C">
      <w:pPr>
        <w:rPr>
          <w:sz w:val="22"/>
          <w:szCs w:val="22"/>
          <w:lang w:eastAsia="ru-RU"/>
        </w:rPr>
      </w:pPr>
      <w:r w:rsidRPr="00BE130C">
        <w:rPr>
          <w:sz w:val="24"/>
          <w:szCs w:val="24"/>
          <w:lang w:eastAsia="ru-RU"/>
        </w:rPr>
        <w:t xml:space="preserve"> </w:t>
      </w:r>
    </w:p>
    <w:p w14:paraId="58D67D45" w14:textId="16D5BA79" w:rsidR="00BE130C" w:rsidRPr="00BE130C" w:rsidRDefault="00BE130C" w:rsidP="007A2ED8">
      <w:pPr>
        <w:ind w:firstLine="709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Цены на непродовольственные товары по области за месяц повысились на 5,9 процента.</w:t>
      </w:r>
    </w:p>
    <w:p w14:paraId="37909C27" w14:textId="77777777" w:rsidR="00BE130C" w:rsidRPr="00BE130C" w:rsidRDefault="00BE130C" w:rsidP="00BE130C">
      <w:pPr>
        <w:rPr>
          <w:b/>
          <w:sz w:val="22"/>
          <w:szCs w:val="22"/>
          <w:lang w:eastAsia="ru-RU"/>
        </w:rPr>
      </w:pPr>
    </w:p>
    <w:p w14:paraId="005614C1" w14:textId="3E14C8CF" w:rsidR="00BE130C" w:rsidRPr="00BE130C" w:rsidRDefault="00BE130C" w:rsidP="007A2ED8">
      <w:pPr>
        <w:pageBreakBefore/>
        <w:rPr>
          <w:b/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lastRenderedPageBreak/>
        <w:t>Таблица 15:</w:t>
      </w:r>
      <w:r w:rsidRPr="00BE130C">
        <w:rPr>
          <w:b/>
          <w:sz w:val="22"/>
          <w:szCs w:val="22"/>
          <w:lang w:eastAsia="ru-RU"/>
        </w:rPr>
        <w:tab/>
        <w:t>Индекс цен на отдельные группы и виды непродовольственных товаров.</w:t>
      </w:r>
    </w:p>
    <w:p w14:paraId="0166E338" w14:textId="77777777" w:rsidR="00BE130C" w:rsidRPr="00BE130C" w:rsidRDefault="00BE130C" w:rsidP="00BE130C">
      <w:pPr>
        <w:rPr>
          <w:i/>
          <w:iCs/>
          <w:sz w:val="18"/>
          <w:szCs w:val="18"/>
          <w:lang w:eastAsia="ru-RU"/>
        </w:rPr>
      </w:pPr>
      <w:r w:rsidRPr="00BE130C">
        <w:rPr>
          <w:i/>
          <w:iCs/>
          <w:szCs w:val="24"/>
          <w:lang w:eastAsia="ru-RU"/>
        </w:rPr>
        <w:tab/>
      </w:r>
      <w:r w:rsidRPr="00BE130C">
        <w:rPr>
          <w:i/>
          <w:iCs/>
          <w:szCs w:val="24"/>
          <w:lang w:eastAsia="ru-RU"/>
        </w:rPr>
        <w:tab/>
      </w:r>
      <w:r w:rsidRPr="00BE130C">
        <w:rPr>
          <w:i/>
          <w:iCs/>
          <w:sz w:val="18"/>
          <w:szCs w:val="18"/>
          <w:lang w:eastAsia="ru-RU"/>
        </w:rPr>
        <w:t>(в процентах)</w:t>
      </w:r>
    </w:p>
    <w:p w14:paraId="63278A2C" w14:textId="77777777" w:rsidR="00BE130C" w:rsidRPr="00BE130C" w:rsidRDefault="00BE130C" w:rsidP="00BE130C">
      <w:pPr>
        <w:rPr>
          <w:i/>
          <w:iCs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2"/>
        <w:gridCol w:w="1562"/>
        <w:gridCol w:w="1555"/>
        <w:gridCol w:w="1566"/>
      </w:tblGrid>
      <w:tr w:rsidR="00BE130C" w:rsidRPr="00BE130C" w14:paraId="11FCEE85" w14:textId="77777777" w:rsidTr="007A2ED8">
        <w:trPr>
          <w:cantSplit/>
          <w:trHeight w:val="254"/>
        </w:trPr>
        <w:tc>
          <w:tcPr>
            <w:tcW w:w="2428" w:type="pct"/>
            <w:vMerge w:val="restart"/>
          </w:tcPr>
          <w:p w14:paraId="7EECB659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572" w:type="pct"/>
            <w:gridSpan w:val="3"/>
            <w:vAlign w:val="center"/>
          </w:tcPr>
          <w:p w14:paraId="5A1C7D3A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июль 2026г к</w:t>
            </w:r>
          </w:p>
        </w:tc>
      </w:tr>
      <w:tr w:rsidR="00BE130C" w:rsidRPr="00BE130C" w14:paraId="39EB1EE2" w14:textId="77777777" w:rsidTr="007A2ED8">
        <w:trPr>
          <w:cantSplit/>
          <w:trHeight w:val="405"/>
        </w:trPr>
        <w:tc>
          <w:tcPr>
            <w:tcW w:w="2428" w:type="pct"/>
            <w:vMerge/>
          </w:tcPr>
          <w:p w14:paraId="2F570CA1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58" w:type="pct"/>
            <w:tcBorders>
              <w:right w:val="single" w:sz="4" w:space="0" w:color="auto"/>
            </w:tcBorders>
            <w:vAlign w:val="center"/>
          </w:tcPr>
          <w:p w14:paraId="398C4BB0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 xml:space="preserve"> декабрю 2025г</w:t>
            </w:r>
          </w:p>
        </w:tc>
        <w:tc>
          <w:tcPr>
            <w:tcW w:w="854" w:type="pct"/>
            <w:tcBorders>
              <w:right w:val="single" w:sz="4" w:space="0" w:color="auto"/>
            </w:tcBorders>
            <w:vAlign w:val="center"/>
          </w:tcPr>
          <w:p w14:paraId="5640788D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июню 2025г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vAlign w:val="center"/>
          </w:tcPr>
          <w:p w14:paraId="5C440E72" w14:textId="0F74E340" w:rsidR="00BE130C" w:rsidRPr="00BE130C" w:rsidRDefault="007A2ED8" w:rsidP="007A2ED8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b/>
                <w:sz w:val="18"/>
                <w:szCs w:val="18"/>
                <w:lang w:eastAsia="ru-RU"/>
              </w:rPr>
              <w:t>и</w:t>
            </w:r>
            <w:r w:rsidR="00BE130C" w:rsidRPr="00BE130C">
              <w:rPr>
                <w:b/>
                <w:sz w:val="18"/>
                <w:szCs w:val="18"/>
                <w:lang w:eastAsia="ru-RU"/>
              </w:rPr>
              <w:t>ю</w:t>
            </w:r>
            <w:proofErr w:type="spellEnd"/>
            <w:r w:rsidR="00BE130C" w:rsidRPr="00BE130C">
              <w:rPr>
                <w:b/>
                <w:sz w:val="18"/>
                <w:szCs w:val="18"/>
                <w:lang w:val="ky-KG" w:eastAsia="ru-RU"/>
              </w:rPr>
              <w:t>л</w:t>
            </w:r>
            <w:r w:rsidR="00BE130C" w:rsidRPr="00BE130C">
              <w:rPr>
                <w:b/>
                <w:sz w:val="18"/>
                <w:szCs w:val="18"/>
                <w:lang w:eastAsia="ru-RU"/>
              </w:rPr>
              <w:t>ю</w:t>
            </w:r>
            <w:r>
              <w:rPr>
                <w:b/>
                <w:sz w:val="18"/>
                <w:szCs w:val="18"/>
                <w:lang w:eastAsia="ru-RU"/>
              </w:rPr>
              <w:t xml:space="preserve"> </w:t>
            </w:r>
            <w:r w:rsidR="00BE130C" w:rsidRPr="00BE130C">
              <w:rPr>
                <w:b/>
                <w:sz w:val="18"/>
                <w:szCs w:val="18"/>
                <w:lang w:eastAsia="ru-RU"/>
              </w:rPr>
              <w:t>2026г</w:t>
            </w:r>
          </w:p>
        </w:tc>
      </w:tr>
      <w:tr w:rsidR="00BE130C" w:rsidRPr="00BE130C" w14:paraId="1AD63FA7" w14:textId="77777777" w:rsidTr="007A2ED8">
        <w:trPr>
          <w:cantSplit/>
          <w:trHeight w:val="94"/>
        </w:trPr>
        <w:tc>
          <w:tcPr>
            <w:tcW w:w="2428" w:type="pct"/>
            <w:vMerge/>
            <w:tcBorders>
              <w:bottom w:val="single" w:sz="4" w:space="0" w:color="auto"/>
            </w:tcBorders>
          </w:tcPr>
          <w:p w14:paraId="0C0C8B10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572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83F98D0" w14:textId="77777777" w:rsidR="00BE130C" w:rsidRPr="00BE130C" w:rsidRDefault="00BE130C" w:rsidP="00BE130C">
            <w:pPr>
              <w:tabs>
                <w:tab w:val="left" w:pos="225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По области</w:t>
            </w:r>
          </w:p>
        </w:tc>
      </w:tr>
      <w:tr w:rsidR="00BE130C" w:rsidRPr="00BE130C" w14:paraId="69C8488D" w14:textId="77777777" w:rsidTr="007A2ED8">
        <w:trPr>
          <w:cantSplit/>
          <w:trHeight w:val="20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54A636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Материалы для изготовления одежды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79367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102,1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2B4CB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102,1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2A1DD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68F7AD44" w14:textId="77777777" w:rsidTr="007A2ED8">
        <w:trPr>
          <w:cantSplit/>
          <w:trHeight w:val="20"/>
        </w:trPr>
        <w:tc>
          <w:tcPr>
            <w:tcW w:w="2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943BF0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 xml:space="preserve">Одежда </w:t>
            </w:r>
          </w:p>
        </w:tc>
        <w:tc>
          <w:tcPr>
            <w:tcW w:w="8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CC438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106,1</w:t>
            </w:r>
          </w:p>
        </w:tc>
        <w:tc>
          <w:tcPr>
            <w:tcW w:w="8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48382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107,6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9E6E3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100,8</w:t>
            </w:r>
          </w:p>
        </w:tc>
      </w:tr>
      <w:tr w:rsidR="00BE130C" w:rsidRPr="00BE130C" w14:paraId="02B9ED8B" w14:textId="77777777" w:rsidTr="007A2ED8">
        <w:trPr>
          <w:cantSplit/>
          <w:trHeight w:val="20"/>
        </w:trPr>
        <w:tc>
          <w:tcPr>
            <w:tcW w:w="2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BEEFC2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Обувь</w:t>
            </w:r>
          </w:p>
        </w:tc>
        <w:tc>
          <w:tcPr>
            <w:tcW w:w="8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00A81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105,1</w:t>
            </w:r>
          </w:p>
        </w:tc>
        <w:tc>
          <w:tcPr>
            <w:tcW w:w="8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3D403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108,4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D461D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100,3</w:t>
            </w:r>
          </w:p>
        </w:tc>
      </w:tr>
      <w:tr w:rsidR="00BE130C" w:rsidRPr="00BE130C" w14:paraId="6771FD1A" w14:textId="77777777" w:rsidTr="007A2ED8">
        <w:trPr>
          <w:cantSplit/>
          <w:trHeight w:val="20"/>
        </w:trPr>
        <w:tc>
          <w:tcPr>
            <w:tcW w:w="2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DA93B6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Моющие и чистящие средства</w:t>
            </w:r>
          </w:p>
        </w:tc>
        <w:tc>
          <w:tcPr>
            <w:tcW w:w="8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61790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106,9</w:t>
            </w:r>
          </w:p>
        </w:tc>
        <w:tc>
          <w:tcPr>
            <w:tcW w:w="8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6CA5B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114,5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1EECD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24B9C581" w14:textId="77777777" w:rsidTr="007A2ED8">
        <w:trPr>
          <w:cantSplit/>
          <w:trHeight w:val="20"/>
        </w:trPr>
        <w:tc>
          <w:tcPr>
            <w:tcW w:w="2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07C356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Строительные материалы</w:t>
            </w:r>
          </w:p>
        </w:tc>
        <w:tc>
          <w:tcPr>
            <w:tcW w:w="8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DD7B8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102,6</w:t>
            </w:r>
          </w:p>
        </w:tc>
        <w:tc>
          <w:tcPr>
            <w:tcW w:w="8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D7E5B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106,5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94A63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100,8</w:t>
            </w:r>
          </w:p>
        </w:tc>
      </w:tr>
      <w:tr w:rsidR="00BE130C" w:rsidRPr="00BE130C" w14:paraId="4AAC3A5C" w14:textId="77777777" w:rsidTr="007A2ED8">
        <w:trPr>
          <w:cantSplit/>
          <w:trHeight w:val="284"/>
        </w:trPr>
        <w:tc>
          <w:tcPr>
            <w:tcW w:w="2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C987B7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Газ сжиженный</w:t>
            </w:r>
          </w:p>
        </w:tc>
        <w:tc>
          <w:tcPr>
            <w:tcW w:w="8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686E3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103,7</w:t>
            </w:r>
          </w:p>
        </w:tc>
        <w:tc>
          <w:tcPr>
            <w:tcW w:w="8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5A169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108,8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2279E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17E743E2" w14:textId="77777777" w:rsidTr="007A2ED8">
        <w:trPr>
          <w:cantSplit/>
          <w:trHeight w:val="284"/>
        </w:trPr>
        <w:tc>
          <w:tcPr>
            <w:tcW w:w="2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47BD47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Бензин автомобильный</w:t>
            </w:r>
          </w:p>
        </w:tc>
        <w:tc>
          <w:tcPr>
            <w:tcW w:w="8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352F2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108,1</w:t>
            </w:r>
          </w:p>
        </w:tc>
        <w:tc>
          <w:tcPr>
            <w:tcW w:w="8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5F97C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117,6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4EA39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103,8</w:t>
            </w:r>
          </w:p>
        </w:tc>
      </w:tr>
      <w:tr w:rsidR="00BE130C" w:rsidRPr="00BE130C" w14:paraId="24C11569" w14:textId="77777777" w:rsidTr="007A2ED8">
        <w:trPr>
          <w:cantSplit/>
          <w:trHeight w:val="284"/>
        </w:trPr>
        <w:tc>
          <w:tcPr>
            <w:tcW w:w="2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23EF06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Дизтопливо</w:t>
            </w:r>
          </w:p>
        </w:tc>
        <w:tc>
          <w:tcPr>
            <w:tcW w:w="8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957C5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120,2</w:t>
            </w:r>
          </w:p>
        </w:tc>
        <w:tc>
          <w:tcPr>
            <w:tcW w:w="8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CEFFA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128,8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3357E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103,8</w:t>
            </w:r>
          </w:p>
        </w:tc>
      </w:tr>
      <w:tr w:rsidR="00BE130C" w:rsidRPr="00BE130C" w14:paraId="35BDFBA4" w14:textId="77777777" w:rsidTr="007A2ED8">
        <w:trPr>
          <w:cantSplit/>
          <w:trHeight w:val="284"/>
        </w:trPr>
        <w:tc>
          <w:tcPr>
            <w:tcW w:w="2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5F2FB8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Твердое топливо (уголь, дрова)</w:t>
            </w:r>
          </w:p>
        </w:tc>
        <w:tc>
          <w:tcPr>
            <w:tcW w:w="8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B65FC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96,2</w:t>
            </w:r>
          </w:p>
        </w:tc>
        <w:tc>
          <w:tcPr>
            <w:tcW w:w="8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84A55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105,1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C7CAD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2ACD539C" w14:textId="77777777" w:rsidTr="007A2ED8">
        <w:trPr>
          <w:cantSplit/>
          <w:trHeight w:val="284"/>
        </w:trPr>
        <w:tc>
          <w:tcPr>
            <w:tcW w:w="2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6B9260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Предметы домашнего обихода, бытовая техника</w:t>
            </w:r>
          </w:p>
        </w:tc>
        <w:tc>
          <w:tcPr>
            <w:tcW w:w="8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DB57E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103,9</w:t>
            </w:r>
          </w:p>
        </w:tc>
        <w:tc>
          <w:tcPr>
            <w:tcW w:w="8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C6EE8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109,1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B9E68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100,4</w:t>
            </w:r>
          </w:p>
        </w:tc>
      </w:tr>
      <w:tr w:rsidR="00BE130C" w:rsidRPr="00BE130C" w14:paraId="625AF4F5" w14:textId="77777777" w:rsidTr="007A2ED8">
        <w:trPr>
          <w:cantSplit/>
          <w:trHeight w:val="284"/>
        </w:trPr>
        <w:tc>
          <w:tcPr>
            <w:tcW w:w="2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0D529A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Печатные издания</w:t>
            </w:r>
          </w:p>
        </w:tc>
        <w:tc>
          <w:tcPr>
            <w:tcW w:w="8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26A9F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104,8</w:t>
            </w:r>
          </w:p>
        </w:tc>
        <w:tc>
          <w:tcPr>
            <w:tcW w:w="8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54837E" w14:textId="77777777" w:rsidR="00BE130C" w:rsidRPr="00BE130C" w:rsidRDefault="00BE130C" w:rsidP="00BE130C">
            <w:pPr>
              <w:ind w:right="-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106,7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4522F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54BB4758" w14:textId="77777777" w:rsidTr="007A2ED8">
        <w:trPr>
          <w:cantSplit/>
          <w:trHeight w:val="284"/>
        </w:trPr>
        <w:tc>
          <w:tcPr>
            <w:tcW w:w="2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440AE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Фармацевтическая продукция</w:t>
            </w:r>
          </w:p>
        </w:tc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23FB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107,7</w:t>
            </w:r>
          </w:p>
        </w:tc>
        <w:tc>
          <w:tcPr>
            <w:tcW w:w="8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2DD31" w14:textId="77777777" w:rsidR="00BE130C" w:rsidRPr="00BE130C" w:rsidRDefault="00BE130C" w:rsidP="00BE130C">
            <w:pPr>
              <w:ind w:right="-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109,3</w:t>
            </w: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C83D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103,3</w:t>
            </w:r>
          </w:p>
        </w:tc>
      </w:tr>
    </w:tbl>
    <w:p w14:paraId="2FACCC31" w14:textId="77777777" w:rsidR="00BE130C" w:rsidRPr="00BE130C" w:rsidRDefault="00BE130C" w:rsidP="00BE130C">
      <w:pPr>
        <w:jc w:val="right"/>
        <w:rPr>
          <w:iCs/>
          <w:sz w:val="22"/>
          <w:szCs w:val="22"/>
          <w:lang w:eastAsia="ru-RU"/>
        </w:rPr>
      </w:pPr>
    </w:p>
    <w:p w14:paraId="2573E4FA" w14:textId="77777777" w:rsidR="00BE130C" w:rsidRPr="00BE130C" w:rsidRDefault="00BE130C" w:rsidP="00BE130C">
      <w:pPr>
        <w:jc w:val="right"/>
        <w:rPr>
          <w:iCs/>
          <w:sz w:val="22"/>
          <w:szCs w:val="22"/>
          <w:lang w:eastAsia="ru-RU"/>
        </w:rPr>
      </w:pPr>
      <w:r w:rsidRPr="00BE130C">
        <w:rPr>
          <w:iCs/>
          <w:sz w:val="22"/>
          <w:szCs w:val="22"/>
          <w:lang w:eastAsia="ru-RU"/>
        </w:rPr>
        <w:t>продолжение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1"/>
        <w:gridCol w:w="1147"/>
        <w:gridCol w:w="1147"/>
        <w:gridCol w:w="1133"/>
        <w:gridCol w:w="1085"/>
        <w:gridCol w:w="162"/>
        <w:gridCol w:w="967"/>
        <w:gridCol w:w="157"/>
        <w:gridCol w:w="976"/>
      </w:tblGrid>
      <w:tr w:rsidR="00BE130C" w:rsidRPr="00BE130C" w14:paraId="1A66EE67" w14:textId="77777777" w:rsidTr="007A2ED8">
        <w:trPr>
          <w:cantSplit/>
          <w:trHeight w:val="401"/>
        </w:trPr>
        <w:tc>
          <w:tcPr>
            <w:tcW w:w="1280" w:type="pct"/>
            <w:vMerge w:val="restart"/>
          </w:tcPr>
          <w:p w14:paraId="6A241453" w14:textId="77777777" w:rsidR="00BE130C" w:rsidRPr="00BE130C" w:rsidRDefault="00BE130C" w:rsidP="00BE130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0" w:type="pct"/>
            <w:gridSpan w:val="8"/>
            <w:vAlign w:val="center"/>
          </w:tcPr>
          <w:p w14:paraId="052C9543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июль 2026г к</w:t>
            </w:r>
          </w:p>
        </w:tc>
      </w:tr>
      <w:tr w:rsidR="00BE130C" w:rsidRPr="00BE130C" w14:paraId="2949CFEA" w14:textId="77777777" w:rsidTr="00157E3C">
        <w:trPr>
          <w:cantSplit/>
          <w:trHeight w:val="405"/>
        </w:trPr>
        <w:tc>
          <w:tcPr>
            <w:tcW w:w="1280" w:type="pct"/>
            <w:vMerge/>
          </w:tcPr>
          <w:p w14:paraId="79D4AEB2" w14:textId="77777777" w:rsidR="00BE130C" w:rsidRPr="00BE130C" w:rsidRDefault="00BE130C" w:rsidP="00BE130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  <w:tcBorders>
              <w:right w:val="single" w:sz="4" w:space="0" w:color="auto"/>
            </w:tcBorders>
            <w:vAlign w:val="center"/>
          </w:tcPr>
          <w:p w14:paraId="6F3ED53A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 xml:space="preserve"> декабрю 2025г</w:t>
            </w:r>
          </w:p>
        </w:tc>
        <w:tc>
          <w:tcPr>
            <w:tcW w:w="630" w:type="pct"/>
            <w:tcBorders>
              <w:right w:val="single" w:sz="4" w:space="0" w:color="auto"/>
            </w:tcBorders>
            <w:vAlign w:val="center"/>
          </w:tcPr>
          <w:p w14:paraId="588707EE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июлю 2025г</w:t>
            </w:r>
          </w:p>
        </w:tc>
        <w:tc>
          <w:tcPr>
            <w:tcW w:w="622" w:type="pct"/>
            <w:tcBorders>
              <w:bottom w:val="single" w:sz="4" w:space="0" w:color="auto"/>
            </w:tcBorders>
          </w:tcPr>
          <w:p w14:paraId="4F482B06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июню</w:t>
            </w:r>
          </w:p>
          <w:p w14:paraId="1EA75ECC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2026г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vAlign w:val="center"/>
          </w:tcPr>
          <w:p w14:paraId="15EC74E1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декабрю 2025г</w:t>
            </w:r>
          </w:p>
        </w:tc>
        <w:tc>
          <w:tcPr>
            <w:tcW w:w="620" w:type="pct"/>
            <w:gridSpan w:val="2"/>
            <w:tcBorders>
              <w:left w:val="single" w:sz="4" w:space="0" w:color="auto"/>
            </w:tcBorders>
            <w:vAlign w:val="center"/>
          </w:tcPr>
          <w:p w14:paraId="2B4C9B21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июлю 2025г</w:t>
            </w:r>
          </w:p>
        </w:tc>
        <w:tc>
          <w:tcPr>
            <w:tcW w:w="622" w:type="pct"/>
            <w:gridSpan w:val="2"/>
            <w:tcBorders>
              <w:left w:val="single" w:sz="4" w:space="0" w:color="auto"/>
            </w:tcBorders>
          </w:tcPr>
          <w:p w14:paraId="34E80E17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июню</w:t>
            </w:r>
          </w:p>
          <w:p w14:paraId="45715EAC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2026г</w:t>
            </w:r>
          </w:p>
        </w:tc>
      </w:tr>
      <w:tr w:rsidR="00BE130C" w:rsidRPr="00BE130C" w14:paraId="10A64CB2" w14:textId="77777777" w:rsidTr="00157E3C">
        <w:trPr>
          <w:cantSplit/>
          <w:trHeight w:val="405"/>
        </w:trPr>
        <w:tc>
          <w:tcPr>
            <w:tcW w:w="1280" w:type="pct"/>
            <w:vMerge/>
            <w:tcBorders>
              <w:bottom w:val="single" w:sz="4" w:space="0" w:color="auto"/>
            </w:tcBorders>
          </w:tcPr>
          <w:p w14:paraId="0FBA1F46" w14:textId="77777777" w:rsidR="00BE130C" w:rsidRPr="00BE130C" w:rsidRDefault="00BE130C" w:rsidP="00BE130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  <w:gridSpan w:val="3"/>
            <w:tcBorders>
              <w:bottom w:val="single" w:sz="4" w:space="0" w:color="auto"/>
            </w:tcBorders>
            <w:vAlign w:val="center"/>
          </w:tcPr>
          <w:p w14:paraId="724E7D0B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1838" w:type="pct"/>
            <w:gridSpan w:val="5"/>
            <w:tcBorders>
              <w:bottom w:val="single" w:sz="4" w:space="0" w:color="auto"/>
            </w:tcBorders>
            <w:vAlign w:val="center"/>
          </w:tcPr>
          <w:p w14:paraId="48200D2D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г. Балыкчы</w:t>
            </w:r>
          </w:p>
        </w:tc>
      </w:tr>
      <w:tr w:rsidR="00BE130C" w:rsidRPr="00BE130C" w14:paraId="125AC7F3" w14:textId="77777777" w:rsidTr="00157E3C">
        <w:trPr>
          <w:cantSplit/>
          <w:trHeight w:val="20"/>
        </w:trPr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D8F7DE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Материалы для изготовления одежды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A9EA1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87855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146CB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9CB02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1DCC8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3C88D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18895880" w14:textId="77777777" w:rsidTr="00157E3C">
        <w:trPr>
          <w:cantSplit/>
          <w:trHeight w:val="20"/>
        </w:trPr>
        <w:tc>
          <w:tcPr>
            <w:tcW w:w="1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B57AF6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 xml:space="preserve">Одежда 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3B065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105,8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6FCCD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107,3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1230A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E0E9E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106,6</w:t>
            </w:r>
          </w:p>
        </w:tc>
        <w:tc>
          <w:tcPr>
            <w:tcW w:w="6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7B2DF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107,4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9E78B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102,1</w:t>
            </w:r>
          </w:p>
        </w:tc>
      </w:tr>
      <w:tr w:rsidR="00BE130C" w:rsidRPr="00BE130C" w14:paraId="70BB9312" w14:textId="77777777" w:rsidTr="00157E3C">
        <w:trPr>
          <w:cantSplit/>
          <w:trHeight w:val="20"/>
        </w:trPr>
        <w:tc>
          <w:tcPr>
            <w:tcW w:w="1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14E86F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Обувь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25E48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105,8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BD191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111,1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77449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90380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103,7</w:t>
            </w:r>
          </w:p>
        </w:tc>
        <w:tc>
          <w:tcPr>
            <w:tcW w:w="6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C1CA6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104,8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7E4F7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100,9</w:t>
            </w:r>
          </w:p>
        </w:tc>
      </w:tr>
      <w:tr w:rsidR="00BE130C" w:rsidRPr="00BE130C" w14:paraId="5C06340B" w14:textId="77777777" w:rsidTr="00157E3C">
        <w:trPr>
          <w:cantSplit/>
          <w:trHeight w:val="20"/>
        </w:trPr>
        <w:tc>
          <w:tcPr>
            <w:tcW w:w="1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0609A1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Моющие и чистящие средства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AC5B7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102,9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3F1A9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106,3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EAD0D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5BA43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114,3</w:t>
            </w:r>
          </w:p>
        </w:tc>
        <w:tc>
          <w:tcPr>
            <w:tcW w:w="6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B7F4F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114,3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3CEAB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02EAB2F3" w14:textId="77777777" w:rsidTr="00157E3C">
        <w:trPr>
          <w:cantSplit/>
          <w:trHeight w:val="20"/>
        </w:trPr>
        <w:tc>
          <w:tcPr>
            <w:tcW w:w="1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076C99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Строительные материалы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DE2B4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106,1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2F532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102,2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96E66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100,7</w:t>
            </w:r>
          </w:p>
        </w:tc>
        <w:tc>
          <w:tcPr>
            <w:tcW w:w="6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10C27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103,3</w:t>
            </w:r>
          </w:p>
        </w:tc>
        <w:tc>
          <w:tcPr>
            <w:tcW w:w="6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016E6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99,2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F4519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100,9</w:t>
            </w:r>
          </w:p>
        </w:tc>
      </w:tr>
      <w:tr w:rsidR="00BE130C" w:rsidRPr="00BE130C" w14:paraId="4EF81153" w14:textId="77777777" w:rsidTr="00157E3C">
        <w:trPr>
          <w:cantSplit/>
          <w:trHeight w:val="20"/>
        </w:trPr>
        <w:tc>
          <w:tcPr>
            <w:tcW w:w="1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DFC463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Газ сжиженный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7DAE9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105,9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A05A5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112,5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B6100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91FE5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D7930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2FF5D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79CDCC23" w14:textId="77777777" w:rsidTr="00157E3C">
        <w:trPr>
          <w:cantSplit/>
          <w:trHeight w:val="20"/>
        </w:trPr>
        <w:tc>
          <w:tcPr>
            <w:tcW w:w="1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BD8887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Бензин автомобильный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2B61B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108,2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4F4AB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115,5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F24E0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103,8</w:t>
            </w:r>
          </w:p>
        </w:tc>
        <w:tc>
          <w:tcPr>
            <w:tcW w:w="6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A7826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109,0</w:t>
            </w:r>
          </w:p>
        </w:tc>
        <w:tc>
          <w:tcPr>
            <w:tcW w:w="6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42CE5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100,6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F28B1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104,3</w:t>
            </w:r>
          </w:p>
        </w:tc>
      </w:tr>
      <w:tr w:rsidR="00BE130C" w:rsidRPr="00BE130C" w14:paraId="39D6A785" w14:textId="77777777" w:rsidTr="00157E3C">
        <w:trPr>
          <w:cantSplit/>
          <w:trHeight w:val="20"/>
        </w:trPr>
        <w:tc>
          <w:tcPr>
            <w:tcW w:w="1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1D470F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Дизтопливо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3BFD7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121,0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77911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126,1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06683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104,1</w:t>
            </w:r>
          </w:p>
        </w:tc>
        <w:tc>
          <w:tcPr>
            <w:tcW w:w="6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D9C52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118,9</w:t>
            </w:r>
          </w:p>
        </w:tc>
        <w:tc>
          <w:tcPr>
            <w:tcW w:w="6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6E211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130,6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F8761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103,5</w:t>
            </w:r>
          </w:p>
        </w:tc>
      </w:tr>
      <w:tr w:rsidR="00BE130C" w:rsidRPr="00BE130C" w14:paraId="62E1585D" w14:textId="77777777" w:rsidTr="00157E3C">
        <w:trPr>
          <w:cantSplit/>
          <w:trHeight w:val="20"/>
        </w:trPr>
        <w:tc>
          <w:tcPr>
            <w:tcW w:w="1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E57360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Твердое топливо (уголь, дрова)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8836D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93,8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ABBD0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93,9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7F8BD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255A5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0809F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72DEF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06FE47FD" w14:textId="77777777" w:rsidTr="00157E3C">
        <w:trPr>
          <w:cantSplit/>
          <w:trHeight w:val="20"/>
        </w:trPr>
        <w:tc>
          <w:tcPr>
            <w:tcW w:w="1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07DA6C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Предметы домашнего обихода, бытовая техника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535DF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103,8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499D6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105,4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2796B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CDA35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104,3</w:t>
            </w:r>
          </w:p>
        </w:tc>
        <w:tc>
          <w:tcPr>
            <w:tcW w:w="6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00885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104,9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7C3B5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101,2</w:t>
            </w:r>
          </w:p>
        </w:tc>
      </w:tr>
      <w:tr w:rsidR="00BE130C" w:rsidRPr="00BE130C" w14:paraId="65B7659A" w14:textId="77777777" w:rsidTr="00157E3C">
        <w:trPr>
          <w:cantSplit/>
          <w:trHeight w:val="20"/>
        </w:trPr>
        <w:tc>
          <w:tcPr>
            <w:tcW w:w="1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1C6948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Печатные издания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FFEE1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104,8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5D904A" w14:textId="77777777" w:rsidR="00BE130C" w:rsidRPr="00BE130C" w:rsidRDefault="00BE130C" w:rsidP="00BE130C">
            <w:pPr>
              <w:ind w:right="-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101,2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755FF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EF74F4" w14:textId="77777777" w:rsidR="00BE130C" w:rsidRPr="00BE130C" w:rsidRDefault="00BE130C" w:rsidP="00BE130C">
            <w:pPr>
              <w:ind w:right="-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1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666F88" w14:textId="77777777" w:rsidR="00BE130C" w:rsidRPr="00BE130C" w:rsidRDefault="00BE130C" w:rsidP="00BE130C">
            <w:pPr>
              <w:ind w:right="-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103,2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D1ABC4" w14:textId="77777777" w:rsidR="00BE130C" w:rsidRPr="00BE130C" w:rsidRDefault="00BE130C" w:rsidP="00BE130C">
            <w:pPr>
              <w:ind w:right="-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4D110C52" w14:textId="77777777" w:rsidTr="00157E3C">
        <w:trPr>
          <w:cantSplit/>
          <w:trHeight w:val="173"/>
        </w:trPr>
        <w:tc>
          <w:tcPr>
            <w:tcW w:w="1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1B843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Фармацевтическая продукция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6AAB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105,6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04083" w14:textId="77777777" w:rsidR="00BE130C" w:rsidRPr="00BE130C" w:rsidRDefault="00BE130C" w:rsidP="00BE130C">
            <w:pPr>
              <w:ind w:right="-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107,6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7E28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AB932" w14:textId="77777777" w:rsidR="00BE130C" w:rsidRPr="00BE130C" w:rsidRDefault="00BE130C" w:rsidP="00BE130C">
            <w:pPr>
              <w:ind w:right="-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112,3</w:t>
            </w:r>
          </w:p>
        </w:tc>
        <w:tc>
          <w:tcPr>
            <w:tcW w:w="6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FB70B" w14:textId="77777777" w:rsidR="00BE130C" w:rsidRPr="00BE130C" w:rsidRDefault="00BE130C" w:rsidP="00BE130C">
            <w:pPr>
              <w:ind w:right="-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111,2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DC87D" w14:textId="77777777" w:rsidR="00BE130C" w:rsidRPr="00BE130C" w:rsidRDefault="00BE130C" w:rsidP="00BE130C">
            <w:pPr>
              <w:ind w:right="-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109,3</w:t>
            </w:r>
          </w:p>
        </w:tc>
      </w:tr>
    </w:tbl>
    <w:p w14:paraId="22128660" w14:textId="77777777" w:rsidR="00BE130C" w:rsidRPr="007A2ED8" w:rsidRDefault="00BE130C" w:rsidP="00BE130C">
      <w:pPr>
        <w:keepNext/>
        <w:ind w:left="240" w:right="195"/>
        <w:jc w:val="both"/>
        <w:outlineLvl w:val="1"/>
        <w:rPr>
          <w:sz w:val="22"/>
          <w:szCs w:val="22"/>
          <w:lang w:eastAsia="ru-RU"/>
        </w:rPr>
      </w:pPr>
    </w:p>
    <w:p w14:paraId="3BB9C985" w14:textId="77777777" w:rsidR="00BE130C" w:rsidRPr="00BE130C" w:rsidRDefault="00BE130C" w:rsidP="00BE130C">
      <w:pPr>
        <w:ind w:firstLine="561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 xml:space="preserve">Цены и тарифы </w:t>
      </w:r>
      <w:proofErr w:type="gramStart"/>
      <w:r w:rsidRPr="00BE130C">
        <w:rPr>
          <w:sz w:val="22"/>
          <w:szCs w:val="22"/>
          <w:lang w:eastAsia="ru-RU"/>
        </w:rPr>
        <w:t>на услуги</w:t>
      </w:r>
      <w:proofErr w:type="gramEnd"/>
      <w:r w:rsidRPr="00BE130C">
        <w:rPr>
          <w:sz w:val="22"/>
          <w:szCs w:val="22"/>
          <w:lang w:eastAsia="ru-RU"/>
        </w:rPr>
        <w:t xml:space="preserve"> оказываемые населению по области повысились на 11,6 процента.</w:t>
      </w:r>
    </w:p>
    <w:p w14:paraId="5AC6B3FE" w14:textId="77777777" w:rsidR="00BE130C" w:rsidRPr="00BE130C" w:rsidRDefault="00BE130C" w:rsidP="00BE130C">
      <w:pPr>
        <w:rPr>
          <w:b/>
          <w:sz w:val="22"/>
          <w:szCs w:val="22"/>
          <w:lang w:eastAsia="ru-RU"/>
        </w:rPr>
      </w:pPr>
    </w:p>
    <w:p w14:paraId="13F3FF5A" w14:textId="77777777" w:rsidR="00BE130C" w:rsidRPr="00BE130C" w:rsidRDefault="00BE130C" w:rsidP="00BE130C">
      <w:pPr>
        <w:rPr>
          <w:b/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t>Таблица 16:</w:t>
      </w:r>
      <w:r w:rsidRPr="00BE130C">
        <w:rPr>
          <w:b/>
          <w:sz w:val="22"/>
          <w:szCs w:val="22"/>
          <w:lang w:eastAsia="ru-RU"/>
        </w:rPr>
        <w:tab/>
        <w:t>Индекс тарифов на отдельные группы и виды услуг.</w:t>
      </w:r>
    </w:p>
    <w:p w14:paraId="1297DEA3" w14:textId="77777777" w:rsidR="00BE130C" w:rsidRPr="00BE130C" w:rsidRDefault="00BE130C" w:rsidP="00BE130C">
      <w:pPr>
        <w:rPr>
          <w:i/>
          <w:iCs/>
          <w:sz w:val="18"/>
          <w:szCs w:val="18"/>
          <w:lang w:eastAsia="ru-RU"/>
        </w:rPr>
      </w:pPr>
      <w:r w:rsidRPr="00BE130C">
        <w:rPr>
          <w:i/>
          <w:iCs/>
          <w:szCs w:val="24"/>
          <w:lang w:eastAsia="ru-RU"/>
        </w:rPr>
        <w:tab/>
      </w:r>
      <w:r w:rsidRPr="00BE130C">
        <w:rPr>
          <w:i/>
          <w:iCs/>
          <w:szCs w:val="24"/>
          <w:lang w:eastAsia="ru-RU"/>
        </w:rPr>
        <w:tab/>
      </w:r>
      <w:r w:rsidRPr="00BE130C">
        <w:rPr>
          <w:i/>
          <w:iCs/>
          <w:sz w:val="18"/>
          <w:szCs w:val="18"/>
          <w:lang w:eastAsia="ru-RU"/>
        </w:rPr>
        <w:t>(в процентах)</w:t>
      </w:r>
    </w:p>
    <w:p w14:paraId="6744DCDE" w14:textId="77777777" w:rsidR="00BE130C" w:rsidRPr="00BE130C" w:rsidRDefault="00BE130C" w:rsidP="00BE130C">
      <w:pPr>
        <w:rPr>
          <w:i/>
          <w:iCs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1"/>
        <w:gridCol w:w="1557"/>
        <w:gridCol w:w="1557"/>
        <w:gridCol w:w="1570"/>
      </w:tblGrid>
      <w:tr w:rsidR="00BE130C" w:rsidRPr="00BE130C" w14:paraId="75DF2113" w14:textId="77777777" w:rsidTr="00157E3C">
        <w:trPr>
          <w:cantSplit/>
          <w:trHeight w:val="215"/>
        </w:trPr>
        <w:tc>
          <w:tcPr>
            <w:tcW w:w="2428" w:type="pct"/>
            <w:vMerge w:val="restart"/>
          </w:tcPr>
          <w:p w14:paraId="57DA1FB1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572" w:type="pct"/>
            <w:gridSpan w:val="3"/>
          </w:tcPr>
          <w:p w14:paraId="65FEAA7B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июль 2026г к</w:t>
            </w:r>
          </w:p>
        </w:tc>
      </w:tr>
      <w:tr w:rsidR="00BE130C" w:rsidRPr="00BE130C" w14:paraId="64CCB531" w14:textId="77777777" w:rsidTr="00157E3C">
        <w:trPr>
          <w:cantSplit/>
          <w:trHeight w:val="405"/>
        </w:trPr>
        <w:tc>
          <w:tcPr>
            <w:tcW w:w="2428" w:type="pct"/>
            <w:vMerge/>
          </w:tcPr>
          <w:p w14:paraId="0C04C16E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55" w:type="pct"/>
            <w:tcBorders>
              <w:right w:val="single" w:sz="4" w:space="0" w:color="auto"/>
            </w:tcBorders>
            <w:vAlign w:val="center"/>
          </w:tcPr>
          <w:p w14:paraId="2D7D3F40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 xml:space="preserve"> декабрю 2025г</w:t>
            </w:r>
          </w:p>
        </w:tc>
        <w:tc>
          <w:tcPr>
            <w:tcW w:w="855" w:type="pct"/>
            <w:tcBorders>
              <w:right w:val="single" w:sz="4" w:space="0" w:color="auto"/>
            </w:tcBorders>
            <w:vAlign w:val="center"/>
          </w:tcPr>
          <w:p w14:paraId="38F04D1F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июлю 2025г</w:t>
            </w:r>
          </w:p>
        </w:tc>
        <w:tc>
          <w:tcPr>
            <w:tcW w:w="862" w:type="pct"/>
            <w:tcBorders>
              <w:bottom w:val="single" w:sz="4" w:space="0" w:color="auto"/>
            </w:tcBorders>
          </w:tcPr>
          <w:p w14:paraId="75CB740D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июню</w:t>
            </w:r>
          </w:p>
          <w:p w14:paraId="1930161A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2026г</w:t>
            </w:r>
          </w:p>
        </w:tc>
      </w:tr>
      <w:tr w:rsidR="00BE130C" w:rsidRPr="00BE130C" w14:paraId="4D072020" w14:textId="77777777" w:rsidTr="00157E3C">
        <w:trPr>
          <w:cantSplit/>
          <w:trHeight w:val="94"/>
        </w:trPr>
        <w:tc>
          <w:tcPr>
            <w:tcW w:w="2428" w:type="pct"/>
            <w:vMerge/>
            <w:tcBorders>
              <w:bottom w:val="single" w:sz="4" w:space="0" w:color="auto"/>
            </w:tcBorders>
          </w:tcPr>
          <w:p w14:paraId="1C4FF929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572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3166400" w14:textId="77777777" w:rsidR="00BE130C" w:rsidRPr="00BE130C" w:rsidRDefault="00BE130C" w:rsidP="00BE130C">
            <w:pPr>
              <w:tabs>
                <w:tab w:val="left" w:pos="225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По области</w:t>
            </w:r>
          </w:p>
        </w:tc>
      </w:tr>
      <w:tr w:rsidR="00BE130C" w:rsidRPr="00BE130C" w14:paraId="70B3752B" w14:textId="77777777" w:rsidTr="00157E3C">
        <w:trPr>
          <w:cantSplit/>
          <w:trHeight w:val="284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685A72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6293B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C8C3B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0847B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31F8B48B" w14:textId="77777777" w:rsidTr="00157E3C">
        <w:trPr>
          <w:cantSplit/>
          <w:trHeight w:val="284"/>
        </w:trPr>
        <w:tc>
          <w:tcPr>
            <w:tcW w:w="2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A2D60D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Услуги пассажирского транспорта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FA8C1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111,6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DC056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111,7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C7EDC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101,0</w:t>
            </w:r>
          </w:p>
        </w:tc>
      </w:tr>
      <w:tr w:rsidR="00BE130C" w:rsidRPr="00BE130C" w14:paraId="503D9FD9" w14:textId="77777777" w:rsidTr="00157E3C">
        <w:trPr>
          <w:cantSplit/>
          <w:trHeight w:val="284"/>
        </w:trPr>
        <w:tc>
          <w:tcPr>
            <w:tcW w:w="2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331183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Жилищное- коммунальные услуги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33A05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9AE39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1A550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38B18F70" w14:textId="77777777" w:rsidTr="00157E3C">
        <w:trPr>
          <w:cantSplit/>
          <w:trHeight w:val="284"/>
        </w:trPr>
        <w:tc>
          <w:tcPr>
            <w:tcW w:w="2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2A36A6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Услуги образования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7F70F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1CCA4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114,9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89FCB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497A8AC6" w14:textId="77777777" w:rsidTr="00157E3C">
        <w:trPr>
          <w:cantSplit/>
          <w:trHeight w:val="284"/>
        </w:trPr>
        <w:tc>
          <w:tcPr>
            <w:tcW w:w="2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D89F0C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Услуги дошкольных учреждений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5A3D4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EE26F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120,5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5A68F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71C1CFD7" w14:textId="77777777" w:rsidTr="00157E3C">
        <w:trPr>
          <w:cantSplit/>
          <w:trHeight w:val="284"/>
        </w:trPr>
        <w:tc>
          <w:tcPr>
            <w:tcW w:w="2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2AB81A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Услуги здравоохранения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E5A60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113,3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1FE3B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122,9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6FB6B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100,5</w:t>
            </w:r>
          </w:p>
        </w:tc>
      </w:tr>
      <w:tr w:rsidR="00BE130C" w:rsidRPr="00BE130C" w14:paraId="1A95169B" w14:textId="77777777" w:rsidTr="00157E3C">
        <w:trPr>
          <w:cantSplit/>
          <w:trHeight w:val="284"/>
        </w:trPr>
        <w:tc>
          <w:tcPr>
            <w:tcW w:w="24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4F5607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Услуги гостиниц и ресторанов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A42C2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135,7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3F87D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148,2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4A7C7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62C7B108" w14:textId="77777777" w:rsidTr="00157E3C">
        <w:trPr>
          <w:cantSplit/>
          <w:trHeight w:val="284"/>
        </w:trPr>
        <w:tc>
          <w:tcPr>
            <w:tcW w:w="2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0EF14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Парикмахерские услуги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0CA0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123,9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245E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138,3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FA77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</w:tbl>
    <w:p w14:paraId="108B65AC" w14:textId="77777777" w:rsidR="00BE130C" w:rsidRPr="00BE130C" w:rsidRDefault="00BE130C" w:rsidP="00816C9B">
      <w:pPr>
        <w:pageBreakBefore/>
        <w:jc w:val="right"/>
        <w:rPr>
          <w:iCs/>
          <w:sz w:val="22"/>
          <w:szCs w:val="22"/>
          <w:lang w:eastAsia="ru-RU"/>
        </w:rPr>
      </w:pPr>
      <w:r w:rsidRPr="00BE130C">
        <w:rPr>
          <w:iCs/>
          <w:sz w:val="22"/>
          <w:szCs w:val="22"/>
          <w:lang w:eastAsia="ru-RU"/>
        </w:rPr>
        <w:lastRenderedPageBreak/>
        <w:t>продолжение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3"/>
        <w:gridCol w:w="1105"/>
        <w:gridCol w:w="1091"/>
        <w:gridCol w:w="1131"/>
        <w:gridCol w:w="1085"/>
        <w:gridCol w:w="1109"/>
        <w:gridCol w:w="1131"/>
      </w:tblGrid>
      <w:tr w:rsidR="00BE130C" w:rsidRPr="00BE130C" w14:paraId="380AF2BD" w14:textId="77777777" w:rsidTr="00157E3C">
        <w:trPr>
          <w:cantSplit/>
        </w:trPr>
        <w:tc>
          <w:tcPr>
            <w:tcW w:w="1347" w:type="pct"/>
            <w:vMerge w:val="restart"/>
            <w:vAlign w:val="center"/>
          </w:tcPr>
          <w:p w14:paraId="4EC84483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653" w:type="pct"/>
            <w:gridSpan w:val="6"/>
          </w:tcPr>
          <w:p w14:paraId="73F924F0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июль 2026 г. к</w:t>
            </w:r>
          </w:p>
        </w:tc>
      </w:tr>
      <w:tr w:rsidR="00BE130C" w:rsidRPr="00BE130C" w14:paraId="01ADB931" w14:textId="77777777" w:rsidTr="00157E3C">
        <w:trPr>
          <w:cantSplit/>
          <w:trHeight w:val="345"/>
        </w:trPr>
        <w:tc>
          <w:tcPr>
            <w:tcW w:w="1347" w:type="pct"/>
            <w:vMerge/>
            <w:vAlign w:val="center"/>
          </w:tcPr>
          <w:p w14:paraId="170F17B3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07" w:type="pct"/>
            <w:tcBorders>
              <w:right w:val="single" w:sz="4" w:space="0" w:color="auto"/>
            </w:tcBorders>
            <w:vAlign w:val="center"/>
          </w:tcPr>
          <w:p w14:paraId="390CFC1A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декабрю 2025г</w:t>
            </w:r>
          </w:p>
        </w:tc>
        <w:tc>
          <w:tcPr>
            <w:tcW w:w="599" w:type="pct"/>
            <w:tcBorders>
              <w:right w:val="single" w:sz="4" w:space="0" w:color="auto"/>
            </w:tcBorders>
            <w:vAlign w:val="center"/>
          </w:tcPr>
          <w:p w14:paraId="423055A0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июлю 2025г</w:t>
            </w: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5351AF58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июню</w:t>
            </w:r>
          </w:p>
          <w:p w14:paraId="7FC0A319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2026г</w:t>
            </w:r>
          </w:p>
        </w:tc>
        <w:tc>
          <w:tcPr>
            <w:tcW w:w="596" w:type="pct"/>
            <w:tcBorders>
              <w:right w:val="single" w:sz="4" w:space="0" w:color="auto"/>
            </w:tcBorders>
            <w:vAlign w:val="center"/>
          </w:tcPr>
          <w:p w14:paraId="1C3DF803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декабрю 2025г</w:t>
            </w:r>
          </w:p>
        </w:tc>
        <w:tc>
          <w:tcPr>
            <w:tcW w:w="609" w:type="pct"/>
            <w:tcBorders>
              <w:right w:val="single" w:sz="4" w:space="0" w:color="auto"/>
            </w:tcBorders>
            <w:vAlign w:val="center"/>
          </w:tcPr>
          <w:p w14:paraId="10603D5F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июлю 2025г</w:t>
            </w: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571F146A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июню</w:t>
            </w:r>
          </w:p>
          <w:p w14:paraId="5E5F1B78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2026г</w:t>
            </w:r>
          </w:p>
        </w:tc>
      </w:tr>
      <w:tr w:rsidR="00BE130C" w:rsidRPr="00BE130C" w14:paraId="391B7E57" w14:textId="77777777" w:rsidTr="00157E3C">
        <w:trPr>
          <w:cantSplit/>
          <w:trHeight w:val="240"/>
        </w:trPr>
        <w:tc>
          <w:tcPr>
            <w:tcW w:w="1347" w:type="pct"/>
            <w:vMerge/>
            <w:tcBorders>
              <w:bottom w:val="single" w:sz="4" w:space="0" w:color="auto"/>
            </w:tcBorders>
            <w:vAlign w:val="center"/>
          </w:tcPr>
          <w:p w14:paraId="00A6442D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27" w:type="pct"/>
            <w:gridSpan w:val="3"/>
            <w:tcBorders>
              <w:bottom w:val="single" w:sz="4" w:space="0" w:color="auto"/>
            </w:tcBorders>
            <w:vAlign w:val="center"/>
          </w:tcPr>
          <w:p w14:paraId="05922EBF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1826" w:type="pct"/>
            <w:gridSpan w:val="3"/>
            <w:tcBorders>
              <w:bottom w:val="single" w:sz="4" w:space="0" w:color="auto"/>
            </w:tcBorders>
            <w:vAlign w:val="center"/>
          </w:tcPr>
          <w:p w14:paraId="541808EE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г. Балыкчы</w:t>
            </w:r>
          </w:p>
        </w:tc>
      </w:tr>
      <w:tr w:rsidR="00BE130C" w:rsidRPr="00BE130C" w14:paraId="6097FA2F" w14:textId="77777777" w:rsidTr="00157E3C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347" w:type="pct"/>
            <w:tcBorders>
              <w:bottom w:val="nil"/>
              <w:right w:val="single" w:sz="4" w:space="0" w:color="auto"/>
            </w:tcBorders>
            <w:vAlign w:val="bottom"/>
          </w:tcPr>
          <w:p w14:paraId="6ECAA087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7D3B7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5F887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0332A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BAAF9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F02BC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CC099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697F603C" w14:textId="77777777" w:rsidTr="00157E3C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34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165B63D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Услуги пассажирского транспорта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0D21D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107,6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D8339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111,1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3FCC5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101,1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8F377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107,6</w:t>
            </w:r>
          </w:p>
        </w:tc>
        <w:tc>
          <w:tcPr>
            <w:tcW w:w="6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50A95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111,1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7DADB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101,1</w:t>
            </w:r>
          </w:p>
        </w:tc>
      </w:tr>
      <w:tr w:rsidR="00BE130C" w:rsidRPr="00BE130C" w14:paraId="1C844719" w14:textId="77777777" w:rsidTr="00157E3C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34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69BD48F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Жилищное- коммунальные услуги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3647F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73BCA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19180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C8C3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B8CC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522C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72F5FC6A" w14:textId="77777777" w:rsidTr="00157E3C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34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9A847E7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Услуги образования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DB16C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058A1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106,1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8E635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87325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A4078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116,5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C2B06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10A7138F" w14:textId="77777777" w:rsidTr="00157E3C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34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1E153A9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Услуги дошкольных учреждений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535CA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1544F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106,1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044FB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73D77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1E710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E2461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6AD2E23B" w14:textId="77777777" w:rsidTr="00157E3C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34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4A60187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Услуги здравоохранения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959B2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115,4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6E95A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126,9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707AD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24788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108,5</w:t>
            </w:r>
          </w:p>
        </w:tc>
        <w:tc>
          <w:tcPr>
            <w:tcW w:w="6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3062E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109,2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500B6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101,6</w:t>
            </w:r>
          </w:p>
        </w:tc>
      </w:tr>
      <w:tr w:rsidR="00BE130C" w:rsidRPr="00BE130C" w14:paraId="0F8E2469" w14:textId="77777777" w:rsidTr="00157E3C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34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73DF3E2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Услуги гостиниц и ресторанов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C2081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141,8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BCE57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148,2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BB1BC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24B70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125,6</w:t>
            </w:r>
          </w:p>
        </w:tc>
        <w:tc>
          <w:tcPr>
            <w:tcW w:w="6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8F0B9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112,3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BD987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0E5F2FFD" w14:textId="77777777" w:rsidTr="00157E3C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347" w:type="pct"/>
            <w:tcBorders>
              <w:top w:val="nil"/>
              <w:right w:val="single" w:sz="4" w:space="0" w:color="auto"/>
            </w:tcBorders>
            <w:vAlign w:val="bottom"/>
          </w:tcPr>
          <w:p w14:paraId="5B177F33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Парикмахерские услуги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7A41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138,2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DE02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138,2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D89B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A19B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A27B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136,1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2C9A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</w:tbl>
    <w:p w14:paraId="74C0BD58" w14:textId="77777777" w:rsidR="00BE130C" w:rsidRPr="00BE130C" w:rsidRDefault="00BE130C" w:rsidP="00BE130C">
      <w:pPr>
        <w:keepNext/>
        <w:ind w:left="240" w:right="195"/>
        <w:jc w:val="both"/>
        <w:outlineLvl w:val="1"/>
        <w:rPr>
          <w:bCs/>
          <w:sz w:val="22"/>
          <w:szCs w:val="22"/>
          <w:lang w:eastAsia="ru-RU"/>
        </w:rPr>
      </w:pPr>
    </w:p>
    <w:p w14:paraId="51CAB0C3" w14:textId="19584AB3" w:rsidR="00BE130C" w:rsidRPr="00BE130C" w:rsidRDefault="00BE130C" w:rsidP="00BE130C">
      <w:pPr>
        <w:jc w:val="both"/>
        <w:rPr>
          <w:b/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t>Таблица 17: Индекс цен на отдельные виды товаров и услуг по области за июль месяц</w:t>
      </w:r>
    </w:p>
    <w:p w14:paraId="67EC187B" w14:textId="77777777" w:rsidR="00BE130C" w:rsidRPr="00BE130C" w:rsidRDefault="00BE130C" w:rsidP="00BE130C">
      <w:pPr>
        <w:rPr>
          <w:i/>
          <w:iCs/>
          <w:sz w:val="18"/>
          <w:szCs w:val="18"/>
          <w:lang w:eastAsia="ru-RU"/>
        </w:rPr>
      </w:pPr>
      <w:r w:rsidRPr="00BE130C">
        <w:rPr>
          <w:i/>
          <w:iCs/>
          <w:sz w:val="18"/>
          <w:szCs w:val="18"/>
          <w:lang w:eastAsia="ru-RU"/>
        </w:rPr>
        <w:t xml:space="preserve">                            (в процентах к декабрю предыдущего года)</w:t>
      </w:r>
    </w:p>
    <w:p w14:paraId="6774193F" w14:textId="77777777" w:rsidR="00BE130C" w:rsidRPr="00BE130C" w:rsidRDefault="00BE130C" w:rsidP="00BE130C">
      <w:pPr>
        <w:rPr>
          <w:i/>
          <w:iCs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7"/>
        <w:gridCol w:w="2198"/>
        <w:gridCol w:w="2200"/>
      </w:tblGrid>
      <w:tr w:rsidR="00BE130C" w:rsidRPr="00BE130C" w14:paraId="315725BD" w14:textId="77777777" w:rsidTr="00157E3C">
        <w:trPr>
          <w:trHeight w:val="359"/>
        </w:trPr>
        <w:tc>
          <w:tcPr>
            <w:tcW w:w="2585" w:type="pct"/>
            <w:tcBorders>
              <w:bottom w:val="single" w:sz="4" w:space="0" w:color="auto"/>
            </w:tcBorders>
          </w:tcPr>
          <w:p w14:paraId="6BF97BAC" w14:textId="77777777" w:rsidR="00BE130C" w:rsidRPr="00BE130C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07" w:type="pct"/>
            <w:tcBorders>
              <w:bottom w:val="single" w:sz="4" w:space="0" w:color="auto"/>
            </w:tcBorders>
            <w:vAlign w:val="center"/>
          </w:tcPr>
          <w:p w14:paraId="5D0A6401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2025г</w:t>
            </w:r>
          </w:p>
        </w:tc>
        <w:tc>
          <w:tcPr>
            <w:tcW w:w="1208" w:type="pct"/>
            <w:tcBorders>
              <w:bottom w:val="single" w:sz="4" w:space="0" w:color="auto"/>
            </w:tcBorders>
            <w:vAlign w:val="center"/>
          </w:tcPr>
          <w:p w14:paraId="72AB5134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2026г</w:t>
            </w:r>
          </w:p>
        </w:tc>
      </w:tr>
      <w:tr w:rsidR="00BE130C" w:rsidRPr="00BE130C" w14:paraId="7DCB0508" w14:textId="77777777" w:rsidTr="00157E3C">
        <w:trPr>
          <w:trHeight w:val="70"/>
        </w:trPr>
        <w:tc>
          <w:tcPr>
            <w:tcW w:w="2585" w:type="pct"/>
            <w:tcBorders>
              <w:bottom w:val="nil"/>
              <w:right w:val="single" w:sz="4" w:space="0" w:color="auto"/>
            </w:tcBorders>
            <w:vAlign w:val="bottom"/>
          </w:tcPr>
          <w:p w14:paraId="774F8239" w14:textId="77777777" w:rsidR="00BE130C" w:rsidRPr="00BE130C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Мясо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43B83F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110,2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002654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116,6</w:t>
            </w:r>
          </w:p>
        </w:tc>
      </w:tr>
      <w:tr w:rsidR="00BE130C" w:rsidRPr="00BE130C" w14:paraId="103A3BB6" w14:textId="77777777" w:rsidTr="00157E3C">
        <w:tc>
          <w:tcPr>
            <w:tcW w:w="258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08CFDAA" w14:textId="77777777" w:rsidR="00BE130C" w:rsidRPr="00BE130C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12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EC4E94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108,2</w:t>
            </w:r>
          </w:p>
        </w:tc>
        <w:tc>
          <w:tcPr>
            <w:tcW w:w="12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8F6C4A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91,9</w:t>
            </w:r>
          </w:p>
        </w:tc>
      </w:tr>
      <w:tr w:rsidR="00BE130C" w:rsidRPr="00BE130C" w14:paraId="41198288" w14:textId="77777777" w:rsidTr="00157E3C">
        <w:tc>
          <w:tcPr>
            <w:tcW w:w="258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5116D04" w14:textId="77777777" w:rsidR="00BE130C" w:rsidRPr="00BE130C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Фрукты и овощи</w:t>
            </w:r>
          </w:p>
        </w:tc>
        <w:tc>
          <w:tcPr>
            <w:tcW w:w="12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FF943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131,6</w:t>
            </w:r>
          </w:p>
        </w:tc>
        <w:tc>
          <w:tcPr>
            <w:tcW w:w="12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5A4BC5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91,9</w:t>
            </w:r>
          </w:p>
        </w:tc>
      </w:tr>
      <w:tr w:rsidR="00BE130C" w:rsidRPr="00BE130C" w14:paraId="34418457" w14:textId="77777777" w:rsidTr="00157E3C">
        <w:tc>
          <w:tcPr>
            <w:tcW w:w="258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AB17D91" w14:textId="77777777" w:rsidR="00BE130C" w:rsidRPr="00BE130C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Хлебобулочные изделия, крупы</w:t>
            </w:r>
          </w:p>
        </w:tc>
        <w:tc>
          <w:tcPr>
            <w:tcW w:w="12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AD534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99,7</w:t>
            </w:r>
          </w:p>
        </w:tc>
        <w:tc>
          <w:tcPr>
            <w:tcW w:w="12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420834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105,8</w:t>
            </w:r>
          </w:p>
        </w:tc>
      </w:tr>
      <w:tr w:rsidR="00BE130C" w:rsidRPr="00BE130C" w14:paraId="3FF9370A" w14:textId="77777777" w:rsidTr="00816C9B">
        <w:tc>
          <w:tcPr>
            <w:tcW w:w="258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07EC217" w14:textId="77777777" w:rsidR="00BE130C" w:rsidRPr="00BE130C" w:rsidRDefault="00BE130C" w:rsidP="00BE130C">
            <w:pPr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BE130C">
              <w:rPr>
                <w:color w:val="000000"/>
                <w:sz w:val="18"/>
                <w:szCs w:val="18"/>
                <w:lang w:eastAsia="ru-RU"/>
              </w:rPr>
              <w:t>Масло и жиры</w:t>
            </w:r>
          </w:p>
        </w:tc>
        <w:tc>
          <w:tcPr>
            <w:tcW w:w="12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E8C6F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103,8</w:t>
            </w:r>
          </w:p>
        </w:tc>
        <w:tc>
          <w:tcPr>
            <w:tcW w:w="12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24FC8A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107,1</w:t>
            </w:r>
          </w:p>
        </w:tc>
      </w:tr>
      <w:tr w:rsidR="00BE130C" w:rsidRPr="00BE130C" w14:paraId="036084AD" w14:textId="77777777" w:rsidTr="00816C9B">
        <w:tc>
          <w:tcPr>
            <w:tcW w:w="258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C14C9A" w14:textId="77777777" w:rsidR="00BE130C" w:rsidRPr="00BE130C" w:rsidRDefault="00BE130C" w:rsidP="00BE130C">
            <w:pPr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BE130C">
              <w:rPr>
                <w:color w:val="000000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12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A4A53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101,9</w:t>
            </w:r>
          </w:p>
        </w:tc>
        <w:tc>
          <w:tcPr>
            <w:tcW w:w="12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62C65B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103,5</w:t>
            </w:r>
          </w:p>
        </w:tc>
      </w:tr>
      <w:tr w:rsidR="00BE130C" w:rsidRPr="00BE130C" w14:paraId="6178BE05" w14:textId="77777777" w:rsidTr="00816C9B">
        <w:tc>
          <w:tcPr>
            <w:tcW w:w="258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EC0991" w14:textId="77777777" w:rsidR="00BE130C" w:rsidRPr="00BE130C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12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37AD5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103,0</w:t>
            </w:r>
          </w:p>
        </w:tc>
        <w:tc>
          <w:tcPr>
            <w:tcW w:w="12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007AED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103,4</w:t>
            </w:r>
          </w:p>
        </w:tc>
      </w:tr>
      <w:tr w:rsidR="00BE130C" w:rsidRPr="00BE130C" w14:paraId="16C68AE1" w14:textId="77777777" w:rsidTr="00157E3C">
        <w:tc>
          <w:tcPr>
            <w:tcW w:w="2585" w:type="pct"/>
            <w:tcBorders>
              <w:top w:val="nil"/>
              <w:bottom w:val="nil"/>
            </w:tcBorders>
            <w:vAlign w:val="bottom"/>
          </w:tcPr>
          <w:p w14:paraId="701EC38B" w14:textId="77777777" w:rsidR="00BE130C" w:rsidRPr="00BE130C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Лепешки</w:t>
            </w:r>
          </w:p>
        </w:tc>
        <w:tc>
          <w:tcPr>
            <w:tcW w:w="1207" w:type="pct"/>
            <w:tcBorders>
              <w:top w:val="nil"/>
              <w:bottom w:val="nil"/>
            </w:tcBorders>
            <w:vAlign w:val="bottom"/>
          </w:tcPr>
          <w:p w14:paraId="6740A3C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106,1</w:t>
            </w:r>
          </w:p>
        </w:tc>
        <w:tc>
          <w:tcPr>
            <w:tcW w:w="1208" w:type="pct"/>
            <w:tcBorders>
              <w:top w:val="nil"/>
              <w:bottom w:val="nil"/>
            </w:tcBorders>
            <w:vAlign w:val="bottom"/>
          </w:tcPr>
          <w:p w14:paraId="35D7117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103,9</w:t>
            </w:r>
          </w:p>
        </w:tc>
      </w:tr>
      <w:tr w:rsidR="00BE130C" w:rsidRPr="00BE130C" w14:paraId="7672EF42" w14:textId="77777777" w:rsidTr="00157E3C">
        <w:tc>
          <w:tcPr>
            <w:tcW w:w="2585" w:type="pct"/>
            <w:tcBorders>
              <w:top w:val="nil"/>
              <w:bottom w:val="nil"/>
            </w:tcBorders>
            <w:vAlign w:val="bottom"/>
          </w:tcPr>
          <w:p w14:paraId="59CAA27E" w14:textId="77777777" w:rsidR="00BE130C" w:rsidRPr="00BE130C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Молочные изделия, сыр, яйца</w:t>
            </w:r>
          </w:p>
        </w:tc>
        <w:tc>
          <w:tcPr>
            <w:tcW w:w="1207" w:type="pct"/>
            <w:tcBorders>
              <w:top w:val="nil"/>
              <w:bottom w:val="nil"/>
            </w:tcBorders>
            <w:vAlign w:val="bottom"/>
          </w:tcPr>
          <w:p w14:paraId="4DC8A3E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92,0</w:t>
            </w:r>
          </w:p>
        </w:tc>
        <w:tc>
          <w:tcPr>
            <w:tcW w:w="1208" w:type="pct"/>
            <w:tcBorders>
              <w:top w:val="nil"/>
              <w:bottom w:val="nil"/>
            </w:tcBorders>
            <w:vAlign w:val="bottom"/>
          </w:tcPr>
          <w:p w14:paraId="2545810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107,7</w:t>
            </w:r>
          </w:p>
        </w:tc>
      </w:tr>
      <w:tr w:rsidR="00BE130C" w:rsidRPr="00BE130C" w14:paraId="574BFBF8" w14:textId="77777777" w:rsidTr="00157E3C">
        <w:tc>
          <w:tcPr>
            <w:tcW w:w="2585" w:type="pct"/>
            <w:tcBorders>
              <w:top w:val="nil"/>
              <w:bottom w:val="nil"/>
            </w:tcBorders>
            <w:vAlign w:val="bottom"/>
          </w:tcPr>
          <w:p w14:paraId="3251A665" w14:textId="77777777" w:rsidR="00BE130C" w:rsidRPr="00BE130C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Газ сжиженный</w:t>
            </w:r>
          </w:p>
        </w:tc>
        <w:tc>
          <w:tcPr>
            <w:tcW w:w="1207" w:type="pct"/>
            <w:tcBorders>
              <w:top w:val="nil"/>
              <w:bottom w:val="nil"/>
            </w:tcBorders>
            <w:vAlign w:val="bottom"/>
          </w:tcPr>
          <w:p w14:paraId="01694E6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101,0</w:t>
            </w:r>
          </w:p>
        </w:tc>
        <w:tc>
          <w:tcPr>
            <w:tcW w:w="1208" w:type="pct"/>
            <w:tcBorders>
              <w:top w:val="nil"/>
              <w:bottom w:val="nil"/>
            </w:tcBorders>
            <w:vAlign w:val="bottom"/>
          </w:tcPr>
          <w:p w14:paraId="3FF28E5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103,7</w:t>
            </w:r>
          </w:p>
        </w:tc>
      </w:tr>
      <w:tr w:rsidR="00BE130C" w:rsidRPr="00BE130C" w14:paraId="6D24C694" w14:textId="77777777" w:rsidTr="00157E3C">
        <w:tc>
          <w:tcPr>
            <w:tcW w:w="2585" w:type="pct"/>
            <w:tcBorders>
              <w:top w:val="nil"/>
              <w:bottom w:val="nil"/>
            </w:tcBorders>
            <w:vAlign w:val="bottom"/>
          </w:tcPr>
          <w:p w14:paraId="190E4644" w14:textId="77777777" w:rsidR="00BE130C" w:rsidRPr="00BE130C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Горюче-смазочные материалы</w:t>
            </w:r>
          </w:p>
        </w:tc>
        <w:tc>
          <w:tcPr>
            <w:tcW w:w="1207" w:type="pct"/>
            <w:tcBorders>
              <w:top w:val="nil"/>
              <w:bottom w:val="nil"/>
            </w:tcBorders>
            <w:vAlign w:val="bottom"/>
          </w:tcPr>
          <w:p w14:paraId="53AA6B2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104,0</w:t>
            </w:r>
          </w:p>
        </w:tc>
        <w:tc>
          <w:tcPr>
            <w:tcW w:w="1208" w:type="pct"/>
            <w:tcBorders>
              <w:top w:val="nil"/>
              <w:bottom w:val="nil"/>
            </w:tcBorders>
            <w:vAlign w:val="bottom"/>
          </w:tcPr>
          <w:p w14:paraId="4BDCB55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108,1</w:t>
            </w:r>
          </w:p>
        </w:tc>
      </w:tr>
      <w:tr w:rsidR="00BE130C" w:rsidRPr="00BE130C" w14:paraId="1C64CC11" w14:textId="77777777" w:rsidTr="00157E3C">
        <w:tc>
          <w:tcPr>
            <w:tcW w:w="2585" w:type="pct"/>
            <w:tcBorders>
              <w:top w:val="nil"/>
            </w:tcBorders>
            <w:vAlign w:val="bottom"/>
          </w:tcPr>
          <w:p w14:paraId="36E31A05" w14:textId="77777777" w:rsidR="00BE130C" w:rsidRPr="00BE130C" w:rsidRDefault="00BE130C" w:rsidP="00BE130C">
            <w:pPr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Материалы для содержания и ремонта жилых помещений</w:t>
            </w:r>
          </w:p>
        </w:tc>
        <w:tc>
          <w:tcPr>
            <w:tcW w:w="1207" w:type="pct"/>
            <w:tcBorders>
              <w:top w:val="nil"/>
            </w:tcBorders>
            <w:vAlign w:val="bottom"/>
          </w:tcPr>
          <w:p w14:paraId="416A0E3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104,3</w:t>
            </w:r>
          </w:p>
        </w:tc>
        <w:tc>
          <w:tcPr>
            <w:tcW w:w="1208" w:type="pct"/>
            <w:tcBorders>
              <w:top w:val="nil"/>
            </w:tcBorders>
            <w:vAlign w:val="bottom"/>
          </w:tcPr>
          <w:p w14:paraId="1CAFB94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100,0</w:t>
            </w:r>
          </w:p>
        </w:tc>
      </w:tr>
    </w:tbl>
    <w:p w14:paraId="61F55CC6" w14:textId="77777777" w:rsidR="00BE130C" w:rsidRPr="00BE130C" w:rsidRDefault="00BE130C" w:rsidP="00BE130C">
      <w:pPr>
        <w:ind w:firstLine="540"/>
        <w:jc w:val="both"/>
        <w:rPr>
          <w:sz w:val="18"/>
          <w:szCs w:val="18"/>
          <w:lang w:eastAsia="ru-RU"/>
        </w:rPr>
      </w:pPr>
    </w:p>
    <w:p w14:paraId="1CF50567" w14:textId="77777777" w:rsidR="00BE130C" w:rsidRPr="00BE130C" w:rsidRDefault="00BE130C" w:rsidP="00BE130C">
      <w:pPr>
        <w:ind w:firstLine="540"/>
        <w:jc w:val="both"/>
        <w:rPr>
          <w:sz w:val="18"/>
          <w:szCs w:val="18"/>
          <w:lang w:eastAsia="ru-RU"/>
        </w:rPr>
      </w:pPr>
    </w:p>
    <w:p w14:paraId="74F7F604" w14:textId="77777777" w:rsidR="00816C9B" w:rsidRDefault="00BE130C" w:rsidP="00BE130C">
      <w:pPr>
        <w:rPr>
          <w:b/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t xml:space="preserve">Таблица 18: Индекс потребительских цен и тарифов на товары и услуги населению по </w:t>
      </w:r>
    </w:p>
    <w:p w14:paraId="7FB030E6" w14:textId="08464485" w:rsidR="00BE130C" w:rsidRDefault="00816C9B" w:rsidP="00BE130C">
      <w:pPr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 xml:space="preserve">                       о</w:t>
      </w:r>
      <w:r w:rsidR="00BE130C" w:rsidRPr="00BE130C">
        <w:rPr>
          <w:b/>
          <w:sz w:val="22"/>
          <w:szCs w:val="22"/>
          <w:lang w:eastAsia="ru-RU"/>
        </w:rPr>
        <w:t>бласти</w:t>
      </w:r>
    </w:p>
    <w:p w14:paraId="6F252D60" w14:textId="77777777" w:rsidR="00816C9B" w:rsidRPr="00BE130C" w:rsidRDefault="00816C9B" w:rsidP="00BE130C">
      <w:pPr>
        <w:rPr>
          <w:b/>
          <w:sz w:val="22"/>
          <w:szCs w:val="2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"/>
        <w:gridCol w:w="1246"/>
        <w:gridCol w:w="1834"/>
        <w:gridCol w:w="1592"/>
        <w:gridCol w:w="2469"/>
        <w:gridCol w:w="961"/>
      </w:tblGrid>
      <w:tr w:rsidR="00BE130C" w:rsidRPr="00BE130C" w14:paraId="3A310B61" w14:textId="77777777" w:rsidTr="00157E3C">
        <w:tc>
          <w:tcPr>
            <w:tcW w:w="551" w:type="pct"/>
            <w:tcBorders>
              <w:bottom w:val="single" w:sz="4" w:space="0" w:color="auto"/>
            </w:tcBorders>
          </w:tcPr>
          <w:p w14:paraId="2550F1A6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4" w:type="pct"/>
            <w:tcBorders>
              <w:bottom w:val="single" w:sz="4" w:space="0" w:color="auto"/>
            </w:tcBorders>
            <w:vAlign w:val="center"/>
          </w:tcPr>
          <w:p w14:paraId="2D533E27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Все товары и платные услуги</w:t>
            </w:r>
          </w:p>
        </w:tc>
        <w:tc>
          <w:tcPr>
            <w:tcW w:w="1007" w:type="pct"/>
            <w:tcBorders>
              <w:bottom w:val="single" w:sz="4" w:space="0" w:color="auto"/>
            </w:tcBorders>
            <w:vAlign w:val="center"/>
          </w:tcPr>
          <w:p w14:paraId="6D8437A1" w14:textId="685C8926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Пищевые продукты и безалк</w:t>
            </w:r>
            <w:r w:rsidR="00816C9B">
              <w:rPr>
                <w:b/>
                <w:sz w:val="18"/>
                <w:szCs w:val="18"/>
                <w:lang w:eastAsia="ru-RU"/>
              </w:rPr>
              <w:t>о</w:t>
            </w:r>
            <w:r w:rsidRPr="00BE130C">
              <w:rPr>
                <w:b/>
                <w:sz w:val="18"/>
                <w:szCs w:val="18"/>
                <w:lang w:eastAsia="ru-RU"/>
              </w:rPr>
              <w:t>гольные напитки</w:t>
            </w:r>
          </w:p>
        </w:tc>
        <w:tc>
          <w:tcPr>
            <w:tcW w:w="874" w:type="pct"/>
            <w:tcBorders>
              <w:bottom w:val="single" w:sz="4" w:space="0" w:color="auto"/>
            </w:tcBorders>
            <w:vAlign w:val="center"/>
          </w:tcPr>
          <w:p w14:paraId="0457170D" w14:textId="2F837FBD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Алк</w:t>
            </w:r>
            <w:r w:rsidR="00816C9B">
              <w:rPr>
                <w:b/>
                <w:sz w:val="18"/>
                <w:szCs w:val="18"/>
                <w:lang w:eastAsia="ru-RU"/>
              </w:rPr>
              <w:t>о</w:t>
            </w:r>
            <w:r w:rsidRPr="00BE130C">
              <w:rPr>
                <w:b/>
                <w:sz w:val="18"/>
                <w:szCs w:val="18"/>
                <w:lang w:eastAsia="ru-RU"/>
              </w:rPr>
              <w:t>гольные напитки и табачные изделия</w:t>
            </w:r>
          </w:p>
        </w:tc>
        <w:tc>
          <w:tcPr>
            <w:tcW w:w="1356" w:type="pct"/>
            <w:tcBorders>
              <w:bottom w:val="single" w:sz="4" w:space="0" w:color="auto"/>
            </w:tcBorders>
            <w:vAlign w:val="center"/>
          </w:tcPr>
          <w:p w14:paraId="1C1BEF11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Непродовольственные товары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vAlign w:val="center"/>
          </w:tcPr>
          <w:p w14:paraId="76AF327E" w14:textId="77777777" w:rsidR="00BE130C" w:rsidRPr="00BE130C" w:rsidRDefault="00BE130C" w:rsidP="00BE130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Услуги</w:t>
            </w:r>
          </w:p>
        </w:tc>
      </w:tr>
      <w:tr w:rsidR="00BE130C" w:rsidRPr="00BE130C" w14:paraId="6C3FA7AE" w14:textId="77777777" w:rsidTr="00157E3C"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8E489B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8416E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100,9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6FAFC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100,8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B6410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100,3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EA639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100,9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FA955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101,3</w:t>
            </w:r>
          </w:p>
        </w:tc>
      </w:tr>
      <w:tr w:rsidR="00BE130C" w:rsidRPr="00BE130C" w14:paraId="79C17A07" w14:textId="77777777" w:rsidTr="00157E3C">
        <w:tc>
          <w:tcPr>
            <w:tcW w:w="5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10BB31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EA1FB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104,2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D086C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101,5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D04AF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105,7</w:t>
            </w:r>
          </w:p>
        </w:tc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D83C5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101,4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90D82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112,1</w:t>
            </w:r>
          </w:p>
        </w:tc>
      </w:tr>
      <w:tr w:rsidR="00BE130C" w:rsidRPr="00BE130C" w14:paraId="0289CDAB" w14:textId="77777777" w:rsidTr="00157E3C">
        <w:tc>
          <w:tcPr>
            <w:tcW w:w="5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735648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C1C5D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101,1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CEF5F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101,7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BDBA5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100,7</w:t>
            </w:r>
          </w:p>
        </w:tc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A2D11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101,0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3BE9E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100,2</w:t>
            </w:r>
          </w:p>
        </w:tc>
      </w:tr>
      <w:tr w:rsidR="00BE130C" w:rsidRPr="00BE130C" w14:paraId="0F24546C" w14:textId="77777777" w:rsidTr="00157E3C">
        <w:tc>
          <w:tcPr>
            <w:tcW w:w="5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A3BECF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DBF30D" w14:textId="77777777" w:rsidR="00BE130C" w:rsidRPr="00BE130C" w:rsidRDefault="00BE130C" w:rsidP="00BE130C">
            <w:pPr>
              <w:tabs>
                <w:tab w:val="center" w:pos="467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106,4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08213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104,9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EE757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107,6</w:t>
            </w:r>
          </w:p>
        </w:tc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1C810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102,8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8F225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113,3</w:t>
            </w:r>
          </w:p>
        </w:tc>
      </w:tr>
      <w:tr w:rsidR="00BE130C" w:rsidRPr="00BE130C" w14:paraId="2B9A6710" w14:textId="77777777" w:rsidTr="00157E3C">
        <w:tc>
          <w:tcPr>
            <w:tcW w:w="5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C7625C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156D4B" w14:textId="77777777" w:rsidR="00BE130C" w:rsidRPr="00BE130C" w:rsidRDefault="00BE130C" w:rsidP="00BE130C">
            <w:pPr>
              <w:tabs>
                <w:tab w:val="center" w:pos="467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107,9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0E921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106,9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08416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107,5</w:t>
            </w:r>
          </w:p>
        </w:tc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C197E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104,9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EC8AE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113,3</w:t>
            </w:r>
          </w:p>
        </w:tc>
      </w:tr>
      <w:tr w:rsidR="00BE130C" w:rsidRPr="00BE130C" w14:paraId="2AC379A0" w14:textId="77777777" w:rsidTr="00157E3C">
        <w:tc>
          <w:tcPr>
            <w:tcW w:w="5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7096CB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5DC9C" w14:textId="77777777" w:rsidR="00BE130C" w:rsidRPr="00BE130C" w:rsidRDefault="00BE130C" w:rsidP="00BE130C">
            <w:pPr>
              <w:tabs>
                <w:tab w:val="center" w:pos="467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109,6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FD37F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108,9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9032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107,5</w:t>
            </w:r>
          </w:p>
        </w:tc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D9E14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105,3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3536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116,6</w:t>
            </w:r>
          </w:p>
        </w:tc>
      </w:tr>
      <w:tr w:rsidR="00BE130C" w:rsidRPr="00BE130C" w14:paraId="05443036" w14:textId="77777777" w:rsidTr="00157E3C"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DB57C" w14:textId="77777777" w:rsidR="00BE130C" w:rsidRPr="00BE130C" w:rsidRDefault="00BE130C" w:rsidP="00BE130C">
            <w:pPr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июль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1F08" w14:textId="77777777" w:rsidR="00BE130C" w:rsidRPr="00BE130C" w:rsidRDefault="00BE130C" w:rsidP="00BE130C">
            <w:pPr>
              <w:tabs>
                <w:tab w:val="center" w:pos="467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109,2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263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107,6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ABB5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107,5</w:t>
            </w:r>
          </w:p>
        </w:tc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056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105,9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720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111,6</w:t>
            </w:r>
          </w:p>
        </w:tc>
      </w:tr>
    </w:tbl>
    <w:p w14:paraId="23FA42AA" w14:textId="77777777" w:rsidR="00BE130C" w:rsidRDefault="00BE130C" w:rsidP="00BE130C">
      <w:pPr>
        <w:keepNext/>
        <w:ind w:left="240" w:right="195"/>
        <w:jc w:val="both"/>
        <w:outlineLvl w:val="1"/>
        <w:rPr>
          <w:b/>
          <w:bCs/>
          <w:sz w:val="22"/>
          <w:szCs w:val="22"/>
          <w:lang w:eastAsia="ru-RU"/>
        </w:rPr>
      </w:pPr>
    </w:p>
    <w:p w14:paraId="3551C4B4" w14:textId="77777777" w:rsidR="00816C9B" w:rsidRPr="00BE130C" w:rsidRDefault="00816C9B" w:rsidP="00BE130C">
      <w:pPr>
        <w:keepNext/>
        <w:ind w:left="240" w:right="195"/>
        <w:jc w:val="both"/>
        <w:outlineLvl w:val="1"/>
        <w:rPr>
          <w:b/>
          <w:bCs/>
          <w:sz w:val="22"/>
          <w:szCs w:val="22"/>
          <w:lang w:eastAsia="ru-RU"/>
        </w:rPr>
      </w:pPr>
    </w:p>
    <w:p w14:paraId="52DC2C54" w14:textId="77777777" w:rsidR="00BE130C" w:rsidRPr="00BE130C" w:rsidRDefault="00BE130C" w:rsidP="00BE130C">
      <w:pPr>
        <w:keepNext/>
        <w:ind w:left="240" w:right="195"/>
        <w:jc w:val="both"/>
        <w:outlineLvl w:val="1"/>
        <w:rPr>
          <w:sz w:val="28"/>
          <w:szCs w:val="28"/>
          <w:lang w:eastAsia="ru-RU"/>
        </w:rPr>
      </w:pPr>
      <w:r w:rsidRPr="00BE130C">
        <w:rPr>
          <w:b/>
          <w:bCs/>
          <w:sz w:val="28"/>
          <w:szCs w:val="28"/>
          <w:lang w:eastAsia="ru-RU"/>
        </w:rPr>
        <w:t>Государственный сектор</w:t>
      </w:r>
    </w:p>
    <w:p w14:paraId="639D71AC" w14:textId="77777777" w:rsidR="00BE130C" w:rsidRPr="00BE130C" w:rsidRDefault="00BE130C" w:rsidP="00BE130C">
      <w:pPr>
        <w:ind w:left="240" w:right="195"/>
        <w:rPr>
          <w:sz w:val="10"/>
          <w:szCs w:val="10"/>
          <w:lang w:eastAsia="ru-RU"/>
        </w:rPr>
      </w:pPr>
    </w:p>
    <w:p w14:paraId="2A1EC78D" w14:textId="77777777" w:rsidR="00BE130C" w:rsidRPr="00BE130C" w:rsidRDefault="00BE130C" w:rsidP="00BE130C">
      <w:pPr>
        <w:keepNext/>
        <w:ind w:left="240" w:right="195"/>
        <w:outlineLvl w:val="2"/>
        <w:rPr>
          <w:b/>
          <w:bCs/>
          <w:color w:val="000000"/>
          <w:sz w:val="26"/>
          <w:szCs w:val="26"/>
          <w:lang w:eastAsia="ru-RU"/>
        </w:rPr>
      </w:pPr>
      <w:r w:rsidRPr="00BE130C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E130C">
        <w:rPr>
          <w:b/>
          <w:bCs/>
          <w:color w:val="000000"/>
          <w:sz w:val="26"/>
          <w:szCs w:val="26"/>
          <w:lang w:eastAsia="ru-RU"/>
        </w:rPr>
        <w:t>Исполнение местного бюджета.</w:t>
      </w:r>
    </w:p>
    <w:p w14:paraId="79DA2D8F" w14:textId="77777777" w:rsidR="00BE130C" w:rsidRPr="00BE130C" w:rsidRDefault="00BE130C" w:rsidP="00BE130C">
      <w:pPr>
        <w:ind w:left="240" w:right="195" w:firstLine="540"/>
        <w:jc w:val="both"/>
        <w:rPr>
          <w:sz w:val="12"/>
          <w:szCs w:val="12"/>
          <w:lang w:eastAsia="ru-RU"/>
        </w:rPr>
      </w:pPr>
      <w:r w:rsidRPr="00BE130C">
        <w:rPr>
          <w:sz w:val="22"/>
          <w:szCs w:val="22"/>
          <w:lang w:eastAsia="ru-RU"/>
        </w:rPr>
        <w:t xml:space="preserve"> </w:t>
      </w:r>
    </w:p>
    <w:p w14:paraId="4212AFC6" w14:textId="77777777" w:rsidR="00BE130C" w:rsidRPr="00BE130C" w:rsidRDefault="00BE130C" w:rsidP="00BE130C">
      <w:pPr>
        <w:ind w:firstLine="540"/>
        <w:jc w:val="both"/>
        <w:rPr>
          <w:sz w:val="22"/>
          <w:szCs w:val="22"/>
          <w:lang w:eastAsia="ru-RU"/>
        </w:rPr>
      </w:pPr>
      <w:bookmarkStart w:id="131" w:name="_Toc109097197"/>
      <w:bookmarkStart w:id="132" w:name="_Toc109097256"/>
      <w:bookmarkStart w:id="133" w:name="_Toc109097411"/>
      <w:bookmarkStart w:id="134" w:name="_Toc109097520"/>
      <w:bookmarkStart w:id="135" w:name="_Toc114368927"/>
      <w:bookmarkStart w:id="136" w:name="_Toc114368951"/>
      <w:bookmarkStart w:id="137" w:name="_Toc167079213"/>
      <w:bookmarkStart w:id="138" w:name="_Toc167263975"/>
      <w:bookmarkStart w:id="139" w:name="_Toc251423895"/>
      <w:bookmarkStart w:id="140" w:name="_Toc251424065"/>
      <w:bookmarkStart w:id="141" w:name="_Toc259025515"/>
      <w:bookmarkStart w:id="142" w:name="_Toc298311057"/>
      <w:bookmarkStart w:id="143" w:name="_Toc298311435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r w:rsidRPr="00BE130C">
        <w:rPr>
          <w:sz w:val="22"/>
          <w:szCs w:val="22"/>
          <w:lang w:eastAsia="ru-RU"/>
        </w:rPr>
        <w:t xml:space="preserve">По данным Центрального казначейства Министерства Финансов Кыргызской Республики в январе-июне месяце 2026 года, в доход местного бюджета (включая полученные трансферты) поступило 5511207,1 тыс. сом, что в 2,9 </w:t>
      </w:r>
      <w:proofErr w:type="gramStart"/>
      <w:r w:rsidRPr="00BE130C">
        <w:rPr>
          <w:sz w:val="22"/>
          <w:szCs w:val="22"/>
          <w:lang w:eastAsia="ru-RU"/>
        </w:rPr>
        <w:t>раз  больше</w:t>
      </w:r>
      <w:proofErr w:type="gramEnd"/>
      <w:r w:rsidRPr="00BE130C">
        <w:rPr>
          <w:sz w:val="22"/>
          <w:szCs w:val="22"/>
          <w:lang w:eastAsia="ru-RU"/>
        </w:rPr>
        <w:t xml:space="preserve"> прошлогоднего уровня.</w:t>
      </w:r>
    </w:p>
    <w:p w14:paraId="61EE1D43" w14:textId="77777777" w:rsidR="00BE130C" w:rsidRPr="00BE130C" w:rsidRDefault="00BE130C" w:rsidP="00BE130C">
      <w:pPr>
        <w:ind w:firstLine="540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В доход местного бюджета поступило налогов на сумму 1667907,2 тыс. сом.</w:t>
      </w:r>
    </w:p>
    <w:p w14:paraId="06E5877C" w14:textId="77777777" w:rsidR="00BE130C" w:rsidRPr="00BE130C" w:rsidRDefault="00BE130C" w:rsidP="00BE130C">
      <w:pPr>
        <w:ind w:firstLine="540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Основную долю налоговых поступлений составили налоги на доходы и прибыль 1449175,0 тыс. сом или 86,9 процента от всей суммы налоговых поступлений. Неналоговых платежей поступило в сумме 292051,8 тыс. сом, из них 45,6 процента составили доходы от продажи товаров и оказания услуг или 133112,0 тыс.  сом.</w:t>
      </w:r>
    </w:p>
    <w:p w14:paraId="2E8B41FE" w14:textId="77777777" w:rsidR="00BE130C" w:rsidRPr="00BE130C" w:rsidRDefault="00BE130C" w:rsidP="00DC5CD4">
      <w:pPr>
        <w:pageBreakBefore/>
        <w:ind w:firstLine="539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lastRenderedPageBreak/>
        <w:t>Объем полученных официальных трансфертов составил 3549951,9 тыс. сомов, его удельный вес в общих доходах составил 64,4 процента.</w:t>
      </w:r>
    </w:p>
    <w:p w14:paraId="2F6F6B9D" w14:textId="77777777" w:rsidR="00BE130C" w:rsidRPr="00BE130C" w:rsidRDefault="00BE130C" w:rsidP="00BE130C">
      <w:pPr>
        <w:ind w:firstLine="567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 xml:space="preserve">Всего расходов местного бюджета в январе-июне месяце 2026 года определились в размере 3893280,0 тыс. сом. Расходы от осуществления операционной деятельности составили 1585577,0 тыс. сом. В расходной части местного бюджета </w:t>
      </w:r>
      <w:proofErr w:type="gramStart"/>
      <w:r w:rsidRPr="00BE130C">
        <w:rPr>
          <w:sz w:val="22"/>
          <w:szCs w:val="22"/>
          <w:lang w:eastAsia="ru-RU"/>
        </w:rPr>
        <w:t>расходов</w:t>
      </w:r>
      <w:proofErr w:type="gramEnd"/>
      <w:r w:rsidRPr="00BE130C">
        <w:rPr>
          <w:sz w:val="22"/>
          <w:szCs w:val="22"/>
          <w:lang w:eastAsia="ru-RU"/>
        </w:rPr>
        <w:t xml:space="preserve"> направленных на образование 289069,5 тыс. сом и доля их составила 18,2 процента. На социальное страхование и социальное обеспечение расходы составили 72813,3 тыс. сом, что по сравнению с соответствующим периодом прошлого года на 26112,9 тыс. сом больше. Расходы, направленные </w:t>
      </w:r>
      <w:proofErr w:type="gramStart"/>
      <w:r w:rsidRPr="00BE130C">
        <w:rPr>
          <w:sz w:val="22"/>
          <w:szCs w:val="22"/>
          <w:lang w:eastAsia="ru-RU"/>
        </w:rPr>
        <w:t>на жилищно-коммунальные услуги</w:t>
      </w:r>
      <w:proofErr w:type="gramEnd"/>
      <w:r w:rsidRPr="00BE130C">
        <w:rPr>
          <w:sz w:val="22"/>
          <w:szCs w:val="22"/>
          <w:lang w:eastAsia="ru-RU"/>
        </w:rPr>
        <w:t xml:space="preserve"> составили 694775,9 тыс. сом, что на 11021,6 тыс. сом больше соответствующего периода прошлого года.</w:t>
      </w:r>
    </w:p>
    <w:p w14:paraId="342046A7" w14:textId="77777777" w:rsidR="004B63F6" w:rsidRDefault="004B63F6" w:rsidP="00BE130C">
      <w:pPr>
        <w:rPr>
          <w:b/>
          <w:sz w:val="22"/>
          <w:szCs w:val="22"/>
          <w:lang w:eastAsia="ru-RU"/>
        </w:rPr>
      </w:pPr>
    </w:p>
    <w:p w14:paraId="46D05164" w14:textId="196AE001" w:rsidR="00BE130C" w:rsidRPr="00BE130C" w:rsidRDefault="00BE130C" w:rsidP="00BE130C">
      <w:pPr>
        <w:rPr>
          <w:b/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t>Таблица 19:</w:t>
      </w:r>
      <w:r w:rsidRPr="00BE130C">
        <w:rPr>
          <w:b/>
          <w:sz w:val="22"/>
          <w:szCs w:val="22"/>
          <w:lang w:eastAsia="ru-RU"/>
        </w:rPr>
        <w:tab/>
        <w:t>Местный бюджет</w:t>
      </w:r>
    </w:p>
    <w:p w14:paraId="40CF4F02" w14:textId="77777777" w:rsidR="00BE130C" w:rsidRPr="00BE130C" w:rsidRDefault="00BE130C" w:rsidP="00BE130C">
      <w:pPr>
        <w:rPr>
          <w:i/>
          <w:iCs/>
          <w:sz w:val="18"/>
          <w:szCs w:val="18"/>
          <w:lang w:eastAsia="ru-RU"/>
        </w:rPr>
      </w:pPr>
      <w:r w:rsidRPr="00BE130C">
        <w:rPr>
          <w:i/>
          <w:iCs/>
          <w:sz w:val="18"/>
          <w:szCs w:val="18"/>
          <w:lang w:eastAsia="ru-RU"/>
        </w:rPr>
        <w:t xml:space="preserve">                              (тыс. сомов)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73"/>
        <w:gridCol w:w="1681"/>
        <w:gridCol w:w="1495"/>
        <w:gridCol w:w="1124"/>
        <w:gridCol w:w="932"/>
      </w:tblGrid>
      <w:tr w:rsidR="00BE130C" w:rsidRPr="00BE130C" w14:paraId="07B83DFB" w14:textId="77777777" w:rsidTr="004B63F6">
        <w:trPr>
          <w:cantSplit/>
          <w:trHeight w:val="432"/>
        </w:trPr>
        <w:tc>
          <w:tcPr>
            <w:tcW w:w="2127" w:type="pct"/>
            <w:vMerge w:val="restart"/>
          </w:tcPr>
          <w:p w14:paraId="6C16C5DB" w14:textId="77777777" w:rsidR="00BE130C" w:rsidRPr="00BE130C" w:rsidRDefault="00BE130C" w:rsidP="00BE130C">
            <w:pPr>
              <w:rPr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744" w:type="pct"/>
            <w:gridSpan w:val="2"/>
            <w:vAlign w:val="center"/>
          </w:tcPr>
          <w:p w14:paraId="40B1635C" w14:textId="77777777" w:rsidR="00BE130C" w:rsidRPr="00BE130C" w:rsidRDefault="00BE130C" w:rsidP="00BE130C">
            <w:pPr>
              <w:jc w:val="center"/>
              <w:rPr>
                <w:b/>
                <w:bCs/>
                <w:sz w:val="18"/>
                <w:szCs w:val="18"/>
                <w:lang w:val="ky-KG" w:eastAsia="ru-RU"/>
              </w:rPr>
            </w:pPr>
            <w:r w:rsidRPr="00BE130C">
              <w:rPr>
                <w:b/>
                <w:bCs/>
                <w:sz w:val="18"/>
                <w:szCs w:val="18"/>
                <w:lang w:eastAsia="ru-RU"/>
              </w:rPr>
              <w:t>январь-</w:t>
            </w:r>
            <w:r w:rsidRPr="00BE130C">
              <w:rPr>
                <w:b/>
                <w:bCs/>
                <w:sz w:val="18"/>
                <w:szCs w:val="18"/>
                <w:lang w:val="ky-KG" w:eastAsia="ru-RU"/>
              </w:rPr>
              <w:t>июнь</w:t>
            </w:r>
          </w:p>
        </w:tc>
        <w:tc>
          <w:tcPr>
            <w:tcW w:w="1129" w:type="pct"/>
            <w:gridSpan w:val="2"/>
            <w:vAlign w:val="center"/>
          </w:tcPr>
          <w:p w14:paraId="703DA38D" w14:textId="77777777" w:rsidR="00BE130C" w:rsidRPr="00BE130C" w:rsidRDefault="00BE130C" w:rsidP="00BE130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E130C">
              <w:rPr>
                <w:b/>
                <w:bCs/>
                <w:sz w:val="18"/>
                <w:szCs w:val="18"/>
                <w:lang w:eastAsia="ru-RU"/>
              </w:rPr>
              <w:t>в процентах к итогу</w:t>
            </w:r>
          </w:p>
        </w:tc>
      </w:tr>
      <w:tr w:rsidR="00BE130C" w:rsidRPr="00BE130C" w14:paraId="5A7CCA41" w14:textId="77777777" w:rsidTr="004B63F6">
        <w:trPr>
          <w:cantSplit/>
          <w:trHeight w:val="451"/>
        </w:trPr>
        <w:tc>
          <w:tcPr>
            <w:tcW w:w="2127" w:type="pct"/>
            <w:vMerge/>
            <w:tcBorders>
              <w:bottom w:val="single" w:sz="4" w:space="0" w:color="auto"/>
            </w:tcBorders>
          </w:tcPr>
          <w:p w14:paraId="422E6D12" w14:textId="77777777" w:rsidR="00BE130C" w:rsidRPr="00BE130C" w:rsidRDefault="00BE130C" w:rsidP="00BE130C">
            <w:pPr>
              <w:rPr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923" w:type="pct"/>
            <w:tcBorders>
              <w:bottom w:val="single" w:sz="4" w:space="0" w:color="auto"/>
            </w:tcBorders>
            <w:vAlign w:val="center"/>
          </w:tcPr>
          <w:p w14:paraId="0A1B2FCC" w14:textId="77777777" w:rsidR="00BE130C" w:rsidRPr="00BE130C" w:rsidRDefault="00BE130C" w:rsidP="00BE130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vAlign w:val="center"/>
          </w:tcPr>
          <w:p w14:paraId="500559EF" w14:textId="77777777" w:rsidR="00BE130C" w:rsidRPr="00BE130C" w:rsidRDefault="00BE130C" w:rsidP="00BE130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E130C">
              <w:rPr>
                <w:b/>
                <w:bCs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785801D5" w14:textId="77777777" w:rsidR="00BE130C" w:rsidRPr="00BE130C" w:rsidRDefault="00BE130C" w:rsidP="00BE130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14:paraId="634B4AAD" w14:textId="77777777" w:rsidR="00BE130C" w:rsidRPr="00BE130C" w:rsidRDefault="00BE130C" w:rsidP="00BE130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E130C">
              <w:rPr>
                <w:b/>
                <w:bCs/>
                <w:sz w:val="18"/>
                <w:szCs w:val="18"/>
                <w:lang w:eastAsia="ru-RU"/>
              </w:rPr>
              <w:t>2026</w:t>
            </w:r>
          </w:p>
        </w:tc>
      </w:tr>
      <w:tr w:rsidR="00BE130C" w:rsidRPr="00BE130C" w14:paraId="479E31A3" w14:textId="77777777" w:rsidTr="004B63F6">
        <w:trPr>
          <w:trHeight w:val="284"/>
        </w:trPr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67FFAD" w14:textId="77777777" w:rsidR="00BE130C" w:rsidRPr="00BE130C" w:rsidRDefault="00BE130C" w:rsidP="00BE130C">
            <w:pPr>
              <w:keepNext/>
              <w:autoSpaceDE w:val="0"/>
              <w:autoSpaceDN w:val="0"/>
              <w:outlineLvl w:val="3"/>
              <w:rPr>
                <w:rFonts w:eastAsia="Arial Unicode MS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Доходы всего</w:t>
            </w:r>
          </w:p>
        </w:tc>
        <w:tc>
          <w:tcPr>
            <w:tcW w:w="923" w:type="pct"/>
            <w:tcBorders>
              <w:bottom w:val="nil"/>
            </w:tcBorders>
            <w:vAlign w:val="bottom"/>
          </w:tcPr>
          <w:p w14:paraId="30C83E14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1916113,2</w:t>
            </w:r>
          </w:p>
        </w:tc>
        <w:tc>
          <w:tcPr>
            <w:tcW w:w="821" w:type="pct"/>
            <w:tcBorders>
              <w:bottom w:val="nil"/>
            </w:tcBorders>
            <w:vAlign w:val="bottom"/>
          </w:tcPr>
          <w:p w14:paraId="0D0261E2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 xml:space="preserve"> 5511207,1</w:t>
            </w:r>
          </w:p>
        </w:tc>
        <w:tc>
          <w:tcPr>
            <w:tcW w:w="617" w:type="pct"/>
            <w:tcBorders>
              <w:bottom w:val="nil"/>
            </w:tcBorders>
            <w:vAlign w:val="bottom"/>
          </w:tcPr>
          <w:p w14:paraId="2F71CA15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12" w:type="pct"/>
            <w:tcBorders>
              <w:bottom w:val="nil"/>
            </w:tcBorders>
            <w:vAlign w:val="bottom"/>
          </w:tcPr>
          <w:p w14:paraId="3B625D33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5298B3A2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E31854" w14:textId="77777777" w:rsidR="00BE130C" w:rsidRPr="00BE130C" w:rsidRDefault="00BE130C" w:rsidP="00BE130C">
            <w:pPr>
              <w:rPr>
                <w:rFonts w:eastAsia="Arial Unicode MS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/>
                <w:iCs/>
                <w:sz w:val="18"/>
                <w:szCs w:val="18"/>
                <w:lang w:eastAsia="en-US"/>
              </w:rPr>
              <w:t>Доходы от операционной деятельности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15290764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1914402,7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620D35A2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5509910,9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2FCF6B6F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99,9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43594429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99,9</w:t>
            </w:r>
          </w:p>
        </w:tc>
      </w:tr>
      <w:tr w:rsidR="00BE130C" w:rsidRPr="00BE130C" w14:paraId="3E9A3E75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30266B" w14:textId="77777777" w:rsidR="00BE130C" w:rsidRPr="00BE130C" w:rsidRDefault="00BE130C" w:rsidP="00BE130C">
            <w:pPr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/>
                <w:iCs/>
                <w:sz w:val="18"/>
                <w:szCs w:val="18"/>
                <w:lang w:eastAsia="en-US"/>
              </w:rPr>
              <w:t>Налоговые доходы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1D3EA52C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1162726,0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07535BB6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1667907,2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23F1F69D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60,7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148E9FEF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30,3</w:t>
            </w:r>
          </w:p>
        </w:tc>
      </w:tr>
      <w:tr w:rsidR="00BE130C" w:rsidRPr="00BE130C" w14:paraId="4E45DC69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5AF5E8" w14:textId="77777777" w:rsidR="00BE130C" w:rsidRPr="00BE130C" w:rsidRDefault="00BE130C" w:rsidP="00BE130C">
            <w:pPr>
              <w:rPr>
                <w:rFonts w:eastAsia="Arial Unicode MS"/>
                <w:color w:val="000000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Налоги на доходы и прибыль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4298923C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944186,4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722ED02D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1449175,0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08F53A0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49,3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42BFAC6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26,3</w:t>
            </w:r>
          </w:p>
        </w:tc>
      </w:tr>
      <w:tr w:rsidR="00BE130C" w:rsidRPr="00BE130C" w14:paraId="243EDB6C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257EAF" w14:textId="77777777" w:rsidR="00BE130C" w:rsidRPr="00BE130C" w:rsidRDefault="00BE130C" w:rsidP="00BE130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подоходный налог с физических лиц-резидентов Кыргызской Республики 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5E79F7E8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922064,1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0828748C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1415036,6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130BDC9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48,1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491ACD3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25,7</w:t>
            </w:r>
          </w:p>
        </w:tc>
      </w:tr>
      <w:tr w:rsidR="00BE130C" w:rsidRPr="00BE130C" w14:paraId="77476306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747310" w14:textId="77777777" w:rsidR="00BE130C" w:rsidRPr="00BE130C" w:rsidRDefault="00BE130C" w:rsidP="00BE130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поступления по единому налогу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006EE277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38F2A4CE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4FA947C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2C348E6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BE130C" w:rsidRPr="00BE130C" w14:paraId="2822F59A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AECF13" w14:textId="77777777" w:rsidR="00BE130C" w:rsidRPr="00BE130C" w:rsidRDefault="00BE130C" w:rsidP="00BE130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налог на основе патента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354AC2FA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22122,3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1026B7B5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34138,4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386247C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1,2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2D68CA3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0,6</w:t>
            </w:r>
          </w:p>
        </w:tc>
      </w:tr>
      <w:tr w:rsidR="00BE130C" w:rsidRPr="00BE130C" w14:paraId="7E2D8CEA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34E950" w14:textId="77777777" w:rsidR="00BE130C" w:rsidRPr="00BE130C" w:rsidRDefault="00BE130C" w:rsidP="00BE130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налог на специальные средства бюджетных организаций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68E79021" w14:textId="77777777" w:rsidR="00BE130C" w:rsidRPr="00BE130C" w:rsidRDefault="00BE130C" w:rsidP="00BE130C">
            <w:pPr>
              <w:ind w:right="167"/>
              <w:jc w:val="center"/>
              <w:rPr>
                <w:rFonts w:eastAsia="Arial Unicode MS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Arial Unicode MS"/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16913BAD" w14:textId="77777777" w:rsidR="00BE130C" w:rsidRPr="00BE130C" w:rsidRDefault="00BE130C" w:rsidP="00BE130C">
            <w:pPr>
              <w:ind w:right="167"/>
              <w:jc w:val="center"/>
              <w:rPr>
                <w:rFonts w:eastAsia="Arial Unicode MS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Arial Unicode MS"/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5CAB0EB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2960B5D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BE130C" w:rsidRPr="00BE130C" w14:paraId="28814CC8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83DE9A" w14:textId="77777777" w:rsidR="00BE130C" w:rsidRPr="00BE130C" w:rsidRDefault="00BE130C" w:rsidP="00BE130C">
            <w:pPr>
              <w:rPr>
                <w:rFonts w:eastAsia="Arial Unicode MS"/>
                <w:color w:val="000000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Налоги на собственность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41FF7B82" w14:textId="77777777" w:rsidR="00BE130C" w:rsidRPr="00BE130C" w:rsidRDefault="00BE130C" w:rsidP="00BE130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Arial Unicode MS"/>
                <w:sz w:val="18"/>
                <w:szCs w:val="18"/>
                <w:lang w:eastAsia="en-US"/>
              </w:rPr>
              <w:t>218538,3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01320199" w14:textId="77777777" w:rsidR="00BE130C" w:rsidRPr="00BE130C" w:rsidRDefault="00BE130C" w:rsidP="00BE130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Arial Unicode MS"/>
                <w:sz w:val="18"/>
                <w:szCs w:val="18"/>
                <w:lang w:eastAsia="en-US"/>
              </w:rPr>
              <w:t>218732,2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7673F61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11,4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59B5A4D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4,0</w:t>
            </w:r>
          </w:p>
        </w:tc>
      </w:tr>
      <w:tr w:rsidR="00BE130C" w:rsidRPr="00BE130C" w14:paraId="6395A513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6B607D" w14:textId="77777777" w:rsidR="00BE130C" w:rsidRPr="00BE130C" w:rsidRDefault="00BE130C" w:rsidP="00BE130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налоги на имущество 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6147FE" w14:textId="77777777" w:rsidR="00BE130C" w:rsidRPr="00BE130C" w:rsidRDefault="00BE130C" w:rsidP="00BE130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Arial Unicode MS"/>
                <w:sz w:val="18"/>
                <w:szCs w:val="18"/>
                <w:lang w:eastAsia="en-US"/>
              </w:rPr>
              <w:t>57122,0</w:t>
            </w: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13B809" w14:textId="77777777" w:rsidR="00BE130C" w:rsidRPr="00BE130C" w:rsidRDefault="00BE130C" w:rsidP="00BE130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Arial Unicode MS"/>
                <w:sz w:val="18"/>
                <w:szCs w:val="18"/>
                <w:lang w:eastAsia="en-US"/>
              </w:rPr>
              <w:t>68768,1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88062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3,0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614B6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1,2</w:t>
            </w:r>
          </w:p>
        </w:tc>
      </w:tr>
      <w:tr w:rsidR="00BE130C" w:rsidRPr="00BE130C" w14:paraId="50756873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725DAB" w14:textId="77777777" w:rsidR="00BE130C" w:rsidRPr="00BE130C" w:rsidRDefault="00BE130C" w:rsidP="00BE130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земельный налог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803147" w14:textId="77777777" w:rsidR="00BE130C" w:rsidRPr="00BE130C" w:rsidRDefault="00BE130C" w:rsidP="00BE130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Arial Unicode MS"/>
                <w:sz w:val="18"/>
                <w:szCs w:val="18"/>
                <w:lang w:eastAsia="en-US"/>
              </w:rPr>
              <w:t>161416,3</w:t>
            </w: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EF478F" w14:textId="77777777" w:rsidR="00BE130C" w:rsidRPr="00BE130C" w:rsidRDefault="00BE130C" w:rsidP="00BE130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Arial Unicode MS"/>
                <w:sz w:val="18"/>
                <w:szCs w:val="18"/>
                <w:lang w:eastAsia="en-US"/>
              </w:rPr>
              <w:t>149964,1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991FD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8,4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666CA8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2,7</w:t>
            </w:r>
          </w:p>
        </w:tc>
      </w:tr>
      <w:tr w:rsidR="00BE130C" w:rsidRPr="00BE130C" w14:paraId="10884D4B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34ECD4" w14:textId="77777777" w:rsidR="00BE130C" w:rsidRPr="00BE130C" w:rsidRDefault="00BE130C" w:rsidP="00BE130C">
            <w:pPr>
              <w:rPr>
                <w:rFonts w:eastAsia="Arial Unicode MS"/>
                <w:color w:val="000000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Налоги на товары и услуги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606E4DD1" w14:textId="77777777" w:rsidR="00BE130C" w:rsidRPr="00BE130C" w:rsidRDefault="00BE130C" w:rsidP="00BE130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Arial Unicode MS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02AC2BBD" w14:textId="77777777" w:rsidR="00BE130C" w:rsidRPr="00BE130C" w:rsidRDefault="00BE130C" w:rsidP="00BE130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Arial Unicode MS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221698D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57F2969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BE130C" w:rsidRPr="00BE130C" w14:paraId="1E286003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09E453" w14:textId="77777777" w:rsidR="00BE130C" w:rsidRPr="00BE130C" w:rsidRDefault="00BE130C" w:rsidP="00BE130C">
            <w:pPr>
              <w:rPr>
                <w:rFonts w:eastAsia="Arial Unicode MS"/>
                <w:color w:val="000000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налог с продаж 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0E893932" w14:textId="77777777" w:rsidR="00BE130C" w:rsidRPr="00BE130C" w:rsidRDefault="00BE130C" w:rsidP="00BE130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Arial Unicode MS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4163DC00" w14:textId="77777777" w:rsidR="00BE130C" w:rsidRPr="00BE130C" w:rsidRDefault="00BE130C" w:rsidP="00BE130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Arial Unicode MS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2EFBC59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0BD8FB2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BE130C" w:rsidRPr="00BE130C" w14:paraId="746D3F7C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F82032" w14:textId="77777777" w:rsidR="00BE130C" w:rsidRPr="00BE130C" w:rsidRDefault="00BE130C" w:rsidP="00BE130C">
            <w:pPr>
              <w:rPr>
                <w:rFonts w:eastAsia="Arial Unicode MS"/>
                <w:color w:val="000000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Прочие налоги и сборы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02F7CE1F" w14:textId="77777777" w:rsidR="00BE130C" w:rsidRPr="00BE130C" w:rsidRDefault="00BE130C" w:rsidP="00BE130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Arial Unicode MS"/>
                <w:sz w:val="18"/>
                <w:szCs w:val="18"/>
                <w:lang w:eastAsia="en-US"/>
              </w:rPr>
              <w:t>1,3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77AB3853" w14:textId="77777777" w:rsidR="00BE130C" w:rsidRPr="00BE130C" w:rsidRDefault="00BE130C" w:rsidP="00BE130C">
            <w:pPr>
              <w:ind w:right="167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Arial Unicode MS"/>
                <w:sz w:val="18"/>
                <w:szCs w:val="18"/>
                <w:lang w:eastAsia="en-US"/>
              </w:rPr>
              <w:t>397,6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7E9CC9C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5FF5D15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BE130C" w:rsidRPr="00BE130C" w14:paraId="1D2A6849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29776D" w14:textId="77777777" w:rsidR="00BE130C" w:rsidRPr="00BE130C" w:rsidRDefault="00BE130C" w:rsidP="00BE130C">
            <w:pPr>
              <w:rPr>
                <w:rFonts w:eastAsia="Arial Unicode MS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/>
                <w:iCs/>
                <w:sz w:val="18"/>
                <w:szCs w:val="18"/>
                <w:lang w:eastAsia="en-US"/>
              </w:rPr>
              <w:t>Полученные официальные трансферты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37D76258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560127,4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5CE4AA53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3549951,9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4B67229F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29,2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4EA7F9E3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64,4</w:t>
            </w:r>
          </w:p>
        </w:tc>
      </w:tr>
      <w:tr w:rsidR="00BE130C" w:rsidRPr="00BE130C" w14:paraId="7A29064F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EF84CB" w14:textId="77777777" w:rsidR="00BE130C" w:rsidRPr="00BE130C" w:rsidRDefault="00BE130C" w:rsidP="00BE130C">
            <w:pPr>
              <w:rPr>
                <w:rFonts w:eastAsia="Arial Unicode MS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/>
                <w:iCs/>
                <w:sz w:val="18"/>
                <w:szCs w:val="18"/>
                <w:lang w:eastAsia="en-US"/>
              </w:rPr>
              <w:t>Неналоговые доходы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45C65C80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191549,3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65D784F9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292051,8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18152292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10,0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7DDBF3E8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5,3</w:t>
            </w:r>
          </w:p>
        </w:tc>
      </w:tr>
      <w:tr w:rsidR="00BE130C" w:rsidRPr="00BE130C" w14:paraId="256B79E2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E40ECC" w14:textId="77777777" w:rsidR="00BE130C" w:rsidRPr="00BE130C" w:rsidRDefault="00BE130C" w:rsidP="00BE130C">
            <w:pPr>
              <w:rPr>
                <w:rFonts w:eastAsia="Arial Unicode MS"/>
                <w:color w:val="000000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Доходы от собственности и проценты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52185298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78769,5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0A256AB0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125904,8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587A90C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4,1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71109D3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2,3</w:t>
            </w:r>
          </w:p>
        </w:tc>
      </w:tr>
      <w:tr w:rsidR="00BE130C" w:rsidRPr="00BE130C" w14:paraId="2AF4C788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2F8A2D" w14:textId="77777777" w:rsidR="00BE130C" w:rsidRPr="00BE130C" w:rsidRDefault="00BE130C" w:rsidP="00BE130C">
            <w:pPr>
              <w:rPr>
                <w:rFonts w:eastAsia="Arial Unicode MS"/>
                <w:color w:val="000000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Доходы от продажи товаров и оказания услуг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65D4A73A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112779,8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2A2055D5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133112,0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3589863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5,9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77EF1B3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2,4</w:t>
            </w:r>
          </w:p>
        </w:tc>
      </w:tr>
      <w:tr w:rsidR="00BE130C" w:rsidRPr="00BE130C" w14:paraId="3D2CC7DC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977444" w14:textId="77777777" w:rsidR="00BE130C" w:rsidRPr="00BE130C" w:rsidRDefault="00BE130C" w:rsidP="00BE130C">
            <w:pPr>
              <w:rPr>
                <w:rFonts w:eastAsia="Arial Unicode MS"/>
                <w:color w:val="000000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административные сборы и платежи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4C540F99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6840,6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4FE73194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2915,7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7365E22A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0,3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26A25893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0,1</w:t>
            </w:r>
          </w:p>
        </w:tc>
      </w:tr>
      <w:tr w:rsidR="00BE130C" w:rsidRPr="00BE130C" w14:paraId="536ACBAB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FC0F32" w14:textId="77777777" w:rsidR="00BE130C" w:rsidRPr="00BE130C" w:rsidRDefault="00BE130C" w:rsidP="00BE130C">
            <w:pPr>
              <w:rPr>
                <w:rFonts w:eastAsia="Arial Unicode MS"/>
                <w:color w:val="000000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поступления от оказания платных услуг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55DFEDEB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105939,2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0AB73AD9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130196,3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32594E9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5,5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2728630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2,4</w:t>
            </w:r>
          </w:p>
        </w:tc>
      </w:tr>
      <w:tr w:rsidR="00BE130C" w:rsidRPr="00BE130C" w14:paraId="3051BC7A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1442B3" w14:textId="77777777" w:rsidR="00BE130C" w:rsidRPr="00BE130C" w:rsidRDefault="00BE130C" w:rsidP="00BE130C">
            <w:pPr>
              <w:rPr>
                <w:rFonts w:eastAsia="Arial Unicode MS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Доходы от продажи нефинансовых</w:t>
            </w:r>
            <w:r w:rsidRPr="00BE130C">
              <w:rPr>
                <w:rFonts w:eastAsia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E130C">
              <w:rPr>
                <w:rFonts w:eastAsia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активов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7B4FB639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1710,5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3C0EA9CF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1296,2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199542D8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0,1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0E320761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0,02</w:t>
            </w:r>
          </w:p>
        </w:tc>
      </w:tr>
      <w:tr w:rsidR="00BE130C" w:rsidRPr="00BE130C" w14:paraId="4E0181D1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B85C8D" w14:textId="77777777" w:rsidR="00BE130C" w:rsidRPr="00BE130C" w:rsidRDefault="00BE130C" w:rsidP="00BE130C">
            <w:pPr>
              <w:rPr>
                <w:rFonts w:eastAsia="Arial Unicode MS"/>
                <w:b/>
                <w:bCs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 xml:space="preserve">Расходы, всего </w:t>
            </w:r>
            <w:r w:rsidRPr="00BE130C">
              <w:rPr>
                <w:rFonts w:eastAsia="Calibri"/>
                <w:b/>
                <w:bCs/>
                <w:iCs/>
                <w:sz w:val="18"/>
                <w:szCs w:val="18"/>
                <w:vertAlign w:val="superscript"/>
                <w:lang w:eastAsia="en-US"/>
              </w:rPr>
              <w:t>1)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1DC36AF6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1620506,8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6CEB1BC2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3893280,0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1294CAC1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71330987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100,0</w:t>
            </w:r>
          </w:p>
        </w:tc>
      </w:tr>
      <w:tr w:rsidR="00BE130C" w:rsidRPr="00BE130C" w14:paraId="6F9A81A4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DE1FD8" w14:textId="77777777" w:rsidR="00BE130C" w:rsidRPr="00BE130C" w:rsidRDefault="00BE130C" w:rsidP="00BE130C">
            <w:pPr>
              <w:rPr>
                <w:rFonts w:eastAsia="Arial Unicode MS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/>
                <w:iCs/>
                <w:sz w:val="18"/>
                <w:szCs w:val="18"/>
                <w:lang w:eastAsia="en-US"/>
              </w:rPr>
              <w:t>Расходы от осуществления операционной деятельности</w:t>
            </w:r>
            <w:r w:rsidRPr="00BE130C">
              <w:rPr>
                <w:rFonts w:eastAsia="Calibri"/>
                <w:b/>
                <w:bCs/>
                <w:i/>
                <w:iCs/>
                <w:sz w:val="18"/>
                <w:szCs w:val="18"/>
                <w:vertAlign w:val="superscript"/>
                <w:lang w:eastAsia="en-US"/>
              </w:rPr>
              <w:t xml:space="preserve"> 1)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2678710B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1350553,1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75958916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1585577,0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04B905E2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83,3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4923705D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33,0</w:t>
            </w:r>
          </w:p>
        </w:tc>
      </w:tr>
      <w:tr w:rsidR="00BE130C" w:rsidRPr="00BE130C" w14:paraId="3D2810C4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6C52F6" w14:textId="77777777" w:rsidR="00BE130C" w:rsidRPr="00BE130C" w:rsidRDefault="00BE130C" w:rsidP="00BE130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Государственные службы общего назначения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77B76DDF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245248,9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52FF014A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312176,7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1BE168B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15,1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317A555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8,0</w:t>
            </w:r>
          </w:p>
        </w:tc>
      </w:tr>
      <w:tr w:rsidR="00BE130C" w:rsidRPr="00BE130C" w14:paraId="3F44E4FE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181136" w14:textId="77777777" w:rsidR="00BE130C" w:rsidRPr="00BE130C" w:rsidRDefault="00BE130C" w:rsidP="00BE130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Оборона, общественный порядок и безопасность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47590E92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3167,2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3E90DB98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5372,3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564526E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0,2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35F2D0E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0,2</w:t>
            </w:r>
          </w:p>
        </w:tc>
      </w:tr>
      <w:tr w:rsidR="00BE130C" w:rsidRPr="00BE130C" w14:paraId="7A0C3986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11AB28" w14:textId="77777777" w:rsidR="00BE130C" w:rsidRPr="00BE130C" w:rsidRDefault="00BE130C" w:rsidP="00BE130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Экономические вопросы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2DDFF0EE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54185,6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032A944F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56257,0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138856D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3,3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7079570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1,4</w:t>
            </w:r>
          </w:p>
        </w:tc>
      </w:tr>
      <w:tr w:rsidR="00BE130C" w:rsidRPr="00BE130C" w14:paraId="03FA4E11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07BA4C" w14:textId="77777777" w:rsidR="00BE130C" w:rsidRPr="00BE130C" w:rsidRDefault="00BE130C" w:rsidP="00BE130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Жилищно-коммунальные услуги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3D82CFC0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683754,3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5E68BFEE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694775,9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7397FCB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42,2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28C761A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17,8</w:t>
            </w:r>
          </w:p>
        </w:tc>
      </w:tr>
      <w:tr w:rsidR="00BE130C" w:rsidRPr="00BE130C" w14:paraId="4049EE08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918219" w14:textId="77777777" w:rsidR="00BE130C" w:rsidRPr="00BE130C" w:rsidRDefault="00BE130C" w:rsidP="00BE130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Здравоохранение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4D38BB18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47,2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146E6289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56,6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69C6DAF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0CCA19B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BE130C" w:rsidRPr="00BE130C" w14:paraId="3ACB91E2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3D6D3D" w14:textId="77777777" w:rsidR="00BE130C" w:rsidRPr="00BE130C" w:rsidRDefault="00BE130C" w:rsidP="00BE130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Отдых, культура и религия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2294B02D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118568,1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3D37814B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155055,7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1567F70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7,3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507BDC9F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4,0</w:t>
            </w:r>
          </w:p>
        </w:tc>
      </w:tr>
      <w:tr w:rsidR="00BE130C" w:rsidRPr="00BE130C" w14:paraId="562AD860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A867F0" w14:textId="77777777" w:rsidR="00BE130C" w:rsidRPr="00BE130C" w:rsidRDefault="00BE130C" w:rsidP="00BE130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0DA83E0E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198881,4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0A6146BA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289069,5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50E3046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12,3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302D5536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7,4</w:t>
            </w:r>
          </w:p>
        </w:tc>
      </w:tr>
      <w:tr w:rsidR="00BE130C" w:rsidRPr="00BE130C" w14:paraId="5D7A3BA2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BBB9F6" w14:textId="77777777" w:rsidR="00BE130C" w:rsidRPr="00BE130C" w:rsidRDefault="00BE130C" w:rsidP="00BE130C">
            <w:pPr>
              <w:rPr>
                <w:rFonts w:eastAsia="Arial Unicode MS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Социальная защита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bottom"/>
          </w:tcPr>
          <w:p w14:paraId="70D9D919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46700,4</w:t>
            </w:r>
          </w:p>
        </w:tc>
        <w:tc>
          <w:tcPr>
            <w:tcW w:w="821" w:type="pct"/>
            <w:tcBorders>
              <w:top w:val="nil"/>
              <w:bottom w:val="nil"/>
            </w:tcBorders>
            <w:vAlign w:val="bottom"/>
          </w:tcPr>
          <w:p w14:paraId="706A7FE7" w14:textId="77777777" w:rsidR="00BE130C" w:rsidRPr="00BE130C" w:rsidRDefault="00BE130C" w:rsidP="00BE130C">
            <w:pPr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Cs/>
                <w:sz w:val="18"/>
                <w:szCs w:val="18"/>
                <w:lang w:eastAsia="en-US"/>
              </w:rPr>
              <w:t>72813,3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bottom"/>
          </w:tcPr>
          <w:p w14:paraId="40B9A97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2,3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bottom"/>
          </w:tcPr>
          <w:p w14:paraId="2DA63CE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1,9</w:t>
            </w:r>
          </w:p>
        </w:tc>
      </w:tr>
      <w:tr w:rsidR="00BE130C" w:rsidRPr="00BE130C" w14:paraId="7B002578" w14:textId="77777777" w:rsidTr="004B63F6">
        <w:trPr>
          <w:trHeight w:val="284"/>
        </w:trPr>
        <w:tc>
          <w:tcPr>
            <w:tcW w:w="2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EA306" w14:textId="77777777" w:rsidR="00BE130C" w:rsidRPr="00BE130C" w:rsidRDefault="00BE130C" w:rsidP="00BE130C">
            <w:pPr>
              <w:rPr>
                <w:rFonts w:eastAsia="Arial Unicode MS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/>
                <w:iCs/>
                <w:sz w:val="18"/>
                <w:szCs w:val="18"/>
                <w:lang w:eastAsia="en-US"/>
              </w:rPr>
              <w:t>Расходы на приобретение нефинансовых активов</w:t>
            </w:r>
          </w:p>
        </w:tc>
        <w:tc>
          <w:tcPr>
            <w:tcW w:w="923" w:type="pct"/>
            <w:tcBorders>
              <w:top w:val="nil"/>
            </w:tcBorders>
            <w:vAlign w:val="bottom"/>
          </w:tcPr>
          <w:p w14:paraId="24D0E99C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269953,7</w:t>
            </w:r>
          </w:p>
        </w:tc>
        <w:tc>
          <w:tcPr>
            <w:tcW w:w="821" w:type="pct"/>
            <w:tcBorders>
              <w:top w:val="nil"/>
            </w:tcBorders>
            <w:vAlign w:val="bottom"/>
          </w:tcPr>
          <w:p w14:paraId="7D9EC3A2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2307703,0</w:t>
            </w:r>
          </w:p>
        </w:tc>
        <w:tc>
          <w:tcPr>
            <w:tcW w:w="617" w:type="pct"/>
            <w:tcBorders>
              <w:top w:val="nil"/>
            </w:tcBorders>
            <w:vAlign w:val="bottom"/>
          </w:tcPr>
          <w:p w14:paraId="4EC4265F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16,7</w:t>
            </w:r>
          </w:p>
        </w:tc>
        <w:tc>
          <w:tcPr>
            <w:tcW w:w="512" w:type="pct"/>
            <w:tcBorders>
              <w:top w:val="nil"/>
            </w:tcBorders>
            <w:vAlign w:val="bottom"/>
          </w:tcPr>
          <w:p w14:paraId="5600E28D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59,3</w:t>
            </w:r>
          </w:p>
        </w:tc>
      </w:tr>
    </w:tbl>
    <w:p w14:paraId="2A574D9F" w14:textId="77777777" w:rsidR="004B63F6" w:rsidRPr="00BE130C" w:rsidRDefault="004B63F6" w:rsidP="004B63F6">
      <w:pPr>
        <w:ind w:firstLine="567"/>
        <w:jc w:val="both"/>
        <w:rPr>
          <w:b/>
          <w:sz w:val="22"/>
          <w:szCs w:val="22"/>
          <w:lang w:eastAsia="ru-RU"/>
        </w:rPr>
      </w:pPr>
    </w:p>
    <w:p w14:paraId="7249A027" w14:textId="77777777" w:rsidR="004B63F6" w:rsidRPr="00BE130C" w:rsidRDefault="004B63F6" w:rsidP="0033424A">
      <w:pPr>
        <w:pageBreakBefore/>
        <w:ind w:firstLine="567"/>
        <w:jc w:val="both"/>
        <w:rPr>
          <w:b/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lastRenderedPageBreak/>
        <w:t>График 4: Структура доходов местного бюджета</w:t>
      </w:r>
    </w:p>
    <w:p w14:paraId="0D91FEBE" w14:textId="77777777" w:rsidR="004B63F6" w:rsidRPr="00BE130C" w:rsidRDefault="004B63F6" w:rsidP="004B63F6">
      <w:pPr>
        <w:jc w:val="center"/>
        <w:rPr>
          <w:bCs/>
          <w:i/>
          <w:sz w:val="18"/>
          <w:szCs w:val="18"/>
          <w:lang w:eastAsia="ru-RU"/>
        </w:rPr>
      </w:pPr>
      <w:r w:rsidRPr="00BE130C">
        <w:rPr>
          <w:bCs/>
          <w:i/>
          <w:sz w:val="18"/>
          <w:szCs w:val="18"/>
          <w:lang w:eastAsia="ru-RU"/>
        </w:rPr>
        <w:t>(в процентах к итогу)</w:t>
      </w:r>
    </w:p>
    <w:p w14:paraId="34E67B31" w14:textId="77777777" w:rsidR="004B63F6" w:rsidRPr="00BE130C" w:rsidRDefault="004B63F6" w:rsidP="004B63F6">
      <w:pPr>
        <w:rPr>
          <w:b/>
          <w:sz w:val="10"/>
          <w:szCs w:val="10"/>
          <w:lang w:eastAsia="ru-RU"/>
        </w:rPr>
      </w:pPr>
    </w:p>
    <w:p w14:paraId="0910DB2C" w14:textId="77777777" w:rsidR="004B63F6" w:rsidRPr="00BE130C" w:rsidRDefault="004B63F6" w:rsidP="004B63F6">
      <w:pPr>
        <w:rPr>
          <w:b/>
          <w:sz w:val="22"/>
          <w:szCs w:val="22"/>
          <w:lang w:eastAsia="ru-RU"/>
        </w:rPr>
      </w:pPr>
      <w:r w:rsidRPr="00BE130C">
        <w:rPr>
          <w:rFonts w:ascii="Calibri" w:eastAsia="Calibri" w:hAnsi="Calibri"/>
          <w:noProof/>
          <w:sz w:val="22"/>
          <w:szCs w:val="22"/>
          <w:lang w:eastAsia="en-US"/>
        </w:rPr>
        <w:drawing>
          <wp:inline distT="0" distB="0" distL="0" distR="0" wp14:anchorId="66B4EEB0" wp14:editId="6E1422E0">
            <wp:extent cx="5753100" cy="2529205"/>
            <wp:effectExtent l="0" t="0" r="0" b="4445"/>
            <wp:docPr id="10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4C01C84" w14:textId="1776B32D" w:rsidR="00AA4A07" w:rsidRPr="00BE130C" w:rsidRDefault="00AA4A07" w:rsidP="006732D5">
      <w:pPr>
        <w:keepNext/>
        <w:ind w:right="195"/>
        <w:jc w:val="both"/>
        <w:outlineLvl w:val="1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Социальный</w:t>
      </w:r>
      <w:r w:rsidRPr="00BE130C">
        <w:rPr>
          <w:b/>
          <w:bCs/>
          <w:sz w:val="28"/>
          <w:szCs w:val="28"/>
          <w:lang w:eastAsia="ru-RU"/>
        </w:rPr>
        <w:t xml:space="preserve"> сектор</w:t>
      </w:r>
    </w:p>
    <w:p w14:paraId="09ADEA48" w14:textId="77777777" w:rsidR="0033424A" w:rsidRPr="00BE130C" w:rsidRDefault="0033424A" w:rsidP="00BE130C">
      <w:pPr>
        <w:rPr>
          <w:b/>
          <w:sz w:val="22"/>
          <w:szCs w:val="22"/>
          <w:lang w:eastAsia="ru-RU"/>
        </w:rPr>
      </w:pPr>
    </w:p>
    <w:p w14:paraId="559E7C91" w14:textId="77777777" w:rsidR="00BE130C" w:rsidRPr="00BE130C" w:rsidRDefault="00BE130C" w:rsidP="00BE130C">
      <w:pPr>
        <w:keepNext/>
        <w:outlineLvl w:val="2"/>
        <w:rPr>
          <w:b/>
          <w:bCs/>
          <w:sz w:val="28"/>
          <w:szCs w:val="28"/>
          <w:lang w:eastAsia="ru-RU"/>
        </w:rPr>
      </w:pPr>
      <w:bookmarkStart w:id="144" w:name="_Toc114368952"/>
      <w:bookmarkStart w:id="145" w:name="_Toc167079214"/>
      <w:bookmarkStart w:id="146" w:name="_Toc167263976"/>
      <w:bookmarkStart w:id="147" w:name="_Toc251423896"/>
      <w:bookmarkStart w:id="148" w:name="_Toc251424066"/>
      <w:bookmarkStart w:id="149" w:name="_Toc259025516"/>
      <w:bookmarkStart w:id="150" w:name="_Toc298311058"/>
      <w:bookmarkStart w:id="151" w:name="_Toc298311436"/>
      <w:r w:rsidRPr="00BE130C">
        <w:rPr>
          <w:b/>
          <w:bCs/>
          <w:sz w:val="28"/>
          <w:szCs w:val="28"/>
          <w:lang w:eastAsia="ru-RU"/>
        </w:rPr>
        <w:t>Демографическая ситуация</w:t>
      </w:r>
      <w:bookmarkEnd w:id="144"/>
      <w:bookmarkEnd w:id="145"/>
      <w:bookmarkEnd w:id="146"/>
      <w:r w:rsidRPr="00BE130C">
        <w:rPr>
          <w:b/>
          <w:bCs/>
          <w:sz w:val="28"/>
          <w:szCs w:val="28"/>
          <w:lang w:eastAsia="ru-RU"/>
        </w:rPr>
        <w:t>.</w:t>
      </w:r>
      <w:bookmarkEnd w:id="147"/>
      <w:bookmarkEnd w:id="148"/>
      <w:bookmarkEnd w:id="149"/>
      <w:bookmarkEnd w:id="150"/>
      <w:bookmarkEnd w:id="151"/>
    </w:p>
    <w:p w14:paraId="3C1DA131" w14:textId="77777777" w:rsidR="00BE130C" w:rsidRPr="00BE130C" w:rsidRDefault="00BE130C" w:rsidP="00BE130C">
      <w:pPr>
        <w:ind w:firstLine="567"/>
        <w:jc w:val="both"/>
        <w:rPr>
          <w:sz w:val="22"/>
          <w:szCs w:val="22"/>
          <w:lang w:eastAsia="ru-RU"/>
        </w:rPr>
      </w:pPr>
    </w:p>
    <w:p w14:paraId="57BD9876" w14:textId="77777777" w:rsidR="00BE130C" w:rsidRPr="00BE130C" w:rsidRDefault="00BE130C" w:rsidP="00BE130C">
      <w:pPr>
        <w:ind w:firstLine="567"/>
        <w:jc w:val="both"/>
        <w:rPr>
          <w:sz w:val="22"/>
          <w:szCs w:val="22"/>
          <w:lang w:eastAsia="ru-RU"/>
        </w:rPr>
      </w:pPr>
      <w:bookmarkStart w:id="152" w:name="_Toc167079224"/>
      <w:bookmarkStart w:id="153" w:name="_Toc167263986"/>
      <w:r w:rsidRPr="00BE130C">
        <w:rPr>
          <w:sz w:val="22"/>
          <w:szCs w:val="22"/>
          <w:lang w:eastAsia="ru-RU"/>
        </w:rPr>
        <w:t xml:space="preserve">В январе-июне месяце 2026 года демографическая ситуация характеризовалась некоторым уменьшением рождаемости и увеличением обшей смертности населения. </w:t>
      </w:r>
    </w:p>
    <w:p w14:paraId="1F8EC188" w14:textId="77777777" w:rsidR="00BE130C" w:rsidRPr="00BE130C" w:rsidRDefault="00BE130C" w:rsidP="00BE130C">
      <w:pPr>
        <w:ind w:firstLine="567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>Так в январе-июне месяце текущего года родилось 4649 детей, коэффициент рождаемости на 1000 человек населения составил 16,9 промилле.</w:t>
      </w:r>
    </w:p>
    <w:p w14:paraId="42A35001" w14:textId="77777777" w:rsidR="00BE130C" w:rsidRPr="00BE130C" w:rsidRDefault="00BE130C" w:rsidP="00BE130C">
      <w:pPr>
        <w:ind w:firstLine="567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 xml:space="preserve">За январь-июнь 2026 года умерло 1523 человека, что на 3 человека больше, чем в соответствующем периоде прошлого года. Естественный прирост населения составил 3126 человек, в том числе в городской местности 990, в сельской местности 2136.  </w:t>
      </w:r>
    </w:p>
    <w:p w14:paraId="6FFAD95D" w14:textId="77777777" w:rsidR="00BE130C" w:rsidRPr="00BE130C" w:rsidRDefault="00BE130C" w:rsidP="00BE130C">
      <w:pPr>
        <w:ind w:right="75"/>
        <w:rPr>
          <w:b/>
          <w:sz w:val="22"/>
          <w:szCs w:val="22"/>
          <w:lang w:eastAsia="ru-RU"/>
        </w:rPr>
      </w:pPr>
    </w:p>
    <w:p w14:paraId="767428B0" w14:textId="2729039C" w:rsidR="00BE130C" w:rsidRDefault="00BE130C" w:rsidP="00BE130C">
      <w:pPr>
        <w:ind w:right="75"/>
        <w:rPr>
          <w:b/>
          <w:sz w:val="22"/>
          <w:szCs w:val="22"/>
          <w:lang w:eastAsia="ru-RU"/>
        </w:rPr>
      </w:pPr>
      <w:r w:rsidRPr="00BE130C">
        <w:rPr>
          <w:b/>
          <w:sz w:val="22"/>
          <w:szCs w:val="22"/>
          <w:lang w:eastAsia="ru-RU"/>
        </w:rPr>
        <w:t>Таблица 20:</w:t>
      </w:r>
      <w:r w:rsidRPr="00BE130C">
        <w:rPr>
          <w:b/>
          <w:sz w:val="22"/>
          <w:szCs w:val="22"/>
          <w:lang w:eastAsia="ru-RU"/>
        </w:rPr>
        <w:tab/>
        <w:t>Показатели естественного движения населения</w:t>
      </w:r>
      <w:r w:rsidR="0033424A">
        <w:rPr>
          <w:b/>
          <w:sz w:val="22"/>
          <w:szCs w:val="22"/>
          <w:lang w:eastAsia="ru-RU"/>
        </w:rPr>
        <w:t xml:space="preserve"> </w:t>
      </w:r>
      <w:r w:rsidRPr="00BE130C">
        <w:rPr>
          <w:b/>
          <w:sz w:val="22"/>
          <w:szCs w:val="22"/>
          <w:lang w:eastAsia="ru-RU"/>
        </w:rPr>
        <w:t xml:space="preserve">в </w:t>
      </w:r>
      <w:bookmarkEnd w:id="152"/>
      <w:bookmarkEnd w:id="153"/>
      <w:r w:rsidRPr="00BE130C">
        <w:rPr>
          <w:b/>
          <w:sz w:val="22"/>
          <w:szCs w:val="22"/>
          <w:lang w:eastAsia="ru-RU"/>
        </w:rPr>
        <w:t>январе-</w:t>
      </w:r>
      <w:r w:rsidRPr="00BE130C">
        <w:rPr>
          <w:b/>
          <w:sz w:val="22"/>
          <w:szCs w:val="22"/>
          <w:lang w:val="ky-KG" w:eastAsia="ru-RU"/>
        </w:rPr>
        <w:t>июне</w:t>
      </w:r>
      <w:r w:rsidRPr="00BE130C">
        <w:rPr>
          <w:b/>
          <w:sz w:val="22"/>
          <w:szCs w:val="22"/>
          <w:lang w:eastAsia="ru-RU"/>
        </w:rPr>
        <w:t xml:space="preserve"> месяце.</w:t>
      </w:r>
    </w:p>
    <w:p w14:paraId="1EE555CF" w14:textId="77777777" w:rsidR="002442F1" w:rsidRPr="002442F1" w:rsidRDefault="002442F1" w:rsidP="00BE130C">
      <w:pPr>
        <w:ind w:right="75"/>
        <w:rPr>
          <w:b/>
          <w:sz w:val="10"/>
          <w:szCs w:val="10"/>
          <w:lang w:eastAsia="ru-RU"/>
        </w:rPr>
      </w:pPr>
    </w:p>
    <w:p w14:paraId="6149EB5C" w14:textId="77777777" w:rsidR="00BE130C" w:rsidRPr="00BE130C" w:rsidRDefault="00BE130C" w:rsidP="00BE130C">
      <w:pPr>
        <w:ind w:right="75"/>
        <w:jc w:val="center"/>
        <w:rPr>
          <w:sz w:val="1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6"/>
        <w:gridCol w:w="936"/>
        <w:gridCol w:w="936"/>
        <w:gridCol w:w="1515"/>
        <w:gridCol w:w="869"/>
        <w:gridCol w:w="870"/>
        <w:gridCol w:w="1473"/>
      </w:tblGrid>
      <w:tr w:rsidR="00BE130C" w:rsidRPr="00BE130C" w14:paraId="6433DD1A" w14:textId="77777777" w:rsidTr="0033424A">
        <w:trPr>
          <w:cantSplit/>
          <w:trHeight w:val="459"/>
        </w:trPr>
        <w:tc>
          <w:tcPr>
            <w:tcW w:w="1376" w:type="pct"/>
            <w:vMerge w:val="restart"/>
          </w:tcPr>
          <w:p w14:paraId="6BD71956" w14:textId="77777777" w:rsidR="00BE130C" w:rsidRPr="00BE130C" w:rsidRDefault="00BE130C" w:rsidP="00BE130C">
            <w:pPr>
              <w:ind w:right="75"/>
              <w:jc w:val="both"/>
              <w:rPr>
                <w:szCs w:val="24"/>
                <w:lang w:eastAsia="ru-RU"/>
              </w:rPr>
            </w:pPr>
          </w:p>
        </w:tc>
        <w:tc>
          <w:tcPr>
            <w:tcW w:w="1859" w:type="pct"/>
            <w:gridSpan w:val="3"/>
            <w:vAlign w:val="center"/>
          </w:tcPr>
          <w:p w14:paraId="35F3EE2E" w14:textId="77777777" w:rsidR="00BE130C" w:rsidRPr="00BE130C" w:rsidRDefault="00BE130C" w:rsidP="00BE130C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1765" w:type="pct"/>
            <w:gridSpan w:val="3"/>
            <w:vAlign w:val="center"/>
          </w:tcPr>
          <w:p w14:paraId="6A0530F3" w14:textId="77777777" w:rsidR="00BE130C" w:rsidRPr="00BE130C" w:rsidRDefault="00BE130C" w:rsidP="00BE130C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На 1000 населения</w:t>
            </w:r>
          </w:p>
        </w:tc>
      </w:tr>
      <w:tr w:rsidR="00BE130C" w:rsidRPr="00BE130C" w14:paraId="03962DED" w14:textId="77777777" w:rsidTr="00157E3C">
        <w:trPr>
          <w:cantSplit/>
          <w:trHeight w:val="120"/>
        </w:trPr>
        <w:tc>
          <w:tcPr>
            <w:tcW w:w="1376" w:type="pct"/>
            <w:vMerge/>
            <w:tcBorders>
              <w:bottom w:val="single" w:sz="4" w:space="0" w:color="auto"/>
            </w:tcBorders>
          </w:tcPr>
          <w:p w14:paraId="34B60DD4" w14:textId="77777777" w:rsidR="00BE130C" w:rsidRPr="00BE130C" w:rsidRDefault="00BE130C" w:rsidP="00BE130C">
            <w:pPr>
              <w:ind w:right="75"/>
              <w:jc w:val="both"/>
              <w:rPr>
                <w:szCs w:val="24"/>
                <w:lang w:eastAsia="ru-RU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14:paraId="473D609F" w14:textId="77777777" w:rsidR="00BE130C" w:rsidRPr="00BE130C" w:rsidRDefault="00BE130C" w:rsidP="00BE130C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14:paraId="18B08F1A" w14:textId="77777777" w:rsidR="00BE130C" w:rsidRPr="00BE130C" w:rsidRDefault="00BE130C" w:rsidP="00BE130C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14:paraId="486E9C08" w14:textId="77777777" w:rsidR="00BE130C" w:rsidRPr="00BE130C" w:rsidRDefault="00BE130C" w:rsidP="00BE130C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Прирост</w:t>
            </w:r>
          </w:p>
          <w:p w14:paraId="5664B29A" w14:textId="77777777" w:rsidR="00BE130C" w:rsidRPr="00BE130C" w:rsidRDefault="00BE130C" w:rsidP="00BE130C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(+)</w:t>
            </w:r>
          </w:p>
          <w:p w14:paraId="702493A9" w14:textId="77777777" w:rsidR="00BE130C" w:rsidRPr="00BE130C" w:rsidRDefault="00BE130C" w:rsidP="00BE130C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Снижение</w:t>
            </w:r>
          </w:p>
          <w:p w14:paraId="4641B2CE" w14:textId="77777777" w:rsidR="00BE130C" w:rsidRPr="00BE130C" w:rsidRDefault="00BE130C" w:rsidP="00BE130C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(-)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vAlign w:val="center"/>
          </w:tcPr>
          <w:p w14:paraId="61755EC7" w14:textId="77777777" w:rsidR="00BE130C" w:rsidRPr="00BE130C" w:rsidRDefault="00BE130C" w:rsidP="00BE130C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vAlign w:val="center"/>
          </w:tcPr>
          <w:p w14:paraId="6EC1DF3E" w14:textId="77777777" w:rsidR="00BE130C" w:rsidRPr="00BE130C" w:rsidRDefault="00BE130C" w:rsidP="00BE130C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vAlign w:val="center"/>
          </w:tcPr>
          <w:p w14:paraId="1E9E3D65" w14:textId="77777777" w:rsidR="00BE130C" w:rsidRPr="00BE130C" w:rsidRDefault="00BE130C" w:rsidP="00BE130C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</w:t>
            </w:r>
          </w:p>
          <w:p w14:paraId="37A60683" w14:textId="77777777" w:rsidR="00BE130C" w:rsidRPr="00BE130C" w:rsidRDefault="00BE130C" w:rsidP="00BE130C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в процентах</w:t>
            </w:r>
          </w:p>
          <w:p w14:paraId="7754999E" w14:textId="77777777" w:rsidR="00BE130C" w:rsidRPr="00BE130C" w:rsidRDefault="00BE130C" w:rsidP="00BE130C">
            <w:pPr>
              <w:ind w:right="75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к 2025</w:t>
            </w:r>
          </w:p>
        </w:tc>
      </w:tr>
      <w:tr w:rsidR="00BE130C" w:rsidRPr="00BE130C" w14:paraId="3A74EDE4" w14:textId="77777777" w:rsidTr="00157E3C"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6C8363" w14:textId="77777777" w:rsidR="00BE130C" w:rsidRPr="00BE130C" w:rsidRDefault="00BE130C" w:rsidP="00BE130C">
            <w:pPr>
              <w:ind w:right="75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Родившиеся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F93FD5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4659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12CA89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4649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F0C2C8" w14:textId="77777777" w:rsidR="00BE130C" w:rsidRPr="00BE130C" w:rsidRDefault="00BE130C" w:rsidP="00BE130C">
            <w:pPr>
              <w:ind w:right="-104"/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-10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6D6AC4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17,1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A5C1A4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16,9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025B4A" w14:textId="77777777" w:rsidR="00BE130C" w:rsidRPr="00BE130C" w:rsidRDefault="00BE130C" w:rsidP="00BE130C">
            <w:pPr>
              <w:ind w:right="26"/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97,7</w:t>
            </w:r>
          </w:p>
        </w:tc>
      </w:tr>
      <w:tr w:rsidR="00BE130C" w:rsidRPr="00BE130C" w14:paraId="7B258E68" w14:textId="77777777" w:rsidTr="00157E3C">
        <w:tc>
          <w:tcPr>
            <w:tcW w:w="13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D70CA9" w14:textId="77777777" w:rsidR="00BE130C" w:rsidRPr="00BE130C" w:rsidRDefault="00BE130C" w:rsidP="00BE130C">
            <w:pPr>
              <w:ind w:right="75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Умершие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0D7825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1520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C731F5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1523</w:t>
            </w:r>
          </w:p>
        </w:tc>
        <w:tc>
          <w:tcPr>
            <w:tcW w:w="8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D44A0F" w14:textId="77777777" w:rsidR="00BE130C" w:rsidRPr="00BE130C" w:rsidRDefault="00BE130C" w:rsidP="00BE130C">
            <w:pPr>
              <w:ind w:right="-104"/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2A1B48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65807C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5,5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FEDB07" w14:textId="77777777" w:rsidR="00BE130C" w:rsidRPr="00BE130C" w:rsidRDefault="00BE130C" w:rsidP="00BE130C">
            <w:pPr>
              <w:ind w:right="26"/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98,2</w:t>
            </w:r>
          </w:p>
        </w:tc>
      </w:tr>
      <w:tr w:rsidR="00BE130C" w:rsidRPr="00BE130C" w14:paraId="007A8743" w14:textId="77777777" w:rsidTr="00157E3C">
        <w:tc>
          <w:tcPr>
            <w:tcW w:w="13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D51727" w14:textId="77777777" w:rsidR="00BE130C" w:rsidRPr="00BE130C" w:rsidRDefault="00BE130C" w:rsidP="00BE130C">
            <w:pPr>
              <w:ind w:right="75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Естественный прирост населения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E61840" w14:textId="77777777" w:rsidR="00BE130C" w:rsidRPr="00BE130C" w:rsidRDefault="00BE130C" w:rsidP="00BE130C">
            <w:pPr>
              <w:widowControl w:val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BE130C">
              <w:rPr>
                <w:snapToGrid w:val="0"/>
                <w:sz w:val="18"/>
                <w:szCs w:val="18"/>
                <w:lang w:eastAsia="ru-RU"/>
              </w:rPr>
              <w:t>3139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3D0414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3126</w:t>
            </w:r>
          </w:p>
        </w:tc>
        <w:tc>
          <w:tcPr>
            <w:tcW w:w="8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D228EA" w14:textId="77777777" w:rsidR="00BE130C" w:rsidRPr="00BE130C" w:rsidRDefault="00BE130C" w:rsidP="00BE130C">
            <w:pPr>
              <w:widowControl w:val="0"/>
              <w:ind w:right="-104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BE130C">
              <w:rPr>
                <w:snapToGrid w:val="0"/>
                <w:sz w:val="18"/>
                <w:szCs w:val="18"/>
                <w:lang w:eastAsia="ru-RU"/>
              </w:rPr>
              <w:t>-13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7874F1" w14:textId="77777777" w:rsidR="00BE130C" w:rsidRPr="00BE130C" w:rsidRDefault="00BE130C" w:rsidP="00BE130C">
            <w:pPr>
              <w:widowControl w:val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BE130C">
              <w:rPr>
                <w:snapToGrid w:val="0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2B3CE3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CB8358" w14:textId="77777777" w:rsidR="00BE130C" w:rsidRPr="00BE130C" w:rsidRDefault="00BE130C" w:rsidP="00BE130C">
            <w:pPr>
              <w:widowControl w:val="0"/>
              <w:ind w:right="26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BE130C">
              <w:rPr>
                <w:snapToGrid w:val="0"/>
                <w:sz w:val="18"/>
                <w:szCs w:val="18"/>
                <w:lang w:eastAsia="ru-RU"/>
              </w:rPr>
              <w:t>98,3</w:t>
            </w:r>
          </w:p>
        </w:tc>
      </w:tr>
      <w:tr w:rsidR="00BE130C" w:rsidRPr="00BE130C" w14:paraId="68AB8A09" w14:textId="77777777" w:rsidTr="00157E3C">
        <w:tc>
          <w:tcPr>
            <w:tcW w:w="13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A3C2F8" w14:textId="77777777" w:rsidR="00BE130C" w:rsidRPr="00BE130C" w:rsidRDefault="00BE130C" w:rsidP="00BE130C">
            <w:pPr>
              <w:ind w:right="75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браки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7B95AF" w14:textId="77777777" w:rsidR="00BE130C" w:rsidRPr="00BE130C" w:rsidRDefault="00BE130C" w:rsidP="00BE130C">
            <w:pPr>
              <w:widowControl w:val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BE130C">
              <w:rPr>
                <w:snapToGrid w:val="0"/>
                <w:sz w:val="18"/>
                <w:szCs w:val="18"/>
                <w:lang w:eastAsia="ru-RU"/>
              </w:rPr>
              <w:t>1628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2A4E0B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1564</w:t>
            </w:r>
          </w:p>
        </w:tc>
        <w:tc>
          <w:tcPr>
            <w:tcW w:w="8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00ABF3" w14:textId="77777777" w:rsidR="00BE130C" w:rsidRPr="00BE130C" w:rsidRDefault="00BE130C" w:rsidP="00BE130C">
            <w:pPr>
              <w:widowControl w:val="0"/>
              <w:ind w:right="-104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BE130C">
              <w:rPr>
                <w:snapToGrid w:val="0"/>
                <w:sz w:val="18"/>
                <w:szCs w:val="18"/>
                <w:lang w:eastAsia="ru-RU"/>
              </w:rPr>
              <w:t>-64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D16CB6" w14:textId="77777777" w:rsidR="00BE130C" w:rsidRPr="00BE130C" w:rsidRDefault="00BE130C" w:rsidP="00BE130C">
            <w:pPr>
              <w:widowControl w:val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BE130C">
              <w:rPr>
                <w:snapToGrid w:val="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44457A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5,7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2A3E79" w14:textId="77777777" w:rsidR="00BE130C" w:rsidRPr="00BE130C" w:rsidRDefault="00BE130C" w:rsidP="00BE130C">
            <w:pPr>
              <w:widowControl w:val="0"/>
              <w:ind w:right="26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BE130C">
              <w:rPr>
                <w:snapToGrid w:val="0"/>
                <w:sz w:val="18"/>
                <w:szCs w:val="18"/>
                <w:lang w:eastAsia="ru-RU"/>
              </w:rPr>
              <w:t>78,8</w:t>
            </w:r>
          </w:p>
        </w:tc>
      </w:tr>
      <w:tr w:rsidR="00BE130C" w:rsidRPr="00BE130C" w14:paraId="4342437C" w14:textId="77777777" w:rsidTr="00157E3C"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B728F" w14:textId="77777777" w:rsidR="00BE130C" w:rsidRPr="00BE130C" w:rsidRDefault="00BE130C" w:rsidP="00BE130C">
            <w:pPr>
              <w:ind w:right="75"/>
              <w:jc w:val="both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разводы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69204" w14:textId="77777777" w:rsidR="00BE130C" w:rsidRPr="00BE130C" w:rsidRDefault="00BE130C" w:rsidP="00BE130C">
            <w:pPr>
              <w:widowControl w:val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BE130C">
              <w:rPr>
                <w:snapToGrid w:val="0"/>
                <w:sz w:val="18"/>
                <w:szCs w:val="18"/>
                <w:lang w:eastAsia="ru-RU"/>
              </w:rPr>
              <w:t>716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C9AE3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678</w:t>
            </w:r>
          </w:p>
        </w:tc>
        <w:tc>
          <w:tcPr>
            <w:tcW w:w="8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EE4D6" w14:textId="77777777" w:rsidR="00BE130C" w:rsidRPr="00BE130C" w:rsidRDefault="00BE130C" w:rsidP="00BE130C">
            <w:pPr>
              <w:widowControl w:val="0"/>
              <w:ind w:right="-104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BE130C">
              <w:rPr>
                <w:snapToGrid w:val="0"/>
                <w:sz w:val="18"/>
                <w:szCs w:val="18"/>
                <w:lang w:eastAsia="ru-RU"/>
              </w:rPr>
              <w:t>-38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DAE92" w14:textId="77777777" w:rsidR="00BE130C" w:rsidRPr="00BE130C" w:rsidRDefault="00BE130C" w:rsidP="00BE130C">
            <w:pPr>
              <w:widowControl w:val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BE130C">
              <w:rPr>
                <w:snapToGrid w:val="0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F0629" w14:textId="77777777" w:rsidR="00BE130C" w:rsidRPr="00BE130C" w:rsidRDefault="00BE130C" w:rsidP="00BE130C">
            <w:pPr>
              <w:jc w:val="center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C14AF" w14:textId="77777777" w:rsidR="00BE130C" w:rsidRPr="00BE130C" w:rsidRDefault="00BE130C" w:rsidP="00BE130C">
            <w:pPr>
              <w:widowControl w:val="0"/>
              <w:ind w:right="26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BE130C">
              <w:rPr>
                <w:snapToGrid w:val="0"/>
                <w:sz w:val="18"/>
                <w:szCs w:val="18"/>
                <w:lang w:eastAsia="ru-RU"/>
              </w:rPr>
              <w:t>77,4</w:t>
            </w:r>
          </w:p>
        </w:tc>
      </w:tr>
    </w:tbl>
    <w:p w14:paraId="6023B194" w14:textId="77777777" w:rsidR="00BE130C" w:rsidRPr="00BE130C" w:rsidRDefault="00BE130C" w:rsidP="00BE130C">
      <w:pPr>
        <w:ind w:firstLine="567"/>
        <w:jc w:val="both"/>
        <w:rPr>
          <w:sz w:val="22"/>
          <w:szCs w:val="22"/>
          <w:lang w:eastAsia="ru-RU"/>
        </w:rPr>
      </w:pPr>
    </w:p>
    <w:p w14:paraId="54606A2F" w14:textId="77777777" w:rsidR="00BE130C" w:rsidRPr="00BE130C" w:rsidRDefault="00BE130C" w:rsidP="00BE130C">
      <w:pPr>
        <w:ind w:firstLine="567"/>
        <w:jc w:val="both"/>
        <w:rPr>
          <w:sz w:val="22"/>
          <w:szCs w:val="22"/>
          <w:lang w:eastAsia="ru-RU"/>
        </w:rPr>
      </w:pPr>
      <w:r w:rsidRPr="00BE130C">
        <w:rPr>
          <w:sz w:val="22"/>
          <w:szCs w:val="22"/>
          <w:lang w:eastAsia="ru-RU"/>
        </w:rPr>
        <w:t xml:space="preserve">За январь-июнь 2026 года в область прибыло 2903 человека. Выбыло за этот же период 3411 человек, из них 30 в СНГ и Прибалтику.  Миграционный отток населения составил 508 человек, в том числе в городской местности увеличилось на 476, а в сельской уменьшилось на 984 человека. </w:t>
      </w:r>
    </w:p>
    <w:p w14:paraId="11D66ABD" w14:textId="77777777" w:rsidR="00BE130C" w:rsidRPr="00BE130C" w:rsidRDefault="00BE130C" w:rsidP="00BE130C">
      <w:pPr>
        <w:rPr>
          <w:sz w:val="22"/>
          <w:szCs w:val="22"/>
          <w:lang w:eastAsia="ru-RU"/>
        </w:rPr>
      </w:pPr>
    </w:p>
    <w:p w14:paraId="69C98A15" w14:textId="77777777" w:rsidR="00BE130C" w:rsidRPr="00BE130C" w:rsidRDefault="00BE130C" w:rsidP="00BE130C">
      <w:pPr>
        <w:rPr>
          <w:b/>
          <w:sz w:val="22"/>
          <w:szCs w:val="22"/>
          <w:lang w:eastAsia="ru-RU"/>
        </w:rPr>
      </w:pPr>
    </w:p>
    <w:p w14:paraId="68195293" w14:textId="77777777" w:rsidR="00BE130C" w:rsidRPr="00BE130C" w:rsidRDefault="00BE130C" w:rsidP="0033424A">
      <w:pPr>
        <w:keepNext/>
        <w:pageBreakBefore/>
        <w:jc w:val="both"/>
        <w:outlineLvl w:val="1"/>
        <w:rPr>
          <w:sz w:val="28"/>
          <w:szCs w:val="28"/>
          <w:lang w:eastAsia="ru-RU"/>
        </w:rPr>
      </w:pPr>
      <w:bookmarkStart w:id="154" w:name="_Toc251423899"/>
      <w:bookmarkStart w:id="155" w:name="_Toc251424069"/>
      <w:bookmarkStart w:id="156" w:name="_Toc298311061"/>
      <w:bookmarkStart w:id="157" w:name="_Toc298311439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r w:rsidRPr="00BE130C">
        <w:rPr>
          <w:b/>
          <w:bCs/>
          <w:sz w:val="28"/>
          <w:szCs w:val="28"/>
          <w:lang w:eastAsia="ru-RU"/>
        </w:rPr>
        <w:lastRenderedPageBreak/>
        <w:t>Приложение</w:t>
      </w:r>
    </w:p>
    <w:p w14:paraId="2E81C46B" w14:textId="77777777" w:rsidR="00BE130C" w:rsidRPr="00BE130C" w:rsidRDefault="00BE130C" w:rsidP="00BE130C">
      <w:pPr>
        <w:rPr>
          <w:i/>
          <w:sz w:val="24"/>
          <w:szCs w:val="24"/>
          <w:lang w:eastAsia="ru-RU"/>
        </w:rPr>
      </w:pPr>
    </w:p>
    <w:p w14:paraId="43590FBE" w14:textId="77777777" w:rsidR="00BE130C" w:rsidRPr="00BE130C" w:rsidRDefault="00BE130C" w:rsidP="00BE130C">
      <w:pPr>
        <w:keepNext/>
        <w:outlineLvl w:val="2"/>
        <w:rPr>
          <w:b/>
          <w:bCs/>
          <w:sz w:val="26"/>
          <w:szCs w:val="26"/>
          <w:lang w:eastAsia="ru-RU"/>
        </w:rPr>
      </w:pPr>
      <w:bookmarkStart w:id="158" w:name="_Toc298311060"/>
      <w:bookmarkStart w:id="159" w:name="_Toc298311438"/>
      <w:r w:rsidRPr="00BE130C">
        <w:rPr>
          <w:b/>
          <w:bCs/>
          <w:sz w:val="26"/>
          <w:szCs w:val="26"/>
          <w:lang w:eastAsia="ru-RU"/>
        </w:rPr>
        <w:t>Объем производства промышленной продукции по видам экономической деятельности</w:t>
      </w:r>
      <w:bookmarkEnd w:id="158"/>
      <w:bookmarkEnd w:id="159"/>
      <w:r w:rsidRPr="00BE130C">
        <w:rPr>
          <w:b/>
          <w:bCs/>
          <w:sz w:val="26"/>
          <w:szCs w:val="26"/>
          <w:lang w:eastAsia="ru-RU"/>
        </w:rPr>
        <w:t xml:space="preserve"> </w:t>
      </w:r>
    </w:p>
    <w:p w14:paraId="4ABDC1D1" w14:textId="77777777" w:rsidR="00BE130C" w:rsidRPr="00BE130C" w:rsidRDefault="00BE130C" w:rsidP="00BE130C">
      <w:pPr>
        <w:rPr>
          <w:i/>
          <w:iCs/>
          <w:sz w:val="18"/>
          <w:szCs w:val="18"/>
          <w:lang w:eastAsia="ru-RU"/>
        </w:rPr>
      </w:pPr>
      <w:r w:rsidRPr="00BE130C">
        <w:rPr>
          <w:i/>
          <w:iCs/>
          <w:sz w:val="24"/>
          <w:szCs w:val="24"/>
          <w:lang w:eastAsia="ru-RU"/>
        </w:rPr>
        <w:t>(</w:t>
      </w:r>
      <w:r w:rsidRPr="00BE130C">
        <w:rPr>
          <w:i/>
          <w:iCs/>
          <w:sz w:val="18"/>
          <w:szCs w:val="18"/>
          <w:lang w:eastAsia="ru-RU"/>
        </w:rPr>
        <w:t>млн. сом)</w:t>
      </w:r>
    </w:p>
    <w:p w14:paraId="6CC147F0" w14:textId="77777777" w:rsidR="00BE130C" w:rsidRPr="00BE130C" w:rsidRDefault="00BE130C" w:rsidP="00BE130C">
      <w:pPr>
        <w:rPr>
          <w:i/>
          <w:iCs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9"/>
        <w:gridCol w:w="1278"/>
        <w:gridCol w:w="1267"/>
        <w:gridCol w:w="1136"/>
        <w:gridCol w:w="1155"/>
      </w:tblGrid>
      <w:tr w:rsidR="00BE130C" w:rsidRPr="00BE130C" w14:paraId="2E44BB8C" w14:textId="77777777" w:rsidTr="00157E3C">
        <w:trPr>
          <w:cantSplit/>
          <w:trHeight w:val="268"/>
        </w:trPr>
        <w:tc>
          <w:tcPr>
            <w:tcW w:w="2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F1BA4C" w14:textId="77777777" w:rsidR="00BE130C" w:rsidRPr="00BE130C" w:rsidRDefault="00BE130C" w:rsidP="00BE130C">
            <w:pPr>
              <w:autoSpaceDE w:val="0"/>
              <w:autoSpaceDN w:val="0"/>
              <w:rPr>
                <w:sz w:val="18"/>
                <w:szCs w:val="18"/>
                <w:lang w:eastAsia="ru-RU"/>
              </w:rPr>
            </w:pPr>
            <w:r w:rsidRPr="00BE130C">
              <w:rPr>
                <w:sz w:val="18"/>
                <w:szCs w:val="18"/>
                <w:lang w:eastAsia="ru-RU"/>
              </w:rPr>
              <w:tab/>
            </w:r>
            <w:r w:rsidRPr="00BE130C">
              <w:rPr>
                <w:sz w:val="18"/>
                <w:szCs w:val="18"/>
                <w:lang w:eastAsia="ru-RU"/>
              </w:rPr>
              <w:tab/>
            </w:r>
            <w:r w:rsidRPr="00BE130C">
              <w:rPr>
                <w:sz w:val="18"/>
                <w:szCs w:val="18"/>
                <w:lang w:eastAsia="ru-RU"/>
              </w:rPr>
              <w:tab/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84D60B" w14:textId="77777777" w:rsidR="00BE130C" w:rsidRPr="00BE130C" w:rsidRDefault="00BE130C" w:rsidP="00BE130C">
            <w:pPr>
              <w:tabs>
                <w:tab w:val="left" w:pos="1392"/>
                <w:tab w:val="left" w:pos="2124"/>
                <w:tab w:val="left" w:pos="3794"/>
                <w:tab w:val="left" w:pos="4928"/>
                <w:tab w:val="left" w:pos="6204"/>
                <w:tab w:val="left" w:pos="7479"/>
              </w:tabs>
              <w:autoSpaceDE w:val="0"/>
              <w:autoSpaceDN w:val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3511" w14:textId="77777777" w:rsidR="00BE130C" w:rsidRPr="00BE130C" w:rsidRDefault="00BE130C" w:rsidP="00BE130C">
            <w:pPr>
              <w:tabs>
                <w:tab w:val="left" w:pos="1392"/>
                <w:tab w:val="left" w:pos="2124"/>
                <w:tab w:val="left" w:pos="3794"/>
                <w:tab w:val="left" w:pos="4928"/>
                <w:tab w:val="left" w:pos="6204"/>
                <w:tab w:val="left" w:pos="7479"/>
              </w:tabs>
              <w:autoSpaceDE w:val="0"/>
              <w:autoSpaceDN w:val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BE130C" w:rsidRPr="00BE130C" w14:paraId="71EA84DC" w14:textId="77777777" w:rsidTr="00157E3C">
        <w:trPr>
          <w:cantSplit/>
          <w:trHeight w:val="268"/>
        </w:trPr>
        <w:tc>
          <w:tcPr>
            <w:tcW w:w="2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B2C4" w14:textId="77777777" w:rsidR="00BE130C" w:rsidRPr="00BE130C" w:rsidRDefault="00BE130C" w:rsidP="00BE130C">
            <w:pPr>
              <w:tabs>
                <w:tab w:val="left" w:pos="1116"/>
                <w:tab w:val="left" w:pos="2124"/>
                <w:tab w:val="left" w:pos="3794"/>
                <w:tab w:val="left" w:pos="4928"/>
                <w:tab w:val="left" w:pos="6204"/>
                <w:tab w:val="left" w:pos="7479"/>
              </w:tabs>
              <w:autoSpaceDE w:val="0"/>
              <w:autoSpaceDN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D8EE" w14:textId="77777777" w:rsidR="00BE130C" w:rsidRPr="00BE130C" w:rsidRDefault="00BE130C" w:rsidP="00BE130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июль</w:t>
            </w:r>
          </w:p>
        </w:tc>
        <w:tc>
          <w:tcPr>
            <w:tcW w:w="6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E021" w14:textId="77777777" w:rsidR="00BE130C" w:rsidRPr="00BE130C" w:rsidRDefault="00BE130C" w:rsidP="00BE130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январь-июль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1845" w14:textId="77777777" w:rsidR="00BE130C" w:rsidRPr="00BE130C" w:rsidRDefault="00BE130C" w:rsidP="00BE130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июль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F771" w14:textId="77777777" w:rsidR="00BE130C" w:rsidRPr="00BE130C" w:rsidRDefault="00BE130C" w:rsidP="00BE130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январь-июль</w:t>
            </w:r>
          </w:p>
        </w:tc>
      </w:tr>
      <w:tr w:rsidR="00BE130C" w:rsidRPr="00BE130C" w14:paraId="5305C2E3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17"/>
        </w:trPr>
        <w:tc>
          <w:tcPr>
            <w:tcW w:w="2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CF7F1D1" w14:textId="77777777" w:rsidR="00BE130C" w:rsidRPr="00BE130C" w:rsidRDefault="00BE130C" w:rsidP="00BE130C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Промышленность - всего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F04CF8B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11186,1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69AE18F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70783,7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ECC1188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8169,3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5C93512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>80751,6</w:t>
            </w:r>
          </w:p>
        </w:tc>
      </w:tr>
      <w:tr w:rsidR="00BE130C" w:rsidRPr="00BE130C" w14:paraId="2E4EE819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6"/>
        </w:trPr>
        <w:tc>
          <w:tcPr>
            <w:tcW w:w="23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126605" w14:textId="77777777" w:rsidR="00BE130C" w:rsidRPr="00BE130C" w:rsidRDefault="00BE130C" w:rsidP="00BE130C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val="en-US" w:eastAsia="en-US"/>
              </w:rPr>
              <w:t>I</w:t>
            </w: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.  Добыча полезных ископаемых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E08258" w14:textId="77777777" w:rsidR="00BE130C" w:rsidRPr="00BE130C" w:rsidRDefault="00BE130C" w:rsidP="00BE130C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Cs/>
                <w:sz w:val="18"/>
                <w:szCs w:val="18"/>
                <w:lang w:eastAsia="en-US"/>
              </w:rPr>
              <w:t>236,2</w:t>
            </w:r>
          </w:p>
        </w:tc>
        <w:tc>
          <w:tcPr>
            <w:tcW w:w="6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F52A1D" w14:textId="77777777" w:rsidR="00BE130C" w:rsidRPr="00BE130C" w:rsidRDefault="00BE130C" w:rsidP="00BE130C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Cs/>
                <w:sz w:val="18"/>
                <w:szCs w:val="18"/>
                <w:lang w:eastAsia="en-US"/>
              </w:rPr>
              <w:t>608,6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5D3A3C" w14:textId="77777777" w:rsidR="00BE130C" w:rsidRPr="00BE130C" w:rsidRDefault="00BE130C" w:rsidP="00BE130C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Cs/>
                <w:sz w:val="18"/>
                <w:szCs w:val="18"/>
                <w:lang w:eastAsia="en-US"/>
              </w:rPr>
              <w:t>229,1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8FBCE9" w14:textId="77777777" w:rsidR="00BE130C" w:rsidRPr="00BE130C" w:rsidRDefault="00BE130C" w:rsidP="00BE130C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Cs/>
                <w:sz w:val="18"/>
                <w:szCs w:val="18"/>
                <w:lang w:eastAsia="en-US"/>
              </w:rPr>
              <w:t>1302,4</w:t>
            </w:r>
          </w:p>
        </w:tc>
      </w:tr>
      <w:tr w:rsidR="00BE130C" w:rsidRPr="00BE130C" w14:paraId="2AABD11B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42ADC6D" w14:textId="77777777" w:rsidR="00BE130C" w:rsidRPr="00BE130C" w:rsidRDefault="00BE130C" w:rsidP="00BE130C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- добыча каменного угля и бурого угля(лигнита)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57172B" w14:textId="77777777" w:rsidR="00BE130C" w:rsidRPr="00BE130C" w:rsidRDefault="00BE130C" w:rsidP="00BE130C">
            <w:pPr>
              <w:jc w:val="center"/>
              <w:rPr>
                <w:rFonts w:eastAsia="Batang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2090BA" w14:textId="77777777" w:rsidR="00BE130C" w:rsidRPr="00BE130C" w:rsidRDefault="00BE130C" w:rsidP="00BE130C">
            <w:pPr>
              <w:jc w:val="center"/>
              <w:rPr>
                <w:rFonts w:eastAsia="Batang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5,0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375D340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A2693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BE130C" w:rsidRPr="00BE130C" w14:paraId="627FCA2A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C81B607" w14:textId="77777777" w:rsidR="00BE130C" w:rsidRPr="00BE130C" w:rsidRDefault="00BE130C" w:rsidP="00BE130C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- добыча прочих металлических руды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730ED61" w14:textId="77777777" w:rsidR="00BE130C" w:rsidRPr="00BE130C" w:rsidRDefault="00BE130C" w:rsidP="00BE130C">
            <w:pPr>
              <w:jc w:val="center"/>
              <w:rPr>
                <w:rFonts w:eastAsia="Batang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215,6</w:t>
            </w:r>
          </w:p>
        </w:tc>
        <w:tc>
          <w:tcPr>
            <w:tcW w:w="69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B0F7CF9" w14:textId="77777777" w:rsidR="00BE130C" w:rsidRPr="00BE130C" w:rsidRDefault="00BE130C" w:rsidP="00BE130C">
            <w:pPr>
              <w:jc w:val="center"/>
              <w:rPr>
                <w:rFonts w:eastAsia="Batang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464,0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14:paraId="4C3A5B6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201,3</w:t>
            </w:r>
          </w:p>
        </w:tc>
        <w:tc>
          <w:tcPr>
            <w:tcW w:w="634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5D0B369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1106,8</w:t>
            </w:r>
          </w:p>
        </w:tc>
      </w:tr>
      <w:tr w:rsidR="00BE130C" w:rsidRPr="00BE130C" w14:paraId="536F3FCE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7B9362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 добыча прочих полезных ископаемых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ED2068C" w14:textId="77777777" w:rsidR="00BE130C" w:rsidRPr="00BE130C" w:rsidRDefault="00BE130C" w:rsidP="00BE130C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20,6</w:t>
            </w:r>
          </w:p>
        </w:tc>
        <w:tc>
          <w:tcPr>
            <w:tcW w:w="69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A51EA92" w14:textId="77777777" w:rsidR="00BE130C" w:rsidRPr="00BE130C" w:rsidRDefault="00BE130C" w:rsidP="00BE130C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139,6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3A0C858" w14:textId="77777777" w:rsidR="00BE130C" w:rsidRPr="00BE130C" w:rsidRDefault="00BE130C" w:rsidP="00BE130C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27,8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A32A1A0" w14:textId="77777777" w:rsidR="00BE130C" w:rsidRPr="00BE130C" w:rsidRDefault="00BE130C" w:rsidP="00BE130C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195,6</w:t>
            </w:r>
          </w:p>
        </w:tc>
      </w:tr>
      <w:tr w:rsidR="00BE130C" w:rsidRPr="00BE130C" w14:paraId="0E3DBD00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EFA304" w14:textId="77777777" w:rsidR="00BE130C" w:rsidRPr="00BE130C" w:rsidRDefault="00BE130C" w:rsidP="00BE130C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val="en-US" w:eastAsia="en-US"/>
              </w:rPr>
              <w:t>II</w:t>
            </w: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.  Обрабатывающее производство</w:t>
            </w:r>
          </w:p>
        </w:tc>
        <w:tc>
          <w:tcPr>
            <w:tcW w:w="702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4DC0D9" w14:textId="77777777" w:rsidR="00BE130C" w:rsidRPr="00BE130C" w:rsidRDefault="00BE130C" w:rsidP="00BE130C">
            <w:pPr>
              <w:ind w:right="-108" w:hanging="108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10518,5</w:t>
            </w:r>
          </w:p>
        </w:tc>
        <w:tc>
          <w:tcPr>
            <w:tcW w:w="696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EC09FE" w14:textId="77777777" w:rsidR="00BE130C" w:rsidRPr="00BE130C" w:rsidRDefault="00BE130C" w:rsidP="00BE130C">
            <w:pPr>
              <w:ind w:right="-108" w:hanging="108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67064,3</w:t>
            </w:r>
          </w:p>
        </w:tc>
        <w:tc>
          <w:tcPr>
            <w:tcW w:w="624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4821D9" w14:textId="77777777" w:rsidR="00BE130C" w:rsidRPr="00BE130C" w:rsidRDefault="00BE130C" w:rsidP="00BE130C">
            <w:pPr>
              <w:ind w:right="-108" w:hanging="108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7342,9</w:t>
            </w:r>
          </w:p>
        </w:tc>
        <w:tc>
          <w:tcPr>
            <w:tcW w:w="634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477419" w14:textId="77777777" w:rsidR="00BE130C" w:rsidRPr="00BE130C" w:rsidRDefault="00BE130C" w:rsidP="00BE130C">
            <w:pPr>
              <w:ind w:right="-108" w:hanging="108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75819,3</w:t>
            </w:r>
          </w:p>
        </w:tc>
      </w:tr>
      <w:tr w:rsidR="00BE130C" w:rsidRPr="00BE130C" w14:paraId="71A39BDA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885B46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Производство пищевых продуктов (включая напитки)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722881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256,6</w:t>
            </w:r>
          </w:p>
        </w:tc>
        <w:tc>
          <w:tcPr>
            <w:tcW w:w="6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CA9C9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1375,5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E5167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319,6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9C422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1766,9</w:t>
            </w:r>
          </w:p>
        </w:tc>
      </w:tr>
      <w:tr w:rsidR="00BE130C" w:rsidRPr="00BE130C" w14:paraId="6A98FA3A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9EDC6E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Текстильное производство; производство одежды и обуви, кожи и прочих кожаных изделий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7B2088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48,4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9BE09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251,9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02E86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17,0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999294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161,7</w:t>
            </w:r>
          </w:p>
        </w:tc>
      </w:tr>
      <w:tr w:rsidR="00BE130C" w:rsidRPr="00BE130C" w14:paraId="1B508032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C46155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Производство деревянных и бумажных изделий; полиграфическая деятельность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D6C0B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4,1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AAEC5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19,1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3A901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2,1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B78AB2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16</w:t>
            </w:r>
          </w:p>
        </w:tc>
      </w:tr>
      <w:tr w:rsidR="00BE130C" w:rsidRPr="00BE130C" w14:paraId="1051C9F4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52B41C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Производство химической продукции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D48DF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57C11B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0,2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980A5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0,1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D27EA7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0,4</w:t>
            </w:r>
          </w:p>
        </w:tc>
      </w:tr>
      <w:tr w:rsidR="00BE130C" w:rsidRPr="00BE130C" w14:paraId="0C3D5DE5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BD3DBB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Производство резиновых и пластмассовых изделий, прочих не металлических минеральных продуктов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F5E93A" w14:textId="77777777" w:rsidR="00BE130C" w:rsidRPr="00BE130C" w:rsidRDefault="00BE130C" w:rsidP="00BE130C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406,3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013C0C" w14:textId="77777777" w:rsidR="00BE130C" w:rsidRPr="00BE130C" w:rsidRDefault="00BE130C" w:rsidP="00BE130C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1585,5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697A71" w14:textId="77777777" w:rsidR="00BE130C" w:rsidRPr="00BE130C" w:rsidRDefault="00BE130C" w:rsidP="00BE130C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659,8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8B11F9" w14:textId="77777777" w:rsidR="00BE130C" w:rsidRPr="00BE130C" w:rsidRDefault="00BE130C" w:rsidP="00BE130C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2219,1</w:t>
            </w:r>
          </w:p>
        </w:tc>
      </w:tr>
      <w:tr w:rsidR="00BE130C" w:rsidRPr="00BE130C" w14:paraId="6E5C5C42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947C4E7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Производство основных металлов и готовых металлических изделий, кроме машин и оборудования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5999ED" w14:textId="77777777" w:rsidR="00BE130C" w:rsidRPr="00BE130C" w:rsidRDefault="00BE130C" w:rsidP="00BE130C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9778,3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72E1EE" w14:textId="77777777" w:rsidR="00BE130C" w:rsidRPr="00BE130C" w:rsidRDefault="00BE130C" w:rsidP="00BE130C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63702,4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523037" w14:textId="77777777" w:rsidR="00BE130C" w:rsidRPr="00BE130C" w:rsidRDefault="00BE130C" w:rsidP="00BE130C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6300,8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109622" w14:textId="77777777" w:rsidR="00BE130C" w:rsidRPr="00BE130C" w:rsidRDefault="00BE130C" w:rsidP="00BE130C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71461,3</w:t>
            </w:r>
          </w:p>
        </w:tc>
      </w:tr>
      <w:tr w:rsidR="00BE130C" w:rsidRPr="00BE130C" w14:paraId="7FE723F1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84C3BDF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Производство электронного и оптического оборудования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A1C96E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5,0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B95EA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29,8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6FD58D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13,7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604941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48,2</w:t>
            </w:r>
          </w:p>
        </w:tc>
      </w:tr>
      <w:tr w:rsidR="00BE130C" w:rsidRPr="00BE130C" w14:paraId="26B0A18A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15AD2E1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Производство электрического оборудования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58E52A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0,8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5C7DE3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5,1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562A3C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4,5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9EFF30" w14:textId="77777777" w:rsidR="00BE130C" w:rsidRPr="00BE130C" w:rsidRDefault="00BE130C" w:rsidP="00BE13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11,0</w:t>
            </w:r>
          </w:p>
        </w:tc>
      </w:tr>
      <w:tr w:rsidR="00BE130C" w:rsidRPr="00BE130C" w14:paraId="63C922EB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320173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Прочие производства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6E7C35" w14:textId="77777777" w:rsidR="00BE130C" w:rsidRPr="00BE130C" w:rsidRDefault="00BE130C" w:rsidP="00BE130C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19,0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9FD884" w14:textId="77777777" w:rsidR="00BE130C" w:rsidRPr="00BE130C" w:rsidRDefault="00BE130C" w:rsidP="00BE130C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94,8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4222EE" w14:textId="77777777" w:rsidR="00BE130C" w:rsidRPr="00BE130C" w:rsidRDefault="00BE130C" w:rsidP="00BE130C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25,3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4302A4" w14:textId="77777777" w:rsidR="00BE130C" w:rsidRPr="00BE130C" w:rsidRDefault="00BE130C" w:rsidP="00BE130C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134,7</w:t>
            </w:r>
          </w:p>
        </w:tc>
      </w:tr>
      <w:tr w:rsidR="00BE130C" w:rsidRPr="00BE130C" w14:paraId="4038C86D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64D8D4E" w14:textId="77777777" w:rsidR="00BE130C" w:rsidRPr="00BE130C" w:rsidRDefault="00BE130C" w:rsidP="00BE13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val="en-US" w:eastAsia="en-US"/>
              </w:rPr>
              <w:t>III</w:t>
            </w: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. Обеспечение электроэнергией, газом и паром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32AD72" w14:textId="77777777" w:rsidR="00BE130C" w:rsidRPr="00BE130C" w:rsidRDefault="00BE130C" w:rsidP="00BE130C">
            <w:pPr>
              <w:ind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397,0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34CC87" w14:textId="77777777" w:rsidR="00BE130C" w:rsidRPr="00BE130C" w:rsidRDefault="00BE130C" w:rsidP="00BE130C">
            <w:pPr>
              <w:ind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2914,3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970FEA" w14:textId="77777777" w:rsidR="00BE130C" w:rsidRPr="00BE130C" w:rsidRDefault="00BE130C" w:rsidP="00BE130C">
            <w:pPr>
              <w:ind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546,2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4A58AD" w14:textId="77777777" w:rsidR="00BE130C" w:rsidRPr="00BE130C" w:rsidRDefault="00BE130C" w:rsidP="00BE130C">
            <w:pPr>
              <w:ind w:right="-108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3374,9</w:t>
            </w:r>
          </w:p>
        </w:tc>
      </w:tr>
      <w:tr w:rsidR="00BE130C" w:rsidRPr="00BE130C" w14:paraId="26B23E3D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DE6DF" w14:textId="77777777" w:rsidR="00BE130C" w:rsidRPr="00BE130C" w:rsidRDefault="00BE130C" w:rsidP="00BE130C">
            <w:pPr>
              <w:ind w:left="-57" w:right="-118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IV. Водоснабжение, очистка обработка отходов и получение вторичного сырья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3EDAB8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34,4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599949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196,5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5A7A8E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51,1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1C8F4D" w14:textId="77777777" w:rsidR="00BE130C" w:rsidRPr="00BE130C" w:rsidRDefault="00BE130C" w:rsidP="00BE130C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/>
                <w:bCs/>
                <w:color w:val="000000"/>
                <w:sz w:val="18"/>
                <w:szCs w:val="18"/>
                <w:lang w:eastAsia="en-US"/>
              </w:rPr>
              <w:t>255,0</w:t>
            </w:r>
          </w:p>
        </w:tc>
      </w:tr>
      <w:bookmarkEnd w:id="154"/>
      <w:bookmarkEnd w:id="155"/>
      <w:bookmarkEnd w:id="156"/>
      <w:bookmarkEnd w:id="157"/>
    </w:tbl>
    <w:p w14:paraId="1F0A65A8" w14:textId="77777777" w:rsidR="00BE130C" w:rsidRPr="00BE130C" w:rsidRDefault="00BE130C" w:rsidP="00BE130C">
      <w:pPr>
        <w:keepNext/>
        <w:outlineLvl w:val="2"/>
        <w:rPr>
          <w:b/>
          <w:bCs/>
          <w:sz w:val="12"/>
          <w:szCs w:val="12"/>
          <w:lang w:eastAsia="ru-RU"/>
        </w:rPr>
      </w:pPr>
    </w:p>
    <w:p w14:paraId="3CC6ED7B" w14:textId="77777777" w:rsidR="00BE130C" w:rsidRPr="00BE130C" w:rsidRDefault="00BE130C" w:rsidP="00BE130C">
      <w:pPr>
        <w:keepNext/>
        <w:outlineLvl w:val="2"/>
        <w:rPr>
          <w:b/>
          <w:bCs/>
          <w:sz w:val="26"/>
          <w:szCs w:val="26"/>
          <w:lang w:eastAsia="ru-RU"/>
        </w:rPr>
      </w:pPr>
    </w:p>
    <w:p w14:paraId="36915A55" w14:textId="77777777" w:rsidR="00BE130C" w:rsidRPr="00BE130C" w:rsidRDefault="00BE130C" w:rsidP="00BE130C">
      <w:pPr>
        <w:keepNext/>
        <w:outlineLvl w:val="2"/>
        <w:rPr>
          <w:b/>
          <w:bCs/>
          <w:sz w:val="26"/>
          <w:szCs w:val="26"/>
          <w:lang w:eastAsia="ru-RU"/>
        </w:rPr>
      </w:pPr>
      <w:r w:rsidRPr="00BE130C">
        <w:rPr>
          <w:b/>
          <w:bCs/>
          <w:sz w:val="26"/>
          <w:szCs w:val="26"/>
          <w:lang w:eastAsia="ru-RU"/>
        </w:rPr>
        <w:t>Производство основных видов промышленной продукции</w:t>
      </w:r>
    </w:p>
    <w:p w14:paraId="01432FC5" w14:textId="77777777" w:rsidR="00BE130C" w:rsidRPr="00BE130C" w:rsidRDefault="00BE130C" w:rsidP="00BE130C">
      <w:pPr>
        <w:keepNext/>
        <w:outlineLvl w:val="2"/>
        <w:rPr>
          <w:b/>
          <w:bCs/>
          <w:sz w:val="22"/>
          <w:szCs w:val="2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8"/>
        <w:gridCol w:w="1124"/>
        <w:gridCol w:w="1551"/>
        <w:gridCol w:w="1602"/>
      </w:tblGrid>
      <w:tr w:rsidR="00BE130C" w:rsidRPr="00BE130C" w14:paraId="09524DA9" w14:textId="77777777" w:rsidTr="005D5AA3">
        <w:trPr>
          <w:cantSplit/>
          <w:trHeight w:val="277"/>
        </w:trPr>
        <w:tc>
          <w:tcPr>
            <w:tcW w:w="2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5796" w14:textId="77777777" w:rsidR="00BE130C" w:rsidRPr="00BE130C" w:rsidRDefault="00BE130C" w:rsidP="00BE130C">
            <w:pPr>
              <w:tabs>
                <w:tab w:val="left" w:pos="1116"/>
                <w:tab w:val="left" w:pos="2124"/>
                <w:tab w:val="left" w:pos="3794"/>
                <w:tab w:val="left" w:pos="4928"/>
                <w:tab w:val="left" w:pos="6204"/>
                <w:tab w:val="left" w:pos="7479"/>
              </w:tabs>
              <w:autoSpaceDE w:val="0"/>
              <w:autoSpaceDN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1F2D" w14:textId="44428478" w:rsidR="00BE130C" w:rsidRPr="00BE130C" w:rsidRDefault="00BE130C" w:rsidP="005D5AA3">
            <w:pPr>
              <w:tabs>
                <w:tab w:val="left" w:pos="1116"/>
                <w:tab w:val="left" w:pos="2124"/>
                <w:tab w:val="left" w:pos="3794"/>
                <w:tab w:val="left" w:pos="4928"/>
                <w:tab w:val="left" w:pos="6204"/>
                <w:tab w:val="left" w:pos="7479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CB3A" w14:textId="77777777" w:rsidR="00BE130C" w:rsidRPr="00BE130C" w:rsidRDefault="00BE130C" w:rsidP="00BE130C">
            <w:pPr>
              <w:tabs>
                <w:tab w:val="left" w:pos="1116"/>
                <w:tab w:val="left" w:pos="2124"/>
                <w:tab w:val="left" w:pos="3794"/>
                <w:tab w:val="left" w:pos="4928"/>
                <w:tab w:val="left" w:pos="6204"/>
                <w:tab w:val="left" w:pos="7479"/>
              </w:tabs>
              <w:autoSpaceDE w:val="0"/>
              <w:autoSpaceDN w:val="0"/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январь-июль</w:t>
            </w:r>
          </w:p>
        </w:tc>
      </w:tr>
      <w:tr w:rsidR="00BE130C" w:rsidRPr="00BE130C" w14:paraId="76288F08" w14:textId="77777777" w:rsidTr="00157E3C">
        <w:trPr>
          <w:cantSplit/>
          <w:trHeight w:val="268"/>
        </w:trPr>
        <w:tc>
          <w:tcPr>
            <w:tcW w:w="2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FADA" w14:textId="77777777" w:rsidR="00BE130C" w:rsidRPr="00BE130C" w:rsidRDefault="00BE130C" w:rsidP="00BE130C">
            <w:pPr>
              <w:tabs>
                <w:tab w:val="left" w:pos="1116"/>
                <w:tab w:val="left" w:pos="2124"/>
                <w:tab w:val="left" w:pos="3794"/>
                <w:tab w:val="left" w:pos="4928"/>
                <w:tab w:val="left" w:pos="6204"/>
                <w:tab w:val="left" w:pos="7479"/>
              </w:tabs>
              <w:autoSpaceDE w:val="0"/>
              <w:autoSpaceDN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6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485A" w14:textId="77777777" w:rsidR="00BE130C" w:rsidRPr="00BE130C" w:rsidRDefault="00BE130C" w:rsidP="00BE130C">
            <w:pPr>
              <w:tabs>
                <w:tab w:val="left" w:pos="1116"/>
                <w:tab w:val="left" w:pos="2124"/>
                <w:tab w:val="left" w:pos="3794"/>
                <w:tab w:val="left" w:pos="4928"/>
                <w:tab w:val="left" w:pos="6204"/>
                <w:tab w:val="left" w:pos="7479"/>
              </w:tabs>
              <w:autoSpaceDE w:val="0"/>
              <w:autoSpaceDN w:val="0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5F4A" w14:textId="77777777" w:rsidR="00BE130C" w:rsidRPr="00BE130C" w:rsidRDefault="00BE130C" w:rsidP="00BE130C">
            <w:pPr>
              <w:tabs>
                <w:tab w:val="left" w:pos="1116"/>
                <w:tab w:val="left" w:pos="2124"/>
                <w:tab w:val="left" w:pos="3794"/>
                <w:tab w:val="left" w:pos="4928"/>
                <w:tab w:val="left" w:pos="6204"/>
                <w:tab w:val="left" w:pos="7479"/>
              </w:tabs>
              <w:autoSpaceDE w:val="0"/>
              <w:autoSpaceDN w:val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755F" w14:textId="77777777" w:rsidR="00BE130C" w:rsidRPr="00BE130C" w:rsidRDefault="00BE130C" w:rsidP="00BE130C">
            <w:pPr>
              <w:tabs>
                <w:tab w:val="left" w:pos="1116"/>
                <w:tab w:val="left" w:pos="2124"/>
                <w:tab w:val="left" w:pos="3794"/>
                <w:tab w:val="left" w:pos="4928"/>
                <w:tab w:val="left" w:pos="6204"/>
                <w:tab w:val="left" w:pos="7479"/>
              </w:tabs>
              <w:autoSpaceDE w:val="0"/>
              <w:autoSpaceDN w:val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BE130C" w:rsidRPr="00BE130C" w14:paraId="683D38A7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D0417BA" w14:textId="77777777" w:rsidR="00BE130C" w:rsidRPr="00BE130C" w:rsidRDefault="00BE130C" w:rsidP="00BE130C">
            <w:pPr>
              <w:keepNext/>
              <w:autoSpaceDE w:val="0"/>
              <w:autoSpaceDN w:val="0"/>
              <w:outlineLvl w:val="3"/>
              <w:rPr>
                <w:rFonts w:eastAsia="Calibri"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 </w:t>
            </w:r>
            <w:r w:rsidRPr="00BE130C">
              <w:rPr>
                <w:rFonts w:eastAsia="Calibri"/>
                <w:sz w:val="18"/>
                <w:szCs w:val="18"/>
                <w:u w:val="single"/>
                <w:lang w:eastAsia="en-US"/>
              </w:rPr>
              <w:t>Добыча полезных ископаемых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710EEABF" w14:textId="77777777" w:rsidR="00BE130C" w:rsidRPr="00BE130C" w:rsidRDefault="00BE130C" w:rsidP="00BE130C">
            <w:pPr>
              <w:autoSpaceDE w:val="0"/>
              <w:autoSpaceDN w:val="0"/>
              <w:jc w:val="right"/>
              <w:rPr>
                <w:rFonts w:eastAsia="Calibri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852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645099B8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03261D43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E130C" w:rsidRPr="00BE130C" w14:paraId="1230893F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FB34A0C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  <w:t>Добыча прочие полезных ископаемых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C2C5DA3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D1127A7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80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62B322C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E130C" w:rsidRPr="00BE130C" w14:paraId="2E6AC470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B0DDF65" w14:textId="77777777" w:rsidR="00BE130C" w:rsidRPr="00BE130C" w:rsidRDefault="00BE130C" w:rsidP="00BE130C">
            <w:pPr>
              <w:autoSpaceDE w:val="0"/>
              <w:autoSpaceDN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Уголь каменный и лигнит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E4017A9" w14:textId="77777777" w:rsidR="00BE130C" w:rsidRPr="00BE130C" w:rsidRDefault="00BE130C" w:rsidP="00BE130C">
            <w:pPr>
              <w:autoSpaceDE w:val="0"/>
              <w:autoSpaceDN w:val="0"/>
              <w:ind w:hanging="1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2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D86C82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1039,0</w:t>
            </w:r>
          </w:p>
        </w:tc>
        <w:tc>
          <w:tcPr>
            <w:tcW w:w="88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C7A752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BE130C" w:rsidRPr="00BE130C" w14:paraId="2215F0C8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FED9BF" w14:textId="77777777" w:rsidR="00BE130C" w:rsidRPr="00BE130C" w:rsidRDefault="00BE130C" w:rsidP="00BE130C">
            <w:pPr>
              <w:autoSpaceDE w:val="0"/>
              <w:autoSpaceDN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Руды и концентраты оловянные</w:t>
            </w:r>
          </w:p>
        </w:tc>
        <w:tc>
          <w:tcPr>
            <w:tcW w:w="61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F46527" w14:textId="77777777" w:rsidR="00BE130C" w:rsidRPr="00BE130C" w:rsidRDefault="00BE130C" w:rsidP="00BE130C">
            <w:pPr>
              <w:autoSpaceDE w:val="0"/>
              <w:autoSpaceDN w:val="0"/>
              <w:ind w:hanging="1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2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D9712B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689,3</w:t>
            </w:r>
          </w:p>
        </w:tc>
        <w:tc>
          <w:tcPr>
            <w:tcW w:w="88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D75CF5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1004,3</w:t>
            </w:r>
          </w:p>
        </w:tc>
      </w:tr>
      <w:tr w:rsidR="00BE130C" w:rsidRPr="00BE130C" w14:paraId="3BE59509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C2F0F6" w14:textId="77777777" w:rsidR="00BE130C" w:rsidRPr="00BE130C" w:rsidRDefault="00BE130C" w:rsidP="00BE130C">
            <w:pPr>
              <w:autoSpaceDE w:val="0"/>
              <w:autoSpaceDN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Природные пески</w:t>
            </w:r>
          </w:p>
        </w:tc>
        <w:tc>
          <w:tcPr>
            <w:tcW w:w="61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A2F212" w14:textId="77777777" w:rsidR="00BE130C" w:rsidRPr="00BE130C" w:rsidRDefault="00BE130C" w:rsidP="00BE130C">
            <w:pPr>
              <w:autoSpaceDE w:val="0"/>
              <w:autoSpaceDN w:val="0"/>
              <w:ind w:hanging="1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2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2D7B2D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18943,0</w:t>
            </w:r>
          </w:p>
        </w:tc>
        <w:tc>
          <w:tcPr>
            <w:tcW w:w="88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DB30A2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102573,2</w:t>
            </w:r>
          </w:p>
        </w:tc>
      </w:tr>
      <w:tr w:rsidR="00BE130C" w:rsidRPr="00BE130C" w14:paraId="05E47756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936078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Гранулы, каменная крошка, гравий, щебень или дробленый камень</w:t>
            </w:r>
          </w:p>
        </w:tc>
        <w:tc>
          <w:tcPr>
            <w:tcW w:w="61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E8D281" w14:textId="77777777" w:rsidR="00BE130C" w:rsidRPr="00BE130C" w:rsidRDefault="00BE130C" w:rsidP="00BE130C">
            <w:pPr>
              <w:autoSpaceDE w:val="0"/>
              <w:autoSpaceDN w:val="0"/>
              <w:ind w:hanging="1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2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E082E5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171392,4</w:t>
            </w:r>
          </w:p>
        </w:tc>
        <w:tc>
          <w:tcPr>
            <w:tcW w:w="88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0A5179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195631,1</w:t>
            </w:r>
          </w:p>
        </w:tc>
      </w:tr>
      <w:tr w:rsidR="00BE130C" w:rsidRPr="00BE130C" w14:paraId="798E5514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C2D2C5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u w:val="single"/>
                <w:lang w:eastAsia="en-US"/>
              </w:rPr>
              <w:t xml:space="preserve"> </w:t>
            </w:r>
            <w:r w:rsidRPr="00BE130C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>Обрабатывающие производство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1C8FB4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852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C1D8D0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8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A77707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E130C" w:rsidRPr="00BE130C" w14:paraId="02B2EFAC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462E51D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  <w:t xml:space="preserve"> Производство пищевых продуктов </w:t>
            </w:r>
          </w:p>
          <w:p w14:paraId="40FC6553" w14:textId="762B60AF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  <w:t xml:space="preserve">(включая напитки) 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C7E830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233467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9E51C0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E130C" w:rsidRPr="00BE130C" w14:paraId="543F9B58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5A14073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Мясо и пищевые субпродукты крупного рогатого скота, свиней, коз, лошадей 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3240A4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E69B49" w14:textId="77777777" w:rsidR="00BE130C" w:rsidRPr="00BE130C" w:rsidRDefault="00BE130C" w:rsidP="00BE130C">
            <w:pPr>
              <w:autoSpaceDE w:val="0"/>
              <w:autoSpaceDN w:val="0"/>
              <w:ind w:right="-186" w:hanging="1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31,8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E012D6" w14:textId="77777777" w:rsidR="00BE130C" w:rsidRPr="00BE130C" w:rsidRDefault="00BE130C" w:rsidP="00BE130C">
            <w:pPr>
              <w:autoSpaceDE w:val="0"/>
              <w:autoSpaceDN w:val="0"/>
              <w:ind w:right="-186" w:hanging="1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19,8</w:t>
            </w:r>
          </w:p>
        </w:tc>
      </w:tr>
      <w:tr w:rsidR="00BE130C" w:rsidRPr="00BE130C" w14:paraId="400EF4DE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737659F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Мясо и пищевые субпродукты домашней птицы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4258C2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53D5B4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12,3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3A4250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12,1</w:t>
            </w:r>
          </w:p>
        </w:tc>
      </w:tr>
      <w:tr w:rsidR="00BE130C" w:rsidRPr="00BE130C" w14:paraId="76DD4951" w14:textId="77777777" w:rsidTr="00157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5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8D4C197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Соки фруктовые и овощные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1388A3" w14:textId="77777777" w:rsidR="00BE130C" w:rsidRPr="00BE130C" w:rsidRDefault="00BE130C" w:rsidP="00BE130C">
            <w:pPr>
              <w:autoSpaceDE w:val="0"/>
              <w:autoSpaceDN w:val="0"/>
              <w:ind w:left="-57" w:right="-172" w:hanging="129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BE130C">
              <w:rPr>
                <w:rFonts w:eastAsia="Calibri"/>
                <w:sz w:val="18"/>
                <w:szCs w:val="18"/>
                <w:lang w:eastAsia="en-US"/>
              </w:rPr>
              <w:t>тыс.литр</w:t>
            </w:r>
            <w:proofErr w:type="spellEnd"/>
            <w:proofErr w:type="gramEnd"/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6D9355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429,3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B9ED9D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615,8</w:t>
            </w:r>
          </w:p>
        </w:tc>
      </w:tr>
    </w:tbl>
    <w:p w14:paraId="7A249F09" w14:textId="77777777" w:rsidR="005D5AA3" w:rsidRDefault="005D5AA3"/>
    <w:p w14:paraId="20F727FC" w14:textId="77777777" w:rsidR="005D5AA3" w:rsidRDefault="005D5AA3"/>
    <w:p w14:paraId="3E18A403" w14:textId="14378BA4" w:rsidR="000D2B59" w:rsidRPr="000D2B59" w:rsidRDefault="000D2B59" w:rsidP="000D2B59">
      <w:pPr>
        <w:pageBreakBefore/>
        <w:jc w:val="right"/>
        <w:rPr>
          <w:sz w:val="22"/>
          <w:szCs w:val="22"/>
        </w:rPr>
      </w:pPr>
      <w:r w:rsidRPr="000D2B59">
        <w:rPr>
          <w:sz w:val="22"/>
          <w:szCs w:val="22"/>
        </w:rPr>
        <w:lastRenderedPageBreak/>
        <w:t>продолжение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838"/>
        <w:gridCol w:w="1113"/>
        <w:gridCol w:w="1553"/>
        <w:gridCol w:w="1601"/>
      </w:tblGrid>
      <w:tr w:rsidR="005D5AA3" w:rsidRPr="00BE130C" w14:paraId="102F1AD2" w14:textId="77777777" w:rsidTr="00BD7516">
        <w:trPr>
          <w:cantSplit/>
          <w:trHeight w:val="284"/>
        </w:trPr>
        <w:tc>
          <w:tcPr>
            <w:tcW w:w="2657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7CE2FCE7" w14:textId="77777777" w:rsidR="005D5AA3" w:rsidRPr="00BE130C" w:rsidRDefault="005D5AA3" w:rsidP="005D5AA3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3057" w14:textId="50E50671" w:rsidR="005D5AA3" w:rsidRPr="00BE130C" w:rsidRDefault="005D5AA3" w:rsidP="005D5AA3">
            <w:pPr>
              <w:autoSpaceDE w:val="0"/>
              <w:autoSpaceDN w:val="0"/>
              <w:ind w:left="-57" w:right="-172" w:hanging="129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96E2" w14:textId="4148162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январь-июль</w:t>
            </w:r>
          </w:p>
        </w:tc>
      </w:tr>
      <w:tr w:rsidR="005D5AA3" w:rsidRPr="00BE130C" w14:paraId="518D3E1E" w14:textId="77777777" w:rsidTr="00BD7516">
        <w:trPr>
          <w:cantSplit/>
          <w:trHeight w:val="284"/>
        </w:trPr>
        <w:tc>
          <w:tcPr>
            <w:tcW w:w="2657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137E900" w14:textId="77777777" w:rsidR="005D5AA3" w:rsidRPr="00BE130C" w:rsidRDefault="005D5AA3" w:rsidP="005D5AA3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27DD3" w14:textId="77777777" w:rsidR="005D5AA3" w:rsidRPr="00BE130C" w:rsidRDefault="005D5AA3" w:rsidP="005D5AA3">
            <w:pPr>
              <w:autoSpaceDE w:val="0"/>
              <w:autoSpaceDN w:val="0"/>
              <w:ind w:left="-57" w:right="-172" w:hanging="129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017D" w14:textId="0586AA9E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D939" w14:textId="677FAD0A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b/>
                <w:sz w:val="18"/>
                <w:szCs w:val="18"/>
                <w:lang w:eastAsia="ru-RU"/>
              </w:rPr>
              <w:t>202</w:t>
            </w:r>
            <w:r>
              <w:rPr>
                <w:b/>
                <w:sz w:val="18"/>
                <w:szCs w:val="18"/>
                <w:lang w:eastAsia="ru-RU"/>
              </w:rPr>
              <w:t>6</w:t>
            </w:r>
          </w:p>
        </w:tc>
      </w:tr>
      <w:tr w:rsidR="005D5AA3" w:rsidRPr="00BE130C" w14:paraId="07E58E6A" w14:textId="77777777" w:rsidTr="00BD7516">
        <w:trPr>
          <w:cantSplit/>
          <w:trHeight w:val="284"/>
        </w:trPr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252ABDA" w14:textId="77777777" w:rsidR="005D5AA3" w:rsidRPr="00BE130C" w:rsidRDefault="005D5AA3" w:rsidP="005D5AA3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Фрукты, овощи и </w:t>
            </w:r>
            <w:proofErr w:type="gramStart"/>
            <w:r w:rsidRPr="00BE130C">
              <w:rPr>
                <w:rFonts w:eastAsia="Calibri"/>
                <w:sz w:val="18"/>
                <w:szCs w:val="18"/>
                <w:lang w:eastAsia="en-US"/>
              </w:rPr>
              <w:t>грибы</w:t>
            </w:r>
            <w:proofErr w:type="gramEnd"/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 переработанные и консервированные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9794BF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325953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23,7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999B40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5D5AA3" w:rsidRPr="00BE130C" w14:paraId="4BEA6754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9539C6" w14:textId="77777777" w:rsidR="005D5AA3" w:rsidRPr="00BE130C" w:rsidRDefault="005D5AA3" w:rsidP="005D5AA3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Молоко обработанное жидкое 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D61C6C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0D3D9D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66,8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019CD6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265,1</w:t>
            </w:r>
          </w:p>
        </w:tc>
      </w:tr>
      <w:tr w:rsidR="005D5AA3" w:rsidRPr="00BE130C" w14:paraId="1627D017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8AD415" w14:textId="77777777" w:rsidR="005D5AA3" w:rsidRPr="00BE130C" w:rsidRDefault="005D5AA3" w:rsidP="005D5AA3">
            <w:pPr>
              <w:autoSpaceDE w:val="0"/>
              <w:autoSpaceDN w:val="0"/>
              <w:ind w:right="-172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Масло сливочное всех видов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F73047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03D701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616,5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5C1895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762,8</w:t>
            </w:r>
          </w:p>
        </w:tc>
      </w:tr>
      <w:tr w:rsidR="005D5AA3" w:rsidRPr="00BE130C" w14:paraId="5F19AAEB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066D288" w14:textId="77777777" w:rsidR="005D5AA3" w:rsidRPr="00BE130C" w:rsidRDefault="005D5AA3" w:rsidP="005D5AA3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Творог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A76C85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FAFE3C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36,9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F82E6C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47,3</w:t>
            </w:r>
          </w:p>
        </w:tc>
      </w:tr>
      <w:tr w:rsidR="005D5AA3" w:rsidRPr="00BE130C" w14:paraId="6EF97FC2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6BED05C" w14:textId="77777777" w:rsidR="005D5AA3" w:rsidRPr="00BE130C" w:rsidRDefault="005D5AA3" w:rsidP="005D5AA3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Сыр всех типов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4C5535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86D886E" w14:textId="77777777" w:rsidR="005D5AA3" w:rsidRPr="00BE130C" w:rsidRDefault="005D5AA3" w:rsidP="005D5AA3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bCs/>
                <w:sz w:val="18"/>
                <w:szCs w:val="18"/>
                <w:lang w:eastAsia="en-US"/>
              </w:rPr>
              <w:t>1313,4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D17A3F3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1443,3</w:t>
            </w:r>
          </w:p>
        </w:tc>
      </w:tr>
      <w:tr w:rsidR="005D5AA3" w:rsidRPr="00BE130C" w14:paraId="142B95DF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74A7378D" w14:textId="77777777" w:rsidR="005D5AA3" w:rsidRPr="00BE130C" w:rsidRDefault="005D5AA3" w:rsidP="005D5AA3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Мороженое и продукты аналогичные замороженные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E0B02A6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3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717FD6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79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41ECEF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5D5AA3" w:rsidRPr="00BE130C" w14:paraId="0CC46DD2" w14:textId="77777777" w:rsidTr="00BD7516">
        <w:trPr>
          <w:cantSplit/>
          <w:trHeight w:val="284"/>
        </w:trPr>
        <w:tc>
          <w:tcPr>
            <w:tcW w:w="2657" w:type="pct"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14:paraId="67214807" w14:textId="77777777" w:rsidR="005D5AA3" w:rsidRPr="00BE130C" w:rsidRDefault="005D5AA3" w:rsidP="005D5AA3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Мука из зерновых культур</w:t>
            </w:r>
          </w:p>
        </w:tc>
        <w:tc>
          <w:tcPr>
            <w:tcW w:w="611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D52158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6CD68E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7694,7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6FD828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9074,2</w:t>
            </w:r>
          </w:p>
        </w:tc>
      </w:tr>
      <w:tr w:rsidR="005D5AA3" w:rsidRPr="00BE130C" w14:paraId="3EAED72F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6B5CB5B" w14:textId="77777777" w:rsidR="005D5AA3" w:rsidRPr="00BE130C" w:rsidRDefault="005D5AA3" w:rsidP="005D5AA3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Хлеб свежий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47597E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412525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2674,0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3AC545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2776,5</w:t>
            </w:r>
          </w:p>
        </w:tc>
      </w:tr>
      <w:tr w:rsidR="005D5AA3" w:rsidRPr="00BE130C" w14:paraId="40AE124A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4820E39" w14:textId="77777777" w:rsidR="005D5AA3" w:rsidRPr="00BE130C" w:rsidRDefault="005D5AA3" w:rsidP="005D5AA3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Торты и изделия кондитерские 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688CFB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1F53EB7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178,3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873E1E6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195,5</w:t>
            </w:r>
          </w:p>
        </w:tc>
      </w:tr>
      <w:tr w:rsidR="005D5AA3" w:rsidRPr="00BE130C" w14:paraId="21C37589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10083A3" w14:textId="77777777" w:rsidR="005D5AA3" w:rsidRPr="00BE130C" w:rsidRDefault="005D5AA3" w:rsidP="005D5AA3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Водка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C6ED7D" w14:textId="77777777" w:rsidR="005D5AA3" w:rsidRPr="00BE130C" w:rsidRDefault="005D5AA3" w:rsidP="005D5AA3">
            <w:pPr>
              <w:autoSpaceDE w:val="0"/>
              <w:autoSpaceDN w:val="0"/>
              <w:ind w:right="-172" w:hanging="186"/>
              <w:jc w:val="center"/>
              <w:rPr>
                <w:rFonts w:eastAsia="Calibri"/>
                <w:color w:val="FF0000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BE130C">
              <w:rPr>
                <w:rFonts w:eastAsia="Calibri"/>
                <w:sz w:val="18"/>
                <w:szCs w:val="18"/>
                <w:lang w:eastAsia="en-US"/>
              </w:rPr>
              <w:t>тыс.литр</w:t>
            </w:r>
            <w:proofErr w:type="spellEnd"/>
            <w:proofErr w:type="gramEnd"/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91B631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075137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5D5AA3" w:rsidRPr="00BE130C" w14:paraId="1C26D295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280D857" w14:textId="77777777" w:rsidR="005D5AA3" w:rsidRPr="00BE130C" w:rsidRDefault="005D5AA3" w:rsidP="005D5AA3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Минеральные воды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F87E11" w14:textId="77777777" w:rsidR="005D5AA3" w:rsidRPr="00BE130C" w:rsidRDefault="005D5AA3" w:rsidP="005D5AA3">
            <w:pPr>
              <w:autoSpaceDE w:val="0"/>
              <w:autoSpaceDN w:val="0"/>
              <w:ind w:right="-172" w:hanging="1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BE130C">
              <w:rPr>
                <w:rFonts w:eastAsia="Calibri"/>
                <w:sz w:val="18"/>
                <w:szCs w:val="18"/>
                <w:lang w:eastAsia="en-US"/>
              </w:rPr>
              <w:t>тыс.литр</w:t>
            </w:r>
            <w:proofErr w:type="spellEnd"/>
            <w:proofErr w:type="gramEnd"/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08FA56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15,1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789CDE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12,0</w:t>
            </w:r>
          </w:p>
        </w:tc>
      </w:tr>
      <w:tr w:rsidR="005D5AA3" w:rsidRPr="00BE130C" w14:paraId="5313709F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869611E" w14:textId="77777777" w:rsidR="005D5AA3" w:rsidRPr="00BE130C" w:rsidRDefault="005D5AA3" w:rsidP="005D5AA3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color w:val="000000"/>
                <w:sz w:val="18"/>
                <w:szCs w:val="18"/>
                <w:lang w:eastAsia="en-US"/>
              </w:rPr>
              <w:t>Напитки безалкогольные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BF7E36" w14:textId="77777777" w:rsidR="005D5AA3" w:rsidRPr="00BE130C" w:rsidRDefault="005D5AA3" w:rsidP="005D5AA3">
            <w:pPr>
              <w:autoSpaceDE w:val="0"/>
              <w:autoSpaceDN w:val="0"/>
              <w:ind w:right="-172" w:hanging="186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BE130C">
              <w:rPr>
                <w:rFonts w:eastAsia="Calibri"/>
                <w:sz w:val="18"/>
                <w:szCs w:val="18"/>
                <w:lang w:eastAsia="en-US"/>
              </w:rPr>
              <w:t>тыс.литр</w:t>
            </w:r>
            <w:proofErr w:type="spellEnd"/>
            <w:proofErr w:type="gramEnd"/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59ADF0" w14:textId="77777777" w:rsidR="005D5AA3" w:rsidRPr="00BE130C" w:rsidRDefault="005D5AA3" w:rsidP="005D5AA3">
            <w:pPr>
              <w:autoSpaceDE w:val="0"/>
              <w:autoSpaceDN w:val="0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271,4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72C59A" w14:textId="77777777" w:rsidR="005D5AA3" w:rsidRPr="00BE130C" w:rsidRDefault="005D5AA3" w:rsidP="005D5AA3">
            <w:pPr>
              <w:autoSpaceDE w:val="0"/>
              <w:autoSpaceDN w:val="0"/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131,3</w:t>
            </w:r>
          </w:p>
        </w:tc>
      </w:tr>
      <w:tr w:rsidR="005D5AA3" w:rsidRPr="00BE130C" w14:paraId="59A28BC5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BD46F23" w14:textId="77777777" w:rsidR="005D5AA3" w:rsidRPr="00BE130C" w:rsidRDefault="005D5AA3" w:rsidP="005D5AA3">
            <w:pPr>
              <w:autoSpaceDE w:val="0"/>
              <w:autoSpaceDN w:val="0"/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  <w:t xml:space="preserve"> Текстильное и швейное производство; производство одежды и обуви, кожи и прочих кожных изделий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B8505C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EF8734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22AF0D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D5AA3" w:rsidRPr="00BE130C" w14:paraId="7D0B37A2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BD8DCC2" w14:textId="77777777" w:rsidR="005D5AA3" w:rsidRPr="00BE130C" w:rsidRDefault="005D5AA3" w:rsidP="005D5AA3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Свитеры, джемперы, пуловеры, кардиганы, жилеты и изделия аналогичные, трикотажные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99D04C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BE130C">
              <w:rPr>
                <w:rFonts w:eastAsia="Calibri"/>
                <w:sz w:val="18"/>
                <w:szCs w:val="18"/>
                <w:lang w:eastAsia="en-US"/>
              </w:rPr>
              <w:t>шт</w:t>
            </w:r>
            <w:proofErr w:type="spellEnd"/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D8DAEF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84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53EF2C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</w:t>
            </w:r>
          </w:p>
        </w:tc>
      </w:tr>
      <w:tr w:rsidR="005D5AA3" w:rsidRPr="00BE130C" w14:paraId="3B04780F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32623B16" w14:textId="77777777" w:rsidR="005D5AA3" w:rsidRPr="00BE130C" w:rsidRDefault="005D5AA3" w:rsidP="005D5AA3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Одежда верхняя, кроме трикотажной, мужская или для мальчиков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EA207C6" w14:textId="77777777" w:rsidR="005D5AA3" w:rsidRPr="00BE130C" w:rsidRDefault="005D5AA3" w:rsidP="005D5AA3">
            <w:pPr>
              <w:autoSpaceDE w:val="0"/>
              <w:autoSpaceDN w:val="0"/>
              <w:ind w:lef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BE130C">
              <w:rPr>
                <w:rFonts w:eastAsia="Calibri"/>
                <w:sz w:val="18"/>
                <w:szCs w:val="18"/>
                <w:lang w:eastAsia="en-US"/>
              </w:rPr>
              <w:t>шт</w:t>
            </w:r>
            <w:proofErr w:type="spellEnd"/>
          </w:p>
        </w:tc>
        <w:tc>
          <w:tcPr>
            <w:tcW w:w="85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91126F2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47802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2100109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12979</w:t>
            </w:r>
          </w:p>
        </w:tc>
      </w:tr>
      <w:tr w:rsidR="005D5AA3" w:rsidRPr="00BE130C" w14:paraId="70C52FAE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7E9D5C" w14:textId="77777777" w:rsidR="005D5AA3" w:rsidRPr="00BE130C" w:rsidRDefault="005D5AA3" w:rsidP="005D5AA3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Одежда верхняя, кроме трикотажной, женская и для девочек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AFD35C" w14:textId="77777777" w:rsidR="005D5AA3" w:rsidRPr="00BE130C" w:rsidRDefault="005D5AA3" w:rsidP="005D5AA3">
            <w:pPr>
              <w:autoSpaceDE w:val="0"/>
              <w:autoSpaceDN w:val="0"/>
              <w:ind w:lef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BE130C">
              <w:rPr>
                <w:rFonts w:eastAsia="Calibri"/>
                <w:sz w:val="18"/>
                <w:szCs w:val="18"/>
                <w:lang w:eastAsia="en-US"/>
              </w:rPr>
              <w:t>шт</w:t>
            </w:r>
            <w:proofErr w:type="spellEnd"/>
          </w:p>
        </w:tc>
        <w:tc>
          <w:tcPr>
            <w:tcW w:w="85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54C288B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46752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5BC3836" w14:textId="77777777" w:rsidR="005D5AA3" w:rsidRPr="00BE130C" w:rsidRDefault="005D5AA3" w:rsidP="005D5AA3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41939</w:t>
            </w:r>
          </w:p>
        </w:tc>
      </w:tr>
      <w:tr w:rsidR="00BE130C" w:rsidRPr="00BE130C" w14:paraId="26565564" w14:textId="77777777" w:rsidTr="00BD7516">
        <w:trPr>
          <w:cantSplit/>
          <w:trHeight w:val="284"/>
        </w:trPr>
        <w:tc>
          <w:tcPr>
            <w:tcW w:w="265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DA0A24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i/>
                <w:sz w:val="18"/>
                <w:szCs w:val="18"/>
                <w:lang w:eastAsia="en-US"/>
              </w:rPr>
              <w:t>Производство деревянных и бумажных изделий; полиграфическая деятельность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C3EBB5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853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36566B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9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9E34A4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E130C" w:rsidRPr="00BE130C" w14:paraId="184AB3F5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16A0B0" w14:textId="77777777" w:rsidR="00BE130C" w:rsidRPr="00BE130C" w:rsidRDefault="00BE130C" w:rsidP="00BE130C">
            <w:pPr>
              <w:autoSpaceDE w:val="0"/>
              <w:autoSpaceDN w:val="0"/>
              <w:ind w:right="-7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Лесоматериалы, продольно распиленные или расколотые на части или раскроенные толщиной более </w:t>
            </w:r>
            <w:smartTag w:uri="urn:schemas-microsoft-com:office:smarttags" w:element="metricconverter">
              <w:smartTagPr>
                <w:attr w:name="ProductID" w:val="6 мм"/>
              </w:smartTagPr>
              <w:r w:rsidRPr="00BE130C">
                <w:rPr>
                  <w:rFonts w:eastAsia="Calibri"/>
                  <w:sz w:val="18"/>
                  <w:szCs w:val="18"/>
                  <w:lang w:eastAsia="en-US"/>
                </w:rPr>
                <w:t>6 мм</w:t>
              </w:r>
            </w:smartTag>
            <w:r w:rsidRPr="00BE130C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14:paraId="541F6517" w14:textId="77777777" w:rsidR="00BE130C" w:rsidRPr="00BE130C" w:rsidRDefault="00BE130C" w:rsidP="00BE130C">
            <w:pPr>
              <w:autoSpaceDE w:val="0"/>
              <w:autoSpaceDN w:val="0"/>
              <w:ind w:right="-73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(деловая древесина и пиломатериалы)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760570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м</w:t>
            </w:r>
            <w:r w:rsidRPr="00BE130C">
              <w:rPr>
                <w:rFonts w:eastAsia="Calibri"/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BB6A9B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9757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F5C31B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9379,7</w:t>
            </w:r>
          </w:p>
        </w:tc>
      </w:tr>
      <w:tr w:rsidR="00BE130C" w:rsidRPr="00BE130C" w14:paraId="4D94319D" w14:textId="77777777" w:rsidTr="00BD7516">
        <w:trPr>
          <w:cantSplit/>
          <w:trHeight w:val="284"/>
        </w:trPr>
        <w:tc>
          <w:tcPr>
            <w:tcW w:w="265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E68CFB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  <w:t>Производство химической продукции</w:t>
            </w:r>
          </w:p>
        </w:tc>
        <w:tc>
          <w:tcPr>
            <w:tcW w:w="611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BB3DE5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424351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1D856A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E130C" w:rsidRPr="00BE130C" w14:paraId="7CAF027B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940227C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Кислород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77CFB4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vertAlign w:val="superscript"/>
                <w:lang w:eastAsia="en-US"/>
              </w:rPr>
            </w:pPr>
            <w:proofErr w:type="gramStart"/>
            <w:r w:rsidRPr="00BE130C">
              <w:rPr>
                <w:rFonts w:eastAsia="Calibri"/>
                <w:sz w:val="18"/>
                <w:szCs w:val="18"/>
                <w:lang w:eastAsia="en-US"/>
              </w:rPr>
              <w:t>тыс.м</w:t>
            </w:r>
            <w:proofErr w:type="gramEnd"/>
            <w:r w:rsidRPr="00BE130C">
              <w:rPr>
                <w:rFonts w:eastAsia="Calibri"/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68125E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2,5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958228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3,4</w:t>
            </w:r>
          </w:p>
        </w:tc>
      </w:tr>
      <w:tr w:rsidR="00BE130C" w:rsidRPr="00BE130C" w14:paraId="0A68F333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0FF3399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  <w:t xml:space="preserve"> Производство резиновых и пластмассовых изделий, прочих неметаллических минеральных продуктов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6B6BCB" w14:textId="77777777" w:rsidR="00BE130C" w:rsidRPr="00BE130C" w:rsidRDefault="00BE130C" w:rsidP="00BE130C">
            <w:pPr>
              <w:autoSpaceDE w:val="0"/>
              <w:autoSpaceDN w:val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9132435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E6100D0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E130C" w:rsidRPr="00BE130C" w14:paraId="170AEAE1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7469183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Двери, окна, рамы, пороги для дверей, жалюзи и аналогичные изделия из пластмасс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495250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м</w:t>
            </w:r>
            <w:r w:rsidRPr="00BE130C">
              <w:rPr>
                <w:rFonts w:eastAsia="Calibri"/>
                <w:sz w:val="18"/>
                <w:szCs w:val="18"/>
                <w:vertAlign w:val="superscript"/>
                <w:lang w:eastAsia="en-US"/>
              </w:rPr>
              <w:t>2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CE7AD7D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5167,4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EF779DE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5573,7</w:t>
            </w:r>
          </w:p>
        </w:tc>
      </w:tr>
      <w:tr w:rsidR="00BE130C" w:rsidRPr="00BE130C" w14:paraId="08612471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18E17A2E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Известь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D18F248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BE130C">
              <w:rPr>
                <w:rFonts w:eastAsia="Calibri"/>
                <w:sz w:val="18"/>
                <w:szCs w:val="18"/>
                <w:lang w:eastAsia="en-US"/>
              </w:rPr>
              <w:t>тыс.т</w:t>
            </w:r>
            <w:proofErr w:type="spellEnd"/>
            <w:r w:rsidRPr="00BE130C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137724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1,5</w:t>
            </w:r>
          </w:p>
        </w:tc>
        <w:tc>
          <w:tcPr>
            <w:tcW w:w="87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2CE88C1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BE130C" w:rsidRPr="00BE130C" w14:paraId="422F8A47" w14:textId="77777777" w:rsidTr="00BD7516">
        <w:trPr>
          <w:cantSplit/>
          <w:trHeight w:val="284"/>
        </w:trPr>
        <w:tc>
          <w:tcPr>
            <w:tcW w:w="265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BFABBD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Сборные строительные конструкции, из бетона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2C3D58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39F79E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10474,2</w:t>
            </w:r>
          </w:p>
        </w:tc>
        <w:tc>
          <w:tcPr>
            <w:tcW w:w="87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DD270A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15984,2</w:t>
            </w:r>
          </w:p>
        </w:tc>
      </w:tr>
      <w:tr w:rsidR="00BE130C" w:rsidRPr="00BE130C" w14:paraId="3A2621F5" w14:textId="77777777" w:rsidTr="00BD7516">
        <w:trPr>
          <w:cantSplit/>
          <w:trHeight w:val="284"/>
        </w:trPr>
        <w:tc>
          <w:tcPr>
            <w:tcW w:w="265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D8ADA5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Бетон товарный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8A6356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11D6A0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199361,2</w:t>
            </w:r>
          </w:p>
        </w:tc>
        <w:tc>
          <w:tcPr>
            <w:tcW w:w="87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637FAF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82723,2</w:t>
            </w:r>
          </w:p>
        </w:tc>
      </w:tr>
      <w:tr w:rsidR="00BE130C" w:rsidRPr="00BE130C" w14:paraId="73B0D3AD" w14:textId="77777777" w:rsidTr="00BD7516">
        <w:trPr>
          <w:cantSplit/>
          <w:trHeight w:val="284"/>
        </w:trPr>
        <w:tc>
          <w:tcPr>
            <w:tcW w:w="265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F1957C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  <w:t xml:space="preserve"> Производство основных металлов и готовых металлических изделий, кроме машин и оборудования</w:t>
            </w:r>
          </w:p>
        </w:tc>
        <w:tc>
          <w:tcPr>
            <w:tcW w:w="611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009BF3" w14:textId="77777777" w:rsidR="00BE130C" w:rsidRPr="00BE130C" w:rsidRDefault="00BE130C" w:rsidP="00BE130C">
            <w:pPr>
              <w:autoSpaceDE w:val="0"/>
              <w:autoSpaceDN w:val="0"/>
              <w:ind w:right="-11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3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6B9451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9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25B580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E130C" w:rsidRPr="00BE130C" w14:paraId="43244FA3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1B58E6E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Металлоконструкции и их части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25F219" w14:textId="77777777" w:rsidR="00BE130C" w:rsidRPr="00BE130C" w:rsidRDefault="00BE130C" w:rsidP="00BE130C">
            <w:pPr>
              <w:autoSpaceDE w:val="0"/>
              <w:autoSpaceDN w:val="0"/>
              <w:ind w:right="-11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3C55E49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178,2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5BEC8A6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95,0</w:t>
            </w:r>
          </w:p>
        </w:tc>
      </w:tr>
      <w:tr w:rsidR="00BE130C" w:rsidRPr="00BE130C" w14:paraId="7D9C4F3C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30FF70E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Решетки, сетки и ограждения из железной, стальной и медной проволоки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85C1EE" w14:textId="77777777" w:rsidR="00BE130C" w:rsidRPr="00BE130C" w:rsidRDefault="00BE130C" w:rsidP="00BE130C">
            <w:pPr>
              <w:autoSpaceDE w:val="0"/>
              <w:autoSpaceDN w:val="0"/>
              <w:ind w:right="-11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BE130C">
              <w:rPr>
                <w:rFonts w:eastAsia="Calibri"/>
                <w:sz w:val="18"/>
                <w:szCs w:val="18"/>
                <w:lang w:eastAsia="en-US"/>
              </w:rPr>
              <w:t>кВ.</w:t>
            </w:r>
            <w:proofErr w:type="spellEnd"/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 м.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46DAC3E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10600,0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E7585D6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10110,0</w:t>
            </w:r>
          </w:p>
        </w:tc>
      </w:tr>
      <w:tr w:rsidR="00BE130C" w:rsidRPr="00BE130C" w14:paraId="42CD44E5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098B199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i/>
                <w:sz w:val="18"/>
                <w:szCs w:val="18"/>
                <w:u w:val="single"/>
                <w:lang w:eastAsia="en-US"/>
              </w:rPr>
              <w:t xml:space="preserve"> Производство электронного и оптического оборудования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CE21DB7" w14:textId="77777777" w:rsidR="00BE130C" w:rsidRPr="00BE130C" w:rsidRDefault="00BE130C" w:rsidP="00BE130C">
            <w:pPr>
              <w:autoSpaceDE w:val="0"/>
              <w:autoSpaceDN w:val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3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99AB4F1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1C7BFC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E130C" w:rsidRPr="00BE130C" w14:paraId="3FDC3E03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7D8D091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Диоды, транзисторы, тиристоры, </w:t>
            </w:r>
            <w:proofErr w:type="spellStart"/>
            <w:r w:rsidRPr="00BE130C">
              <w:rPr>
                <w:rFonts w:eastAsia="Calibri"/>
                <w:sz w:val="18"/>
                <w:szCs w:val="18"/>
                <w:lang w:eastAsia="en-US"/>
              </w:rPr>
              <w:t>димисторы</w:t>
            </w:r>
            <w:proofErr w:type="spellEnd"/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 и </w:t>
            </w:r>
            <w:proofErr w:type="spellStart"/>
            <w:r w:rsidRPr="00BE130C">
              <w:rPr>
                <w:rFonts w:eastAsia="Calibri"/>
                <w:sz w:val="18"/>
                <w:szCs w:val="18"/>
                <w:lang w:eastAsia="en-US"/>
              </w:rPr>
              <w:t>симисторы</w:t>
            </w:r>
            <w:proofErr w:type="spellEnd"/>
          </w:p>
        </w:tc>
        <w:tc>
          <w:tcPr>
            <w:tcW w:w="61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3C6408A" w14:textId="77777777" w:rsidR="00BE130C" w:rsidRPr="00BE130C" w:rsidRDefault="00BE130C" w:rsidP="00BE130C">
            <w:pPr>
              <w:autoSpaceDE w:val="0"/>
              <w:autoSpaceDN w:val="0"/>
              <w:ind w:right="-11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7A6BD42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2278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2B75FA0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271</w:t>
            </w:r>
          </w:p>
        </w:tc>
      </w:tr>
      <w:tr w:rsidR="00BE130C" w:rsidRPr="00BE130C" w14:paraId="7212D3D3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F43DE77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b/>
                <w:bCs/>
                <w:iCs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BE130C">
              <w:rPr>
                <w:rFonts w:eastAsia="Calibri"/>
                <w:b/>
                <w:bCs/>
                <w:iCs/>
                <w:sz w:val="18"/>
                <w:szCs w:val="18"/>
                <w:u w:val="single"/>
                <w:lang w:eastAsia="en-US"/>
              </w:rPr>
              <w:t xml:space="preserve">Прочие отрасли промышленности 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9BA7237" w14:textId="77777777" w:rsidR="00BE130C" w:rsidRPr="00BE130C" w:rsidRDefault="00BE130C" w:rsidP="00BE130C">
            <w:pPr>
              <w:autoSpaceDE w:val="0"/>
              <w:autoSpaceDN w:val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0BC92E8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D5C8979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E130C" w:rsidRPr="00BE130C" w14:paraId="6A7263EA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75542EE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Мебель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CF59945" w14:textId="77777777" w:rsidR="00BE130C" w:rsidRPr="00BE130C" w:rsidRDefault="00BE130C" w:rsidP="00BE130C">
            <w:pPr>
              <w:autoSpaceDE w:val="0"/>
              <w:autoSpaceDN w:val="0"/>
              <w:ind w:left="-79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тыс. сом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05F316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65678,2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4B7920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89061,3</w:t>
            </w:r>
          </w:p>
        </w:tc>
      </w:tr>
      <w:tr w:rsidR="00BE130C" w:rsidRPr="00BE130C" w14:paraId="5D343C4A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6FF70E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BE130C">
              <w:rPr>
                <w:rFonts w:eastAsia="Calibri"/>
                <w:b/>
                <w:i/>
                <w:iCs/>
                <w:sz w:val="18"/>
                <w:szCs w:val="18"/>
                <w:u w:val="single"/>
                <w:lang w:eastAsia="en-US"/>
              </w:rPr>
              <w:t>Обеспечение электроэнергией, газом и паром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659D4A" w14:textId="77777777" w:rsidR="00BE130C" w:rsidRPr="00BE130C" w:rsidRDefault="00BE130C" w:rsidP="00BE130C">
            <w:pPr>
              <w:autoSpaceDE w:val="0"/>
              <w:autoSpaceDN w:val="0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8500B7A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1D5413B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E130C" w:rsidRPr="00BE130C" w14:paraId="29F91A44" w14:textId="77777777" w:rsidTr="00BD7516">
        <w:trPr>
          <w:cantSplit/>
          <w:trHeight w:val="284"/>
        </w:trPr>
        <w:tc>
          <w:tcPr>
            <w:tcW w:w="265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7F9C424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Производство электроэнергии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3E66A14" w14:textId="77777777" w:rsidR="00BE130C" w:rsidRPr="00BE130C" w:rsidRDefault="00BE130C" w:rsidP="00BE130C">
            <w:pPr>
              <w:autoSpaceDE w:val="0"/>
              <w:autoSpaceDN w:val="0"/>
              <w:ind w:left="-44" w:right="-11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млн. </w:t>
            </w:r>
            <w:proofErr w:type="spellStart"/>
            <w:proofErr w:type="gramStart"/>
            <w:r w:rsidRPr="00BE130C">
              <w:rPr>
                <w:rFonts w:eastAsia="Calibri"/>
                <w:sz w:val="18"/>
                <w:szCs w:val="18"/>
                <w:lang w:eastAsia="en-US"/>
              </w:rPr>
              <w:t>квт.ч</w:t>
            </w:r>
            <w:proofErr w:type="spellEnd"/>
            <w:proofErr w:type="gramEnd"/>
            <w:r w:rsidRPr="00BE130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80424E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27,5</w:t>
            </w:r>
          </w:p>
        </w:tc>
        <w:tc>
          <w:tcPr>
            <w:tcW w:w="87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7C774A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73,0</w:t>
            </w:r>
          </w:p>
        </w:tc>
      </w:tr>
      <w:tr w:rsidR="00BE130C" w:rsidRPr="00BE130C" w14:paraId="00D06614" w14:textId="77777777" w:rsidTr="00BD7516">
        <w:trPr>
          <w:cantSplit/>
          <w:trHeight w:val="284"/>
        </w:trPr>
        <w:tc>
          <w:tcPr>
            <w:tcW w:w="2657" w:type="pct"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14:paraId="54716803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Услуги по распределению электроэнергии (без стоимости покупной электроэнергии)</w:t>
            </w:r>
          </w:p>
        </w:tc>
        <w:tc>
          <w:tcPr>
            <w:tcW w:w="611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B0159B" w14:textId="77777777" w:rsidR="00BE130C" w:rsidRPr="00BE130C" w:rsidRDefault="00BE130C" w:rsidP="00BE130C">
            <w:pPr>
              <w:autoSpaceDE w:val="0"/>
              <w:autoSpaceDN w:val="0"/>
              <w:ind w:left="-57" w:right="-11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BE130C">
              <w:rPr>
                <w:rFonts w:eastAsia="Calibri"/>
                <w:sz w:val="18"/>
                <w:szCs w:val="18"/>
                <w:lang w:eastAsia="en-US"/>
              </w:rPr>
              <w:t>тыс.сом</w:t>
            </w:r>
            <w:proofErr w:type="spellEnd"/>
            <w:proofErr w:type="gramEnd"/>
          </w:p>
        </w:tc>
        <w:tc>
          <w:tcPr>
            <w:tcW w:w="853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399EF9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1718799,7</w:t>
            </w:r>
          </w:p>
        </w:tc>
        <w:tc>
          <w:tcPr>
            <w:tcW w:w="879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946AC2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1787379,6</w:t>
            </w:r>
          </w:p>
        </w:tc>
      </w:tr>
      <w:tr w:rsidR="00BE130C" w:rsidRPr="00BE130C" w14:paraId="07881BB6" w14:textId="77777777" w:rsidTr="00BD7516">
        <w:trPr>
          <w:cantSplit/>
          <w:trHeight w:val="284"/>
        </w:trPr>
        <w:tc>
          <w:tcPr>
            <w:tcW w:w="2657" w:type="pct"/>
            <w:tcBorders>
              <w:left w:val="single" w:sz="4" w:space="0" w:color="auto"/>
              <w:right w:val="nil"/>
            </w:tcBorders>
            <w:vAlign w:val="bottom"/>
          </w:tcPr>
          <w:p w14:paraId="55E8B953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Тепловая энергия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1A7780" w14:textId="77777777" w:rsidR="00BE130C" w:rsidRPr="00BE130C" w:rsidRDefault="00BE130C" w:rsidP="00BE130C">
            <w:pPr>
              <w:autoSpaceDE w:val="0"/>
              <w:autoSpaceDN w:val="0"/>
              <w:ind w:left="-15" w:right="-11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тыс. Гкал</w:t>
            </w:r>
          </w:p>
        </w:tc>
        <w:tc>
          <w:tcPr>
            <w:tcW w:w="8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674057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7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1C3773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40,6</w:t>
            </w:r>
          </w:p>
        </w:tc>
      </w:tr>
      <w:tr w:rsidR="00BE130C" w:rsidRPr="00BE130C" w14:paraId="070A0D6F" w14:textId="77777777" w:rsidTr="00BD7516">
        <w:trPr>
          <w:cantSplit/>
          <w:trHeight w:val="455"/>
        </w:trPr>
        <w:tc>
          <w:tcPr>
            <w:tcW w:w="2657" w:type="pct"/>
            <w:tcBorders>
              <w:left w:val="single" w:sz="4" w:space="0" w:color="auto"/>
              <w:right w:val="nil"/>
            </w:tcBorders>
            <w:vAlign w:val="bottom"/>
          </w:tcPr>
          <w:p w14:paraId="0B9BBBEF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BE130C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Водоснабжение, очистка, обработка отходов и получение вторичного сырья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8576BE" w14:textId="77777777" w:rsidR="00BE130C" w:rsidRPr="00BE130C" w:rsidRDefault="00BE130C" w:rsidP="00BE130C">
            <w:pPr>
              <w:autoSpaceDE w:val="0"/>
              <w:autoSpaceDN w:val="0"/>
              <w:ind w:left="-156" w:right="-11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B295CB2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CD5F44E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E130C" w:rsidRPr="00BE130C" w14:paraId="14BA6A80" w14:textId="77777777" w:rsidTr="00E20DA8">
        <w:trPr>
          <w:cantSplit/>
          <w:trHeight w:val="271"/>
        </w:trPr>
        <w:tc>
          <w:tcPr>
            <w:tcW w:w="2657" w:type="pct"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7B21E89" w14:textId="77777777" w:rsidR="00BE130C" w:rsidRPr="00BE130C" w:rsidRDefault="00BE130C" w:rsidP="00BE130C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Природная вода</w:t>
            </w:r>
          </w:p>
        </w:tc>
        <w:tc>
          <w:tcPr>
            <w:tcW w:w="6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A44FC" w14:textId="77777777" w:rsidR="00BE130C" w:rsidRPr="00BE130C" w:rsidRDefault="00BE130C" w:rsidP="00BE130C">
            <w:pPr>
              <w:autoSpaceDE w:val="0"/>
              <w:autoSpaceDN w:val="0"/>
              <w:ind w:left="-156" w:right="-11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тыс. м</w:t>
            </w:r>
            <w:r w:rsidRPr="00BE130C">
              <w:rPr>
                <w:rFonts w:eastAsia="Calibri"/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561DE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9470,8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87843" w14:textId="77777777" w:rsidR="00BE130C" w:rsidRPr="00BE130C" w:rsidRDefault="00BE130C" w:rsidP="00BE130C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E130C">
              <w:rPr>
                <w:rFonts w:eastAsia="Calibri"/>
                <w:sz w:val="18"/>
                <w:szCs w:val="18"/>
                <w:lang w:eastAsia="en-US"/>
              </w:rPr>
              <w:t>11518,5</w:t>
            </w:r>
          </w:p>
        </w:tc>
      </w:tr>
    </w:tbl>
    <w:p w14:paraId="4E9460E7" w14:textId="77777777" w:rsidR="00BE130C" w:rsidRPr="00BE130C" w:rsidRDefault="00BE130C" w:rsidP="00BE130C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sectPr w:rsidR="00BE130C" w:rsidRPr="00BE130C" w:rsidSect="0039498E">
      <w:footerReference w:type="default" r:id="rId14"/>
      <w:pgSz w:w="11906" w:h="16838"/>
      <w:pgMar w:top="993" w:right="991" w:bottom="1276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52116" w14:textId="77777777" w:rsidR="0024236E" w:rsidRDefault="0024236E" w:rsidP="0000229E">
      <w:r>
        <w:separator/>
      </w:r>
    </w:p>
  </w:endnote>
  <w:endnote w:type="continuationSeparator" w:id="0">
    <w:p w14:paraId="5BC56D5B" w14:textId="77777777" w:rsidR="0024236E" w:rsidRDefault="0024236E" w:rsidP="0000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Krg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Kyrghyz 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7413379"/>
      <w:docPartObj>
        <w:docPartGallery w:val="Page Numbers (Bottom of Page)"/>
        <w:docPartUnique/>
      </w:docPartObj>
    </w:sdtPr>
    <w:sdtContent>
      <w:p w14:paraId="49838E0F" w14:textId="3FD06166" w:rsidR="0000229E" w:rsidRDefault="0000229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C785B9" w14:textId="77777777" w:rsidR="0000229E" w:rsidRDefault="0000229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17DD5" w14:textId="77777777" w:rsidR="0024236E" w:rsidRDefault="0024236E" w:rsidP="0000229E">
      <w:r>
        <w:separator/>
      </w:r>
    </w:p>
  </w:footnote>
  <w:footnote w:type="continuationSeparator" w:id="0">
    <w:p w14:paraId="13D702D6" w14:textId="77777777" w:rsidR="0024236E" w:rsidRDefault="0024236E" w:rsidP="00002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95AAC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0C3F79E2"/>
    <w:multiLevelType w:val="singleLevel"/>
    <w:tmpl w:val="4774B802"/>
    <w:lvl w:ilvl="0">
      <w:numFmt w:val="bullet"/>
      <w:lvlText w:val="-"/>
      <w:lvlJc w:val="left"/>
      <w:pPr>
        <w:tabs>
          <w:tab w:val="num" w:pos="555"/>
        </w:tabs>
        <w:ind w:left="555" w:hanging="360"/>
      </w:pPr>
      <w:rPr>
        <w:rFonts w:hint="default"/>
      </w:rPr>
    </w:lvl>
  </w:abstractNum>
  <w:abstractNum w:abstractNumId="2" w15:restartNumberingAfterBreak="0">
    <w:nsid w:val="217111AE"/>
    <w:multiLevelType w:val="singleLevel"/>
    <w:tmpl w:val="C42A237E"/>
    <w:lvl w:ilvl="0">
      <w:start w:val="2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num w:numId="1" w16cid:durableId="1073433917">
    <w:abstractNumId w:val="2"/>
  </w:num>
  <w:num w:numId="2" w16cid:durableId="1486238107">
    <w:abstractNumId w:val="0"/>
  </w:num>
  <w:num w:numId="3" w16cid:durableId="1101680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30C"/>
    <w:rsid w:val="0000229E"/>
    <w:rsid w:val="000D2B59"/>
    <w:rsid w:val="00157E3C"/>
    <w:rsid w:val="0024236E"/>
    <w:rsid w:val="002442F1"/>
    <w:rsid w:val="0033424A"/>
    <w:rsid w:val="0039498E"/>
    <w:rsid w:val="004351BA"/>
    <w:rsid w:val="004B63F6"/>
    <w:rsid w:val="00537968"/>
    <w:rsid w:val="005D5AA3"/>
    <w:rsid w:val="006732D5"/>
    <w:rsid w:val="0077635D"/>
    <w:rsid w:val="007A2ED8"/>
    <w:rsid w:val="00816C9B"/>
    <w:rsid w:val="008E5859"/>
    <w:rsid w:val="009140B8"/>
    <w:rsid w:val="00964D4A"/>
    <w:rsid w:val="00A65A30"/>
    <w:rsid w:val="00AA4A07"/>
    <w:rsid w:val="00AD78A1"/>
    <w:rsid w:val="00B8134F"/>
    <w:rsid w:val="00B97DD4"/>
    <w:rsid w:val="00BD7516"/>
    <w:rsid w:val="00BE130C"/>
    <w:rsid w:val="00C14920"/>
    <w:rsid w:val="00C614FD"/>
    <w:rsid w:val="00CB1C82"/>
    <w:rsid w:val="00DC5CD4"/>
    <w:rsid w:val="00E20DA8"/>
    <w:rsid w:val="00E438E1"/>
    <w:rsid w:val="00F400C6"/>
    <w:rsid w:val="00F4643B"/>
    <w:rsid w:val="00F8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A6639E"/>
  <w15:chartTrackingRefBased/>
  <w15:docId w15:val="{2CBE1C9B-F147-404B-BECE-8481C93E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KG" w:eastAsia="ru-K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qFormat/>
    <w:rsid w:val="00BE130C"/>
    <w:pPr>
      <w:keepNext/>
      <w:autoSpaceDE w:val="0"/>
      <w:autoSpaceDN w:val="0"/>
      <w:jc w:val="center"/>
      <w:outlineLvl w:val="0"/>
    </w:pPr>
    <w:rPr>
      <w:b/>
      <w:bCs/>
      <w:lang w:eastAsia="ru-RU"/>
    </w:rPr>
  </w:style>
  <w:style w:type="paragraph" w:styleId="2">
    <w:name w:val="heading 2"/>
    <w:basedOn w:val="a"/>
    <w:next w:val="a"/>
    <w:link w:val="20"/>
    <w:qFormat/>
    <w:rsid w:val="00BE130C"/>
    <w:pPr>
      <w:keepNext/>
      <w:autoSpaceDE w:val="0"/>
      <w:autoSpaceDN w:val="0"/>
      <w:outlineLvl w:val="1"/>
    </w:pPr>
    <w:rPr>
      <w:rFonts w:ascii="Times New Roman Krg" w:hAnsi="Times New Roman Krg"/>
      <w:sz w:val="24"/>
      <w:lang w:eastAsia="ru-RU"/>
    </w:rPr>
  </w:style>
  <w:style w:type="paragraph" w:styleId="3">
    <w:name w:val="heading 3"/>
    <w:basedOn w:val="a"/>
    <w:next w:val="a"/>
    <w:link w:val="30"/>
    <w:qFormat/>
    <w:rsid w:val="00BE130C"/>
    <w:pPr>
      <w:keepNext/>
      <w:jc w:val="right"/>
      <w:outlineLvl w:val="2"/>
    </w:pPr>
    <w:rPr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BE130C"/>
    <w:pPr>
      <w:keepNext/>
      <w:autoSpaceDE w:val="0"/>
      <w:autoSpaceDN w:val="0"/>
      <w:outlineLvl w:val="3"/>
    </w:pPr>
    <w:rPr>
      <w:rFonts w:ascii="Times New Roman Krg" w:hAnsi="Times New Roman Krg"/>
      <w:sz w:val="24"/>
      <w:u w:val="single"/>
      <w:lang w:eastAsia="ru-RU"/>
    </w:rPr>
  </w:style>
  <w:style w:type="paragraph" w:styleId="5">
    <w:name w:val="heading 5"/>
    <w:basedOn w:val="a"/>
    <w:next w:val="a"/>
    <w:link w:val="50"/>
    <w:qFormat/>
    <w:rsid w:val="00BE130C"/>
    <w:pPr>
      <w:keepNext/>
      <w:autoSpaceDE w:val="0"/>
      <w:autoSpaceDN w:val="0"/>
      <w:ind w:left="720"/>
      <w:outlineLvl w:val="4"/>
    </w:pPr>
    <w:rPr>
      <w:rFonts w:ascii="Times New Roman Krg" w:hAnsi="Times New Roman Krg"/>
      <w:sz w:val="24"/>
      <w:lang w:eastAsia="ru-RU"/>
    </w:rPr>
  </w:style>
  <w:style w:type="paragraph" w:styleId="6">
    <w:name w:val="heading 6"/>
    <w:basedOn w:val="a"/>
    <w:next w:val="a"/>
    <w:link w:val="60"/>
    <w:qFormat/>
    <w:rsid w:val="00BE130C"/>
    <w:pPr>
      <w:keepNext/>
      <w:jc w:val="center"/>
      <w:outlineLvl w:val="5"/>
    </w:pPr>
    <w:rPr>
      <w:rFonts w:ascii="Times New Roman Krg" w:hAnsi="Times New Roman Krg"/>
      <w:b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BE130C"/>
    <w:pPr>
      <w:keepNext/>
      <w:jc w:val="center"/>
      <w:outlineLvl w:val="6"/>
    </w:pPr>
    <w:rPr>
      <w:rFonts w:ascii="Times New Roman Krg" w:hAnsi="Times New Roman Krg"/>
      <w:sz w:val="40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BE130C"/>
    <w:pPr>
      <w:keepNext/>
      <w:autoSpaceDE w:val="0"/>
      <w:autoSpaceDN w:val="0"/>
      <w:outlineLvl w:val="7"/>
    </w:pPr>
    <w:rPr>
      <w:rFonts w:ascii="Times New Roman Krg" w:hAnsi="Times New Roman Krg"/>
      <w:b/>
      <w:bCs/>
      <w:sz w:val="24"/>
      <w:u w:val="single"/>
      <w:lang w:eastAsia="ru-RU"/>
    </w:rPr>
  </w:style>
  <w:style w:type="paragraph" w:styleId="9">
    <w:name w:val="heading 9"/>
    <w:basedOn w:val="a"/>
    <w:next w:val="a"/>
    <w:link w:val="90"/>
    <w:qFormat/>
    <w:rsid w:val="00BE130C"/>
    <w:pPr>
      <w:keepNext/>
      <w:spacing w:before="40" w:after="40"/>
      <w:outlineLvl w:val="8"/>
    </w:pPr>
    <w:rPr>
      <w:rFonts w:ascii="Kyrghyz Times" w:hAnsi="Kyrghyz Times"/>
      <w:b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130C"/>
    <w:rPr>
      <w:b/>
      <w:bCs/>
      <w:lang w:val="ru-RU" w:eastAsia="ru-RU"/>
    </w:rPr>
  </w:style>
  <w:style w:type="character" w:customStyle="1" w:styleId="20">
    <w:name w:val="Заголовок 2 Знак"/>
    <w:basedOn w:val="a0"/>
    <w:link w:val="2"/>
    <w:rsid w:val="00BE130C"/>
    <w:rPr>
      <w:rFonts w:ascii="Times New Roman Krg" w:hAnsi="Times New Roman Krg"/>
      <w:sz w:val="24"/>
      <w:lang w:val="ru-RU" w:eastAsia="ru-RU"/>
    </w:rPr>
  </w:style>
  <w:style w:type="character" w:customStyle="1" w:styleId="30">
    <w:name w:val="Заголовок 3 Знак"/>
    <w:basedOn w:val="a0"/>
    <w:link w:val="3"/>
    <w:rsid w:val="00BE130C"/>
    <w:rPr>
      <w:b/>
      <w:b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BE130C"/>
    <w:rPr>
      <w:rFonts w:ascii="Times New Roman Krg" w:hAnsi="Times New Roman Krg"/>
      <w:sz w:val="24"/>
      <w:u w:val="single"/>
      <w:lang w:val="ru-RU" w:eastAsia="ru-RU"/>
    </w:rPr>
  </w:style>
  <w:style w:type="character" w:customStyle="1" w:styleId="50">
    <w:name w:val="Заголовок 5 Знак"/>
    <w:basedOn w:val="a0"/>
    <w:link w:val="5"/>
    <w:rsid w:val="00BE130C"/>
    <w:rPr>
      <w:rFonts w:ascii="Times New Roman Krg" w:hAnsi="Times New Roman Krg"/>
      <w:sz w:val="24"/>
      <w:lang w:val="ru-RU" w:eastAsia="ru-RU"/>
    </w:rPr>
  </w:style>
  <w:style w:type="character" w:customStyle="1" w:styleId="60">
    <w:name w:val="Заголовок 6 Знак"/>
    <w:basedOn w:val="a0"/>
    <w:link w:val="6"/>
    <w:rsid w:val="00BE130C"/>
    <w:rPr>
      <w:rFonts w:ascii="Times New Roman Krg" w:hAnsi="Times New Roman Krg"/>
      <w:b/>
      <w:sz w:val="28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BE130C"/>
    <w:rPr>
      <w:rFonts w:ascii="Times New Roman Krg" w:hAnsi="Times New Roman Krg"/>
      <w:sz w:val="40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BE130C"/>
    <w:rPr>
      <w:rFonts w:ascii="Times New Roman Krg" w:hAnsi="Times New Roman Krg"/>
      <w:b/>
      <w:bCs/>
      <w:sz w:val="24"/>
      <w:u w:val="single"/>
      <w:lang w:val="ru-RU" w:eastAsia="ru-RU"/>
    </w:rPr>
  </w:style>
  <w:style w:type="character" w:customStyle="1" w:styleId="90">
    <w:name w:val="Заголовок 9 Знак"/>
    <w:basedOn w:val="a0"/>
    <w:link w:val="9"/>
    <w:rsid w:val="00BE130C"/>
    <w:rPr>
      <w:rFonts w:ascii="Kyrghyz Times" w:hAnsi="Kyrghyz Times"/>
      <w:b/>
      <w:sz w:val="18"/>
      <w:szCs w:val="18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BE130C"/>
  </w:style>
  <w:style w:type="character" w:customStyle="1" w:styleId="TimesNewRomanKrg">
    <w:name w:val="Обычный + Times New Roman Krg Знак"/>
    <w:link w:val="TimesNewRomanKrg0"/>
    <w:rsid w:val="00BE130C"/>
    <w:rPr>
      <w:rFonts w:ascii="Times New Roman Krg" w:hAnsi="Times New Roman Krg"/>
      <w:sz w:val="24"/>
      <w:szCs w:val="24"/>
      <w:lang w:val="ru-RU" w:eastAsia="ru-RU"/>
    </w:rPr>
  </w:style>
  <w:style w:type="paragraph" w:customStyle="1" w:styleId="12">
    <w:name w:val="заголовок 1"/>
    <w:basedOn w:val="a"/>
    <w:next w:val="a"/>
    <w:rsid w:val="00BE130C"/>
    <w:pPr>
      <w:keepNext/>
      <w:autoSpaceDE w:val="0"/>
      <w:autoSpaceDN w:val="0"/>
      <w:jc w:val="center"/>
    </w:pPr>
    <w:rPr>
      <w:b/>
      <w:bCs/>
      <w:lang w:eastAsia="ru-RU"/>
    </w:rPr>
  </w:style>
  <w:style w:type="paragraph" w:customStyle="1" w:styleId="13">
    <w:name w:val="Обычный1"/>
    <w:rsid w:val="00BE130C"/>
    <w:pPr>
      <w:widowControl w:val="0"/>
    </w:pPr>
    <w:rPr>
      <w:snapToGrid w:val="0"/>
      <w:lang w:val="ru-RU" w:eastAsia="ru-RU"/>
    </w:rPr>
  </w:style>
  <w:style w:type="paragraph" w:customStyle="1" w:styleId="21">
    <w:name w:val="Обычный2"/>
    <w:rsid w:val="00BE130C"/>
    <w:pPr>
      <w:widowControl w:val="0"/>
    </w:pPr>
    <w:rPr>
      <w:snapToGrid w:val="0"/>
      <w:lang w:val="ru-RU" w:eastAsia="ru-RU"/>
    </w:rPr>
  </w:style>
  <w:style w:type="paragraph" w:styleId="a3">
    <w:name w:val="Balloon Text"/>
    <w:basedOn w:val="a"/>
    <w:link w:val="a4"/>
    <w:semiHidden/>
    <w:rsid w:val="00BE130C"/>
    <w:pPr>
      <w:autoSpaceDE w:val="0"/>
      <w:autoSpaceDN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BE130C"/>
    <w:rPr>
      <w:rFonts w:ascii="Tahoma" w:hAnsi="Tahoma" w:cs="Tahoma"/>
      <w:sz w:val="16"/>
      <w:szCs w:val="16"/>
      <w:lang w:val="ru-RU" w:eastAsia="ru-RU"/>
    </w:rPr>
  </w:style>
  <w:style w:type="paragraph" w:styleId="a5">
    <w:name w:val="Body Text"/>
    <w:basedOn w:val="a"/>
    <w:link w:val="a6"/>
    <w:rsid w:val="00BE130C"/>
    <w:pPr>
      <w:jc w:val="center"/>
    </w:pPr>
    <w:rPr>
      <w:sz w:val="1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E130C"/>
    <w:rPr>
      <w:sz w:val="18"/>
      <w:szCs w:val="24"/>
      <w:lang w:val="ru-RU" w:eastAsia="ru-RU"/>
    </w:rPr>
  </w:style>
  <w:style w:type="paragraph" w:styleId="a7">
    <w:name w:val="caption"/>
    <w:basedOn w:val="a"/>
    <w:next w:val="a"/>
    <w:qFormat/>
    <w:rsid w:val="00BE130C"/>
    <w:pPr>
      <w:jc w:val="center"/>
    </w:pPr>
    <w:rPr>
      <w:b/>
      <w:sz w:val="32"/>
      <w:lang w:val="en-US" w:eastAsia="ru-RU"/>
    </w:rPr>
  </w:style>
  <w:style w:type="character" w:styleId="a8">
    <w:name w:val="Hyperlink"/>
    <w:semiHidden/>
    <w:rsid w:val="00BE130C"/>
    <w:rPr>
      <w:color w:val="0000FF"/>
      <w:u w:val="single"/>
    </w:rPr>
  </w:style>
  <w:style w:type="paragraph" w:styleId="22">
    <w:name w:val="toc 2"/>
    <w:basedOn w:val="a"/>
    <w:next w:val="a"/>
    <w:autoRedefine/>
    <w:semiHidden/>
    <w:rsid w:val="00BE130C"/>
    <w:pPr>
      <w:tabs>
        <w:tab w:val="right" w:leader="dot" w:pos="7289"/>
      </w:tabs>
      <w:ind w:left="240"/>
    </w:pPr>
    <w:rPr>
      <w:smallCaps/>
      <w:noProof/>
      <w:color w:val="000000"/>
      <w:sz w:val="22"/>
      <w:szCs w:val="22"/>
      <w:lang w:eastAsia="ru-RU"/>
    </w:rPr>
  </w:style>
  <w:style w:type="paragraph" w:styleId="31">
    <w:name w:val="toc 3"/>
    <w:basedOn w:val="a"/>
    <w:next w:val="a"/>
    <w:autoRedefine/>
    <w:semiHidden/>
    <w:rsid w:val="00BE130C"/>
    <w:pPr>
      <w:tabs>
        <w:tab w:val="right" w:leader="dot" w:pos="7088"/>
      </w:tabs>
      <w:ind w:left="480"/>
    </w:pPr>
    <w:rPr>
      <w:noProof/>
      <w:sz w:val="22"/>
      <w:szCs w:val="22"/>
      <w:lang w:eastAsia="ru-RU"/>
    </w:rPr>
  </w:style>
  <w:style w:type="paragraph" w:styleId="a9">
    <w:name w:val="Body Text Indent"/>
    <w:basedOn w:val="a"/>
    <w:link w:val="aa"/>
    <w:rsid w:val="00BE130C"/>
    <w:pPr>
      <w:autoSpaceDE w:val="0"/>
      <w:autoSpaceDN w:val="0"/>
      <w:ind w:left="1440" w:firstLine="720"/>
      <w:jc w:val="center"/>
    </w:pPr>
    <w:rPr>
      <w:rFonts w:ascii="Times New Roman Krg" w:hAnsi="Times New Roman Krg"/>
      <w:i/>
      <w:iCs/>
      <w:sz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E130C"/>
    <w:rPr>
      <w:rFonts w:ascii="Times New Roman Krg" w:hAnsi="Times New Roman Krg"/>
      <w:i/>
      <w:iCs/>
      <w:sz w:val="24"/>
      <w:lang w:val="ru-RU" w:eastAsia="ru-RU"/>
    </w:rPr>
  </w:style>
  <w:style w:type="paragraph" w:styleId="32">
    <w:name w:val="Body Text Indent 3"/>
    <w:basedOn w:val="a"/>
    <w:link w:val="33"/>
    <w:semiHidden/>
    <w:rsid w:val="00BE130C"/>
    <w:pPr>
      <w:ind w:firstLine="540"/>
      <w:jc w:val="center"/>
    </w:pPr>
    <w:rPr>
      <w:rFonts w:ascii="Times New Roman Krg" w:hAnsi="Times New Roman Krg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semiHidden/>
    <w:rsid w:val="00BE130C"/>
    <w:rPr>
      <w:rFonts w:ascii="Times New Roman Krg" w:hAnsi="Times New Roman Krg"/>
      <w:sz w:val="24"/>
      <w:szCs w:val="24"/>
      <w:lang w:val="ru-RU" w:eastAsia="ru-RU"/>
    </w:rPr>
  </w:style>
  <w:style w:type="paragraph" w:styleId="ab">
    <w:name w:val="Block Text"/>
    <w:basedOn w:val="a"/>
    <w:semiHidden/>
    <w:rsid w:val="00BE130C"/>
    <w:pPr>
      <w:ind w:left="120" w:right="75" w:firstLine="567"/>
      <w:jc w:val="both"/>
    </w:pPr>
    <w:rPr>
      <w:rFonts w:ascii="Times New Roman Krg" w:hAnsi="Times New Roman Krg"/>
      <w:color w:val="000000"/>
      <w:sz w:val="24"/>
      <w:szCs w:val="24"/>
      <w:lang w:eastAsia="ru-RU"/>
    </w:rPr>
  </w:style>
  <w:style w:type="paragraph" w:styleId="23">
    <w:name w:val="Body Text Indent 2"/>
    <w:basedOn w:val="a"/>
    <w:link w:val="24"/>
    <w:rsid w:val="00BE130C"/>
    <w:pPr>
      <w:autoSpaceDE w:val="0"/>
      <w:autoSpaceDN w:val="0"/>
      <w:ind w:firstLine="540"/>
      <w:jc w:val="both"/>
    </w:pPr>
    <w:rPr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BE130C"/>
    <w:rPr>
      <w:sz w:val="24"/>
      <w:szCs w:val="24"/>
      <w:lang w:val="ru-RU" w:eastAsia="ru-RU"/>
    </w:rPr>
  </w:style>
  <w:style w:type="paragraph" w:styleId="34">
    <w:name w:val="Body Text 3"/>
    <w:basedOn w:val="a"/>
    <w:link w:val="35"/>
    <w:semiHidden/>
    <w:rsid w:val="00BE130C"/>
    <w:pPr>
      <w:jc w:val="right"/>
    </w:pPr>
    <w:rPr>
      <w:rFonts w:ascii="Times New Roman Krg" w:hAnsi="Times New Roman Krg"/>
      <w:sz w:val="24"/>
      <w:szCs w:val="24"/>
      <w:lang w:eastAsia="ru-RU"/>
    </w:rPr>
  </w:style>
  <w:style w:type="character" w:customStyle="1" w:styleId="35">
    <w:name w:val="Основной текст 3 Знак"/>
    <w:basedOn w:val="a0"/>
    <w:link w:val="34"/>
    <w:semiHidden/>
    <w:rsid w:val="00BE130C"/>
    <w:rPr>
      <w:rFonts w:ascii="Times New Roman Krg" w:hAnsi="Times New Roman Krg"/>
      <w:sz w:val="24"/>
      <w:szCs w:val="24"/>
      <w:lang w:val="ru-RU" w:eastAsia="ru-RU"/>
    </w:rPr>
  </w:style>
  <w:style w:type="paragraph" w:customStyle="1" w:styleId="210">
    <w:name w:val="Основной текст с отступом 21"/>
    <w:basedOn w:val="21"/>
    <w:rsid w:val="00BE130C"/>
    <w:pPr>
      <w:ind w:firstLine="851"/>
    </w:pPr>
  </w:style>
  <w:style w:type="paragraph" w:styleId="25">
    <w:name w:val="Body Text 2"/>
    <w:basedOn w:val="a"/>
    <w:link w:val="26"/>
    <w:rsid w:val="00BE130C"/>
    <w:pPr>
      <w:jc w:val="center"/>
    </w:pPr>
    <w:rPr>
      <w:rFonts w:ascii="Times New Roman Krg" w:hAnsi="Times New Roman Krg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BE130C"/>
    <w:rPr>
      <w:rFonts w:ascii="Times New Roman Krg" w:hAnsi="Times New Roman Krg"/>
      <w:sz w:val="24"/>
      <w:szCs w:val="24"/>
      <w:lang w:val="ru-RU" w:eastAsia="ru-RU"/>
    </w:rPr>
  </w:style>
  <w:style w:type="paragraph" w:styleId="ac">
    <w:name w:val="header"/>
    <w:basedOn w:val="a"/>
    <w:link w:val="ad"/>
    <w:semiHidden/>
    <w:rsid w:val="00BE130C"/>
    <w:pPr>
      <w:tabs>
        <w:tab w:val="center" w:pos="4677"/>
        <w:tab w:val="right" w:pos="9355"/>
      </w:tabs>
      <w:autoSpaceDE w:val="0"/>
      <w:autoSpaceDN w:val="0"/>
    </w:pPr>
    <w:rPr>
      <w:lang w:eastAsia="ru-RU"/>
    </w:rPr>
  </w:style>
  <w:style w:type="character" w:customStyle="1" w:styleId="ad">
    <w:name w:val="Верхний колонтитул Знак"/>
    <w:basedOn w:val="a0"/>
    <w:link w:val="ac"/>
    <w:semiHidden/>
    <w:rsid w:val="00BE130C"/>
    <w:rPr>
      <w:lang w:val="ru-RU" w:eastAsia="ru-RU"/>
    </w:rPr>
  </w:style>
  <w:style w:type="paragraph" w:customStyle="1" w:styleId="14">
    <w:name w:val="Основной текст с отступом1"/>
    <w:basedOn w:val="a"/>
    <w:rsid w:val="00BE130C"/>
    <w:pPr>
      <w:autoSpaceDE w:val="0"/>
      <w:autoSpaceDN w:val="0"/>
      <w:ind w:left="1440" w:firstLine="720"/>
      <w:jc w:val="center"/>
    </w:pPr>
    <w:rPr>
      <w:rFonts w:ascii="Times New Roman Krg" w:hAnsi="Times New Roman Krg"/>
      <w:i/>
      <w:iCs/>
      <w:sz w:val="24"/>
      <w:szCs w:val="24"/>
      <w:lang w:eastAsia="ru-RU"/>
    </w:rPr>
  </w:style>
  <w:style w:type="table" w:styleId="ae">
    <w:name w:val="Table Grid"/>
    <w:basedOn w:val="a1"/>
    <w:uiPriority w:val="59"/>
    <w:rsid w:val="00BE1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mesNewRomanKrg0">
    <w:name w:val="Обычный + Times New Roman Krg"/>
    <w:basedOn w:val="a"/>
    <w:link w:val="TimesNewRomanKrg"/>
    <w:rsid w:val="00BE130C"/>
    <w:pPr>
      <w:ind w:firstLine="540"/>
      <w:jc w:val="both"/>
    </w:pPr>
    <w:rPr>
      <w:rFonts w:ascii="Times New Roman Krg" w:hAnsi="Times New Roman Krg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0229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0229E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hyperlink" Target="mailto:issykkul@stat.kg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VERSTKA\&#1042;&#1077;&#1088;&#1089;&#1090;&#1082;&#1072;-5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2026\2%20&#1044;&#1086;&#1082;&#1083;&#1072;&#1076;\&#1075;&#1088;&#1072;&#1092;&#1080;&#1082;&#1080;\&#1075;&#1088;&#1072;&#1092;&#1080;&#1082;%20&#1087;&#1088;&#1086;&#1084;\&#1044;&#1080;&#1072;&#1075;&#1088;&#1072;&#1084;&#1084;&#1072;%20&#1085;&#1072;%20&#1076;&#1086;&#1082;&#1083;&#1072;&#1076;%20&#1087;&#1088;&#1086;&#1084;%20&#1103;&#1085;&#1074;&#1072;&#1088;&#1100;%202026.xls" TargetMode="External"/><Relationship Id="rId2" Type="http://schemas.openxmlformats.org/officeDocument/2006/relationships/image" Target="../media/image3.jpeg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52;&#1086;&#1080;%20&#1076;&#1086;&#1082;&#1091;&#1084;&#1077;&#1085;&#1090;&#1099;\2026\2%20&#1044;&#1086;&#1082;&#1083;&#1072;&#1076;\&#1075;&#1088;&#1072;&#1092;&#1080;&#1082;&#1080;\&#1075;&#1088;&#1072;&#1092;&#1080;&#1082;%20&#1087;&#1088;&#1086;&#1084;\&#1044;&#1080;&#1072;&#1075;&#1088;&#1072;&#1084;&#1084;&#1072;%20&#1085;&#1072;%20&#1076;&#1086;&#1082;&#1083;&#1072;&#1076;%20&#1087;&#1088;&#1086;&#1084;%20&#1103;&#1085;&#1074;&#1072;&#1088;&#1100;%202026.xls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52;&#1086;&#1080;%20&#1076;&#1086;&#1082;&#1091;&#1084;&#1077;&#1085;&#1090;&#1099;\2026\2%20&#1044;&#1086;&#1082;&#1083;&#1072;&#1076;\&#1075;&#1088;&#1072;&#1092;&#1080;&#1082;&#1080;\&#1075;&#1088;&#1072;&#1092;&#1080;&#1082;%20&#1090;&#1088;&#1091;&#1076;\&#1058;&#1088;&#1091;&#1076;%20&#1076;&#1080;&#1072;&#1075;&#1088;&#1072;&#1084;&#1084;&#1072;&#1085;&#1086;&#1103;&#1073;&#1088;&#1100;.xls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image" Target="../media/image4.jpeg"/><Relationship Id="rId1" Type="http://schemas.openxmlformats.org/officeDocument/2006/relationships/themeOverride" Target="../theme/themeOverride4.xml"/><Relationship Id="rId4" Type="http://schemas.openxmlformats.org/officeDocument/2006/relationships/oleObject" Target="file:///D:\&#1052;&#1086;&#1080;%20&#1076;&#1086;&#1082;&#1091;&#1084;&#1077;&#1085;&#1090;&#1099;\2026\2%20&#1044;&#1086;&#1082;&#1083;&#1072;&#1076;\&#1075;&#1088;&#1072;&#1092;&#1080;&#1082;&#1080;\&#1075;&#1088;&#1072;&#1092;&#1080;&#1082;%20&#1075;&#1086;&#1089;&#1073;&#1102;&#1076;&#1078;&#1077;&#1090;\&#1043;&#1086;&#1089;&#1073;&#1102;&#1076;&#1078;&#1077;&#1090;%20&#1076;&#1080;&#1072;&#1075;&#1088;&#1072;&#1084;&#1084;&#1072;%20&#1088;&#1091;&#1089;&#1089;&#1082;&#1086;&#1084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856262833675565E-2"/>
          <c:y val="6.4659977703455968E-2"/>
          <c:w val="0.87269081338513599"/>
          <c:h val="0.424749163879598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Лист1!$D$5</c:f>
              <c:strCache>
                <c:ptCount val="1"/>
                <c:pt idx="0">
                  <c:v>В процентах к соответствующему месяцу предыдущего года</c:v>
                </c:pt>
              </c:strCache>
            </c:strRef>
          </c:tx>
          <c:spPr>
            <a:blipFill>
              <a:blip xmlns:r="http://schemas.openxmlformats.org/officeDocument/2006/relationships" r:embed="rId2"/>
              <a:tile tx="0" ty="0" sx="100000" sy="100000" flip="none" algn="tl"/>
            </a:blipFill>
          </c:spPr>
          <c:invertIfNegative val="0"/>
          <c:cat>
            <c:multiLvlStrRef>
              <c:f>Лист1!$B$6:$C$18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2025</c:v>
                  </c:pt>
                  <c:pt idx="6">
                    <c:v>2026</c:v>
                  </c:pt>
                </c:lvl>
              </c:multiLvlStrCache>
            </c:multiLvlStrRef>
          </c:cat>
          <c:val>
            <c:numRef>
              <c:f>Лист1!$D$6:$D$18</c:f>
              <c:numCache>
                <c:formatCode>General</c:formatCode>
                <c:ptCount val="13"/>
                <c:pt idx="0">
                  <c:v>106.8</c:v>
                </c:pt>
                <c:pt idx="1">
                  <c:v>97.4</c:v>
                </c:pt>
                <c:pt idx="2">
                  <c:v>69.400000000000006</c:v>
                </c:pt>
                <c:pt idx="3">
                  <c:v>97.8</c:v>
                </c:pt>
                <c:pt idx="4">
                  <c:v>123.8</c:v>
                </c:pt>
                <c:pt idx="5">
                  <c:v>118.4</c:v>
                </c:pt>
                <c:pt idx="6">
                  <c:v>115.4</c:v>
                </c:pt>
                <c:pt idx="7">
                  <c:v>113.5</c:v>
                </c:pt>
                <c:pt idx="8">
                  <c:v>111.8</c:v>
                </c:pt>
                <c:pt idx="9">
                  <c:v>175.7</c:v>
                </c:pt>
                <c:pt idx="10" formatCode="0.0">
                  <c:v>109</c:v>
                </c:pt>
                <c:pt idx="11" formatCode="0.0">
                  <c:v>129.19999999999999</c:v>
                </c:pt>
                <c:pt idx="12" formatCode="0.0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ED-4560-97D9-9D2445ECC45D}"/>
            </c:ext>
          </c:extLst>
        </c:ser>
        <c:ser>
          <c:idx val="1"/>
          <c:order val="1"/>
          <c:tx>
            <c:strRef>
              <c:f>Лист1!$E$5</c:f>
              <c:strCache>
                <c:ptCount val="1"/>
                <c:pt idx="0">
                  <c:v>В процентах к соответствующему периоду предыдущего года (с нарастающим итогом с начала года)</c:v>
                </c:pt>
              </c:strCache>
            </c:strRef>
          </c:tx>
          <c:invertIfNegative val="0"/>
          <c:cat>
            <c:multiLvlStrRef>
              <c:f>Лист1!$B$6:$C$18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2025</c:v>
                  </c:pt>
                  <c:pt idx="6">
                    <c:v>2026</c:v>
                  </c:pt>
                </c:lvl>
              </c:multiLvlStrCache>
            </c:multiLvlStrRef>
          </c:cat>
          <c:val>
            <c:numRef>
              <c:f>Лист1!$E$6:$E$18</c:f>
              <c:numCache>
                <c:formatCode>General</c:formatCode>
                <c:ptCount val="13"/>
                <c:pt idx="0">
                  <c:v>95.8</c:v>
                </c:pt>
                <c:pt idx="1">
                  <c:v>96.1</c:v>
                </c:pt>
                <c:pt idx="2">
                  <c:v>90.5</c:v>
                </c:pt>
                <c:pt idx="3">
                  <c:v>91.5</c:v>
                </c:pt>
                <c:pt idx="4">
                  <c:v>95.3</c:v>
                </c:pt>
                <c:pt idx="5">
                  <c:v>99</c:v>
                </c:pt>
                <c:pt idx="6">
                  <c:v>115.4</c:v>
                </c:pt>
                <c:pt idx="7">
                  <c:v>114.4</c:v>
                </c:pt>
                <c:pt idx="8">
                  <c:v>113.4</c:v>
                </c:pt>
                <c:pt idx="9">
                  <c:v>124.4</c:v>
                </c:pt>
                <c:pt idx="10" formatCode="0.0">
                  <c:v>121.2</c:v>
                </c:pt>
                <c:pt idx="11" formatCode="0.0">
                  <c:v>122.5</c:v>
                </c:pt>
                <c:pt idx="12" formatCode="0.0">
                  <c:v>113.4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ED-4560-97D9-9D2445ECC4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1345776"/>
        <c:axId val="1"/>
      </c:barChart>
      <c:catAx>
        <c:axId val="461345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KG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KG"/>
          </a:p>
        </c:txPr>
        <c:crossAx val="46134577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5.5984939055392945E-2"/>
          <c:y val="0.77997721982865353"/>
          <c:w val="0.89869952087611227"/>
          <c:h val="0.19993762876414645"/>
        </c:manualLayout>
      </c:layout>
      <c:overlay val="0"/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KG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KG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Лист1!$D$36</c:f>
              <c:strCache>
                <c:ptCount val="1"/>
                <c:pt idx="0">
                  <c:v>Добыча полезных ископаемых</c:v>
                </c:pt>
              </c:strCache>
            </c:strRef>
          </c:tx>
          <c:spPr>
            <a:ln w="15875">
              <a:solidFill>
                <a:schemeClr val="tx1"/>
              </a:solidFill>
              <a:prstDash val="solid"/>
            </a:ln>
          </c:spPr>
          <c:marker>
            <c:symbol val="none"/>
          </c:marker>
          <c:cat>
            <c:multiLvlStrRef>
              <c:f>Лист1!$B$37:$C$49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2025</c:v>
                  </c:pt>
                  <c:pt idx="6">
                    <c:v>2026</c:v>
                  </c:pt>
                </c:lvl>
              </c:multiLvlStrCache>
            </c:multiLvlStrRef>
          </c:cat>
          <c:val>
            <c:numRef>
              <c:f>Лист1!$D$37:$D$49</c:f>
              <c:numCache>
                <c:formatCode>General</c:formatCode>
                <c:ptCount val="13"/>
                <c:pt idx="0">
                  <c:v>283.89999999999998</c:v>
                </c:pt>
                <c:pt idx="1">
                  <c:v>286.10000000000002</c:v>
                </c:pt>
                <c:pt idx="2">
                  <c:v>214.9</c:v>
                </c:pt>
                <c:pt idx="3">
                  <c:v>273.3</c:v>
                </c:pt>
                <c:pt idx="4">
                  <c:v>201.2</c:v>
                </c:pt>
                <c:pt idx="5">
                  <c:v>179.3</c:v>
                </c:pt>
                <c:pt idx="6">
                  <c:v>135.19999999999999</c:v>
                </c:pt>
                <c:pt idx="7">
                  <c:v>135.19999999999999</c:v>
                </c:pt>
                <c:pt idx="8">
                  <c:v>340.5</c:v>
                </c:pt>
                <c:pt idx="9">
                  <c:v>187.2</c:v>
                </c:pt>
                <c:pt idx="10">
                  <c:v>204.4</c:v>
                </c:pt>
                <c:pt idx="11">
                  <c:v>182.6</c:v>
                </c:pt>
                <c:pt idx="12">
                  <c:v>141.9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EB1-4646-8079-AA56B014A192}"/>
            </c:ext>
          </c:extLst>
        </c:ser>
        <c:ser>
          <c:idx val="1"/>
          <c:order val="1"/>
          <c:tx>
            <c:strRef>
              <c:f>Лист1!$E$36</c:f>
              <c:strCache>
                <c:ptCount val="1"/>
                <c:pt idx="0">
                  <c:v>Обрабатывающее производство</c:v>
                </c:pt>
              </c:strCache>
            </c:strRef>
          </c:tx>
          <c:spPr>
            <a:ln w="22225">
              <a:solidFill>
                <a:srgbClr val="00B050"/>
              </a:solidFill>
              <a:prstDash val="lgDash"/>
            </a:ln>
          </c:spPr>
          <c:marker>
            <c:symbol val="none"/>
          </c:marker>
          <c:cat>
            <c:multiLvlStrRef>
              <c:f>Лист1!$B$37:$C$49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2025</c:v>
                  </c:pt>
                  <c:pt idx="6">
                    <c:v>2026</c:v>
                  </c:pt>
                </c:lvl>
              </c:multiLvlStrCache>
            </c:multiLvlStrRef>
          </c:cat>
          <c:val>
            <c:numRef>
              <c:f>Лист1!$E$37:$E$49</c:f>
              <c:numCache>
                <c:formatCode>0.0</c:formatCode>
                <c:ptCount val="13"/>
                <c:pt idx="0">
                  <c:v>94.2</c:v>
                </c:pt>
                <c:pt idx="1">
                  <c:v>94.3</c:v>
                </c:pt>
                <c:pt idx="2">
                  <c:v>88</c:v>
                </c:pt>
                <c:pt idx="3">
                  <c:v>88.8</c:v>
                </c:pt>
                <c:pt idx="4">
                  <c:v>92.7</c:v>
                </c:pt>
                <c:pt idx="5">
                  <c:v>96.8</c:v>
                </c:pt>
                <c:pt idx="6">
                  <c:v>129.6</c:v>
                </c:pt>
                <c:pt idx="7">
                  <c:v>129.6</c:v>
                </c:pt>
                <c:pt idx="8">
                  <c:v>111.9</c:v>
                </c:pt>
                <c:pt idx="9">
                  <c:v>99.2</c:v>
                </c:pt>
                <c:pt idx="10">
                  <c:v>119.7</c:v>
                </c:pt>
                <c:pt idx="11">
                  <c:v>120.7</c:v>
                </c:pt>
                <c:pt idx="12">
                  <c:v>111.4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EB1-4646-8079-AA56B014A192}"/>
            </c:ext>
          </c:extLst>
        </c:ser>
        <c:ser>
          <c:idx val="2"/>
          <c:order val="2"/>
          <c:tx>
            <c:strRef>
              <c:f>Лист1!$F$36</c:f>
              <c:strCache>
                <c:ptCount val="1"/>
                <c:pt idx="0">
                  <c:v>Обеспечение электроэнергией, газом и паром</c:v>
                </c:pt>
              </c:strCache>
            </c:strRef>
          </c:tx>
          <c:spPr>
            <a:ln>
              <a:solidFill>
                <a:schemeClr val="accent2"/>
              </a:solidFill>
              <a:prstDash val="sysDash"/>
            </a:ln>
          </c:spPr>
          <c:marker>
            <c:symbol val="none"/>
          </c:marker>
          <c:cat>
            <c:multiLvlStrRef>
              <c:f>Лист1!$B$37:$C$49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2025</c:v>
                  </c:pt>
                  <c:pt idx="6">
                    <c:v>2026</c:v>
                  </c:pt>
                </c:lvl>
              </c:multiLvlStrCache>
            </c:multiLvlStrRef>
          </c:cat>
          <c:val>
            <c:numRef>
              <c:f>Лист1!$F$37:$F$49</c:f>
              <c:numCache>
                <c:formatCode>0.0</c:formatCode>
                <c:ptCount val="13"/>
                <c:pt idx="0">
                  <c:v>109.9</c:v>
                </c:pt>
                <c:pt idx="1">
                  <c:v>110</c:v>
                </c:pt>
                <c:pt idx="2">
                  <c:v>122</c:v>
                </c:pt>
                <c:pt idx="3">
                  <c:v>125.1</c:v>
                </c:pt>
                <c:pt idx="4">
                  <c:v>92.7</c:v>
                </c:pt>
                <c:pt idx="5">
                  <c:v>129.6</c:v>
                </c:pt>
                <c:pt idx="6">
                  <c:v>144.80000000000001</c:v>
                </c:pt>
                <c:pt idx="7">
                  <c:v>144.80000000000001</c:v>
                </c:pt>
                <c:pt idx="8">
                  <c:v>143.1</c:v>
                </c:pt>
                <c:pt idx="9">
                  <c:v>155</c:v>
                </c:pt>
                <c:pt idx="10">
                  <c:v>155.80000000000001</c:v>
                </c:pt>
                <c:pt idx="11">
                  <c:v>161.19999999999999</c:v>
                </c:pt>
                <c:pt idx="12">
                  <c:v>160.80000000000001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EB1-4646-8079-AA56B014A192}"/>
            </c:ext>
          </c:extLst>
        </c:ser>
        <c:ser>
          <c:idx val="3"/>
          <c:order val="3"/>
          <c:tx>
            <c:strRef>
              <c:f>Лист1!$G$36</c:f>
              <c:strCache>
                <c:ptCount val="1"/>
                <c:pt idx="0">
                  <c:v>Водоснабжение, очистка, обработка отходов и получение вторичного сырья </c:v>
                </c:pt>
              </c:strCache>
            </c:strRef>
          </c:tx>
          <c:spPr>
            <a:ln w="22225" cap="sq">
              <a:prstDash val="dashDot"/>
            </a:ln>
          </c:spPr>
          <c:marker>
            <c:symbol val="none"/>
          </c:marker>
          <c:cat>
            <c:multiLvlStrRef>
              <c:f>Лист1!$B$37:$C$49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2025</c:v>
                  </c:pt>
                  <c:pt idx="6">
                    <c:v>2026</c:v>
                  </c:pt>
                </c:lvl>
              </c:multiLvlStrCache>
            </c:multiLvlStrRef>
          </c:cat>
          <c:val>
            <c:numRef>
              <c:f>Лист1!$G$37:$G$49</c:f>
              <c:numCache>
                <c:formatCode>General</c:formatCode>
                <c:ptCount val="13"/>
                <c:pt idx="0">
                  <c:v>118.7</c:v>
                </c:pt>
                <c:pt idx="1">
                  <c:v>118.7</c:v>
                </c:pt>
                <c:pt idx="2">
                  <c:v>119</c:v>
                </c:pt>
                <c:pt idx="3">
                  <c:v>121.1</c:v>
                </c:pt>
                <c:pt idx="4">
                  <c:v>130.6</c:v>
                </c:pt>
                <c:pt idx="5">
                  <c:v>124.4</c:v>
                </c:pt>
                <c:pt idx="6">
                  <c:v>107.2</c:v>
                </c:pt>
                <c:pt idx="7">
                  <c:v>107.2</c:v>
                </c:pt>
                <c:pt idx="8">
                  <c:v>122.5</c:v>
                </c:pt>
                <c:pt idx="9">
                  <c:v>113.6</c:v>
                </c:pt>
                <c:pt idx="10">
                  <c:v>113.9</c:v>
                </c:pt>
                <c:pt idx="11">
                  <c:v>125</c:v>
                </c:pt>
                <c:pt idx="12">
                  <c:v>132.5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EB1-4646-8079-AA56B014A1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4201616"/>
        <c:axId val="1"/>
      </c:lineChart>
      <c:catAx>
        <c:axId val="464201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KG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KG"/>
          </a:p>
        </c:txPr>
        <c:crossAx val="464201616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KG"/>
          </a:p>
        </c:txPr>
      </c:legendEntry>
      <c:legendEntry>
        <c:idx val="1"/>
        <c:txPr>
          <a:bodyPr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KG"/>
          </a:p>
        </c:txPr>
      </c:legendEntry>
      <c:legendEntry>
        <c:idx val="2"/>
        <c:txPr>
          <a:bodyPr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KG"/>
          </a:p>
        </c:txPr>
      </c:legendEntry>
      <c:layout>
        <c:manualLayout>
          <c:xMode val="edge"/>
          <c:yMode val="edge"/>
          <c:x val="6.7831966973253555E-2"/>
          <c:y val="0.75387913219708291"/>
          <c:w val="0.88436244783295737"/>
          <c:h val="0.24612086780291703"/>
        </c:manualLayout>
      </c:layout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KG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KG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2025</c:v>
          </c:tx>
          <c:spPr>
            <a:pattFill prst="ltUpDiag">
              <a:fgClr>
                <a:schemeClr val="accent1"/>
              </a:fgClr>
              <a:bgClr>
                <a:schemeClr val="bg1"/>
              </a:bgClr>
            </a:pattFill>
          </c:spPr>
          <c:invertIfNegative val="0"/>
          <c:dLbls>
            <c:dLbl>
              <c:idx val="1"/>
              <c:layout>
                <c:manualLayout>
                  <c:x val="-3.3333333333333333E-2"/>
                  <c:y val="-8.7431693989071038E-3"/>
                </c:manualLayout>
              </c:layout>
              <c:spPr/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824-4897-B19A-C262FA835384}"/>
                </c:ext>
              </c:extLst>
            </c:dLbl>
            <c:dLbl>
              <c:idx val="2"/>
              <c:layout>
                <c:manualLayout>
                  <c:x val="-1.5384615384615385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824-4897-B19A-C262FA835384}"/>
                </c:ext>
              </c:extLst>
            </c:dLbl>
            <c:dLbl>
              <c:idx val="4"/>
              <c:layout>
                <c:manualLayout>
                  <c:x val="-1.5384615384615385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824-4897-B19A-C262FA835384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K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Лист2!$A$5:$A$11</c:f>
              <c:strCache>
                <c:ptCount val="7"/>
                <c:pt idx="0">
                  <c:v>Ак-Суйский</c:v>
                </c:pt>
                <c:pt idx="1">
                  <c:v>Жети-Огузский </c:v>
                </c:pt>
                <c:pt idx="2">
                  <c:v>Иссык-Кульский </c:v>
                </c:pt>
                <c:pt idx="3">
                  <c:v>Тонский</c:v>
                </c:pt>
                <c:pt idx="4">
                  <c:v>Тюпский </c:v>
                </c:pt>
                <c:pt idx="5">
                  <c:v>г.Каракол</c:v>
                </c:pt>
                <c:pt idx="6">
                  <c:v>г.Балыкчи</c:v>
                </c:pt>
              </c:strCache>
            </c:strRef>
          </c:cat>
          <c:val>
            <c:numRef>
              <c:f>Лист2!$B$5:$B$11</c:f>
              <c:numCache>
                <c:formatCode>General</c:formatCode>
                <c:ptCount val="7"/>
                <c:pt idx="0">
                  <c:v>240</c:v>
                </c:pt>
                <c:pt idx="1">
                  <c:v>314</c:v>
                </c:pt>
                <c:pt idx="2">
                  <c:v>372</c:v>
                </c:pt>
                <c:pt idx="3">
                  <c:v>305</c:v>
                </c:pt>
                <c:pt idx="4">
                  <c:v>318</c:v>
                </c:pt>
                <c:pt idx="5">
                  <c:v>428</c:v>
                </c:pt>
                <c:pt idx="6">
                  <c:v>173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824-4897-B19A-C262FA835384}"/>
            </c:ext>
          </c:extLst>
        </c:ser>
        <c:ser>
          <c:idx val="1"/>
          <c:order val="1"/>
          <c:tx>
            <c:v>2026</c:v>
          </c:tx>
          <c:spPr>
            <a:pattFill prst="zigZag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dLbls>
            <c:dLbl>
              <c:idx val="0"/>
              <c:layout>
                <c:manualLayout>
                  <c:x val="7.6923076923076927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824-4897-B19A-C262FA835384}"/>
                </c:ext>
              </c:extLst>
            </c:dLbl>
            <c:dLbl>
              <c:idx val="1"/>
              <c:layout>
                <c:manualLayout>
                  <c:x val="1.282051282051282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824-4897-B19A-C262FA835384}"/>
                </c:ext>
              </c:extLst>
            </c:dLbl>
            <c:dLbl>
              <c:idx val="2"/>
              <c:layout>
                <c:manualLayout>
                  <c:x val="1.025641025641021E-2"/>
                  <c:y val="1.0796891370759005E-17"/>
                </c:manualLayout>
              </c:layout>
              <c:spPr/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824-4897-B19A-C262FA835384}"/>
                </c:ext>
              </c:extLst>
            </c:dLbl>
            <c:dLbl>
              <c:idx val="3"/>
              <c:layout>
                <c:manualLayout>
                  <c:x val="1.7948717948717947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824-4897-B19A-C262FA835384}"/>
                </c:ext>
              </c:extLst>
            </c:dLbl>
            <c:dLbl>
              <c:idx val="4"/>
              <c:layout>
                <c:manualLayout>
                  <c:x val="1.2820512820512914E-2"/>
                  <c:y val="1.0796891370759005E-17"/>
                </c:manualLayout>
              </c:layout>
              <c:spPr/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824-4897-B19A-C262FA835384}"/>
                </c:ext>
              </c:extLst>
            </c:dLbl>
            <c:dLbl>
              <c:idx val="5"/>
              <c:layout>
                <c:manualLayout>
                  <c:x val="2.0512820512820513E-2"/>
                  <c:y val="9.4228504122497048E-3"/>
                </c:manualLayout>
              </c:layout>
              <c:spPr/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824-4897-B19A-C262FA835384}"/>
                </c:ext>
              </c:extLst>
            </c:dLbl>
            <c:dLbl>
              <c:idx val="6"/>
              <c:layout>
                <c:manualLayout>
                  <c:x val="1.5384615384615385E-2"/>
                  <c:y val="1.4134275618374569E-2"/>
                </c:manualLayout>
              </c:layout>
              <c:spPr/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KG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824-4897-B19A-C262FA835384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K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Лист2!$A$5:$A$11</c:f>
              <c:strCache>
                <c:ptCount val="7"/>
                <c:pt idx="0">
                  <c:v>Ак-Суйский</c:v>
                </c:pt>
                <c:pt idx="1">
                  <c:v>Жети-Огузский </c:v>
                </c:pt>
                <c:pt idx="2">
                  <c:v>Иссык-Кульский </c:v>
                </c:pt>
                <c:pt idx="3">
                  <c:v>Тонский</c:v>
                </c:pt>
                <c:pt idx="4">
                  <c:v>Тюпский </c:v>
                </c:pt>
                <c:pt idx="5">
                  <c:v>г.Каракол</c:v>
                </c:pt>
                <c:pt idx="6">
                  <c:v>г.Балыкчи</c:v>
                </c:pt>
              </c:strCache>
            </c:strRef>
          </c:cat>
          <c:val>
            <c:numRef>
              <c:f>Лист2!$C$5:$C$11</c:f>
              <c:numCache>
                <c:formatCode>General</c:formatCode>
                <c:ptCount val="7"/>
                <c:pt idx="0">
                  <c:v>234</c:v>
                </c:pt>
                <c:pt idx="1">
                  <c:v>235</c:v>
                </c:pt>
                <c:pt idx="2">
                  <c:v>481</c:v>
                </c:pt>
                <c:pt idx="3">
                  <c:v>296</c:v>
                </c:pt>
                <c:pt idx="4">
                  <c:v>303</c:v>
                </c:pt>
                <c:pt idx="5">
                  <c:v>428</c:v>
                </c:pt>
                <c:pt idx="6">
                  <c:v>137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C824-4897-B19A-C262FA8353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55187712"/>
        <c:axId val="1"/>
      </c:barChart>
      <c:catAx>
        <c:axId val="205518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KG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KG"/>
          </a:p>
        </c:txPr>
        <c:crossAx val="205518771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6997859882899253"/>
          <c:y val="0.85715584764502872"/>
          <c:w val="0.26260690490611749"/>
          <c:h val="0.11659743319486637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KG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русск!$C$3:$C$4</c:f>
              <c:strCache>
                <c:ptCount val="2"/>
                <c:pt idx="1">
                  <c:v>2025</c:v>
                </c:pt>
              </c:strCache>
            </c:strRef>
          </c:tx>
          <c:spPr>
            <a:blipFill>
              <a:blip xmlns:r="http://schemas.openxmlformats.org/officeDocument/2006/relationships" r:embed="rId2"/>
              <a:tile tx="0" ty="0" sx="100000" sy="100000" flip="none" algn="tl"/>
            </a:blip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K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русск!$B$5:$B$8</c:f>
              <c:strCache>
                <c:ptCount val="3"/>
                <c:pt idx="0">
                  <c:v>Полученные официальные трансфертты</c:v>
                </c:pt>
                <c:pt idx="1">
                  <c:v>Налоговые поступления</c:v>
                </c:pt>
                <c:pt idx="2">
                  <c:v>Неналоговые  поступления</c:v>
                </c:pt>
              </c:strCache>
            </c:strRef>
          </c:cat>
          <c:val>
            <c:numRef>
              <c:f>русск!$C$5:$C$8</c:f>
              <c:numCache>
                <c:formatCode>0.0</c:formatCode>
                <c:ptCount val="4"/>
                <c:pt idx="0">
                  <c:v>29.2</c:v>
                </c:pt>
                <c:pt idx="1">
                  <c:v>60.7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AF-459F-868F-92282AC3E943}"/>
            </c:ext>
          </c:extLst>
        </c:ser>
        <c:ser>
          <c:idx val="1"/>
          <c:order val="1"/>
          <c:tx>
            <c:strRef>
              <c:f>русск!$D$3:$D$4</c:f>
              <c:strCache>
                <c:ptCount val="2"/>
                <c:pt idx="1">
                  <c:v>2026</c:v>
                </c:pt>
              </c:strCache>
            </c:strRef>
          </c:tx>
          <c:spPr>
            <a:blipFill>
              <a:blip xmlns:r="http://schemas.openxmlformats.org/officeDocument/2006/relationships" r:embed="rId3"/>
              <a:tile tx="0" ty="0" sx="100000" sy="100000" flip="none" algn="tl"/>
            </a:blip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K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русск!$B$5:$B$8</c:f>
              <c:strCache>
                <c:ptCount val="3"/>
                <c:pt idx="0">
                  <c:v>Полученные официальные трансфертты</c:v>
                </c:pt>
                <c:pt idx="1">
                  <c:v>Налоговые поступления</c:v>
                </c:pt>
                <c:pt idx="2">
                  <c:v>Неналоговые  поступления</c:v>
                </c:pt>
              </c:strCache>
            </c:strRef>
          </c:cat>
          <c:val>
            <c:numRef>
              <c:f>русск!$D$5:$D$8</c:f>
              <c:numCache>
                <c:formatCode>0.0</c:formatCode>
                <c:ptCount val="4"/>
                <c:pt idx="0">
                  <c:v>64.400000000000006</c:v>
                </c:pt>
                <c:pt idx="1">
                  <c:v>30.3</c:v>
                </c:pt>
                <c:pt idx="2">
                  <c:v>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AF-459F-868F-92282AC3E9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877908992"/>
        <c:axId val="1"/>
      </c:barChart>
      <c:catAx>
        <c:axId val="877908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KG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numFmt formatCode="0.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KG"/>
          </a:p>
        </c:txPr>
        <c:crossAx val="87790899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65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KG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KG"/>
    </a:p>
  </c:txPr>
  <c:externalData r:id="rId4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Верстка-5</Template>
  <TotalTime>75</TotalTime>
  <Pages>22</Pages>
  <Words>6274</Words>
  <Characters>35765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 Alexander Ivanovich</dc:creator>
  <cp:keywords/>
  <cp:lastModifiedBy>ikobl stat2</cp:lastModifiedBy>
  <cp:revision>32</cp:revision>
  <dcterms:created xsi:type="dcterms:W3CDTF">2026-08-19T03:28:00Z</dcterms:created>
  <dcterms:modified xsi:type="dcterms:W3CDTF">2026-08-19T04:43:00Z</dcterms:modified>
</cp:coreProperties>
</file>