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="70" w:tblpY="222"/>
        <w:tblW w:w="893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7371"/>
      </w:tblGrid>
      <w:tr w:rsidR="00E17700" w:rsidRPr="004B1291" w14:paraId="19E00DCE" w14:textId="77777777" w:rsidTr="00E17700">
        <w:trPr>
          <w:trHeight w:val="1320"/>
        </w:trPr>
        <w:tc>
          <w:tcPr>
            <w:tcW w:w="1560" w:type="dxa"/>
            <w:vAlign w:val="center"/>
          </w:tcPr>
          <w:p w14:paraId="004C75BA" w14:textId="26557690" w:rsidR="00E17700" w:rsidRPr="004B1291" w:rsidRDefault="00E17700" w:rsidP="004B1291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B1291">
              <w:rPr>
                <w:rFonts w:eastAsia="Calibri"/>
                <w:noProof/>
                <w:sz w:val="22"/>
                <w:szCs w:val="22"/>
                <w:lang w:eastAsia="en-US"/>
              </w:rPr>
              <w:drawing>
                <wp:inline distT="0" distB="0" distL="0" distR="0" wp14:anchorId="1650EF1F" wp14:editId="37B22AE2">
                  <wp:extent cx="942975" cy="952500"/>
                  <wp:effectExtent l="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1" w:type="dxa"/>
            <w:tcBorders>
              <w:left w:val="nil"/>
            </w:tcBorders>
          </w:tcPr>
          <w:p w14:paraId="79EF8C0B" w14:textId="37476597" w:rsidR="00E17700" w:rsidRPr="00E17700" w:rsidRDefault="00E17700" w:rsidP="004B1291">
            <w:pPr>
              <w:jc w:val="center"/>
              <w:rPr>
                <w:b/>
                <w:bCs/>
                <w:sz w:val="36"/>
                <w:szCs w:val="36"/>
                <w:lang w:eastAsia="ru-RU"/>
              </w:rPr>
            </w:pPr>
            <w:r w:rsidRPr="00E17700">
              <w:rPr>
                <w:rFonts w:eastAsia="Calibri"/>
                <w:b/>
                <w:bCs/>
                <w:sz w:val="36"/>
                <w:szCs w:val="36"/>
                <w:lang w:eastAsia="en-US"/>
              </w:rPr>
              <w:t xml:space="preserve">Национальный </w:t>
            </w:r>
            <w:r w:rsidRPr="00E17700">
              <w:rPr>
                <w:b/>
                <w:bCs/>
                <w:sz w:val="36"/>
                <w:szCs w:val="36"/>
                <w:lang w:eastAsia="ru-RU"/>
              </w:rPr>
              <w:t>статистический комитет Кыргызской Республики</w:t>
            </w:r>
          </w:p>
          <w:p w14:paraId="75DC8613" w14:textId="77777777" w:rsidR="00E17700" w:rsidRPr="00E17700" w:rsidRDefault="00E17700" w:rsidP="004B1291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</w:p>
          <w:p w14:paraId="4AD8459E" w14:textId="77777777" w:rsidR="00E17700" w:rsidRDefault="00E17700" w:rsidP="004B1291">
            <w:pPr>
              <w:jc w:val="center"/>
              <w:rPr>
                <w:rFonts w:eastAsia="Calibri"/>
                <w:b/>
                <w:bCs/>
                <w:sz w:val="32"/>
                <w:szCs w:val="32"/>
                <w:lang w:eastAsia="en-US"/>
              </w:rPr>
            </w:pPr>
            <w:proofErr w:type="spellStart"/>
            <w:r w:rsidRPr="00E17700">
              <w:rPr>
                <w:rFonts w:eastAsia="Calibri"/>
                <w:b/>
                <w:bCs/>
                <w:sz w:val="32"/>
                <w:szCs w:val="32"/>
                <w:lang w:eastAsia="en-US"/>
              </w:rPr>
              <w:t>Каракольское</w:t>
            </w:r>
            <w:proofErr w:type="spellEnd"/>
            <w:r w:rsidRPr="00E17700">
              <w:rPr>
                <w:rFonts w:eastAsia="Calibri"/>
                <w:b/>
                <w:bCs/>
                <w:sz w:val="32"/>
                <w:szCs w:val="32"/>
                <w:lang w:eastAsia="en-US"/>
              </w:rPr>
              <w:t xml:space="preserve"> городское управление</w:t>
            </w:r>
          </w:p>
          <w:p w14:paraId="28107187" w14:textId="2547B42F" w:rsidR="00E17700" w:rsidRPr="00E17700" w:rsidRDefault="00E17700" w:rsidP="004B1291">
            <w:pPr>
              <w:jc w:val="center"/>
              <w:rPr>
                <w:rFonts w:eastAsia="Calibri"/>
                <w:sz w:val="32"/>
                <w:szCs w:val="32"/>
                <w:lang w:eastAsia="en-US"/>
              </w:rPr>
            </w:pPr>
            <w:r w:rsidRPr="00E17700">
              <w:rPr>
                <w:rFonts w:eastAsia="Calibri"/>
                <w:b/>
                <w:bCs/>
                <w:sz w:val="32"/>
                <w:szCs w:val="32"/>
                <w:lang w:eastAsia="en-US"/>
              </w:rPr>
              <w:t xml:space="preserve"> статистики</w:t>
            </w:r>
          </w:p>
        </w:tc>
      </w:tr>
    </w:tbl>
    <w:p w14:paraId="437E4F6F" w14:textId="77777777" w:rsidR="004B1291" w:rsidRDefault="004B1291" w:rsidP="004B1291">
      <w:pPr>
        <w:jc w:val="center"/>
        <w:rPr>
          <w:rFonts w:eastAsia="Calibri"/>
          <w:sz w:val="22"/>
          <w:szCs w:val="22"/>
          <w:lang w:eastAsia="en-US"/>
        </w:rPr>
      </w:pPr>
    </w:p>
    <w:p w14:paraId="4BF65B69" w14:textId="77777777" w:rsidR="00E17700" w:rsidRDefault="00E17700" w:rsidP="004B1291">
      <w:pPr>
        <w:jc w:val="center"/>
        <w:rPr>
          <w:rFonts w:eastAsia="Calibri"/>
          <w:sz w:val="22"/>
          <w:szCs w:val="22"/>
          <w:lang w:eastAsia="en-US"/>
        </w:rPr>
      </w:pPr>
    </w:p>
    <w:p w14:paraId="1ED8F781" w14:textId="77777777" w:rsidR="00E17700" w:rsidRDefault="00E17700" w:rsidP="004B1291">
      <w:pPr>
        <w:jc w:val="center"/>
        <w:rPr>
          <w:rFonts w:eastAsia="Calibri"/>
          <w:sz w:val="22"/>
          <w:szCs w:val="22"/>
          <w:lang w:eastAsia="en-US"/>
        </w:rPr>
      </w:pPr>
    </w:p>
    <w:p w14:paraId="6831404D" w14:textId="77777777" w:rsidR="00E17700" w:rsidRDefault="00E17700" w:rsidP="004B1291">
      <w:pPr>
        <w:jc w:val="center"/>
        <w:rPr>
          <w:rFonts w:eastAsia="Calibri"/>
          <w:sz w:val="22"/>
          <w:szCs w:val="22"/>
          <w:lang w:eastAsia="en-US"/>
        </w:rPr>
      </w:pPr>
    </w:p>
    <w:p w14:paraId="7CF8907B" w14:textId="77777777" w:rsidR="00E17700" w:rsidRDefault="00E17700" w:rsidP="004B1291">
      <w:pPr>
        <w:jc w:val="center"/>
        <w:rPr>
          <w:rFonts w:eastAsia="Calibri"/>
          <w:sz w:val="22"/>
          <w:szCs w:val="22"/>
          <w:lang w:eastAsia="en-US"/>
        </w:rPr>
      </w:pPr>
    </w:p>
    <w:p w14:paraId="30AC04B2" w14:textId="77777777" w:rsidR="00E17700" w:rsidRDefault="00E17700" w:rsidP="004B1291">
      <w:pPr>
        <w:jc w:val="center"/>
        <w:rPr>
          <w:rFonts w:eastAsia="Calibri"/>
          <w:sz w:val="22"/>
          <w:szCs w:val="22"/>
          <w:lang w:eastAsia="en-US"/>
        </w:rPr>
      </w:pPr>
    </w:p>
    <w:p w14:paraId="048EC4A4" w14:textId="77777777" w:rsidR="00E17700" w:rsidRPr="004B1291" w:rsidRDefault="00E17700" w:rsidP="004B1291">
      <w:pPr>
        <w:jc w:val="center"/>
        <w:rPr>
          <w:rFonts w:eastAsia="Calibri"/>
          <w:sz w:val="22"/>
          <w:szCs w:val="22"/>
          <w:lang w:eastAsia="en-US"/>
        </w:rPr>
      </w:pPr>
    </w:p>
    <w:p w14:paraId="5FBA269F" w14:textId="77777777" w:rsidR="004B1291" w:rsidRPr="00E17700" w:rsidRDefault="004B1291" w:rsidP="004B1291">
      <w:pPr>
        <w:jc w:val="center"/>
        <w:rPr>
          <w:rFonts w:eastAsia="Calibri"/>
          <w:b/>
          <w:bCs/>
          <w:sz w:val="52"/>
          <w:szCs w:val="52"/>
          <w:lang w:eastAsia="en-US"/>
        </w:rPr>
      </w:pPr>
      <w:r w:rsidRPr="00E17700">
        <w:rPr>
          <w:rFonts w:eastAsia="Calibri"/>
          <w:b/>
          <w:bCs/>
          <w:sz w:val="52"/>
          <w:szCs w:val="52"/>
          <w:lang w:eastAsia="en-US"/>
        </w:rPr>
        <w:t>2026</w:t>
      </w:r>
    </w:p>
    <w:p w14:paraId="03687EAD" w14:textId="77777777" w:rsidR="004B1291" w:rsidRDefault="004B1291" w:rsidP="004B1291">
      <w:pPr>
        <w:jc w:val="center"/>
        <w:rPr>
          <w:rFonts w:eastAsia="Calibri"/>
          <w:sz w:val="22"/>
          <w:szCs w:val="22"/>
          <w:lang w:eastAsia="en-US"/>
        </w:rPr>
      </w:pPr>
    </w:p>
    <w:p w14:paraId="34BF12FA" w14:textId="77777777" w:rsidR="00E17700" w:rsidRDefault="00E17700" w:rsidP="004B1291">
      <w:pPr>
        <w:jc w:val="center"/>
        <w:rPr>
          <w:rFonts w:eastAsia="Calibri"/>
          <w:sz w:val="22"/>
          <w:szCs w:val="22"/>
          <w:lang w:eastAsia="en-US"/>
        </w:rPr>
      </w:pPr>
    </w:p>
    <w:p w14:paraId="5C405B34" w14:textId="77777777" w:rsidR="00E17700" w:rsidRDefault="00E17700" w:rsidP="004B1291">
      <w:pPr>
        <w:jc w:val="center"/>
        <w:rPr>
          <w:rFonts w:eastAsia="Calibri"/>
          <w:sz w:val="22"/>
          <w:szCs w:val="22"/>
          <w:lang w:eastAsia="en-US"/>
        </w:rPr>
      </w:pPr>
    </w:p>
    <w:p w14:paraId="5B298269" w14:textId="77777777" w:rsidR="00E17700" w:rsidRDefault="00E17700" w:rsidP="004B1291">
      <w:pPr>
        <w:jc w:val="center"/>
        <w:rPr>
          <w:rFonts w:eastAsia="Calibri"/>
          <w:sz w:val="22"/>
          <w:szCs w:val="22"/>
          <w:lang w:eastAsia="en-US"/>
        </w:rPr>
      </w:pPr>
    </w:p>
    <w:p w14:paraId="6C8B2274" w14:textId="77777777" w:rsidR="00E17700" w:rsidRDefault="00E17700" w:rsidP="004B1291">
      <w:pPr>
        <w:jc w:val="center"/>
        <w:rPr>
          <w:rFonts w:eastAsia="Calibri"/>
          <w:sz w:val="22"/>
          <w:szCs w:val="22"/>
          <w:lang w:eastAsia="en-US"/>
        </w:rPr>
      </w:pPr>
    </w:p>
    <w:p w14:paraId="44D9A6CE" w14:textId="77777777" w:rsidR="00E17700" w:rsidRDefault="00E17700" w:rsidP="004B1291">
      <w:pPr>
        <w:jc w:val="center"/>
        <w:rPr>
          <w:rFonts w:eastAsia="Calibri"/>
          <w:sz w:val="22"/>
          <w:szCs w:val="22"/>
          <w:lang w:eastAsia="en-US"/>
        </w:rPr>
      </w:pPr>
    </w:p>
    <w:p w14:paraId="26EECDEC" w14:textId="77777777" w:rsidR="004B1291" w:rsidRPr="004B1291" w:rsidRDefault="004B1291" w:rsidP="004B1291">
      <w:pPr>
        <w:jc w:val="center"/>
        <w:rPr>
          <w:rFonts w:eastAsia="Calibri"/>
          <w:bCs/>
          <w:sz w:val="22"/>
          <w:szCs w:val="22"/>
          <w:lang w:eastAsia="en-US"/>
        </w:rPr>
      </w:pPr>
    </w:p>
    <w:p w14:paraId="325EAB8E" w14:textId="77777777" w:rsidR="004B1291" w:rsidRPr="00E17700" w:rsidRDefault="004B1291" w:rsidP="004B1291">
      <w:pPr>
        <w:jc w:val="center"/>
        <w:rPr>
          <w:b/>
          <w:bCs/>
          <w:sz w:val="52"/>
          <w:szCs w:val="52"/>
          <w:lang w:eastAsia="ru-RU"/>
        </w:rPr>
      </w:pPr>
      <w:r w:rsidRPr="00E17700">
        <w:rPr>
          <w:b/>
          <w:bCs/>
          <w:sz w:val="52"/>
          <w:szCs w:val="52"/>
          <w:lang w:eastAsia="ru-RU"/>
        </w:rPr>
        <w:t xml:space="preserve">Социально-экономическое положение </w:t>
      </w:r>
    </w:p>
    <w:p w14:paraId="74E831BC" w14:textId="77777777" w:rsidR="004B1291" w:rsidRPr="00E17700" w:rsidRDefault="004B1291" w:rsidP="004B1291">
      <w:pPr>
        <w:jc w:val="center"/>
        <w:rPr>
          <w:b/>
          <w:bCs/>
          <w:sz w:val="52"/>
          <w:szCs w:val="52"/>
          <w:lang w:eastAsia="ru-RU"/>
        </w:rPr>
      </w:pPr>
      <w:r w:rsidRPr="00E17700">
        <w:rPr>
          <w:b/>
          <w:bCs/>
          <w:sz w:val="52"/>
          <w:szCs w:val="52"/>
          <w:lang w:eastAsia="ru-RU"/>
        </w:rPr>
        <w:t>Иссык-Кульской области</w:t>
      </w:r>
    </w:p>
    <w:p w14:paraId="0AC9009F" w14:textId="77777777" w:rsidR="004B1291" w:rsidRPr="00E17700" w:rsidRDefault="004B1291" w:rsidP="004B1291">
      <w:pPr>
        <w:jc w:val="center"/>
        <w:rPr>
          <w:bCs/>
          <w:sz w:val="52"/>
          <w:szCs w:val="52"/>
          <w:lang w:eastAsia="ru-RU"/>
        </w:rPr>
      </w:pPr>
      <w:r w:rsidRPr="00E17700">
        <w:rPr>
          <w:b/>
          <w:bCs/>
          <w:sz w:val="52"/>
          <w:szCs w:val="52"/>
          <w:lang w:eastAsia="ru-RU"/>
        </w:rPr>
        <w:t>за январь-август</w:t>
      </w:r>
    </w:p>
    <w:p w14:paraId="5C298909" w14:textId="77777777" w:rsidR="004B1291" w:rsidRPr="004B1291" w:rsidRDefault="004B1291" w:rsidP="004B1291">
      <w:pPr>
        <w:rPr>
          <w:rFonts w:eastAsia="Calibri"/>
          <w:sz w:val="22"/>
          <w:szCs w:val="22"/>
          <w:lang w:eastAsia="en-US"/>
        </w:rPr>
      </w:pPr>
    </w:p>
    <w:p w14:paraId="407AFDBA" w14:textId="343A3DFA" w:rsidR="004B1291" w:rsidRPr="004B1291" w:rsidRDefault="004B1291" w:rsidP="004B1291">
      <w:pPr>
        <w:jc w:val="center"/>
        <w:rPr>
          <w:rFonts w:eastAsia="Calibri"/>
          <w:bCs/>
          <w:szCs w:val="22"/>
          <w:lang w:eastAsia="en-US"/>
        </w:rPr>
      </w:pPr>
      <w:r w:rsidRPr="004B1291">
        <w:rPr>
          <w:rFonts w:eastAsia="Calibri"/>
          <w:bCs/>
          <w:noProof/>
          <w:szCs w:val="22"/>
          <w:lang w:eastAsia="en-US"/>
        </w:rPr>
        <w:drawing>
          <wp:inline distT="0" distB="0" distL="0" distR="0" wp14:anchorId="39F22AFD" wp14:editId="49E05235">
            <wp:extent cx="5214890" cy="3457575"/>
            <wp:effectExtent l="0" t="0" r="508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1604" cy="3462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64B225" w14:textId="77777777" w:rsidR="004B1291" w:rsidRPr="004B1291" w:rsidRDefault="004B1291" w:rsidP="004B1291">
      <w:pPr>
        <w:jc w:val="center"/>
        <w:rPr>
          <w:rFonts w:eastAsia="Calibri"/>
          <w:bCs/>
          <w:szCs w:val="22"/>
          <w:lang w:eastAsia="en-US"/>
        </w:rPr>
      </w:pPr>
    </w:p>
    <w:tbl>
      <w:tblPr>
        <w:tblW w:w="8724" w:type="dxa"/>
        <w:tblInd w:w="348" w:type="dxa"/>
        <w:tblLayout w:type="fixed"/>
        <w:tblLook w:val="0000" w:firstRow="0" w:lastRow="0" w:firstColumn="0" w:lastColumn="0" w:noHBand="0" w:noVBand="0"/>
      </w:tblPr>
      <w:tblGrid>
        <w:gridCol w:w="8724"/>
      </w:tblGrid>
      <w:tr w:rsidR="004B1291" w:rsidRPr="004B1291" w14:paraId="7CDA18D6" w14:textId="77777777" w:rsidTr="004552A5">
        <w:tc>
          <w:tcPr>
            <w:tcW w:w="8724" w:type="dxa"/>
          </w:tcPr>
          <w:p w14:paraId="6E3B87EA" w14:textId="77777777" w:rsidR="004B1291" w:rsidRPr="009B7894" w:rsidRDefault="004B1291" w:rsidP="009B7894">
            <w:pPr>
              <w:pageBreakBefore/>
              <w:jc w:val="center"/>
              <w:rPr>
                <w:rFonts w:eastAsia="Calibri"/>
                <w:b/>
                <w:sz w:val="36"/>
                <w:szCs w:val="36"/>
                <w:lang w:eastAsia="en-US"/>
              </w:rPr>
            </w:pPr>
            <w:r w:rsidRPr="009B7894">
              <w:rPr>
                <w:rFonts w:eastAsia="Calibri"/>
                <w:b/>
                <w:sz w:val="36"/>
                <w:szCs w:val="36"/>
                <w:lang w:eastAsia="en-US"/>
              </w:rPr>
              <w:lastRenderedPageBreak/>
              <w:t>Национальный статистический комитет Кыргызской Республики</w:t>
            </w:r>
          </w:p>
        </w:tc>
      </w:tr>
    </w:tbl>
    <w:p w14:paraId="55F7BB42" w14:textId="77777777" w:rsidR="004B1291" w:rsidRPr="004B1291" w:rsidRDefault="004B1291" w:rsidP="004B1291">
      <w:pPr>
        <w:jc w:val="center"/>
        <w:rPr>
          <w:rFonts w:eastAsia="Calibri"/>
          <w:szCs w:val="22"/>
          <w:lang w:eastAsia="en-US"/>
        </w:rPr>
      </w:pPr>
    </w:p>
    <w:tbl>
      <w:tblPr>
        <w:tblW w:w="0" w:type="auto"/>
        <w:tblInd w:w="348" w:type="dxa"/>
        <w:tblLayout w:type="fixed"/>
        <w:tblLook w:val="0000" w:firstRow="0" w:lastRow="0" w:firstColumn="0" w:lastColumn="0" w:noHBand="0" w:noVBand="0"/>
      </w:tblPr>
      <w:tblGrid>
        <w:gridCol w:w="8724"/>
      </w:tblGrid>
      <w:tr w:rsidR="004B1291" w:rsidRPr="004B1291" w14:paraId="4C183F7A" w14:textId="77777777" w:rsidTr="004552A5">
        <w:tc>
          <w:tcPr>
            <w:tcW w:w="8724" w:type="dxa"/>
          </w:tcPr>
          <w:p w14:paraId="1BD7B403" w14:textId="77777777" w:rsidR="004B1291" w:rsidRPr="009B7894" w:rsidRDefault="004B1291" w:rsidP="004B1291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proofErr w:type="spellStart"/>
            <w:r w:rsidRPr="009B7894">
              <w:rPr>
                <w:rFonts w:eastAsia="Calibri"/>
                <w:b/>
                <w:sz w:val="32"/>
                <w:szCs w:val="32"/>
                <w:lang w:eastAsia="en-US"/>
              </w:rPr>
              <w:t>Каракольское</w:t>
            </w:r>
            <w:proofErr w:type="spellEnd"/>
            <w:r w:rsidRPr="009B7894">
              <w:rPr>
                <w:rFonts w:eastAsia="Calibri"/>
                <w:b/>
                <w:sz w:val="32"/>
                <w:szCs w:val="32"/>
                <w:lang w:eastAsia="en-US"/>
              </w:rPr>
              <w:t xml:space="preserve"> городское управление</w:t>
            </w:r>
          </w:p>
          <w:p w14:paraId="3D21932F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B7894">
              <w:rPr>
                <w:rFonts w:eastAsia="Calibri"/>
                <w:b/>
                <w:sz w:val="32"/>
                <w:szCs w:val="32"/>
                <w:lang w:eastAsia="en-US"/>
              </w:rPr>
              <w:t>статистики</w:t>
            </w:r>
          </w:p>
        </w:tc>
      </w:tr>
    </w:tbl>
    <w:p w14:paraId="5947F726" w14:textId="77777777" w:rsidR="004B1291" w:rsidRPr="004B1291" w:rsidRDefault="004B1291" w:rsidP="004B1291">
      <w:pPr>
        <w:jc w:val="center"/>
        <w:rPr>
          <w:rFonts w:eastAsia="Calibri"/>
          <w:sz w:val="22"/>
          <w:szCs w:val="22"/>
          <w:lang w:eastAsia="en-US"/>
        </w:rPr>
      </w:pPr>
    </w:p>
    <w:p w14:paraId="38E13FC0" w14:textId="77777777" w:rsidR="004B1291" w:rsidRPr="004B1291" w:rsidRDefault="004B1291" w:rsidP="004B1291">
      <w:pPr>
        <w:jc w:val="center"/>
        <w:rPr>
          <w:rFonts w:eastAsia="Calibri"/>
          <w:sz w:val="22"/>
          <w:szCs w:val="22"/>
          <w:lang w:eastAsia="en-US"/>
        </w:rPr>
      </w:pPr>
    </w:p>
    <w:p w14:paraId="34578583" w14:textId="77777777" w:rsidR="004B1291" w:rsidRPr="004B1291" w:rsidRDefault="004B1291" w:rsidP="004B1291">
      <w:pPr>
        <w:jc w:val="center"/>
        <w:rPr>
          <w:rFonts w:eastAsia="Calibri"/>
          <w:sz w:val="22"/>
          <w:szCs w:val="22"/>
          <w:lang w:eastAsia="en-US"/>
        </w:rPr>
      </w:pPr>
    </w:p>
    <w:p w14:paraId="1CA9C77C" w14:textId="77777777" w:rsidR="004B1291" w:rsidRPr="004B1291" w:rsidRDefault="004B1291" w:rsidP="004B1291">
      <w:pPr>
        <w:jc w:val="center"/>
        <w:rPr>
          <w:rFonts w:eastAsia="Calibri"/>
          <w:sz w:val="22"/>
          <w:szCs w:val="22"/>
          <w:lang w:eastAsia="en-US"/>
        </w:rPr>
      </w:pPr>
    </w:p>
    <w:p w14:paraId="3856B22B" w14:textId="77777777" w:rsidR="004B1291" w:rsidRDefault="004B1291" w:rsidP="004B1291">
      <w:pPr>
        <w:jc w:val="center"/>
        <w:rPr>
          <w:rFonts w:eastAsia="Calibri"/>
          <w:sz w:val="22"/>
          <w:szCs w:val="22"/>
          <w:lang w:eastAsia="en-US"/>
        </w:rPr>
      </w:pPr>
    </w:p>
    <w:p w14:paraId="6A8CDB3B" w14:textId="77777777" w:rsidR="009B7894" w:rsidRDefault="009B7894" w:rsidP="004B1291">
      <w:pPr>
        <w:jc w:val="center"/>
        <w:rPr>
          <w:rFonts w:eastAsia="Calibri"/>
          <w:sz w:val="22"/>
          <w:szCs w:val="22"/>
          <w:lang w:eastAsia="en-US"/>
        </w:rPr>
      </w:pPr>
    </w:p>
    <w:p w14:paraId="38C72999" w14:textId="77777777" w:rsidR="009B7894" w:rsidRDefault="009B7894" w:rsidP="004B1291">
      <w:pPr>
        <w:jc w:val="center"/>
        <w:rPr>
          <w:rFonts w:eastAsia="Calibri"/>
          <w:sz w:val="22"/>
          <w:szCs w:val="22"/>
          <w:lang w:eastAsia="en-US"/>
        </w:rPr>
      </w:pPr>
    </w:p>
    <w:p w14:paraId="7A5907C4" w14:textId="77777777" w:rsidR="009B7894" w:rsidRDefault="009B7894" w:rsidP="004B1291">
      <w:pPr>
        <w:jc w:val="center"/>
        <w:rPr>
          <w:rFonts w:eastAsia="Calibri"/>
          <w:sz w:val="22"/>
          <w:szCs w:val="22"/>
          <w:lang w:eastAsia="en-US"/>
        </w:rPr>
      </w:pPr>
    </w:p>
    <w:p w14:paraId="46BDA8C1" w14:textId="77777777" w:rsidR="009B7894" w:rsidRDefault="009B7894" w:rsidP="004B1291">
      <w:pPr>
        <w:jc w:val="center"/>
        <w:rPr>
          <w:rFonts w:eastAsia="Calibri"/>
          <w:sz w:val="22"/>
          <w:szCs w:val="22"/>
          <w:lang w:eastAsia="en-US"/>
        </w:rPr>
      </w:pPr>
    </w:p>
    <w:p w14:paraId="11D25ABE" w14:textId="77777777" w:rsidR="009B7894" w:rsidRPr="004B1291" w:rsidRDefault="009B7894" w:rsidP="004B1291">
      <w:pPr>
        <w:jc w:val="center"/>
        <w:rPr>
          <w:rFonts w:eastAsia="Calibri"/>
          <w:sz w:val="22"/>
          <w:szCs w:val="22"/>
          <w:lang w:eastAsia="en-US"/>
        </w:rPr>
      </w:pPr>
    </w:p>
    <w:p w14:paraId="70FDF874" w14:textId="77777777" w:rsidR="004B1291" w:rsidRPr="004B1291" w:rsidRDefault="004B1291" w:rsidP="004B1291">
      <w:pPr>
        <w:jc w:val="center"/>
        <w:rPr>
          <w:rFonts w:eastAsia="Calibri"/>
          <w:sz w:val="22"/>
          <w:szCs w:val="22"/>
          <w:lang w:eastAsia="en-US"/>
        </w:rPr>
      </w:pPr>
    </w:p>
    <w:p w14:paraId="5A317C5D" w14:textId="77777777" w:rsidR="004B1291" w:rsidRPr="004B1291" w:rsidRDefault="004B1291" w:rsidP="004B1291">
      <w:pPr>
        <w:jc w:val="center"/>
        <w:rPr>
          <w:rFonts w:eastAsia="Calibri"/>
          <w:sz w:val="22"/>
          <w:szCs w:val="22"/>
          <w:lang w:eastAsia="en-US"/>
        </w:rPr>
      </w:pPr>
    </w:p>
    <w:p w14:paraId="377CF04D" w14:textId="77777777" w:rsidR="004B1291" w:rsidRPr="004B1291" w:rsidRDefault="004B1291" w:rsidP="004B1291">
      <w:pPr>
        <w:jc w:val="center"/>
        <w:rPr>
          <w:rFonts w:eastAsia="Calibri"/>
          <w:sz w:val="22"/>
          <w:szCs w:val="22"/>
          <w:lang w:eastAsia="en-US"/>
        </w:rPr>
      </w:pPr>
    </w:p>
    <w:p w14:paraId="4F1B7EC2" w14:textId="77777777" w:rsidR="004B1291" w:rsidRPr="004B1291" w:rsidRDefault="004B1291" w:rsidP="004B1291">
      <w:pPr>
        <w:jc w:val="center"/>
        <w:rPr>
          <w:rFonts w:eastAsia="Calibri"/>
          <w:sz w:val="22"/>
          <w:szCs w:val="22"/>
          <w:lang w:eastAsia="en-US"/>
        </w:rPr>
      </w:pPr>
    </w:p>
    <w:p w14:paraId="6CDAA893" w14:textId="77777777" w:rsidR="004B1291" w:rsidRPr="004B1291" w:rsidRDefault="004B1291" w:rsidP="004B1291">
      <w:pPr>
        <w:jc w:val="center"/>
        <w:rPr>
          <w:rFonts w:eastAsia="Calibri"/>
          <w:sz w:val="22"/>
          <w:szCs w:val="22"/>
          <w:lang w:eastAsia="en-US"/>
        </w:rPr>
      </w:pPr>
    </w:p>
    <w:p w14:paraId="1B81EFEA" w14:textId="77777777" w:rsidR="004B1291" w:rsidRPr="004B1291" w:rsidRDefault="004B1291" w:rsidP="004B1291">
      <w:pPr>
        <w:jc w:val="center"/>
        <w:rPr>
          <w:rFonts w:eastAsia="Calibri"/>
          <w:sz w:val="22"/>
          <w:szCs w:val="22"/>
          <w:lang w:eastAsia="en-US"/>
        </w:rPr>
      </w:pPr>
    </w:p>
    <w:p w14:paraId="62DD95AF" w14:textId="77777777" w:rsidR="004B1291" w:rsidRPr="004B1291" w:rsidRDefault="004B1291" w:rsidP="004B1291">
      <w:pPr>
        <w:jc w:val="center"/>
        <w:rPr>
          <w:rFonts w:eastAsia="Calibri"/>
          <w:sz w:val="22"/>
          <w:szCs w:val="22"/>
          <w:lang w:eastAsia="en-US"/>
        </w:rPr>
      </w:pPr>
    </w:p>
    <w:p w14:paraId="69C444D2" w14:textId="77777777" w:rsidR="004B1291" w:rsidRPr="009B7894" w:rsidRDefault="004B1291" w:rsidP="004B1291">
      <w:pPr>
        <w:jc w:val="center"/>
        <w:rPr>
          <w:b/>
          <w:sz w:val="52"/>
          <w:szCs w:val="52"/>
          <w:lang w:eastAsia="ru-RU"/>
        </w:rPr>
      </w:pPr>
      <w:r w:rsidRPr="009B7894">
        <w:rPr>
          <w:b/>
          <w:sz w:val="52"/>
          <w:szCs w:val="52"/>
          <w:lang w:eastAsia="ru-RU"/>
        </w:rPr>
        <w:t>Социально-экономическое положение Иссык-Кульской области</w:t>
      </w:r>
    </w:p>
    <w:p w14:paraId="29911BDC" w14:textId="77777777" w:rsidR="004B1291" w:rsidRPr="009B7894" w:rsidRDefault="004B1291" w:rsidP="004B1291">
      <w:pPr>
        <w:jc w:val="center"/>
        <w:rPr>
          <w:rFonts w:eastAsia="Calibri"/>
          <w:b/>
          <w:bCs/>
          <w:sz w:val="44"/>
          <w:szCs w:val="44"/>
          <w:lang w:eastAsia="en-US"/>
        </w:rPr>
      </w:pPr>
      <w:r w:rsidRPr="009B7894">
        <w:rPr>
          <w:rFonts w:eastAsia="Calibri"/>
          <w:b/>
          <w:bCs/>
          <w:sz w:val="44"/>
          <w:szCs w:val="44"/>
          <w:lang w:eastAsia="en-US"/>
        </w:rPr>
        <w:t>за январь-август</w:t>
      </w:r>
    </w:p>
    <w:p w14:paraId="3EE68C28" w14:textId="77777777" w:rsidR="004B1291" w:rsidRPr="004B1291" w:rsidRDefault="004B1291" w:rsidP="004B1291">
      <w:pPr>
        <w:jc w:val="center"/>
        <w:rPr>
          <w:rFonts w:eastAsia="Calibri"/>
          <w:b/>
          <w:sz w:val="36"/>
          <w:szCs w:val="36"/>
          <w:lang w:eastAsia="en-US"/>
        </w:rPr>
      </w:pPr>
    </w:p>
    <w:p w14:paraId="2D9BAE14" w14:textId="77777777" w:rsidR="004B1291" w:rsidRPr="009B7894" w:rsidRDefault="004B1291" w:rsidP="004B1291">
      <w:pPr>
        <w:jc w:val="center"/>
        <w:rPr>
          <w:rFonts w:eastAsia="Calibri"/>
          <w:b/>
          <w:bCs/>
          <w:sz w:val="36"/>
          <w:szCs w:val="36"/>
          <w:lang w:eastAsia="en-US"/>
        </w:rPr>
      </w:pPr>
      <w:r w:rsidRPr="009B7894">
        <w:rPr>
          <w:rFonts w:eastAsia="Calibri"/>
          <w:b/>
          <w:bCs/>
          <w:sz w:val="36"/>
          <w:szCs w:val="36"/>
          <w:lang w:eastAsia="en-US"/>
        </w:rPr>
        <w:t>месячная публикация</w:t>
      </w:r>
    </w:p>
    <w:p w14:paraId="4871FD0C" w14:textId="77777777" w:rsidR="004B1291" w:rsidRPr="004B1291" w:rsidRDefault="004B1291" w:rsidP="004B1291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58058FA6" w14:textId="77777777" w:rsidR="004B1291" w:rsidRPr="004B1291" w:rsidRDefault="004B1291" w:rsidP="004B1291">
      <w:pPr>
        <w:jc w:val="center"/>
        <w:rPr>
          <w:rFonts w:eastAsia="Calibri"/>
          <w:b/>
          <w:sz w:val="22"/>
          <w:szCs w:val="22"/>
          <w:lang w:eastAsia="en-US"/>
        </w:rPr>
      </w:pPr>
    </w:p>
    <w:p w14:paraId="6864A86C" w14:textId="77777777" w:rsidR="004B1291" w:rsidRPr="004B1291" w:rsidRDefault="004B1291" w:rsidP="004B1291">
      <w:pPr>
        <w:jc w:val="center"/>
        <w:rPr>
          <w:rFonts w:eastAsia="Calibri"/>
          <w:b/>
          <w:sz w:val="22"/>
          <w:szCs w:val="22"/>
          <w:lang w:eastAsia="en-US"/>
        </w:rPr>
      </w:pPr>
    </w:p>
    <w:p w14:paraId="789E1E42" w14:textId="77777777" w:rsidR="004B1291" w:rsidRPr="004B1291" w:rsidRDefault="004B1291" w:rsidP="004B1291">
      <w:pPr>
        <w:jc w:val="center"/>
        <w:rPr>
          <w:rFonts w:eastAsia="Calibri"/>
          <w:b/>
          <w:sz w:val="22"/>
          <w:szCs w:val="22"/>
          <w:lang w:eastAsia="en-US"/>
        </w:rPr>
      </w:pPr>
    </w:p>
    <w:p w14:paraId="64FBC0D0" w14:textId="77777777" w:rsidR="004B1291" w:rsidRPr="004B1291" w:rsidRDefault="004B1291" w:rsidP="004B1291">
      <w:pPr>
        <w:jc w:val="center"/>
        <w:rPr>
          <w:rFonts w:eastAsia="Calibri"/>
          <w:b/>
          <w:sz w:val="22"/>
          <w:szCs w:val="22"/>
          <w:lang w:eastAsia="en-US"/>
        </w:rPr>
      </w:pPr>
    </w:p>
    <w:p w14:paraId="2920C8B3" w14:textId="77777777" w:rsidR="004B1291" w:rsidRPr="004B1291" w:rsidRDefault="004B1291" w:rsidP="004B1291">
      <w:pPr>
        <w:jc w:val="center"/>
        <w:rPr>
          <w:rFonts w:eastAsia="Calibri"/>
          <w:b/>
          <w:sz w:val="22"/>
          <w:szCs w:val="22"/>
          <w:lang w:eastAsia="en-US"/>
        </w:rPr>
      </w:pPr>
    </w:p>
    <w:p w14:paraId="69C04C66" w14:textId="77777777" w:rsidR="004B1291" w:rsidRPr="004B1291" w:rsidRDefault="004B1291" w:rsidP="004B1291">
      <w:pPr>
        <w:jc w:val="center"/>
        <w:rPr>
          <w:rFonts w:eastAsia="Calibri"/>
          <w:b/>
          <w:sz w:val="22"/>
          <w:szCs w:val="22"/>
          <w:lang w:eastAsia="en-US"/>
        </w:rPr>
      </w:pPr>
    </w:p>
    <w:p w14:paraId="113FC8F0" w14:textId="77777777" w:rsidR="004B1291" w:rsidRPr="004B1291" w:rsidRDefault="004B1291" w:rsidP="004B1291">
      <w:pPr>
        <w:jc w:val="center"/>
        <w:rPr>
          <w:rFonts w:eastAsia="Calibri"/>
          <w:b/>
          <w:sz w:val="22"/>
          <w:szCs w:val="22"/>
          <w:lang w:eastAsia="en-US"/>
        </w:rPr>
      </w:pPr>
    </w:p>
    <w:p w14:paraId="570C5788" w14:textId="77777777" w:rsidR="004B1291" w:rsidRPr="004B1291" w:rsidRDefault="004B1291" w:rsidP="004B1291">
      <w:pPr>
        <w:jc w:val="center"/>
        <w:rPr>
          <w:rFonts w:eastAsia="Calibri"/>
          <w:b/>
          <w:sz w:val="22"/>
          <w:szCs w:val="22"/>
          <w:lang w:eastAsia="en-US"/>
        </w:rPr>
      </w:pPr>
    </w:p>
    <w:p w14:paraId="0F86ED07" w14:textId="77777777" w:rsidR="004B1291" w:rsidRDefault="004B1291" w:rsidP="004B1291">
      <w:pPr>
        <w:jc w:val="center"/>
        <w:rPr>
          <w:rFonts w:eastAsia="Calibri"/>
          <w:b/>
          <w:sz w:val="22"/>
          <w:szCs w:val="22"/>
          <w:lang w:eastAsia="en-US"/>
        </w:rPr>
      </w:pPr>
    </w:p>
    <w:p w14:paraId="3BB2EC7B" w14:textId="77777777" w:rsidR="009B7894" w:rsidRDefault="009B7894" w:rsidP="004B1291">
      <w:pPr>
        <w:jc w:val="center"/>
        <w:rPr>
          <w:rFonts w:eastAsia="Calibri"/>
          <w:b/>
          <w:sz w:val="22"/>
          <w:szCs w:val="22"/>
          <w:lang w:eastAsia="en-US"/>
        </w:rPr>
      </w:pPr>
    </w:p>
    <w:p w14:paraId="278A8D32" w14:textId="77777777" w:rsidR="009B7894" w:rsidRDefault="009B7894" w:rsidP="004B1291">
      <w:pPr>
        <w:jc w:val="center"/>
        <w:rPr>
          <w:rFonts w:eastAsia="Calibri"/>
          <w:b/>
          <w:sz w:val="22"/>
          <w:szCs w:val="22"/>
          <w:lang w:eastAsia="en-US"/>
        </w:rPr>
      </w:pPr>
    </w:p>
    <w:p w14:paraId="55379494" w14:textId="77777777" w:rsidR="009B7894" w:rsidRDefault="009B7894" w:rsidP="004B1291">
      <w:pPr>
        <w:jc w:val="center"/>
        <w:rPr>
          <w:rFonts w:eastAsia="Calibri"/>
          <w:b/>
          <w:sz w:val="22"/>
          <w:szCs w:val="22"/>
          <w:lang w:eastAsia="en-US"/>
        </w:rPr>
      </w:pPr>
    </w:p>
    <w:p w14:paraId="066D0F62" w14:textId="77777777" w:rsidR="009B7894" w:rsidRDefault="009B7894" w:rsidP="004B1291">
      <w:pPr>
        <w:jc w:val="center"/>
        <w:rPr>
          <w:rFonts w:eastAsia="Calibri"/>
          <w:b/>
          <w:sz w:val="22"/>
          <w:szCs w:val="22"/>
          <w:lang w:eastAsia="en-US"/>
        </w:rPr>
      </w:pPr>
    </w:p>
    <w:p w14:paraId="4357A6BC" w14:textId="77777777" w:rsidR="009B7894" w:rsidRPr="004B1291" w:rsidRDefault="009B7894" w:rsidP="004B1291">
      <w:pPr>
        <w:jc w:val="center"/>
        <w:rPr>
          <w:rFonts w:eastAsia="Calibri"/>
          <w:b/>
          <w:sz w:val="22"/>
          <w:szCs w:val="22"/>
          <w:lang w:eastAsia="en-US"/>
        </w:rPr>
      </w:pPr>
    </w:p>
    <w:p w14:paraId="463FD93E" w14:textId="77777777" w:rsidR="004B1291" w:rsidRPr="004B1291" w:rsidRDefault="004B1291" w:rsidP="004B1291">
      <w:pPr>
        <w:jc w:val="center"/>
        <w:rPr>
          <w:rFonts w:eastAsia="Calibri"/>
          <w:b/>
          <w:sz w:val="22"/>
          <w:szCs w:val="22"/>
          <w:lang w:eastAsia="en-US"/>
        </w:rPr>
      </w:pPr>
    </w:p>
    <w:p w14:paraId="1A7E061A" w14:textId="77777777" w:rsidR="004B1291" w:rsidRPr="004B1291" w:rsidRDefault="004B1291" w:rsidP="004B1291">
      <w:pPr>
        <w:jc w:val="center"/>
        <w:rPr>
          <w:rFonts w:eastAsia="Calibri"/>
          <w:b/>
          <w:sz w:val="22"/>
          <w:szCs w:val="22"/>
          <w:lang w:eastAsia="en-US"/>
        </w:rPr>
      </w:pPr>
    </w:p>
    <w:p w14:paraId="6FBCE078" w14:textId="77777777" w:rsidR="004B1291" w:rsidRPr="004B1291" w:rsidRDefault="004B1291" w:rsidP="004B1291">
      <w:pPr>
        <w:jc w:val="center"/>
        <w:rPr>
          <w:rFonts w:eastAsia="Calibri"/>
          <w:b/>
          <w:sz w:val="22"/>
          <w:szCs w:val="22"/>
          <w:lang w:eastAsia="en-US"/>
        </w:rPr>
      </w:pPr>
    </w:p>
    <w:p w14:paraId="3BFC514F" w14:textId="77777777" w:rsidR="004B1291" w:rsidRPr="004B1291" w:rsidRDefault="004B1291" w:rsidP="004B1291">
      <w:pPr>
        <w:jc w:val="center"/>
        <w:rPr>
          <w:rFonts w:eastAsia="Calibri"/>
          <w:b/>
          <w:sz w:val="22"/>
          <w:szCs w:val="22"/>
          <w:lang w:eastAsia="en-US"/>
        </w:rPr>
      </w:pPr>
    </w:p>
    <w:p w14:paraId="59C804F6" w14:textId="77777777" w:rsidR="004B1291" w:rsidRPr="009B7894" w:rsidRDefault="004B1291" w:rsidP="004B1291">
      <w:pPr>
        <w:jc w:val="center"/>
        <w:rPr>
          <w:rFonts w:eastAsia="Calibri"/>
          <w:b/>
          <w:sz w:val="28"/>
          <w:szCs w:val="28"/>
          <w:lang w:eastAsia="en-US"/>
        </w:rPr>
      </w:pPr>
      <w:r w:rsidRPr="009B7894">
        <w:rPr>
          <w:rFonts w:eastAsia="Calibri"/>
          <w:b/>
          <w:sz w:val="28"/>
          <w:szCs w:val="28"/>
          <w:lang w:eastAsia="en-US"/>
        </w:rPr>
        <w:t>г. Каракол 2026</w:t>
      </w:r>
    </w:p>
    <w:p w14:paraId="69733339" w14:textId="77777777" w:rsidR="004B1291" w:rsidRPr="004B1291" w:rsidRDefault="004B1291" w:rsidP="004B1291">
      <w:pPr>
        <w:rPr>
          <w:rFonts w:eastAsia="Calibri"/>
          <w:b/>
          <w:i/>
          <w:sz w:val="18"/>
          <w:szCs w:val="18"/>
          <w:lang w:eastAsia="en-US"/>
        </w:rPr>
      </w:pPr>
      <w:bookmarkStart w:id="0" w:name="_Toc130202446"/>
      <w:bookmarkStart w:id="1" w:name="_Toc130202587"/>
      <w:bookmarkStart w:id="2" w:name="_Toc130202754"/>
      <w:bookmarkStart w:id="3" w:name="_Toc130202927"/>
    </w:p>
    <w:p w14:paraId="0380F418" w14:textId="77777777" w:rsidR="004B1291" w:rsidRPr="004B1291" w:rsidRDefault="004B1291" w:rsidP="004B1291">
      <w:pPr>
        <w:rPr>
          <w:rFonts w:eastAsia="Calibri"/>
          <w:b/>
          <w:i/>
          <w:sz w:val="18"/>
          <w:szCs w:val="18"/>
          <w:lang w:eastAsia="en-US"/>
        </w:rPr>
      </w:pPr>
    </w:p>
    <w:p w14:paraId="0520DCCB" w14:textId="77777777" w:rsidR="004B1291" w:rsidRPr="009B7894" w:rsidRDefault="004B1291" w:rsidP="009B7894">
      <w:pPr>
        <w:pageBreakBefore/>
        <w:rPr>
          <w:rFonts w:eastAsia="Calibri"/>
          <w:b/>
          <w:i/>
          <w:sz w:val="22"/>
          <w:szCs w:val="22"/>
          <w:lang w:eastAsia="en-US"/>
        </w:rPr>
      </w:pPr>
      <w:r w:rsidRPr="009B7894">
        <w:rPr>
          <w:rFonts w:eastAsia="Calibri"/>
          <w:b/>
          <w:i/>
          <w:sz w:val="22"/>
          <w:szCs w:val="22"/>
          <w:lang w:eastAsia="en-US"/>
        </w:rPr>
        <w:lastRenderedPageBreak/>
        <w:t>Социально-экономическое положение за январь-август 2026 года.</w:t>
      </w:r>
      <w:bookmarkEnd w:id="0"/>
      <w:bookmarkEnd w:id="1"/>
      <w:bookmarkEnd w:id="2"/>
      <w:bookmarkEnd w:id="3"/>
    </w:p>
    <w:p w14:paraId="58C30155" w14:textId="77777777" w:rsidR="004B1291" w:rsidRPr="009B7894" w:rsidRDefault="004B1291" w:rsidP="004B1291">
      <w:pPr>
        <w:ind w:right="-1"/>
        <w:jc w:val="both"/>
        <w:rPr>
          <w:rFonts w:eastAsia="Calibri"/>
          <w:sz w:val="22"/>
          <w:szCs w:val="22"/>
          <w:lang w:eastAsia="en-US"/>
        </w:rPr>
      </w:pPr>
    </w:p>
    <w:p w14:paraId="4C16EC73" w14:textId="77777777" w:rsidR="004B1291" w:rsidRPr="009B7894" w:rsidRDefault="004B1291" w:rsidP="004B1291">
      <w:pPr>
        <w:ind w:right="-1"/>
        <w:jc w:val="both"/>
        <w:rPr>
          <w:rFonts w:eastAsia="Calibri"/>
          <w:sz w:val="22"/>
          <w:szCs w:val="22"/>
          <w:lang w:eastAsia="en-US"/>
        </w:rPr>
      </w:pPr>
      <w:r w:rsidRPr="009B7894">
        <w:rPr>
          <w:rFonts w:eastAsia="Calibri"/>
          <w:sz w:val="22"/>
          <w:szCs w:val="22"/>
          <w:lang w:eastAsia="en-US"/>
        </w:rPr>
        <w:t xml:space="preserve">Редакционный Совет: </w:t>
      </w:r>
    </w:p>
    <w:p w14:paraId="2679D810" w14:textId="77777777" w:rsidR="004B1291" w:rsidRPr="009B7894" w:rsidRDefault="004B1291" w:rsidP="004B1291">
      <w:pPr>
        <w:ind w:right="-1"/>
        <w:jc w:val="both"/>
        <w:rPr>
          <w:rFonts w:eastAsia="Calibri"/>
          <w:sz w:val="22"/>
          <w:szCs w:val="22"/>
          <w:lang w:eastAsia="en-US"/>
        </w:rPr>
      </w:pP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984"/>
        <w:gridCol w:w="284"/>
        <w:gridCol w:w="3260"/>
      </w:tblGrid>
      <w:tr w:rsidR="004B1291" w:rsidRPr="009B7894" w14:paraId="19E75C6E" w14:textId="77777777" w:rsidTr="00540C75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B62A0F3" w14:textId="77777777" w:rsidR="004B1291" w:rsidRPr="009B7894" w:rsidRDefault="004B1291" w:rsidP="004B1291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9B7894">
              <w:rPr>
                <w:rFonts w:eastAsia="Calibri"/>
                <w:sz w:val="22"/>
                <w:szCs w:val="22"/>
                <w:lang w:eastAsia="en-US"/>
              </w:rPr>
              <w:t>Председатель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1C55A88" w14:textId="77777777" w:rsidR="004B1291" w:rsidRPr="009B7894" w:rsidRDefault="004B1291" w:rsidP="004B1291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9B7894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0B2EB521" w14:textId="77777777" w:rsidR="004B1291" w:rsidRPr="009B7894" w:rsidRDefault="004B1291" w:rsidP="004B1291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9B7894">
              <w:rPr>
                <w:rFonts w:eastAsia="Calibri"/>
                <w:sz w:val="22"/>
                <w:szCs w:val="22"/>
                <w:lang w:eastAsia="en-US"/>
              </w:rPr>
              <w:t>Искатов</w:t>
            </w:r>
            <w:proofErr w:type="spellEnd"/>
            <w:r w:rsidRPr="009B7894">
              <w:rPr>
                <w:rFonts w:eastAsia="Calibri"/>
                <w:sz w:val="22"/>
                <w:szCs w:val="22"/>
                <w:lang w:eastAsia="en-US"/>
              </w:rPr>
              <w:t xml:space="preserve"> У.Т.</w:t>
            </w:r>
          </w:p>
        </w:tc>
      </w:tr>
      <w:tr w:rsidR="004B1291" w:rsidRPr="009B7894" w14:paraId="4C8CFCCD" w14:textId="77777777" w:rsidTr="00540C75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BD19D39" w14:textId="77777777" w:rsidR="004B1291" w:rsidRPr="009B7894" w:rsidRDefault="004B1291" w:rsidP="004B1291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3898A49" w14:textId="77777777" w:rsidR="004B1291" w:rsidRPr="009B7894" w:rsidRDefault="004B1291" w:rsidP="004B1291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9B7894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1E8AC3F9" w14:textId="77777777" w:rsidR="004B1291" w:rsidRPr="009B7894" w:rsidRDefault="004B1291" w:rsidP="004B1291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9B7894">
              <w:rPr>
                <w:rFonts w:eastAsia="Calibri"/>
                <w:sz w:val="22"/>
                <w:szCs w:val="22"/>
                <w:lang w:eastAsia="en-US"/>
              </w:rPr>
              <w:t>Эсентаева</w:t>
            </w:r>
            <w:proofErr w:type="spellEnd"/>
            <w:r w:rsidRPr="009B7894">
              <w:rPr>
                <w:rFonts w:eastAsia="Calibri"/>
                <w:sz w:val="22"/>
                <w:szCs w:val="22"/>
                <w:lang w:eastAsia="en-US"/>
              </w:rPr>
              <w:t xml:space="preserve"> Г.Ш.</w:t>
            </w:r>
          </w:p>
        </w:tc>
      </w:tr>
      <w:tr w:rsidR="004B1291" w:rsidRPr="009B7894" w14:paraId="3CC5779B" w14:textId="77777777" w:rsidTr="00540C75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7CB1A0A" w14:textId="77777777" w:rsidR="004B1291" w:rsidRPr="009B7894" w:rsidRDefault="004B1291" w:rsidP="004B1291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5B2DC1C" w14:textId="77777777" w:rsidR="004B1291" w:rsidRPr="009B7894" w:rsidRDefault="004B1291" w:rsidP="004B1291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9B7894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59B2D5EB" w14:textId="77777777" w:rsidR="004B1291" w:rsidRPr="009B7894" w:rsidRDefault="004B1291" w:rsidP="004B1291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9B7894">
              <w:rPr>
                <w:rFonts w:eastAsia="Calibri"/>
                <w:sz w:val="22"/>
                <w:szCs w:val="22"/>
                <w:lang w:eastAsia="en-US"/>
              </w:rPr>
              <w:t xml:space="preserve">Дамир </w:t>
            </w:r>
            <w:proofErr w:type="spellStart"/>
            <w:r w:rsidRPr="009B7894">
              <w:rPr>
                <w:rFonts w:eastAsia="Calibri"/>
                <w:sz w:val="22"/>
                <w:szCs w:val="22"/>
                <w:lang w:eastAsia="en-US"/>
              </w:rPr>
              <w:t>кызы</w:t>
            </w:r>
            <w:proofErr w:type="spellEnd"/>
            <w:r w:rsidRPr="009B7894">
              <w:rPr>
                <w:rFonts w:eastAsia="Calibri"/>
                <w:sz w:val="22"/>
                <w:szCs w:val="22"/>
                <w:lang w:eastAsia="en-US"/>
              </w:rPr>
              <w:t xml:space="preserve"> Венера.</w:t>
            </w:r>
          </w:p>
        </w:tc>
      </w:tr>
      <w:tr w:rsidR="004B1291" w:rsidRPr="009B7894" w14:paraId="7D79B938" w14:textId="77777777" w:rsidTr="00540C75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E8A49F9" w14:textId="77777777" w:rsidR="004B1291" w:rsidRPr="009B7894" w:rsidRDefault="004B1291" w:rsidP="004B1291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A44DF67" w14:textId="77777777" w:rsidR="004B1291" w:rsidRPr="009B7894" w:rsidRDefault="004B1291" w:rsidP="004B1291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9B7894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5F3B3554" w14:textId="77777777" w:rsidR="004B1291" w:rsidRPr="009B7894" w:rsidRDefault="004B1291" w:rsidP="004B1291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9B7894">
              <w:rPr>
                <w:rFonts w:eastAsia="Calibri"/>
                <w:sz w:val="22"/>
                <w:szCs w:val="22"/>
                <w:lang w:eastAsia="en-US"/>
              </w:rPr>
              <w:t>Намазбеков</w:t>
            </w:r>
            <w:proofErr w:type="spellEnd"/>
            <w:r w:rsidRPr="009B7894">
              <w:rPr>
                <w:rFonts w:eastAsia="Calibri"/>
                <w:sz w:val="22"/>
                <w:szCs w:val="22"/>
                <w:lang w:eastAsia="en-US"/>
              </w:rPr>
              <w:t xml:space="preserve"> Н.А.</w:t>
            </w:r>
          </w:p>
        </w:tc>
      </w:tr>
      <w:tr w:rsidR="004B1291" w:rsidRPr="009B7894" w14:paraId="7739F1B7" w14:textId="77777777" w:rsidTr="00540C75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1C39427" w14:textId="77777777" w:rsidR="004B1291" w:rsidRPr="009B7894" w:rsidRDefault="004B1291" w:rsidP="004B1291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7176AEC" w14:textId="77777777" w:rsidR="004B1291" w:rsidRPr="009B7894" w:rsidRDefault="004B1291" w:rsidP="004B1291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9B7894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  <w:p w14:paraId="286D8F8A" w14:textId="77777777" w:rsidR="004B1291" w:rsidRPr="009B7894" w:rsidRDefault="004B1291" w:rsidP="004B1291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9B7894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0E2876A1" w14:textId="77777777" w:rsidR="004B1291" w:rsidRPr="009B7894" w:rsidRDefault="004B1291" w:rsidP="004B1291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9B7894">
              <w:rPr>
                <w:rFonts w:eastAsia="Calibri"/>
                <w:sz w:val="22"/>
                <w:szCs w:val="22"/>
                <w:lang w:eastAsia="en-US"/>
              </w:rPr>
              <w:t>Даниярова</w:t>
            </w:r>
            <w:proofErr w:type="spellEnd"/>
            <w:r w:rsidRPr="009B7894">
              <w:rPr>
                <w:rFonts w:eastAsia="Calibri"/>
                <w:sz w:val="22"/>
                <w:szCs w:val="22"/>
                <w:lang w:eastAsia="en-US"/>
              </w:rPr>
              <w:t xml:space="preserve"> Ы.К.</w:t>
            </w:r>
          </w:p>
          <w:p w14:paraId="415BBBA1" w14:textId="77777777" w:rsidR="004B1291" w:rsidRPr="009B7894" w:rsidRDefault="004B1291" w:rsidP="004B1291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9B7894">
              <w:rPr>
                <w:rFonts w:eastAsia="Calibri"/>
                <w:sz w:val="22"/>
                <w:szCs w:val="22"/>
                <w:lang w:eastAsia="en-US"/>
              </w:rPr>
              <w:t>Касымбекова</w:t>
            </w:r>
            <w:proofErr w:type="spellEnd"/>
            <w:r w:rsidRPr="009B7894">
              <w:rPr>
                <w:rFonts w:eastAsia="Calibri"/>
                <w:sz w:val="22"/>
                <w:szCs w:val="22"/>
                <w:lang w:eastAsia="en-US"/>
              </w:rPr>
              <w:t xml:space="preserve"> Ж.Т.</w:t>
            </w:r>
          </w:p>
        </w:tc>
      </w:tr>
    </w:tbl>
    <w:p w14:paraId="04FAFEB5" w14:textId="77777777" w:rsidR="004B1291" w:rsidRPr="009B7894" w:rsidRDefault="004B1291" w:rsidP="004B1291">
      <w:pPr>
        <w:ind w:right="-1" w:firstLine="708"/>
        <w:jc w:val="both"/>
        <w:rPr>
          <w:rFonts w:eastAsia="Calibri"/>
          <w:sz w:val="22"/>
          <w:szCs w:val="22"/>
          <w:lang w:eastAsia="en-US"/>
        </w:rPr>
      </w:pPr>
    </w:p>
    <w:p w14:paraId="2C0A17BC" w14:textId="77777777" w:rsidR="004B1291" w:rsidRPr="009B7894" w:rsidRDefault="004B1291" w:rsidP="004B1291">
      <w:pPr>
        <w:ind w:right="-1" w:firstLine="708"/>
        <w:jc w:val="both"/>
        <w:rPr>
          <w:rFonts w:eastAsia="Calibri"/>
          <w:sz w:val="22"/>
          <w:szCs w:val="22"/>
          <w:lang w:eastAsia="en-US"/>
        </w:rPr>
      </w:pPr>
    </w:p>
    <w:p w14:paraId="1A3D40B2" w14:textId="77777777" w:rsidR="004B1291" w:rsidRPr="009B7894" w:rsidRDefault="004B1291" w:rsidP="004B1291">
      <w:pPr>
        <w:ind w:right="-1" w:firstLine="540"/>
        <w:jc w:val="both"/>
        <w:rPr>
          <w:rFonts w:eastAsia="Calibri"/>
          <w:sz w:val="22"/>
          <w:szCs w:val="22"/>
          <w:lang w:eastAsia="en-US"/>
        </w:rPr>
      </w:pPr>
      <w:r w:rsidRPr="009B7894">
        <w:rPr>
          <w:rFonts w:eastAsia="Calibri"/>
          <w:sz w:val="22"/>
          <w:szCs w:val="22"/>
          <w:lang w:eastAsia="en-US"/>
        </w:rPr>
        <w:t>Для информации, связанной с этой публикацией, обращайтесь:</w:t>
      </w:r>
    </w:p>
    <w:p w14:paraId="3AE7A563" w14:textId="77777777" w:rsidR="004B1291" w:rsidRPr="009B7894" w:rsidRDefault="004B1291" w:rsidP="004B1291">
      <w:pPr>
        <w:ind w:firstLine="540"/>
        <w:rPr>
          <w:rFonts w:eastAsia="Calibri"/>
          <w:sz w:val="22"/>
          <w:szCs w:val="22"/>
          <w:lang w:eastAsia="en-US"/>
        </w:rPr>
      </w:pPr>
      <w:r w:rsidRPr="009B7894">
        <w:rPr>
          <w:rFonts w:eastAsia="Calibri"/>
          <w:sz w:val="22"/>
          <w:szCs w:val="22"/>
          <w:lang w:eastAsia="en-US"/>
        </w:rPr>
        <w:t xml:space="preserve">по адресу: </w:t>
      </w:r>
      <w:proofErr w:type="spellStart"/>
      <w:r w:rsidRPr="009B7894">
        <w:rPr>
          <w:rFonts w:eastAsia="Calibri"/>
          <w:sz w:val="22"/>
          <w:szCs w:val="22"/>
          <w:lang w:eastAsia="en-US"/>
        </w:rPr>
        <w:t>г.Каракол</w:t>
      </w:r>
      <w:proofErr w:type="spellEnd"/>
      <w:r w:rsidRPr="009B7894">
        <w:rPr>
          <w:rFonts w:eastAsia="Calibri"/>
          <w:sz w:val="22"/>
          <w:szCs w:val="22"/>
          <w:lang w:eastAsia="en-US"/>
        </w:rPr>
        <w:t xml:space="preserve">, </w:t>
      </w:r>
      <w:proofErr w:type="spellStart"/>
      <w:r w:rsidRPr="009B7894">
        <w:rPr>
          <w:rFonts w:eastAsia="Calibri"/>
          <w:sz w:val="22"/>
          <w:szCs w:val="22"/>
          <w:lang w:eastAsia="en-US"/>
        </w:rPr>
        <w:t>ул.Кутманалиева</w:t>
      </w:r>
      <w:proofErr w:type="spellEnd"/>
      <w:r w:rsidRPr="009B7894">
        <w:rPr>
          <w:rFonts w:eastAsia="Calibri"/>
          <w:sz w:val="22"/>
          <w:szCs w:val="22"/>
          <w:lang w:eastAsia="en-US"/>
        </w:rPr>
        <w:t>, 114</w:t>
      </w:r>
    </w:p>
    <w:p w14:paraId="63C08DB2" w14:textId="77777777" w:rsidR="004B1291" w:rsidRPr="009B7894" w:rsidRDefault="004B1291" w:rsidP="004B1291">
      <w:pPr>
        <w:ind w:firstLine="540"/>
        <w:rPr>
          <w:rFonts w:eastAsia="Calibri"/>
          <w:sz w:val="22"/>
          <w:szCs w:val="22"/>
          <w:lang w:eastAsia="en-US"/>
        </w:rPr>
      </w:pPr>
      <w:r w:rsidRPr="009B7894">
        <w:rPr>
          <w:rFonts w:eastAsia="Calibri"/>
          <w:sz w:val="22"/>
          <w:szCs w:val="22"/>
          <w:lang w:eastAsia="en-US"/>
        </w:rPr>
        <w:t>телефон (0 3922) 5-24-73. факс: (0 3922) 5-29-34</w:t>
      </w:r>
      <w:r w:rsidRPr="009B7894">
        <w:rPr>
          <w:rFonts w:eastAsia="Calibri"/>
          <w:i/>
          <w:sz w:val="22"/>
          <w:szCs w:val="22"/>
          <w:lang w:eastAsia="en-US"/>
        </w:rPr>
        <w:t>;</w:t>
      </w:r>
      <w:r w:rsidRPr="009B7894">
        <w:rPr>
          <w:rFonts w:eastAsia="Calibri"/>
          <w:sz w:val="22"/>
          <w:szCs w:val="22"/>
          <w:lang w:eastAsia="en-US"/>
        </w:rPr>
        <w:t xml:space="preserve"> </w:t>
      </w:r>
      <w:r w:rsidRPr="009B7894">
        <w:rPr>
          <w:rFonts w:eastAsia="Calibri"/>
          <w:sz w:val="22"/>
          <w:szCs w:val="22"/>
          <w:lang w:eastAsia="en-US"/>
        </w:rPr>
        <w:br/>
      </w:r>
      <w:proofErr w:type="spellStart"/>
      <w:r w:rsidRPr="009B7894">
        <w:rPr>
          <w:rFonts w:eastAsia="Calibri"/>
          <w:sz w:val="22"/>
          <w:szCs w:val="22"/>
          <w:lang w:eastAsia="en-US"/>
        </w:rPr>
        <w:t>e-mail</w:t>
      </w:r>
      <w:proofErr w:type="spellEnd"/>
      <w:r w:rsidRPr="009B7894">
        <w:rPr>
          <w:rFonts w:eastAsia="Calibri"/>
          <w:sz w:val="22"/>
          <w:szCs w:val="22"/>
          <w:lang w:eastAsia="en-US"/>
        </w:rPr>
        <w:t xml:space="preserve">: </w:t>
      </w:r>
      <w:hyperlink r:id="rId9" w:history="1">
        <w:r w:rsidRPr="009B7894">
          <w:rPr>
            <w:rFonts w:eastAsia="Calibri"/>
            <w:color w:val="0000FF"/>
            <w:sz w:val="22"/>
            <w:szCs w:val="22"/>
            <w:u w:val="single"/>
            <w:lang w:val="en-US" w:eastAsia="en-US"/>
          </w:rPr>
          <w:t>issykkul</w:t>
        </w:r>
        <w:r w:rsidRPr="009B7894">
          <w:rPr>
            <w:rFonts w:eastAsia="Calibri"/>
            <w:color w:val="0000FF"/>
            <w:sz w:val="22"/>
            <w:szCs w:val="22"/>
            <w:u w:val="single"/>
            <w:lang w:eastAsia="en-US"/>
          </w:rPr>
          <w:t>@</w:t>
        </w:r>
        <w:r w:rsidRPr="009B7894">
          <w:rPr>
            <w:rFonts w:eastAsia="Calibri"/>
            <w:color w:val="0000FF"/>
            <w:sz w:val="22"/>
            <w:szCs w:val="22"/>
            <w:u w:val="single"/>
            <w:lang w:val="en-US" w:eastAsia="en-US"/>
          </w:rPr>
          <w:t>stat</w:t>
        </w:r>
        <w:r w:rsidRPr="009B7894">
          <w:rPr>
            <w:rFonts w:eastAsia="Calibri"/>
            <w:color w:val="0000FF"/>
            <w:sz w:val="22"/>
            <w:szCs w:val="22"/>
            <w:u w:val="single"/>
            <w:lang w:eastAsia="en-US"/>
          </w:rPr>
          <w:t>.</w:t>
        </w:r>
        <w:r w:rsidRPr="009B7894">
          <w:rPr>
            <w:rFonts w:eastAsia="Calibri"/>
            <w:color w:val="0000FF"/>
            <w:sz w:val="22"/>
            <w:szCs w:val="22"/>
            <w:u w:val="single"/>
            <w:lang w:val="en-US" w:eastAsia="en-US"/>
          </w:rPr>
          <w:t>kg</w:t>
        </w:r>
      </w:hyperlink>
    </w:p>
    <w:p w14:paraId="6D08D17C" w14:textId="77777777" w:rsidR="004B1291" w:rsidRPr="009B7894" w:rsidRDefault="004B1291" w:rsidP="004B1291">
      <w:pPr>
        <w:ind w:firstLine="540"/>
        <w:rPr>
          <w:rFonts w:eastAsia="Calibri"/>
          <w:sz w:val="22"/>
          <w:szCs w:val="22"/>
          <w:lang w:eastAsia="en-US"/>
        </w:rPr>
      </w:pPr>
      <w:proofErr w:type="spellStart"/>
      <w:r w:rsidRPr="009B7894">
        <w:rPr>
          <w:rFonts w:eastAsia="Calibri"/>
          <w:sz w:val="22"/>
          <w:szCs w:val="22"/>
          <w:lang w:eastAsia="en-US"/>
        </w:rPr>
        <w:t>Каракольское</w:t>
      </w:r>
      <w:proofErr w:type="spellEnd"/>
      <w:r w:rsidRPr="009B7894">
        <w:rPr>
          <w:rFonts w:eastAsia="Calibri"/>
          <w:sz w:val="22"/>
          <w:szCs w:val="22"/>
          <w:lang w:eastAsia="en-US"/>
        </w:rPr>
        <w:t xml:space="preserve"> городское управление статистики</w:t>
      </w:r>
    </w:p>
    <w:p w14:paraId="06596A80" w14:textId="77777777" w:rsidR="004B1291" w:rsidRPr="009B7894" w:rsidRDefault="004B1291" w:rsidP="004B1291">
      <w:pPr>
        <w:ind w:firstLine="540"/>
        <w:rPr>
          <w:rFonts w:eastAsia="Calibri"/>
          <w:sz w:val="22"/>
          <w:szCs w:val="22"/>
          <w:lang w:eastAsia="en-US"/>
        </w:rPr>
      </w:pPr>
      <w:r w:rsidRPr="009B7894">
        <w:rPr>
          <w:rFonts w:eastAsia="Calibri"/>
          <w:sz w:val="22"/>
          <w:szCs w:val="22"/>
          <w:lang w:eastAsia="en-US"/>
        </w:rPr>
        <w:t xml:space="preserve">Отдел статистики сводных работ, регистров и реального сектора. </w:t>
      </w:r>
    </w:p>
    <w:p w14:paraId="2F576C12" w14:textId="77777777" w:rsidR="004B1291" w:rsidRPr="009B7894" w:rsidRDefault="004B1291" w:rsidP="004B1291">
      <w:pPr>
        <w:ind w:right="-1"/>
        <w:jc w:val="both"/>
        <w:rPr>
          <w:rFonts w:eastAsia="Calibri"/>
          <w:sz w:val="22"/>
          <w:szCs w:val="22"/>
          <w:lang w:eastAsia="en-US"/>
        </w:rPr>
      </w:pPr>
    </w:p>
    <w:p w14:paraId="47D9B186" w14:textId="77777777" w:rsidR="004B1291" w:rsidRPr="009B7894" w:rsidRDefault="004B1291" w:rsidP="004B1291">
      <w:pPr>
        <w:ind w:right="-1" w:firstLine="540"/>
        <w:jc w:val="both"/>
        <w:rPr>
          <w:rFonts w:eastAsia="Calibri"/>
          <w:sz w:val="22"/>
          <w:szCs w:val="22"/>
          <w:lang w:eastAsia="en-US"/>
        </w:rPr>
      </w:pPr>
    </w:p>
    <w:p w14:paraId="057C4A5C" w14:textId="77777777" w:rsidR="004B1291" w:rsidRPr="009B7894" w:rsidRDefault="004B1291" w:rsidP="004B1291">
      <w:pPr>
        <w:ind w:right="-1" w:firstLine="540"/>
        <w:jc w:val="both"/>
        <w:rPr>
          <w:rFonts w:eastAsia="Calibri"/>
          <w:sz w:val="22"/>
          <w:szCs w:val="22"/>
          <w:lang w:eastAsia="en-US"/>
        </w:rPr>
      </w:pPr>
      <w:r w:rsidRPr="009B7894">
        <w:rPr>
          <w:rFonts w:eastAsia="Calibri"/>
          <w:sz w:val="22"/>
          <w:szCs w:val="22"/>
          <w:lang w:eastAsia="en-US"/>
        </w:rPr>
        <w:t>В предлагаемой публикации содержится информация, характеризующая социально-экономическое развитие Иссык-Кульской области Кыргызской Республики</w:t>
      </w:r>
      <w:r w:rsidRPr="009B7894">
        <w:rPr>
          <w:rFonts w:eastAsia="Calibri"/>
          <w:b/>
          <w:i/>
          <w:sz w:val="22"/>
          <w:szCs w:val="22"/>
          <w:lang w:eastAsia="en-US"/>
        </w:rPr>
        <w:t xml:space="preserve"> </w:t>
      </w:r>
      <w:r w:rsidRPr="009B7894">
        <w:rPr>
          <w:rFonts w:eastAsia="Calibri"/>
          <w:sz w:val="22"/>
          <w:szCs w:val="22"/>
          <w:lang w:eastAsia="en-US"/>
        </w:rPr>
        <w:t>за январь-август 2026г.</w:t>
      </w:r>
    </w:p>
    <w:p w14:paraId="0C3D5563" w14:textId="77777777" w:rsidR="004B1291" w:rsidRPr="009B7894" w:rsidRDefault="004B1291" w:rsidP="004B1291">
      <w:pPr>
        <w:ind w:right="-1" w:firstLine="540"/>
        <w:jc w:val="both"/>
        <w:rPr>
          <w:rFonts w:eastAsia="Calibri"/>
          <w:sz w:val="22"/>
          <w:szCs w:val="22"/>
          <w:lang w:eastAsia="en-US"/>
        </w:rPr>
      </w:pPr>
    </w:p>
    <w:p w14:paraId="28015FA7" w14:textId="77777777" w:rsidR="004B1291" w:rsidRPr="009B7894" w:rsidRDefault="004B1291" w:rsidP="004B1291">
      <w:pPr>
        <w:ind w:right="-1" w:firstLine="540"/>
        <w:jc w:val="both"/>
        <w:rPr>
          <w:rFonts w:eastAsia="Calibri"/>
          <w:sz w:val="22"/>
          <w:szCs w:val="22"/>
          <w:lang w:eastAsia="en-US"/>
        </w:rPr>
      </w:pPr>
      <w:r w:rsidRPr="009B7894">
        <w:rPr>
          <w:rFonts w:eastAsia="Calibri"/>
          <w:sz w:val="22"/>
          <w:szCs w:val="22"/>
          <w:lang w:eastAsia="en-US"/>
        </w:rPr>
        <w:t>Тираж: 6 экз.</w:t>
      </w:r>
    </w:p>
    <w:p w14:paraId="57BF5558" w14:textId="77777777" w:rsidR="004B1291" w:rsidRPr="009B7894" w:rsidRDefault="004B1291" w:rsidP="004B1291">
      <w:pPr>
        <w:ind w:right="-1" w:firstLine="540"/>
        <w:jc w:val="both"/>
        <w:rPr>
          <w:rFonts w:eastAsia="Calibri"/>
          <w:sz w:val="22"/>
          <w:szCs w:val="22"/>
          <w:lang w:eastAsia="en-US"/>
        </w:rPr>
      </w:pPr>
    </w:p>
    <w:p w14:paraId="6239FC57" w14:textId="77777777" w:rsidR="004B1291" w:rsidRPr="009B7894" w:rsidRDefault="004B1291" w:rsidP="004B1291">
      <w:pPr>
        <w:ind w:left="540"/>
        <w:rPr>
          <w:rFonts w:eastAsia="Calibri"/>
          <w:sz w:val="22"/>
          <w:szCs w:val="22"/>
          <w:lang w:eastAsia="en-US"/>
        </w:rPr>
      </w:pPr>
      <w:bookmarkStart w:id="4" w:name="_Toc130202447"/>
      <w:bookmarkStart w:id="5" w:name="_Toc130202588"/>
      <w:bookmarkStart w:id="6" w:name="_Toc130202755"/>
      <w:r w:rsidRPr="009B7894">
        <w:rPr>
          <w:rFonts w:eastAsia="Calibri"/>
          <w:sz w:val="22"/>
          <w:szCs w:val="22"/>
          <w:lang w:eastAsia="en-US"/>
        </w:rPr>
        <w:t>Публикация имеется также на магнитных носителях.</w:t>
      </w:r>
      <w:bookmarkEnd w:id="4"/>
      <w:bookmarkEnd w:id="5"/>
      <w:bookmarkEnd w:id="6"/>
    </w:p>
    <w:p w14:paraId="65927A9B" w14:textId="77777777" w:rsidR="004B1291" w:rsidRPr="009B7894" w:rsidRDefault="004B1291" w:rsidP="004B1291">
      <w:pPr>
        <w:ind w:right="-1"/>
        <w:jc w:val="both"/>
        <w:rPr>
          <w:rFonts w:eastAsia="Calibri"/>
          <w:sz w:val="22"/>
          <w:szCs w:val="22"/>
          <w:lang w:eastAsia="en-US"/>
        </w:rPr>
      </w:pPr>
    </w:p>
    <w:p w14:paraId="3F7686D1" w14:textId="77777777" w:rsidR="004B1291" w:rsidRPr="009B7894" w:rsidRDefault="004B1291" w:rsidP="004B1291">
      <w:pPr>
        <w:ind w:right="-1"/>
        <w:jc w:val="both"/>
        <w:rPr>
          <w:rFonts w:eastAsia="Calibri"/>
          <w:sz w:val="22"/>
          <w:szCs w:val="22"/>
          <w:lang w:eastAsia="en-US"/>
        </w:rPr>
      </w:pPr>
    </w:p>
    <w:p w14:paraId="411ED917" w14:textId="77777777" w:rsidR="004B1291" w:rsidRPr="009B7894" w:rsidRDefault="004B1291" w:rsidP="004B1291">
      <w:pPr>
        <w:ind w:right="-1" w:firstLine="709"/>
        <w:jc w:val="both"/>
        <w:outlineLvl w:val="0"/>
        <w:rPr>
          <w:sz w:val="22"/>
          <w:szCs w:val="22"/>
          <w:lang w:eastAsia="ru-RU"/>
        </w:rPr>
      </w:pPr>
      <w:r w:rsidRPr="009B7894">
        <w:rPr>
          <w:sz w:val="22"/>
          <w:szCs w:val="22"/>
          <w:lang w:eastAsia="ru-RU"/>
        </w:rPr>
        <w:t>Пользователи при использовании данных официальной статистики и соответствующих метаданных обязаны ссылаться на их источник (ст.30 Закона Кыргызской Республики об официальной статистике).</w:t>
      </w:r>
    </w:p>
    <w:p w14:paraId="577B270A" w14:textId="77777777" w:rsidR="004B1291" w:rsidRPr="009B7894" w:rsidRDefault="004B1291" w:rsidP="004B1291">
      <w:pPr>
        <w:ind w:right="-1" w:firstLine="709"/>
        <w:jc w:val="both"/>
        <w:outlineLvl w:val="0"/>
        <w:rPr>
          <w:rFonts w:eastAsia="Calibri"/>
          <w:sz w:val="22"/>
          <w:szCs w:val="22"/>
          <w:lang w:eastAsia="en-US"/>
        </w:rPr>
      </w:pPr>
    </w:p>
    <w:p w14:paraId="2A9582C0" w14:textId="77777777" w:rsidR="004B1291" w:rsidRPr="009B7894" w:rsidRDefault="004B1291" w:rsidP="004B1291">
      <w:pPr>
        <w:ind w:right="-1" w:firstLine="709"/>
        <w:jc w:val="both"/>
        <w:outlineLvl w:val="0"/>
        <w:rPr>
          <w:rFonts w:eastAsia="Calibri"/>
          <w:sz w:val="22"/>
          <w:szCs w:val="22"/>
          <w:lang w:eastAsia="en-US"/>
        </w:rPr>
      </w:pPr>
    </w:p>
    <w:p w14:paraId="44C5CA9A" w14:textId="77777777" w:rsidR="004B1291" w:rsidRPr="009B7894" w:rsidRDefault="004B1291" w:rsidP="004B1291">
      <w:pPr>
        <w:ind w:right="-1"/>
        <w:jc w:val="both"/>
        <w:rPr>
          <w:rFonts w:eastAsia="Calibri"/>
          <w:sz w:val="22"/>
          <w:szCs w:val="22"/>
          <w:lang w:eastAsia="en-US"/>
        </w:rPr>
      </w:pPr>
    </w:p>
    <w:p w14:paraId="72FA6164" w14:textId="77777777" w:rsidR="004B1291" w:rsidRPr="009B7894" w:rsidRDefault="004B1291" w:rsidP="004B1291">
      <w:pPr>
        <w:ind w:left="540"/>
        <w:rPr>
          <w:rFonts w:eastAsia="Calibri"/>
          <w:sz w:val="22"/>
          <w:szCs w:val="22"/>
          <w:lang w:eastAsia="en-US"/>
        </w:rPr>
      </w:pPr>
      <w:bookmarkStart w:id="7" w:name="_Toc130202448"/>
      <w:bookmarkStart w:id="8" w:name="_Toc130202589"/>
      <w:bookmarkStart w:id="9" w:name="_Toc130202756"/>
      <w:r w:rsidRPr="009B7894">
        <w:rPr>
          <w:rFonts w:eastAsia="Calibri"/>
          <w:sz w:val="22"/>
          <w:szCs w:val="22"/>
          <w:lang w:eastAsia="en-US"/>
        </w:rPr>
        <w:t>Условные знаки:</w:t>
      </w:r>
      <w:bookmarkEnd w:id="7"/>
      <w:bookmarkEnd w:id="8"/>
      <w:bookmarkEnd w:id="9"/>
    </w:p>
    <w:p w14:paraId="0A77254E" w14:textId="77777777" w:rsidR="004B1291" w:rsidRPr="009B7894" w:rsidRDefault="004B1291" w:rsidP="004B1291">
      <w:pPr>
        <w:ind w:right="-1"/>
        <w:jc w:val="both"/>
        <w:rPr>
          <w:rFonts w:eastAsia="Calibri"/>
          <w:sz w:val="22"/>
          <w:szCs w:val="22"/>
          <w:lang w:eastAsia="en-US"/>
        </w:rPr>
      </w:pPr>
    </w:p>
    <w:tbl>
      <w:tblPr>
        <w:tblW w:w="74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6813"/>
      </w:tblGrid>
      <w:tr w:rsidR="004B1291" w:rsidRPr="009B7894" w14:paraId="6E556E66" w14:textId="77777777" w:rsidTr="00540C75"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14:paraId="17DECB13" w14:textId="77777777" w:rsidR="004B1291" w:rsidRPr="009B7894" w:rsidRDefault="004B1291" w:rsidP="004B1291">
            <w:pPr>
              <w:ind w:right="-1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9B7894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</w:tcPr>
          <w:p w14:paraId="5921520C" w14:textId="77777777" w:rsidR="004B1291" w:rsidRPr="009B7894" w:rsidRDefault="004B1291" w:rsidP="004B1291">
            <w:pPr>
              <w:ind w:right="-1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9B7894">
              <w:rPr>
                <w:rFonts w:eastAsia="Calibri"/>
                <w:sz w:val="22"/>
                <w:szCs w:val="22"/>
                <w:lang w:eastAsia="en-US"/>
              </w:rPr>
              <w:t>явление отсутствует;</w:t>
            </w:r>
          </w:p>
        </w:tc>
      </w:tr>
      <w:tr w:rsidR="004B1291" w:rsidRPr="009B7894" w14:paraId="4C677F79" w14:textId="77777777" w:rsidTr="00540C75"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14:paraId="5E79294D" w14:textId="77777777" w:rsidR="004B1291" w:rsidRPr="009B7894" w:rsidRDefault="004B1291" w:rsidP="004B1291">
            <w:pPr>
              <w:ind w:right="-1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9B7894">
              <w:rPr>
                <w:rFonts w:eastAsia="Calibri"/>
                <w:sz w:val="22"/>
                <w:szCs w:val="22"/>
                <w:lang w:eastAsia="en-US"/>
              </w:rPr>
              <w:t>…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</w:tcPr>
          <w:p w14:paraId="69325EB0" w14:textId="77777777" w:rsidR="004B1291" w:rsidRPr="009B7894" w:rsidRDefault="004B1291" w:rsidP="004B1291">
            <w:pPr>
              <w:ind w:right="-1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9B7894">
              <w:rPr>
                <w:rFonts w:eastAsia="Calibri"/>
                <w:sz w:val="22"/>
                <w:szCs w:val="22"/>
                <w:lang w:eastAsia="en-US"/>
              </w:rPr>
              <w:t>данных не имеется;</w:t>
            </w:r>
          </w:p>
        </w:tc>
      </w:tr>
      <w:tr w:rsidR="004B1291" w:rsidRPr="009B7894" w14:paraId="4F231842" w14:textId="77777777" w:rsidTr="00540C75"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14:paraId="39921043" w14:textId="77777777" w:rsidR="004B1291" w:rsidRPr="009B7894" w:rsidRDefault="004B1291" w:rsidP="004B1291">
            <w:pPr>
              <w:ind w:right="-1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9B7894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</w:tcPr>
          <w:p w14:paraId="3386A2DF" w14:textId="77777777" w:rsidR="004B1291" w:rsidRPr="009B7894" w:rsidRDefault="004B1291" w:rsidP="004B1291">
            <w:pPr>
              <w:ind w:right="-1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9B7894">
              <w:rPr>
                <w:rFonts w:eastAsia="Calibri"/>
                <w:sz w:val="22"/>
                <w:szCs w:val="22"/>
                <w:lang w:eastAsia="en-US"/>
              </w:rPr>
              <w:t>незначительная величина</w:t>
            </w:r>
          </w:p>
        </w:tc>
      </w:tr>
    </w:tbl>
    <w:p w14:paraId="10666E40" w14:textId="77777777" w:rsidR="004B1291" w:rsidRPr="009B7894" w:rsidRDefault="004B1291" w:rsidP="004B1291">
      <w:pPr>
        <w:ind w:right="-1"/>
        <w:jc w:val="both"/>
        <w:rPr>
          <w:rFonts w:eastAsia="Calibri"/>
          <w:sz w:val="22"/>
          <w:szCs w:val="22"/>
          <w:lang w:eastAsia="en-US"/>
        </w:rPr>
      </w:pPr>
    </w:p>
    <w:p w14:paraId="44A051A9" w14:textId="77777777" w:rsidR="004B1291" w:rsidRPr="009B7894" w:rsidRDefault="004B1291" w:rsidP="004B1291">
      <w:pPr>
        <w:ind w:firstLine="540"/>
        <w:rPr>
          <w:rFonts w:eastAsia="Calibri"/>
          <w:sz w:val="22"/>
          <w:szCs w:val="22"/>
          <w:lang w:eastAsia="en-US"/>
        </w:rPr>
      </w:pPr>
      <w:bookmarkStart w:id="10" w:name="_Toc130202449"/>
      <w:bookmarkStart w:id="11" w:name="_Toc130202590"/>
      <w:bookmarkStart w:id="12" w:name="_Toc130202757"/>
      <w:r w:rsidRPr="009B7894">
        <w:rPr>
          <w:rFonts w:eastAsia="Calibri"/>
          <w:sz w:val="22"/>
          <w:szCs w:val="22"/>
          <w:lang w:eastAsia="en-US"/>
        </w:rPr>
        <w:t>Незначительные расхождения итога от суммы слагаемых объясняются округлением данных.</w:t>
      </w:r>
      <w:bookmarkEnd w:id="10"/>
      <w:bookmarkEnd w:id="11"/>
      <w:bookmarkEnd w:id="12"/>
    </w:p>
    <w:p w14:paraId="55699403" w14:textId="77777777" w:rsidR="004B1291" w:rsidRPr="009B7894" w:rsidRDefault="004B1291" w:rsidP="004B1291">
      <w:pPr>
        <w:ind w:right="-1" w:firstLine="540"/>
        <w:jc w:val="both"/>
        <w:outlineLvl w:val="0"/>
        <w:rPr>
          <w:rFonts w:eastAsia="Calibri"/>
          <w:sz w:val="22"/>
          <w:szCs w:val="22"/>
          <w:lang w:eastAsia="en-US"/>
        </w:rPr>
      </w:pPr>
    </w:p>
    <w:p w14:paraId="4E602C34" w14:textId="77777777" w:rsidR="004B1291" w:rsidRPr="009B7894" w:rsidRDefault="004B1291" w:rsidP="004B1291">
      <w:pPr>
        <w:ind w:firstLine="540"/>
        <w:jc w:val="both"/>
        <w:rPr>
          <w:sz w:val="22"/>
          <w:szCs w:val="22"/>
          <w:lang w:eastAsia="ru-RU"/>
        </w:rPr>
      </w:pPr>
      <w:r w:rsidRPr="009B7894">
        <w:rPr>
          <w:sz w:val="22"/>
          <w:szCs w:val="22"/>
          <w:lang w:eastAsia="ru-RU"/>
        </w:rPr>
        <w:t>В отдельных случаях сумма показателей на районном (городском) уровне не равняется итогу в целом по области.</w:t>
      </w:r>
    </w:p>
    <w:p w14:paraId="5A8C9D0F" w14:textId="77777777" w:rsidR="004B1291" w:rsidRPr="004B1291" w:rsidRDefault="004B1291" w:rsidP="004B1291">
      <w:pPr>
        <w:jc w:val="center"/>
        <w:rPr>
          <w:rFonts w:eastAsia="Calibri"/>
          <w:sz w:val="22"/>
          <w:szCs w:val="22"/>
          <w:lang w:eastAsia="en-US"/>
        </w:rPr>
      </w:pPr>
    </w:p>
    <w:p w14:paraId="5F721DF1" w14:textId="77777777" w:rsidR="004B1291" w:rsidRPr="004B1291" w:rsidRDefault="004B1291" w:rsidP="004B1291">
      <w:pPr>
        <w:jc w:val="center"/>
        <w:rPr>
          <w:rFonts w:eastAsia="Calibri"/>
          <w:sz w:val="22"/>
          <w:szCs w:val="22"/>
          <w:lang w:eastAsia="en-US"/>
        </w:rPr>
      </w:pPr>
    </w:p>
    <w:p w14:paraId="37F38A0E" w14:textId="77777777" w:rsidR="004B1291" w:rsidRPr="004B1291" w:rsidRDefault="004B1291" w:rsidP="004B1291">
      <w:pPr>
        <w:jc w:val="center"/>
        <w:rPr>
          <w:rFonts w:eastAsia="Calibri"/>
          <w:sz w:val="22"/>
          <w:szCs w:val="22"/>
          <w:lang w:eastAsia="en-US"/>
        </w:rPr>
      </w:pPr>
    </w:p>
    <w:p w14:paraId="15041D52" w14:textId="77777777" w:rsidR="004B1291" w:rsidRPr="004B1291" w:rsidRDefault="004B1291" w:rsidP="004B1291">
      <w:pPr>
        <w:jc w:val="center"/>
        <w:rPr>
          <w:rFonts w:eastAsia="Calibri"/>
          <w:sz w:val="22"/>
          <w:szCs w:val="22"/>
          <w:lang w:eastAsia="en-US"/>
        </w:rPr>
      </w:pPr>
    </w:p>
    <w:p w14:paraId="59E58B49" w14:textId="77777777" w:rsidR="004B1291" w:rsidRPr="004B1291" w:rsidRDefault="004B1291" w:rsidP="004B1291">
      <w:pPr>
        <w:jc w:val="center"/>
        <w:rPr>
          <w:rFonts w:eastAsia="Calibri"/>
          <w:b/>
          <w:bCs/>
          <w:color w:val="000000"/>
          <w:sz w:val="22"/>
          <w:szCs w:val="22"/>
          <w:lang w:eastAsia="en-US"/>
        </w:rPr>
      </w:pPr>
    </w:p>
    <w:p w14:paraId="561D47B6" w14:textId="77777777" w:rsidR="004B1291" w:rsidRPr="004B1291" w:rsidRDefault="004B1291" w:rsidP="004B1291">
      <w:pPr>
        <w:jc w:val="center"/>
        <w:rPr>
          <w:rFonts w:eastAsia="Calibri"/>
          <w:b/>
          <w:bCs/>
          <w:color w:val="000000"/>
          <w:sz w:val="22"/>
          <w:szCs w:val="22"/>
          <w:lang w:eastAsia="en-US"/>
        </w:rPr>
      </w:pPr>
    </w:p>
    <w:p w14:paraId="3C54E2F0" w14:textId="77777777" w:rsidR="004B1291" w:rsidRPr="004B1291" w:rsidRDefault="004B1291" w:rsidP="004B1291">
      <w:pPr>
        <w:jc w:val="center"/>
        <w:rPr>
          <w:rFonts w:eastAsia="Calibri"/>
          <w:b/>
          <w:bCs/>
          <w:color w:val="000000"/>
          <w:sz w:val="22"/>
          <w:szCs w:val="22"/>
          <w:lang w:eastAsia="en-US"/>
        </w:rPr>
      </w:pPr>
    </w:p>
    <w:p w14:paraId="1F92F884" w14:textId="77777777" w:rsidR="004B1291" w:rsidRPr="009B7894" w:rsidRDefault="004B1291" w:rsidP="009B7894">
      <w:pPr>
        <w:pageBreakBefore/>
        <w:jc w:val="center"/>
        <w:rPr>
          <w:rFonts w:eastAsia="Calibri"/>
          <w:color w:val="FF0000"/>
          <w:sz w:val="22"/>
          <w:szCs w:val="22"/>
          <w:lang w:eastAsia="en-US"/>
        </w:rPr>
      </w:pPr>
      <w:r w:rsidRPr="009B7894">
        <w:rPr>
          <w:rFonts w:eastAsia="Calibri"/>
          <w:b/>
          <w:bCs/>
          <w:color w:val="000000"/>
          <w:sz w:val="22"/>
          <w:szCs w:val="22"/>
          <w:lang w:eastAsia="en-US"/>
        </w:rPr>
        <w:lastRenderedPageBreak/>
        <w:t>С О Д Е Р Ж А Н И Е</w:t>
      </w:r>
    </w:p>
    <w:p w14:paraId="6454A5EF" w14:textId="77777777" w:rsidR="004B1291" w:rsidRPr="009B7894" w:rsidRDefault="004B1291" w:rsidP="004B1291">
      <w:pPr>
        <w:jc w:val="center"/>
        <w:rPr>
          <w:rFonts w:eastAsia="Calibri"/>
          <w:sz w:val="22"/>
          <w:szCs w:val="22"/>
          <w:lang w:eastAsia="en-US"/>
        </w:rPr>
      </w:pPr>
    </w:p>
    <w:p w14:paraId="1E6EB4B1" w14:textId="77777777" w:rsidR="004B1291" w:rsidRPr="009B7894" w:rsidRDefault="004B1291" w:rsidP="004B1291">
      <w:pPr>
        <w:tabs>
          <w:tab w:val="right" w:leader="dot" w:pos="7088"/>
        </w:tabs>
        <w:ind w:left="240"/>
        <w:rPr>
          <w:i/>
          <w:iCs/>
          <w:smallCaps/>
          <w:noProof/>
          <w:sz w:val="22"/>
          <w:szCs w:val="22"/>
          <w:lang w:eastAsia="ru-RU"/>
        </w:rPr>
      </w:pPr>
      <w:r w:rsidRPr="009B7894">
        <w:rPr>
          <w:smallCaps/>
          <w:noProof/>
          <w:color w:val="000000"/>
          <w:sz w:val="22"/>
          <w:szCs w:val="22"/>
          <w:lang w:eastAsia="ru-RU"/>
        </w:rPr>
        <w:fldChar w:fldCharType="begin"/>
      </w:r>
      <w:r w:rsidRPr="009B7894">
        <w:rPr>
          <w:smallCaps/>
          <w:noProof/>
          <w:color w:val="000000"/>
          <w:sz w:val="22"/>
          <w:szCs w:val="22"/>
          <w:lang w:eastAsia="ru-RU"/>
        </w:rPr>
        <w:instrText xml:space="preserve"> TOC \o "1-3" \h \z </w:instrText>
      </w:r>
      <w:r w:rsidRPr="009B7894">
        <w:rPr>
          <w:smallCaps/>
          <w:noProof/>
          <w:color w:val="000000"/>
          <w:sz w:val="22"/>
          <w:szCs w:val="22"/>
          <w:lang w:eastAsia="ru-RU"/>
        </w:rPr>
        <w:fldChar w:fldCharType="separate"/>
      </w:r>
    </w:p>
    <w:p w14:paraId="1816AF3D" w14:textId="77777777" w:rsidR="004B1291" w:rsidRPr="009B7894" w:rsidRDefault="004B1291" w:rsidP="004B1291">
      <w:pPr>
        <w:tabs>
          <w:tab w:val="right" w:leader="dot" w:pos="7088"/>
        </w:tabs>
        <w:ind w:left="240"/>
        <w:rPr>
          <w:smallCaps/>
          <w:noProof/>
          <w:sz w:val="22"/>
          <w:szCs w:val="22"/>
          <w:lang w:eastAsia="ru-RU"/>
        </w:rPr>
      </w:pPr>
      <w:hyperlink w:anchor="_Toc298311415" w:history="1">
        <w:r w:rsidRPr="009B7894">
          <w:rPr>
            <w:b/>
            <w:bCs/>
            <w:smallCaps/>
            <w:noProof/>
            <w:sz w:val="22"/>
            <w:szCs w:val="22"/>
            <w:lang w:eastAsia="ru-RU"/>
          </w:rPr>
          <w:t>Реальный сектор</w:t>
        </w:r>
      </w:hyperlink>
    </w:p>
    <w:p w14:paraId="394D6ED5" w14:textId="77777777" w:rsidR="004B1291" w:rsidRPr="009B7894" w:rsidRDefault="004B1291" w:rsidP="004B1291">
      <w:pPr>
        <w:tabs>
          <w:tab w:val="right" w:leader="dot" w:pos="7289"/>
        </w:tabs>
        <w:ind w:left="480"/>
        <w:rPr>
          <w:noProof/>
          <w:sz w:val="22"/>
          <w:szCs w:val="22"/>
          <w:lang w:eastAsia="ru-RU"/>
        </w:rPr>
      </w:pPr>
    </w:p>
    <w:p w14:paraId="6AA1B9A4" w14:textId="168B593C" w:rsidR="004B1291" w:rsidRPr="009B7894" w:rsidRDefault="004B1291" w:rsidP="009B7894">
      <w:pPr>
        <w:tabs>
          <w:tab w:val="right" w:leader="dot" w:pos="8931"/>
        </w:tabs>
        <w:ind w:left="480"/>
        <w:rPr>
          <w:i/>
          <w:iCs/>
          <w:noProof/>
          <w:sz w:val="22"/>
          <w:szCs w:val="22"/>
          <w:lang w:eastAsia="ru-RU"/>
        </w:rPr>
      </w:pPr>
      <w:hyperlink w:anchor="_Toc298311416" w:history="1">
        <w:r w:rsidRPr="009B7894">
          <w:rPr>
            <w:noProof/>
            <w:sz w:val="22"/>
            <w:szCs w:val="22"/>
            <w:lang w:eastAsia="ru-RU"/>
          </w:rPr>
          <w:t>Промышленность.</w:t>
        </w:r>
        <w:r w:rsidRPr="009B7894">
          <w:rPr>
            <w:noProof/>
            <w:webHidden/>
            <w:sz w:val="22"/>
            <w:szCs w:val="22"/>
            <w:lang w:eastAsia="ru-RU"/>
          </w:rPr>
          <w:tab/>
        </w:r>
        <w:r w:rsidR="003100E4">
          <w:rPr>
            <w:noProof/>
            <w:webHidden/>
            <w:sz w:val="22"/>
            <w:szCs w:val="22"/>
            <w:lang w:val="ky-KG" w:eastAsia="ru-RU"/>
          </w:rPr>
          <w:t>5</w:t>
        </w:r>
      </w:hyperlink>
    </w:p>
    <w:p w14:paraId="595BC7BB" w14:textId="05D78AD5" w:rsidR="004B1291" w:rsidRPr="009B7894" w:rsidRDefault="004B1291" w:rsidP="009B7894">
      <w:pPr>
        <w:tabs>
          <w:tab w:val="right" w:leader="dot" w:pos="8931"/>
        </w:tabs>
        <w:ind w:left="480"/>
        <w:rPr>
          <w:noProof/>
          <w:sz w:val="22"/>
          <w:szCs w:val="22"/>
          <w:lang w:eastAsia="ru-RU"/>
        </w:rPr>
      </w:pPr>
      <w:hyperlink w:anchor="_Toc298311427" w:history="1">
        <w:r w:rsidRPr="009B7894">
          <w:rPr>
            <w:noProof/>
            <w:sz w:val="22"/>
            <w:szCs w:val="22"/>
            <w:lang w:eastAsia="ru-RU"/>
          </w:rPr>
          <w:t>Сельское хозяйство.</w:t>
        </w:r>
        <w:r w:rsidRPr="009B7894">
          <w:rPr>
            <w:noProof/>
            <w:webHidden/>
            <w:sz w:val="22"/>
            <w:szCs w:val="22"/>
            <w:lang w:eastAsia="ru-RU"/>
          </w:rPr>
          <w:tab/>
        </w:r>
        <w:r w:rsidR="003100E4">
          <w:rPr>
            <w:noProof/>
            <w:webHidden/>
            <w:sz w:val="22"/>
            <w:szCs w:val="22"/>
            <w:lang w:val="ky-KG" w:eastAsia="ru-RU"/>
          </w:rPr>
          <w:t>8</w:t>
        </w:r>
      </w:hyperlink>
    </w:p>
    <w:p w14:paraId="310A3424" w14:textId="1472B93A" w:rsidR="004B1291" w:rsidRPr="009B7894" w:rsidRDefault="004B1291" w:rsidP="009B7894">
      <w:pPr>
        <w:tabs>
          <w:tab w:val="right" w:leader="dot" w:pos="8931"/>
        </w:tabs>
        <w:ind w:left="480"/>
        <w:rPr>
          <w:i/>
          <w:iCs/>
          <w:noProof/>
          <w:sz w:val="22"/>
          <w:szCs w:val="22"/>
          <w:lang w:eastAsia="ru-RU"/>
        </w:rPr>
      </w:pPr>
      <w:hyperlink w:anchor="_Toc298311429" w:history="1">
        <w:r w:rsidRPr="009B7894">
          <w:rPr>
            <w:noProof/>
            <w:sz w:val="22"/>
            <w:szCs w:val="22"/>
            <w:lang w:eastAsia="ru-RU"/>
          </w:rPr>
          <w:t>Капитальное строительство.</w:t>
        </w:r>
        <w:r w:rsidRPr="009B7894">
          <w:rPr>
            <w:noProof/>
            <w:webHidden/>
            <w:sz w:val="22"/>
            <w:szCs w:val="22"/>
            <w:lang w:eastAsia="ru-RU"/>
          </w:rPr>
          <w:tab/>
        </w:r>
        <w:r w:rsidR="003100E4">
          <w:rPr>
            <w:noProof/>
            <w:webHidden/>
            <w:sz w:val="22"/>
            <w:szCs w:val="22"/>
            <w:lang w:val="ky-KG" w:eastAsia="ru-RU"/>
          </w:rPr>
          <w:t>9</w:t>
        </w:r>
      </w:hyperlink>
    </w:p>
    <w:p w14:paraId="6F7F0F6F" w14:textId="643B21B3" w:rsidR="004B1291" w:rsidRPr="009B7894" w:rsidRDefault="004B1291" w:rsidP="009B7894">
      <w:pPr>
        <w:tabs>
          <w:tab w:val="right" w:leader="dot" w:pos="8931"/>
        </w:tabs>
        <w:ind w:left="480"/>
        <w:rPr>
          <w:i/>
          <w:iCs/>
          <w:noProof/>
          <w:sz w:val="22"/>
          <w:szCs w:val="22"/>
          <w:lang w:eastAsia="ru-RU"/>
        </w:rPr>
      </w:pPr>
      <w:hyperlink w:anchor="_Toc298311429" w:history="1">
        <w:r w:rsidRPr="009B7894">
          <w:rPr>
            <w:noProof/>
            <w:sz w:val="22"/>
            <w:szCs w:val="22"/>
            <w:lang w:eastAsia="ru-RU"/>
          </w:rPr>
          <w:t>Транспорт и связь.</w:t>
        </w:r>
        <w:r w:rsidRPr="009B7894">
          <w:rPr>
            <w:noProof/>
            <w:webHidden/>
            <w:sz w:val="22"/>
            <w:szCs w:val="22"/>
            <w:lang w:eastAsia="ru-RU"/>
          </w:rPr>
          <w:tab/>
        </w:r>
        <w:r w:rsidR="003100E4">
          <w:rPr>
            <w:noProof/>
            <w:webHidden/>
            <w:sz w:val="22"/>
            <w:szCs w:val="22"/>
            <w:lang w:val="ky-KG" w:eastAsia="ru-RU"/>
          </w:rPr>
          <w:t>9</w:t>
        </w:r>
      </w:hyperlink>
    </w:p>
    <w:p w14:paraId="788004AA" w14:textId="1D773E94" w:rsidR="004B1291" w:rsidRPr="009B7894" w:rsidRDefault="004B1291" w:rsidP="009B7894">
      <w:pPr>
        <w:tabs>
          <w:tab w:val="right" w:leader="dot" w:pos="8931"/>
        </w:tabs>
        <w:ind w:left="480"/>
        <w:rPr>
          <w:noProof/>
          <w:sz w:val="22"/>
          <w:szCs w:val="22"/>
          <w:lang w:eastAsia="ru-RU"/>
        </w:rPr>
      </w:pPr>
      <w:hyperlink w:anchor="_Toc298311430" w:history="1">
        <w:r w:rsidRPr="009B7894">
          <w:rPr>
            <w:noProof/>
            <w:sz w:val="22"/>
            <w:szCs w:val="22"/>
            <w:lang w:eastAsia="ru-RU"/>
          </w:rPr>
          <w:t>Потребительский рынок.</w:t>
        </w:r>
        <w:r w:rsidRPr="009B7894">
          <w:rPr>
            <w:noProof/>
            <w:webHidden/>
            <w:sz w:val="22"/>
            <w:szCs w:val="22"/>
            <w:lang w:eastAsia="ru-RU"/>
          </w:rPr>
          <w:tab/>
        </w:r>
        <w:r w:rsidR="003100E4">
          <w:rPr>
            <w:noProof/>
            <w:webHidden/>
            <w:sz w:val="22"/>
            <w:szCs w:val="22"/>
            <w:lang w:val="ky-KG" w:eastAsia="ru-RU"/>
          </w:rPr>
          <w:t>10</w:t>
        </w:r>
      </w:hyperlink>
    </w:p>
    <w:p w14:paraId="623FEAF6" w14:textId="37E579EE" w:rsidR="004B1291" w:rsidRPr="009B7894" w:rsidRDefault="004B1291" w:rsidP="009B7894">
      <w:pPr>
        <w:tabs>
          <w:tab w:val="right" w:leader="dot" w:pos="8931"/>
        </w:tabs>
        <w:ind w:left="480"/>
        <w:rPr>
          <w:i/>
          <w:iCs/>
          <w:noProof/>
          <w:sz w:val="22"/>
          <w:szCs w:val="22"/>
          <w:lang w:eastAsia="ru-RU"/>
        </w:rPr>
      </w:pPr>
      <w:hyperlink w:anchor="_Toc298311429" w:history="1">
        <w:r w:rsidRPr="009B7894">
          <w:rPr>
            <w:noProof/>
            <w:sz w:val="22"/>
            <w:szCs w:val="22"/>
            <w:lang w:eastAsia="ru-RU"/>
          </w:rPr>
          <w:t>Рынок услуг.</w:t>
        </w:r>
        <w:r w:rsidRPr="009B7894">
          <w:rPr>
            <w:noProof/>
            <w:webHidden/>
            <w:sz w:val="22"/>
            <w:szCs w:val="22"/>
            <w:lang w:eastAsia="ru-RU"/>
          </w:rPr>
          <w:tab/>
        </w:r>
        <w:r w:rsidR="003100E4">
          <w:rPr>
            <w:noProof/>
            <w:webHidden/>
            <w:sz w:val="22"/>
            <w:szCs w:val="22"/>
            <w:lang w:val="ky-KG" w:eastAsia="ru-RU"/>
          </w:rPr>
          <w:t>12</w:t>
        </w:r>
      </w:hyperlink>
    </w:p>
    <w:p w14:paraId="4925CD49" w14:textId="16C3A353" w:rsidR="004B1291" w:rsidRPr="009B7894" w:rsidRDefault="004B1291" w:rsidP="009B7894">
      <w:pPr>
        <w:tabs>
          <w:tab w:val="right" w:leader="dot" w:pos="8931"/>
        </w:tabs>
        <w:ind w:left="480"/>
        <w:rPr>
          <w:i/>
          <w:iCs/>
          <w:noProof/>
          <w:sz w:val="22"/>
          <w:szCs w:val="22"/>
          <w:lang w:eastAsia="ru-RU"/>
        </w:rPr>
      </w:pPr>
      <w:hyperlink w:anchor="_Toc298311431" w:history="1">
        <w:r w:rsidRPr="009B7894">
          <w:rPr>
            <w:noProof/>
            <w:sz w:val="22"/>
            <w:szCs w:val="22"/>
            <w:lang w:eastAsia="ru-RU"/>
          </w:rPr>
          <w:t>Заработная плата и рынок труда.</w:t>
        </w:r>
        <w:r w:rsidRPr="009B7894">
          <w:rPr>
            <w:noProof/>
            <w:webHidden/>
            <w:sz w:val="22"/>
            <w:szCs w:val="22"/>
            <w:lang w:eastAsia="ru-RU"/>
          </w:rPr>
          <w:tab/>
        </w:r>
        <w:r w:rsidR="003100E4">
          <w:rPr>
            <w:noProof/>
            <w:webHidden/>
            <w:sz w:val="22"/>
            <w:szCs w:val="22"/>
            <w:lang w:val="ky-KG" w:eastAsia="ru-RU"/>
          </w:rPr>
          <w:t>12</w:t>
        </w:r>
      </w:hyperlink>
    </w:p>
    <w:p w14:paraId="4A415544" w14:textId="2205F143" w:rsidR="004B1291" w:rsidRPr="009B7894" w:rsidRDefault="004B1291" w:rsidP="009B7894">
      <w:pPr>
        <w:tabs>
          <w:tab w:val="right" w:leader="dot" w:pos="8931"/>
        </w:tabs>
        <w:ind w:left="480"/>
        <w:rPr>
          <w:i/>
          <w:iCs/>
          <w:noProof/>
          <w:sz w:val="22"/>
          <w:szCs w:val="22"/>
          <w:lang w:eastAsia="ru-RU"/>
        </w:rPr>
      </w:pPr>
      <w:hyperlink w:anchor="_Toc298311432" w:history="1">
        <w:r w:rsidRPr="009B7894">
          <w:rPr>
            <w:noProof/>
            <w:sz w:val="22"/>
            <w:szCs w:val="22"/>
            <w:lang w:eastAsia="ru-RU"/>
          </w:rPr>
          <w:t>Индекс потребительских цен.</w:t>
        </w:r>
        <w:r w:rsidRPr="009B7894">
          <w:rPr>
            <w:noProof/>
            <w:webHidden/>
            <w:sz w:val="22"/>
            <w:szCs w:val="22"/>
            <w:lang w:eastAsia="ru-RU"/>
          </w:rPr>
          <w:tab/>
        </w:r>
        <w:r w:rsidR="003100E4">
          <w:rPr>
            <w:noProof/>
            <w:webHidden/>
            <w:sz w:val="22"/>
            <w:szCs w:val="22"/>
            <w:lang w:val="ky-KG" w:eastAsia="ru-RU"/>
          </w:rPr>
          <w:t>14</w:t>
        </w:r>
      </w:hyperlink>
    </w:p>
    <w:p w14:paraId="4770F32F" w14:textId="77777777" w:rsidR="004B1291" w:rsidRPr="009B7894" w:rsidRDefault="004B1291" w:rsidP="004B1291">
      <w:pPr>
        <w:tabs>
          <w:tab w:val="right" w:leader="dot" w:pos="7289"/>
        </w:tabs>
        <w:ind w:left="240"/>
        <w:rPr>
          <w:smallCaps/>
          <w:noProof/>
          <w:sz w:val="22"/>
          <w:szCs w:val="22"/>
          <w:lang w:eastAsia="ru-RU"/>
        </w:rPr>
      </w:pPr>
    </w:p>
    <w:p w14:paraId="532E37FA" w14:textId="77777777" w:rsidR="004B1291" w:rsidRPr="009B7894" w:rsidRDefault="004B1291" w:rsidP="004B1291">
      <w:pPr>
        <w:tabs>
          <w:tab w:val="right" w:leader="dot" w:pos="7289"/>
        </w:tabs>
        <w:ind w:left="240"/>
        <w:rPr>
          <w:smallCaps/>
          <w:noProof/>
          <w:sz w:val="22"/>
          <w:szCs w:val="22"/>
          <w:lang w:eastAsia="ru-RU"/>
        </w:rPr>
      </w:pPr>
      <w:hyperlink w:anchor="_Toc298311433" w:history="1">
        <w:r w:rsidRPr="009B7894">
          <w:rPr>
            <w:b/>
            <w:bCs/>
            <w:smallCaps/>
            <w:noProof/>
            <w:sz w:val="22"/>
            <w:szCs w:val="22"/>
            <w:lang w:eastAsia="ru-RU"/>
          </w:rPr>
          <w:t>Государственный сектор</w:t>
        </w:r>
      </w:hyperlink>
    </w:p>
    <w:p w14:paraId="2F264CDC" w14:textId="77777777" w:rsidR="004B1291" w:rsidRPr="009B7894" w:rsidRDefault="004B1291" w:rsidP="004B1291">
      <w:pPr>
        <w:tabs>
          <w:tab w:val="right" w:leader="dot" w:pos="7088"/>
        </w:tabs>
        <w:ind w:left="480"/>
        <w:rPr>
          <w:noProof/>
          <w:sz w:val="22"/>
          <w:szCs w:val="22"/>
          <w:lang w:eastAsia="ru-RU"/>
        </w:rPr>
      </w:pPr>
    </w:p>
    <w:p w14:paraId="6B5F61FF" w14:textId="025E1831" w:rsidR="004B1291" w:rsidRPr="009B7894" w:rsidRDefault="004B1291" w:rsidP="009B7894">
      <w:pPr>
        <w:tabs>
          <w:tab w:val="right" w:leader="dot" w:pos="8931"/>
        </w:tabs>
        <w:ind w:left="480"/>
        <w:rPr>
          <w:i/>
          <w:iCs/>
          <w:noProof/>
          <w:sz w:val="22"/>
          <w:szCs w:val="22"/>
          <w:lang w:eastAsia="ru-RU"/>
        </w:rPr>
      </w:pPr>
      <w:hyperlink w:anchor="_Toc298311434" w:history="1">
        <w:r w:rsidRPr="009B7894">
          <w:rPr>
            <w:noProof/>
            <w:sz w:val="22"/>
            <w:szCs w:val="22"/>
            <w:lang w:eastAsia="ru-RU"/>
          </w:rPr>
          <w:t>Исполнение местного бюджета.</w:t>
        </w:r>
        <w:r w:rsidRPr="009B7894">
          <w:rPr>
            <w:noProof/>
            <w:webHidden/>
            <w:sz w:val="22"/>
            <w:szCs w:val="22"/>
            <w:lang w:eastAsia="ru-RU"/>
          </w:rPr>
          <w:tab/>
        </w:r>
        <w:r w:rsidR="003100E4">
          <w:rPr>
            <w:noProof/>
            <w:webHidden/>
            <w:sz w:val="22"/>
            <w:szCs w:val="22"/>
            <w:lang w:val="ky-KG" w:eastAsia="ru-RU"/>
          </w:rPr>
          <w:t>18</w:t>
        </w:r>
      </w:hyperlink>
    </w:p>
    <w:p w14:paraId="453F57D1" w14:textId="77777777" w:rsidR="004B1291" w:rsidRPr="009B7894" w:rsidRDefault="004B1291" w:rsidP="004B1291">
      <w:pPr>
        <w:tabs>
          <w:tab w:val="right" w:leader="dot" w:pos="7289"/>
        </w:tabs>
        <w:ind w:left="240"/>
        <w:rPr>
          <w:smallCaps/>
          <w:noProof/>
          <w:sz w:val="22"/>
          <w:szCs w:val="22"/>
          <w:lang w:eastAsia="ru-RU"/>
        </w:rPr>
      </w:pPr>
    </w:p>
    <w:p w14:paraId="2A18C139" w14:textId="77777777" w:rsidR="004B1291" w:rsidRPr="009B7894" w:rsidRDefault="004B1291" w:rsidP="004B1291">
      <w:pPr>
        <w:tabs>
          <w:tab w:val="right" w:leader="dot" w:pos="7289"/>
        </w:tabs>
        <w:ind w:left="240"/>
        <w:rPr>
          <w:smallCaps/>
          <w:noProof/>
          <w:sz w:val="22"/>
          <w:szCs w:val="22"/>
          <w:lang w:eastAsia="ru-RU"/>
        </w:rPr>
      </w:pPr>
      <w:hyperlink w:anchor="_Toc298311435" w:history="1">
        <w:r w:rsidRPr="009B7894">
          <w:rPr>
            <w:b/>
            <w:bCs/>
            <w:smallCaps/>
            <w:noProof/>
            <w:sz w:val="22"/>
            <w:szCs w:val="22"/>
            <w:lang w:eastAsia="ru-RU"/>
          </w:rPr>
          <w:t>Социальный сектор</w:t>
        </w:r>
      </w:hyperlink>
    </w:p>
    <w:p w14:paraId="12B96873" w14:textId="77777777" w:rsidR="004B1291" w:rsidRPr="009B7894" w:rsidRDefault="004B1291" w:rsidP="004B1291">
      <w:pPr>
        <w:tabs>
          <w:tab w:val="right" w:leader="dot" w:pos="7289"/>
        </w:tabs>
        <w:ind w:left="240"/>
        <w:rPr>
          <w:smallCaps/>
          <w:noProof/>
          <w:sz w:val="22"/>
          <w:szCs w:val="22"/>
          <w:lang w:eastAsia="ru-RU"/>
        </w:rPr>
      </w:pPr>
    </w:p>
    <w:p w14:paraId="6DE8B4DA" w14:textId="52E69B0A" w:rsidR="004B1291" w:rsidRPr="003100E4" w:rsidRDefault="004B1291" w:rsidP="003100E4">
      <w:pPr>
        <w:tabs>
          <w:tab w:val="right" w:leader="dot" w:pos="8931"/>
        </w:tabs>
        <w:ind w:left="480"/>
        <w:rPr>
          <w:i/>
          <w:iCs/>
          <w:noProof/>
          <w:sz w:val="22"/>
          <w:szCs w:val="22"/>
          <w:lang w:val="ky-KG" w:eastAsia="ru-RU"/>
        </w:rPr>
      </w:pPr>
      <w:hyperlink w:anchor="_Toc298311436" w:history="1">
        <w:r w:rsidRPr="009B7894">
          <w:rPr>
            <w:noProof/>
            <w:sz w:val="22"/>
            <w:szCs w:val="22"/>
            <w:lang w:eastAsia="ru-RU"/>
          </w:rPr>
          <w:t>Демографическая ситуация.</w:t>
        </w:r>
        <w:r w:rsidRPr="009B7894">
          <w:rPr>
            <w:noProof/>
            <w:webHidden/>
            <w:sz w:val="22"/>
            <w:szCs w:val="22"/>
            <w:lang w:eastAsia="ru-RU"/>
          </w:rPr>
          <w:tab/>
        </w:r>
        <w:r w:rsidR="003100E4">
          <w:rPr>
            <w:noProof/>
            <w:webHidden/>
            <w:sz w:val="22"/>
            <w:szCs w:val="22"/>
            <w:lang w:val="ky-KG" w:eastAsia="ru-RU"/>
          </w:rPr>
          <w:t>18</w:t>
        </w:r>
      </w:hyperlink>
    </w:p>
    <w:p w14:paraId="136F0E6D" w14:textId="77777777" w:rsidR="004B1291" w:rsidRPr="009B7894" w:rsidRDefault="004B1291" w:rsidP="004B1291">
      <w:pPr>
        <w:tabs>
          <w:tab w:val="right" w:leader="dot" w:pos="7289"/>
        </w:tabs>
        <w:ind w:left="240"/>
        <w:rPr>
          <w:smallCaps/>
          <w:noProof/>
          <w:sz w:val="22"/>
          <w:szCs w:val="22"/>
          <w:lang w:eastAsia="ru-RU"/>
        </w:rPr>
      </w:pPr>
    </w:p>
    <w:p w14:paraId="26892F8F" w14:textId="77777777" w:rsidR="004B1291" w:rsidRPr="009B7894" w:rsidRDefault="004B1291" w:rsidP="004B1291">
      <w:pPr>
        <w:tabs>
          <w:tab w:val="right" w:leader="dot" w:pos="7289"/>
        </w:tabs>
        <w:ind w:left="240"/>
        <w:rPr>
          <w:smallCaps/>
          <w:noProof/>
          <w:sz w:val="22"/>
          <w:szCs w:val="22"/>
          <w:lang w:eastAsia="ru-RU"/>
        </w:rPr>
      </w:pPr>
      <w:hyperlink w:anchor="_Toc298311437" w:history="1">
        <w:r w:rsidRPr="009B7894">
          <w:rPr>
            <w:b/>
            <w:bCs/>
            <w:smallCaps/>
            <w:noProof/>
            <w:sz w:val="22"/>
            <w:szCs w:val="22"/>
            <w:lang w:eastAsia="ru-RU"/>
          </w:rPr>
          <w:t>Приложение</w:t>
        </w:r>
      </w:hyperlink>
    </w:p>
    <w:p w14:paraId="77F2511F" w14:textId="77777777" w:rsidR="004B1291" w:rsidRPr="009B7894" w:rsidRDefault="004B1291" w:rsidP="004B1291">
      <w:pPr>
        <w:rPr>
          <w:rFonts w:eastAsia="Calibri"/>
          <w:sz w:val="22"/>
          <w:szCs w:val="22"/>
          <w:lang w:eastAsia="ru-RU"/>
        </w:rPr>
      </w:pPr>
    </w:p>
    <w:p w14:paraId="261EF9BD" w14:textId="64956711" w:rsidR="004B1291" w:rsidRPr="009B7894" w:rsidRDefault="004B1291" w:rsidP="009B7894">
      <w:pPr>
        <w:tabs>
          <w:tab w:val="right" w:leader="dot" w:pos="8931"/>
        </w:tabs>
        <w:ind w:left="480"/>
        <w:rPr>
          <w:i/>
          <w:iCs/>
          <w:noProof/>
          <w:sz w:val="22"/>
          <w:szCs w:val="22"/>
          <w:lang w:eastAsia="ru-RU"/>
        </w:rPr>
      </w:pPr>
      <w:hyperlink w:anchor="_Toc298311438" w:history="1">
        <w:r w:rsidRPr="009B7894">
          <w:rPr>
            <w:noProof/>
            <w:sz w:val="22"/>
            <w:szCs w:val="22"/>
            <w:lang w:eastAsia="ru-RU"/>
          </w:rPr>
          <w:t>Объем производства промышленной продукции по видам</w:t>
        </w:r>
        <w:r w:rsidR="009B7894">
          <w:rPr>
            <w:noProof/>
            <w:sz w:val="22"/>
            <w:szCs w:val="22"/>
            <w:lang w:eastAsia="ru-RU"/>
          </w:rPr>
          <w:t xml:space="preserve">                                            </w:t>
        </w:r>
        <w:r w:rsidRPr="009B7894">
          <w:rPr>
            <w:noProof/>
            <w:sz w:val="22"/>
            <w:szCs w:val="22"/>
            <w:lang w:eastAsia="ru-RU"/>
          </w:rPr>
          <w:t xml:space="preserve"> экономической деятельности</w:t>
        </w:r>
        <w:r w:rsidRPr="009B7894">
          <w:rPr>
            <w:noProof/>
            <w:webHidden/>
            <w:sz w:val="22"/>
            <w:szCs w:val="22"/>
            <w:lang w:eastAsia="ru-RU"/>
          </w:rPr>
          <w:tab/>
        </w:r>
        <w:r w:rsidR="003100E4">
          <w:rPr>
            <w:noProof/>
            <w:webHidden/>
            <w:sz w:val="22"/>
            <w:szCs w:val="22"/>
            <w:lang w:val="ky-KG" w:eastAsia="ru-RU"/>
          </w:rPr>
          <w:t>21</w:t>
        </w:r>
      </w:hyperlink>
    </w:p>
    <w:p w14:paraId="0D5F9BA8" w14:textId="3DF45EF2" w:rsidR="004B1291" w:rsidRPr="009B7894" w:rsidRDefault="004B1291" w:rsidP="009B7894">
      <w:pPr>
        <w:tabs>
          <w:tab w:val="right" w:leader="dot" w:pos="8931"/>
        </w:tabs>
        <w:ind w:left="480"/>
        <w:rPr>
          <w:i/>
          <w:iCs/>
          <w:noProof/>
          <w:sz w:val="22"/>
          <w:szCs w:val="22"/>
          <w:lang w:eastAsia="ru-RU"/>
        </w:rPr>
      </w:pPr>
      <w:hyperlink w:anchor="_Toc298311439" w:history="1">
        <w:r w:rsidRPr="009B7894">
          <w:rPr>
            <w:noProof/>
            <w:sz w:val="22"/>
            <w:szCs w:val="22"/>
            <w:lang w:eastAsia="ru-RU"/>
          </w:rPr>
          <w:t>Производство основных видов промышленной продукции</w:t>
        </w:r>
        <w:r w:rsidRPr="009B7894">
          <w:rPr>
            <w:noProof/>
            <w:webHidden/>
            <w:sz w:val="22"/>
            <w:szCs w:val="22"/>
            <w:lang w:eastAsia="ru-RU"/>
          </w:rPr>
          <w:tab/>
        </w:r>
        <w:r w:rsidR="003100E4">
          <w:rPr>
            <w:noProof/>
            <w:webHidden/>
            <w:sz w:val="22"/>
            <w:szCs w:val="22"/>
            <w:lang w:val="ky-KG" w:eastAsia="ru-RU"/>
          </w:rPr>
          <w:t>21</w:t>
        </w:r>
      </w:hyperlink>
    </w:p>
    <w:p w14:paraId="27E34743" w14:textId="77777777" w:rsidR="004B1291" w:rsidRPr="004B1291" w:rsidRDefault="004B1291" w:rsidP="004B1291">
      <w:pPr>
        <w:jc w:val="center"/>
        <w:rPr>
          <w:rFonts w:eastAsia="Calibri"/>
          <w:szCs w:val="22"/>
          <w:lang w:eastAsia="en-US"/>
        </w:rPr>
      </w:pPr>
      <w:r w:rsidRPr="009B7894">
        <w:rPr>
          <w:rFonts w:eastAsia="Calibri"/>
          <w:sz w:val="22"/>
          <w:szCs w:val="22"/>
          <w:lang w:eastAsia="en-US"/>
        </w:rPr>
        <w:fldChar w:fldCharType="end"/>
      </w:r>
    </w:p>
    <w:p w14:paraId="553196E7" w14:textId="77777777" w:rsidR="004B1291" w:rsidRPr="004B1291" w:rsidRDefault="004B1291" w:rsidP="004B1291">
      <w:pPr>
        <w:jc w:val="center"/>
        <w:rPr>
          <w:rFonts w:eastAsia="Calibri"/>
          <w:sz w:val="22"/>
          <w:szCs w:val="22"/>
          <w:lang w:eastAsia="en-US"/>
        </w:rPr>
      </w:pPr>
    </w:p>
    <w:p w14:paraId="6A76F348" w14:textId="77777777" w:rsidR="004B1291" w:rsidRPr="004B1291" w:rsidRDefault="004B1291" w:rsidP="004B1291">
      <w:pPr>
        <w:jc w:val="center"/>
        <w:rPr>
          <w:rFonts w:eastAsia="Calibri"/>
          <w:sz w:val="22"/>
          <w:szCs w:val="22"/>
          <w:lang w:eastAsia="en-US"/>
        </w:rPr>
      </w:pPr>
    </w:p>
    <w:p w14:paraId="7060096A" w14:textId="77777777" w:rsidR="004B1291" w:rsidRPr="004B1291" w:rsidRDefault="004B1291" w:rsidP="004B1291">
      <w:pPr>
        <w:jc w:val="center"/>
        <w:rPr>
          <w:rFonts w:eastAsia="Calibri"/>
          <w:sz w:val="22"/>
          <w:szCs w:val="22"/>
          <w:lang w:eastAsia="en-US"/>
        </w:rPr>
      </w:pPr>
    </w:p>
    <w:p w14:paraId="2F5615CE" w14:textId="77777777" w:rsidR="004B1291" w:rsidRPr="004B1291" w:rsidRDefault="004B1291" w:rsidP="004B1291">
      <w:pPr>
        <w:jc w:val="center"/>
        <w:rPr>
          <w:rFonts w:eastAsia="Calibri"/>
          <w:sz w:val="22"/>
          <w:szCs w:val="22"/>
          <w:lang w:val="en-US" w:eastAsia="en-US"/>
        </w:rPr>
      </w:pPr>
    </w:p>
    <w:p w14:paraId="148F41B3" w14:textId="77777777" w:rsidR="004B1291" w:rsidRPr="004B1291" w:rsidRDefault="004B1291" w:rsidP="004B1291">
      <w:pPr>
        <w:jc w:val="center"/>
        <w:rPr>
          <w:rFonts w:eastAsia="Calibri"/>
          <w:sz w:val="22"/>
          <w:szCs w:val="22"/>
          <w:lang w:val="en-US" w:eastAsia="en-US"/>
        </w:rPr>
      </w:pPr>
    </w:p>
    <w:p w14:paraId="56D83CE7" w14:textId="77777777" w:rsidR="004B1291" w:rsidRPr="004B1291" w:rsidRDefault="004B1291" w:rsidP="004B1291">
      <w:pPr>
        <w:jc w:val="center"/>
        <w:rPr>
          <w:rFonts w:eastAsia="Calibri"/>
          <w:sz w:val="22"/>
          <w:szCs w:val="22"/>
          <w:lang w:eastAsia="en-US"/>
        </w:rPr>
      </w:pPr>
    </w:p>
    <w:p w14:paraId="40A551B2" w14:textId="77777777" w:rsidR="004B1291" w:rsidRPr="004B1291" w:rsidRDefault="004B1291" w:rsidP="004B1291">
      <w:pPr>
        <w:jc w:val="center"/>
        <w:rPr>
          <w:rFonts w:eastAsia="Calibri"/>
          <w:sz w:val="22"/>
          <w:szCs w:val="22"/>
          <w:lang w:eastAsia="en-US"/>
        </w:rPr>
      </w:pPr>
    </w:p>
    <w:p w14:paraId="213BE319" w14:textId="77777777" w:rsidR="004B1291" w:rsidRPr="004B1291" w:rsidRDefault="004B1291" w:rsidP="004B1291">
      <w:pPr>
        <w:jc w:val="center"/>
        <w:rPr>
          <w:rFonts w:eastAsia="Calibri"/>
          <w:sz w:val="22"/>
          <w:szCs w:val="22"/>
          <w:lang w:eastAsia="en-US"/>
        </w:rPr>
      </w:pPr>
    </w:p>
    <w:p w14:paraId="1183E9DC" w14:textId="77777777" w:rsidR="004B1291" w:rsidRPr="004B1291" w:rsidRDefault="004B1291" w:rsidP="004B1291">
      <w:pPr>
        <w:jc w:val="center"/>
        <w:rPr>
          <w:rFonts w:eastAsia="Calibri"/>
          <w:sz w:val="22"/>
          <w:szCs w:val="22"/>
          <w:lang w:eastAsia="en-US"/>
        </w:rPr>
      </w:pPr>
    </w:p>
    <w:p w14:paraId="0CAF641B" w14:textId="77777777" w:rsidR="004B1291" w:rsidRPr="004B1291" w:rsidRDefault="004B1291" w:rsidP="004B1291">
      <w:pPr>
        <w:jc w:val="center"/>
        <w:rPr>
          <w:rFonts w:eastAsia="Calibri"/>
          <w:sz w:val="22"/>
          <w:szCs w:val="22"/>
          <w:lang w:eastAsia="en-US"/>
        </w:rPr>
      </w:pPr>
    </w:p>
    <w:p w14:paraId="3FA028B7" w14:textId="77777777" w:rsidR="004B1291" w:rsidRPr="004B1291" w:rsidRDefault="004B1291" w:rsidP="004B1291">
      <w:pPr>
        <w:jc w:val="center"/>
        <w:rPr>
          <w:rFonts w:eastAsia="Calibri"/>
          <w:sz w:val="22"/>
          <w:szCs w:val="22"/>
          <w:lang w:eastAsia="en-US"/>
        </w:rPr>
      </w:pPr>
    </w:p>
    <w:p w14:paraId="7E46C433" w14:textId="77777777" w:rsidR="004B1291" w:rsidRPr="004B1291" w:rsidRDefault="004B1291" w:rsidP="004B1291">
      <w:pPr>
        <w:rPr>
          <w:sz w:val="18"/>
          <w:szCs w:val="18"/>
          <w:lang w:eastAsia="ru-RU"/>
        </w:rPr>
      </w:pPr>
      <w:bookmarkStart w:id="13" w:name="_Toc266706781"/>
      <w:bookmarkStart w:id="14" w:name="_Toc266707202"/>
      <w:bookmarkStart w:id="15" w:name="_Toc274641968"/>
      <w:bookmarkStart w:id="16" w:name="_Toc274642188"/>
      <w:bookmarkStart w:id="17" w:name="_Toc282607443"/>
      <w:bookmarkStart w:id="18" w:name="_Toc282607574"/>
      <w:bookmarkStart w:id="19" w:name="_Toc290390349"/>
      <w:bookmarkStart w:id="20" w:name="_Toc290390499"/>
      <w:bookmarkStart w:id="21" w:name="_Toc298311037"/>
      <w:bookmarkStart w:id="22" w:name="_Toc298311415"/>
    </w:p>
    <w:p w14:paraId="7BE1E2EB" w14:textId="77777777" w:rsidR="004B1291" w:rsidRPr="004B1291" w:rsidRDefault="004B1291" w:rsidP="004B1291">
      <w:pPr>
        <w:keepNext/>
        <w:jc w:val="both"/>
        <w:outlineLvl w:val="1"/>
        <w:rPr>
          <w:b/>
          <w:bCs/>
          <w:sz w:val="22"/>
          <w:szCs w:val="22"/>
          <w:lang w:eastAsia="ru-RU"/>
        </w:rPr>
      </w:pPr>
    </w:p>
    <w:p w14:paraId="23CB3E18" w14:textId="77777777" w:rsidR="004B1291" w:rsidRPr="004B1291" w:rsidRDefault="004B1291" w:rsidP="009B7894">
      <w:pPr>
        <w:pageBreakBefore/>
        <w:rPr>
          <w:sz w:val="28"/>
          <w:szCs w:val="28"/>
          <w:lang w:eastAsia="ru-RU"/>
        </w:rPr>
      </w:pPr>
      <w:r w:rsidRPr="004B1291">
        <w:rPr>
          <w:b/>
          <w:bCs/>
          <w:sz w:val="28"/>
          <w:szCs w:val="28"/>
          <w:lang w:eastAsia="ru-RU"/>
        </w:rPr>
        <w:lastRenderedPageBreak/>
        <w:t>Реальный сектор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</w:p>
    <w:p w14:paraId="4719E7C6" w14:textId="77777777" w:rsidR="004B1291" w:rsidRPr="004B1291" w:rsidRDefault="004B1291" w:rsidP="004B1291">
      <w:pPr>
        <w:jc w:val="center"/>
        <w:rPr>
          <w:rFonts w:eastAsia="Calibri"/>
          <w:szCs w:val="22"/>
          <w:lang w:eastAsia="en-US"/>
        </w:rPr>
      </w:pPr>
    </w:p>
    <w:p w14:paraId="47DD7497" w14:textId="77777777" w:rsidR="004B1291" w:rsidRPr="004B1291" w:rsidRDefault="004B1291" w:rsidP="004B1291">
      <w:pPr>
        <w:keepNext/>
        <w:outlineLvl w:val="2"/>
        <w:rPr>
          <w:b/>
          <w:bCs/>
          <w:sz w:val="26"/>
          <w:szCs w:val="26"/>
          <w:lang w:eastAsia="ru-RU"/>
        </w:rPr>
      </w:pPr>
      <w:bookmarkStart w:id="23" w:name="_Toc136159586"/>
      <w:bookmarkStart w:id="24" w:name="_Toc136159614"/>
      <w:bookmarkStart w:id="25" w:name="_Toc136159813"/>
      <w:bookmarkStart w:id="26" w:name="_Toc251423876"/>
      <w:bookmarkStart w:id="27" w:name="_Toc251424046"/>
      <w:bookmarkStart w:id="28" w:name="_Toc298311038"/>
      <w:bookmarkStart w:id="29" w:name="_Toc298311416"/>
      <w:r w:rsidRPr="004B1291">
        <w:rPr>
          <w:b/>
          <w:bCs/>
          <w:sz w:val="26"/>
          <w:szCs w:val="26"/>
          <w:lang w:eastAsia="ru-RU"/>
        </w:rPr>
        <w:t>Промышленность.</w:t>
      </w:r>
      <w:bookmarkEnd w:id="23"/>
      <w:bookmarkEnd w:id="24"/>
      <w:bookmarkEnd w:id="25"/>
      <w:bookmarkEnd w:id="26"/>
      <w:bookmarkEnd w:id="27"/>
      <w:bookmarkEnd w:id="28"/>
      <w:bookmarkEnd w:id="29"/>
    </w:p>
    <w:p w14:paraId="15CEA0A5" w14:textId="77777777" w:rsidR="004B1291" w:rsidRPr="004B1291" w:rsidRDefault="004B1291" w:rsidP="004B1291">
      <w:pPr>
        <w:rPr>
          <w:rFonts w:eastAsia="Calibri"/>
          <w:sz w:val="22"/>
          <w:szCs w:val="22"/>
          <w:lang w:eastAsia="en-US"/>
        </w:rPr>
      </w:pPr>
    </w:p>
    <w:p w14:paraId="32F5A0F9" w14:textId="77777777" w:rsidR="004B1291" w:rsidRPr="004B1291" w:rsidRDefault="004B1291" w:rsidP="004B1291">
      <w:pPr>
        <w:spacing w:after="120"/>
        <w:ind w:firstLine="540"/>
        <w:jc w:val="both"/>
        <w:rPr>
          <w:sz w:val="22"/>
          <w:szCs w:val="22"/>
          <w:lang w:eastAsia="ru-RU"/>
        </w:rPr>
      </w:pPr>
      <w:bookmarkStart w:id="30" w:name="_Toc251423877"/>
      <w:bookmarkStart w:id="31" w:name="_Toc251424047"/>
      <w:bookmarkStart w:id="32" w:name="_Toc298311039"/>
      <w:bookmarkStart w:id="33" w:name="_Toc298311417"/>
      <w:r w:rsidRPr="004B1291">
        <w:rPr>
          <w:sz w:val="22"/>
          <w:szCs w:val="22"/>
          <w:lang w:eastAsia="ru-RU"/>
        </w:rPr>
        <w:t xml:space="preserve">В январе-августе 2026 года промышленными предприятиями произведено продукции на сумму 90359,1 млн. сомов, индекс физического объема к январю-августу 2025 года составил 106,3 процента. Без учета предприятий по разработке месторождения «Кумтор» за истекший период произведено промышленной продукции на сумму 11115,6 млн. сомов или 133,5 процента к уровню января-августа  прошлого года. </w:t>
      </w:r>
    </w:p>
    <w:p w14:paraId="142D51CB" w14:textId="77777777" w:rsidR="004B1291" w:rsidRPr="004B1291" w:rsidRDefault="004B1291" w:rsidP="004B1291">
      <w:pPr>
        <w:rPr>
          <w:sz w:val="22"/>
          <w:szCs w:val="22"/>
          <w:lang w:eastAsia="ru-RU"/>
        </w:rPr>
      </w:pPr>
    </w:p>
    <w:p w14:paraId="22BC6884" w14:textId="77777777" w:rsidR="00F95365" w:rsidRDefault="004B1291" w:rsidP="004B1291">
      <w:pPr>
        <w:keepNext/>
        <w:autoSpaceDE w:val="0"/>
        <w:autoSpaceDN w:val="0"/>
        <w:outlineLvl w:val="1"/>
        <w:rPr>
          <w:b/>
          <w:sz w:val="22"/>
          <w:szCs w:val="22"/>
          <w:lang w:eastAsia="ru-RU"/>
        </w:rPr>
      </w:pPr>
      <w:r w:rsidRPr="004B1291">
        <w:rPr>
          <w:b/>
          <w:sz w:val="22"/>
          <w:szCs w:val="22"/>
          <w:lang w:eastAsia="ru-RU"/>
        </w:rPr>
        <w:t>Таблица 1:</w:t>
      </w:r>
      <w:r w:rsidR="00F95365">
        <w:rPr>
          <w:b/>
          <w:sz w:val="22"/>
          <w:szCs w:val="22"/>
          <w:lang w:eastAsia="ru-RU"/>
        </w:rPr>
        <w:t xml:space="preserve">  </w:t>
      </w:r>
      <w:r w:rsidRPr="004B1291">
        <w:rPr>
          <w:b/>
          <w:sz w:val="22"/>
          <w:szCs w:val="22"/>
          <w:lang w:eastAsia="ru-RU"/>
        </w:rPr>
        <w:t xml:space="preserve">Индексы физического объема промышленной продукции по видам </w:t>
      </w:r>
    </w:p>
    <w:p w14:paraId="29A78A5A" w14:textId="7DA79344" w:rsidR="004B1291" w:rsidRPr="004B1291" w:rsidRDefault="00F95365" w:rsidP="004B1291">
      <w:pPr>
        <w:keepNext/>
        <w:autoSpaceDE w:val="0"/>
        <w:autoSpaceDN w:val="0"/>
        <w:outlineLvl w:val="1"/>
        <w:rPr>
          <w:b/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 xml:space="preserve">                      </w:t>
      </w:r>
      <w:r w:rsidR="004B1291" w:rsidRPr="004B1291">
        <w:rPr>
          <w:b/>
          <w:sz w:val="22"/>
          <w:szCs w:val="22"/>
          <w:lang w:eastAsia="ru-RU"/>
        </w:rPr>
        <w:t>экономической деятельности</w:t>
      </w:r>
      <w:bookmarkEnd w:id="30"/>
      <w:bookmarkEnd w:id="31"/>
      <w:bookmarkEnd w:id="32"/>
      <w:bookmarkEnd w:id="33"/>
    </w:p>
    <w:p w14:paraId="1B735B9D" w14:textId="3CD584BF" w:rsidR="004B1291" w:rsidRPr="004B1291" w:rsidRDefault="004B1291" w:rsidP="004B1291">
      <w:pPr>
        <w:keepNext/>
        <w:autoSpaceDE w:val="0"/>
        <w:autoSpaceDN w:val="0"/>
        <w:outlineLvl w:val="1"/>
        <w:rPr>
          <w:i/>
          <w:iCs/>
          <w:sz w:val="18"/>
          <w:szCs w:val="18"/>
          <w:lang w:eastAsia="ru-RU"/>
        </w:rPr>
      </w:pPr>
      <w:r w:rsidRPr="004B1291">
        <w:rPr>
          <w:b/>
          <w:i/>
          <w:iCs/>
          <w:sz w:val="24"/>
          <w:lang w:eastAsia="ru-RU"/>
        </w:rPr>
        <w:tab/>
      </w:r>
      <w:bookmarkStart w:id="34" w:name="_Toc251423878"/>
      <w:bookmarkStart w:id="35" w:name="_Toc251424048"/>
      <w:bookmarkStart w:id="36" w:name="_Toc298311040"/>
      <w:bookmarkStart w:id="37" w:name="_Toc298311418"/>
      <w:r w:rsidR="00F95365">
        <w:rPr>
          <w:b/>
          <w:i/>
          <w:iCs/>
          <w:sz w:val="24"/>
          <w:lang w:eastAsia="ru-RU"/>
        </w:rPr>
        <w:t xml:space="preserve">        </w:t>
      </w:r>
      <w:r w:rsidRPr="004B1291">
        <w:rPr>
          <w:i/>
          <w:iCs/>
          <w:sz w:val="18"/>
          <w:szCs w:val="18"/>
          <w:lang w:eastAsia="ru-RU"/>
        </w:rPr>
        <w:t>(в процентах к соответствующему периоду предыдущего года)</w:t>
      </w:r>
      <w:bookmarkEnd w:id="34"/>
      <w:bookmarkEnd w:id="35"/>
      <w:bookmarkEnd w:id="36"/>
      <w:bookmarkEnd w:id="37"/>
    </w:p>
    <w:p w14:paraId="338E635D" w14:textId="77777777" w:rsidR="004B1291" w:rsidRPr="004B1291" w:rsidRDefault="004B1291" w:rsidP="004B1291">
      <w:pPr>
        <w:jc w:val="center"/>
        <w:rPr>
          <w:sz w:val="18"/>
          <w:szCs w:val="1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22"/>
        <w:gridCol w:w="1357"/>
        <w:gridCol w:w="1226"/>
      </w:tblGrid>
      <w:tr w:rsidR="004B1291" w:rsidRPr="004B1291" w14:paraId="2E341944" w14:textId="77777777" w:rsidTr="00F95365">
        <w:trPr>
          <w:cantSplit/>
          <w:trHeight w:val="284"/>
        </w:trPr>
        <w:tc>
          <w:tcPr>
            <w:tcW w:w="3582" w:type="pct"/>
            <w:vMerge w:val="restart"/>
          </w:tcPr>
          <w:p w14:paraId="7886ABA4" w14:textId="77777777" w:rsidR="004B1291" w:rsidRPr="004B1291" w:rsidRDefault="004B1291" w:rsidP="004B1291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418" w:type="pct"/>
            <w:gridSpan w:val="2"/>
            <w:vAlign w:val="center"/>
          </w:tcPr>
          <w:p w14:paraId="6173B002" w14:textId="77777777" w:rsidR="004B1291" w:rsidRPr="004B1291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 xml:space="preserve">январь-август </w:t>
            </w:r>
          </w:p>
        </w:tc>
      </w:tr>
      <w:tr w:rsidR="004B1291" w:rsidRPr="004B1291" w14:paraId="6F2D5B5C" w14:textId="77777777" w:rsidTr="00F95365">
        <w:trPr>
          <w:cantSplit/>
          <w:trHeight w:val="284"/>
        </w:trPr>
        <w:tc>
          <w:tcPr>
            <w:tcW w:w="3582" w:type="pct"/>
            <w:vMerge/>
            <w:tcBorders>
              <w:bottom w:val="single" w:sz="4" w:space="0" w:color="auto"/>
            </w:tcBorders>
          </w:tcPr>
          <w:p w14:paraId="1FBA05B2" w14:textId="77777777" w:rsidR="004B1291" w:rsidRPr="004B1291" w:rsidRDefault="004B1291" w:rsidP="004B1291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45" w:type="pct"/>
            <w:tcBorders>
              <w:bottom w:val="single" w:sz="4" w:space="0" w:color="auto"/>
            </w:tcBorders>
            <w:vAlign w:val="center"/>
          </w:tcPr>
          <w:p w14:paraId="3E7935C9" w14:textId="77777777" w:rsidR="004B1291" w:rsidRPr="004B1291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673" w:type="pct"/>
            <w:tcBorders>
              <w:bottom w:val="single" w:sz="4" w:space="0" w:color="auto"/>
            </w:tcBorders>
            <w:vAlign w:val="center"/>
          </w:tcPr>
          <w:p w14:paraId="4B113BBB" w14:textId="77777777" w:rsidR="004B1291" w:rsidRPr="004B1291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2026</w:t>
            </w:r>
          </w:p>
        </w:tc>
      </w:tr>
      <w:tr w:rsidR="004B1291" w:rsidRPr="004B1291" w14:paraId="20DD721F" w14:textId="77777777" w:rsidTr="00F95365">
        <w:trPr>
          <w:cantSplit/>
          <w:trHeight w:val="284"/>
        </w:trPr>
        <w:tc>
          <w:tcPr>
            <w:tcW w:w="35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A16BDE0" w14:textId="77777777" w:rsidR="004B1291" w:rsidRPr="004B1291" w:rsidRDefault="004B1291" w:rsidP="004B1291">
            <w:pPr>
              <w:rPr>
                <w:rFonts w:eastAsia="Calibri"/>
                <w:sz w:val="18"/>
                <w:szCs w:val="18"/>
                <w:u w:val="single"/>
                <w:lang w:eastAsia="en-US"/>
              </w:rPr>
            </w:pPr>
            <w:r w:rsidRPr="004B1291">
              <w:rPr>
                <w:rFonts w:eastAsia="Calibri"/>
                <w:b/>
                <w:bCs/>
                <w:sz w:val="18"/>
                <w:szCs w:val="18"/>
                <w:u w:val="single"/>
                <w:lang w:eastAsia="en-US"/>
              </w:rPr>
              <w:t>Всего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57F121E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96,3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6E6D746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106,3</w:t>
            </w:r>
          </w:p>
        </w:tc>
      </w:tr>
      <w:tr w:rsidR="004B1291" w:rsidRPr="004B1291" w14:paraId="63F6AD4A" w14:textId="77777777" w:rsidTr="00F95365">
        <w:trPr>
          <w:cantSplit/>
          <w:trHeight w:val="284"/>
        </w:trPr>
        <w:tc>
          <w:tcPr>
            <w:tcW w:w="35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A6FD2FF" w14:textId="77777777" w:rsidR="004B1291" w:rsidRPr="004B1291" w:rsidRDefault="004B1291" w:rsidP="004B1291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Без учёта предприятий по разработке месторождения «Кумтор».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EFE6244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126,7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00CBE8A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133,5</w:t>
            </w:r>
          </w:p>
        </w:tc>
      </w:tr>
      <w:tr w:rsidR="004B1291" w:rsidRPr="004B1291" w14:paraId="55FD0E39" w14:textId="77777777" w:rsidTr="00F95365">
        <w:trPr>
          <w:cantSplit/>
          <w:trHeight w:val="284"/>
        </w:trPr>
        <w:tc>
          <w:tcPr>
            <w:tcW w:w="35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962E513" w14:textId="77777777" w:rsidR="004B1291" w:rsidRPr="004B1291" w:rsidRDefault="004B1291" w:rsidP="004B1291">
            <w:pPr>
              <w:rPr>
                <w:rFonts w:eastAsia="Calibri"/>
                <w:b/>
                <w:bCs/>
                <w:sz w:val="18"/>
                <w:szCs w:val="18"/>
                <w:u w:val="single"/>
                <w:lang w:eastAsia="en-US"/>
              </w:rPr>
            </w:pPr>
            <w:r w:rsidRPr="004B1291">
              <w:rPr>
                <w:rFonts w:eastAsia="Calibri"/>
                <w:b/>
                <w:bCs/>
                <w:sz w:val="18"/>
                <w:szCs w:val="18"/>
                <w:u w:val="single"/>
                <w:lang w:eastAsia="en-US"/>
              </w:rPr>
              <w:t>Добыча полезных ископаемых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1FAC0AD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в2,9р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BBE7E37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123,0</w:t>
            </w:r>
          </w:p>
        </w:tc>
      </w:tr>
      <w:tr w:rsidR="004B1291" w:rsidRPr="004B1291" w14:paraId="2170ADB8" w14:textId="77777777" w:rsidTr="00F95365">
        <w:trPr>
          <w:cantSplit/>
          <w:trHeight w:val="284"/>
        </w:trPr>
        <w:tc>
          <w:tcPr>
            <w:tcW w:w="35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8177F7D" w14:textId="77777777" w:rsidR="004B1291" w:rsidRPr="004B1291" w:rsidRDefault="004B1291" w:rsidP="004B1291">
            <w:pPr>
              <w:rPr>
                <w:rFonts w:eastAsia="Calibri"/>
                <w:bCs/>
                <w:sz w:val="18"/>
                <w:szCs w:val="18"/>
                <w:u w:val="single"/>
                <w:lang w:eastAsia="en-US"/>
              </w:rPr>
            </w:pPr>
            <w:r w:rsidRPr="004B1291">
              <w:rPr>
                <w:rFonts w:eastAsia="Calibri"/>
                <w:bCs/>
                <w:sz w:val="18"/>
                <w:szCs w:val="18"/>
                <w:u w:val="single"/>
                <w:lang w:eastAsia="en-US"/>
              </w:rPr>
              <w:t>Добыча каменного угля и бурого угля(лигнита)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882D5FE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47,2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E586D93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</w:tr>
      <w:tr w:rsidR="004B1291" w:rsidRPr="004B1291" w14:paraId="3557640A" w14:textId="77777777" w:rsidTr="00F95365">
        <w:trPr>
          <w:cantSplit/>
          <w:trHeight w:val="284"/>
        </w:trPr>
        <w:tc>
          <w:tcPr>
            <w:tcW w:w="35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AC5357F" w14:textId="77777777" w:rsidR="004B1291" w:rsidRPr="004B1291" w:rsidRDefault="004B1291" w:rsidP="004B1291">
            <w:pPr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Добыча металлических руд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AA2382D" w14:textId="77777777" w:rsidR="004B1291" w:rsidRPr="004B1291" w:rsidRDefault="004B1291" w:rsidP="004B1291">
            <w:pPr>
              <w:ind w:left="-91" w:right="-142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3,0р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C521E0B" w14:textId="77777777" w:rsidR="004B1291" w:rsidRPr="004B1291" w:rsidRDefault="004B1291" w:rsidP="004B1291">
            <w:pPr>
              <w:ind w:left="-91" w:right="-142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122,6</w:t>
            </w:r>
          </w:p>
        </w:tc>
      </w:tr>
      <w:tr w:rsidR="004B1291" w:rsidRPr="004B1291" w14:paraId="6D563B6C" w14:textId="77777777" w:rsidTr="00F95365">
        <w:trPr>
          <w:cantSplit/>
          <w:trHeight w:val="284"/>
        </w:trPr>
        <w:tc>
          <w:tcPr>
            <w:tcW w:w="35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4A59784" w14:textId="77777777" w:rsidR="004B1291" w:rsidRPr="004B1291" w:rsidRDefault="004B1291" w:rsidP="004B1291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 xml:space="preserve">Добыча прочих полезных ископаемых. 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FB29286" w14:textId="77777777" w:rsidR="004B1291" w:rsidRPr="004B1291" w:rsidRDefault="004B1291" w:rsidP="004B1291">
            <w:pPr>
              <w:ind w:left="-91" w:right="-142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2,2р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0ABE3FD" w14:textId="77777777" w:rsidR="004B1291" w:rsidRPr="004B1291" w:rsidRDefault="004B1291" w:rsidP="004B1291">
            <w:pPr>
              <w:ind w:left="-91" w:right="-142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129,6</w:t>
            </w:r>
          </w:p>
        </w:tc>
      </w:tr>
      <w:tr w:rsidR="004B1291" w:rsidRPr="004B1291" w14:paraId="774B81A8" w14:textId="77777777" w:rsidTr="00F95365">
        <w:trPr>
          <w:cantSplit/>
          <w:trHeight w:val="284"/>
        </w:trPr>
        <w:tc>
          <w:tcPr>
            <w:tcW w:w="35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0328843" w14:textId="77777777" w:rsidR="004B1291" w:rsidRPr="004B1291" w:rsidRDefault="004B1291" w:rsidP="004B1291">
            <w:pPr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bCs/>
                <w:sz w:val="18"/>
                <w:szCs w:val="18"/>
                <w:u w:val="single"/>
                <w:lang w:eastAsia="en-US"/>
              </w:rPr>
              <w:t>Обрабатывающее производство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DA226B7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94,3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0B4130B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104,1</w:t>
            </w:r>
          </w:p>
        </w:tc>
      </w:tr>
      <w:tr w:rsidR="004B1291" w:rsidRPr="004B1291" w14:paraId="75F08B82" w14:textId="77777777" w:rsidTr="00F95365">
        <w:trPr>
          <w:cantSplit/>
          <w:trHeight w:val="284"/>
        </w:trPr>
        <w:tc>
          <w:tcPr>
            <w:tcW w:w="35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6BA031E" w14:textId="77777777" w:rsidR="004B1291" w:rsidRPr="004B1291" w:rsidRDefault="004B1291" w:rsidP="004B1291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Производство пищевых продуктов, включая напитки.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9165DC1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102,7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A17965E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115,2</w:t>
            </w:r>
          </w:p>
        </w:tc>
      </w:tr>
      <w:tr w:rsidR="004B1291" w:rsidRPr="004B1291" w14:paraId="411D16BA" w14:textId="77777777" w:rsidTr="00F95365">
        <w:trPr>
          <w:cantSplit/>
          <w:trHeight w:val="284"/>
        </w:trPr>
        <w:tc>
          <w:tcPr>
            <w:tcW w:w="35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824E1B4" w14:textId="77777777" w:rsidR="004B1291" w:rsidRPr="004B1291" w:rsidRDefault="004B1291" w:rsidP="004B1291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Текстильное производство, производство одежды и обуви, кожи и прочих кожаных изделий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9F38A63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160,6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F10C330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76,0</w:t>
            </w:r>
          </w:p>
        </w:tc>
      </w:tr>
      <w:tr w:rsidR="004B1291" w:rsidRPr="004B1291" w14:paraId="1F6CD22A" w14:textId="77777777" w:rsidTr="00F95365">
        <w:trPr>
          <w:cantSplit/>
          <w:trHeight w:val="284"/>
        </w:trPr>
        <w:tc>
          <w:tcPr>
            <w:tcW w:w="35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3FDB504" w14:textId="77777777" w:rsidR="004B1291" w:rsidRPr="004B1291" w:rsidRDefault="004B1291" w:rsidP="004B1291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Производство деревянных и бумажных изделий полиграфическая деятельность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7160CF5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111,9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3FBD6D0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94,7</w:t>
            </w:r>
          </w:p>
        </w:tc>
      </w:tr>
      <w:tr w:rsidR="004B1291" w:rsidRPr="004B1291" w14:paraId="6CE4028D" w14:textId="77777777" w:rsidTr="00F95365">
        <w:trPr>
          <w:cantSplit/>
          <w:trHeight w:val="284"/>
        </w:trPr>
        <w:tc>
          <w:tcPr>
            <w:tcW w:w="35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CC75E9D" w14:textId="77777777" w:rsidR="004B1291" w:rsidRPr="004B1291" w:rsidRDefault="004B1291" w:rsidP="004B1291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Производство химической продукции.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7858034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32,3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7943C8E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2,7р</w:t>
            </w:r>
          </w:p>
        </w:tc>
      </w:tr>
      <w:tr w:rsidR="004B1291" w:rsidRPr="004B1291" w14:paraId="243D54BF" w14:textId="77777777" w:rsidTr="00F95365">
        <w:trPr>
          <w:cantSplit/>
          <w:trHeight w:val="284"/>
        </w:trPr>
        <w:tc>
          <w:tcPr>
            <w:tcW w:w="35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242DBCE" w14:textId="77777777" w:rsidR="004B1291" w:rsidRPr="004B1291" w:rsidRDefault="004B1291" w:rsidP="004B1291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 xml:space="preserve">Производство резиновых и пластмассовых изделий, прочих неметаллических минеральных продуктов 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9F7159F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2,5р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7055FE9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97,6</w:t>
            </w:r>
          </w:p>
        </w:tc>
      </w:tr>
      <w:tr w:rsidR="004B1291" w:rsidRPr="004B1291" w14:paraId="40D3773F" w14:textId="77777777" w:rsidTr="00F95365">
        <w:trPr>
          <w:cantSplit/>
          <w:trHeight w:val="284"/>
        </w:trPr>
        <w:tc>
          <w:tcPr>
            <w:tcW w:w="35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FE8FAD4" w14:textId="77777777" w:rsidR="004B1291" w:rsidRPr="004B1291" w:rsidRDefault="004B1291" w:rsidP="004B1291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Производство основных металлов и готовых металлических изделий, кроме машин и оборудования.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7EB6FE2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93,2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E2FF4E9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104,1</w:t>
            </w:r>
          </w:p>
        </w:tc>
      </w:tr>
      <w:tr w:rsidR="004B1291" w:rsidRPr="004B1291" w14:paraId="233C3BA0" w14:textId="77777777" w:rsidTr="00F95365">
        <w:trPr>
          <w:cantSplit/>
          <w:trHeight w:val="284"/>
        </w:trPr>
        <w:tc>
          <w:tcPr>
            <w:tcW w:w="35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B92753F" w14:textId="77777777" w:rsidR="004B1291" w:rsidRPr="004B1291" w:rsidRDefault="004B1291" w:rsidP="004B1291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Производство электронного и оптического оборудования.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CA89EB3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9,0р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BDCDDF8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11,9</w:t>
            </w:r>
          </w:p>
        </w:tc>
      </w:tr>
      <w:tr w:rsidR="004B1291" w:rsidRPr="004B1291" w14:paraId="29C0F095" w14:textId="77777777" w:rsidTr="00F95365">
        <w:trPr>
          <w:cantSplit/>
          <w:trHeight w:val="284"/>
        </w:trPr>
        <w:tc>
          <w:tcPr>
            <w:tcW w:w="35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8C83C5F" w14:textId="77777777" w:rsidR="004B1291" w:rsidRPr="004B1291" w:rsidRDefault="004B1291" w:rsidP="004B1291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Производство электрического оборудования.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4C0DAC9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51,2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596156E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162,3</w:t>
            </w:r>
          </w:p>
        </w:tc>
      </w:tr>
      <w:tr w:rsidR="004B1291" w:rsidRPr="004B1291" w14:paraId="2C247383" w14:textId="77777777" w:rsidTr="00F95365">
        <w:trPr>
          <w:cantSplit/>
          <w:trHeight w:val="284"/>
        </w:trPr>
        <w:tc>
          <w:tcPr>
            <w:tcW w:w="35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9DA52E0" w14:textId="77777777" w:rsidR="004B1291" w:rsidRPr="004B1291" w:rsidRDefault="004B1291" w:rsidP="004B1291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Прочие производства.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7AA57E7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93,3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CFB34C6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127,9</w:t>
            </w:r>
          </w:p>
        </w:tc>
      </w:tr>
      <w:tr w:rsidR="004B1291" w:rsidRPr="004B1291" w14:paraId="416A4980" w14:textId="77777777" w:rsidTr="00F95365">
        <w:trPr>
          <w:cantSplit/>
          <w:trHeight w:val="284"/>
        </w:trPr>
        <w:tc>
          <w:tcPr>
            <w:tcW w:w="35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D702B6E" w14:textId="77777777" w:rsidR="004B1291" w:rsidRPr="004B1291" w:rsidRDefault="004B1291" w:rsidP="004B1291">
            <w:pPr>
              <w:rPr>
                <w:rFonts w:eastAsia="Calibri"/>
                <w:b/>
                <w:bCs/>
                <w:sz w:val="18"/>
                <w:szCs w:val="18"/>
                <w:u w:val="single"/>
                <w:lang w:eastAsia="en-US"/>
              </w:rPr>
            </w:pPr>
            <w:r w:rsidRPr="004B1291">
              <w:rPr>
                <w:rFonts w:eastAsia="Calibri"/>
                <w:b/>
                <w:bCs/>
                <w:sz w:val="18"/>
                <w:szCs w:val="18"/>
                <w:u w:val="single"/>
                <w:lang w:eastAsia="en-US"/>
              </w:rPr>
              <w:t>Обеспечение электроэнергией, газом и паром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33ECF57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114,6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BA4EECF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157,1</w:t>
            </w:r>
          </w:p>
        </w:tc>
      </w:tr>
      <w:tr w:rsidR="004B1291" w:rsidRPr="004B1291" w14:paraId="69D93309" w14:textId="77777777" w:rsidTr="00F95365">
        <w:trPr>
          <w:cantSplit/>
          <w:trHeight w:val="284"/>
        </w:trPr>
        <w:tc>
          <w:tcPr>
            <w:tcW w:w="35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928639" w14:textId="77777777" w:rsidR="004B1291" w:rsidRPr="004B1291" w:rsidRDefault="004B1291" w:rsidP="004B1291">
            <w:pPr>
              <w:rPr>
                <w:rFonts w:eastAsia="Calibri"/>
                <w:b/>
                <w:bCs/>
                <w:sz w:val="18"/>
                <w:szCs w:val="18"/>
                <w:u w:val="single"/>
                <w:lang w:eastAsia="en-US"/>
              </w:rPr>
            </w:pPr>
            <w:r w:rsidRPr="004B1291">
              <w:rPr>
                <w:rFonts w:eastAsia="Calibri"/>
                <w:b/>
                <w:bCs/>
                <w:sz w:val="18"/>
                <w:szCs w:val="18"/>
                <w:u w:val="single"/>
                <w:lang w:eastAsia="en-US"/>
              </w:rPr>
              <w:t>Производство и распределение электроэнергии, газа и воды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340091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118,8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067592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138,4</w:t>
            </w:r>
          </w:p>
        </w:tc>
      </w:tr>
    </w:tbl>
    <w:p w14:paraId="4C87D322" w14:textId="77777777" w:rsidR="004B1291" w:rsidRDefault="004B1291" w:rsidP="004B1291">
      <w:pPr>
        <w:ind w:firstLine="851"/>
        <w:jc w:val="both"/>
        <w:rPr>
          <w:sz w:val="24"/>
          <w:szCs w:val="24"/>
          <w:lang w:eastAsia="ru-RU"/>
        </w:rPr>
      </w:pPr>
    </w:p>
    <w:p w14:paraId="13135BDF" w14:textId="77777777" w:rsidR="00F95365" w:rsidRPr="004B1291" w:rsidRDefault="00F95365" w:rsidP="004B1291">
      <w:pPr>
        <w:ind w:firstLine="851"/>
        <w:jc w:val="both"/>
        <w:rPr>
          <w:sz w:val="24"/>
          <w:szCs w:val="24"/>
          <w:lang w:eastAsia="ru-RU"/>
        </w:rPr>
      </w:pPr>
    </w:p>
    <w:p w14:paraId="1D2251A1" w14:textId="77777777" w:rsidR="00F95365" w:rsidRPr="004B1291" w:rsidRDefault="00F95365" w:rsidP="00F95365">
      <w:pPr>
        <w:ind w:firstLine="567"/>
        <w:jc w:val="both"/>
        <w:rPr>
          <w:sz w:val="22"/>
          <w:szCs w:val="22"/>
          <w:lang w:eastAsia="ru-RU"/>
        </w:rPr>
      </w:pPr>
      <w:r w:rsidRPr="004B1291">
        <w:rPr>
          <w:sz w:val="22"/>
          <w:szCs w:val="22"/>
          <w:lang w:eastAsia="ru-RU"/>
        </w:rPr>
        <w:t xml:space="preserve">Рост физического объема промышленной продукции в январе-августе </w:t>
      </w:r>
      <w:proofErr w:type="spellStart"/>
      <w:r w:rsidRPr="004B1291">
        <w:rPr>
          <w:sz w:val="22"/>
          <w:szCs w:val="22"/>
          <w:lang w:eastAsia="ru-RU"/>
        </w:rPr>
        <w:t>т.г</w:t>
      </w:r>
      <w:proofErr w:type="spellEnd"/>
      <w:r w:rsidRPr="004B1291">
        <w:rPr>
          <w:sz w:val="22"/>
          <w:szCs w:val="22"/>
          <w:lang w:eastAsia="ru-RU"/>
        </w:rPr>
        <w:t>. обеспечен хозяйствующими субъектами Ак-</w:t>
      </w:r>
      <w:proofErr w:type="spellStart"/>
      <w:r w:rsidRPr="004B1291">
        <w:rPr>
          <w:sz w:val="22"/>
          <w:szCs w:val="22"/>
          <w:lang w:eastAsia="ru-RU"/>
        </w:rPr>
        <w:t>Суйского</w:t>
      </w:r>
      <w:proofErr w:type="spellEnd"/>
      <w:r w:rsidRPr="004B1291">
        <w:rPr>
          <w:sz w:val="22"/>
          <w:szCs w:val="22"/>
          <w:lang w:eastAsia="ru-RU"/>
        </w:rPr>
        <w:t xml:space="preserve">, </w:t>
      </w:r>
      <w:proofErr w:type="spellStart"/>
      <w:r w:rsidRPr="004B1291">
        <w:rPr>
          <w:sz w:val="22"/>
          <w:szCs w:val="22"/>
          <w:lang w:eastAsia="ru-RU"/>
        </w:rPr>
        <w:t>Жети</w:t>
      </w:r>
      <w:proofErr w:type="spellEnd"/>
      <w:r w:rsidRPr="004B1291">
        <w:rPr>
          <w:sz w:val="22"/>
          <w:szCs w:val="22"/>
          <w:lang w:eastAsia="ru-RU"/>
        </w:rPr>
        <w:t xml:space="preserve">-Огузского, Иссык-Кульского, </w:t>
      </w:r>
      <w:proofErr w:type="spellStart"/>
      <w:r w:rsidRPr="004B1291">
        <w:rPr>
          <w:sz w:val="22"/>
          <w:szCs w:val="22"/>
          <w:lang w:eastAsia="ru-RU"/>
        </w:rPr>
        <w:t>Тонского</w:t>
      </w:r>
      <w:proofErr w:type="spellEnd"/>
      <w:r w:rsidRPr="004B1291">
        <w:rPr>
          <w:sz w:val="22"/>
          <w:szCs w:val="22"/>
          <w:lang w:eastAsia="ru-RU"/>
        </w:rPr>
        <w:t xml:space="preserve">, </w:t>
      </w:r>
      <w:proofErr w:type="spellStart"/>
      <w:r w:rsidRPr="004B1291">
        <w:rPr>
          <w:sz w:val="22"/>
          <w:szCs w:val="22"/>
          <w:lang w:eastAsia="ru-RU"/>
        </w:rPr>
        <w:t>Тюпского</w:t>
      </w:r>
      <w:proofErr w:type="spellEnd"/>
      <w:r w:rsidRPr="004B1291">
        <w:rPr>
          <w:sz w:val="22"/>
          <w:szCs w:val="22"/>
          <w:lang w:eastAsia="ru-RU"/>
        </w:rPr>
        <w:t xml:space="preserve"> районов и города Каракол,</w:t>
      </w:r>
      <w:r w:rsidRPr="004B1291">
        <w:rPr>
          <w:rFonts w:eastAsia="Calibri"/>
          <w:sz w:val="22"/>
          <w:szCs w:val="22"/>
          <w:lang w:eastAsia="en-US"/>
        </w:rPr>
        <w:t xml:space="preserve"> а снижение  объема допущено промышленными предприятиями</w:t>
      </w:r>
      <w:r w:rsidRPr="004B1291">
        <w:rPr>
          <w:sz w:val="22"/>
          <w:szCs w:val="22"/>
          <w:lang w:eastAsia="ru-RU"/>
        </w:rPr>
        <w:t xml:space="preserve"> города Балыкчи.</w:t>
      </w:r>
    </w:p>
    <w:p w14:paraId="11BBAAA7" w14:textId="77777777" w:rsidR="004B1291" w:rsidRPr="004B1291" w:rsidRDefault="004B1291" w:rsidP="004B1291">
      <w:pPr>
        <w:ind w:firstLine="851"/>
        <w:jc w:val="both"/>
        <w:rPr>
          <w:sz w:val="24"/>
          <w:szCs w:val="24"/>
          <w:lang w:eastAsia="ru-RU"/>
        </w:rPr>
      </w:pPr>
    </w:p>
    <w:p w14:paraId="678E8056" w14:textId="77777777" w:rsidR="004B1291" w:rsidRPr="004B1291" w:rsidRDefault="004B1291" w:rsidP="004B1291">
      <w:pPr>
        <w:ind w:firstLine="851"/>
        <w:jc w:val="both"/>
        <w:rPr>
          <w:sz w:val="24"/>
          <w:szCs w:val="24"/>
          <w:lang w:eastAsia="ru-RU"/>
        </w:rPr>
      </w:pPr>
    </w:p>
    <w:p w14:paraId="60DE61DF" w14:textId="77777777" w:rsidR="004B1291" w:rsidRPr="004B1291" w:rsidRDefault="004B1291" w:rsidP="00432E78">
      <w:pPr>
        <w:keepNext/>
        <w:pageBreakBefore/>
        <w:autoSpaceDE w:val="0"/>
        <w:autoSpaceDN w:val="0"/>
        <w:ind w:left="720"/>
        <w:outlineLvl w:val="4"/>
        <w:rPr>
          <w:b/>
          <w:sz w:val="22"/>
          <w:szCs w:val="22"/>
          <w:lang w:eastAsia="ru-RU"/>
        </w:rPr>
      </w:pPr>
      <w:r w:rsidRPr="004B1291">
        <w:rPr>
          <w:b/>
          <w:sz w:val="22"/>
          <w:szCs w:val="22"/>
          <w:lang w:eastAsia="ru-RU"/>
        </w:rPr>
        <w:lastRenderedPageBreak/>
        <w:t>График 1: Динамика изменения индекса физического объема</w:t>
      </w:r>
    </w:p>
    <w:p w14:paraId="4E5D80CD" w14:textId="77777777" w:rsidR="004B1291" w:rsidRDefault="004B1291" w:rsidP="004B1291">
      <w:pPr>
        <w:ind w:left="720"/>
        <w:rPr>
          <w:b/>
          <w:sz w:val="22"/>
          <w:szCs w:val="22"/>
          <w:lang w:eastAsia="ru-RU"/>
        </w:rPr>
      </w:pPr>
      <w:r w:rsidRPr="004B1291">
        <w:rPr>
          <w:b/>
          <w:sz w:val="22"/>
          <w:szCs w:val="22"/>
          <w:lang w:eastAsia="ru-RU"/>
        </w:rPr>
        <w:tab/>
      </w:r>
      <w:r w:rsidRPr="004B1291">
        <w:rPr>
          <w:b/>
          <w:sz w:val="22"/>
          <w:szCs w:val="22"/>
          <w:lang w:eastAsia="ru-RU"/>
        </w:rPr>
        <w:tab/>
        <w:t>промышленной продукции</w:t>
      </w:r>
    </w:p>
    <w:p w14:paraId="1CB834CD" w14:textId="77777777" w:rsidR="00432E78" w:rsidRPr="004B1291" w:rsidRDefault="00432E78" w:rsidP="004B1291">
      <w:pPr>
        <w:ind w:left="720"/>
        <w:rPr>
          <w:b/>
          <w:sz w:val="22"/>
          <w:szCs w:val="22"/>
          <w:lang w:eastAsia="ru-RU"/>
        </w:rPr>
      </w:pPr>
    </w:p>
    <w:p w14:paraId="74231BAD" w14:textId="31FBA19A" w:rsidR="004B1291" w:rsidRPr="004B1291" w:rsidRDefault="004B1291" w:rsidP="004B1291">
      <w:pPr>
        <w:rPr>
          <w:rFonts w:eastAsia="Calibri"/>
          <w:noProof/>
          <w:sz w:val="22"/>
          <w:szCs w:val="22"/>
          <w:lang w:eastAsia="ru-RU"/>
        </w:rPr>
      </w:pPr>
      <w:r w:rsidRPr="004B1291">
        <w:rPr>
          <w:rFonts w:ascii="Calibri" w:eastAsia="Calibri" w:hAnsi="Calibri"/>
          <w:noProof/>
          <w:sz w:val="22"/>
          <w:szCs w:val="22"/>
          <w:lang w:eastAsia="en-US"/>
        </w:rPr>
        <w:drawing>
          <wp:inline distT="0" distB="0" distL="0" distR="0" wp14:anchorId="3E24A1FD" wp14:editId="73255380">
            <wp:extent cx="5391150" cy="3781425"/>
            <wp:effectExtent l="0" t="0" r="0" b="0"/>
            <wp:docPr id="7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32A5DA0B" w14:textId="77777777" w:rsidR="00AF4AC4" w:rsidRDefault="00AF4AC4" w:rsidP="004B1291">
      <w:pPr>
        <w:rPr>
          <w:b/>
          <w:sz w:val="22"/>
          <w:szCs w:val="22"/>
          <w:lang w:eastAsia="ru-RU"/>
        </w:rPr>
      </w:pPr>
    </w:p>
    <w:p w14:paraId="01E9A893" w14:textId="03501798" w:rsidR="004B1291" w:rsidRPr="004B1291" w:rsidRDefault="004B1291" w:rsidP="004B1291">
      <w:pPr>
        <w:rPr>
          <w:b/>
          <w:sz w:val="22"/>
          <w:szCs w:val="22"/>
          <w:lang w:eastAsia="ru-RU"/>
        </w:rPr>
      </w:pPr>
      <w:r w:rsidRPr="004B1291">
        <w:rPr>
          <w:b/>
          <w:sz w:val="22"/>
          <w:szCs w:val="22"/>
          <w:lang w:eastAsia="ru-RU"/>
        </w:rPr>
        <w:t>График 2: Динамика изменения индекса физического объема</w:t>
      </w:r>
    </w:p>
    <w:p w14:paraId="7BF4B217" w14:textId="6B37ED09" w:rsidR="004B1291" w:rsidRPr="004B1291" w:rsidRDefault="004B1291" w:rsidP="004B1291">
      <w:pPr>
        <w:ind w:left="1440"/>
        <w:rPr>
          <w:b/>
          <w:sz w:val="22"/>
          <w:szCs w:val="22"/>
          <w:lang w:eastAsia="ru-RU"/>
        </w:rPr>
      </w:pPr>
      <w:r w:rsidRPr="004B1291">
        <w:rPr>
          <w:b/>
          <w:sz w:val="22"/>
          <w:szCs w:val="22"/>
          <w:lang w:eastAsia="ru-RU"/>
        </w:rPr>
        <w:t>промышленной продукции по вид</w:t>
      </w:r>
      <w:r w:rsidR="004552A5">
        <w:rPr>
          <w:b/>
          <w:sz w:val="22"/>
          <w:szCs w:val="22"/>
          <w:lang w:eastAsia="ru-RU"/>
        </w:rPr>
        <w:t>а</w:t>
      </w:r>
      <w:r w:rsidRPr="004B1291">
        <w:rPr>
          <w:b/>
          <w:sz w:val="22"/>
          <w:szCs w:val="22"/>
          <w:lang w:eastAsia="ru-RU"/>
        </w:rPr>
        <w:t xml:space="preserve">м экономической      </w:t>
      </w:r>
    </w:p>
    <w:p w14:paraId="75612061" w14:textId="77777777" w:rsidR="004B1291" w:rsidRPr="004B1291" w:rsidRDefault="004B1291" w:rsidP="004B1291">
      <w:pPr>
        <w:ind w:left="1440"/>
        <w:rPr>
          <w:b/>
          <w:sz w:val="22"/>
          <w:szCs w:val="22"/>
          <w:lang w:eastAsia="ru-RU"/>
        </w:rPr>
      </w:pPr>
      <w:r w:rsidRPr="004B1291">
        <w:rPr>
          <w:b/>
          <w:sz w:val="22"/>
          <w:szCs w:val="22"/>
          <w:lang w:eastAsia="ru-RU"/>
        </w:rPr>
        <w:t xml:space="preserve">деятельности </w:t>
      </w:r>
    </w:p>
    <w:p w14:paraId="2A241C1B" w14:textId="77777777" w:rsidR="004B1291" w:rsidRPr="004B1291" w:rsidRDefault="004B1291" w:rsidP="004B1291">
      <w:pPr>
        <w:ind w:left="1440"/>
        <w:rPr>
          <w:i/>
          <w:iCs/>
          <w:lang w:eastAsia="ru-RU"/>
        </w:rPr>
      </w:pPr>
      <w:r w:rsidRPr="004B1291">
        <w:rPr>
          <w:i/>
          <w:iCs/>
          <w:lang w:eastAsia="ru-RU"/>
        </w:rPr>
        <w:t>(в процентах к соответствующему периоду предыдущего года)</w:t>
      </w:r>
    </w:p>
    <w:p w14:paraId="4656FCD1" w14:textId="77777777" w:rsidR="004B1291" w:rsidRPr="004B1291" w:rsidRDefault="004B1291" w:rsidP="004B1291">
      <w:pPr>
        <w:ind w:left="1440"/>
        <w:rPr>
          <w:i/>
          <w:iCs/>
          <w:sz w:val="10"/>
          <w:szCs w:val="10"/>
          <w:lang w:eastAsia="ru-RU"/>
        </w:rPr>
      </w:pPr>
    </w:p>
    <w:p w14:paraId="122DC2EF" w14:textId="76A7E91E" w:rsidR="004B1291" w:rsidRPr="004B1291" w:rsidRDefault="004B1291" w:rsidP="004B1291">
      <w:pPr>
        <w:rPr>
          <w:rFonts w:eastAsia="Calibri"/>
          <w:i/>
          <w:iCs/>
          <w:sz w:val="16"/>
          <w:szCs w:val="22"/>
          <w:lang w:eastAsia="en-US"/>
        </w:rPr>
      </w:pPr>
      <w:r w:rsidRPr="004B1291">
        <w:rPr>
          <w:rFonts w:ascii="Calibri" w:eastAsia="Calibri" w:hAnsi="Calibri"/>
          <w:noProof/>
          <w:sz w:val="22"/>
          <w:szCs w:val="22"/>
          <w:lang w:eastAsia="en-US"/>
        </w:rPr>
        <w:drawing>
          <wp:inline distT="0" distB="0" distL="0" distR="0" wp14:anchorId="1E673C08" wp14:editId="00432487">
            <wp:extent cx="5505450" cy="3724275"/>
            <wp:effectExtent l="0" t="0" r="0" b="0"/>
            <wp:docPr id="8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009BF89C" w14:textId="77777777" w:rsidR="004B1291" w:rsidRPr="004B1291" w:rsidRDefault="004B1291" w:rsidP="004B1291">
      <w:pPr>
        <w:ind w:firstLine="567"/>
        <w:jc w:val="both"/>
        <w:rPr>
          <w:sz w:val="22"/>
          <w:szCs w:val="22"/>
          <w:lang w:eastAsia="ru-RU"/>
        </w:rPr>
      </w:pPr>
      <w:bookmarkStart w:id="38" w:name="_Toc251423884"/>
      <w:bookmarkStart w:id="39" w:name="_Toc251424054"/>
      <w:bookmarkStart w:id="40" w:name="_Toc298311046"/>
      <w:bookmarkStart w:id="41" w:name="_Toc298311424"/>
    </w:p>
    <w:p w14:paraId="0B638D3F" w14:textId="77777777" w:rsidR="00873D3F" w:rsidRDefault="004B1291" w:rsidP="004B1291">
      <w:pPr>
        <w:keepNext/>
        <w:autoSpaceDE w:val="0"/>
        <w:autoSpaceDN w:val="0"/>
        <w:outlineLvl w:val="1"/>
        <w:rPr>
          <w:b/>
          <w:sz w:val="22"/>
          <w:szCs w:val="22"/>
          <w:lang w:eastAsia="ru-RU"/>
        </w:rPr>
      </w:pPr>
      <w:r w:rsidRPr="004B1291">
        <w:rPr>
          <w:b/>
          <w:sz w:val="22"/>
          <w:szCs w:val="22"/>
          <w:lang w:eastAsia="ru-RU"/>
        </w:rPr>
        <w:lastRenderedPageBreak/>
        <w:t>Таблица 2:</w:t>
      </w:r>
      <w:r w:rsidRPr="004B1291">
        <w:rPr>
          <w:b/>
          <w:sz w:val="22"/>
          <w:szCs w:val="22"/>
          <w:lang w:eastAsia="ru-RU"/>
        </w:rPr>
        <w:tab/>
        <w:t>Объем производства промышленной продукции (товаров и</w:t>
      </w:r>
      <w:bookmarkStart w:id="42" w:name="_Toc251423880"/>
      <w:bookmarkStart w:id="43" w:name="_Toc251424050"/>
      <w:bookmarkStart w:id="44" w:name="_Toc298311042"/>
      <w:bookmarkStart w:id="45" w:name="_Toc298311420"/>
      <w:r w:rsidR="00873D3F">
        <w:rPr>
          <w:b/>
          <w:sz w:val="22"/>
          <w:szCs w:val="22"/>
          <w:lang w:eastAsia="ru-RU"/>
        </w:rPr>
        <w:t xml:space="preserve"> </w:t>
      </w:r>
      <w:r w:rsidRPr="004B1291">
        <w:rPr>
          <w:b/>
          <w:sz w:val="22"/>
          <w:szCs w:val="22"/>
          <w:lang w:eastAsia="ru-RU"/>
        </w:rPr>
        <w:t xml:space="preserve">услуг) по </w:t>
      </w:r>
    </w:p>
    <w:p w14:paraId="28260E67" w14:textId="22C50373" w:rsidR="004B1291" w:rsidRPr="004B1291" w:rsidRDefault="00873D3F" w:rsidP="004B1291">
      <w:pPr>
        <w:keepNext/>
        <w:autoSpaceDE w:val="0"/>
        <w:autoSpaceDN w:val="0"/>
        <w:outlineLvl w:val="1"/>
        <w:rPr>
          <w:b/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 xml:space="preserve">                           </w:t>
      </w:r>
      <w:r w:rsidR="004B1291" w:rsidRPr="004B1291">
        <w:rPr>
          <w:b/>
          <w:sz w:val="22"/>
          <w:szCs w:val="22"/>
          <w:lang w:eastAsia="ru-RU"/>
        </w:rPr>
        <w:t>территории</w:t>
      </w:r>
      <w:bookmarkEnd w:id="42"/>
      <w:bookmarkEnd w:id="43"/>
      <w:bookmarkEnd w:id="44"/>
      <w:bookmarkEnd w:id="45"/>
    </w:p>
    <w:p w14:paraId="57033B37" w14:textId="77777777" w:rsidR="004B1291" w:rsidRPr="004B1291" w:rsidRDefault="004B1291" w:rsidP="004B1291">
      <w:pPr>
        <w:keepNext/>
        <w:autoSpaceDE w:val="0"/>
        <w:autoSpaceDN w:val="0"/>
        <w:outlineLvl w:val="1"/>
        <w:rPr>
          <w:i/>
          <w:iCs/>
          <w:sz w:val="18"/>
          <w:szCs w:val="18"/>
          <w:lang w:eastAsia="ru-RU"/>
        </w:rPr>
      </w:pPr>
      <w:r w:rsidRPr="004B1291">
        <w:rPr>
          <w:i/>
          <w:iCs/>
          <w:lang w:eastAsia="ru-RU"/>
        </w:rPr>
        <w:tab/>
      </w:r>
      <w:r w:rsidRPr="004B1291">
        <w:rPr>
          <w:i/>
          <w:iCs/>
          <w:lang w:eastAsia="ru-RU"/>
        </w:rPr>
        <w:tab/>
      </w:r>
      <w:bookmarkStart w:id="46" w:name="_Toc251423881"/>
      <w:bookmarkStart w:id="47" w:name="_Toc251424051"/>
      <w:bookmarkStart w:id="48" w:name="_Toc298311043"/>
      <w:bookmarkStart w:id="49" w:name="_Toc298311421"/>
      <w:r w:rsidRPr="004B1291">
        <w:rPr>
          <w:i/>
          <w:iCs/>
          <w:sz w:val="18"/>
          <w:szCs w:val="18"/>
          <w:lang w:eastAsia="ru-RU"/>
        </w:rPr>
        <w:t>(в январе</w:t>
      </w:r>
      <w:bookmarkEnd w:id="46"/>
      <w:bookmarkEnd w:id="47"/>
      <w:bookmarkEnd w:id="48"/>
      <w:bookmarkEnd w:id="49"/>
      <w:r w:rsidRPr="004B1291">
        <w:rPr>
          <w:i/>
          <w:iCs/>
          <w:sz w:val="18"/>
          <w:szCs w:val="18"/>
          <w:lang w:eastAsia="ru-RU"/>
        </w:rPr>
        <w:t>–августе)</w:t>
      </w:r>
    </w:p>
    <w:p w14:paraId="320396DB" w14:textId="77777777" w:rsidR="004B1291" w:rsidRPr="004B1291" w:rsidRDefault="004B1291" w:rsidP="004B1291">
      <w:pPr>
        <w:keepNext/>
        <w:autoSpaceDE w:val="0"/>
        <w:autoSpaceDN w:val="0"/>
        <w:outlineLvl w:val="1"/>
        <w:rPr>
          <w:sz w:val="1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7"/>
        <w:gridCol w:w="1218"/>
        <w:gridCol w:w="1220"/>
        <w:gridCol w:w="1218"/>
        <w:gridCol w:w="1022"/>
      </w:tblGrid>
      <w:tr w:rsidR="004B1291" w:rsidRPr="004B1291" w14:paraId="5E27E71B" w14:textId="77777777" w:rsidTr="00C11DF3">
        <w:trPr>
          <w:cantSplit/>
          <w:trHeight w:val="284"/>
        </w:trPr>
        <w:tc>
          <w:tcPr>
            <w:tcW w:w="2431" w:type="pct"/>
            <w:vMerge w:val="restart"/>
            <w:vAlign w:val="center"/>
          </w:tcPr>
          <w:p w14:paraId="4EBF1C49" w14:textId="77777777" w:rsidR="004B1291" w:rsidRPr="004B1291" w:rsidRDefault="004B1291" w:rsidP="004B1291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339" w:type="pct"/>
            <w:gridSpan w:val="2"/>
            <w:tcBorders>
              <w:bottom w:val="nil"/>
            </w:tcBorders>
            <w:vAlign w:val="center"/>
          </w:tcPr>
          <w:p w14:paraId="14ACF65D" w14:textId="77777777" w:rsidR="004B1291" w:rsidRPr="004B1291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Произведено – всего, млн. сомов</w:t>
            </w:r>
          </w:p>
        </w:tc>
        <w:tc>
          <w:tcPr>
            <w:tcW w:w="1230" w:type="pct"/>
            <w:gridSpan w:val="2"/>
            <w:tcBorders>
              <w:bottom w:val="nil"/>
            </w:tcBorders>
            <w:vAlign w:val="center"/>
          </w:tcPr>
          <w:p w14:paraId="4423A846" w14:textId="77777777" w:rsidR="00C11DF3" w:rsidRDefault="004B1291" w:rsidP="004B1291">
            <w:pPr>
              <w:ind w:right="-142"/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 xml:space="preserve">Индекс </w:t>
            </w:r>
            <w:proofErr w:type="spellStart"/>
            <w:r w:rsidRPr="004B1291">
              <w:rPr>
                <w:b/>
                <w:sz w:val="18"/>
                <w:szCs w:val="18"/>
                <w:lang w:eastAsia="ru-RU"/>
              </w:rPr>
              <w:t>физобъема</w:t>
            </w:r>
            <w:proofErr w:type="spellEnd"/>
            <w:r w:rsidRPr="004B1291">
              <w:rPr>
                <w:b/>
                <w:sz w:val="18"/>
                <w:szCs w:val="18"/>
                <w:lang w:eastAsia="ru-RU"/>
              </w:rPr>
              <w:t>,</w:t>
            </w:r>
          </w:p>
          <w:p w14:paraId="4A73F918" w14:textId="1C856295" w:rsidR="004B1291" w:rsidRPr="004B1291" w:rsidRDefault="004B1291" w:rsidP="004B1291">
            <w:pPr>
              <w:ind w:right="-142"/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 xml:space="preserve"> в процентах</w:t>
            </w:r>
          </w:p>
        </w:tc>
      </w:tr>
      <w:tr w:rsidR="004B1291" w:rsidRPr="004B1291" w14:paraId="28AB5449" w14:textId="77777777" w:rsidTr="00C11DF3">
        <w:trPr>
          <w:cantSplit/>
          <w:trHeight w:val="284"/>
        </w:trPr>
        <w:tc>
          <w:tcPr>
            <w:tcW w:w="2431" w:type="pct"/>
            <w:vMerge/>
            <w:tcBorders>
              <w:bottom w:val="single" w:sz="4" w:space="0" w:color="auto"/>
            </w:tcBorders>
          </w:tcPr>
          <w:p w14:paraId="3BD9EB66" w14:textId="77777777" w:rsidR="004B1291" w:rsidRPr="004B1291" w:rsidRDefault="004B1291" w:rsidP="004B1291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6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873CF" w14:textId="77777777" w:rsidR="004B1291" w:rsidRPr="004B1291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F982D" w14:textId="77777777" w:rsidR="004B1291" w:rsidRPr="004B1291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DD73C" w14:textId="77777777" w:rsidR="004B1291" w:rsidRPr="004B1291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6C6F4" w14:textId="77777777" w:rsidR="004B1291" w:rsidRPr="004B1291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2026</w:t>
            </w:r>
          </w:p>
        </w:tc>
      </w:tr>
      <w:tr w:rsidR="004B1291" w:rsidRPr="004B1291" w14:paraId="6BD2737A" w14:textId="77777777" w:rsidTr="00C11DF3">
        <w:trPr>
          <w:cantSplit/>
          <w:trHeight w:val="284"/>
        </w:trPr>
        <w:tc>
          <w:tcPr>
            <w:tcW w:w="243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FCD3F99" w14:textId="77777777" w:rsidR="004B1291" w:rsidRPr="004B1291" w:rsidRDefault="004B1291" w:rsidP="004B1291">
            <w:pPr>
              <w:rPr>
                <w:b/>
                <w:bCs/>
                <w:sz w:val="18"/>
                <w:szCs w:val="18"/>
                <w:lang w:eastAsia="ru-RU"/>
              </w:rPr>
            </w:pPr>
            <w:r w:rsidRPr="004B1291">
              <w:rPr>
                <w:b/>
                <w:bCs/>
                <w:sz w:val="18"/>
                <w:szCs w:val="18"/>
                <w:lang w:eastAsia="ru-RU"/>
              </w:rPr>
              <w:t>Всего по области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00DAA93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84171,2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75582A5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90359,1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681EB74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96,3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1329030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106,3</w:t>
            </w:r>
          </w:p>
        </w:tc>
      </w:tr>
      <w:tr w:rsidR="004B1291" w:rsidRPr="004B1291" w14:paraId="6F39F6E6" w14:textId="77777777" w:rsidTr="00C11DF3">
        <w:trPr>
          <w:cantSplit/>
          <w:trHeight w:val="284"/>
        </w:trPr>
        <w:tc>
          <w:tcPr>
            <w:tcW w:w="24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3A4FAB2" w14:textId="77777777" w:rsidR="004B1291" w:rsidRPr="004B1291" w:rsidRDefault="004B1291" w:rsidP="004B1291">
            <w:pPr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4B1291">
              <w:rPr>
                <w:sz w:val="18"/>
                <w:szCs w:val="18"/>
                <w:lang w:eastAsia="ru-RU"/>
              </w:rPr>
              <w:t>Суйский</w:t>
            </w:r>
            <w:proofErr w:type="spellEnd"/>
            <w:r w:rsidRPr="004B1291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6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B323D60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588,9</w:t>
            </w:r>
          </w:p>
        </w:tc>
        <w:tc>
          <w:tcPr>
            <w:tcW w:w="6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1698D5B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653,6</w:t>
            </w:r>
          </w:p>
        </w:tc>
        <w:tc>
          <w:tcPr>
            <w:tcW w:w="6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9608ABD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в2,6р</w:t>
            </w:r>
          </w:p>
        </w:tc>
        <w:tc>
          <w:tcPr>
            <w:tcW w:w="5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7B754B9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115,0</w:t>
            </w:r>
          </w:p>
        </w:tc>
      </w:tr>
      <w:tr w:rsidR="004B1291" w:rsidRPr="004B1291" w14:paraId="0952BD66" w14:textId="77777777" w:rsidTr="00C11DF3">
        <w:trPr>
          <w:cantSplit/>
          <w:trHeight w:val="284"/>
        </w:trPr>
        <w:tc>
          <w:tcPr>
            <w:tcW w:w="24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DC1D084" w14:textId="77777777" w:rsidR="004B1291" w:rsidRPr="004B1291" w:rsidRDefault="004B1291" w:rsidP="004B1291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4B1291">
              <w:rPr>
                <w:sz w:val="18"/>
                <w:szCs w:val="18"/>
                <w:lang w:eastAsia="ru-RU"/>
              </w:rPr>
              <w:t>Жети</w:t>
            </w:r>
            <w:proofErr w:type="spellEnd"/>
            <w:r w:rsidRPr="004B1291">
              <w:rPr>
                <w:sz w:val="18"/>
                <w:szCs w:val="18"/>
                <w:lang w:eastAsia="ru-RU"/>
              </w:rPr>
              <w:t>-Огузский район</w:t>
            </w:r>
          </w:p>
        </w:tc>
        <w:tc>
          <w:tcPr>
            <w:tcW w:w="6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F690E47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78084,2</w:t>
            </w:r>
          </w:p>
        </w:tc>
        <w:tc>
          <w:tcPr>
            <w:tcW w:w="6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C5587B7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82567,8</w:t>
            </w:r>
          </w:p>
        </w:tc>
        <w:tc>
          <w:tcPr>
            <w:tcW w:w="6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8447417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94,2</w:t>
            </w:r>
          </w:p>
        </w:tc>
        <w:tc>
          <w:tcPr>
            <w:tcW w:w="5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5264C87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104,5</w:t>
            </w:r>
          </w:p>
        </w:tc>
      </w:tr>
      <w:tr w:rsidR="004B1291" w:rsidRPr="004B1291" w14:paraId="0C91481D" w14:textId="77777777" w:rsidTr="00C11DF3">
        <w:trPr>
          <w:cantSplit/>
          <w:trHeight w:val="284"/>
        </w:trPr>
        <w:tc>
          <w:tcPr>
            <w:tcW w:w="24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638AA2D" w14:textId="77777777" w:rsidR="004B1291" w:rsidRPr="004B1291" w:rsidRDefault="004B1291" w:rsidP="004B1291">
            <w:pPr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Иссык-Кульский район</w:t>
            </w:r>
          </w:p>
        </w:tc>
        <w:tc>
          <w:tcPr>
            <w:tcW w:w="6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6E55C10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720,6</w:t>
            </w:r>
          </w:p>
        </w:tc>
        <w:tc>
          <w:tcPr>
            <w:tcW w:w="6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80991E1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1258,6</w:t>
            </w:r>
          </w:p>
        </w:tc>
        <w:tc>
          <w:tcPr>
            <w:tcW w:w="6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22E23D5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в3,2р</w:t>
            </w:r>
          </w:p>
        </w:tc>
        <w:tc>
          <w:tcPr>
            <w:tcW w:w="5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F21539C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105,6</w:t>
            </w:r>
          </w:p>
        </w:tc>
      </w:tr>
      <w:tr w:rsidR="004B1291" w:rsidRPr="004B1291" w14:paraId="15D489AE" w14:textId="77777777" w:rsidTr="00C11DF3">
        <w:trPr>
          <w:cantSplit/>
          <w:trHeight w:val="284"/>
        </w:trPr>
        <w:tc>
          <w:tcPr>
            <w:tcW w:w="24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C883C1B" w14:textId="77777777" w:rsidR="004B1291" w:rsidRPr="004B1291" w:rsidRDefault="004B1291" w:rsidP="004B1291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4B1291">
              <w:rPr>
                <w:sz w:val="18"/>
                <w:szCs w:val="18"/>
                <w:lang w:eastAsia="ru-RU"/>
              </w:rPr>
              <w:t>Тонский</w:t>
            </w:r>
            <w:proofErr w:type="spellEnd"/>
            <w:r w:rsidRPr="004B1291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6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1769ACB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332,2</w:t>
            </w:r>
          </w:p>
        </w:tc>
        <w:tc>
          <w:tcPr>
            <w:tcW w:w="6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E1D466C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421,8</w:t>
            </w:r>
          </w:p>
        </w:tc>
        <w:tc>
          <w:tcPr>
            <w:tcW w:w="6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4236D8E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145,7</w:t>
            </w:r>
          </w:p>
        </w:tc>
        <w:tc>
          <w:tcPr>
            <w:tcW w:w="5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E2ED5FF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102,1</w:t>
            </w:r>
          </w:p>
        </w:tc>
      </w:tr>
      <w:tr w:rsidR="004B1291" w:rsidRPr="004B1291" w14:paraId="74499D8D" w14:textId="77777777" w:rsidTr="00C11DF3">
        <w:trPr>
          <w:cantSplit/>
          <w:trHeight w:val="284"/>
        </w:trPr>
        <w:tc>
          <w:tcPr>
            <w:tcW w:w="24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5B29D5F" w14:textId="77777777" w:rsidR="004B1291" w:rsidRPr="004B1291" w:rsidRDefault="004B1291" w:rsidP="004B1291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4B1291">
              <w:rPr>
                <w:sz w:val="18"/>
                <w:szCs w:val="18"/>
                <w:lang w:eastAsia="ru-RU"/>
              </w:rPr>
              <w:t>Тюпский</w:t>
            </w:r>
            <w:proofErr w:type="spellEnd"/>
            <w:r w:rsidRPr="004B1291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6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04C1218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475,6</w:t>
            </w:r>
          </w:p>
        </w:tc>
        <w:tc>
          <w:tcPr>
            <w:tcW w:w="6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15EC843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549,6</w:t>
            </w:r>
          </w:p>
        </w:tc>
        <w:tc>
          <w:tcPr>
            <w:tcW w:w="6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C3565E5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105,5</w:t>
            </w:r>
          </w:p>
        </w:tc>
        <w:tc>
          <w:tcPr>
            <w:tcW w:w="5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792C2D8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101,8</w:t>
            </w:r>
          </w:p>
        </w:tc>
      </w:tr>
      <w:tr w:rsidR="004B1291" w:rsidRPr="004B1291" w14:paraId="581D8E8B" w14:textId="77777777" w:rsidTr="00C11DF3">
        <w:trPr>
          <w:cantSplit/>
          <w:trHeight w:val="284"/>
        </w:trPr>
        <w:tc>
          <w:tcPr>
            <w:tcW w:w="24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72E1632" w14:textId="77777777" w:rsidR="004B1291" w:rsidRPr="004B1291" w:rsidRDefault="004B1291" w:rsidP="004B1291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4B1291">
              <w:rPr>
                <w:sz w:val="18"/>
                <w:szCs w:val="18"/>
                <w:lang w:eastAsia="ru-RU"/>
              </w:rPr>
              <w:t>г.Каракол</w:t>
            </w:r>
            <w:proofErr w:type="spellEnd"/>
          </w:p>
        </w:tc>
        <w:tc>
          <w:tcPr>
            <w:tcW w:w="6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E164C43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2963,7</w:t>
            </w:r>
          </w:p>
        </w:tc>
        <w:tc>
          <w:tcPr>
            <w:tcW w:w="6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87886D9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3978,3</w:t>
            </w:r>
          </w:p>
        </w:tc>
        <w:tc>
          <w:tcPr>
            <w:tcW w:w="6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2DA0ADF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99,4</w:t>
            </w:r>
          </w:p>
        </w:tc>
        <w:tc>
          <w:tcPr>
            <w:tcW w:w="5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1DFF743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107,6</w:t>
            </w:r>
          </w:p>
        </w:tc>
      </w:tr>
      <w:tr w:rsidR="004B1291" w:rsidRPr="004B1291" w14:paraId="4D50049C" w14:textId="77777777" w:rsidTr="00C11DF3">
        <w:trPr>
          <w:cantSplit/>
          <w:trHeight w:val="284"/>
        </w:trPr>
        <w:tc>
          <w:tcPr>
            <w:tcW w:w="2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F25619" w14:textId="77777777" w:rsidR="004B1291" w:rsidRPr="004B1291" w:rsidRDefault="004B1291" w:rsidP="004B1291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4B1291">
              <w:rPr>
                <w:sz w:val="18"/>
                <w:szCs w:val="18"/>
                <w:lang w:eastAsia="ru-RU"/>
              </w:rPr>
              <w:t>г.Балыкчы</w:t>
            </w:r>
            <w:proofErr w:type="spellEnd"/>
          </w:p>
        </w:tc>
        <w:tc>
          <w:tcPr>
            <w:tcW w:w="6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DDAA43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1006,0</w:t>
            </w:r>
          </w:p>
        </w:tc>
        <w:tc>
          <w:tcPr>
            <w:tcW w:w="6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D9BA7D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929,4</w:t>
            </w:r>
          </w:p>
        </w:tc>
        <w:tc>
          <w:tcPr>
            <w:tcW w:w="6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D40CE1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в2,0р</w:t>
            </w:r>
          </w:p>
        </w:tc>
        <w:tc>
          <w:tcPr>
            <w:tcW w:w="5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FEC172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82,8</w:t>
            </w:r>
          </w:p>
        </w:tc>
      </w:tr>
    </w:tbl>
    <w:p w14:paraId="11CDB87B" w14:textId="77777777" w:rsidR="004B1291" w:rsidRPr="004B1291" w:rsidRDefault="004B1291" w:rsidP="004B1291">
      <w:pPr>
        <w:rPr>
          <w:sz w:val="22"/>
          <w:szCs w:val="22"/>
          <w:lang w:eastAsia="ru-RU"/>
        </w:rPr>
      </w:pPr>
    </w:p>
    <w:p w14:paraId="1C2AF810" w14:textId="26FB5D79" w:rsidR="004B1291" w:rsidRPr="004B1291" w:rsidRDefault="004B1291" w:rsidP="004B1291">
      <w:pPr>
        <w:ind w:firstLine="567"/>
        <w:jc w:val="both"/>
        <w:rPr>
          <w:sz w:val="22"/>
          <w:szCs w:val="22"/>
          <w:lang w:eastAsia="ru-RU"/>
        </w:rPr>
      </w:pPr>
      <w:bookmarkStart w:id="50" w:name="_Toc251423882"/>
      <w:bookmarkStart w:id="51" w:name="_Toc251424052"/>
      <w:bookmarkStart w:id="52" w:name="_Toc298311044"/>
      <w:bookmarkStart w:id="53" w:name="_Toc298311422"/>
      <w:r w:rsidRPr="004B1291">
        <w:rPr>
          <w:sz w:val="22"/>
          <w:szCs w:val="22"/>
          <w:lang w:eastAsia="ru-RU"/>
        </w:rPr>
        <w:t xml:space="preserve">В общем, объеме промышленного производства доля </w:t>
      </w:r>
      <w:r w:rsidRPr="004B1291">
        <w:rPr>
          <w:color w:val="000000"/>
          <w:sz w:val="22"/>
          <w:szCs w:val="22"/>
          <w:lang w:eastAsia="ru-RU"/>
        </w:rPr>
        <w:t xml:space="preserve">добычи полезных ископаемых составила 1,7, </w:t>
      </w:r>
      <w:r w:rsidRPr="004B1291">
        <w:rPr>
          <w:sz w:val="22"/>
          <w:szCs w:val="22"/>
          <w:lang w:eastAsia="ru-RU"/>
        </w:rPr>
        <w:t>обрабатывающей промышленности в 2026-году составила 93,6 процента, по обеспечению электроэнергией, газом и паром 4,4, по водоснабжению, очистке, обработке и получении вторичного сырья – 0,3 процента.</w:t>
      </w:r>
    </w:p>
    <w:p w14:paraId="377B4C30" w14:textId="77777777" w:rsidR="004B1291" w:rsidRPr="004B1291" w:rsidRDefault="004B1291" w:rsidP="004B1291">
      <w:pPr>
        <w:keepNext/>
        <w:autoSpaceDE w:val="0"/>
        <w:autoSpaceDN w:val="0"/>
        <w:ind w:left="1440" w:hanging="1440"/>
        <w:outlineLvl w:val="1"/>
        <w:rPr>
          <w:b/>
          <w:sz w:val="22"/>
          <w:szCs w:val="22"/>
          <w:lang w:eastAsia="ru-RU"/>
        </w:rPr>
      </w:pPr>
    </w:p>
    <w:p w14:paraId="7AEDA82C" w14:textId="77777777" w:rsidR="00C11DF3" w:rsidRDefault="004B1291" w:rsidP="004B1291">
      <w:pPr>
        <w:keepNext/>
        <w:autoSpaceDE w:val="0"/>
        <w:autoSpaceDN w:val="0"/>
        <w:ind w:left="1440" w:hanging="1440"/>
        <w:outlineLvl w:val="1"/>
        <w:rPr>
          <w:b/>
          <w:sz w:val="22"/>
          <w:szCs w:val="22"/>
          <w:lang w:eastAsia="ru-RU"/>
        </w:rPr>
      </w:pPr>
      <w:r w:rsidRPr="004B1291">
        <w:rPr>
          <w:b/>
          <w:sz w:val="22"/>
          <w:szCs w:val="22"/>
          <w:lang w:eastAsia="ru-RU"/>
        </w:rPr>
        <w:t>Таблица 3:</w:t>
      </w:r>
      <w:r w:rsidR="00C11DF3">
        <w:rPr>
          <w:b/>
          <w:sz w:val="22"/>
          <w:szCs w:val="22"/>
          <w:lang w:eastAsia="ru-RU"/>
        </w:rPr>
        <w:t xml:space="preserve"> </w:t>
      </w:r>
      <w:r w:rsidRPr="004B1291">
        <w:rPr>
          <w:b/>
          <w:sz w:val="22"/>
          <w:szCs w:val="22"/>
          <w:lang w:eastAsia="ru-RU"/>
        </w:rPr>
        <w:t xml:space="preserve">Производство основных видов промышленной продукции в горнодобывающей </w:t>
      </w:r>
    </w:p>
    <w:p w14:paraId="1026A721" w14:textId="6F69A78C" w:rsidR="004B1291" w:rsidRPr="004B1291" w:rsidRDefault="00C11DF3" w:rsidP="004B1291">
      <w:pPr>
        <w:keepNext/>
        <w:autoSpaceDE w:val="0"/>
        <w:autoSpaceDN w:val="0"/>
        <w:ind w:left="1440" w:hanging="1440"/>
        <w:outlineLvl w:val="1"/>
        <w:rPr>
          <w:b/>
          <w:sz w:val="24"/>
          <w:lang w:eastAsia="ru-RU"/>
        </w:rPr>
      </w:pPr>
      <w:r>
        <w:rPr>
          <w:b/>
          <w:sz w:val="22"/>
          <w:szCs w:val="22"/>
          <w:lang w:eastAsia="ru-RU"/>
        </w:rPr>
        <w:t xml:space="preserve">                     </w:t>
      </w:r>
      <w:r w:rsidR="004B1291" w:rsidRPr="004B1291">
        <w:rPr>
          <w:b/>
          <w:sz w:val="22"/>
          <w:szCs w:val="22"/>
          <w:lang w:eastAsia="ru-RU"/>
        </w:rPr>
        <w:t>промышленности</w:t>
      </w:r>
      <w:bookmarkEnd w:id="50"/>
      <w:bookmarkEnd w:id="51"/>
      <w:bookmarkEnd w:id="52"/>
      <w:bookmarkEnd w:id="53"/>
    </w:p>
    <w:p w14:paraId="35E660B9" w14:textId="592785C1" w:rsidR="004B1291" w:rsidRPr="004B1291" w:rsidRDefault="004B1291" w:rsidP="004B1291">
      <w:pPr>
        <w:keepNext/>
        <w:autoSpaceDE w:val="0"/>
        <w:autoSpaceDN w:val="0"/>
        <w:outlineLvl w:val="1"/>
        <w:rPr>
          <w:i/>
          <w:iCs/>
          <w:sz w:val="18"/>
          <w:szCs w:val="18"/>
          <w:lang w:eastAsia="ru-RU"/>
        </w:rPr>
      </w:pPr>
      <w:r w:rsidRPr="004B1291">
        <w:rPr>
          <w:i/>
          <w:iCs/>
          <w:lang w:eastAsia="ru-RU"/>
        </w:rPr>
        <w:tab/>
        <w:t xml:space="preserve">  </w:t>
      </w:r>
      <w:r w:rsidR="00C11DF3">
        <w:rPr>
          <w:i/>
          <w:iCs/>
          <w:lang w:eastAsia="ru-RU"/>
        </w:rPr>
        <w:t xml:space="preserve">       </w:t>
      </w:r>
      <w:r w:rsidRPr="004B1291">
        <w:rPr>
          <w:i/>
          <w:iCs/>
          <w:sz w:val="18"/>
          <w:szCs w:val="18"/>
          <w:lang w:eastAsia="ru-RU"/>
        </w:rPr>
        <w:t>(в январе–августе)</w:t>
      </w:r>
    </w:p>
    <w:p w14:paraId="62197AD6" w14:textId="77777777" w:rsidR="004B1291" w:rsidRPr="004B1291" w:rsidRDefault="004B1291" w:rsidP="004B1291">
      <w:pPr>
        <w:keepNext/>
        <w:autoSpaceDE w:val="0"/>
        <w:autoSpaceDN w:val="0"/>
        <w:outlineLvl w:val="1"/>
        <w:rPr>
          <w:i/>
          <w:iCs/>
          <w:sz w:val="10"/>
          <w:szCs w:val="1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86"/>
        <w:gridCol w:w="1180"/>
        <w:gridCol w:w="1180"/>
        <w:gridCol w:w="1116"/>
        <w:gridCol w:w="1043"/>
      </w:tblGrid>
      <w:tr w:rsidR="004B1291" w:rsidRPr="004B1291" w14:paraId="2D3C8DDF" w14:textId="77777777" w:rsidTr="006E7349">
        <w:trPr>
          <w:cantSplit/>
        </w:trPr>
        <w:tc>
          <w:tcPr>
            <w:tcW w:w="2518" w:type="pct"/>
            <w:vMerge w:val="restart"/>
          </w:tcPr>
          <w:p w14:paraId="068A5796" w14:textId="77777777" w:rsidR="004B1291" w:rsidRPr="004B1291" w:rsidRDefault="004B1291" w:rsidP="004B1291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1295" w:type="pct"/>
            <w:gridSpan w:val="2"/>
            <w:tcBorders>
              <w:bottom w:val="nil"/>
            </w:tcBorders>
            <w:vAlign w:val="center"/>
          </w:tcPr>
          <w:p w14:paraId="044EC1EE" w14:textId="77777777" w:rsidR="004B1291" w:rsidRPr="004B1291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Произведено – всего</w:t>
            </w:r>
          </w:p>
        </w:tc>
        <w:tc>
          <w:tcPr>
            <w:tcW w:w="1187" w:type="pct"/>
            <w:gridSpan w:val="2"/>
            <w:tcBorders>
              <w:bottom w:val="nil"/>
            </w:tcBorders>
          </w:tcPr>
          <w:p w14:paraId="5C726FEC" w14:textId="77777777" w:rsidR="004B1291" w:rsidRPr="004B1291" w:rsidRDefault="004B1291" w:rsidP="003F2440">
            <w:pPr>
              <w:ind w:right="-142"/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В процентах к соответствующему периоду предыдущего года</w:t>
            </w:r>
          </w:p>
        </w:tc>
      </w:tr>
      <w:tr w:rsidR="004B1291" w:rsidRPr="004B1291" w14:paraId="1144078D" w14:textId="77777777" w:rsidTr="006E7349">
        <w:trPr>
          <w:cantSplit/>
        </w:trPr>
        <w:tc>
          <w:tcPr>
            <w:tcW w:w="2518" w:type="pct"/>
            <w:vMerge/>
            <w:tcBorders>
              <w:bottom w:val="single" w:sz="4" w:space="0" w:color="auto"/>
            </w:tcBorders>
          </w:tcPr>
          <w:p w14:paraId="071B7563" w14:textId="77777777" w:rsidR="004B1291" w:rsidRPr="004B1291" w:rsidRDefault="004B1291" w:rsidP="004B1291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3147B" w14:textId="77777777" w:rsidR="004B1291" w:rsidRPr="004B1291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59165" w14:textId="77777777" w:rsidR="004B1291" w:rsidRPr="004B1291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6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799F1" w14:textId="77777777" w:rsidR="004B1291" w:rsidRPr="004B1291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5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9B2FB" w14:textId="77777777" w:rsidR="004B1291" w:rsidRPr="004B1291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2026</w:t>
            </w:r>
          </w:p>
        </w:tc>
      </w:tr>
      <w:tr w:rsidR="004B1291" w:rsidRPr="004B1291" w14:paraId="2070A769" w14:textId="77777777" w:rsidTr="006E7349">
        <w:trPr>
          <w:cantSplit/>
        </w:trPr>
        <w:tc>
          <w:tcPr>
            <w:tcW w:w="25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9E260D2" w14:textId="77777777" w:rsidR="004B1291" w:rsidRPr="004B1291" w:rsidRDefault="004B1291" w:rsidP="004B1291">
            <w:pPr>
              <w:rPr>
                <w:rFonts w:eastAsia="Calibri"/>
                <w:b/>
                <w:bCs/>
                <w:sz w:val="18"/>
                <w:szCs w:val="18"/>
                <w:u w:val="single"/>
                <w:lang w:eastAsia="en-US"/>
              </w:rPr>
            </w:pPr>
            <w:r w:rsidRPr="004B1291">
              <w:rPr>
                <w:rFonts w:eastAsia="Calibri"/>
                <w:b/>
                <w:bCs/>
                <w:sz w:val="18"/>
                <w:szCs w:val="18"/>
                <w:u w:val="single"/>
                <w:lang w:eastAsia="en-US"/>
              </w:rPr>
              <w:t xml:space="preserve">Продукции добычи прочих полезных ископаемых </w:t>
            </w:r>
          </w:p>
        </w:tc>
        <w:tc>
          <w:tcPr>
            <w:tcW w:w="64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CA945C2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4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4E60BDB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8618516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03B5D22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4B1291" w:rsidRPr="004B1291" w14:paraId="4DFBF741" w14:textId="77777777" w:rsidTr="006E7349">
        <w:trPr>
          <w:cantSplit/>
        </w:trPr>
        <w:tc>
          <w:tcPr>
            <w:tcW w:w="25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CD33A9E" w14:textId="77777777" w:rsidR="004B1291" w:rsidRPr="004B1291" w:rsidRDefault="004B1291" w:rsidP="004B1291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Природные пески, тыс. т.</w:t>
            </w:r>
          </w:p>
        </w:tc>
        <w:tc>
          <w:tcPr>
            <w:tcW w:w="64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E7C8035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25,1</w:t>
            </w:r>
          </w:p>
        </w:tc>
        <w:tc>
          <w:tcPr>
            <w:tcW w:w="64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94F7607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107,0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86FBF4A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188,1</w:t>
            </w:r>
          </w:p>
        </w:tc>
        <w:tc>
          <w:tcPr>
            <w:tcW w:w="5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20A3E12" w14:textId="43AFE1B2" w:rsidR="004B1291" w:rsidRPr="004B1291" w:rsidRDefault="003F2440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в </w:t>
            </w:r>
            <w:r w:rsidR="004B1291" w:rsidRPr="004B1291">
              <w:rPr>
                <w:rFonts w:eastAsia="Calibri"/>
                <w:sz w:val="18"/>
                <w:szCs w:val="18"/>
                <w:lang w:eastAsia="en-US"/>
              </w:rPr>
              <w:t>4,3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4B1291" w:rsidRPr="004B1291">
              <w:rPr>
                <w:rFonts w:eastAsia="Calibri"/>
                <w:sz w:val="18"/>
                <w:szCs w:val="18"/>
                <w:lang w:eastAsia="en-US"/>
              </w:rPr>
              <w:t>р</w:t>
            </w:r>
          </w:p>
        </w:tc>
      </w:tr>
      <w:tr w:rsidR="004B1291" w:rsidRPr="004B1291" w14:paraId="656CEBCE" w14:textId="77777777" w:rsidTr="006E7349">
        <w:trPr>
          <w:cantSplit/>
        </w:trPr>
        <w:tc>
          <w:tcPr>
            <w:tcW w:w="2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4953BA" w14:textId="77777777" w:rsidR="004B1291" w:rsidRPr="004B1291" w:rsidRDefault="004B1291" w:rsidP="004B1291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Гранулы, каменная крошка, галька, гравий, щебень или дробленный камень, тыс. т.</w:t>
            </w:r>
          </w:p>
        </w:tc>
        <w:tc>
          <w:tcPr>
            <w:tcW w:w="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1DDB9D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213,5</w:t>
            </w:r>
          </w:p>
        </w:tc>
        <w:tc>
          <w:tcPr>
            <w:tcW w:w="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7EF618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240,8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B3CB4F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198,3</w:t>
            </w:r>
          </w:p>
        </w:tc>
        <w:tc>
          <w:tcPr>
            <w:tcW w:w="5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8B98AC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112,8</w:t>
            </w:r>
          </w:p>
        </w:tc>
      </w:tr>
    </w:tbl>
    <w:p w14:paraId="1E9F1847" w14:textId="77777777" w:rsidR="004B1291" w:rsidRPr="004B1291" w:rsidRDefault="004B1291" w:rsidP="004B1291">
      <w:pPr>
        <w:rPr>
          <w:color w:val="000000"/>
          <w:sz w:val="22"/>
          <w:szCs w:val="22"/>
          <w:lang w:eastAsia="ru-RU"/>
        </w:rPr>
      </w:pPr>
    </w:p>
    <w:p w14:paraId="5873187C" w14:textId="77777777" w:rsidR="004B1291" w:rsidRPr="004B1291" w:rsidRDefault="004B1291" w:rsidP="004B1291">
      <w:pPr>
        <w:ind w:firstLine="709"/>
        <w:jc w:val="both"/>
        <w:rPr>
          <w:color w:val="000000"/>
          <w:sz w:val="22"/>
          <w:szCs w:val="22"/>
          <w:lang w:eastAsia="ru-RU"/>
        </w:rPr>
      </w:pPr>
      <w:bookmarkStart w:id="54" w:name="_Toc251423886"/>
      <w:bookmarkStart w:id="55" w:name="_Toc251424056"/>
      <w:bookmarkStart w:id="56" w:name="_Toc298311048"/>
      <w:bookmarkStart w:id="57" w:name="_Toc298311426"/>
      <w:bookmarkEnd w:id="38"/>
      <w:bookmarkEnd w:id="39"/>
      <w:bookmarkEnd w:id="40"/>
      <w:bookmarkEnd w:id="41"/>
      <w:r w:rsidRPr="004B1291">
        <w:rPr>
          <w:color w:val="000000"/>
          <w:sz w:val="22"/>
          <w:szCs w:val="22"/>
          <w:lang w:eastAsia="ru-RU"/>
        </w:rPr>
        <w:t xml:space="preserve">Объем производства продукции </w:t>
      </w:r>
      <w:bookmarkStart w:id="58" w:name="_Hlk237613527"/>
      <w:r w:rsidRPr="004B1291">
        <w:rPr>
          <w:color w:val="000000"/>
          <w:sz w:val="22"/>
          <w:szCs w:val="22"/>
          <w:lang w:eastAsia="ru-RU"/>
        </w:rPr>
        <w:t xml:space="preserve">добычи полезных ископаемых </w:t>
      </w:r>
      <w:bookmarkEnd w:id="58"/>
      <w:r w:rsidRPr="004B1291">
        <w:rPr>
          <w:color w:val="000000"/>
          <w:sz w:val="22"/>
          <w:szCs w:val="22"/>
          <w:lang w:eastAsia="ru-RU"/>
        </w:rPr>
        <w:t xml:space="preserve">в январе-августе составил 1501,7 млн. сомов, индекс физического объема к январю-августу 2025 года </w:t>
      </w:r>
      <w:r w:rsidRPr="004B1291">
        <w:rPr>
          <w:sz w:val="22"/>
          <w:szCs w:val="22"/>
          <w:lang w:eastAsia="ru-RU"/>
        </w:rPr>
        <w:t>составил 123,0 процента.</w:t>
      </w:r>
    </w:p>
    <w:p w14:paraId="5BE3F8E3" w14:textId="77777777" w:rsidR="004B1291" w:rsidRPr="004B1291" w:rsidRDefault="004B1291" w:rsidP="004B1291">
      <w:pPr>
        <w:ind w:firstLine="567"/>
        <w:jc w:val="both"/>
        <w:rPr>
          <w:sz w:val="22"/>
          <w:szCs w:val="22"/>
          <w:lang w:eastAsia="ru-RU"/>
        </w:rPr>
      </w:pPr>
      <w:r w:rsidRPr="004B1291">
        <w:rPr>
          <w:sz w:val="22"/>
          <w:szCs w:val="22"/>
          <w:lang w:eastAsia="ru-RU"/>
        </w:rPr>
        <w:t>Объем производства в обрабатывающей промышленности с начала года составил 84540,8 млн. сомов, в производстве пищевых продуктов, включая напитки 2093,4 млн. сомов, основного металла и готовых металлических изделий 79271,3 млн. сомов, в текстильном производстве одежды и обуви, кожи и прочих кожаных изделий 197,6 млн. сомов.</w:t>
      </w:r>
    </w:p>
    <w:p w14:paraId="53D0037E" w14:textId="77777777" w:rsidR="004B1291" w:rsidRPr="004B1291" w:rsidRDefault="004B1291" w:rsidP="004B1291">
      <w:pPr>
        <w:keepNext/>
        <w:ind w:firstLine="567"/>
        <w:jc w:val="both"/>
        <w:outlineLvl w:val="2"/>
        <w:rPr>
          <w:sz w:val="22"/>
          <w:szCs w:val="22"/>
          <w:lang w:eastAsia="ru-RU"/>
        </w:rPr>
      </w:pPr>
      <w:r w:rsidRPr="004B1291">
        <w:rPr>
          <w:sz w:val="22"/>
          <w:szCs w:val="22"/>
          <w:lang w:eastAsia="ru-RU"/>
        </w:rPr>
        <w:t xml:space="preserve">Индекс физического объема в целом по отрасли в январе-августе </w:t>
      </w:r>
      <w:proofErr w:type="spellStart"/>
      <w:r w:rsidRPr="004B1291">
        <w:rPr>
          <w:sz w:val="22"/>
          <w:szCs w:val="22"/>
          <w:lang w:eastAsia="ru-RU"/>
        </w:rPr>
        <w:t>т.г</w:t>
      </w:r>
      <w:proofErr w:type="spellEnd"/>
      <w:r w:rsidRPr="004B1291">
        <w:rPr>
          <w:sz w:val="22"/>
          <w:szCs w:val="22"/>
          <w:lang w:eastAsia="ru-RU"/>
        </w:rPr>
        <w:t>. составил 104,1 процента. Снижение выпуска производства промышленной продукции по видам экономической деятельности за истекший период наблюдалось в текстильном производстве и в производстве деревянных и бумажных изделий; в полиграфической деятельности.</w:t>
      </w:r>
    </w:p>
    <w:p w14:paraId="6E22C93E" w14:textId="77777777" w:rsidR="004B1291" w:rsidRPr="004B1291" w:rsidRDefault="004B1291" w:rsidP="004B1291">
      <w:pPr>
        <w:keepNext/>
        <w:autoSpaceDE w:val="0"/>
        <w:autoSpaceDN w:val="0"/>
        <w:ind w:left="1440" w:hanging="1440"/>
        <w:outlineLvl w:val="1"/>
        <w:rPr>
          <w:sz w:val="12"/>
          <w:szCs w:val="12"/>
          <w:lang w:eastAsia="ru-RU"/>
        </w:rPr>
      </w:pPr>
    </w:p>
    <w:p w14:paraId="478F52DF" w14:textId="2FB84338" w:rsidR="004B1291" w:rsidRPr="004B1291" w:rsidRDefault="004B1291" w:rsidP="004B1291">
      <w:pPr>
        <w:keepNext/>
        <w:autoSpaceDE w:val="0"/>
        <w:autoSpaceDN w:val="0"/>
        <w:ind w:left="1440" w:hanging="1440"/>
        <w:outlineLvl w:val="1"/>
        <w:rPr>
          <w:b/>
          <w:sz w:val="22"/>
          <w:szCs w:val="22"/>
          <w:lang w:eastAsia="ru-RU"/>
        </w:rPr>
      </w:pPr>
      <w:r w:rsidRPr="004B1291">
        <w:rPr>
          <w:b/>
          <w:sz w:val="22"/>
          <w:szCs w:val="22"/>
          <w:lang w:eastAsia="ru-RU"/>
        </w:rPr>
        <w:t>Таблица 4:</w:t>
      </w:r>
      <w:r w:rsidR="003F2440">
        <w:rPr>
          <w:b/>
          <w:sz w:val="22"/>
          <w:szCs w:val="22"/>
          <w:lang w:eastAsia="ru-RU"/>
        </w:rPr>
        <w:t xml:space="preserve">  </w:t>
      </w:r>
      <w:r w:rsidRPr="004B1291">
        <w:rPr>
          <w:b/>
          <w:sz w:val="22"/>
          <w:szCs w:val="22"/>
          <w:lang w:eastAsia="ru-RU"/>
        </w:rPr>
        <w:t>Производство основных видов продукции обрабатывающей промышленности</w:t>
      </w:r>
    </w:p>
    <w:p w14:paraId="606B1EE2" w14:textId="115D8B71" w:rsidR="004B1291" w:rsidRPr="004B1291" w:rsidRDefault="00E96ECA" w:rsidP="004B1291">
      <w:pPr>
        <w:keepNext/>
        <w:autoSpaceDE w:val="0"/>
        <w:autoSpaceDN w:val="0"/>
        <w:ind w:left="1440" w:hanging="1440"/>
        <w:outlineLvl w:val="1"/>
        <w:rPr>
          <w:i/>
          <w:iCs/>
          <w:sz w:val="18"/>
          <w:szCs w:val="18"/>
          <w:lang w:eastAsia="ru-RU"/>
        </w:rPr>
      </w:pPr>
      <w:bookmarkStart w:id="59" w:name="_Toc251423885"/>
      <w:bookmarkStart w:id="60" w:name="_Toc251424055"/>
      <w:bookmarkStart w:id="61" w:name="_Toc298311047"/>
      <w:bookmarkStart w:id="62" w:name="_Toc298311425"/>
      <w:r>
        <w:rPr>
          <w:i/>
          <w:iCs/>
          <w:lang w:eastAsia="ru-RU"/>
        </w:rPr>
        <w:t xml:space="preserve">                        </w:t>
      </w:r>
      <w:r w:rsidR="004B1291" w:rsidRPr="004B1291">
        <w:rPr>
          <w:i/>
          <w:iCs/>
          <w:sz w:val="18"/>
          <w:szCs w:val="18"/>
          <w:lang w:eastAsia="ru-RU"/>
        </w:rPr>
        <w:t>(в январе</w:t>
      </w:r>
      <w:bookmarkEnd w:id="59"/>
      <w:bookmarkEnd w:id="60"/>
      <w:bookmarkEnd w:id="61"/>
      <w:bookmarkEnd w:id="62"/>
      <w:r w:rsidR="004B1291" w:rsidRPr="004B1291">
        <w:rPr>
          <w:i/>
          <w:iCs/>
          <w:sz w:val="18"/>
          <w:szCs w:val="18"/>
          <w:lang w:eastAsia="ru-RU"/>
        </w:rPr>
        <w:t>- августе)</w:t>
      </w:r>
    </w:p>
    <w:p w14:paraId="088CB732" w14:textId="77777777" w:rsidR="004B1291" w:rsidRPr="004B1291" w:rsidRDefault="004B1291" w:rsidP="004B1291">
      <w:pPr>
        <w:keepNext/>
        <w:autoSpaceDE w:val="0"/>
        <w:autoSpaceDN w:val="0"/>
        <w:ind w:left="1440" w:hanging="1440"/>
        <w:outlineLvl w:val="1"/>
        <w:rPr>
          <w:sz w:val="10"/>
          <w:szCs w:val="1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11"/>
        <w:gridCol w:w="1160"/>
        <w:gridCol w:w="1160"/>
        <w:gridCol w:w="1160"/>
        <w:gridCol w:w="1114"/>
      </w:tblGrid>
      <w:tr w:rsidR="004B1291" w:rsidRPr="004B1291" w14:paraId="3708BACE" w14:textId="77777777" w:rsidTr="003F2440">
        <w:trPr>
          <w:cantSplit/>
        </w:trPr>
        <w:tc>
          <w:tcPr>
            <w:tcW w:w="2477" w:type="pct"/>
            <w:vMerge w:val="restart"/>
          </w:tcPr>
          <w:p w14:paraId="195CACA4" w14:textId="77777777" w:rsidR="004B1291" w:rsidRPr="004B1291" w:rsidRDefault="004B1291" w:rsidP="004B1291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1274" w:type="pct"/>
            <w:gridSpan w:val="2"/>
            <w:tcBorders>
              <w:bottom w:val="nil"/>
            </w:tcBorders>
            <w:vAlign w:val="center"/>
          </w:tcPr>
          <w:p w14:paraId="1357E141" w14:textId="77777777" w:rsidR="004B1291" w:rsidRPr="004B1291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Произведено – всего</w:t>
            </w:r>
          </w:p>
        </w:tc>
        <w:tc>
          <w:tcPr>
            <w:tcW w:w="1249" w:type="pct"/>
            <w:gridSpan w:val="2"/>
            <w:tcBorders>
              <w:bottom w:val="nil"/>
            </w:tcBorders>
          </w:tcPr>
          <w:p w14:paraId="2D692DA4" w14:textId="77777777" w:rsidR="004B1291" w:rsidRPr="004B1291" w:rsidRDefault="004B1291" w:rsidP="004B1291">
            <w:pPr>
              <w:ind w:right="-142"/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В процентах к соответствующему периоду предыдущего года</w:t>
            </w:r>
          </w:p>
        </w:tc>
      </w:tr>
      <w:tr w:rsidR="004B1291" w:rsidRPr="004B1291" w14:paraId="00EC00C2" w14:textId="77777777" w:rsidTr="00554378">
        <w:trPr>
          <w:cantSplit/>
          <w:trHeight w:val="353"/>
        </w:trPr>
        <w:tc>
          <w:tcPr>
            <w:tcW w:w="2477" w:type="pct"/>
            <w:vMerge/>
            <w:tcBorders>
              <w:bottom w:val="single" w:sz="4" w:space="0" w:color="auto"/>
            </w:tcBorders>
          </w:tcPr>
          <w:p w14:paraId="64F33C96" w14:textId="77777777" w:rsidR="004B1291" w:rsidRPr="004B1291" w:rsidRDefault="004B1291" w:rsidP="004B1291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6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838D5" w14:textId="77777777" w:rsidR="004B1291" w:rsidRPr="004B1291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6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92443" w14:textId="77777777" w:rsidR="004B1291" w:rsidRPr="004B1291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6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0F2DD" w14:textId="77777777" w:rsidR="004B1291" w:rsidRPr="004B1291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6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1B790" w14:textId="77777777" w:rsidR="004B1291" w:rsidRPr="004B1291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2026</w:t>
            </w:r>
          </w:p>
        </w:tc>
      </w:tr>
      <w:tr w:rsidR="004B1291" w:rsidRPr="004B1291" w14:paraId="24CCB2C0" w14:textId="77777777" w:rsidTr="003F2440">
        <w:trPr>
          <w:cantSplit/>
        </w:trPr>
        <w:tc>
          <w:tcPr>
            <w:tcW w:w="247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8E5C640" w14:textId="77777777" w:rsidR="004B1291" w:rsidRPr="004B1291" w:rsidRDefault="004B1291" w:rsidP="004B1291">
            <w:pPr>
              <w:rPr>
                <w:rFonts w:eastAsia="Calibri"/>
                <w:b/>
                <w:bCs/>
                <w:sz w:val="18"/>
                <w:szCs w:val="18"/>
                <w:u w:val="single"/>
                <w:lang w:eastAsia="en-US"/>
              </w:rPr>
            </w:pPr>
            <w:r w:rsidRPr="004B129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Продукты пищевые (включая напитки</w:t>
            </w:r>
            <w:r w:rsidRPr="004B1291">
              <w:rPr>
                <w:rFonts w:eastAsia="Calibri"/>
                <w:b/>
                <w:bCs/>
                <w:sz w:val="18"/>
                <w:szCs w:val="18"/>
                <w:u w:val="single"/>
                <w:lang w:eastAsia="en-US"/>
              </w:rPr>
              <w:t xml:space="preserve">) 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1F372CC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387D08E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C58A642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FEF278A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4B1291" w:rsidRPr="004B1291" w14:paraId="799FFBFC" w14:textId="77777777" w:rsidTr="003F2440">
        <w:trPr>
          <w:cantSplit/>
        </w:trPr>
        <w:tc>
          <w:tcPr>
            <w:tcW w:w="24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F22C84" w14:textId="77777777" w:rsidR="004B1291" w:rsidRPr="004B1291" w:rsidRDefault="004B1291" w:rsidP="004B1291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Мука из зерновых культур тыс. т.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4A2A9B4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Cs w:val="22"/>
                <w:lang w:eastAsia="en-US"/>
              </w:rPr>
              <w:t>8,8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F5551DC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Cs w:val="22"/>
                <w:lang w:eastAsia="en-US"/>
              </w:rPr>
              <w:t>10,0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73214F4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Cs w:val="22"/>
                <w:lang w:eastAsia="en-US"/>
              </w:rPr>
              <w:t>107,6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75A98AD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Cs w:val="22"/>
                <w:lang w:eastAsia="en-US"/>
              </w:rPr>
              <w:t>113,9</w:t>
            </w:r>
          </w:p>
        </w:tc>
      </w:tr>
      <w:tr w:rsidR="004B1291" w:rsidRPr="004B1291" w14:paraId="5B28909C" w14:textId="77777777" w:rsidTr="003F2440">
        <w:trPr>
          <w:cantSplit/>
        </w:trPr>
        <w:tc>
          <w:tcPr>
            <w:tcW w:w="24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92FC45" w14:textId="77777777" w:rsidR="004B1291" w:rsidRPr="004B1291" w:rsidRDefault="004B1291" w:rsidP="004B1291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Мясо и пищевые субпродукты, т.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6E49125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Cs w:val="22"/>
                <w:lang w:eastAsia="en-US"/>
              </w:rPr>
              <w:t>42,1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9A12D7A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Cs w:val="22"/>
                <w:lang w:eastAsia="en-US"/>
              </w:rPr>
              <w:t>22,0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75A96E1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Cs w:val="22"/>
                <w:lang w:eastAsia="en-US"/>
              </w:rPr>
              <w:t>61,4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95B35B8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Cs w:val="22"/>
                <w:lang w:eastAsia="en-US"/>
              </w:rPr>
              <w:t>52,3</w:t>
            </w:r>
          </w:p>
        </w:tc>
      </w:tr>
      <w:tr w:rsidR="004B1291" w:rsidRPr="004B1291" w14:paraId="4461F268" w14:textId="77777777" w:rsidTr="003F2440">
        <w:trPr>
          <w:cantSplit/>
        </w:trPr>
        <w:tc>
          <w:tcPr>
            <w:tcW w:w="24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40966D" w14:textId="77777777" w:rsidR="004B1291" w:rsidRPr="004B1291" w:rsidRDefault="004B1291" w:rsidP="004B1291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Минеральные воды, тыс. л.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ED7A0B3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Cs w:val="22"/>
                <w:lang w:eastAsia="en-US"/>
              </w:rPr>
              <w:t>-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13CC958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Cs w:val="22"/>
                <w:lang w:eastAsia="en-US"/>
              </w:rPr>
              <w:t>--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4051866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Cs w:val="22"/>
                <w:lang w:eastAsia="en-US"/>
              </w:rPr>
              <w:t>-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285DC51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Cs w:val="22"/>
                <w:lang w:eastAsia="en-US"/>
              </w:rPr>
              <w:t>-</w:t>
            </w:r>
          </w:p>
        </w:tc>
      </w:tr>
      <w:tr w:rsidR="004B1291" w:rsidRPr="004B1291" w14:paraId="726DF2EE" w14:textId="77777777" w:rsidTr="003F2440">
        <w:trPr>
          <w:cantSplit/>
        </w:trPr>
        <w:tc>
          <w:tcPr>
            <w:tcW w:w="24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9D5798" w14:textId="77777777" w:rsidR="004B1291" w:rsidRPr="004B1291" w:rsidRDefault="004B1291" w:rsidP="004B1291">
            <w:pPr>
              <w:rPr>
                <w:rFonts w:eastAsia="Calibri"/>
                <w:color w:val="FF0000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Водка, тыс. л.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B365DED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Cs w:val="22"/>
                <w:lang w:eastAsia="en-US"/>
              </w:rPr>
              <w:t>16,9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FBE22BE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Cs w:val="22"/>
                <w:lang w:eastAsia="en-US"/>
              </w:rPr>
              <w:t>13,6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C479E1A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Cs w:val="22"/>
                <w:lang w:eastAsia="en-US"/>
              </w:rPr>
              <w:t>63,5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289256F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Cs w:val="22"/>
                <w:lang w:eastAsia="en-US"/>
              </w:rPr>
              <w:t>80,5</w:t>
            </w:r>
          </w:p>
        </w:tc>
      </w:tr>
    </w:tbl>
    <w:p w14:paraId="377E31C2" w14:textId="07B8DC16" w:rsidR="00554378" w:rsidRPr="00554378" w:rsidRDefault="00554378" w:rsidP="00554378">
      <w:pPr>
        <w:pageBreakBefore/>
        <w:jc w:val="right"/>
        <w:rPr>
          <w:sz w:val="22"/>
          <w:szCs w:val="22"/>
        </w:rPr>
      </w:pPr>
      <w:r w:rsidRPr="00554378">
        <w:rPr>
          <w:sz w:val="22"/>
          <w:szCs w:val="22"/>
        </w:rPr>
        <w:lastRenderedPageBreak/>
        <w:t>продолжение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11"/>
        <w:gridCol w:w="1160"/>
        <w:gridCol w:w="1160"/>
        <w:gridCol w:w="1160"/>
        <w:gridCol w:w="1114"/>
      </w:tblGrid>
      <w:tr w:rsidR="00554378" w:rsidRPr="004B1291" w14:paraId="707D0895" w14:textId="77777777" w:rsidTr="0036704C">
        <w:trPr>
          <w:cantSplit/>
        </w:trPr>
        <w:tc>
          <w:tcPr>
            <w:tcW w:w="24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E3BCE8" w14:textId="77777777" w:rsidR="00554378" w:rsidRPr="004B1291" w:rsidRDefault="00554378" w:rsidP="00554378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274" w:type="pct"/>
            <w:gridSpan w:val="2"/>
            <w:tcBorders>
              <w:bottom w:val="nil"/>
            </w:tcBorders>
            <w:vAlign w:val="center"/>
          </w:tcPr>
          <w:p w14:paraId="08BBF055" w14:textId="5B6B5E2E" w:rsidR="00554378" w:rsidRPr="004B1291" w:rsidRDefault="00554378" w:rsidP="00554378">
            <w:pPr>
              <w:jc w:val="center"/>
              <w:rPr>
                <w:rFonts w:eastAsia="Calibri"/>
                <w:szCs w:val="22"/>
                <w:lang w:eastAsia="en-US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Произведено – всего</w:t>
            </w:r>
          </w:p>
        </w:tc>
        <w:tc>
          <w:tcPr>
            <w:tcW w:w="1249" w:type="pct"/>
            <w:gridSpan w:val="2"/>
            <w:tcBorders>
              <w:bottom w:val="nil"/>
            </w:tcBorders>
          </w:tcPr>
          <w:p w14:paraId="648F820D" w14:textId="4108E60C" w:rsidR="00554378" w:rsidRPr="004B1291" w:rsidRDefault="00554378" w:rsidP="00554378">
            <w:pPr>
              <w:jc w:val="center"/>
              <w:rPr>
                <w:rFonts w:eastAsia="Calibri"/>
                <w:szCs w:val="22"/>
                <w:lang w:eastAsia="en-US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В процентах к соответствующему периоду предыдущего года</w:t>
            </w:r>
          </w:p>
        </w:tc>
      </w:tr>
      <w:tr w:rsidR="00554378" w:rsidRPr="004B1291" w14:paraId="222D2A5A" w14:textId="77777777" w:rsidTr="00554378">
        <w:trPr>
          <w:cantSplit/>
          <w:trHeight w:val="315"/>
        </w:trPr>
        <w:tc>
          <w:tcPr>
            <w:tcW w:w="24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6712A" w14:textId="77777777" w:rsidR="00554378" w:rsidRPr="004B1291" w:rsidRDefault="00554378" w:rsidP="00554378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014E1" w14:textId="3F213992" w:rsidR="00554378" w:rsidRPr="004B1291" w:rsidRDefault="00554378" w:rsidP="00554378">
            <w:pPr>
              <w:jc w:val="center"/>
              <w:rPr>
                <w:rFonts w:eastAsia="Calibri"/>
                <w:szCs w:val="22"/>
                <w:lang w:eastAsia="en-US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6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DAD30" w14:textId="3ED4CDED" w:rsidR="00554378" w:rsidRPr="004B1291" w:rsidRDefault="00554378" w:rsidP="00554378">
            <w:pPr>
              <w:jc w:val="center"/>
              <w:rPr>
                <w:rFonts w:eastAsia="Calibri"/>
                <w:szCs w:val="22"/>
                <w:lang w:eastAsia="en-US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6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A0624" w14:textId="0CC50973" w:rsidR="00554378" w:rsidRPr="004B1291" w:rsidRDefault="00554378" w:rsidP="00554378">
            <w:pPr>
              <w:jc w:val="center"/>
              <w:rPr>
                <w:rFonts w:eastAsia="Calibri"/>
                <w:szCs w:val="22"/>
                <w:lang w:eastAsia="en-US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6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A8F02" w14:textId="1C92AA3C" w:rsidR="00554378" w:rsidRPr="004B1291" w:rsidRDefault="00554378" w:rsidP="00554378">
            <w:pPr>
              <w:jc w:val="center"/>
              <w:rPr>
                <w:rFonts w:eastAsia="Calibri"/>
                <w:szCs w:val="22"/>
                <w:lang w:eastAsia="en-US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2026</w:t>
            </w:r>
          </w:p>
        </w:tc>
      </w:tr>
      <w:tr w:rsidR="004B1291" w:rsidRPr="004B1291" w14:paraId="673E44CF" w14:textId="77777777" w:rsidTr="00554378">
        <w:trPr>
          <w:cantSplit/>
        </w:trPr>
        <w:tc>
          <w:tcPr>
            <w:tcW w:w="247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F0D8BF8" w14:textId="77777777" w:rsidR="004B1291" w:rsidRPr="004B1291" w:rsidRDefault="004B1291" w:rsidP="004B1291">
            <w:pPr>
              <w:rPr>
                <w:rFonts w:eastAsia="Calibri"/>
                <w:b/>
                <w:bCs/>
                <w:sz w:val="18"/>
                <w:szCs w:val="18"/>
                <w:u w:val="single"/>
                <w:lang w:eastAsia="en-US"/>
              </w:rPr>
            </w:pPr>
            <w:r w:rsidRPr="004B1291">
              <w:rPr>
                <w:rFonts w:eastAsia="Calibri"/>
                <w:b/>
                <w:bCs/>
                <w:sz w:val="18"/>
                <w:szCs w:val="18"/>
                <w:u w:val="single"/>
                <w:lang w:eastAsia="en-US"/>
              </w:rPr>
              <w:t>Текстиль и  текстильные изделий, одежда и обувь, кожа и кожные изделия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5BF9E82" w14:textId="77777777" w:rsidR="004B1291" w:rsidRPr="004B1291" w:rsidRDefault="004B1291" w:rsidP="004B1291">
            <w:pPr>
              <w:jc w:val="center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330ACFA" w14:textId="77777777" w:rsidR="004B1291" w:rsidRPr="004B1291" w:rsidRDefault="004B1291" w:rsidP="004B1291">
            <w:pPr>
              <w:jc w:val="center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D68E529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C2C36C8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4B1291" w:rsidRPr="004B1291" w14:paraId="560C9A99" w14:textId="77777777" w:rsidTr="003F2440">
        <w:trPr>
          <w:cantSplit/>
        </w:trPr>
        <w:tc>
          <w:tcPr>
            <w:tcW w:w="24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AE2B534" w14:textId="77777777" w:rsidR="004B1291" w:rsidRPr="004B1291" w:rsidRDefault="004B1291" w:rsidP="004B1291">
            <w:pPr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Cs/>
                <w:sz w:val="18"/>
                <w:szCs w:val="18"/>
                <w:lang w:eastAsia="en-US"/>
              </w:rPr>
              <w:t>Одежда верхняя (кроме трикотажной) мужская или для мальчиков, шт.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64E7D55" w14:textId="77777777" w:rsidR="004B1291" w:rsidRPr="004B1291" w:rsidRDefault="004B1291" w:rsidP="004B1291">
            <w:pPr>
              <w:jc w:val="center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Cs/>
                <w:sz w:val="19"/>
                <w:szCs w:val="22"/>
                <w:lang w:eastAsia="en-US"/>
              </w:rPr>
              <w:t>66985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C2AFFDE" w14:textId="77777777" w:rsidR="004B1291" w:rsidRPr="004B1291" w:rsidRDefault="004B1291" w:rsidP="004B1291">
            <w:pPr>
              <w:jc w:val="center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Cs/>
                <w:sz w:val="19"/>
                <w:szCs w:val="22"/>
                <w:lang w:eastAsia="en-US"/>
              </w:rPr>
              <w:t>27979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8A6C742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Cs w:val="22"/>
                <w:lang w:eastAsia="en-US"/>
              </w:rPr>
              <w:t>-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1370020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Cs w:val="22"/>
                <w:lang w:eastAsia="en-US"/>
              </w:rPr>
              <w:t>41,8</w:t>
            </w:r>
          </w:p>
        </w:tc>
      </w:tr>
      <w:tr w:rsidR="004B1291" w:rsidRPr="004B1291" w14:paraId="6D97CA36" w14:textId="77777777" w:rsidTr="003F2440">
        <w:trPr>
          <w:cantSplit/>
        </w:trPr>
        <w:tc>
          <w:tcPr>
            <w:tcW w:w="24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C93CAA8" w14:textId="77777777" w:rsidR="004B1291" w:rsidRPr="004B1291" w:rsidRDefault="004B1291" w:rsidP="004B1291">
            <w:pPr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Cs/>
                <w:sz w:val="18"/>
                <w:szCs w:val="18"/>
                <w:lang w:eastAsia="en-US"/>
              </w:rPr>
              <w:t>Одежда верхняя (кроме трикотажной) женская или для девочек, шт.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CD2582A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Cs w:val="22"/>
                <w:lang w:eastAsia="en-US"/>
              </w:rPr>
              <w:t>51873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C8D0185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Cs w:val="22"/>
                <w:lang w:eastAsia="en-US"/>
              </w:rPr>
              <w:t>45497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8804958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Cs w:val="22"/>
                <w:lang w:eastAsia="en-US"/>
              </w:rPr>
              <w:t>в2,6р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C8AA2E3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Cs w:val="22"/>
                <w:lang w:eastAsia="en-US"/>
              </w:rPr>
              <w:t>87,7</w:t>
            </w:r>
          </w:p>
        </w:tc>
      </w:tr>
      <w:tr w:rsidR="004B1291" w:rsidRPr="004B1291" w14:paraId="1102912B" w14:textId="77777777" w:rsidTr="003F2440">
        <w:trPr>
          <w:cantSplit/>
        </w:trPr>
        <w:tc>
          <w:tcPr>
            <w:tcW w:w="24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355B3F" w14:textId="77777777" w:rsidR="004B1291" w:rsidRPr="004B1291" w:rsidRDefault="004B1291" w:rsidP="004B1291">
            <w:pPr>
              <w:rPr>
                <w:rFonts w:eastAsia="Calibri"/>
                <w:b/>
                <w:bCs/>
                <w:sz w:val="18"/>
                <w:szCs w:val="18"/>
                <w:u w:val="single"/>
                <w:lang w:eastAsia="en-US"/>
              </w:rPr>
            </w:pPr>
            <w:r w:rsidRPr="004B1291">
              <w:rPr>
                <w:rFonts w:eastAsia="Calibri"/>
                <w:b/>
                <w:bCs/>
                <w:sz w:val="18"/>
                <w:szCs w:val="18"/>
                <w:u w:val="single"/>
                <w:lang w:eastAsia="en-US"/>
              </w:rPr>
              <w:t xml:space="preserve"> Производство резиновых и пластмассовых изделий, прочих неметаллических минеральных продуктов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0FA73CD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3395951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A2423BC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77BBCB0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4B1291" w:rsidRPr="004B1291" w14:paraId="0A78E029" w14:textId="77777777" w:rsidTr="003F2440">
        <w:trPr>
          <w:cantSplit/>
        </w:trPr>
        <w:tc>
          <w:tcPr>
            <w:tcW w:w="24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87E14F" w14:textId="77777777" w:rsidR="004B1291" w:rsidRPr="004B1291" w:rsidRDefault="004B1291" w:rsidP="004B1291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Сборные строительные конструкции из бетона, тыс. т.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9DB6080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Cs w:val="22"/>
                <w:lang w:eastAsia="en-US"/>
              </w:rPr>
              <w:t>12,1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011EF4F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Cs w:val="22"/>
                <w:lang w:eastAsia="en-US"/>
              </w:rPr>
              <w:t>18,3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B167740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Cs w:val="22"/>
                <w:lang w:eastAsia="en-US"/>
              </w:rPr>
              <w:t>49,6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7E9AC03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Cs w:val="22"/>
                <w:lang w:eastAsia="en-US"/>
              </w:rPr>
              <w:t>150,4</w:t>
            </w:r>
          </w:p>
        </w:tc>
      </w:tr>
      <w:tr w:rsidR="004B1291" w:rsidRPr="004B1291" w14:paraId="6BA6B75E" w14:textId="77777777" w:rsidTr="003F2440">
        <w:trPr>
          <w:cantSplit/>
        </w:trPr>
        <w:tc>
          <w:tcPr>
            <w:tcW w:w="24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3C3C0A" w14:textId="77777777" w:rsidR="004B1291" w:rsidRPr="004B1291" w:rsidRDefault="004B1291" w:rsidP="004B1291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Известь, тыс. т.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3D83FD9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Cs w:val="22"/>
                <w:lang w:eastAsia="en-US"/>
              </w:rPr>
              <w:t>1,5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A16371C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Cs w:val="22"/>
                <w:lang w:eastAsia="en-US"/>
              </w:rPr>
              <w:t>-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14CE764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Cs w:val="22"/>
                <w:lang w:eastAsia="en-US"/>
              </w:rPr>
              <w:t>30,6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E55C656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Cs w:val="22"/>
                <w:lang w:eastAsia="en-US"/>
              </w:rPr>
              <w:t>-</w:t>
            </w:r>
          </w:p>
        </w:tc>
      </w:tr>
      <w:tr w:rsidR="004B1291" w:rsidRPr="004B1291" w14:paraId="63A2511B" w14:textId="77777777" w:rsidTr="003F2440">
        <w:trPr>
          <w:cantSplit/>
        </w:trPr>
        <w:tc>
          <w:tcPr>
            <w:tcW w:w="24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D5812A" w14:textId="77777777" w:rsidR="004B1291" w:rsidRPr="004B1291" w:rsidRDefault="004B1291" w:rsidP="004B1291">
            <w:pPr>
              <w:rPr>
                <w:rFonts w:eastAsia="Calibri"/>
                <w:b/>
                <w:bCs/>
                <w:sz w:val="18"/>
                <w:szCs w:val="18"/>
                <w:u w:val="single"/>
                <w:lang w:eastAsia="en-US"/>
              </w:rPr>
            </w:pPr>
            <w:r w:rsidRPr="004B1291">
              <w:rPr>
                <w:rFonts w:eastAsia="Calibri"/>
                <w:b/>
                <w:bCs/>
                <w:sz w:val="18"/>
                <w:szCs w:val="18"/>
                <w:u w:val="single"/>
                <w:lang w:eastAsia="en-US"/>
              </w:rPr>
              <w:t xml:space="preserve">Металлы основные и готовые металл </w:t>
            </w:r>
            <w:proofErr w:type="spellStart"/>
            <w:r w:rsidRPr="004B1291">
              <w:rPr>
                <w:rFonts w:eastAsia="Calibri"/>
                <w:b/>
                <w:bCs/>
                <w:sz w:val="18"/>
                <w:szCs w:val="18"/>
                <w:u w:val="single"/>
                <w:lang w:eastAsia="en-US"/>
              </w:rPr>
              <w:t>ческие</w:t>
            </w:r>
            <w:proofErr w:type="spellEnd"/>
            <w:r w:rsidRPr="004B1291">
              <w:rPr>
                <w:rFonts w:eastAsia="Calibri"/>
                <w:b/>
                <w:bCs/>
                <w:sz w:val="18"/>
                <w:szCs w:val="18"/>
                <w:u w:val="single"/>
                <w:lang w:eastAsia="en-US"/>
              </w:rPr>
              <w:t xml:space="preserve"> изделий кроме машин и оборудования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AC91761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F92A61A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7FB0053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3483190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4B1291" w:rsidRPr="004B1291" w14:paraId="5303D633" w14:textId="77777777" w:rsidTr="003F2440">
        <w:trPr>
          <w:cantSplit/>
        </w:trPr>
        <w:tc>
          <w:tcPr>
            <w:tcW w:w="2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E52F2" w14:textId="77777777" w:rsidR="004B1291" w:rsidRPr="004B1291" w:rsidRDefault="004B1291" w:rsidP="004B1291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Металлоконструкции и их части, т.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90FB75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Cs w:val="22"/>
                <w:lang w:eastAsia="en-US"/>
              </w:rPr>
              <w:t>201,4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0BA6C5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Cs w:val="22"/>
                <w:lang w:eastAsia="en-US"/>
              </w:rPr>
              <w:t>114,8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09C9BA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Cs w:val="22"/>
                <w:lang w:eastAsia="en-US"/>
              </w:rPr>
              <w:t>35,8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8CCF92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Cs w:val="22"/>
                <w:lang w:eastAsia="en-US"/>
              </w:rPr>
              <w:t>57,0</w:t>
            </w:r>
          </w:p>
        </w:tc>
      </w:tr>
    </w:tbl>
    <w:p w14:paraId="553D4B47" w14:textId="77777777" w:rsidR="004B1291" w:rsidRPr="00554378" w:rsidRDefault="004B1291" w:rsidP="004B1291">
      <w:pPr>
        <w:ind w:firstLine="851"/>
        <w:jc w:val="both"/>
        <w:rPr>
          <w:sz w:val="22"/>
          <w:szCs w:val="22"/>
          <w:lang w:eastAsia="ru-RU"/>
        </w:rPr>
      </w:pPr>
    </w:p>
    <w:p w14:paraId="2B7DBA16" w14:textId="77777777" w:rsidR="004B1291" w:rsidRPr="004B1291" w:rsidRDefault="004B1291" w:rsidP="004B1291">
      <w:pPr>
        <w:ind w:firstLine="567"/>
        <w:jc w:val="both"/>
        <w:rPr>
          <w:sz w:val="22"/>
          <w:szCs w:val="22"/>
          <w:lang w:eastAsia="ru-RU"/>
        </w:rPr>
      </w:pPr>
      <w:bookmarkStart w:id="63" w:name="_Toc251423888"/>
      <w:bookmarkStart w:id="64" w:name="_Toc251424058"/>
      <w:bookmarkStart w:id="65" w:name="_Toc314574639"/>
      <w:bookmarkStart w:id="66" w:name="_Toc314574738"/>
      <w:bookmarkStart w:id="67" w:name="_Toc251423889"/>
      <w:bookmarkStart w:id="68" w:name="_Toc251424059"/>
      <w:bookmarkStart w:id="69" w:name="_Toc298311051"/>
      <w:bookmarkStart w:id="70" w:name="_Toc298311429"/>
      <w:bookmarkEnd w:id="54"/>
      <w:bookmarkEnd w:id="55"/>
      <w:bookmarkEnd w:id="56"/>
      <w:bookmarkEnd w:id="57"/>
      <w:r w:rsidRPr="004B1291">
        <w:rPr>
          <w:sz w:val="22"/>
          <w:szCs w:val="22"/>
          <w:lang w:eastAsia="ru-RU"/>
        </w:rPr>
        <w:t xml:space="preserve">Объем обеспечения электроэнергией, газом паром в январе-августе </w:t>
      </w:r>
      <w:proofErr w:type="spellStart"/>
      <w:r w:rsidRPr="004B1291">
        <w:rPr>
          <w:sz w:val="22"/>
          <w:szCs w:val="22"/>
          <w:lang w:eastAsia="ru-RU"/>
        </w:rPr>
        <w:t>т.г</w:t>
      </w:r>
      <w:proofErr w:type="spellEnd"/>
      <w:r w:rsidRPr="004B1291">
        <w:rPr>
          <w:sz w:val="22"/>
          <w:szCs w:val="22"/>
          <w:lang w:eastAsia="ru-RU"/>
        </w:rPr>
        <w:t xml:space="preserve"> составил 4010,0 млн. сомов, индекс физического объема составил 157,1 процента. По отрасли водоснабжение, очистка, обработка и получение вторичного сырья в январе-августе произведено продукции на сумму 306,6 млн. сомов, индекс физического объема составил 138,4 процента.</w:t>
      </w:r>
    </w:p>
    <w:p w14:paraId="1158A8EC" w14:textId="77777777" w:rsidR="004B1291" w:rsidRPr="001D7E75" w:rsidRDefault="004B1291" w:rsidP="004B1291">
      <w:pPr>
        <w:ind w:firstLine="567"/>
        <w:jc w:val="both"/>
        <w:rPr>
          <w:b/>
          <w:sz w:val="22"/>
          <w:szCs w:val="22"/>
          <w:lang w:eastAsia="ru-RU"/>
        </w:rPr>
      </w:pPr>
    </w:p>
    <w:p w14:paraId="115531CA" w14:textId="77777777" w:rsidR="004B1291" w:rsidRPr="004B1291" w:rsidRDefault="004B1291" w:rsidP="00554378">
      <w:pPr>
        <w:jc w:val="both"/>
        <w:rPr>
          <w:b/>
          <w:sz w:val="22"/>
          <w:szCs w:val="22"/>
          <w:lang w:eastAsia="ru-RU"/>
        </w:rPr>
      </w:pPr>
      <w:r w:rsidRPr="004B1291">
        <w:rPr>
          <w:b/>
          <w:sz w:val="22"/>
          <w:szCs w:val="22"/>
          <w:lang w:eastAsia="ru-RU"/>
        </w:rPr>
        <w:t>Таблица 5: Обеспечение электроэнергией, газом, паром и водой</w:t>
      </w:r>
    </w:p>
    <w:p w14:paraId="0C63D3E0" w14:textId="54E146C0" w:rsidR="004B1291" w:rsidRPr="004B1291" w:rsidRDefault="00554378" w:rsidP="004B1291">
      <w:pPr>
        <w:keepNext/>
        <w:autoSpaceDE w:val="0"/>
        <w:autoSpaceDN w:val="0"/>
        <w:outlineLvl w:val="1"/>
        <w:rPr>
          <w:i/>
          <w:iCs/>
          <w:sz w:val="18"/>
          <w:szCs w:val="18"/>
          <w:lang w:eastAsia="ru-RU"/>
        </w:rPr>
      </w:pPr>
      <w:r>
        <w:rPr>
          <w:i/>
          <w:iCs/>
          <w:szCs w:val="24"/>
          <w:lang w:eastAsia="ru-RU"/>
        </w:rPr>
        <w:t xml:space="preserve">                  </w:t>
      </w:r>
      <w:r w:rsidR="004B1291" w:rsidRPr="004B1291">
        <w:rPr>
          <w:i/>
          <w:iCs/>
          <w:szCs w:val="24"/>
          <w:lang w:eastAsia="ru-RU"/>
        </w:rPr>
        <w:t xml:space="preserve">    </w:t>
      </w:r>
      <w:r w:rsidR="004B1291" w:rsidRPr="004B1291">
        <w:rPr>
          <w:i/>
          <w:iCs/>
          <w:sz w:val="18"/>
          <w:szCs w:val="18"/>
          <w:lang w:eastAsia="ru-RU"/>
        </w:rPr>
        <w:t>(в январе –августе)</w:t>
      </w:r>
    </w:p>
    <w:p w14:paraId="6CC3E268" w14:textId="77777777" w:rsidR="004B1291" w:rsidRPr="004B1291" w:rsidRDefault="004B1291" w:rsidP="004B1291">
      <w:pPr>
        <w:rPr>
          <w:sz w:val="6"/>
          <w:szCs w:val="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14"/>
        <w:gridCol w:w="1049"/>
        <w:gridCol w:w="1047"/>
        <w:gridCol w:w="1033"/>
        <w:gridCol w:w="1062"/>
      </w:tblGrid>
      <w:tr w:rsidR="004B1291" w:rsidRPr="004B1291" w14:paraId="5542912E" w14:textId="77777777" w:rsidTr="00554378">
        <w:trPr>
          <w:cantSplit/>
        </w:trPr>
        <w:tc>
          <w:tcPr>
            <w:tcW w:w="2699" w:type="pct"/>
            <w:vMerge w:val="restart"/>
          </w:tcPr>
          <w:p w14:paraId="31D1AC2A" w14:textId="77777777" w:rsidR="004B1291" w:rsidRPr="004B1291" w:rsidRDefault="004B1291" w:rsidP="004B1291">
            <w:pPr>
              <w:autoSpaceDE w:val="0"/>
              <w:autoSpaceDN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1150" w:type="pct"/>
            <w:gridSpan w:val="2"/>
            <w:tcBorders>
              <w:bottom w:val="nil"/>
            </w:tcBorders>
            <w:vAlign w:val="center"/>
          </w:tcPr>
          <w:p w14:paraId="53C68ED0" w14:textId="77777777" w:rsidR="004B1291" w:rsidRPr="004B1291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Произведено – всего</w:t>
            </w:r>
          </w:p>
        </w:tc>
        <w:tc>
          <w:tcPr>
            <w:tcW w:w="1150" w:type="pct"/>
            <w:gridSpan w:val="2"/>
            <w:tcBorders>
              <w:bottom w:val="nil"/>
            </w:tcBorders>
            <w:vAlign w:val="center"/>
          </w:tcPr>
          <w:p w14:paraId="0361AD50" w14:textId="77777777" w:rsidR="004B1291" w:rsidRPr="004B1291" w:rsidRDefault="004B1291" w:rsidP="004B1291">
            <w:pPr>
              <w:ind w:left="-187" w:right="-142"/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В процентах к соответствующему периоду предыдущего года</w:t>
            </w:r>
          </w:p>
        </w:tc>
      </w:tr>
      <w:tr w:rsidR="004B1291" w:rsidRPr="004B1291" w14:paraId="095576AF" w14:textId="77777777" w:rsidTr="00554378">
        <w:trPr>
          <w:cantSplit/>
        </w:trPr>
        <w:tc>
          <w:tcPr>
            <w:tcW w:w="2699" w:type="pct"/>
            <w:vMerge/>
            <w:tcBorders>
              <w:bottom w:val="single" w:sz="4" w:space="0" w:color="auto"/>
            </w:tcBorders>
          </w:tcPr>
          <w:p w14:paraId="75C8779C" w14:textId="77777777" w:rsidR="004B1291" w:rsidRPr="004B1291" w:rsidRDefault="004B1291" w:rsidP="004B1291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5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19D13" w14:textId="77777777" w:rsidR="004B1291" w:rsidRPr="004B1291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5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3B00E" w14:textId="77777777" w:rsidR="004B1291" w:rsidRPr="004B1291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5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5CDE0" w14:textId="77777777" w:rsidR="004B1291" w:rsidRPr="004B1291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5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7B41B" w14:textId="77777777" w:rsidR="004B1291" w:rsidRPr="004B1291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2026</w:t>
            </w:r>
          </w:p>
        </w:tc>
      </w:tr>
      <w:tr w:rsidR="004B1291" w:rsidRPr="004B1291" w14:paraId="5FF33649" w14:textId="77777777" w:rsidTr="00554378">
        <w:trPr>
          <w:cantSplit/>
          <w:trHeight w:val="284"/>
        </w:trPr>
        <w:tc>
          <w:tcPr>
            <w:tcW w:w="269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EB6C941" w14:textId="77777777" w:rsidR="004B1291" w:rsidRPr="004B1291" w:rsidRDefault="004B1291" w:rsidP="004B1291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Тепловая электроэнергия, тыс. Гкал.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5538680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40,1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05BA5B4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40,6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6F0D5FD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102,0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04E1E74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101,2</w:t>
            </w:r>
          </w:p>
        </w:tc>
      </w:tr>
      <w:tr w:rsidR="004B1291" w:rsidRPr="004B1291" w14:paraId="43034DF0" w14:textId="77777777" w:rsidTr="00554378">
        <w:trPr>
          <w:cantSplit/>
          <w:trHeight w:val="284"/>
        </w:trPr>
        <w:tc>
          <w:tcPr>
            <w:tcW w:w="26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07668D0" w14:textId="77777777" w:rsidR="004B1291" w:rsidRPr="004B1291" w:rsidRDefault="004B1291" w:rsidP="004B1291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Услуги по распределению электроэнергии (без стоимости покупной электроэнергии), млн.</w:t>
            </w:r>
          </w:p>
          <w:p w14:paraId="299FA252" w14:textId="77777777" w:rsidR="004B1291" w:rsidRPr="004B1291" w:rsidRDefault="004B1291" w:rsidP="004B1291">
            <w:pPr>
              <w:ind w:right="-108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сомов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C22E473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35,3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1A3069E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88,9</w:t>
            </w:r>
          </w:p>
        </w:tc>
        <w:tc>
          <w:tcPr>
            <w:tcW w:w="5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641922C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108,0</w:t>
            </w:r>
          </w:p>
        </w:tc>
        <w:tc>
          <w:tcPr>
            <w:tcW w:w="58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C91735C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в2,5р</w:t>
            </w:r>
          </w:p>
        </w:tc>
      </w:tr>
      <w:tr w:rsidR="004B1291" w:rsidRPr="004B1291" w14:paraId="5CF66E9B" w14:textId="77777777" w:rsidTr="00554378">
        <w:trPr>
          <w:cantSplit/>
          <w:trHeight w:val="284"/>
        </w:trPr>
        <w:tc>
          <w:tcPr>
            <w:tcW w:w="26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0D1CEE5" w14:textId="77777777" w:rsidR="004B1291" w:rsidRPr="004B1291" w:rsidRDefault="004B1291" w:rsidP="004B1291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 xml:space="preserve">Производство электроэнергии, млн. </w:t>
            </w:r>
            <w:proofErr w:type="spellStart"/>
            <w:r w:rsidRPr="004B1291">
              <w:rPr>
                <w:rFonts w:eastAsia="Calibri"/>
                <w:sz w:val="18"/>
                <w:szCs w:val="18"/>
                <w:lang w:eastAsia="en-US"/>
              </w:rPr>
              <w:t>квт.ч</w:t>
            </w:r>
            <w:proofErr w:type="spellEnd"/>
            <w:r w:rsidRPr="004B1291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BFB17CF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1997,5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ACD3A57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1997,4</w:t>
            </w:r>
          </w:p>
        </w:tc>
        <w:tc>
          <w:tcPr>
            <w:tcW w:w="5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E43E2CA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111,4</w:t>
            </w:r>
          </w:p>
        </w:tc>
        <w:tc>
          <w:tcPr>
            <w:tcW w:w="58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D60284A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</w:tr>
      <w:tr w:rsidR="004B1291" w:rsidRPr="004B1291" w14:paraId="44BF6DF1" w14:textId="77777777" w:rsidTr="00554378">
        <w:trPr>
          <w:cantSplit/>
          <w:trHeight w:val="284"/>
        </w:trPr>
        <w:tc>
          <w:tcPr>
            <w:tcW w:w="26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FE1456" w14:textId="77777777" w:rsidR="004B1291" w:rsidRPr="004B1291" w:rsidRDefault="004B1291" w:rsidP="004B1291">
            <w:pPr>
              <w:rPr>
                <w:rFonts w:eastAsia="Calibri"/>
                <w:sz w:val="18"/>
                <w:szCs w:val="18"/>
                <w:vertAlign w:val="superscript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Природная вода, тыс. м</w:t>
            </w:r>
            <w:r w:rsidRPr="004B1291">
              <w:rPr>
                <w:rFonts w:eastAsia="Calibri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5F13E3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11350,0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8AD3FE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14898,5</w:t>
            </w:r>
          </w:p>
        </w:tc>
        <w:tc>
          <w:tcPr>
            <w:tcW w:w="5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F379A8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119,3</w:t>
            </w:r>
          </w:p>
        </w:tc>
        <w:tc>
          <w:tcPr>
            <w:tcW w:w="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8F1FB0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131,3</w:t>
            </w:r>
          </w:p>
        </w:tc>
      </w:tr>
    </w:tbl>
    <w:p w14:paraId="7EE98991" w14:textId="77777777" w:rsidR="004B1291" w:rsidRPr="004B1291" w:rsidRDefault="004B1291" w:rsidP="004B1291">
      <w:pPr>
        <w:ind w:firstLine="567"/>
        <w:jc w:val="both"/>
        <w:rPr>
          <w:sz w:val="22"/>
          <w:szCs w:val="22"/>
          <w:lang w:eastAsia="ru-RU"/>
        </w:rPr>
      </w:pPr>
      <w:bookmarkStart w:id="71" w:name="_Toc136159587"/>
      <w:bookmarkStart w:id="72" w:name="_Toc136159615"/>
      <w:bookmarkStart w:id="73" w:name="_Toc136159814"/>
      <w:bookmarkStart w:id="74" w:name="_Toc153857743"/>
      <w:bookmarkStart w:id="75" w:name="_Toc234921929"/>
      <w:bookmarkStart w:id="76" w:name="_Toc234922184"/>
      <w:bookmarkStart w:id="77" w:name="_Toc266706793"/>
      <w:bookmarkStart w:id="78" w:name="_Toc266707214"/>
      <w:bookmarkStart w:id="79" w:name="_Toc298311049"/>
      <w:bookmarkStart w:id="80" w:name="_Toc298311427"/>
    </w:p>
    <w:p w14:paraId="604F89C4" w14:textId="77777777" w:rsidR="004B1291" w:rsidRPr="004B1291" w:rsidRDefault="004B1291" w:rsidP="004B1291">
      <w:pPr>
        <w:ind w:firstLine="567"/>
        <w:jc w:val="both"/>
        <w:rPr>
          <w:sz w:val="22"/>
          <w:szCs w:val="22"/>
          <w:lang w:eastAsia="ru-RU"/>
        </w:rPr>
      </w:pPr>
      <w:r w:rsidRPr="004B1291">
        <w:rPr>
          <w:sz w:val="22"/>
          <w:szCs w:val="22"/>
          <w:lang w:eastAsia="ru-RU"/>
        </w:rPr>
        <w:t xml:space="preserve">Из 107 важнейших видов промышленной продукции в январе-августе </w:t>
      </w:r>
      <w:proofErr w:type="spellStart"/>
      <w:r w:rsidRPr="004B1291">
        <w:rPr>
          <w:sz w:val="22"/>
          <w:szCs w:val="22"/>
          <w:lang w:eastAsia="ru-RU"/>
        </w:rPr>
        <w:t>т.г</w:t>
      </w:r>
      <w:proofErr w:type="spellEnd"/>
      <w:r w:rsidRPr="004B1291">
        <w:rPr>
          <w:sz w:val="22"/>
          <w:szCs w:val="22"/>
          <w:lang w:eastAsia="ru-RU"/>
        </w:rPr>
        <w:t>. увеличен выпуск 71 наименования (66,3 процента), снижено 36 (33,6 процента).</w:t>
      </w:r>
    </w:p>
    <w:p w14:paraId="66651B69" w14:textId="77777777" w:rsidR="004B1291" w:rsidRPr="004B1291" w:rsidRDefault="004B1291" w:rsidP="004B1291">
      <w:pPr>
        <w:spacing w:after="120"/>
        <w:ind w:firstLine="567"/>
        <w:jc w:val="both"/>
        <w:rPr>
          <w:color w:val="FF0000"/>
          <w:sz w:val="22"/>
          <w:szCs w:val="22"/>
          <w:lang w:eastAsia="ru-RU"/>
        </w:rPr>
      </w:pPr>
      <w:r w:rsidRPr="004B1291">
        <w:rPr>
          <w:sz w:val="22"/>
          <w:szCs w:val="22"/>
          <w:lang w:eastAsia="ru-RU"/>
        </w:rPr>
        <w:t xml:space="preserve">В течение августа месяца </w:t>
      </w:r>
      <w:proofErr w:type="spellStart"/>
      <w:r w:rsidRPr="004B1291">
        <w:rPr>
          <w:sz w:val="22"/>
          <w:szCs w:val="22"/>
          <w:lang w:eastAsia="ru-RU"/>
        </w:rPr>
        <w:t>т.г</w:t>
      </w:r>
      <w:proofErr w:type="spellEnd"/>
      <w:r w:rsidRPr="004B1291">
        <w:rPr>
          <w:sz w:val="22"/>
          <w:szCs w:val="22"/>
          <w:lang w:eastAsia="ru-RU"/>
        </w:rPr>
        <w:t xml:space="preserve">. в промышленности простаивало 7 предприятий или 10,3 процента от их общего числа. Из них, 1 предприятие </w:t>
      </w:r>
      <w:r w:rsidRPr="004B1291">
        <w:rPr>
          <w:color w:val="000000"/>
          <w:sz w:val="22"/>
          <w:szCs w:val="22"/>
          <w:lang w:eastAsia="ru-RU"/>
        </w:rPr>
        <w:t xml:space="preserve">добычи полезных ископаемых, </w:t>
      </w:r>
      <w:r w:rsidRPr="004B1291">
        <w:rPr>
          <w:sz w:val="22"/>
          <w:szCs w:val="22"/>
          <w:lang w:eastAsia="ru-RU"/>
        </w:rPr>
        <w:t>5 предприятий обрабатывающей промышленности и 1 предприятие по отрасли водоснабжения, очистки, обработки и получения вторичного сырья</w:t>
      </w:r>
      <w:r w:rsidRPr="004B1291">
        <w:rPr>
          <w:color w:val="FF0000"/>
          <w:sz w:val="22"/>
          <w:szCs w:val="22"/>
          <w:lang w:eastAsia="ru-RU"/>
        </w:rPr>
        <w:t>.</w:t>
      </w:r>
    </w:p>
    <w:p w14:paraId="4FD98AF9" w14:textId="77777777" w:rsidR="004B1291" w:rsidRPr="004B1291" w:rsidRDefault="004B1291" w:rsidP="004B1291">
      <w:pPr>
        <w:rPr>
          <w:sz w:val="22"/>
          <w:szCs w:val="22"/>
          <w:lang w:eastAsia="ru-RU"/>
        </w:rPr>
      </w:pPr>
    </w:p>
    <w:p w14:paraId="67B547A6" w14:textId="77777777" w:rsidR="004B1291" w:rsidRPr="004B1291" w:rsidRDefault="004B1291" w:rsidP="004B1291">
      <w:pPr>
        <w:keepNext/>
        <w:ind w:left="240"/>
        <w:outlineLvl w:val="2"/>
        <w:rPr>
          <w:b/>
          <w:bCs/>
          <w:sz w:val="26"/>
          <w:szCs w:val="26"/>
          <w:lang w:eastAsia="ru-RU"/>
        </w:rPr>
      </w:pPr>
      <w:r w:rsidRPr="004B1291">
        <w:rPr>
          <w:b/>
          <w:bCs/>
          <w:sz w:val="26"/>
          <w:szCs w:val="26"/>
          <w:lang w:eastAsia="ru-RU"/>
        </w:rPr>
        <w:t>Сельское хозяйство</w:t>
      </w:r>
      <w:bookmarkEnd w:id="71"/>
      <w:bookmarkEnd w:id="72"/>
      <w:bookmarkEnd w:id="73"/>
      <w:r w:rsidRPr="004B1291">
        <w:rPr>
          <w:b/>
          <w:bCs/>
          <w:sz w:val="26"/>
          <w:szCs w:val="26"/>
          <w:lang w:eastAsia="ru-RU"/>
        </w:rPr>
        <w:t>.</w:t>
      </w:r>
      <w:bookmarkEnd w:id="74"/>
      <w:bookmarkEnd w:id="75"/>
      <w:bookmarkEnd w:id="76"/>
      <w:bookmarkEnd w:id="77"/>
      <w:bookmarkEnd w:id="78"/>
      <w:bookmarkEnd w:id="79"/>
      <w:bookmarkEnd w:id="80"/>
    </w:p>
    <w:p w14:paraId="308A994D" w14:textId="77777777" w:rsidR="004B1291" w:rsidRPr="004B1291" w:rsidRDefault="004B1291" w:rsidP="004B1291">
      <w:pPr>
        <w:keepNext/>
        <w:ind w:left="240"/>
        <w:outlineLvl w:val="2"/>
        <w:rPr>
          <w:b/>
          <w:bCs/>
          <w:sz w:val="22"/>
          <w:szCs w:val="22"/>
          <w:lang w:eastAsia="ru-RU"/>
        </w:rPr>
      </w:pPr>
    </w:p>
    <w:bookmarkEnd w:id="63"/>
    <w:bookmarkEnd w:id="64"/>
    <w:bookmarkEnd w:id="65"/>
    <w:bookmarkEnd w:id="66"/>
    <w:p w14:paraId="5027EB53" w14:textId="77777777" w:rsidR="004B1291" w:rsidRPr="004B1291" w:rsidRDefault="004B1291" w:rsidP="004B1291">
      <w:pPr>
        <w:autoSpaceDE w:val="0"/>
        <w:autoSpaceDN w:val="0"/>
        <w:ind w:firstLine="540"/>
        <w:jc w:val="both"/>
        <w:rPr>
          <w:sz w:val="22"/>
          <w:szCs w:val="22"/>
          <w:lang w:eastAsia="ru-RU"/>
        </w:rPr>
      </w:pPr>
      <w:r w:rsidRPr="004B1291">
        <w:rPr>
          <w:sz w:val="22"/>
          <w:szCs w:val="22"/>
          <w:lang w:eastAsia="ru-RU"/>
        </w:rPr>
        <w:t xml:space="preserve">В хозяйствах области продолжается уборка зерновых культур. </w:t>
      </w:r>
    </w:p>
    <w:p w14:paraId="267BAC84" w14:textId="77777777" w:rsidR="004B1291" w:rsidRPr="004B1291" w:rsidRDefault="004B1291" w:rsidP="004B1291">
      <w:pPr>
        <w:ind w:firstLine="540"/>
        <w:jc w:val="both"/>
        <w:rPr>
          <w:sz w:val="22"/>
          <w:szCs w:val="22"/>
          <w:lang w:eastAsia="ru-RU"/>
        </w:rPr>
      </w:pPr>
      <w:r w:rsidRPr="004B1291">
        <w:rPr>
          <w:sz w:val="22"/>
          <w:szCs w:val="22"/>
          <w:lang w:eastAsia="ru-RU"/>
        </w:rPr>
        <w:t>На начало сентября 2026 года в хозяйствах области убрано 53212 гектар зерновых культур, что составляет 57,7 процентов от всей уборочной площади. С убранной площади намолочено зерновых культур 155587,0 тонны средняя урожайность составила 29,2 центнеров с гектара. Пшеницы скошено 10931 гектаров, намолочено 33300,3 тонн, средняя урожайность составила 30,5 центнеров с гектара. Ячменя скошено 42210 гектаров, намолочено 122078,1 тонна и средняя урожайность составила 28,9 центнеров с гектара.</w:t>
      </w:r>
    </w:p>
    <w:p w14:paraId="719603DD" w14:textId="77777777" w:rsidR="004B1291" w:rsidRPr="004B1291" w:rsidRDefault="004B1291" w:rsidP="004B1291">
      <w:pPr>
        <w:ind w:firstLine="540"/>
        <w:jc w:val="both"/>
        <w:rPr>
          <w:sz w:val="22"/>
          <w:szCs w:val="22"/>
          <w:lang w:eastAsia="ru-RU"/>
        </w:rPr>
      </w:pPr>
      <w:r w:rsidRPr="004B1291">
        <w:rPr>
          <w:sz w:val="22"/>
          <w:szCs w:val="22"/>
          <w:lang w:eastAsia="ru-RU"/>
        </w:rPr>
        <w:t>Продолжается уборка картофеля и овощей. Убрано картофеля с площади 1538,5 гектара, накопано картофеля 28840,9 тонны и средняя урожайность составила 187,5 центнера с гектара.</w:t>
      </w:r>
    </w:p>
    <w:p w14:paraId="231F332B" w14:textId="77777777" w:rsidR="004B1291" w:rsidRPr="004B1291" w:rsidRDefault="004B1291" w:rsidP="004B1291">
      <w:pPr>
        <w:ind w:firstLine="540"/>
        <w:jc w:val="both"/>
        <w:rPr>
          <w:sz w:val="22"/>
          <w:szCs w:val="22"/>
          <w:lang w:eastAsia="ru-RU"/>
        </w:rPr>
      </w:pPr>
      <w:r w:rsidRPr="004B1291">
        <w:rPr>
          <w:sz w:val="22"/>
          <w:szCs w:val="22"/>
          <w:lang w:eastAsia="ru-RU"/>
        </w:rPr>
        <w:t>Убрано овощей 35049,9 тонн, плодово-ягодных 31054,9 тонн.</w:t>
      </w:r>
    </w:p>
    <w:p w14:paraId="7EFAB216" w14:textId="77777777" w:rsidR="004B1291" w:rsidRPr="004B1291" w:rsidRDefault="004B1291" w:rsidP="00554378">
      <w:pPr>
        <w:pageBreakBefore/>
        <w:ind w:firstLine="539"/>
        <w:jc w:val="both"/>
        <w:rPr>
          <w:sz w:val="22"/>
          <w:szCs w:val="22"/>
          <w:lang w:eastAsia="ru-RU"/>
        </w:rPr>
      </w:pPr>
      <w:r w:rsidRPr="004B1291">
        <w:rPr>
          <w:sz w:val="22"/>
          <w:szCs w:val="22"/>
          <w:lang w:eastAsia="ru-RU"/>
        </w:rPr>
        <w:lastRenderedPageBreak/>
        <w:t>За 8 месяцев текущего года в хозяйствах всех категорий области произведено 51868,2 тонны скота и птицы на убой в живом весе, что составляет 111,6 процента к соответствующему периоду прошлого года, надоено 196874,9 тонн молока (102,7 процента), получено 40284,6 тыс. штук яиц (141,8 процентов) и настрижено 2006,6 тонн шерсти (101,0 процентов).</w:t>
      </w:r>
    </w:p>
    <w:p w14:paraId="735C38E7" w14:textId="77777777" w:rsidR="004B1291" w:rsidRPr="004B1291" w:rsidRDefault="004B1291" w:rsidP="004B1291">
      <w:pPr>
        <w:ind w:firstLine="540"/>
        <w:jc w:val="both"/>
        <w:rPr>
          <w:sz w:val="22"/>
          <w:szCs w:val="22"/>
          <w:lang w:eastAsia="ru-RU"/>
        </w:rPr>
      </w:pPr>
      <w:r w:rsidRPr="004B1291">
        <w:rPr>
          <w:sz w:val="22"/>
          <w:szCs w:val="22"/>
          <w:lang w:eastAsia="ru-RU"/>
        </w:rPr>
        <w:t xml:space="preserve">Средний надой молока от одной коровы по области составил 1448,9 кг, что по сравнению с соответствующим периодом прошлого года больше на 34,9 кг. Выше надои молока в </w:t>
      </w:r>
      <w:proofErr w:type="spellStart"/>
      <w:r w:rsidRPr="004B1291">
        <w:rPr>
          <w:sz w:val="22"/>
          <w:szCs w:val="22"/>
          <w:lang w:eastAsia="ru-RU"/>
        </w:rPr>
        <w:t>Тюпском</w:t>
      </w:r>
      <w:proofErr w:type="spellEnd"/>
      <w:r w:rsidRPr="004B1291">
        <w:rPr>
          <w:sz w:val="22"/>
          <w:szCs w:val="22"/>
          <w:lang w:eastAsia="ru-RU"/>
        </w:rPr>
        <w:t xml:space="preserve"> районе - 1557,9 кг, Ак-</w:t>
      </w:r>
      <w:proofErr w:type="spellStart"/>
      <w:r w:rsidRPr="004B1291">
        <w:rPr>
          <w:sz w:val="22"/>
          <w:szCs w:val="22"/>
          <w:lang w:eastAsia="ru-RU"/>
        </w:rPr>
        <w:t>Суйском</w:t>
      </w:r>
      <w:proofErr w:type="spellEnd"/>
      <w:r w:rsidRPr="004B1291">
        <w:rPr>
          <w:sz w:val="22"/>
          <w:szCs w:val="22"/>
          <w:lang w:eastAsia="ru-RU"/>
        </w:rPr>
        <w:t xml:space="preserve"> -1563,4 кг, </w:t>
      </w:r>
      <w:proofErr w:type="spellStart"/>
      <w:r w:rsidRPr="004B1291">
        <w:rPr>
          <w:sz w:val="22"/>
          <w:szCs w:val="22"/>
          <w:lang w:eastAsia="ru-RU"/>
        </w:rPr>
        <w:t>Жети</w:t>
      </w:r>
      <w:proofErr w:type="spellEnd"/>
      <w:r w:rsidRPr="004B1291">
        <w:rPr>
          <w:sz w:val="22"/>
          <w:szCs w:val="22"/>
          <w:lang w:eastAsia="ru-RU"/>
        </w:rPr>
        <w:t xml:space="preserve">-Огузском – 1440,5 кг и Иссык- Кульском районах - 11480,2 кг. </w:t>
      </w:r>
    </w:p>
    <w:p w14:paraId="33FFF021" w14:textId="77777777" w:rsidR="004B1291" w:rsidRPr="004B1291" w:rsidRDefault="004B1291" w:rsidP="004B1291">
      <w:pPr>
        <w:ind w:firstLine="540"/>
        <w:jc w:val="both"/>
        <w:rPr>
          <w:sz w:val="22"/>
          <w:szCs w:val="22"/>
          <w:lang w:eastAsia="ru-RU"/>
        </w:rPr>
      </w:pPr>
      <w:r w:rsidRPr="004B1291">
        <w:rPr>
          <w:sz w:val="22"/>
          <w:szCs w:val="22"/>
          <w:lang w:eastAsia="ru-RU"/>
        </w:rPr>
        <w:t>От одной курицы-несушки в среднем получено по 131 штук яиц, что по сравнению с соответствующим периодом прошлого года больше на 34 яиц. От одной овцы настрижено по 2,5 кг шерсти, что к соответствующему периоду прошлого года больше на 0,1 кг.</w:t>
      </w:r>
    </w:p>
    <w:p w14:paraId="7CABDF5A" w14:textId="77777777" w:rsidR="004B1291" w:rsidRPr="004B1291" w:rsidRDefault="004B1291" w:rsidP="004B1291">
      <w:pPr>
        <w:ind w:firstLine="567"/>
        <w:jc w:val="both"/>
        <w:rPr>
          <w:sz w:val="22"/>
          <w:szCs w:val="22"/>
          <w:lang w:eastAsia="ru-RU"/>
        </w:rPr>
      </w:pPr>
    </w:p>
    <w:p w14:paraId="68A476D4" w14:textId="77777777" w:rsidR="004B1291" w:rsidRPr="004B1291" w:rsidRDefault="004B1291" w:rsidP="004B1291">
      <w:pPr>
        <w:keepNext/>
        <w:ind w:left="240" w:right="315"/>
        <w:outlineLvl w:val="2"/>
        <w:rPr>
          <w:b/>
          <w:bCs/>
          <w:color w:val="000000"/>
          <w:sz w:val="26"/>
          <w:szCs w:val="26"/>
          <w:lang w:eastAsia="ru-RU"/>
        </w:rPr>
      </w:pPr>
    </w:p>
    <w:p w14:paraId="086F9C07" w14:textId="77777777" w:rsidR="004B1291" w:rsidRPr="004B1291" w:rsidRDefault="004B1291" w:rsidP="004B1291">
      <w:pPr>
        <w:keepNext/>
        <w:ind w:left="240" w:right="315"/>
        <w:outlineLvl w:val="2"/>
        <w:rPr>
          <w:b/>
          <w:bCs/>
          <w:color w:val="000000"/>
          <w:sz w:val="26"/>
          <w:szCs w:val="26"/>
          <w:lang w:eastAsia="ru-RU"/>
        </w:rPr>
      </w:pPr>
      <w:r w:rsidRPr="004B1291">
        <w:rPr>
          <w:b/>
          <w:bCs/>
          <w:color w:val="000000"/>
          <w:sz w:val="26"/>
          <w:szCs w:val="26"/>
          <w:lang w:eastAsia="ru-RU"/>
        </w:rPr>
        <w:t>Капитальное строительство</w:t>
      </w:r>
    </w:p>
    <w:p w14:paraId="3CC1796E" w14:textId="77777777" w:rsidR="004B1291" w:rsidRPr="004B1291" w:rsidRDefault="004B1291" w:rsidP="004B1291">
      <w:pPr>
        <w:ind w:firstLine="540"/>
        <w:jc w:val="both"/>
        <w:rPr>
          <w:sz w:val="18"/>
          <w:szCs w:val="18"/>
          <w:lang w:eastAsia="ru-RU"/>
        </w:rPr>
      </w:pPr>
    </w:p>
    <w:p w14:paraId="655C5656" w14:textId="77777777" w:rsidR="004B1291" w:rsidRPr="004B1291" w:rsidRDefault="004B1291" w:rsidP="004B1291">
      <w:pPr>
        <w:ind w:firstLine="540"/>
        <w:jc w:val="both"/>
        <w:rPr>
          <w:sz w:val="22"/>
          <w:szCs w:val="22"/>
          <w:lang w:eastAsia="ru-RU"/>
        </w:rPr>
      </w:pPr>
      <w:bookmarkStart w:id="81" w:name="_Toc51144236"/>
      <w:bookmarkStart w:id="82" w:name="_Toc80166747"/>
      <w:bookmarkStart w:id="83" w:name="_Toc136159590"/>
      <w:bookmarkStart w:id="84" w:name="_Toc136159618"/>
      <w:bookmarkStart w:id="85" w:name="_Toc136159817"/>
      <w:bookmarkStart w:id="86" w:name="_Toc234921932"/>
      <w:bookmarkStart w:id="87" w:name="_Toc234922187"/>
      <w:bookmarkStart w:id="88" w:name="_Toc298311052"/>
      <w:bookmarkStart w:id="89" w:name="_Toc298311430"/>
      <w:bookmarkEnd w:id="67"/>
      <w:bookmarkEnd w:id="68"/>
      <w:bookmarkEnd w:id="69"/>
      <w:bookmarkEnd w:id="70"/>
      <w:r w:rsidRPr="004B1291">
        <w:rPr>
          <w:sz w:val="22"/>
          <w:szCs w:val="22"/>
          <w:lang w:eastAsia="ru-RU"/>
        </w:rPr>
        <w:t xml:space="preserve">На строительство, реконструкцию, расширение и техническое перевооружение объектов в </w:t>
      </w:r>
      <w:proofErr w:type="spellStart"/>
      <w:r w:rsidRPr="004B1291">
        <w:rPr>
          <w:sz w:val="22"/>
          <w:szCs w:val="22"/>
          <w:lang w:eastAsia="ru-RU"/>
        </w:rPr>
        <w:t>январ</w:t>
      </w:r>
      <w:proofErr w:type="spellEnd"/>
      <w:r w:rsidRPr="004B1291">
        <w:rPr>
          <w:sz w:val="22"/>
          <w:szCs w:val="22"/>
          <w:lang w:val="ky-KG" w:eastAsia="ru-RU"/>
        </w:rPr>
        <w:t>е-августе</w:t>
      </w:r>
      <w:r w:rsidRPr="004B1291">
        <w:rPr>
          <w:sz w:val="22"/>
          <w:szCs w:val="22"/>
          <w:lang w:eastAsia="ru-RU"/>
        </w:rPr>
        <w:t xml:space="preserve"> 2026 года использовано 442037936,2 тыс. сомов инвестиций в основной капитал, что на 39,9 процента больше, чем за соответствующий период прошлого года. В </w:t>
      </w:r>
      <w:proofErr w:type="spellStart"/>
      <w:r w:rsidRPr="004B1291">
        <w:rPr>
          <w:sz w:val="22"/>
          <w:szCs w:val="22"/>
          <w:lang w:eastAsia="ru-RU"/>
        </w:rPr>
        <w:t>январ</w:t>
      </w:r>
      <w:proofErr w:type="spellEnd"/>
      <w:r w:rsidRPr="004B1291">
        <w:rPr>
          <w:sz w:val="22"/>
          <w:szCs w:val="22"/>
          <w:lang w:val="ky-KG" w:eastAsia="ru-RU"/>
        </w:rPr>
        <w:t>е-августе</w:t>
      </w:r>
      <w:r w:rsidRPr="004B1291">
        <w:rPr>
          <w:sz w:val="22"/>
          <w:szCs w:val="22"/>
          <w:lang w:eastAsia="ru-RU"/>
        </w:rPr>
        <w:t xml:space="preserve"> 2025 года освоено инвестиций в основной капитал на сумму 28545920,9 тыс. сомов.</w:t>
      </w:r>
    </w:p>
    <w:p w14:paraId="2269183B" w14:textId="77777777" w:rsidR="004B1291" w:rsidRPr="004B1291" w:rsidRDefault="004B1291" w:rsidP="004B1291">
      <w:pPr>
        <w:ind w:firstLine="540"/>
        <w:jc w:val="both"/>
        <w:rPr>
          <w:sz w:val="22"/>
          <w:szCs w:val="22"/>
          <w:lang w:eastAsia="ru-RU"/>
        </w:rPr>
      </w:pPr>
      <w:r w:rsidRPr="004B1291">
        <w:rPr>
          <w:sz w:val="22"/>
          <w:szCs w:val="22"/>
          <w:lang w:eastAsia="ru-RU"/>
        </w:rPr>
        <w:t xml:space="preserve">Из общего объема освоенных инвестиций в основной капитал 33590015,0 тыс. сомов приходились на подрядные работы, что составило </w:t>
      </w:r>
      <w:r w:rsidRPr="004B1291">
        <w:rPr>
          <w:sz w:val="22"/>
          <w:szCs w:val="22"/>
          <w:lang w:val="ky-KG" w:eastAsia="ru-RU"/>
        </w:rPr>
        <w:t xml:space="preserve">84,7 </w:t>
      </w:r>
      <w:r w:rsidRPr="004B1291">
        <w:rPr>
          <w:sz w:val="22"/>
          <w:szCs w:val="22"/>
          <w:lang w:eastAsia="ru-RU"/>
        </w:rPr>
        <w:t xml:space="preserve">процента. Приобретено оборудования на сумму </w:t>
      </w:r>
      <w:r w:rsidRPr="004B1291">
        <w:rPr>
          <w:sz w:val="22"/>
          <w:szCs w:val="22"/>
          <w:lang w:val="ky-KG" w:eastAsia="ru-RU"/>
        </w:rPr>
        <w:t>5953772,5</w:t>
      </w:r>
      <w:r w:rsidRPr="004B1291">
        <w:rPr>
          <w:sz w:val="22"/>
          <w:szCs w:val="22"/>
          <w:lang w:eastAsia="ru-RU"/>
        </w:rPr>
        <w:t xml:space="preserve"> тыс. сомов, что составило </w:t>
      </w:r>
      <w:r w:rsidRPr="004B1291">
        <w:rPr>
          <w:sz w:val="22"/>
          <w:szCs w:val="22"/>
          <w:lang w:val="ky-KG" w:eastAsia="ru-RU"/>
        </w:rPr>
        <w:t xml:space="preserve">14,2 </w:t>
      </w:r>
      <w:r w:rsidRPr="004B1291">
        <w:rPr>
          <w:sz w:val="22"/>
          <w:szCs w:val="22"/>
          <w:lang w:eastAsia="ru-RU"/>
        </w:rPr>
        <w:t xml:space="preserve">процента к общему объему инвестиций. </w:t>
      </w:r>
    </w:p>
    <w:p w14:paraId="34D353FE" w14:textId="77777777" w:rsidR="004B1291" w:rsidRPr="004B1291" w:rsidRDefault="004B1291" w:rsidP="004B1291">
      <w:pPr>
        <w:ind w:firstLine="540"/>
        <w:jc w:val="both"/>
        <w:rPr>
          <w:sz w:val="22"/>
          <w:szCs w:val="22"/>
          <w:lang w:eastAsia="ru-RU"/>
        </w:rPr>
      </w:pPr>
      <w:r w:rsidRPr="004B1291">
        <w:rPr>
          <w:sz w:val="22"/>
          <w:szCs w:val="22"/>
          <w:lang w:eastAsia="ru-RU"/>
        </w:rPr>
        <w:t xml:space="preserve">Основными источниками финансирования освоенных инвестиций в основной капитал являются средства предприятий и организаций, что составляет 18984322,8 тыс. сомов, или 45,1 процента от общего объема, за счет средств населения и других средств 3449803,6 тыс. сомов или </w:t>
      </w:r>
      <w:r w:rsidRPr="004B1291">
        <w:rPr>
          <w:sz w:val="22"/>
          <w:szCs w:val="22"/>
          <w:lang w:val="ky-KG" w:eastAsia="ru-RU"/>
        </w:rPr>
        <w:t xml:space="preserve">8,2 </w:t>
      </w:r>
      <w:r w:rsidRPr="004B1291">
        <w:rPr>
          <w:sz w:val="22"/>
          <w:szCs w:val="22"/>
          <w:lang w:eastAsia="ru-RU"/>
        </w:rPr>
        <w:t>процента от общего объема</w:t>
      </w:r>
    </w:p>
    <w:p w14:paraId="2A4A18D5" w14:textId="77777777" w:rsidR="004B1291" w:rsidRPr="004B1291" w:rsidRDefault="004B1291" w:rsidP="004B1291">
      <w:pPr>
        <w:ind w:firstLine="540"/>
        <w:jc w:val="both"/>
        <w:rPr>
          <w:sz w:val="22"/>
          <w:szCs w:val="22"/>
          <w:lang w:eastAsia="ru-RU"/>
        </w:rPr>
      </w:pPr>
      <w:r w:rsidRPr="004B1291">
        <w:rPr>
          <w:sz w:val="22"/>
          <w:szCs w:val="22"/>
          <w:lang w:eastAsia="ru-RU"/>
        </w:rPr>
        <w:t>В январе-августе 2026 года сданы в эксплуатацию 325 квартир общей площадью 46312 квадратных метров, что на 20,5 процента меньше, чем за соответствующий период прошлого года.</w:t>
      </w:r>
    </w:p>
    <w:p w14:paraId="77A769E2" w14:textId="77777777" w:rsidR="004B1291" w:rsidRPr="004B1291" w:rsidRDefault="004B1291" w:rsidP="004B1291">
      <w:pPr>
        <w:ind w:firstLine="540"/>
        <w:jc w:val="both"/>
        <w:rPr>
          <w:sz w:val="22"/>
          <w:szCs w:val="22"/>
          <w:lang w:eastAsia="ru-RU"/>
        </w:rPr>
      </w:pPr>
      <w:r w:rsidRPr="004B1291">
        <w:rPr>
          <w:sz w:val="22"/>
          <w:szCs w:val="22"/>
          <w:lang w:eastAsia="ru-RU"/>
        </w:rPr>
        <w:t>На строительство индивидуального жилья использовано (по оценке) 749084,3 тыс. сомов инвестиций в основной капитал.</w:t>
      </w:r>
    </w:p>
    <w:p w14:paraId="6C960061" w14:textId="77777777" w:rsidR="004B1291" w:rsidRPr="004B1291" w:rsidRDefault="004B1291" w:rsidP="004B1291">
      <w:pPr>
        <w:ind w:firstLine="570"/>
        <w:jc w:val="both"/>
        <w:rPr>
          <w:sz w:val="22"/>
          <w:szCs w:val="22"/>
          <w:lang w:eastAsia="ru-RU"/>
        </w:rPr>
      </w:pPr>
      <w:r w:rsidRPr="004B1291">
        <w:rPr>
          <w:sz w:val="22"/>
          <w:szCs w:val="22"/>
          <w:lang w:eastAsia="ru-RU"/>
        </w:rPr>
        <w:t>В январь</w:t>
      </w:r>
      <w:r w:rsidRPr="004B1291">
        <w:rPr>
          <w:sz w:val="22"/>
          <w:szCs w:val="22"/>
          <w:lang w:val="ky-KG" w:eastAsia="ru-RU"/>
        </w:rPr>
        <w:t>е-августе</w:t>
      </w:r>
      <w:r w:rsidRPr="004B1291">
        <w:rPr>
          <w:sz w:val="22"/>
          <w:szCs w:val="22"/>
          <w:lang w:eastAsia="ru-RU"/>
        </w:rPr>
        <w:t xml:space="preserve"> текущего года строительными организациями всех форм собственности выполнено подрядных работ собственными силами на сумму 3902693,4 тыс. сомов из них </w:t>
      </w:r>
      <w:r w:rsidRPr="004B1291">
        <w:rPr>
          <w:sz w:val="22"/>
          <w:szCs w:val="22"/>
          <w:lang w:val="ky-KG" w:eastAsia="ru-RU"/>
        </w:rPr>
        <w:t>2343317,1</w:t>
      </w:r>
      <w:r w:rsidRPr="004B1291">
        <w:rPr>
          <w:sz w:val="22"/>
          <w:szCs w:val="22"/>
          <w:lang w:eastAsia="ru-RU"/>
        </w:rPr>
        <w:t xml:space="preserve"> тыс. сомов работ по капитальному и текущему ремонту.</w:t>
      </w:r>
    </w:p>
    <w:p w14:paraId="4F264C35" w14:textId="77777777" w:rsidR="004B1291" w:rsidRDefault="004B1291" w:rsidP="004B1291">
      <w:pPr>
        <w:keepNext/>
        <w:ind w:left="240" w:right="315"/>
        <w:outlineLvl w:val="2"/>
        <w:rPr>
          <w:b/>
          <w:bCs/>
          <w:color w:val="000000"/>
          <w:sz w:val="26"/>
          <w:szCs w:val="26"/>
          <w:lang w:eastAsia="ru-RU"/>
        </w:rPr>
      </w:pPr>
    </w:p>
    <w:p w14:paraId="25E412D9" w14:textId="77777777" w:rsidR="001D7E75" w:rsidRPr="004B1291" w:rsidRDefault="001D7E75" w:rsidP="004B1291">
      <w:pPr>
        <w:keepNext/>
        <w:ind w:left="240" w:right="315"/>
        <w:outlineLvl w:val="2"/>
        <w:rPr>
          <w:b/>
          <w:bCs/>
          <w:color w:val="000000"/>
          <w:sz w:val="26"/>
          <w:szCs w:val="26"/>
          <w:lang w:eastAsia="ru-RU"/>
        </w:rPr>
      </w:pPr>
    </w:p>
    <w:p w14:paraId="0B466FB7" w14:textId="77777777" w:rsidR="004B1291" w:rsidRPr="004B1291" w:rsidRDefault="004B1291" w:rsidP="004B1291">
      <w:pPr>
        <w:keepNext/>
        <w:ind w:left="240" w:right="315"/>
        <w:outlineLvl w:val="2"/>
        <w:rPr>
          <w:b/>
          <w:bCs/>
          <w:color w:val="000000"/>
          <w:sz w:val="26"/>
          <w:szCs w:val="26"/>
          <w:lang w:eastAsia="ru-RU"/>
        </w:rPr>
      </w:pPr>
      <w:r w:rsidRPr="004B1291">
        <w:rPr>
          <w:b/>
          <w:bCs/>
          <w:color w:val="000000"/>
          <w:sz w:val="26"/>
          <w:szCs w:val="26"/>
          <w:lang w:eastAsia="ru-RU"/>
        </w:rPr>
        <w:t>Транспорт и связь.</w:t>
      </w:r>
    </w:p>
    <w:p w14:paraId="28386685" w14:textId="77777777" w:rsidR="004B1291" w:rsidRPr="004B1291" w:rsidRDefault="004B1291" w:rsidP="004B1291">
      <w:pPr>
        <w:ind w:left="240" w:right="315"/>
        <w:rPr>
          <w:sz w:val="22"/>
          <w:szCs w:val="22"/>
          <w:lang w:eastAsia="ru-RU"/>
        </w:rPr>
      </w:pPr>
    </w:p>
    <w:p w14:paraId="16C1C826" w14:textId="77777777" w:rsidR="004B1291" w:rsidRPr="004B1291" w:rsidRDefault="004B1291" w:rsidP="004B1291">
      <w:pPr>
        <w:ind w:firstLine="567"/>
        <w:jc w:val="both"/>
        <w:rPr>
          <w:sz w:val="22"/>
          <w:szCs w:val="22"/>
          <w:lang w:eastAsia="ru-RU"/>
        </w:rPr>
      </w:pPr>
      <w:bookmarkStart w:id="90" w:name="_Toc514233043"/>
      <w:bookmarkStart w:id="91" w:name="_Toc3633569"/>
      <w:bookmarkStart w:id="92" w:name="_Toc109097203"/>
      <w:bookmarkStart w:id="93" w:name="_Toc109097262"/>
      <w:bookmarkStart w:id="94" w:name="_Toc109097417"/>
      <w:bookmarkStart w:id="95" w:name="_Toc109097527"/>
      <w:bookmarkStart w:id="96" w:name="_Toc136159602"/>
      <w:bookmarkStart w:id="97" w:name="_Toc136159630"/>
      <w:bookmarkStart w:id="98" w:name="_Toc136159829"/>
      <w:bookmarkStart w:id="99" w:name="_Toc172096109"/>
      <w:bookmarkStart w:id="100" w:name="_Toc172096246"/>
      <w:bookmarkStart w:id="101" w:name="_Toc182726859"/>
      <w:bookmarkStart w:id="102" w:name="_Toc82846500"/>
      <w:r w:rsidRPr="004B1291">
        <w:rPr>
          <w:sz w:val="22"/>
          <w:szCs w:val="22"/>
          <w:lang w:eastAsia="ru-RU"/>
        </w:rPr>
        <w:t>В январе-августе текущего года объем грузов, перевезенных всеми видами транспорта составил 2204,6 тыс. тонн груза.</w:t>
      </w:r>
    </w:p>
    <w:p w14:paraId="23280664" w14:textId="77777777" w:rsidR="004B1291" w:rsidRPr="004B1291" w:rsidRDefault="004B1291" w:rsidP="004B1291">
      <w:pPr>
        <w:ind w:firstLine="567"/>
        <w:jc w:val="both"/>
        <w:rPr>
          <w:sz w:val="22"/>
          <w:szCs w:val="22"/>
          <w:lang w:eastAsia="ru-RU"/>
        </w:rPr>
      </w:pPr>
      <w:r w:rsidRPr="004B1291">
        <w:rPr>
          <w:sz w:val="22"/>
          <w:szCs w:val="22"/>
          <w:lang w:eastAsia="ru-RU"/>
        </w:rPr>
        <w:t>Из общего объема перевозок грузов автомобильным транспортом 1386,4 тыс. тонн грузов перевезено индивидуальными владельцами грузовых автомобилей, 818,2 тыс. тонн грузов перевезено автомобилями АТП.</w:t>
      </w:r>
    </w:p>
    <w:p w14:paraId="5189E0BA" w14:textId="77777777" w:rsidR="004B1291" w:rsidRPr="004B1291" w:rsidRDefault="004B1291" w:rsidP="004B1291">
      <w:pPr>
        <w:ind w:firstLine="567"/>
        <w:jc w:val="both"/>
        <w:rPr>
          <w:sz w:val="22"/>
          <w:szCs w:val="22"/>
          <w:lang w:eastAsia="ru-RU"/>
        </w:rPr>
      </w:pPr>
      <w:r w:rsidRPr="004B1291">
        <w:rPr>
          <w:sz w:val="22"/>
          <w:szCs w:val="22"/>
          <w:lang w:eastAsia="ru-RU"/>
        </w:rPr>
        <w:t xml:space="preserve">Всеми видами пассажирского транспорта за январь-август месяц текущего года перевезено 9802,4 тыс. человек, в том числе автобусами предпринимателей (физических лиц) 4443,6 </w:t>
      </w:r>
      <w:proofErr w:type="spellStart"/>
      <w:r w:rsidRPr="004B1291">
        <w:rPr>
          <w:sz w:val="22"/>
          <w:szCs w:val="22"/>
          <w:lang w:eastAsia="ru-RU"/>
        </w:rPr>
        <w:t>тыс.человек</w:t>
      </w:r>
      <w:proofErr w:type="spellEnd"/>
      <w:r w:rsidRPr="004B1291">
        <w:rPr>
          <w:sz w:val="22"/>
          <w:szCs w:val="22"/>
          <w:lang w:eastAsia="ru-RU"/>
        </w:rPr>
        <w:t>, такси 1171,4 тыс. человек, автобусами АТП перевезено 4187,4 тыс. чел.</w:t>
      </w:r>
    </w:p>
    <w:p w14:paraId="317F1477" w14:textId="77777777" w:rsidR="004B1291" w:rsidRPr="004B1291" w:rsidRDefault="004B1291" w:rsidP="004B1291">
      <w:pPr>
        <w:ind w:firstLine="567"/>
        <w:jc w:val="both"/>
        <w:rPr>
          <w:sz w:val="22"/>
          <w:szCs w:val="22"/>
          <w:lang w:eastAsia="ru-RU"/>
        </w:rPr>
      </w:pPr>
      <w:r w:rsidRPr="004B1291">
        <w:rPr>
          <w:sz w:val="22"/>
          <w:szCs w:val="22"/>
          <w:lang w:eastAsia="ru-RU"/>
        </w:rPr>
        <w:t>Пассажирооборот автомобильного транспорта по сравнению с соответствующим периодом прошлого года увеличился на 14,0 процента и составил 303199,7 тыс. пасс км.</w:t>
      </w:r>
    </w:p>
    <w:p w14:paraId="7340EB59" w14:textId="77777777" w:rsidR="004B1291" w:rsidRPr="004B1291" w:rsidRDefault="004B1291" w:rsidP="004B1291">
      <w:pPr>
        <w:keepNext/>
        <w:autoSpaceDE w:val="0"/>
        <w:autoSpaceDN w:val="0"/>
        <w:ind w:left="1440" w:hanging="1440"/>
        <w:outlineLvl w:val="1"/>
        <w:rPr>
          <w:b/>
          <w:sz w:val="22"/>
          <w:szCs w:val="22"/>
          <w:lang w:eastAsia="ru-RU"/>
        </w:rPr>
      </w:pPr>
    </w:p>
    <w:p w14:paraId="1C91B889" w14:textId="77777777" w:rsidR="004B1291" w:rsidRPr="004B1291" w:rsidRDefault="004B1291" w:rsidP="001D7E75">
      <w:pPr>
        <w:keepNext/>
        <w:pageBreakBefore/>
        <w:autoSpaceDE w:val="0"/>
        <w:autoSpaceDN w:val="0"/>
        <w:ind w:left="1440" w:hanging="1440"/>
        <w:outlineLvl w:val="1"/>
        <w:rPr>
          <w:b/>
          <w:sz w:val="22"/>
          <w:szCs w:val="22"/>
          <w:lang w:eastAsia="ru-RU"/>
        </w:rPr>
      </w:pPr>
      <w:r w:rsidRPr="004B1291">
        <w:rPr>
          <w:b/>
          <w:sz w:val="22"/>
          <w:szCs w:val="22"/>
          <w:lang w:eastAsia="ru-RU"/>
        </w:rPr>
        <w:lastRenderedPageBreak/>
        <w:t>Таблица 6:</w:t>
      </w:r>
      <w:r w:rsidRPr="004B1291">
        <w:rPr>
          <w:b/>
          <w:sz w:val="22"/>
          <w:szCs w:val="22"/>
          <w:lang w:eastAsia="ru-RU"/>
        </w:rPr>
        <w:tab/>
        <w:t>Работа автотранспорта по территории</w:t>
      </w:r>
      <w:bookmarkStart w:id="103" w:name="_Toc514233044"/>
      <w:bookmarkStart w:id="104" w:name="_Toc3633570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</w:p>
    <w:p w14:paraId="1D611558" w14:textId="77777777" w:rsidR="004B1291" w:rsidRPr="004B1291" w:rsidRDefault="004B1291" w:rsidP="004B1291">
      <w:pPr>
        <w:rPr>
          <w:i/>
          <w:iCs/>
          <w:sz w:val="18"/>
          <w:szCs w:val="18"/>
          <w:lang w:eastAsia="ru-RU"/>
        </w:rPr>
      </w:pPr>
      <w:r w:rsidRPr="004B1291">
        <w:rPr>
          <w:i/>
          <w:iCs/>
          <w:szCs w:val="24"/>
          <w:lang w:eastAsia="ru-RU"/>
        </w:rPr>
        <w:tab/>
      </w:r>
      <w:r w:rsidRPr="004B1291">
        <w:rPr>
          <w:i/>
          <w:iCs/>
          <w:szCs w:val="24"/>
          <w:lang w:eastAsia="ru-RU"/>
        </w:rPr>
        <w:tab/>
      </w:r>
      <w:r w:rsidRPr="004B1291">
        <w:rPr>
          <w:i/>
          <w:iCs/>
          <w:sz w:val="18"/>
          <w:szCs w:val="18"/>
          <w:lang w:eastAsia="ru-RU"/>
        </w:rPr>
        <w:t xml:space="preserve">(за </w:t>
      </w:r>
      <w:bookmarkEnd w:id="102"/>
      <w:bookmarkEnd w:id="103"/>
      <w:bookmarkEnd w:id="104"/>
      <w:r w:rsidRPr="004B1291">
        <w:rPr>
          <w:i/>
          <w:iCs/>
          <w:sz w:val="18"/>
          <w:szCs w:val="18"/>
          <w:lang w:eastAsia="ru-RU"/>
        </w:rPr>
        <w:t>январь-август)</w:t>
      </w:r>
    </w:p>
    <w:p w14:paraId="307CA5F0" w14:textId="77777777" w:rsidR="004B1291" w:rsidRPr="004B1291" w:rsidRDefault="004B1291" w:rsidP="004B1291">
      <w:pPr>
        <w:rPr>
          <w:sz w:val="10"/>
          <w:szCs w:val="10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63"/>
        <w:gridCol w:w="2196"/>
        <w:gridCol w:w="2176"/>
        <w:gridCol w:w="1670"/>
      </w:tblGrid>
      <w:tr w:rsidR="004B1291" w:rsidRPr="004B1291" w14:paraId="12548651" w14:textId="77777777" w:rsidTr="001D7E75">
        <w:trPr>
          <w:cantSplit/>
          <w:trHeight w:val="226"/>
        </w:trPr>
        <w:tc>
          <w:tcPr>
            <w:tcW w:w="16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F6C147" w14:textId="77777777" w:rsidR="004B1291" w:rsidRPr="004B1291" w:rsidRDefault="004B1291" w:rsidP="004B1291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206" w:type="pc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619981" w14:textId="77777777" w:rsidR="004B1291" w:rsidRPr="004B1291" w:rsidRDefault="004B1291" w:rsidP="004B1291">
            <w:pPr>
              <w:ind w:right="-114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sz w:val="18"/>
                <w:szCs w:val="18"/>
                <w:lang w:eastAsia="en-US"/>
              </w:rPr>
              <w:t>2025</w:t>
            </w:r>
          </w:p>
        </w:tc>
        <w:tc>
          <w:tcPr>
            <w:tcW w:w="1195" w:type="pc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4AEC76" w14:textId="77777777" w:rsidR="004B1291" w:rsidRPr="004B1291" w:rsidRDefault="004B1291" w:rsidP="004B1291">
            <w:pPr>
              <w:ind w:right="-114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E5BC8" w14:textId="77777777" w:rsidR="004B1291" w:rsidRPr="004B1291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2026</w:t>
            </w:r>
            <w:r w:rsidRPr="004B1291">
              <w:rPr>
                <w:b/>
                <w:sz w:val="18"/>
                <w:szCs w:val="18"/>
                <w:lang w:val="en-US" w:eastAsia="ru-RU"/>
              </w:rPr>
              <w:t xml:space="preserve"> </w:t>
            </w:r>
            <w:r w:rsidRPr="004B1291">
              <w:rPr>
                <w:b/>
                <w:sz w:val="18"/>
                <w:szCs w:val="18"/>
                <w:lang w:eastAsia="ru-RU"/>
              </w:rPr>
              <w:t>в % к</w:t>
            </w:r>
          </w:p>
          <w:p w14:paraId="13F3FD99" w14:textId="77777777" w:rsidR="004B1291" w:rsidRPr="004B1291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2025</w:t>
            </w:r>
          </w:p>
        </w:tc>
      </w:tr>
      <w:tr w:rsidR="004B1291" w:rsidRPr="004B1291" w14:paraId="00DAFD80" w14:textId="77777777" w:rsidTr="001D7E75">
        <w:trPr>
          <w:cantSplit/>
          <w:trHeight w:val="130"/>
        </w:trPr>
        <w:tc>
          <w:tcPr>
            <w:tcW w:w="168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17996" w14:textId="77777777" w:rsidR="004B1291" w:rsidRPr="004B1291" w:rsidRDefault="004B1291" w:rsidP="004B1291">
            <w:pPr>
              <w:jc w:val="both"/>
              <w:rPr>
                <w:sz w:val="18"/>
                <w:szCs w:val="18"/>
                <w:lang w:eastAsia="ru-RU"/>
              </w:rPr>
            </w:pPr>
          </w:p>
        </w:tc>
        <w:tc>
          <w:tcPr>
            <w:tcW w:w="3318" w:type="pct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2571E" w14:textId="77777777" w:rsidR="004B1291" w:rsidRPr="004B1291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 xml:space="preserve">Перевезено грузов автотранспортом </w:t>
            </w:r>
          </w:p>
          <w:p w14:paraId="1724FBC2" w14:textId="77777777" w:rsidR="004B1291" w:rsidRPr="004B1291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 xml:space="preserve"> /тыс. тонн/</w:t>
            </w:r>
          </w:p>
        </w:tc>
      </w:tr>
      <w:tr w:rsidR="004B1291" w:rsidRPr="004B1291" w14:paraId="67F7D348" w14:textId="77777777" w:rsidTr="001D7E75">
        <w:trPr>
          <w:trHeight w:val="20"/>
        </w:trPr>
        <w:tc>
          <w:tcPr>
            <w:tcW w:w="1682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bottom"/>
          </w:tcPr>
          <w:p w14:paraId="6C3BB791" w14:textId="77777777" w:rsidR="004B1291" w:rsidRPr="004B1291" w:rsidRDefault="004B1291" w:rsidP="004B1291">
            <w:pPr>
              <w:ind w:right="-62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Всего по области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9FE2BFD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1920,6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6EA6719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2204,6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981E9EB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114,8</w:t>
            </w:r>
          </w:p>
        </w:tc>
      </w:tr>
      <w:tr w:rsidR="004B1291" w:rsidRPr="004B1291" w14:paraId="5130B4B2" w14:textId="77777777" w:rsidTr="001D7E75">
        <w:trPr>
          <w:trHeight w:val="20"/>
        </w:trPr>
        <w:tc>
          <w:tcPr>
            <w:tcW w:w="1682" w:type="pct"/>
            <w:tcBorders>
              <w:left w:val="single" w:sz="6" w:space="0" w:color="auto"/>
              <w:right w:val="single" w:sz="4" w:space="0" w:color="auto"/>
            </w:tcBorders>
            <w:vAlign w:val="bottom"/>
          </w:tcPr>
          <w:p w14:paraId="2971551D" w14:textId="77777777" w:rsidR="004B1291" w:rsidRPr="004B1291" w:rsidRDefault="004B1291" w:rsidP="004B1291">
            <w:pPr>
              <w:ind w:right="-62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7BDAF8D9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195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1A898955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91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296635F5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4B1291" w:rsidRPr="004B1291" w14:paraId="57152F5E" w14:textId="77777777" w:rsidTr="001D7E75">
        <w:trPr>
          <w:trHeight w:val="20"/>
        </w:trPr>
        <w:tc>
          <w:tcPr>
            <w:tcW w:w="1682" w:type="pct"/>
            <w:tcBorders>
              <w:left w:val="single" w:sz="6" w:space="0" w:color="auto"/>
              <w:right w:val="single" w:sz="4" w:space="0" w:color="auto"/>
            </w:tcBorders>
            <w:vAlign w:val="bottom"/>
          </w:tcPr>
          <w:p w14:paraId="5490EF73" w14:textId="77777777" w:rsidR="004B1291" w:rsidRPr="004B1291" w:rsidRDefault="004B1291" w:rsidP="004B1291">
            <w:pPr>
              <w:ind w:right="-62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4B1291">
              <w:rPr>
                <w:sz w:val="18"/>
                <w:szCs w:val="18"/>
                <w:lang w:eastAsia="ru-RU"/>
              </w:rPr>
              <w:t>Суйский</w:t>
            </w:r>
            <w:proofErr w:type="spellEnd"/>
            <w:r w:rsidRPr="004B1291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573EE000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237,1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222435F2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237,8</w:t>
            </w:r>
          </w:p>
        </w:tc>
        <w:tc>
          <w:tcPr>
            <w:tcW w:w="91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62364580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100,3</w:t>
            </w:r>
          </w:p>
        </w:tc>
      </w:tr>
      <w:tr w:rsidR="004B1291" w:rsidRPr="004B1291" w14:paraId="7013250A" w14:textId="77777777" w:rsidTr="001D7E75">
        <w:trPr>
          <w:trHeight w:val="20"/>
        </w:trPr>
        <w:tc>
          <w:tcPr>
            <w:tcW w:w="1682" w:type="pct"/>
            <w:tcBorders>
              <w:left w:val="single" w:sz="6" w:space="0" w:color="auto"/>
              <w:right w:val="single" w:sz="4" w:space="0" w:color="auto"/>
            </w:tcBorders>
            <w:vAlign w:val="bottom"/>
          </w:tcPr>
          <w:p w14:paraId="62C70A41" w14:textId="77777777" w:rsidR="004B1291" w:rsidRPr="004B1291" w:rsidRDefault="004B1291" w:rsidP="004B1291">
            <w:pPr>
              <w:ind w:right="-62"/>
              <w:rPr>
                <w:sz w:val="18"/>
                <w:szCs w:val="18"/>
                <w:lang w:eastAsia="ru-RU"/>
              </w:rPr>
            </w:pPr>
            <w:proofErr w:type="spellStart"/>
            <w:r w:rsidRPr="004B1291">
              <w:rPr>
                <w:sz w:val="18"/>
                <w:szCs w:val="18"/>
                <w:lang w:eastAsia="ru-RU"/>
              </w:rPr>
              <w:t>Жети</w:t>
            </w:r>
            <w:proofErr w:type="spellEnd"/>
            <w:r w:rsidRPr="004B1291">
              <w:rPr>
                <w:sz w:val="18"/>
                <w:szCs w:val="18"/>
                <w:lang w:eastAsia="ru-RU"/>
              </w:rPr>
              <w:t>-Огузский район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08E1490B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761,7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45BBCDEA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955,3</w:t>
            </w:r>
          </w:p>
        </w:tc>
        <w:tc>
          <w:tcPr>
            <w:tcW w:w="91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50D75636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125,4</w:t>
            </w:r>
          </w:p>
        </w:tc>
      </w:tr>
      <w:tr w:rsidR="004B1291" w:rsidRPr="004B1291" w14:paraId="6044CC87" w14:textId="77777777" w:rsidTr="001D7E75">
        <w:trPr>
          <w:trHeight w:val="20"/>
        </w:trPr>
        <w:tc>
          <w:tcPr>
            <w:tcW w:w="1682" w:type="pct"/>
            <w:tcBorders>
              <w:left w:val="single" w:sz="6" w:space="0" w:color="auto"/>
              <w:right w:val="single" w:sz="4" w:space="0" w:color="auto"/>
            </w:tcBorders>
            <w:vAlign w:val="bottom"/>
          </w:tcPr>
          <w:p w14:paraId="2980DF27" w14:textId="77777777" w:rsidR="004B1291" w:rsidRPr="004B1291" w:rsidRDefault="004B1291" w:rsidP="004B1291">
            <w:pPr>
              <w:ind w:right="-62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Иссык-Кульский район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4FFDB202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236,0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52A2E492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291,3</w:t>
            </w:r>
          </w:p>
        </w:tc>
        <w:tc>
          <w:tcPr>
            <w:tcW w:w="91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4E2799D1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123,4</w:t>
            </w:r>
          </w:p>
        </w:tc>
      </w:tr>
      <w:tr w:rsidR="004B1291" w:rsidRPr="004B1291" w14:paraId="2A8442A4" w14:textId="77777777" w:rsidTr="001D7E75">
        <w:trPr>
          <w:trHeight w:val="20"/>
        </w:trPr>
        <w:tc>
          <w:tcPr>
            <w:tcW w:w="1682" w:type="pct"/>
            <w:tcBorders>
              <w:left w:val="single" w:sz="6" w:space="0" w:color="auto"/>
              <w:right w:val="single" w:sz="4" w:space="0" w:color="auto"/>
            </w:tcBorders>
            <w:vAlign w:val="bottom"/>
          </w:tcPr>
          <w:p w14:paraId="4A673C92" w14:textId="77777777" w:rsidR="004B1291" w:rsidRPr="004B1291" w:rsidRDefault="004B1291" w:rsidP="004B1291">
            <w:pPr>
              <w:ind w:right="-62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B1291">
              <w:rPr>
                <w:sz w:val="18"/>
                <w:szCs w:val="18"/>
                <w:lang w:eastAsia="ru-RU"/>
              </w:rPr>
              <w:t>г.Чолпон-Ата</w:t>
            </w:r>
            <w:proofErr w:type="spellEnd"/>
          </w:p>
        </w:tc>
        <w:tc>
          <w:tcPr>
            <w:tcW w:w="120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758B8B98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16,7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05774F44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22,9</w:t>
            </w:r>
          </w:p>
        </w:tc>
        <w:tc>
          <w:tcPr>
            <w:tcW w:w="91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4D289FB8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137,3</w:t>
            </w:r>
          </w:p>
        </w:tc>
      </w:tr>
      <w:tr w:rsidR="004B1291" w:rsidRPr="004B1291" w14:paraId="31C2BD59" w14:textId="77777777" w:rsidTr="001D7E75">
        <w:trPr>
          <w:trHeight w:val="20"/>
        </w:trPr>
        <w:tc>
          <w:tcPr>
            <w:tcW w:w="1682" w:type="pct"/>
            <w:tcBorders>
              <w:left w:val="single" w:sz="6" w:space="0" w:color="auto"/>
              <w:right w:val="single" w:sz="4" w:space="0" w:color="auto"/>
            </w:tcBorders>
            <w:vAlign w:val="bottom"/>
          </w:tcPr>
          <w:p w14:paraId="2EFD5D87" w14:textId="77777777" w:rsidR="004B1291" w:rsidRPr="004B1291" w:rsidRDefault="004B1291" w:rsidP="004B1291">
            <w:pPr>
              <w:ind w:right="-62"/>
              <w:rPr>
                <w:sz w:val="18"/>
                <w:szCs w:val="18"/>
                <w:lang w:eastAsia="ru-RU"/>
              </w:rPr>
            </w:pPr>
            <w:proofErr w:type="spellStart"/>
            <w:r w:rsidRPr="004B1291">
              <w:rPr>
                <w:sz w:val="18"/>
                <w:szCs w:val="18"/>
                <w:lang w:eastAsia="ru-RU"/>
              </w:rPr>
              <w:t>Тонский</w:t>
            </w:r>
            <w:proofErr w:type="spellEnd"/>
            <w:r w:rsidRPr="004B1291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48F9D69D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107,9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33AB2552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109,2</w:t>
            </w:r>
          </w:p>
        </w:tc>
        <w:tc>
          <w:tcPr>
            <w:tcW w:w="91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47C37DED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101,2</w:t>
            </w:r>
          </w:p>
        </w:tc>
      </w:tr>
      <w:tr w:rsidR="004B1291" w:rsidRPr="004B1291" w14:paraId="6CC4ED2A" w14:textId="77777777" w:rsidTr="001D7E75">
        <w:trPr>
          <w:trHeight w:val="20"/>
        </w:trPr>
        <w:tc>
          <w:tcPr>
            <w:tcW w:w="1682" w:type="pct"/>
            <w:tcBorders>
              <w:left w:val="single" w:sz="6" w:space="0" w:color="auto"/>
              <w:right w:val="single" w:sz="4" w:space="0" w:color="auto"/>
            </w:tcBorders>
            <w:vAlign w:val="bottom"/>
          </w:tcPr>
          <w:p w14:paraId="16E6C76A" w14:textId="77777777" w:rsidR="004B1291" w:rsidRPr="004B1291" w:rsidRDefault="004B1291" w:rsidP="004B1291">
            <w:pPr>
              <w:ind w:right="-62"/>
              <w:rPr>
                <w:sz w:val="18"/>
                <w:szCs w:val="18"/>
                <w:lang w:eastAsia="ru-RU"/>
              </w:rPr>
            </w:pPr>
            <w:proofErr w:type="spellStart"/>
            <w:r w:rsidRPr="004B1291">
              <w:rPr>
                <w:sz w:val="18"/>
                <w:szCs w:val="18"/>
                <w:lang w:eastAsia="ru-RU"/>
              </w:rPr>
              <w:t>Тюпский</w:t>
            </w:r>
            <w:proofErr w:type="spellEnd"/>
            <w:r w:rsidRPr="004B1291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2E7CFD4F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164,8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0C0E8456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165,0</w:t>
            </w:r>
          </w:p>
        </w:tc>
        <w:tc>
          <w:tcPr>
            <w:tcW w:w="91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23F79968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100,1</w:t>
            </w:r>
          </w:p>
        </w:tc>
      </w:tr>
      <w:tr w:rsidR="004B1291" w:rsidRPr="004B1291" w14:paraId="407C82B1" w14:textId="77777777" w:rsidTr="001D7E75">
        <w:trPr>
          <w:trHeight w:val="20"/>
        </w:trPr>
        <w:tc>
          <w:tcPr>
            <w:tcW w:w="1682" w:type="pct"/>
            <w:tcBorders>
              <w:left w:val="single" w:sz="6" w:space="0" w:color="auto"/>
              <w:right w:val="single" w:sz="4" w:space="0" w:color="auto"/>
            </w:tcBorders>
            <w:vAlign w:val="bottom"/>
          </w:tcPr>
          <w:p w14:paraId="59CB61E9" w14:textId="77777777" w:rsidR="004B1291" w:rsidRPr="004B1291" w:rsidRDefault="004B1291" w:rsidP="004B1291">
            <w:pPr>
              <w:ind w:right="-62"/>
              <w:rPr>
                <w:sz w:val="18"/>
                <w:szCs w:val="18"/>
                <w:lang w:eastAsia="ru-RU"/>
              </w:rPr>
            </w:pPr>
            <w:proofErr w:type="spellStart"/>
            <w:r w:rsidRPr="004B1291">
              <w:rPr>
                <w:sz w:val="18"/>
                <w:szCs w:val="18"/>
                <w:lang w:eastAsia="ru-RU"/>
              </w:rPr>
              <w:t>г.Каракол</w:t>
            </w:r>
            <w:proofErr w:type="spellEnd"/>
          </w:p>
        </w:tc>
        <w:tc>
          <w:tcPr>
            <w:tcW w:w="120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6A781902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286,8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1C645B1D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297,9</w:t>
            </w:r>
          </w:p>
        </w:tc>
        <w:tc>
          <w:tcPr>
            <w:tcW w:w="91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510824E7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103,9</w:t>
            </w:r>
          </w:p>
        </w:tc>
      </w:tr>
      <w:tr w:rsidR="004B1291" w:rsidRPr="004B1291" w14:paraId="0ED22FEE" w14:textId="77777777" w:rsidTr="001D7E75">
        <w:trPr>
          <w:trHeight w:val="20"/>
        </w:trPr>
        <w:tc>
          <w:tcPr>
            <w:tcW w:w="1682" w:type="pct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14:paraId="03AE92CD" w14:textId="77777777" w:rsidR="004B1291" w:rsidRPr="004B1291" w:rsidRDefault="004B1291" w:rsidP="004B1291">
            <w:pPr>
              <w:ind w:right="-62"/>
              <w:rPr>
                <w:sz w:val="18"/>
                <w:szCs w:val="18"/>
                <w:lang w:eastAsia="ru-RU"/>
              </w:rPr>
            </w:pPr>
            <w:proofErr w:type="spellStart"/>
            <w:r w:rsidRPr="004B1291">
              <w:rPr>
                <w:sz w:val="18"/>
                <w:szCs w:val="18"/>
                <w:lang w:eastAsia="ru-RU"/>
              </w:rPr>
              <w:t>г.Балыкчы</w:t>
            </w:r>
            <w:proofErr w:type="spellEnd"/>
          </w:p>
        </w:tc>
        <w:tc>
          <w:tcPr>
            <w:tcW w:w="12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42756C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126,3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1F9F9DDB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148,1</w:t>
            </w:r>
          </w:p>
        </w:tc>
        <w:tc>
          <w:tcPr>
            <w:tcW w:w="9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77AA6F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117,3</w:t>
            </w:r>
          </w:p>
        </w:tc>
      </w:tr>
      <w:tr w:rsidR="004B1291" w:rsidRPr="004B1291" w14:paraId="2FDC1CE1" w14:textId="77777777" w:rsidTr="001D7E75">
        <w:trPr>
          <w:cantSplit/>
          <w:trHeight w:val="226"/>
        </w:trPr>
        <w:tc>
          <w:tcPr>
            <w:tcW w:w="1682" w:type="pc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30857B81" w14:textId="77777777" w:rsidR="004B1291" w:rsidRPr="004B1291" w:rsidRDefault="004B1291" w:rsidP="004B1291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3318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BDFC6A1" w14:textId="77777777" w:rsidR="004B1291" w:rsidRPr="004B1291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Пассажирооборот автотранспорта</w:t>
            </w:r>
          </w:p>
          <w:p w14:paraId="22D3BBE6" w14:textId="77777777" w:rsidR="004B1291" w:rsidRPr="004B1291" w:rsidRDefault="004B1291" w:rsidP="004B1291">
            <w:pPr>
              <w:jc w:val="center"/>
              <w:rPr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 xml:space="preserve"> /тыс. пасс. Км/</w:t>
            </w:r>
          </w:p>
        </w:tc>
      </w:tr>
      <w:tr w:rsidR="004B1291" w:rsidRPr="004B1291" w14:paraId="47DBDCDB" w14:textId="77777777" w:rsidTr="001D7E75">
        <w:trPr>
          <w:trHeight w:val="20"/>
        </w:trPr>
        <w:tc>
          <w:tcPr>
            <w:tcW w:w="1682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bottom"/>
          </w:tcPr>
          <w:p w14:paraId="2A4CB1AA" w14:textId="77777777" w:rsidR="004B1291" w:rsidRPr="004B1291" w:rsidRDefault="004B1291" w:rsidP="004B1291">
            <w:pPr>
              <w:ind w:right="-62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Всего по области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B489D00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sz w:val="18"/>
                <w:szCs w:val="18"/>
                <w:lang w:eastAsia="en-US"/>
              </w:rPr>
              <w:t>266079,6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BBBE577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sz w:val="18"/>
                <w:szCs w:val="18"/>
                <w:lang w:eastAsia="en-US"/>
              </w:rPr>
              <w:t>303199,7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25EBF40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114,0</w:t>
            </w:r>
          </w:p>
        </w:tc>
      </w:tr>
      <w:tr w:rsidR="004B1291" w:rsidRPr="004B1291" w14:paraId="68FEC659" w14:textId="77777777" w:rsidTr="001D7E75">
        <w:trPr>
          <w:trHeight w:val="20"/>
        </w:trPr>
        <w:tc>
          <w:tcPr>
            <w:tcW w:w="1682" w:type="pct"/>
            <w:tcBorders>
              <w:left w:val="single" w:sz="6" w:space="0" w:color="auto"/>
              <w:right w:val="single" w:sz="4" w:space="0" w:color="auto"/>
            </w:tcBorders>
            <w:vAlign w:val="bottom"/>
          </w:tcPr>
          <w:p w14:paraId="58B498E5" w14:textId="77777777" w:rsidR="004B1291" w:rsidRPr="004B1291" w:rsidRDefault="004B1291" w:rsidP="004B1291">
            <w:pPr>
              <w:ind w:right="-62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235A7324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195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5FFFFFC5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91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7B0424A5" w14:textId="77777777" w:rsidR="004B1291" w:rsidRPr="004B1291" w:rsidRDefault="004B1291" w:rsidP="004B1291">
            <w:pPr>
              <w:ind w:left="-69" w:right="-7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4B1291" w:rsidRPr="004B1291" w14:paraId="4FDFA25B" w14:textId="77777777" w:rsidTr="001D7E75">
        <w:trPr>
          <w:trHeight w:val="20"/>
        </w:trPr>
        <w:tc>
          <w:tcPr>
            <w:tcW w:w="1682" w:type="pct"/>
            <w:tcBorders>
              <w:left w:val="single" w:sz="6" w:space="0" w:color="auto"/>
              <w:right w:val="single" w:sz="4" w:space="0" w:color="auto"/>
            </w:tcBorders>
            <w:vAlign w:val="bottom"/>
          </w:tcPr>
          <w:p w14:paraId="110C40A4" w14:textId="77777777" w:rsidR="004B1291" w:rsidRPr="004B1291" w:rsidRDefault="004B1291" w:rsidP="004B1291">
            <w:pPr>
              <w:ind w:right="-62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4B1291">
              <w:rPr>
                <w:sz w:val="18"/>
                <w:szCs w:val="18"/>
                <w:lang w:eastAsia="ru-RU"/>
              </w:rPr>
              <w:t>Суйский</w:t>
            </w:r>
            <w:proofErr w:type="spellEnd"/>
            <w:r w:rsidRPr="004B1291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1E18942B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19941,6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2FF8FF21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20791,8</w:t>
            </w:r>
          </w:p>
        </w:tc>
        <w:tc>
          <w:tcPr>
            <w:tcW w:w="91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7E604FBB" w14:textId="77777777" w:rsidR="004B1291" w:rsidRPr="004B1291" w:rsidRDefault="004B1291" w:rsidP="004B1291">
            <w:pPr>
              <w:ind w:left="-69" w:right="-7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104,3</w:t>
            </w:r>
          </w:p>
        </w:tc>
      </w:tr>
      <w:tr w:rsidR="004B1291" w:rsidRPr="004B1291" w14:paraId="616B7237" w14:textId="77777777" w:rsidTr="001D7E75">
        <w:trPr>
          <w:trHeight w:val="20"/>
        </w:trPr>
        <w:tc>
          <w:tcPr>
            <w:tcW w:w="1682" w:type="pct"/>
            <w:tcBorders>
              <w:left w:val="single" w:sz="6" w:space="0" w:color="auto"/>
              <w:right w:val="single" w:sz="4" w:space="0" w:color="auto"/>
            </w:tcBorders>
            <w:vAlign w:val="bottom"/>
          </w:tcPr>
          <w:p w14:paraId="51646CC7" w14:textId="77777777" w:rsidR="004B1291" w:rsidRPr="004B1291" w:rsidRDefault="004B1291" w:rsidP="004B1291">
            <w:pPr>
              <w:ind w:right="-62"/>
              <w:rPr>
                <w:sz w:val="18"/>
                <w:szCs w:val="18"/>
                <w:lang w:eastAsia="ru-RU"/>
              </w:rPr>
            </w:pPr>
            <w:proofErr w:type="spellStart"/>
            <w:r w:rsidRPr="004B1291">
              <w:rPr>
                <w:sz w:val="18"/>
                <w:szCs w:val="18"/>
                <w:lang w:eastAsia="ru-RU"/>
              </w:rPr>
              <w:t>Жети-Огузскийрайон</w:t>
            </w:r>
            <w:proofErr w:type="spellEnd"/>
          </w:p>
        </w:tc>
        <w:tc>
          <w:tcPr>
            <w:tcW w:w="120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14ADE177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37976,9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6DAF5D88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27158,4</w:t>
            </w:r>
          </w:p>
        </w:tc>
        <w:tc>
          <w:tcPr>
            <w:tcW w:w="91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7BA4194C" w14:textId="77777777" w:rsidR="004B1291" w:rsidRPr="004B1291" w:rsidRDefault="004B1291" w:rsidP="004B1291">
            <w:pPr>
              <w:ind w:left="-69" w:right="-7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71,5</w:t>
            </w:r>
          </w:p>
        </w:tc>
      </w:tr>
      <w:tr w:rsidR="004B1291" w:rsidRPr="004B1291" w14:paraId="67FD18D2" w14:textId="77777777" w:rsidTr="001D7E75">
        <w:trPr>
          <w:trHeight w:val="20"/>
        </w:trPr>
        <w:tc>
          <w:tcPr>
            <w:tcW w:w="1682" w:type="pct"/>
            <w:tcBorders>
              <w:left w:val="single" w:sz="6" w:space="0" w:color="auto"/>
              <w:right w:val="single" w:sz="4" w:space="0" w:color="auto"/>
            </w:tcBorders>
            <w:vAlign w:val="bottom"/>
          </w:tcPr>
          <w:p w14:paraId="7209A0B0" w14:textId="77777777" w:rsidR="004B1291" w:rsidRPr="004B1291" w:rsidRDefault="004B1291" w:rsidP="004B1291">
            <w:pPr>
              <w:ind w:right="-62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Иссык-Кульский район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766671AD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56451,0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5323EFDC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56738,7</w:t>
            </w:r>
          </w:p>
        </w:tc>
        <w:tc>
          <w:tcPr>
            <w:tcW w:w="91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24B5A80F" w14:textId="77777777" w:rsidR="004B1291" w:rsidRPr="004B1291" w:rsidRDefault="004B1291" w:rsidP="004B1291">
            <w:pPr>
              <w:ind w:left="-69" w:right="-7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100,5</w:t>
            </w:r>
          </w:p>
        </w:tc>
      </w:tr>
      <w:tr w:rsidR="004B1291" w:rsidRPr="004B1291" w14:paraId="7C5175F4" w14:textId="77777777" w:rsidTr="001D7E75">
        <w:trPr>
          <w:trHeight w:val="20"/>
        </w:trPr>
        <w:tc>
          <w:tcPr>
            <w:tcW w:w="1682" w:type="pct"/>
            <w:tcBorders>
              <w:left w:val="single" w:sz="6" w:space="0" w:color="auto"/>
              <w:right w:val="single" w:sz="4" w:space="0" w:color="auto"/>
            </w:tcBorders>
            <w:vAlign w:val="bottom"/>
          </w:tcPr>
          <w:p w14:paraId="73AE142A" w14:textId="77777777" w:rsidR="004B1291" w:rsidRPr="004B1291" w:rsidRDefault="004B1291" w:rsidP="004B1291">
            <w:pPr>
              <w:ind w:right="-62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B1291">
              <w:rPr>
                <w:sz w:val="18"/>
                <w:szCs w:val="18"/>
                <w:lang w:eastAsia="ru-RU"/>
              </w:rPr>
              <w:t>г.Чолпон-Ата</w:t>
            </w:r>
            <w:proofErr w:type="spellEnd"/>
          </w:p>
        </w:tc>
        <w:tc>
          <w:tcPr>
            <w:tcW w:w="120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78489454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11642,0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136F4B23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11820,5</w:t>
            </w:r>
          </w:p>
        </w:tc>
        <w:tc>
          <w:tcPr>
            <w:tcW w:w="91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2FA2317E" w14:textId="77777777" w:rsidR="004B1291" w:rsidRPr="004B1291" w:rsidRDefault="004B1291" w:rsidP="004B1291">
            <w:pPr>
              <w:ind w:left="-69" w:right="-7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101,5</w:t>
            </w:r>
          </w:p>
        </w:tc>
      </w:tr>
      <w:tr w:rsidR="004B1291" w:rsidRPr="004B1291" w14:paraId="24B5F6DA" w14:textId="77777777" w:rsidTr="001D7E75">
        <w:trPr>
          <w:trHeight w:val="20"/>
        </w:trPr>
        <w:tc>
          <w:tcPr>
            <w:tcW w:w="1682" w:type="pct"/>
            <w:tcBorders>
              <w:left w:val="single" w:sz="6" w:space="0" w:color="auto"/>
              <w:right w:val="single" w:sz="4" w:space="0" w:color="auto"/>
            </w:tcBorders>
            <w:vAlign w:val="bottom"/>
          </w:tcPr>
          <w:p w14:paraId="5C2700E8" w14:textId="77777777" w:rsidR="004B1291" w:rsidRPr="004B1291" w:rsidRDefault="004B1291" w:rsidP="004B1291">
            <w:pPr>
              <w:ind w:right="-62"/>
              <w:rPr>
                <w:sz w:val="18"/>
                <w:szCs w:val="18"/>
                <w:lang w:eastAsia="ru-RU"/>
              </w:rPr>
            </w:pPr>
            <w:proofErr w:type="spellStart"/>
            <w:r w:rsidRPr="004B1291">
              <w:rPr>
                <w:sz w:val="18"/>
                <w:szCs w:val="18"/>
                <w:lang w:eastAsia="ru-RU"/>
              </w:rPr>
              <w:t>Тонский</w:t>
            </w:r>
            <w:proofErr w:type="spellEnd"/>
            <w:r w:rsidRPr="004B1291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5F5ABA71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17350,5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36AF6C0D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16717,4</w:t>
            </w:r>
          </w:p>
        </w:tc>
        <w:tc>
          <w:tcPr>
            <w:tcW w:w="91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02D0F0E3" w14:textId="77777777" w:rsidR="004B1291" w:rsidRPr="004B1291" w:rsidRDefault="004B1291" w:rsidP="004B1291">
            <w:pPr>
              <w:ind w:left="-69" w:right="-7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96,4</w:t>
            </w:r>
          </w:p>
        </w:tc>
      </w:tr>
      <w:tr w:rsidR="004B1291" w:rsidRPr="004B1291" w14:paraId="71322582" w14:textId="77777777" w:rsidTr="001D7E75">
        <w:trPr>
          <w:trHeight w:val="20"/>
        </w:trPr>
        <w:tc>
          <w:tcPr>
            <w:tcW w:w="1682" w:type="pct"/>
            <w:tcBorders>
              <w:left w:val="single" w:sz="6" w:space="0" w:color="auto"/>
              <w:right w:val="single" w:sz="4" w:space="0" w:color="auto"/>
            </w:tcBorders>
            <w:vAlign w:val="bottom"/>
          </w:tcPr>
          <w:p w14:paraId="73CBE07C" w14:textId="77777777" w:rsidR="004B1291" w:rsidRPr="004B1291" w:rsidRDefault="004B1291" w:rsidP="004B1291">
            <w:pPr>
              <w:ind w:right="-62"/>
              <w:rPr>
                <w:sz w:val="18"/>
                <w:szCs w:val="18"/>
                <w:lang w:eastAsia="ru-RU"/>
              </w:rPr>
            </w:pPr>
            <w:proofErr w:type="spellStart"/>
            <w:r w:rsidRPr="004B1291">
              <w:rPr>
                <w:sz w:val="18"/>
                <w:szCs w:val="18"/>
                <w:lang w:eastAsia="ru-RU"/>
              </w:rPr>
              <w:t>Тюпский</w:t>
            </w:r>
            <w:proofErr w:type="spellEnd"/>
            <w:r w:rsidRPr="004B1291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120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6F6FFD57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9748,5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3656DC08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9761,9</w:t>
            </w:r>
          </w:p>
        </w:tc>
        <w:tc>
          <w:tcPr>
            <w:tcW w:w="91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3D43E843" w14:textId="77777777" w:rsidR="004B1291" w:rsidRPr="004B1291" w:rsidRDefault="004B1291" w:rsidP="004B1291">
            <w:pPr>
              <w:ind w:left="-69" w:right="-7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100,1</w:t>
            </w:r>
          </w:p>
        </w:tc>
      </w:tr>
      <w:tr w:rsidR="004B1291" w:rsidRPr="004B1291" w14:paraId="0E43B120" w14:textId="77777777" w:rsidTr="001D7E75">
        <w:trPr>
          <w:trHeight w:val="20"/>
        </w:trPr>
        <w:tc>
          <w:tcPr>
            <w:tcW w:w="1682" w:type="pct"/>
            <w:tcBorders>
              <w:left w:val="single" w:sz="6" w:space="0" w:color="auto"/>
              <w:right w:val="single" w:sz="4" w:space="0" w:color="auto"/>
            </w:tcBorders>
            <w:vAlign w:val="bottom"/>
          </w:tcPr>
          <w:p w14:paraId="2BD5DDE5" w14:textId="77777777" w:rsidR="004B1291" w:rsidRPr="004B1291" w:rsidRDefault="004B1291" w:rsidP="004B1291">
            <w:pPr>
              <w:ind w:right="-62"/>
              <w:rPr>
                <w:sz w:val="18"/>
                <w:szCs w:val="18"/>
                <w:lang w:eastAsia="ru-RU"/>
              </w:rPr>
            </w:pPr>
            <w:proofErr w:type="spellStart"/>
            <w:r w:rsidRPr="004B1291">
              <w:rPr>
                <w:sz w:val="18"/>
                <w:szCs w:val="18"/>
                <w:lang w:eastAsia="ru-RU"/>
              </w:rPr>
              <w:t>г.Каракол</w:t>
            </w:r>
            <w:proofErr w:type="spellEnd"/>
          </w:p>
        </w:tc>
        <w:tc>
          <w:tcPr>
            <w:tcW w:w="120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46AE62CC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74978,3</w:t>
            </w:r>
          </w:p>
        </w:tc>
        <w:tc>
          <w:tcPr>
            <w:tcW w:w="1195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2B110653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112017,7</w:t>
            </w:r>
          </w:p>
        </w:tc>
        <w:tc>
          <w:tcPr>
            <w:tcW w:w="91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472C6C4D" w14:textId="77777777" w:rsidR="004B1291" w:rsidRPr="004B1291" w:rsidRDefault="004B1291" w:rsidP="004B1291">
            <w:pPr>
              <w:ind w:left="-69" w:right="-7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149,4</w:t>
            </w:r>
          </w:p>
        </w:tc>
      </w:tr>
      <w:tr w:rsidR="004B1291" w:rsidRPr="004B1291" w14:paraId="7EFA07F4" w14:textId="77777777" w:rsidTr="001D7E75">
        <w:trPr>
          <w:trHeight w:val="20"/>
        </w:trPr>
        <w:tc>
          <w:tcPr>
            <w:tcW w:w="1682" w:type="pct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14:paraId="55EEC25C" w14:textId="77777777" w:rsidR="004B1291" w:rsidRPr="004B1291" w:rsidRDefault="004B1291" w:rsidP="004B1291">
            <w:pPr>
              <w:ind w:right="-62"/>
              <w:rPr>
                <w:sz w:val="18"/>
                <w:szCs w:val="18"/>
                <w:lang w:eastAsia="ru-RU"/>
              </w:rPr>
            </w:pPr>
            <w:proofErr w:type="spellStart"/>
            <w:r w:rsidRPr="004B1291">
              <w:rPr>
                <w:sz w:val="18"/>
                <w:szCs w:val="18"/>
                <w:lang w:eastAsia="ru-RU"/>
              </w:rPr>
              <w:t>г.Балыкчы</w:t>
            </w:r>
            <w:proofErr w:type="spellEnd"/>
          </w:p>
        </w:tc>
        <w:tc>
          <w:tcPr>
            <w:tcW w:w="12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A323EE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49632,8</w:t>
            </w:r>
          </w:p>
        </w:tc>
        <w:tc>
          <w:tcPr>
            <w:tcW w:w="11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A63980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60013,8</w:t>
            </w:r>
          </w:p>
        </w:tc>
        <w:tc>
          <w:tcPr>
            <w:tcW w:w="9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F8CDBF" w14:textId="77777777" w:rsidR="004B1291" w:rsidRPr="004B1291" w:rsidRDefault="004B1291" w:rsidP="004B1291">
            <w:pPr>
              <w:ind w:left="-69" w:right="-7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120,9</w:t>
            </w:r>
          </w:p>
        </w:tc>
      </w:tr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</w:tbl>
    <w:p w14:paraId="308D2189" w14:textId="77777777" w:rsidR="004B1291" w:rsidRPr="004B1291" w:rsidRDefault="004B1291" w:rsidP="004B1291">
      <w:pPr>
        <w:keepNext/>
        <w:outlineLvl w:val="2"/>
        <w:rPr>
          <w:b/>
          <w:bCs/>
          <w:sz w:val="22"/>
          <w:szCs w:val="22"/>
          <w:lang w:eastAsia="ru-RU"/>
        </w:rPr>
      </w:pPr>
    </w:p>
    <w:p w14:paraId="314C5F0F" w14:textId="77777777" w:rsidR="004B1291" w:rsidRPr="004B1291" w:rsidRDefault="004B1291" w:rsidP="004B1291">
      <w:pPr>
        <w:keepNext/>
        <w:ind w:left="120" w:right="195"/>
        <w:outlineLvl w:val="2"/>
        <w:rPr>
          <w:b/>
          <w:bCs/>
          <w:sz w:val="26"/>
          <w:szCs w:val="26"/>
          <w:lang w:eastAsia="ru-RU"/>
        </w:rPr>
      </w:pPr>
    </w:p>
    <w:p w14:paraId="59E79791" w14:textId="77777777" w:rsidR="004B1291" w:rsidRPr="004B1291" w:rsidRDefault="004B1291" w:rsidP="004B1291">
      <w:pPr>
        <w:keepNext/>
        <w:ind w:left="120" w:right="195"/>
        <w:outlineLvl w:val="2"/>
        <w:rPr>
          <w:b/>
          <w:bCs/>
          <w:i/>
          <w:sz w:val="26"/>
          <w:szCs w:val="26"/>
          <w:lang w:eastAsia="ru-RU"/>
        </w:rPr>
      </w:pPr>
      <w:r w:rsidRPr="004B1291">
        <w:rPr>
          <w:b/>
          <w:bCs/>
          <w:sz w:val="26"/>
          <w:szCs w:val="26"/>
          <w:lang w:eastAsia="ru-RU"/>
        </w:rPr>
        <w:t>Потребительский рынок.</w:t>
      </w:r>
    </w:p>
    <w:p w14:paraId="24AE7CB4" w14:textId="77777777" w:rsidR="004B1291" w:rsidRPr="004B1291" w:rsidRDefault="004B1291" w:rsidP="004B1291">
      <w:pPr>
        <w:ind w:left="120" w:right="195" w:firstLine="540"/>
        <w:jc w:val="both"/>
        <w:rPr>
          <w:sz w:val="22"/>
          <w:szCs w:val="22"/>
          <w:lang w:eastAsia="ru-RU"/>
        </w:rPr>
      </w:pPr>
    </w:p>
    <w:p w14:paraId="54F2D5DD" w14:textId="77777777" w:rsidR="004B1291" w:rsidRPr="004B1291" w:rsidRDefault="004B1291" w:rsidP="004B1291">
      <w:pPr>
        <w:ind w:firstLine="540"/>
        <w:jc w:val="both"/>
        <w:rPr>
          <w:sz w:val="22"/>
          <w:szCs w:val="22"/>
          <w:lang w:eastAsia="ru-RU"/>
        </w:rPr>
      </w:pPr>
      <w:r w:rsidRPr="004B1291">
        <w:rPr>
          <w:sz w:val="22"/>
          <w:szCs w:val="22"/>
          <w:lang w:eastAsia="ru-RU"/>
        </w:rPr>
        <w:t>Общий объём оборота торговли, ремонта автомобилей, бытовых изделий и предметов личного пользования в январе</w:t>
      </w:r>
      <w:r w:rsidRPr="004B1291">
        <w:rPr>
          <w:sz w:val="22"/>
          <w:szCs w:val="22"/>
          <w:lang w:val="ky-KG" w:eastAsia="ru-RU"/>
        </w:rPr>
        <w:t>-августе</w:t>
      </w:r>
      <w:r w:rsidRPr="004B1291">
        <w:rPr>
          <w:sz w:val="22"/>
          <w:szCs w:val="22"/>
          <w:lang w:eastAsia="ru-RU"/>
        </w:rPr>
        <w:t xml:space="preserve"> месяце 202</w:t>
      </w:r>
      <w:r w:rsidRPr="004B1291">
        <w:rPr>
          <w:sz w:val="22"/>
          <w:szCs w:val="22"/>
          <w:lang w:val="ky-KG" w:eastAsia="ru-RU"/>
        </w:rPr>
        <w:t>6</w:t>
      </w:r>
      <w:r w:rsidRPr="004B1291">
        <w:rPr>
          <w:sz w:val="22"/>
          <w:szCs w:val="22"/>
          <w:lang w:eastAsia="ru-RU"/>
        </w:rPr>
        <w:t xml:space="preserve"> года составил </w:t>
      </w:r>
      <w:r w:rsidRPr="004B1291">
        <w:rPr>
          <w:sz w:val="22"/>
          <w:szCs w:val="22"/>
          <w:lang w:val="ky-KG" w:eastAsia="ru-RU"/>
        </w:rPr>
        <w:t>41184998,6</w:t>
      </w:r>
      <w:r w:rsidRPr="004B1291">
        <w:rPr>
          <w:sz w:val="22"/>
          <w:szCs w:val="22"/>
          <w:lang w:eastAsia="ru-RU"/>
        </w:rPr>
        <w:t xml:space="preserve"> тыс. сомов, что на </w:t>
      </w:r>
      <w:r w:rsidRPr="004B1291">
        <w:rPr>
          <w:sz w:val="22"/>
          <w:szCs w:val="22"/>
          <w:lang w:val="ky-KG" w:eastAsia="ru-RU"/>
        </w:rPr>
        <w:t>30,2</w:t>
      </w:r>
      <w:r w:rsidRPr="004B1291">
        <w:rPr>
          <w:sz w:val="22"/>
          <w:szCs w:val="22"/>
          <w:lang w:eastAsia="ru-RU"/>
        </w:rPr>
        <w:t xml:space="preserve"> процента больше соответствующего периода прошлого года. </w:t>
      </w:r>
    </w:p>
    <w:p w14:paraId="03035C46" w14:textId="77777777" w:rsidR="004B1291" w:rsidRPr="004B1291" w:rsidRDefault="004B1291" w:rsidP="004B1291">
      <w:pPr>
        <w:ind w:firstLine="540"/>
        <w:jc w:val="both"/>
        <w:rPr>
          <w:sz w:val="22"/>
          <w:szCs w:val="22"/>
          <w:lang w:eastAsia="ru-RU"/>
        </w:rPr>
      </w:pPr>
      <w:r w:rsidRPr="004B1291">
        <w:rPr>
          <w:sz w:val="22"/>
          <w:szCs w:val="22"/>
          <w:lang w:eastAsia="ru-RU"/>
        </w:rPr>
        <w:t>Оборот розничной торговли, кроме торговли автомобилями и моторным топливом в январе</w:t>
      </w:r>
      <w:r w:rsidRPr="004B1291">
        <w:rPr>
          <w:sz w:val="22"/>
          <w:szCs w:val="22"/>
          <w:lang w:val="ky-KG" w:eastAsia="ru-RU"/>
        </w:rPr>
        <w:t>-августе</w:t>
      </w:r>
      <w:r w:rsidRPr="004B1291">
        <w:rPr>
          <w:sz w:val="22"/>
          <w:szCs w:val="22"/>
          <w:lang w:eastAsia="ru-RU"/>
        </w:rPr>
        <w:t xml:space="preserve"> месяце 202</w:t>
      </w:r>
      <w:r w:rsidRPr="004B1291">
        <w:rPr>
          <w:sz w:val="22"/>
          <w:szCs w:val="22"/>
          <w:lang w:val="ky-KG" w:eastAsia="ru-RU"/>
        </w:rPr>
        <w:t>6</w:t>
      </w:r>
      <w:r w:rsidRPr="004B1291">
        <w:rPr>
          <w:sz w:val="22"/>
          <w:szCs w:val="22"/>
          <w:lang w:eastAsia="ru-RU"/>
        </w:rPr>
        <w:t xml:space="preserve"> года составил </w:t>
      </w:r>
      <w:r w:rsidRPr="004B1291">
        <w:rPr>
          <w:sz w:val="22"/>
          <w:szCs w:val="22"/>
          <w:lang w:val="ky-KG" w:eastAsia="ru-RU"/>
        </w:rPr>
        <w:t>19638953,5</w:t>
      </w:r>
      <w:r w:rsidRPr="004B1291">
        <w:rPr>
          <w:sz w:val="22"/>
          <w:szCs w:val="22"/>
          <w:lang w:eastAsia="ru-RU"/>
        </w:rPr>
        <w:t xml:space="preserve"> тыс. сомов, что на </w:t>
      </w:r>
      <w:r w:rsidRPr="004B1291">
        <w:rPr>
          <w:sz w:val="22"/>
          <w:szCs w:val="22"/>
          <w:lang w:val="ky-KG" w:eastAsia="ru-RU"/>
        </w:rPr>
        <w:t>8,0</w:t>
      </w:r>
      <w:r w:rsidRPr="004B1291">
        <w:rPr>
          <w:sz w:val="22"/>
          <w:szCs w:val="22"/>
          <w:lang w:eastAsia="ru-RU"/>
        </w:rPr>
        <w:t xml:space="preserve"> процента больше соответствующего периода 202</w:t>
      </w:r>
      <w:r w:rsidRPr="004B1291">
        <w:rPr>
          <w:sz w:val="22"/>
          <w:szCs w:val="22"/>
          <w:lang w:val="ky-KG" w:eastAsia="ru-RU"/>
        </w:rPr>
        <w:t>5</w:t>
      </w:r>
      <w:r w:rsidRPr="004B1291">
        <w:rPr>
          <w:sz w:val="22"/>
          <w:szCs w:val="22"/>
          <w:lang w:eastAsia="ru-RU"/>
        </w:rPr>
        <w:t xml:space="preserve"> года, а доля его в общем объеме составила </w:t>
      </w:r>
      <w:r w:rsidRPr="004B1291">
        <w:rPr>
          <w:sz w:val="22"/>
          <w:szCs w:val="22"/>
          <w:lang w:val="ky-KG" w:eastAsia="ru-RU"/>
        </w:rPr>
        <w:t xml:space="preserve">47,7 </w:t>
      </w:r>
      <w:r w:rsidRPr="004B1291">
        <w:rPr>
          <w:sz w:val="22"/>
          <w:szCs w:val="22"/>
          <w:lang w:eastAsia="ru-RU"/>
        </w:rPr>
        <w:t>процента.</w:t>
      </w:r>
    </w:p>
    <w:p w14:paraId="32F7ACDE" w14:textId="77777777" w:rsidR="004B1291" w:rsidRPr="004B1291" w:rsidRDefault="004B1291" w:rsidP="004B1291">
      <w:pPr>
        <w:ind w:firstLine="540"/>
        <w:jc w:val="both"/>
        <w:rPr>
          <w:sz w:val="22"/>
          <w:szCs w:val="22"/>
          <w:lang w:eastAsia="ru-RU"/>
        </w:rPr>
      </w:pPr>
      <w:r w:rsidRPr="004B1291">
        <w:rPr>
          <w:sz w:val="22"/>
          <w:szCs w:val="22"/>
          <w:lang w:eastAsia="ru-RU"/>
        </w:rPr>
        <w:t>Оборот торговли автомобилями и мотоциклами, автодеталями, узлами и принадлежностями в январе</w:t>
      </w:r>
      <w:r w:rsidRPr="004B1291">
        <w:rPr>
          <w:sz w:val="22"/>
          <w:szCs w:val="22"/>
          <w:lang w:val="ky-KG" w:eastAsia="ru-RU"/>
        </w:rPr>
        <w:t xml:space="preserve">-августе </w:t>
      </w:r>
      <w:r w:rsidRPr="004B1291">
        <w:rPr>
          <w:sz w:val="22"/>
          <w:szCs w:val="22"/>
          <w:lang w:eastAsia="ru-RU"/>
        </w:rPr>
        <w:t>месяце 202</w:t>
      </w:r>
      <w:r w:rsidRPr="004B1291">
        <w:rPr>
          <w:sz w:val="22"/>
          <w:szCs w:val="22"/>
          <w:lang w:val="ky-KG" w:eastAsia="ru-RU"/>
        </w:rPr>
        <w:t>6</w:t>
      </w:r>
      <w:r w:rsidRPr="004B1291">
        <w:rPr>
          <w:sz w:val="22"/>
          <w:szCs w:val="22"/>
          <w:lang w:eastAsia="ru-RU"/>
        </w:rPr>
        <w:t xml:space="preserve"> года составил в сумме </w:t>
      </w:r>
      <w:r w:rsidRPr="004B1291">
        <w:rPr>
          <w:sz w:val="22"/>
          <w:szCs w:val="22"/>
          <w:lang w:val="ky-KG" w:eastAsia="ru-RU"/>
        </w:rPr>
        <w:t>251064,0</w:t>
      </w:r>
      <w:r w:rsidRPr="004B1291">
        <w:rPr>
          <w:sz w:val="22"/>
          <w:szCs w:val="22"/>
          <w:lang w:eastAsia="ru-RU"/>
        </w:rPr>
        <w:t xml:space="preserve"> тыс. сомов, что на </w:t>
      </w:r>
      <w:r w:rsidRPr="004B1291">
        <w:rPr>
          <w:sz w:val="22"/>
          <w:szCs w:val="22"/>
          <w:lang w:val="ky-KG" w:eastAsia="ru-RU"/>
        </w:rPr>
        <w:t>6,3</w:t>
      </w:r>
      <w:r w:rsidRPr="004B1291">
        <w:rPr>
          <w:sz w:val="22"/>
          <w:szCs w:val="22"/>
          <w:lang w:eastAsia="ru-RU"/>
        </w:rPr>
        <w:t xml:space="preserve"> процента </w:t>
      </w:r>
      <w:r w:rsidRPr="004B1291">
        <w:rPr>
          <w:sz w:val="22"/>
          <w:szCs w:val="22"/>
          <w:lang w:val="ky-KG" w:eastAsia="ru-RU"/>
        </w:rPr>
        <w:t>больше</w:t>
      </w:r>
      <w:r w:rsidRPr="004B1291">
        <w:rPr>
          <w:sz w:val="22"/>
          <w:szCs w:val="22"/>
          <w:lang w:eastAsia="ru-RU"/>
        </w:rPr>
        <w:t xml:space="preserve"> соответствующего периода прошлого года, а его удельный вес в общем объеме оборота составил </w:t>
      </w:r>
      <w:r w:rsidRPr="004B1291">
        <w:rPr>
          <w:sz w:val="22"/>
          <w:szCs w:val="22"/>
          <w:lang w:val="ky-KG" w:eastAsia="ru-RU"/>
        </w:rPr>
        <w:t>0,6</w:t>
      </w:r>
      <w:r w:rsidRPr="004B1291">
        <w:rPr>
          <w:sz w:val="22"/>
          <w:szCs w:val="22"/>
          <w:lang w:eastAsia="ru-RU"/>
        </w:rPr>
        <w:t xml:space="preserve"> процента.  </w:t>
      </w:r>
    </w:p>
    <w:p w14:paraId="62AF8668" w14:textId="77777777" w:rsidR="004B1291" w:rsidRPr="004B1291" w:rsidRDefault="004B1291" w:rsidP="004B1291">
      <w:pPr>
        <w:ind w:firstLine="540"/>
        <w:jc w:val="both"/>
        <w:rPr>
          <w:sz w:val="22"/>
          <w:szCs w:val="22"/>
          <w:lang w:eastAsia="ru-RU"/>
        </w:rPr>
      </w:pPr>
      <w:r w:rsidRPr="004B1291">
        <w:rPr>
          <w:sz w:val="22"/>
          <w:szCs w:val="22"/>
          <w:lang w:eastAsia="ru-RU"/>
        </w:rPr>
        <w:t>Оборот розничной торговли моторным топливом в январе</w:t>
      </w:r>
      <w:r w:rsidRPr="004B1291">
        <w:rPr>
          <w:sz w:val="22"/>
          <w:szCs w:val="22"/>
          <w:lang w:val="ky-KG" w:eastAsia="ru-RU"/>
        </w:rPr>
        <w:t>-августе</w:t>
      </w:r>
      <w:r w:rsidRPr="004B1291">
        <w:rPr>
          <w:sz w:val="22"/>
          <w:szCs w:val="22"/>
          <w:lang w:eastAsia="ru-RU"/>
        </w:rPr>
        <w:t xml:space="preserve"> месяце 202</w:t>
      </w:r>
      <w:r w:rsidRPr="004B1291">
        <w:rPr>
          <w:sz w:val="22"/>
          <w:szCs w:val="22"/>
          <w:lang w:val="ky-KG" w:eastAsia="ru-RU"/>
        </w:rPr>
        <w:t>6</w:t>
      </w:r>
      <w:r w:rsidRPr="004B1291">
        <w:rPr>
          <w:sz w:val="22"/>
          <w:szCs w:val="22"/>
          <w:lang w:eastAsia="ru-RU"/>
        </w:rPr>
        <w:t xml:space="preserve"> года составил </w:t>
      </w:r>
      <w:r w:rsidRPr="004B1291">
        <w:rPr>
          <w:sz w:val="22"/>
          <w:szCs w:val="22"/>
          <w:lang w:val="ky-KG" w:eastAsia="ru-RU"/>
        </w:rPr>
        <w:t>8928208,9 тыс.</w:t>
      </w:r>
      <w:r w:rsidRPr="004B1291">
        <w:rPr>
          <w:sz w:val="22"/>
          <w:szCs w:val="22"/>
          <w:lang w:eastAsia="ru-RU"/>
        </w:rPr>
        <w:t xml:space="preserve">сомов, что на </w:t>
      </w:r>
      <w:r w:rsidRPr="004B1291">
        <w:rPr>
          <w:sz w:val="22"/>
          <w:szCs w:val="22"/>
          <w:lang w:val="ky-KG" w:eastAsia="ru-RU"/>
        </w:rPr>
        <w:t xml:space="preserve">0,6 </w:t>
      </w:r>
      <w:r w:rsidRPr="004B1291">
        <w:rPr>
          <w:sz w:val="22"/>
          <w:szCs w:val="22"/>
          <w:lang w:eastAsia="ru-RU"/>
        </w:rPr>
        <w:t xml:space="preserve">процента </w:t>
      </w:r>
      <w:r w:rsidRPr="004B1291">
        <w:rPr>
          <w:sz w:val="22"/>
          <w:szCs w:val="22"/>
          <w:lang w:val="ky-KG" w:eastAsia="ru-RU"/>
        </w:rPr>
        <w:t>меньше</w:t>
      </w:r>
      <w:r w:rsidRPr="004B1291">
        <w:rPr>
          <w:sz w:val="22"/>
          <w:szCs w:val="22"/>
          <w:lang w:eastAsia="ru-RU"/>
        </w:rPr>
        <w:t xml:space="preserve"> соответствующего периода предыдущего года, а его удельный вес в общем объеме оборота составил </w:t>
      </w:r>
      <w:r w:rsidRPr="004B1291">
        <w:rPr>
          <w:sz w:val="22"/>
          <w:szCs w:val="22"/>
          <w:lang w:val="ky-KG" w:eastAsia="ru-RU"/>
        </w:rPr>
        <w:t>21,7</w:t>
      </w:r>
      <w:r w:rsidRPr="004B1291">
        <w:rPr>
          <w:sz w:val="22"/>
          <w:szCs w:val="22"/>
          <w:lang w:eastAsia="ru-RU"/>
        </w:rPr>
        <w:t xml:space="preserve"> процента.</w:t>
      </w:r>
    </w:p>
    <w:p w14:paraId="02C438C0" w14:textId="77777777" w:rsidR="004B1291" w:rsidRPr="004B1291" w:rsidRDefault="004B1291" w:rsidP="004B1291">
      <w:pPr>
        <w:ind w:firstLine="540"/>
        <w:jc w:val="both"/>
        <w:rPr>
          <w:sz w:val="22"/>
          <w:szCs w:val="22"/>
          <w:lang w:eastAsia="ru-RU"/>
        </w:rPr>
      </w:pPr>
      <w:r w:rsidRPr="004B1291">
        <w:rPr>
          <w:sz w:val="22"/>
          <w:szCs w:val="22"/>
          <w:lang w:eastAsia="ru-RU"/>
        </w:rPr>
        <w:t>В январе</w:t>
      </w:r>
      <w:r w:rsidRPr="004B1291">
        <w:rPr>
          <w:sz w:val="22"/>
          <w:szCs w:val="22"/>
          <w:lang w:val="ky-KG" w:eastAsia="ru-RU"/>
        </w:rPr>
        <w:t>-августе</w:t>
      </w:r>
      <w:r w:rsidRPr="004B1291">
        <w:rPr>
          <w:sz w:val="22"/>
          <w:szCs w:val="22"/>
          <w:lang w:eastAsia="ru-RU"/>
        </w:rPr>
        <w:t xml:space="preserve"> месяце 202</w:t>
      </w:r>
      <w:r w:rsidRPr="004B1291">
        <w:rPr>
          <w:sz w:val="22"/>
          <w:szCs w:val="22"/>
          <w:lang w:val="ky-KG" w:eastAsia="ru-RU"/>
        </w:rPr>
        <w:t>6</w:t>
      </w:r>
      <w:r w:rsidRPr="004B1291">
        <w:rPr>
          <w:sz w:val="22"/>
          <w:szCs w:val="22"/>
          <w:lang w:eastAsia="ru-RU"/>
        </w:rPr>
        <w:t xml:space="preserve"> года объемы услуг по техническому обслуживанию и ремонту автомобилей в целом по области сравнением с соответствующим периодом прошлого года у</w:t>
      </w:r>
      <w:r w:rsidRPr="004B1291">
        <w:rPr>
          <w:sz w:val="22"/>
          <w:szCs w:val="22"/>
          <w:lang w:val="ky-KG" w:eastAsia="ru-RU"/>
        </w:rPr>
        <w:t>величелось</w:t>
      </w:r>
      <w:r w:rsidRPr="004B1291">
        <w:rPr>
          <w:sz w:val="22"/>
          <w:szCs w:val="22"/>
          <w:lang w:eastAsia="ru-RU"/>
        </w:rPr>
        <w:t xml:space="preserve"> на </w:t>
      </w:r>
      <w:r w:rsidRPr="004B1291">
        <w:rPr>
          <w:sz w:val="22"/>
          <w:szCs w:val="22"/>
          <w:lang w:val="ky-KG" w:eastAsia="ru-RU"/>
        </w:rPr>
        <w:t xml:space="preserve">7,0 </w:t>
      </w:r>
      <w:r w:rsidRPr="004B1291">
        <w:rPr>
          <w:sz w:val="22"/>
          <w:szCs w:val="22"/>
          <w:lang w:eastAsia="ru-RU"/>
        </w:rPr>
        <w:t xml:space="preserve">процента. </w:t>
      </w:r>
    </w:p>
    <w:p w14:paraId="3CC1BF9E" w14:textId="77777777" w:rsidR="004B1291" w:rsidRPr="004B1291" w:rsidRDefault="004B1291" w:rsidP="004B1291">
      <w:pPr>
        <w:ind w:firstLine="540"/>
        <w:jc w:val="both"/>
        <w:rPr>
          <w:sz w:val="22"/>
          <w:szCs w:val="22"/>
          <w:lang w:eastAsia="ru-RU"/>
        </w:rPr>
      </w:pPr>
      <w:r w:rsidRPr="004B1291">
        <w:rPr>
          <w:sz w:val="22"/>
          <w:szCs w:val="22"/>
          <w:lang w:eastAsia="ru-RU"/>
        </w:rPr>
        <w:t>Объём услуг, оказанный гостиницами и ресторанами, в январе</w:t>
      </w:r>
      <w:r w:rsidRPr="004B1291">
        <w:rPr>
          <w:sz w:val="22"/>
          <w:szCs w:val="22"/>
          <w:lang w:val="ky-KG" w:eastAsia="ru-RU"/>
        </w:rPr>
        <w:t>-августе</w:t>
      </w:r>
      <w:r w:rsidRPr="004B1291">
        <w:rPr>
          <w:sz w:val="22"/>
          <w:szCs w:val="22"/>
          <w:lang w:eastAsia="ru-RU"/>
        </w:rPr>
        <w:t xml:space="preserve"> месяце 202</w:t>
      </w:r>
      <w:r w:rsidRPr="004B1291">
        <w:rPr>
          <w:sz w:val="22"/>
          <w:szCs w:val="22"/>
          <w:lang w:val="ky-KG" w:eastAsia="ru-RU"/>
        </w:rPr>
        <w:t>6</w:t>
      </w:r>
      <w:r w:rsidRPr="004B1291">
        <w:rPr>
          <w:sz w:val="22"/>
          <w:szCs w:val="22"/>
          <w:lang w:eastAsia="ru-RU"/>
        </w:rPr>
        <w:t xml:space="preserve"> года составил </w:t>
      </w:r>
      <w:r w:rsidRPr="004B1291">
        <w:rPr>
          <w:sz w:val="22"/>
          <w:szCs w:val="22"/>
          <w:lang w:val="ky-KG" w:eastAsia="ru-RU"/>
        </w:rPr>
        <w:t>2610193,0</w:t>
      </w:r>
      <w:r w:rsidRPr="004B1291">
        <w:rPr>
          <w:sz w:val="22"/>
          <w:szCs w:val="22"/>
          <w:lang w:eastAsia="ru-RU"/>
        </w:rPr>
        <w:t xml:space="preserve"> тыс. сомов, что по сравнению с соответствующим периодом прошлого года больше на </w:t>
      </w:r>
      <w:r w:rsidRPr="004B1291">
        <w:rPr>
          <w:sz w:val="22"/>
          <w:szCs w:val="22"/>
          <w:lang w:val="ky-KG" w:eastAsia="ru-RU"/>
        </w:rPr>
        <w:t>25,9</w:t>
      </w:r>
      <w:r w:rsidRPr="004B1291">
        <w:rPr>
          <w:sz w:val="22"/>
          <w:szCs w:val="22"/>
          <w:lang w:eastAsia="ru-RU"/>
        </w:rPr>
        <w:t xml:space="preserve"> процента, из них </w:t>
      </w:r>
      <w:r w:rsidRPr="004B1291">
        <w:rPr>
          <w:sz w:val="22"/>
          <w:szCs w:val="22"/>
          <w:lang w:val="ky-KG" w:eastAsia="ru-RU"/>
        </w:rPr>
        <w:t>454574,0</w:t>
      </w:r>
      <w:r w:rsidRPr="004B1291">
        <w:rPr>
          <w:sz w:val="22"/>
          <w:szCs w:val="22"/>
          <w:lang w:eastAsia="ru-RU"/>
        </w:rPr>
        <w:t xml:space="preserve"> </w:t>
      </w:r>
      <w:proofErr w:type="spellStart"/>
      <w:r w:rsidRPr="004B1291">
        <w:rPr>
          <w:sz w:val="22"/>
          <w:szCs w:val="22"/>
          <w:lang w:eastAsia="ru-RU"/>
        </w:rPr>
        <w:t>тыс.сомов</w:t>
      </w:r>
      <w:proofErr w:type="spellEnd"/>
      <w:r w:rsidRPr="004B1291">
        <w:rPr>
          <w:sz w:val="22"/>
          <w:szCs w:val="22"/>
          <w:lang w:eastAsia="ru-RU"/>
        </w:rPr>
        <w:t xml:space="preserve"> пришлись на рестораны.</w:t>
      </w:r>
    </w:p>
    <w:p w14:paraId="6FE0EE22" w14:textId="77777777" w:rsidR="004B1291" w:rsidRPr="004B1291" w:rsidRDefault="004B1291" w:rsidP="004B1291">
      <w:pPr>
        <w:ind w:firstLine="540"/>
        <w:jc w:val="both"/>
        <w:rPr>
          <w:sz w:val="22"/>
          <w:szCs w:val="22"/>
          <w:lang w:eastAsia="ru-RU"/>
        </w:rPr>
      </w:pPr>
      <w:r w:rsidRPr="004B1291">
        <w:rPr>
          <w:sz w:val="22"/>
          <w:szCs w:val="22"/>
          <w:lang w:eastAsia="ru-RU"/>
        </w:rPr>
        <w:t>В январе-</w:t>
      </w:r>
      <w:r w:rsidRPr="004B1291">
        <w:rPr>
          <w:sz w:val="22"/>
          <w:szCs w:val="22"/>
          <w:lang w:val="ky-KG" w:eastAsia="ru-RU"/>
        </w:rPr>
        <w:t xml:space="preserve">августе </w:t>
      </w:r>
      <w:r w:rsidRPr="004B1291">
        <w:rPr>
          <w:sz w:val="22"/>
          <w:szCs w:val="22"/>
          <w:lang w:eastAsia="ru-RU"/>
        </w:rPr>
        <w:t>месяце 202</w:t>
      </w:r>
      <w:r w:rsidRPr="004B1291">
        <w:rPr>
          <w:sz w:val="22"/>
          <w:szCs w:val="22"/>
          <w:lang w:val="ky-KG" w:eastAsia="ru-RU"/>
        </w:rPr>
        <w:t>6</w:t>
      </w:r>
      <w:r w:rsidRPr="004B1291">
        <w:rPr>
          <w:sz w:val="22"/>
          <w:szCs w:val="22"/>
          <w:lang w:eastAsia="ru-RU"/>
        </w:rPr>
        <w:t xml:space="preserve"> года общий объём розничной торговли, включая общественное питание, сложился в объёме </w:t>
      </w:r>
      <w:r w:rsidRPr="004B1291">
        <w:rPr>
          <w:sz w:val="22"/>
          <w:szCs w:val="22"/>
          <w:lang w:val="ky-KG" w:eastAsia="ru-RU"/>
        </w:rPr>
        <w:t>29545860,9</w:t>
      </w:r>
      <w:r w:rsidRPr="004B1291">
        <w:rPr>
          <w:sz w:val="22"/>
          <w:szCs w:val="22"/>
          <w:lang w:eastAsia="ru-RU"/>
        </w:rPr>
        <w:t xml:space="preserve"> тыс. сомов и по сравнению с соответствующим периодом прошлого года увеличился на  </w:t>
      </w:r>
      <w:r w:rsidRPr="004B1291">
        <w:rPr>
          <w:sz w:val="22"/>
          <w:szCs w:val="22"/>
          <w:lang w:val="ky-KG" w:eastAsia="ru-RU"/>
        </w:rPr>
        <w:t>5,5</w:t>
      </w:r>
      <w:r w:rsidRPr="004B1291">
        <w:rPr>
          <w:sz w:val="22"/>
          <w:szCs w:val="22"/>
          <w:lang w:eastAsia="ru-RU"/>
        </w:rPr>
        <w:t xml:space="preserve"> процента. </w:t>
      </w:r>
    </w:p>
    <w:p w14:paraId="231C881D" w14:textId="77777777" w:rsidR="004B1291" w:rsidRPr="004B1291" w:rsidRDefault="004B1291" w:rsidP="004B1291">
      <w:pPr>
        <w:ind w:firstLine="540"/>
        <w:jc w:val="both"/>
        <w:rPr>
          <w:sz w:val="22"/>
          <w:szCs w:val="22"/>
          <w:lang w:eastAsia="ru-RU"/>
        </w:rPr>
      </w:pPr>
      <w:r w:rsidRPr="004B1291">
        <w:rPr>
          <w:sz w:val="22"/>
          <w:szCs w:val="22"/>
          <w:lang w:eastAsia="ru-RU"/>
        </w:rPr>
        <w:t>По-прежнему некоторую часть потребительских товаров население приобретает на рынках, оборот которых в январе</w:t>
      </w:r>
      <w:r w:rsidRPr="004B1291">
        <w:rPr>
          <w:sz w:val="22"/>
          <w:szCs w:val="22"/>
          <w:lang w:val="ky-KG" w:eastAsia="ru-RU"/>
        </w:rPr>
        <w:t xml:space="preserve">-августе </w:t>
      </w:r>
      <w:r w:rsidRPr="004B1291">
        <w:rPr>
          <w:sz w:val="22"/>
          <w:szCs w:val="22"/>
          <w:lang w:eastAsia="ru-RU"/>
        </w:rPr>
        <w:t>месяце 202</w:t>
      </w:r>
      <w:r w:rsidRPr="004B1291">
        <w:rPr>
          <w:sz w:val="22"/>
          <w:szCs w:val="22"/>
          <w:lang w:val="ky-KG" w:eastAsia="ru-RU"/>
        </w:rPr>
        <w:t>6</w:t>
      </w:r>
      <w:r w:rsidRPr="004B1291">
        <w:rPr>
          <w:sz w:val="22"/>
          <w:szCs w:val="22"/>
          <w:lang w:eastAsia="ru-RU"/>
        </w:rPr>
        <w:t xml:space="preserve"> года составил </w:t>
      </w:r>
      <w:r w:rsidRPr="004B1291">
        <w:rPr>
          <w:sz w:val="22"/>
          <w:szCs w:val="22"/>
          <w:lang w:val="ky-KG" w:eastAsia="ru-RU"/>
        </w:rPr>
        <w:t>12012156,0</w:t>
      </w:r>
      <w:r w:rsidRPr="004B1291">
        <w:rPr>
          <w:sz w:val="22"/>
          <w:szCs w:val="22"/>
          <w:lang w:eastAsia="ru-RU"/>
        </w:rPr>
        <w:t xml:space="preserve"> тыс. сомов.</w:t>
      </w:r>
    </w:p>
    <w:p w14:paraId="189E7A75" w14:textId="77777777" w:rsidR="004B1291" w:rsidRPr="004B1291" w:rsidRDefault="004B1291" w:rsidP="004B1291">
      <w:pPr>
        <w:ind w:firstLine="540"/>
        <w:jc w:val="both"/>
        <w:rPr>
          <w:sz w:val="22"/>
          <w:szCs w:val="22"/>
          <w:lang w:eastAsia="ru-RU"/>
        </w:rPr>
      </w:pPr>
      <w:r w:rsidRPr="004B1291">
        <w:rPr>
          <w:sz w:val="22"/>
          <w:szCs w:val="22"/>
          <w:lang w:eastAsia="ru-RU"/>
        </w:rPr>
        <w:t xml:space="preserve"> </w:t>
      </w:r>
    </w:p>
    <w:p w14:paraId="12CC9DA5" w14:textId="77777777" w:rsidR="004B1291" w:rsidRPr="004B1291" w:rsidRDefault="004B1291" w:rsidP="004B1291">
      <w:pPr>
        <w:ind w:firstLine="540"/>
        <w:jc w:val="both"/>
        <w:rPr>
          <w:sz w:val="22"/>
          <w:szCs w:val="22"/>
          <w:lang w:eastAsia="ru-RU"/>
        </w:rPr>
      </w:pPr>
      <w:r w:rsidRPr="004B1291">
        <w:rPr>
          <w:sz w:val="22"/>
          <w:szCs w:val="22"/>
          <w:lang w:eastAsia="ru-RU"/>
        </w:rPr>
        <w:t>.</w:t>
      </w:r>
    </w:p>
    <w:p w14:paraId="4EC86CD3" w14:textId="77777777" w:rsidR="004B1291" w:rsidRPr="004B1291" w:rsidRDefault="004B1291" w:rsidP="004B1291">
      <w:pPr>
        <w:ind w:firstLine="540"/>
        <w:jc w:val="both"/>
        <w:rPr>
          <w:sz w:val="22"/>
          <w:szCs w:val="22"/>
          <w:lang w:eastAsia="ru-RU"/>
        </w:rPr>
      </w:pPr>
    </w:p>
    <w:p w14:paraId="7A03C918" w14:textId="77777777" w:rsidR="004B1291" w:rsidRPr="004B1291" w:rsidRDefault="004B1291" w:rsidP="004B1291">
      <w:pPr>
        <w:rPr>
          <w:rFonts w:eastAsia="Calibri"/>
          <w:b/>
          <w:sz w:val="22"/>
          <w:szCs w:val="22"/>
          <w:lang w:eastAsia="en-US"/>
        </w:rPr>
      </w:pPr>
    </w:p>
    <w:p w14:paraId="421F3801" w14:textId="77777777" w:rsidR="00326F9F" w:rsidRDefault="004B1291" w:rsidP="00930E67">
      <w:pPr>
        <w:pageBreakBefore/>
        <w:rPr>
          <w:rFonts w:eastAsia="Calibri"/>
          <w:b/>
          <w:sz w:val="22"/>
          <w:szCs w:val="22"/>
          <w:lang w:eastAsia="en-US"/>
        </w:rPr>
      </w:pPr>
      <w:r w:rsidRPr="004B1291">
        <w:rPr>
          <w:rFonts w:eastAsia="Calibri"/>
          <w:b/>
          <w:sz w:val="22"/>
          <w:szCs w:val="22"/>
          <w:lang w:eastAsia="en-US"/>
        </w:rPr>
        <w:lastRenderedPageBreak/>
        <w:t>Таблица 7:</w:t>
      </w:r>
      <w:r w:rsidRPr="004B1291">
        <w:rPr>
          <w:rFonts w:eastAsia="Calibri"/>
          <w:b/>
          <w:sz w:val="22"/>
          <w:szCs w:val="22"/>
          <w:lang w:eastAsia="en-US"/>
        </w:rPr>
        <w:tab/>
        <w:t xml:space="preserve">Оборот торговли по всем каналам реализации по видам экономической </w:t>
      </w:r>
    </w:p>
    <w:p w14:paraId="621B0A26" w14:textId="26C2C1C9" w:rsidR="004B1291" w:rsidRPr="004B1291" w:rsidRDefault="00326F9F" w:rsidP="004B1291">
      <w:pPr>
        <w:rPr>
          <w:rFonts w:eastAsia="Calibri"/>
          <w:b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 xml:space="preserve">                           </w:t>
      </w:r>
      <w:r w:rsidR="004B1291" w:rsidRPr="004B1291">
        <w:rPr>
          <w:rFonts w:eastAsia="Calibri"/>
          <w:b/>
          <w:sz w:val="22"/>
          <w:szCs w:val="22"/>
          <w:lang w:eastAsia="en-US"/>
        </w:rPr>
        <w:t>деятельности</w:t>
      </w:r>
    </w:p>
    <w:p w14:paraId="42612C72" w14:textId="77777777" w:rsidR="004B1291" w:rsidRPr="004B1291" w:rsidRDefault="004B1291" w:rsidP="004B1291">
      <w:pPr>
        <w:rPr>
          <w:rFonts w:eastAsia="Calibri"/>
          <w:i/>
          <w:iCs/>
          <w:sz w:val="18"/>
          <w:szCs w:val="18"/>
          <w:lang w:eastAsia="en-US"/>
        </w:rPr>
      </w:pPr>
      <w:r w:rsidRPr="004B1291">
        <w:rPr>
          <w:rFonts w:eastAsia="Calibri"/>
          <w:i/>
          <w:iCs/>
          <w:szCs w:val="22"/>
          <w:lang w:eastAsia="en-US"/>
        </w:rPr>
        <w:tab/>
      </w:r>
      <w:r w:rsidRPr="004B1291">
        <w:rPr>
          <w:rFonts w:eastAsia="Calibri"/>
          <w:i/>
          <w:iCs/>
          <w:szCs w:val="22"/>
          <w:lang w:eastAsia="en-US"/>
        </w:rPr>
        <w:tab/>
      </w:r>
      <w:r w:rsidRPr="004B1291">
        <w:rPr>
          <w:rFonts w:eastAsia="Calibri"/>
          <w:i/>
          <w:iCs/>
          <w:sz w:val="18"/>
          <w:szCs w:val="18"/>
          <w:lang w:eastAsia="en-US"/>
        </w:rPr>
        <w:t>(январь-август; тыс. сом)</w:t>
      </w:r>
    </w:p>
    <w:p w14:paraId="24F2E6AF" w14:textId="77777777" w:rsidR="004B1291" w:rsidRPr="004B1291" w:rsidRDefault="004B1291" w:rsidP="004B1291">
      <w:pPr>
        <w:rPr>
          <w:rFonts w:eastAsia="Calibri"/>
          <w:i/>
          <w:iCs/>
          <w:sz w:val="10"/>
          <w:szCs w:val="10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33"/>
        <w:gridCol w:w="1290"/>
        <w:gridCol w:w="1261"/>
        <w:gridCol w:w="1261"/>
        <w:gridCol w:w="1660"/>
      </w:tblGrid>
      <w:tr w:rsidR="004B1291" w:rsidRPr="004B1291" w14:paraId="016183A7" w14:textId="77777777" w:rsidTr="00540C75">
        <w:tc>
          <w:tcPr>
            <w:tcW w:w="2023" w:type="pct"/>
            <w:vAlign w:val="center"/>
          </w:tcPr>
          <w:p w14:paraId="1588962D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736" w:type="pct"/>
            <w:tcBorders>
              <w:bottom w:val="single" w:sz="4" w:space="0" w:color="auto"/>
            </w:tcBorders>
            <w:vAlign w:val="center"/>
          </w:tcPr>
          <w:p w14:paraId="33F60494" w14:textId="77777777" w:rsidR="004B1291" w:rsidRPr="004B1291" w:rsidRDefault="004B1291" w:rsidP="004B1291">
            <w:pPr>
              <w:ind w:right="-114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sz w:val="18"/>
                <w:szCs w:val="18"/>
                <w:lang w:eastAsia="en-US"/>
              </w:rPr>
              <w:t>2025</w:t>
            </w:r>
          </w:p>
        </w:tc>
        <w:tc>
          <w:tcPr>
            <w:tcW w:w="720" w:type="pct"/>
            <w:vAlign w:val="center"/>
          </w:tcPr>
          <w:p w14:paraId="001A7F81" w14:textId="77777777" w:rsidR="004B1291" w:rsidRPr="004B1291" w:rsidRDefault="004B1291" w:rsidP="004B1291">
            <w:pPr>
              <w:ind w:right="-114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720" w:type="pct"/>
            <w:vAlign w:val="center"/>
          </w:tcPr>
          <w:p w14:paraId="139A3442" w14:textId="77777777" w:rsidR="004B1291" w:rsidRPr="004B1291" w:rsidRDefault="004B1291" w:rsidP="004B1291">
            <w:pPr>
              <w:ind w:right="-108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sz w:val="18"/>
                <w:szCs w:val="18"/>
                <w:lang w:eastAsia="en-US"/>
              </w:rPr>
              <w:t>Удельный вес в общем объеме</w:t>
            </w:r>
          </w:p>
          <w:p w14:paraId="1DD38AE4" w14:textId="77777777" w:rsidR="004B1291" w:rsidRPr="004B1291" w:rsidRDefault="004B1291" w:rsidP="004B1291">
            <w:pPr>
              <w:ind w:left="-108" w:right="-108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sz w:val="18"/>
                <w:szCs w:val="18"/>
                <w:lang w:eastAsia="en-US"/>
              </w:rPr>
              <w:t>в процентах</w:t>
            </w:r>
          </w:p>
        </w:tc>
        <w:tc>
          <w:tcPr>
            <w:tcW w:w="800" w:type="pct"/>
            <w:vAlign w:val="center"/>
          </w:tcPr>
          <w:p w14:paraId="5784168A" w14:textId="74604DD6" w:rsidR="004B1291" w:rsidRPr="004B1291" w:rsidRDefault="004B1291" w:rsidP="004B1291">
            <w:pPr>
              <w:ind w:left="-108" w:right="-108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sz w:val="18"/>
                <w:szCs w:val="18"/>
                <w:lang w:eastAsia="en-US"/>
              </w:rPr>
              <w:t>В процентах к соответствующему периоду в сопоставимых ценах</w:t>
            </w:r>
          </w:p>
        </w:tc>
      </w:tr>
      <w:tr w:rsidR="004B1291" w:rsidRPr="004B1291" w14:paraId="1B7274D9" w14:textId="77777777" w:rsidTr="00540C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02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5045724" w14:textId="77777777" w:rsidR="004B1291" w:rsidRPr="004B1291" w:rsidRDefault="004B1291" w:rsidP="004B1291">
            <w:pPr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Торговля: ремонт автомобилей, бытовых изделий и предметов личного пользования.</w:t>
            </w:r>
          </w:p>
        </w:tc>
        <w:tc>
          <w:tcPr>
            <w:tcW w:w="7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628FBFC4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bCs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b/>
                <w:bCs/>
                <w:sz w:val="18"/>
                <w:szCs w:val="18"/>
                <w:lang w:val="ky-KG" w:eastAsia="en-US"/>
              </w:rPr>
              <w:t>27632900,3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FBCB6AE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bCs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b/>
                <w:bCs/>
                <w:sz w:val="18"/>
                <w:szCs w:val="18"/>
                <w:lang w:val="ky-KG" w:eastAsia="en-US"/>
              </w:rPr>
              <w:t>41184998,6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45B905BB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bCs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b/>
                <w:bCs/>
                <w:sz w:val="18"/>
                <w:szCs w:val="18"/>
                <w:lang w:val="ky-KG" w:eastAsia="en-US"/>
              </w:rPr>
              <w:t>100,0</w:t>
            </w:r>
          </w:p>
        </w:tc>
        <w:tc>
          <w:tcPr>
            <w:tcW w:w="8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661DAC93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bCs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b/>
                <w:bCs/>
                <w:sz w:val="18"/>
                <w:szCs w:val="18"/>
                <w:lang w:val="ky-KG" w:eastAsia="en-US"/>
              </w:rPr>
              <w:t>130,2</w:t>
            </w:r>
          </w:p>
        </w:tc>
      </w:tr>
      <w:tr w:rsidR="004B1291" w:rsidRPr="004B1291" w14:paraId="117EF3F5" w14:textId="77777777" w:rsidTr="00540C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023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0F95C76" w14:textId="77777777" w:rsidR="004B1291" w:rsidRPr="004B1291" w:rsidRDefault="004B1291" w:rsidP="004B1291">
            <w:pPr>
              <w:ind w:right="-108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 xml:space="preserve">    торговля автомобилями и       мотоциклами, </w:t>
            </w:r>
            <w:r w:rsidRPr="004B1291">
              <w:rPr>
                <w:rFonts w:eastAsia="Calibri"/>
                <w:sz w:val="18"/>
                <w:szCs w:val="18"/>
                <w:lang w:eastAsia="en-US"/>
              </w:rPr>
              <w:tab/>
              <w:t xml:space="preserve">автодеталями, узлами и принадлежностями 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95CD41D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220508,1</w:t>
            </w:r>
          </w:p>
        </w:tc>
        <w:tc>
          <w:tcPr>
            <w:tcW w:w="72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9422DB0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251064,0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ADF618C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0,6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6AE22EE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106,3</w:t>
            </w:r>
          </w:p>
        </w:tc>
      </w:tr>
      <w:tr w:rsidR="004B1291" w:rsidRPr="004B1291" w14:paraId="42433A67" w14:textId="77777777" w:rsidTr="00540C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023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E61BC45" w14:textId="77777777" w:rsidR="004B1291" w:rsidRPr="004B1291" w:rsidRDefault="004B1291" w:rsidP="004B1291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 xml:space="preserve">     Техническое обслуживание и ремонт автомобилей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6807ABC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34344,0</w:t>
            </w:r>
          </w:p>
        </w:tc>
        <w:tc>
          <w:tcPr>
            <w:tcW w:w="72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9F145B4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40106,3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80BE834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0,1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BD7D641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107,0</w:t>
            </w:r>
          </w:p>
        </w:tc>
      </w:tr>
      <w:tr w:rsidR="004B1291" w:rsidRPr="004B1291" w14:paraId="1EDB688F" w14:textId="77777777" w:rsidTr="00540C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023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8246380" w14:textId="77777777" w:rsidR="004B1291" w:rsidRPr="004B1291" w:rsidRDefault="004B1291" w:rsidP="004B1291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 xml:space="preserve">    оптовая торговля и торговля через агентов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709F66D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3693759,2</w:t>
            </w:r>
          </w:p>
        </w:tc>
        <w:tc>
          <w:tcPr>
            <w:tcW w:w="72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43F6DAA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12326665,9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05F0A32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29,9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916E853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в 2,9 р</w:t>
            </w:r>
          </w:p>
        </w:tc>
      </w:tr>
      <w:tr w:rsidR="004B1291" w:rsidRPr="004B1291" w14:paraId="770594A2" w14:textId="77777777" w:rsidTr="00540C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023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246F676" w14:textId="77777777" w:rsidR="004B1291" w:rsidRPr="004B1291" w:rsidRDefault="004B1291" w:rsidP="004B1291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 xml:space="preserve">    розничная торговля моторным топливом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769F5C4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7761347,2</w:t>
            </w:r>
          </w:p>
        </w:tc>
        <w:tc>
          <w:tcPr>
            <w:tcW w:w="72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706456F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8928208,9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6A27602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21,7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1961DE5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99,4</w:t>
            </w:r>
          </w:p>
        </w:tc>
      </w:tr>
      <w:tr w:rsidR="004B1291" w:rsidRPr="004B1291" w14:paraId="663EE25F" w14:textId="77777777" w:rsidTr="00540C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023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C23FEC5" w14:textId="77777777" w:rsidR="004B1291" w:rsidRPr="004B1291" w:rsidRDefault="004B1291" w:rsidP="004B1291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 xml:space="preserve">    розничная торговля, кроме торговли автомобилями и моторным топливом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BF18A94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15922941,8</w:t>
            </w:r>
          </w:p>
        </w:tc>
        <w:tc>
          <w:tcPr>
            <w:tcW w:w="72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C5E46C0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19638953,5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7CD1EAC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47,7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31E8E1E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108,0</w:t>
            </w:r>
          </w:p>
        </w:tc>
      </w:tr>
      <w:tr w:rsidR="004B1291" w:rsidRPr="004B1291" w14:paraId="19C31AB9" w14:textId="77777777" w:rsidTr="00540C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023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57F4FAC" w14:textId="77777777" w:rsidR="004B1291" w:rsidRPr="004B1291" w:rsidRDefault="004B1291" w:rsidP="004B1291">
            <w:pPr>
              <w:rPr>
                <w:b/>
                <w:bCs/>
                <w:sz w:val="18"/>
                <w:szCs w:val="18"/>
                <w:lang w:eastAsia="ru-RU"/>
              </w:rPr>
            </w:pPr>
            <w:r w:rsidRPr="004B1291">
              <w:rPr>
                <w:b/>
                <w:bCs/>
                <w:sz w:val="18"/>
                <w:szCs w:val="18"/>
                <w:lang w:eastAsia="ru-RU"/>
              </w:rPr>
              <w:t>Гостиницы и рестораны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020484F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bCs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b/>
                <w:bCs/>
                <w:sz w:val="18"/>
                <w:szCs w:val="18"/>
                <w:lang w:val="ky-KG" w:eastAsia="en-US"/>
              </w:rPr>
              <w:t>1657524,0</w:t>
            </w:r>
          </w:p>
        </w:tc>
        <w:tc>
          <w:tcPr>
            <w:tcW w:w="72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182DBD7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bCs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b/>
                <w:bCs/>
                <w:sz w:val="18"/>
                <w:szCs w:val="18"/>
                <w:lang w:val="ky-KG" w:eastAsia="en-US"/>
              </w:rPr>
              <w:t>2610193,0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438721E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bCs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b/>
                <w:bCs/>
                <w:sz w:val="18"/>
                <w:szCs w:val="18"/>
                <w:lang w:val="ky-KG" w:eastAsia="en-US"/>
              </w:rPr>
              <w:t>100,0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47EA66A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bCs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b/>
                <w:bCs/>
                <w:sz w:val="18"/>
                <w:szCs w:val="18"/>
                <w:lang w:val="ky-KG" w:eastAsia="en-US"/>
              </w:rPr>
              <w:t>125,9</w:t>
            </w:r>
          </w:p>
        </w:tc>
      </w:tr>
      <w:tr w:rsidR="004B1291" w:rsidRPr="004B1291" w14:paraId="60D38B6F" w14:textId="77777777" w:rsidTr="00540C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023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CE4DDB5" w14:textId="77777777" w:rsidR="004B1291" w:rsidRPr="004B1291" w:rsidRDefault="004B1291" w:rsidP="004B1291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 xml:space="preserve">     предоставление услуг гостиницами и другими местами для проживания 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31A52EE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1127756,5</w:t>
            </w:r>
          </w:p>
        </w:tc>
        <w:tc>
          <w:tcPr>
            <w:tcW w:w="72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3EC36C6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1882558,8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7FE1A40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72,12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A41FEAA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129,7</w:t>
            </w:r>
          </w:p>
        </w:tc>
      </w:tr>
      <w:tr w:rsidR="004B1291" w:rsidRPr="004B1291" w14:paraId="67747AFE" w14:textId="77777777" w:rsidTr="00540C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02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990CB3" w14:textId="77777777" w:rsidR="004B1291" w:rsidRPr="004B1291" w:rsidRDefault="004B1291" w:rsidP="004B1291">
            <w:pPr>
              <w:ind w:left="-51" w:right="-108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 xml:space="preserve">     предоставление услуг ресторанами, барами, столовыми и другими предприятиями по поставке готовой пищи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88EDAB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529767,0</w:t>
            </w:r>
          </w:p>
        </w:tc>
        <w:tc>
          <w:tcPr>
            <w:tcW w:w="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128D44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727635,0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C242DE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27,88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8C1E55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117,9</w:t>
            </w:r>
          </w:p>
        </w:tc>
      </w:tr>
    </w:tbl>
    <w:p w14:paraId="7A9F537D" w14:textId="77777777" w:rsidR="004B1291" w:rsidRPr="004B1291" w:rsidRDefault="004B1291" w:rsidP="004B1291">
      <w:pPr>
        <w:rPr>
          <w:rFonts w:eastAsia="Calibri"/>
          <w:b/>
          <w:sz w:val="22"/>
          <w:szCs w:val="22"/>
          <w:lang w:eastAsia="en-US"/>
        </w:rPr>
      </w:pPr>
    </w:p>
    <w:p w14:paraId="4D52CDDB" w14:textId="77777777" w:rsidR="004B1291" w:rsidRPr="004B1291" w:rsidRDefault="004B1291" w:rsidP="004B1291">
      <w:pPr>
        <w:rPr>
          <w:rFonts w:eastAsia="Calibri"/>
          <w:b/>
          <w:sz w:val="22"/>
          <w:szCs w:val="22"/>
          <w:lang w:eastAsia="en-US"/>
        </w:rPr>
      </w:pPr>
      <w:r w:rsidRPr="004B1291">
        <w:rPr>
          <w:rFonts w:eastAsia="Calibri"/>
          <w:b/>
          <w:sz w:val="22"/>
          <w:szCs w:val="22"/>
          <w:lang w:eastAsia="en-US"/>
        </w:rPr>
        <w:t>Таблица 8:</w:t>
      </w:r>
      <w:r w:rsidRPr="004B1291">
        <w:rPr>
          <w:rFonts w:eastAsia="Calibri"/>
          <w:b/>
          <w:sz w:val="22"/>
          <w:szCs w:val="22"/>
          <w:lang w:eastAsia="en-US"/>
        </w:rPr>
        <w:tab/>
        <w:t>Объем услуг гостиниц и ресторанов по территории</w:t>
      </w:r>
    </w:p>
    <w:p w14:paraId="7CB036AD" w14:textId="77777777" w:rsidR="004B1291" w:rsidRPr="004B1291" w:rsidRDefault="004B1291" w:rsidP="004B1291">
      <w:pPr>
        <w:rPr>
          <w:rFonts w:eastAsia="Calibri"/>
          <w:i/>
          <w:iCs/>
          <w:sz w:val="18"/>
          <w:szCs w:val="18"/>
          <w:lang w:eastAsia="en-US"/>
        </w:rPr>
      </w:pPr>
      <w:r w:rsidRPr="004B1291">
        <w:rPr>
          <w:rFonts w:eastAsia="Calibri"/>
          <w:i/>
          <w:iCs/>
          <w:szCs w:val="22"/>
          <w:lang w:eastAsia="en-US"/>
        </w:rPr>
        <w:tab/>
      </w:r>
      <w:r w:rsidRPr="004B1291">
        <w:rPr>
          <w:rFonts w:eastAsia="Calibri"/>
          <w:i/>
          <w:iCs/>
          <w:szCs w:val="22"/>
          <w:lang w:eastAsia="en-US"/>
        </w:rPr>
        <w:tab/>
      </w:r>
      <w:r w:rsidRPr="004B1291">
        <w:rPr>
          <w:rFonts w:eastAsia="Calibri"/>
          <w:i/>
          <w:iCs/>
          <w:sz w:val="18"/>
          <w:szCs w:val="18"/>
          <w:lang w:eastAsia="en-US"/>
        </w:rPr>
        <w:t>(январь- август; тыс. сом)</w:t>
      </w:r>
    </w:p>
    <w:p w14:paraId="0F2E8F2D" w14:textId="77777777" w:rsidR="004B1291" w:rsidRPr="004B1291" w:rsidRDefault="004B1291" w:rsidP="004B1291">
      <w:pPr>
        <w:rPr>
          <w:rFonts w:eastAsia="Calibri"/>
          <w:sz w:val="10"/>
          <w:szCs w:val="10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21"/>
        <w:gridCol w:w="1232"/>
        <w:gridCol w:w="1232"/>
        <w:gridCol w:w="1660"/>
        <w:gridCol w:w="1660"/>
      </w:tblGrid>
      <w:tr w:rsidR="004B1291" w:rsidRPr="004B1291" w14:paraId="145BFAD3" w14:textId="77777777" w:rsidTr="00540C75">
        <w:trPr>
          <w:cantSplit/>
        </w:trPr>
        <w:tc>
          <w:tcPr>
            <w:tcW w:w="18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8375C6F" w14:textId="77777777" w:rsidR="004B1291" w:rsidRPr="004B1291" w:rsidRDefault="004B1291" w:rsidP="004B1291">
            <w:pPr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E1D2CF" w14:textId="77777777" w:rsidR="004B1291" w:rsidRPr="004B1291" w:rsidRDefault="004B1291" w:rsidP="004B1291">
            <w:pPr>
              <w:ind w:right="-114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sz w:val="18"/>
                <w:szCs w:val="18"/>
                <w:lang w:eastAsia="en-US"/>
              </w:rPr>
              <w:t>2025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86129CA" w14:textId="77777777" w:rsidR="004B1291" w:rsidRPr="004B1291" w:rsidRDefault="004B1291" w:rsidP="004B1291">
            <w:pPr>
              <w:ind w:right="-114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8CF503" w14:textId="25831F29" w:rsidR="004B1291" w:rsidRPr="004B1291" w:rsidRDefault="004B1291" w:rsidP="004B1291">
            <w:pPr>
              <w:ind w:left="-108" w:right="-108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sz w:val="18"/>
                <w:szCs w:val="18"/>
                <w:lang w:eastAsia="en-US"/>
              </w:rPr>
              <w:t>В процентах к соответствующему периоду в фактических ценах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4A04AA3" w14:textId="324F23C3" w:rsidR="004B1291" w:rsidRPr="004B1291" w:rsidRDefault="004B1291" w:rsidP="004B1291">
            <w:pPr>
              <w:ind w:left="-108" w:right="-108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sz w:val="18"/>
                <w:szCs w:val="18"/>
                <w:lang w:eastAsia="en-US"/>
              </w:rPr>
              <w:t>В процентах к соответствующему периоду в сопоставимых ценах</w:t>
            </w:r>
          </w:p>
        </w:tc>
      </w:tr>
      <w:tr w:rsidR="004B1291" w:rsidRPr="004B1291" w14:paraId="4FB7B534" w14:textId="77777777" w:rsidTr="00540C75">
        <w:trPr>
          <w:cantSplit/>
          <w:trHeight w:val="20"/>
        </w:trPr>
        <w:tc>
          <w:tcPr>
            <w:tcW w:w="18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7B23F8E" w14:textId="77777777" w:rsidR="004B1291" w:rsidRPr="004B1291" w:rsidRDefault="004B1291" w:rsidP="004B1291">
            <w:pPr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Всего по области</w:t>
            </w:r>
          </w:p>
        </w:tc>
        <w:tc>
          <w:tcPr>
            <w:tcW w:w="7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7C3CE853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b/>
                <w:bCs/>
                <w:color w:val="000000"/>
                <w:sz w:val="18"/>
                <w:szCs w:val="18"/>
                <w:lang w:eastAsia="en-US"/>
              </w:rPr>
              <w:t>1657523,7</w:t>
            </w:r>
          </w:p>
        </w:tc>
        <w:tc>
          <w:tcPr>
            <w:tcW w:w="7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47A9ABC4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b/>
                <w:bCs/>
                <w:color w:val="000000"/>
                <w:sz w:val="18"/>
                <w:szCs w:val="18"/>
                <w:lang w:eastAsia="en-US"/>
              </w:rPr>
              <w:t>2610193,3</w:t>
            </w:r>
          </w:p>
        </w:tc>
        <w:tc>
          <w:tcPr>
            <w:tcW w:w="82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532F6288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b/>
                <w:bCs/>
                <w:color w:val="000000"/>
                <w:sz w:val="18"/>
                <w:szCs w:val="18"/>
                <w:lang w:eastAsia="en-US"/>
              </w:rPr>
              <w:t>157,5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5BE3DD90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b/>
                <w:bCs/>
                <w:color w:val="000000"/>
                <w:sz w:val="18"/>
                <w:szCs w:val="18"/>
                <w:lang w:eastAsia="en-US"/>
              </w:rPr>
              <w:t>125,9</w:t>
            </w:r>
          </w:p>
        </w:tc>
      </w:tr>
      <w:tr w:rsidR="004B1291" w:rsidRPr="004B1291" w14:paraId="74BB1709" w14:textId="77777777" w:rsidTr="00540C75">
        <w:trPr>
          <w:cantSplit/>
          <w:trHeight w:val="20"/>
        </w:trPr>
        <w:tc>
          <w:tcPr>
            <w:tcW w:w="18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5AF6834" w14:textId="77777777" w:rsidR="004B1291" w:rsidRPr="004B1291" w:rsidRDefault="004B1291" w:rsidP="004B1291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Ак-</w:t>
            </w:r>
            <w:proofErr w:type="spellStart"/>
            <w:r w:rsidRPr="004B1291">
              <w:rPr>
                <w:rFonts w:eastAsia="Calibri"/>
                <w:sz w:val="18"/>
                <w:szCs w:val="18"/>
                <w:lang w:eastAsia="en-US"/>
              </w:rPr>
              <w:t>Суйский</w:t>
            </w:r>
            <w:proofErr w:type="spellEnd"/>
            <w:r w:rsidRPr="004B1291">
              <w:rPr>
                <w:rFonts w:eastAsia="Calibri"/>
                <w:sz w:val="18"/>
                <w:szCs w:val="18"/>
                <w:lang w:eastAsia="en-US"/>
              </w:rPr>
              <w:t xml:space="preserve"> район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53D6456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145473,2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F3F2217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331416,1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40BA6F2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в 2,2 р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E105C8C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179,8</w:t>
            </w:r>
          </w:p>
        </w:tc>
      </w:tr>
      <w:tr w:rsidR="004B1291" w:rsidRPr="004B1291" w14:paraId="106CD651" w14:textId="77777777" w:rsidTr="00540C75">
        <w:trPr>
          <w:cantSplit/>
          <w:trHeight w:val="20"/>
        </w:trPr>
        <w:tc>
          <w:tcPr>
            <w:tcW w:w="18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86FAC9B" w14:textId="77777777" w:rsidR="004B1291" w:rsidRPr="004B1291" w:rsidRDefault="004B1291" w:rsidP="004B1291">
            <w:pPr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 w:rsidRPr="004B1291">
              <w:rPr>
                <w:rFonts w:eastAsia="Calibri"/>
                <w:sz w:val="18"/>
                <w:szCs w:val="18"/>
                <w:lang w:eastAsia="en-US"/>
              </w:rPr>
              <w:t>Жети</w:t>
            </w:r>
            <w:proofErr w:type="spellEnd"/>
            <w:r w:rsidRPr="004B1291">
              <w:rPr>
                <w:rFonts w:eastAsia="Calibri"/>
                <w:sz w:val="18"/>
                <w:szCs w:val="18"/>
                <w:lang w:eastAsia="en-US"/>
              </w:rPr>
              <w:t>-Огузский район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F3D855B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16737,6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631E619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21353,5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355389A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127,6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7695EF6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107,0</w:t>
            </w:r>
          </w:p>
        </w:tc>
      </w:tr>
      <w:tr w:rsidR="004B1291" w:rsidRPr="004B1291" w14:paraId="2743A437" w14:textId="77777777" w:rsidTr="00540C75">
        <w:trPr>
          <w:cantSplit/>
          <w:trHeight w:val="20"/>
        </w:trPr>
        <w:tc>
          <w:tcPr>
            <w:tcW w:w="18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A6697D3" w14:textId="77777777" w:rsidR="004B1291" w:rsidRPr="004B1291" w:rsidRDefault="004B1291" w:rsidP="004B1291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Иссык-Кульский район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CDB4E8D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1159553,4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46122FB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1817116,1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D87D405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156,7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EDD9FAE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123,9</w:t>
            </w:r>
          </w:p>
        </w:tc>
      </w:tr>
      <w:tr w:rsidR="004B1291" w:rsidRPr="004B1291" w14:paraId="5C6C311C" w14:textId="77777777" w:rsidTr="00540C75">
        <w:trPr>
          <w:cantSplit/>
          <w:trHeight w:val="20"/>
        </w:trPr>
        <w:tc>
          <w:tcPr>
            <w:tcW w:w="18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8FF88D3" w14:textId="77777777" w:rsidR="004B1291" w:rsidRPr="004B1291" w:rsidRDefault="004B1291" w:rsidP="004B1291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4B1291">
              <w:rPr>
                <w:rFonts w:eastAsia="Calibri"/>
                <w:sz w:val="18"/>
                <w:szCs w:val="18"/>
                <w:lang w:eastAsia="en-US"/>
              </w:rPr>
              <w:t>г.Чолпон-Ата</w:t>
            </w:r>
            <w:proofErr w:type="spellEnd"/>
          </w:p>
        </w:tc>
        <w:tc>
          <w:tcPr>
            <w:tcW w:w="7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E31055C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563768,3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9A753D2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942829,4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3475803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167,2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30831D3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131,6</w:t>
            </w:r>
          </w:p>
        </w:tc>
      </w:tr>
      <w:tr w:rsidR="004B1291" w:rsidRPr="004B1291" w14:paraId="67460789" w14:textId="77777777" w:rsidTr="00540C75">
        <w:trPr>
          <w:cantSplit/>
          <w:trHeight w:val="20"/>
        </w:trPr>
        <w:tc>
          <w:tcPr>
            <w:tcW w:w="18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DA4E79F" w14:textId="77777777" w:rsidR="004B1291" w:rsidRPr="004B1291" w:rsidRDefault="004B1291" w:rsidP="004B1291">
            <w:pPr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 w:rsidRPr="004B1291">
              <w:rPr>
                <w:rFonts w:eastAsia="Calibri"/>
                <w:sz w:val="18"/>
                <w:szCs w:val="18"/>
                <w:lang w:eastAsia="en-US"/>
              </w:rPr>
              <w:t>Тонский</w:t>
            </w:r>
            <w:proofErr w:type="spellEnd"/>
            <w:r w:rsidRPr="004B1291">
              <w:rPr>
                <w:rFonts w:eastAsia="Calibri"/>
                <w:sz w:val="18"/>
                <w:szCs w:val="18"/>
                <w:lang w:eastAsia="en-US"/>
              </w:rPr>
              <w:t xml:space="preserve"> район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A56A08A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16324,0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859CFE8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17815,0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889E832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109,1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D9DBC1A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91,9</w:t>
            </w:r>
          </w:p>
        </w:tc>
      </w:tr>
      <w:tr w:rsidR="004B1291" w:rsidRPr="004B1291" w14:paraId="0641BE70" w14:textId="77777777" w:rsidTr="00540C75">
        <w:trPr>
          <w:cantSplit/>
          <w:trHeight w:val="20"/>
        </w:trPr>
        <w:tc>
          <w:tcPr>
            <w:tcW w:w="18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49C07A9" w14:textId="77777777" w:rsidR="004B1291" w:rsidRPr="004B1291" w:rsidRDefault="004B1291" w:rsidP="004B1291">
            <w:pPr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 w:rsidRPr="004B1291">
              <w:rPr>
                <w:rFonts w:eastAsia="Calibri"/>
                <w:sz w:val="18"/>
                <w:szCs w:val="18"/>
                <w:lang w:eastAsia="en-US"/>
              </w:rPr>
              <w:t>Тюпский</w:t>
            </w:r>
            <w:proofErr w:type="spellEnd"/>
            <w:r w:rsidRPr="004B1291">
              <w:rPr>
                <w:rFonts w:eastAsia="Calibri"/>
                <w:sz w:val="18"/>
                <w:szCs w:val="18"/>
                <w:lang w:eastAsia="en-US"/>
              </w:rPr>
              <w:t xml:space="preserve"> район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0DE9FA8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2910,0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79FD1E4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3861,0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943D3FF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132,7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A28B201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113,9</w:t>
            </w:r>
          </w:p>
        </w:tc>
      </w:tr>
      <w:tr w:rsidR="004B1291" w:rsidRPr="004B1291" w14:paraId="17D3D3F0" w14:textId="77777777" w:rsidTr="00540C75">
        <w:trPr>
          <w:cantSplit/>
          <w:trHeight w:val="20"/>
        </w:trPr>
        <w:tc>
          <w:tcPr>
            <w:tcW w:w="18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3337BB9" w14:textId="77777777" w:rsidR="004B1291" w:rsidRPr="004B1291" w:rsidRDefault="004B1291" w:rsidP="004B1291">
            <w:pPr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 w:rsidRPr="004B1291">
              <w:rPr>
                <w:rFonts w:eastAsia="Calibri"/>
                <w:sz w:val="18"/>
                <w:szCs w:val="18"/>
                <w:lang w:eastAsia="en-US"/>
              </w:rPr>
              <w:t>г.Каракол</w:t>
            </w:r>
            <w:proofErr w:type="spellEnd"/>
          </w:p>
        </w:tc>
        <w:tc>
          <w:tcPr>
            <w:tcW w:w="7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91E220E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307996,5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40D2F40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375011,6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8DAA4FB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121,8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6F81F41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102,4</w:t>
            </w:r>
          </w:p>
        </w:tc>
      </w:tr>
      <w:tr w:rsidR="004B1291" w:rsidRPr="004B1291" w14:paraId="3B385036" w14:textId="77777777" w:rsidTr="00540C75">
        <w:trPr>
          <w:cantSplit/>
          <w:trHeight w:val="20"/>
        </w:trPr>
        <w:tc>
          <w:tcPr>
            <w:tcW w:w="18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765111" w14:textId="77777777" w:rsidR="004B1291" w:rsidRPr="004B1291" w:rsidRDefault="004B1291" w:rsidP="004B1291">
            <w:pPr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 w:rsidRPr="004B1291">
              <w:rPr>
                <w:rFonts w:eastAsia="Calibri"/>
                <w:sz w:val="18"/>
                <w:szCs w:val="18"/>
                <w:lang w:eastAsia="en-US"/>
              </w:rPr>
              <w:t>г.Балыкчы</w:t>
            </w:r>
            <w:proofErr w:type="spellEnd"/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10B977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8529,0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A7DE3A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43620,0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05224C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val="ky-KG" w:eastAsia="en-US"/>
              </w:rPr>
              <w:t>в 5,1 р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01A589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val="ky-KG" w:eastAsia="en-US"/>
              </w:rPr>
              <w:t>в 4,3 р</w:t>
            </w:r>
          </w:p>
        </w:tc>
      </w:tr>
    </w:tbl>
    <w:p w14:paraId="7A6A007B" w14:textId="77777777" w:rsidR="004B1291" w:rsidRPr="004B1291" w:rsidRDefault="004B1291" w:rsidP="004B1291">
      <w:pPr>
        <w:jc w:val="both"/>
        <w:rPr>
          <w:b/>
          <w:bCs/>
          <w:sz w:val="26"/>
          <w:szCs w:val="26"/>
          <w:lang w:eastAsia="ru-RU"/>
        </w:rPr>
      </w:pPr>
      <w:bookmarkStart w:id="105" w:name="_Toc298311053"/>
      <w:bookmarkStart w:id="106" w:name="_Toc298311431"/>
    </w:p>
    <w:p w14:paraId="7BDAB23B" w14:textId="791CC5E1" w:rsidR="004B1291" w:rsidRPr="004B1291" w:rsidRDefault="004B1291" w:rsidP="004B1291">
      <w:pPr>
        <w:rPr>
          <w:b/>
          <w:color w:val="000000"/>
          <w:sz w:val="22"/>
          <w:szCs w:val="22"/>
          <w:lang w:eastAsia="ru-RU"/>
        </w:rPr>
      </w:pPr>
      <w:r w:rsidRPr="004B1291">
        <w:rPr>
          <w:b/>
          <w:sz w:val="22"/>
          <w:szCs w:val="22"/>
          <w:lang w:eastAsia="ru-RU"/>
        </w:rPr>
        <w:t>Таблица 9: Оборот торговли</w:t>
      </w:r>
      <w:r w:rsidRPr="004B1291">
        <w:rPr>
          <w:b/>
          <w:color w:val="000000"/>
          <w:sz w:val="22"/>
          <w:szCs w:val="22"/>
          <w:lang w:eastAsia="ru-RU"/>
        </w:rPr>
        <w:t xml:space="preserve"> по всем каналам реализации по территории</w:t>
      </w:r>
    </w:p>
    <w:p w14:paraId="0FF47820" w14:textId="77777777" w:rsidR="004B1291" w:rsidRPr="004B1291" w:rsidRDefault="004B1291" w:rsidP="004B1291">
      <w:pPr>
        <w:rPr>
          <w:i/>
          <w:iCs/>
          <w:sz w:val="18"/>
          <w:szCs w:val="18"/>
          <w:lang w:eastAsia="ru-RU"/>
        </w:rPr>
      </w:pPr>
      <w:r w:rsidRPr="004B1291">
        <w:rPr>
          <w:i/>
          <w:iCs/>
          <w:szCs w:val="24"/>
          <w:lang w:eastAsia="ru-RU"/>
        </w:rPr>
        <w:tab/>
        <w:t xml:space="preserve">         </w:t>
      </w:r>
      <w:r w:rsidRPr="004B1291">
        <w:rPr>
          <w:i/>
          <w:iCs/>
          <w:sz w:val="18"/>
          <w:szCs w:val="18"/>
          <w:lang w:eastAsia="ru-RU"/>
        </w:rPr>
        <w:t>(январь-август; тыс. сом)</w:t>
      </w:r>
    </w:p>
    <w:p w14:paraId="30B10C50" w14:textId="77777777" w:rsidR="004B1291" w:rsidRPr="004B1291" w:rsidRDefault="004B1291" w:rsidP="004B1291">
      <w:pPr>
        <w:rPr>
          <w:sz w:val="10"/>
          <w:szCs w:val="1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21"/>
        <w:gridCol w:w="1232"/>
        <w:gridCol w:w="1232"/>
        <w:gridCol w:w="1660"/>
        <w:gridCol w:w="1660"/>
      </w:tblGrid>
      <w:tr w:rsidR="004B1291" w:rsidRPr="004B1291" w14:paraId="4CB9538B" w14:textId="77777777" w:rsidTr="00540C75">
        <w:trPr>
          <w:cantSplit/>
        </w:trPr>
        <w:tc>
          <w:tcPr>
            <w:tcW w:w="18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33224BE" w14:textId="77777777" w:rsidR="004B1291" w:rsidRPr="004B1291" w:rsidRDefault="004B1291" w:rsidP="004B1291">
            <w:pPr>
              <w:rPr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B85209" w14:textId="77777777" w:rsidR="004B1291" w:rsidRPr="004B1291" w:rsidRDefault="004B1291" w:rsidP="004B1291">
            <w:pPr>
              <w:ind w:right="-114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sz w:val="18"/>
                <w:szCs w:val="18"/>
                <w:lang w:eastAsia="en-US"/>
              </w:rPr>
              <w:t>2025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FE1EA" w14:textId="77777777" w:rsidR="004B1291" w:rsidRPr="004B1291" w:rsidRDefault="004B1291" w:rsidP="004B1291">
            <w:pPr>
              <w:ind w:right="-114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6FA7BCA" w14:textId="46F38C7C" w:rsidR="004B1291" w:rsidRPr="004B1291" w:rsidRDefault="004B1291" w:rsidP="004B1291">
            <w:pPr>
              <w:ind w:left="-108" w:right="-108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sz w:val="18"/>
                <w:szCs w:val="18"/>
                <w:lang w:eastAsia="en-US"/>
              </w:rPr>
              <w:t>В процентах к соответствующему периоду в фактических ценах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6BCD8D" w14:textId="086155AE" w:rsidR="004B1291" w:rsidRPr="004B1291" w:rsidRDefault="004B1291" w:rsidP="004B1291">
            <w:pPr>
              <w:ind w:left="-108" w:right="-108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sz w:val="18"/>
                <w:szCs w:val="18"/>
                <w:lang w:eastAsia="en-US"/>
              </w:rPr>
              <w:t>В процентах к соответствующему периоду в сопоставимых ценах</w:t>
            </w:r>
          </w:p>
        </w:tc>
      </w:tr>
      <w:tr w:rsidR="004B1291" w:rsidRPr="004B1291" w14:paraId="2CF154DE" w14:textId="77777777" w:rsidTr="00540C75">
        <w:trPr>
          <w:cantSplit/>
          <w:trHeight w:val="284"/>
        </w:trPr>
        <w:tc>
          <w:tcPr>
            <w:tcW w:w="18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CC6D39C" w14:textId="77777777" w:rsidR="004B1291" w:rsidRPr="004B1291" w:rsidRDefault="004B1291" w:rsidP="004B1291">
            <w:pPr>
              <w:rPr>
                <w:b/>
                <w:bCs/>
                <w:sz w:val="18"/>
                <w:szCs w:val="18"/>
                <w:lang w:eastAsia="ru-RU"/>
              </w:rPr>
            </w:pPr>
            <w:r w:rsidRPr="004B1291">
              <w:rPr>
                <w:b/>
                <w:bCs/>
                <w:sz w:val="18"/>
                <w:szCs w:val="18"/>
                <w:lang w:eastAsia="ru-RU"/>
              </w:rPr>
              <w:t>Всего по области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2B0F8E3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b/>
                <w:bCs/>
                <w:color w:val="000000"/>
                <w:sz w:val="18"/>
                <w:szCs w:val="18"/>
                <w:lang w:eastAsia="en-US"/>
              </w:rPr>
              <w:t>27632900,3</w:t>
            </w:r>
          </w:p>
        </w:tc>
        <w:tc>
          <w:tcPr>
            <w:tcW w:w="7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0A4907FE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b/>
                <w:bCs/>
                <w:color w:val="000000"/>
                <w:sz w:val="18"/>
                <w:szCs w:val="18"/>
                <w:lang w:eastAsia="en-US"/>
              </w:rPr>
              <w:t>41184998,6</w:t>
            </w:r>
          </w:p>
        </w:tc>
        <w:tc>
          <w:tcPr>
            <w:tcW w:w="82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2EC44190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bCs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b/>
                <w:bCs/>
                <w:color w:val="000000"/>
                <w:sz w:val="18"/>
                <w:szCs w:val="18"/>
                <w:lang w:eastAsia="en-US"/>
              </w:rPr>
              <w:t>149,0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3A14042F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bCs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b/>
                <w:bCs/>
                <w:color w:val="000000"/>
                <w:sz w:val="18"/>
                <w:szCs w:val="18"/>
                <w:lang w:eastAsia="en-US"/>
              </w:rPr>
              <w:t>130,2</w:t>
            </w:r>
          </w:p>
        </w:tc>
      </w:tr>
      <w:tr w:rsidR="004B1291" w:rsidRPr="004B1291" w14:paraId="3761228A" w14:textId="77777777" w:rsidTr="00540C75">
        <w:trPr>
          <w:cantSplit/>
          <w:trHeight w:val="284"/>
        </w:trPr>
        <w:tc>
          <w:tcPr>
            <w:tcW w:w="18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151A1AA" w14:textId="77777777" w:rsidR="004B1291" w:rsidRPr="004B1291" w:rsidRDefault="004B1291" w:rsidP="004B1291">
            <w:pPr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4B1291">
              <w:rPr>
                <w:sz w:val="18"/>
                <w:szCs w:val="18"/>
                <w:lang w:eastAsia="ru-RU"/>
              </w:rPr>
              <w:t>Суйский</w:t>
            </w:r>
            <w:proofErr w:type="spellEnd"/>
            <w:r w:rsidRPr="004B1291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7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3B3C880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1330757,1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31FDD38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1516543</w:t>
            </w:r>
            <w:r w:rsidRPr="004B1291">
              <w:rPr>
                <w:rFonts w:eastAsia="Calibri"/>
                <w:color w:val="000000"/>
                <w:sz w:val="18"/>
                <w:szCs w:val="18"/>
                <w:lang w:val="ky-KG" w:eastAsia="en-US"/>
              </w:rPr>
              <w:t>,0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8769DF7" w14:textId="77777777" w:rsidR="004B1291" w:rsidRPr="004B1291" w:rsidRDefault="004B1291" w:rsidP="004B1291">
            <w:pPr>
              <w:jc w:val="center"/>
              <w:rPr>
                <w:rFonts w:eastAsia="Calibri"/>
                <w:color w:val="000000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114,7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996C06E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99,9</w:t>
            </w:r>
          </w:p>
        </w:tc>
      </w:tr>
      <w:tr w:rsidR="004B1291" w:rsidRPr="004B1291" w14:paraId="3DDA274E" w14:textId="77777777" w:rsidTr="00540C75">
        <w:trPr>
          <w:cantSplit/>
          <w:trHeight w:val="284"/>
        </w:trPr>
        <w:tc>
          <w:tcPr>
            <w:tcW w:w="18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476D529" w14:textId="77777777" w:rsidR="004B1291" w:rsidRPr="004B1291" w:rsidRDefault="004B1291" w:rsidP="004B1291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4B1291">
              <w:rPr>
                <w:sz w:val="18"/>
                <w:szCs w:val="18"/>
                <w:lang w:eastAsia="ru-RU"/>
              </w:rPr>
              <w:t>Жети</w:t>
            </w:r>
            <w:proofErr w:type="spellEnd"/>
            <w:r w:rsidRPr="004B1291">
              <w:rPr>
                <w:sz w:val="18"/>
                <w:szCs w:val="18"/>
                <w:lang w:eastAsia="ru-RU"/>
              </w:rPr>
              <w:t>-Огузский район</w:t>
            </w:r>
          </w:p>
        </w:tc>
        <w:tc>
          <w:tcPr>
            <w:tcW w:w="7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DDC553D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2413500,8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8BF1314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9733250,2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54B9AF1" w14:textId="77777777" w:rsidR="004B1291" w:rsidRPr="004B1291" w:rsidRDefault="004B1291" w:rsidP="004B1291">
            <w:pPr>
              <w:jc w:val="center"/>
              <w:rPr>
                <w:rFonts w:eastAsia="Calibri"/>
                <w:color w:val="000000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val="ky-KG" w:eastAsia="en-US"/>
              </w:rPr>
              <w:t>в 4,0 р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083DDA0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val="ky-KG" w:eastAsia="en-US"/>
              </w:rPr>
              <w:t>в 3,5 р</w:t>
            </w:r>
          </w:p>
        </w:tc>
      </w:tr>
      <w:tr w:rsidR="004B1291" w:rsidRPr="004B1291" w14:paraId="2A7771E3" w14:textId="77777777" w:rsidTr="00540C75">
        <w:trPr>
          <w:cantSplit/>
          <w:trHeight w:val="284"/>
        </w:trPr>
        <w:tc>
          <w:tcPr>
            <w:tcW w:w="18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522AF8D" w14:textId="77777777" w:rsidR="004B1291" w:rsidRPr="004B1291" w:rsidRDefault="004B1291" w:rsidP="004B1291">
            <w:pPr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Иссык-Кульский район</w:t>
            </w:r>
          </w:p>
        </w:tc>
        <w:tc>
          <w:tcPr>
            <w:tcW w:w="7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EB5BAB8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8397345,2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CC9007C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10136910,8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6244E25" w14:textId="77777777" w:rsidR="004B1291" w:rsidRPr="004B1291" w:rsidRDefault="004B1291" w:rsidP="004B1291">
            <w:pPr>
              <w:jc w:val="center"/>
              <w:rPr>
                <w:rFonts w:eastAsia="Calibri"/>
                <w:color w:val="000000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114,4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9D6A4A7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105,9</w:t>
            </w:r>
          </w:p>
        </w:tc>
      </w:tr>
      <w:tr w:rsidR="004B1291" w:rsidRPr="004B1291" w14:paraId="2BDAC39D" w14:textId="77777777" w:rsidTr="00540C75">
        <w:trPr>
          <w:cantSplit/>
          <w:trHeight w:val="284"/>
        </w:trPr>
        <w:tc>
          <w:tcPr>
            <w:tcW w:w="18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358D56D" w14:textId="77777777" w:rsidR="004B1291" w:rsidRPr="004B1291" w:rsidRDefault="004B1291" w:rsidP="004B1291">
            <w:pPr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B1291">
              <w:rPr>
                <w:sz w:val="18"/>
                <w:szCs w:val="18"/>
                <w:lang w:eastAsia="ru-RU"/>
              </w:rPr>
              <w:t>г.Чолпон-Ата</w:t>
            </w:r>
            <w:proofErr w:type="spellEnd"/>
          </w:p>
        </w:tc>
        <w:tc>
          <w:tcPr>
            <w:tcW w:w="7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20086C5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4034014,7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93F1B0B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6358434,3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4FD48EA" w14:textId="77777777" w:rsidR="004B1291" w:rsidRPr="004B1291" w:rsidRDefault="004B1291" w:rsidP="004B1291">
            <w:pPr>
              <w:jc w:val="center"/>
              <w:rPr>
                <w:rFonts w:eastAsia="Calibri"/>
                <w:color w:val="000000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157,6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3E323A2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137,8</w:t>
            </w:r>
          </w:p>
        </w:tc>
      </w:tr>
      <w:tr w:rsidR="004B1291" w:rsidRPr="004B1291" w14:paraId="431EBBA5" w14:textId="77777777" w:rsidTr="00540C75">
        <w:trPr>
          <w:cantSplit/>
          <w:trHeight w:val="284"/>
        </w:trPr>
        <w:tc>
          <w:tcPr>
            <w:tcW w:w="18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28F15A3" w14:textId="77777777" w:rsidR="004B1291" w:rsidRPr="004B1291" w:rsidRDefault="004B1291" w:rsidP="004B1291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4B1291">
              <w:rPr>
                <w:sz w:val="18"/>
                <w:szCs w:val="18"/>
                <w:lang w:eastAsia="ru-RU"/>
              </w:rPr>
              <w:t>Тонский</w:t>
            </w:r>
            <w:proofErr w:type="spellEnd"/>
            <w:r w:rsidRPr="004B1291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7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63DB926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826251,7</w:t>
            </w:r>
          </w:p>
        </w:tc>
        <w:tc>
          <w:tcPr>
            <w:tcW w:w="7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8F4C3B8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1008304,1</w:t>
            </w:r>
          </w:p>
        </w:tc>
        <w:tc>
          <w:tcPr>
            <w:tcW w:w="82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1053D50" w14:textId="77777777" w:rsidR="004B1291" w:rsidRPr="004B1291" w:rsidRDefault="004B1291" w:rsidP="004B1291">
            <w:pPr>
              <w:jc w:val="center"/>
              <w:rPr>
                <w:rFonts w:eastAsia="Calibri"/>
                <w:color w:val="000000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122,0</w:t>
            </w:r>
          </w:p>
        </w:tc>
        <w:tc>
          <w:tcPr>
            <w:tcW w:w="8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10E0D3C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106,3</w:t>
            </w:r>
          </w:p>
        </w:tc>
      </w:tr>
      <w:tr w:rsidR="004B1291" w:rsidRPr="004B1291" w14:paraId="47361D9E" w14:textId="77777777" w:rsidTr="00540C75">
        <w:trPr>
          <w:cantSplit/>
          <w:trHeight w:val="284"/>
        </w:trPr>
        <w:tc>
          <w:tcPr>
            <w:tcW w:w="18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D1184BB" w14:textId="77777777" w:rsidR="004B1291" w:rsidRPr="004B1291" w:rsidRDefault="004B1291" w:rsidP="004B1291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4B1291">
              <w:rPr>
                <w:sz w:val="18"/>
                <w:szCs w:val="18"/>
                <w:lang w:eastAsia="ru-RU"/>
              </w:rPr>
              <w:t>Тюпский</w:t>
            </w:r>
            <w:proofErr w:type="spellEnd"/>
            <w:r w:rsidRPr="004B1291">
              <w:rPr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7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41DC0F6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818446</w:t>
            </w:r>
            <w:r w:rsidRPr="004B1291">
              <w:rPr>
                <w:rFonts w:eastAsia="Calibri"/>
                <w:color w:val="000000"/>
                <w:sz w:val="18"/>
                <w:szCs w:val="18"/>
                <w:lang w:val="ky-KG" w:eastAsia="en-US"/>
              </w:rPr>
              <w:t>,0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480A510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985357</w:t>
            </w:r>
            <w:r w:rsidRPr="004B1291">
              <w:rPr>
                <w:rFonts w:eastAsia="Calibri"/>
                <w:color w:val="000000"/>
                <w:sz w:val="18"/>
                <w:szCs w:val="18"/>
                <w:lang w:val="ky-KG" w:eastAsia="en-US"/>
              </w:rPr>
              <w:t>,0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6492EDA" w14:textId="77777777" w:rsidR="004B1291" w:rsidRPr="004B1291" w:rsidRDefault="004B1291" w:rsidP="004B1291">
            <w:pPr>
              <w:jc w:val="center"/>
              <w:rPr>
                <w:rFonts w:eastAsia="Calibri"/>
                <w:color w:val="000000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120,4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0974B73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104,6</w:t>
            </w:r>
          </w:p>
        </w:tc>
      </w:tr>
      <w:tr w:rsidR="004B1291" w:rsidRPr="004B1291" w14:paraId="720A6E31" w14:textId="77777777" w:rsidTr="00540C75">
        <w:trPr>
          <w:cantSplit/>
          <w:trHeight w:val="284"/>
        </w:trPr>
        <w:tc>
          <w:tcPr>
            <w:tcW w:w="18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21B2200" w14:textId="77777777" w:rsidR="004B1291" w:rsidRPr="004B1291" w:rsidRDefault="004B1291" w:rsidP="004B1291">
            <w:pPr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г. Каракол</w:t>
            </w:r>
          </w:p>
        </w:tc>
        <w:tc>
          <w:tcPr>
            <w:tcW w:w="7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5F412A5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9216933</w:t>
            </w:r>
            <w:r w:rsidRPr="004B1291">
              <w:rPr>
                <w:rFonts w:eastAsia="Calibri"/>
                <w:color w:val="000000"/>
                <w:sz w:val="18"/>
                <w:szCs w:val="18"/>
                <w:lang w:val="ky-KG" w:eastAsia="en-US"/>
              </w:rPr>
              <w:t>,0</w:t>
            </w:r>
          </w:p>
        </w:tc>
        <w:tc>
          <w:tcPr>
            <w:tcW w:w="7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F7C2A12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9916693,8</w:t>
            </w:r>
          </w:p>
        </w:tc>
        <w:tc>
          <w:tcPr>
            <w:tcW w:w="82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966D51F" w14:textId="77777777" w:rsidR="004B1291" w:rsidRPr="004B1291" w:rsidRDefault="004B1291" w:rsidP="004B1291">
            <w:pPr>
              <w:jc w:val="center"/>
              <w:rPr>
                <w:rFonts w:eastAsia="Calibri"/>
                <w:color w:val="000000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107,6</w:t>
            </w:r>
          </w:p>
        </w:tc>
        <w:tc>
          <w:tcPr>
            <w:tcW w:w="8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90AE546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94,1</w:t>
            </w:r>
          </w:p>
        </w:tc>
      </w:tr>
      <w:tr w:rsidR="004B1291" w:rsidRPr="004B1291" w14:paraId="6277DFF8" w14:textId="77777777" w:rsidTr="00540C75">
        <w:trPr>
          <w:cantSplit/>
          <w:trHeight w:val="284"/>
        </w:trPr>
        <w:tc>
          <w:tcPr>
            <w:tcW w:w="18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323DBF" w14:textId="77777777" w:rsidR="004B1291" w:rsidRPr="004B1291" w:rsidRDefault="004B1291" w:rsidP="004B1291">
            <w:pPr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г. Балыкчы</w:t>
            </w:r>
          </w:p>
        </w:tc>
        <w:tc>
          <w:tcPr>
            <w:tcW w:w="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778A40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4629666,5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FF8620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7887939,7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C96166" w14:textId="77777777" w:rsidR="004B1291" w:rsidRPr="004B1291" w:rsidRDefault="004B1291" w:rsidP="004B1291">
            <w:pPr>
              <w:jc w:val="center"/>
              <w:rPr>
                <w:rFonts w:eastAsia="Calibri"/>
                <w:color w:val="000000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170,4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AA75D8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148,4</w:t>
            </w:r>
          </w:p>
        </w:tc>
      </w:tr>
    </w:tbl>
    <w:p w14:paraId="553F2623" w14:textId="77777777" w:rsidR="004B1291" w:rsidRPr="004B1291" w:rsidRDefault="004B1291" w:rsidP="00930E67">
      <w:pPr>
        <w:pageBreakBefore/>
        <w:jc w:val="both"/>
        <w:rPr>
          <w:b/>
          <w:bCs/>
          <w:sz w:val="26"/>
          <w:szCs w:val="26"/>
          <w:lang w:eastAsia="ru-RU"/>
        </w:rPr>
      </w:pPr>
      <w:r w:rsidRPr="004B1291">
        <w:rPr>
          <w:b/>
          <w:bCs/>
          <w:sz w:val="26"/>
          <w:szCs w:val="26"/>
          <w:lang w:eastAsia="ru-RU"/>
        </w:rPr>
        <w:lastRenderedPageBreak/>
        <w:t>Рынок услуг</w:t>
      </w:r>
    </w:p>
    <w:p w14:paraId="72A6F9A8" w14:textId="77777777" w:rsidR="004B1291" w:rsidRPr="004B1291" w:rsidRDefault="004B1291" w:rsidP="004B1291">
      <w:pPr>
        <w:jc w:val="both"/>
        <w:rPr>
          <w:b/>
          <w:sz w:val="24"/>
          <w:szCs w:val="24"/>
          <w:lang w:eastAsia="ru-RU"/>
        </w:rPr>
      </w:pPr>
    </w:p>
    <w:p w14:paraId="0AC4A649" w14:textId="77777777" w:rsidR="004B1291" w:rsidRPr="004B1291" w:rsidRDefault="004B1291" w:rsidP="004B1291">
      <w:pPr>
        <w:ind w:firstLine="708"/>
        <w:jc w:val="both"/>
        <w:rPr>
          <w:sz w:val="22"/>
          <w:szCs w:val="22"/>
          <w:lang w:eastAsia="ru-RU"/>
        </w:rPr>
      </w:pPr>
      <w:r w:rsidRPr="004B1291">
        <w:rPr>
          <w:sz w:val="22"/>
          <w:szCs w:val="22"/>
          <w:lang w:eastAsia="ru-RU"/>
        </w:rPr>
        <w:t>Объем рыночных услуг, оказанных хозяйствующими субъектами (юридическими и физическими лицами), в январе</w:t>
      </w:r>
      <w:r w:rsidRPr="004B1291">
        <w:rPr>
          <w:sz w:val="22"/>
          <w:szCs w:val="22"/>
          <w:lang w:val="ky-KG" w:eastAsia="ru-RU"/>
        </w:rPr>
        <w:t xml:space="preserve">-августе </w:t>
      </w:r>
      <w:r w:rsidRPr="004B1291">
        <w:rPr>
          <w:sz w:val="22"/>
          <w:szCs w:val="22"/>
          <w:lang w:eastAsia="ru-RU"/>
        </w:rPr>
        <w:t>202</w:t>
      </w:r>
      <w:r w:rsidRPr="004B1291">
        <w:rPr>
          <w:sz w:val="22"/>
          <w:szCs w:val="22"/>
          <w:lang w:val="ky-KG" w:eastAsia="ru-RU"/>
        </w:rPr>
        <w:t>6</w:t>
      </w:r>
      <w:r w:rsidRPr="004B1291">
        <w:rPr>
          <w:sz w:val="22"/>
          <w:szCs w:val="22"/>
          <w:lang w:eastAsia="ru-RU"/>
        </w:rPr>
        <w:t>г., по предварительной оценке, составил</w:t>
      </w:r>
      <w:r w:rsidRPr="004B1291">
        <w:rPr>
          <w:sz w:val="22"/>
          <w:szCs w:val="22"/>
          <w:lang w:val="ky-KG" w:eastAsia="ru-RU"/>
        </w:rPr>
        <w:t xml:space="preserve"> 50473460,3</w:t>
      </w:r>
      <w:r w:rsidRPr="004B1291">
        <w:rPr>
          <w:sz w:val="22"/>
          <w:szCs w:val="22"/>
          <w:lang w:eastAsia="ru-RU"/>
        </w:rPr>
        <w:t xml:space="preserve"> тыс. сомов и по сравнению с январе</w:t>
      </w:r>
      <w:r w:rsidRPr="004B1291">
        <w:rPr>
          <w:sz w:val="22"/>
          <w:szCs w:val="22"/>
          <w:lang w:val="ky-KG" w:eastAsia="ru-RU"/>
        </w:rPr>
        <w:t>м-августом</w:t>
      </w:r>
      <w:r w:rsidRPr="004B1291">
        <w:rPr>
          <w:sz w:val="22"/>
          <w:szCs w:val="22"/>
          <w:lang w:eastAsia="ru-RU"/>
        </w:rPr>
        <w:t xml:space="preserve"> 2025г. увеличился на </w:t>
      </w:r>
      <w:r w:rsidRPr="004B1291">
        <w:rPr>
          <w:sz w:val="22"/>
          <w:szCs w:val="22"/>
          <w:lang w:val="ky-KG" w:eastAsia="ru-RU"/>
        </w:rPr>
        <w:t>26,0</w:t>
      </w:r>
      <w:r w:rsidRPr="004B1291">
        <w:rPr>
          <w:sz w:val="22"/>
          <w:szCs w:val="22"/>
          <w:lang w:eastAsia="ru-RU"/>
        </w:rPr>
        <w:t xml:space="preserve"> процента.</w:t>
      </w:r>
    </w:p>
    <w:p w14:paraId="352BE290" w14:textId="77777777" w:rsidR="004B1291" w:rsidRPr="00930E67" w:rsidRDefault="004B1291" w:rsidP="004B1291">
      <w:pPr>
        <w:rPr>
          <w:b/>
          <w:sz w:val="22"/>
          <w:szCs w:val="22"/>
          <w:lang w:eastAsia="ru-RU"/>
        </w:rPr>
      </w:pPr>
    </w:p>
    <w:p w14:paraId="52969B9C" w14:textId="04030658" w:rsidR="004B1291" w:rsidRPr="004B1291" w:rsidRDefault="004B1291" w:rsidP="004B1291">
      <w:pPr>
        <w:rPr>
          <w:b/>
          <w:sz w:val="22"/>
          <w:szCs w:val="22"/>
          <w:lang w:eastAsia="ru-RU"/>
        </w:rPr>
      </w:pPr>
      <w:r w:rsidRPr="004B1291">
        <w:rPr>
          <w:b/>
          <w:sz w:val="22"/>
          <w:szCs w:val="22"/>
          <w:lang w:eastAsia="ru-RU"/>
        </w:rPr>
        <w:t xml:space="preserve">Таблица 10: Объем рыночных услуг по видам экономической деятельности </w:t>
      </w:r>
    </w:p>
    <w:p w14:paraId="76DCA3E2" w14:textId="7973ED2C" w:rsidR="004B1291" w:rsidRDefault="004B1291" w:rsidP="004B1291">
      <w:pPr>
        <w:rPr>
          <w:i/>
          <w:iCs/>
          <w:sz w:val="18"/>
          <w:szCs w:val="18"/>
          <w:lang w:eastAsia="ru-RU"/>
        </w:rPr>
      </w:pPr>
      <w:r w:rsidRPr="004B1291">
        <w:rPr>
          <w:sz w:val="24"/>
          <w:szCs w:val="24"/>
          <w:lang w:eastAsia="ru-RU"/>
        </w:rPr>
        <w:t xml:space="preserve">           </w:t>
      </w:r>
      <w:r w:rsidR="00930E67">
        <w:rPr>
          <w:sz w:val="24"/>
          <w:szCs w:val="24"/>
          <w:lang w:eastAsia="ru-RU"/>
        </w:rPr>
        <w:t xml:space="preserve"> </w:t>
      </w:r>
      <w:r w:rsidRPr="004B1291">
        <w:rPr>
          <w:sz w:val="24"/>
          <w:szCs w:val="24"/>
          <w:lang w:eastAsia="ru-RU"/>
        </w:rPr>
        <w:t xml:space="preserve">          (</w:t>
      </w:r>
      <w:r w:rsidRPr="004B1291">
        <w:rPr>
          <w:i/>
          <w:iCs/>
          <w:sz w:val="18"/>
          <w:szCs w:val="18"/>
          <w:lang w:eastAsia="ru-RU"/>
        </w:rPr>
        <w:t>в январе-июне  2026г.)</w:t>
      </w:r>
    </w:p>
    <w:p w14:paraId="7C17F78F" w14:textId="77777777" w:rsidR="00930E67" w:rsidRPr="00930E67" w:rsidRDefault="00930E67" w:rsidP="004B1291">
      <w:pPr>
        <w:rPr>
          <w:i/>
          <w:iCs/>
          <w:sz w:val="10"/>
          <w:szCs w:val="10"/>
          <w:lang w:eastAsia="ru-RU"/>
        </w:rPr>
      </w:pPr>
    </w:p>
    <w:tbl>
      <w:tblPr>
        <w:tblW w:w="5000" w:type="pct"/>
        <w:tblBorders>
          <w:top w:val="single" w:sz="4" w:space="0" w:color="323250"/>
          <w:left w:val="single" w:sz="4" w:space="0" w:color="323250"/>
          <w:bottom w:val="single" w:sz="4" w:space="0" w:color="323250"/>
          <w:right w:val="single" w:sz="4" w:space="0" w:color="323250"/>
          <w:insideH w:val="single" w:sz="4" w:space="0" w:color="323250"/>
          <w:insideV w:val="single" w:sz="4" w:space="0" w:color="323250"/>
        </w:tblBorders>
        <w:tblLook w:val="04A0" w:firstRow="1" w:lastRow="0" w:firstColumn="1" w:lastColumn="0" w:noHBand="0" w:noVBand="1"/>
      </w:tblPr>
      <w:tblGrid>
        <w:gridCol w:w="2442"/>
        <w:gridCol w:w="1127"/>
        <w:gridCol w:w="1127"/>
        <w:gridCol w:w="1129"/>
        <w:gridCol w:w="1129"/>
        <w:gridCol w:w="960"/>
        <w:gridCol w:w="1191"/>
      </w:tblGrid>
      <w:tr w:rsidR="00930E67" w:rsidRPr="004B1291" w14:paraId="19493D51" w14:textId="77777777" w:rsidTr="00930E67">
        <w:trPr>
          <w:trHeight w:val="284"/>
        </w:trPr>
        <w:tc>
          <w:tcPr>
            <w:tcW w:w="1341" w:type="pct"/>
            <w:vMerge w:val="restart"/>
          </w:tcPr>
          <w:p w14:paraId="09880ABE" w14:textId="77777777" w:rsidR="00930E67" w:rsidRPr="00930E67" w:rsidRDefault="00930E67" w:rsidP="004B1291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2478" w:type="pct"/>
            <w:gridSpan w:val="4"/>
          </w:tcPr>
          <w:p w14:paraId="4310D565" w14:textId="77777777" w:rsidR="00930E67" w:rsidRPr="00930E67" w:rsidRDefault="00930E67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930E67">
              <w:rPr>
                <w:b/>
                <w:sz w:val="18"/>
                <w:szCs w:val="18"/>
                <w:lang w:eastAsia="ru-RU"/>
              </w:rPr>
              <w:t>Тыс. сомов</w:t>
            </w:r>
          </w:p>
        </w:tc>
        <w:tc>
          <w:tcPr>
            <w:tcW w:w="1181" w:type="pct"/>
            <w:gridSpan w:val="2"/>
            <w:vMerge w:val="restart"/>
            <w:vAlign w:val="center"/>
          </w:tcPr>
          <w:p w14:paraId="606556D7" w14:textId="0C373BD4" w:rsidR="00930E67" w:rsidRPr="00930E67" w:rsidRDefault="00930E67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в</w:t>
            </w:r>
            <w:r w:rsidRPr="00930E67">
              <w:rPr>
                <w:b/>
                <w:sz w:val="18"/>
                <w:szCs w:val="18"/>
                <w:lang w:eastAsia="ru-RU"/>
              </w:rPr>
              <w:t xml:space="preserve"> процентах к</w:t>
            </w:r>
          </w:p>
          <w:p w14:paraId="77D74A45" w14:textId="2AC16DB1" w:rsidR="00930E67" w:rsidRPr="00930E67" w:rsidRDefault="00930E67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930E67">
              <w:rPr>
                <w:b/>
                <w:sz w:val="18"/>
                <w:szCs w:val="18"/>
                <w:lang w:eastAsia="ru-RU"/>
              </w:rPr>
              <w:t>соответствующему периоду предыдущего года</w:t>
            </w:r>
          </w:p>
        </w:tc>
      </w:tr>
      <w:tr w:rsidR="00930E67" w:rsidRPr="004B1291" w14:paraId="4A4D9A33" w14:textId="77777777" w:rsidTr="00930E67">
        <w:trPr>
          <w:trHeight w:val="284"/>
        </w:trPr>
        <w:tc>
          <w:tcPr>
            <w:tcW w:w="1341" w:type="pct"/>
            <w:vMerge/>
          </w:tcPr>
          <w:p w14:paraId="29C216D5" w14:textId="77777777" w:rsidR="00930E67" w:rsidRPr="00930E67" w:rsidRDefault="00930E67" w:rsidP="004B1291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1238" w:type="pct"/>
            <w:gridSpan w:val="2"/>
            <w:vAlign w:val="center"/>
          </w:tcPr>
          <w:p w14:paraId="15F2AB05" w14:textId="77777777" w:rsidR="00930E67" w:rsidRPr="00930E67" w:rsidRDefault="00930E67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930E67">
              <w:rPr>
                <w:b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40" w:type="pct"/>
            <w:gridSpan w:val="2"/>
            <w:vAlign w:val="center"/>
          </w:tcPr>
          <w:p w14:paraId="199796CA" w14:textId="77777777" w:rsidR="00930E67" w:rsidRPr="00930E67" w:rsidRDefault="00930E67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930E67">
              <w:rPr>
                <w:b/>
                <w:sz w:val="18"/>
                <w:szCs w:val="18"/>
                <w:lang w:eastAsia="ru-RU"/>
              </w:rPr>
              <w:t>в том числе населению</w:t>
            </w:r>
          </w:p>
        </w:tc>
        <w:tc>
          <w:tcPr>
            <w:tcW w:w="1181" w:type="pct"/>
            <w:gridSpan w:val="2"/>
            <w:vMerge/>
            <w:vAlign w:val="center"/>
          </w:tcPr>
          <w:p w14:paraId="67809128" w14:textId="1F7ED95C" w:rsidR="00930E67" w:rsidRPr="00930E67" w:rsidRDefault="00930E67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</w:p>
        </w:tc>
      </w:tr>
      <w:tr w:rsidR="004B1291" w:rsidRPr="004B1291" w14:paraId="653F38D6" w14:textId="77777777" w:rsidTr="00930E67">
        <w:trPr>
          <w:trHeight w:val="284"/>
        </w:trPr>
        <w:tc>
          <w:tcPr>
            <w:tcW w:w="1341" w:type="pct"/>
            <w:vMerge/>
            <w:tcBorders>
              <w:bottom w:val="single" w:sz="4" w:space="0" w:color="auto"/>
            </w:tcBorders>
          </w:tcPr>
          <w:p w14:paraId="1E217B3C" w14:textId="77777777" w:rsidR="004B1291" w:rsidRPr="00930E67" w:rsidRDefault="004B1291" w:rsidP="004B1291">
            <w:pPr>
              <w:spacing w:beforeLines="20" w:before="48" w:afterLines="20" w:after="48"/>
              <w:jc w:val="both"/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619" w:type="pct"/>
            <w:tcBorders>
              <w:bottom w:val="single" w:sz="4" w:space="0" w:color="auto"/>
            </w:tcBorders>
            <w:vAlign w:val="center"/>
          </w:tcPr>
          <w:p w14:paraId="05816512" w14:textId="77777777" w:rsidR="004B1291" w:rsidRPr="00930E67" w:rsidRDefault="004B1291" w:rsidP="004B1291">
            <w:pPr>
              <w:ind w:right="-114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930E67">
              <w:rPr>
                <w:rFonts w:eastAsia="Calibri"/>
                <w:b/>
                <w:sz w:val="18"/>
                <w:szCs w:val="18"/>
                <w:lang w:eastAsia="en-US"/>
              </w:rPr>
              <w:t>2025</w:t>
            </w:r>
          </w:p>
        </w:tc>
        <w:tc>
          <w:tcPr>
            <w:tcW w:w="619" w:type="pct"/>
            <w:tcBorders>
              <w:bottom w:val="single" w:sz="4" w:space="0" w:color="auto"/>
            </w:tcBorders>
            <w:vAlign w:val="center"/>
          </w:tcPr>
          <w:p w14:paraId="500F26D3" w14:textId="77777777" w:rsidR="004B1291" w:rsidRPr="00930E67" w:rsidRDefault="004B1291" w:rsidP="004B1291">
            <w:pPr>
              <w:ind w:right="-114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930E67">
              <w:rPr>
                <w:rFonts w:eastAsia="Calibri"/>
                <w:b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620" w:type="pct"/>
            <w:tcBorders>
              <w:bottom w:val="single" w:sz="4" w:space="0" w:color="auto"/>
            </w:tcBorders>
            <w:vAlign w:val="center"/>
          </w:tcPr>
          <w:p w14:paraId="70514AD6" w14:textId="77777777" w:rsidR="004B1291" w:rsidRPr="00930E67" w:rsidRDefault="004B1291" w:rsidP="004B1291">
            <w:pPr>
              <w:ind w:right="-114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930E67">
              <w:rPr>
                <w:rFonts w:eastAsia="Calibri"/>
                <w:b/>
                <w:sz w:val="18"/>
                <w:szCs w:val="18"/>
                <w:lang w:eastAsia="en-US"/>
              </w:rPr>
              <w:t>2025</w:t>
            </w:r>
          </w:p>
        </w:tc>
        <w:tc>
          <w:tcPr>
            <w:tcW w:w="620" w:type="pct"/>
            <w:tcBorders>
              <w:bottom w:val="single" w:sz="4" w:space="0" w:color="auto"/>
            </w:tcBorders>
            <w:vAlign w:val="center"/>
          </w:tcPr>
          <w:p w14:paraId="79B0D9F1" w14:textId="77777777" w:rsidR="004B1291" w:rsidRPr="00930E67" w:rsidRDefault="004B1291" w:rsidP="004B1291">
            <w:pPr>
              <w:ind w:right="-114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930E67">
              <w:rPr>
                <w:rFonts w:eastAsia="Calibri"/>
                <w:b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527" w:type="pct"/>
            <w:tcBorders>
              <w:bottom w:val="single" w:sz="4" w:space="0" w:color="auto"/>
            </w:tcBorders>
            <w:vAlign w:val="center"/>
          </w:tcPr>
          <w:p w14:paraId="10A5E977" w14:textId="77777777" w:rsidR="004B1291" w:rsidRPr="00930E67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930E67">
              <w:rPr>
                <w:b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654" w:type="pct"/>
            <w:tcBorders>
              <w:bottom w:val="single" w:sz="4" w:space="0" w:color="auto"/>
            </w:tcBorders>
            <w:vAlign w:val="center"/>
          </w:tcPr>
          <w:p w14:paraId="47FA37E5" w14:textId="77777777" w:rsidR="004B1291" w:rsidRPr="00930E67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930E67">
              <w:rPr>
                <w:b/>
                <w:sz w:val="18"/>
                <w:szCs w:val="18"/>
                <w:lang w:eastAsia="ru-RU"/>
              </w:rPr>
              <w:t>в том числе населению</w:t>
            </w:r>
          </w:p>
        </w:tc>
      </w:tr>
      <w:tr w:rsidR="004B1291" w:rsidRPr="004B1291" w14:paraId="76B5BEB5" w14:textId="77777777" w:rsidTr="00930E67">
        <w:trPr>
          <w:trHeight w:val="284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574521E" w14:textId="77777777" w:rsidR="004B1291" w:rsidRPr="00930E67" w:rsidRDefault="004B1291" w:rsidP="004B1291">
            <w:pPr>
              <w:jc w:val="both"/>
              <w:rPr>
                <w:b/>
                <w:sz w:val="18"/>
                <w:szCs w:val="18"/>
                <w:lang w:eastAsia="ru-RU"/>
              </w:rPr>
            </w:pPr>
            <w:r w:rsidRPr="00930E67">
              <w:rPr>
                <w:b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619" w:type="pct"/>
            <w:tcBorders>
              <w:top w:val="single" w:sz="4" w:space="0" w:color="auto"/>
              <w:bottom w:val="nil"/>
            </w:tcBorders>
            <w:vAlign w:val="bottom"/>
          </w:tcPr>
          <w:p w14:paraId="1A7F23B7" w14:textId="77777777" w:rsidR="004B1291" w:rsidRPr="00930E67" w:rsidRDefault="004B1291" w:rsidP="004B1291">
            <w:pPr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930E67">
              <w:rPr>
                <w:rFonts w:eastAsia="Calibri"/>
                <w:b/>
                <w:bCs/>
                <w:sz w:val="18"/>
                <w:szCs w:val="18"/>
                <w:lang w:val="ky-KG" w:eastAsia="en-US"/>
              </w:rPr>
              <w:t>34613207,1</w:t>
            </w:r>
          </w:p>
        </w:tc>
        <w:tc>
          <w:tcPr>
            <w:tcW w:w="619" w:type="pct"/>
            <w:tcBorders>
              <w:top w:val="single" w:sz="4" w:space="0" w:color="auto"/>
              <w:bottom w:val="nil"/>
            </w:tcBorders>
            <w:vAlign w:val="bottom"/>
          </w:tcPr>
          <w:p w14:paraId="1A89DCA7" w14:textId="77777777" w:rsidR="004B1291" w:rsidRPr="00930E67" w:rsidRDefault="004B1291" w:rsidP="004B1291">
            <w:pPr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930E67">
              <w:rPr>
                <w:rFonts w:eastAsia="Calibri"/>
                <w:b/>
                <w:sz w:val="18"/>
                <w:szCs w:val="18"/>
                <w:lang w:val="ky-KG" w:eastAsia="en-US"/>
              </w:rPr>
              <w:t>50473460,3</w:t>
            </w:r>
          </w:p>
        </w:tc>
        <w:tc>
          <w:tcPr>
            <w:tcW w:w="620" w:type="pct"/>
            <w:tcBorders>
              <w:top w:val="single" w:sz="4" w:space="0" w:color="auto"/>
              <w:bottom w:val="nil"/>
            </w:tcBorders>
            <w:vAlign w:val="bottom"/>
          </w:tcPr>
          <w:p w14:paraId="35E2BCD9" w14:textId="77777777" w:rsidR="004B1291" w:rsidRPr="00930E67" w:rsidRDefault="004B1291" w:rsidP="004B1291">
            <w:pPr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930E67">
              <w:rPr>
                <w:rFonts w:eastAsia="Calibri"/>
                <w:b/>
                <w:sz w:val="18"/>
                <w:szCs w:val="18"/>
                <w:lang w:val="ky-KG" w:eastAsia="en-US"/>
              </w:rPr>
              <w:t>30145386,6</w:t>
            </w:r>
          </w:p>
        </w:tc>
        <w:tc>
          <w:tcPr>
            <w:tcW w:w="620" w:type="pct"/>
            <w:tcBorders>
              <w:top w:val="single" w:sz="4" w:space="0" w:color="auto"/>
              <w:bottom w:val="nil"/>
            </w:tcBorders>
            <w:vAlign w:val="bottom"/>
          </w:tcPr>
          <w:p w14:paraId="5673A3ED" w14:textId="77777777" w:rsidR="004B1291" w:rsidRPr="00930E67" w:rsidRDefault="004B1291" w:rsidP="004B1291">
            <w:pPr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930E67">
              <w:rPr>
                <w:rFonts w:eastAsia="Calibri"/>
                <w:b/>
                <w:sz w:val="18"/>
                <w:szCs w:val="18"/>
                <w:lang w:val="ky-KG" w:eastAsia="en-US"/>
              </w:rPr>
              <w:t>37478846,7</w:t>
            </w:r>
          </w:p>
        </w:tc>
        <w:tc>
          <w:tcPr>
            <w:tcW w:w="527" w:type="pct"/>
            <w:tcBorders>
              <w:top w:val="single" w:sz="4" w:space="0" w:color="auto"/>
              <w:bottom w:val="nil"/>
            </w:tcBorders>
            <w:vAlign w:val="bottom"/>
          </w:tcPr>
          <w:p w14:paraId="2D64A5CC" w14:textId="77777777" w:rsidR="004B1291" w:rsidRPr="00930E67" w:rsidRDefault="004B1291" w:rsidP="004B1291">
            <w:pPr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930E67">
              <w:rPr>
                <w:rFonts w:eastAsia="Calibri"/>
                <w:b/>
                <w:sz w:val="18"/>
                <w:szCs w:val="18"/>
                <w:lang w:val="ky-KG" w:eastAsia="en-US"/>
              </w:rPr>
              <w:t>126,0</w:t>
            </w:r>
          </w:p>
        </w:tc>
        <w:tc>
          <w:tcPr>
            <w:tcW w:w="654" w:type="pct"/>
            <w:tcBorders>
              <w:top w:val="single" w:sz="4" w:space="0" w:color="auto"/>
              <w:bottom w:val="nil"/>
            </w:tcBorders>
            <w:vAlign w:val="bottom"/>
          </w:tcPr>
          <w:p w14:paraId="09394FC4" w14:textId="77777777" w:rsidR="004B1291" w:rsidRPr="00930E67" w:rsidRDefault="004B1291" w:rsidP="004B1291">
            <w:pPr>
              <w:jc w:val="center"/>
              <w:rPr>
                <w:rFonts w:eastAsia="Calibri"/>
                <w:b/>
                <w:bCs/>
                <w:sz w:val="18"/>
                <w:szCs w:val="18"/>
                <w:lang w:val="ru-KG"/>
              </w:rPr>
            </w:pPr>
            <w:r w:rsidRPr="00930E67">
              <w:rPr>
                <w:rFonts w:eastAsia="Calibri"/>
                <w:b/>
                <w:sz w:val="18"/>
                <w:szCs w:val="18"/>
                <w:lang w:val="ky-KG" w:eastAsia="en-US"/>
              </w:rPr>
              <w:t>105,9</w:t>
            </w:r>
          </w:p>
        </w:tc>
      </w:tr>
      <w:tr w:rsidR="004B1291" w:rsidRPr="004B1291" w14:paraId="61FA374F" w14:textId="77777777" w:rsidTr="00930E67">
        <w:trPr>
          <w:trHeight w:val="284"/>
        </w:trPr>
        <w:tc>
          <w:tcPr>
            <w:tcW w:w="13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56221E9" w14:textId="77777777" w:rsidR="004B1291" w:rsidRPr="00930E67" w:rsidRDefault="004B1291" w:rsidP="004B1291">
            <w:pPr>
              <w:jc w:val="both"/>
              <w:rPr>
                <w:b/>
                <w:sz w:val="18"/>
                <w:szCs w:val="18"/>
                <w:lang w:eastAsia="ru-RU"/>
              </w:rPr>
            </w:pPr>
            <w:r w:rsidRPr="00930E67">
              <w:rPr>
                <w:sz w:val="18"/>
                <w:szCs w:val="18"/>
                <w:lang w:eastAsia="ru-RU"/>
              </w:rPr>
              <w:t xml:space="preserve">Оптовая и розничная </w:t>
            </w:r>
            <w:r w:rsidRPr="00930E67">
              <w:rPr>
                <w:sz w:val="18"/>
                <w:szCs w:val="18"/>
                <w:lang w:eastAsia="ru-RU"/>
              </w:rPr>
              <w:br/>
              <w:t>торговля, ремонт автомобилей и мотоциклов</w:t>
            </w:r>
          </w:p>
        </w:tc>
        <w:tc>
          <w:tcPr>
            <w:tcW w:w="619" w:type="pct"/>
            <w:tcBorders>
              <w:top w:val="nil"/>
              <w:bottom w:val="nil"/>
            </w:tcBorders>
            <w:vAlign w:val="bottom"/>
          </w:tcPr>
          <w:p w14:paraId="10BBC0BD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27632900,3</w:t>
            </w:r>
          </w:p>
        </w:tc>
        <w:tc>
          <w:tcPr>
            <w:tcW w:w="619" w:type="pct"/>
            <w:tcBorders>
              <w:top w:val="nil"/>
              <w:bottom w:val="nil"/>
            </w:tcBorders>
            <w:vAlign w:val="bottom"/>
          </w:tcPr>
          <w:p w14:paraId="0DDDC504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41184998,6</w:t>
            </w:r>
          </w:p>
        </w:tc>
        <w:tc>
          <w:tcPr>
            <w:tcW w:w="620" w:type="pct"/>
            <w:tcBorders>
              <w:top w:val="nil"/>
              <w:bottom w:val="nil"/>
            </w:tcBorders>
            <w:vAlign w:val="bottom"/>
          </w:tcPr>
          <w:p w14:paraId="0FDBE054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23939141,1</w:t>
            </w:r>
          </w:p>
        </w:tc>
        <w:tc>
          <w:tcPr>
            <w:tcW w:w="620" w:type="pct"/>
            <w:tcBorders>
              <w:top w:val="nil"/>
              <w:bottom w:val="nil"/>
            </w:tcBorders>
            <w:vAlign w:val="bottom"/>
          </w:tcPr>
          <w:p w14:paraId="0139C100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28858332,7</w:t>
            </w:r>
          </w:p>
        </w:tc>
        <w:tc>
          <w:tcPr>
            <w:tcW w:w="527" w:type="pct"/>
            <w:tcBorders>
              <w:top w:val="nil"/>
              <w:bottom w:val="nil"/>
            </w:tcBorders>
            <w:vAlign w:val="bottom"/>
          </w:tcPr>
          <w:p w14:paraId="1FADBF3F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130,2</w:t>
            </w:r>
          </w:p>
        </w:tc>
        <w:tc>
          <w:tcPr>
            <w:tcW w:w="654" w:type="pct"/>
            <w:tcBorders>
              <w:top w:val="nil"/>
              <w:bottom w:val="nil"/>
            </w:tcBorders>
            <w:vAlign w:val="bottom"/>
          </w:tcPr>
          <w:p w14:paraId="678E87BC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105,2</w:t>
            </w:r>
          </w:p>
        </w:tc>
      </w:tr>
      <w:tr w:rsidR="004B1291" w:rsidRPr="004B1291" w14:paraId="1F5B43E5" w14:textId="77777777" w:rsidTr="00930E67">
        <w:trPr>
          <w:trHeight w:val="284"/>
        </w:trPr>
        <w:tc>
          <w:tcPr>
            <w:tcW w:w="13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728CB88" w14:textId="77777777" w:rsidR="004B1291" w:rsidRPr="00930E67" w:rsidRDefault="004B1291" w:rsidP="004B1291">
            <w:pPr>
              <w:jc w:val="both"/>
              <w:rPr>
                <w:sz w:val="18"/>
                <w:szCs w:val="18"/>
                <w:lang w:eastAsia="ru-RU"/>
              </w:rPr>
            </w:pPr>
            <w:r w:rsidRPr="00930E67">
              <w:rPr>
                <w:sz w:val="18"/>
                <w:szCs w:val="18"/>
                <w:lang w:eastAsia="ru-RU"/>
              </w:rPr>
              <w:t>Транспортная деятельность и хранение грузов</w:t>
            </w:r>
          </w:p>
        </w:tc>
        <w:tc>
          <w:tcPr>
            <w:tcW w:w="619" w:type="pct"/>
            <w:tcBorders>
              <w:top w:val="nil"/>
              <w:bottom w:val="nil"/>
            </w:tcBorders>
            <w:vAlign w:val="bottom"/>
          </w:tcPr>
          <w:p w14:paraId="53150795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849605,9</w:t>
            </w:r>
          </w:p>
        </w:tc>
        <w:tc>
          <w:tcPr>
            <w:tcW w:w="619" w:type="pct"/>
            <w:tcBorders>
              <w:top w:val="nil"/>
              <w:bottom w:val="nil"/>
            </w:tcBorders>
            <w:vAlign w:val="bottom"/>
          </w:tcPr>
          <w:p w14:paraId="68D0BD89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1026452,2</w:t>
            </w:r>
          </w:p>
        </w:tc>
        <w:tc>
          <w:tcPr>
            <w:tcW w:w="620" w:type="pct"/>
            <w:tcBorders>
              <w:top w:val="nil"/>
              <w:bottom w:val="nil"/>
            </w:tcBorders>
            <w:vAlign w:val="bottom"/>
          </w:tcPr>
          <w:p w14:paraId="2B042BE1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849605,9</w:t>
            </w:r>
          </w:p>
        </w:tc>
        <w:tc>
          <w:tcPr>
            <w:tcW w:w="620" w:type="pct"/>
            <w:tcBorders>
              <w:top w:val="nil"/>
              <w:bottom w:val="nil"/>
            </w:tcBorders>
            <w:vAlign w:val="bottom"/>
          </w:tcPr>
          <w:p w14:paraId="5A141AEC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903805,0</w:t>
            </w:r>
          </w:p>
        </w:tc>
        <w:tc>
          <w:tcPr>
            <w:tcW w:w="527" w:type="pct"/>
            <w:tcBorders>
              <w:top w:val="nil"/>
              <w:bottom w:val="nil"/>
            </w:tcBorders>
            <w:vAlign w:val="bottom"/>
          </w:tcPr>
          <w:p w14:paraId="5059B4D0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112,7</w:t>
            </w:r>
          </w:p>
        </w:tc>
        <w:tc>
          <w:tcPr>
            <w:tcW w:w="654" w:type="pct"/>
            <w:tcBorders>
              <w:top w:val="nil"/>
              <w:bottom w:val="nil"/>
            </w:tcBorders>
            <w:vAlign w:val="bottom"/>
          </w:tcPr>
          <w:p w14:paraId="1C7A6AAE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98,7</w:t>
            </w:r>
          </w:p>
        </w:tc>
      </w:tr>
      <w:tr w:rsidR="004B1291" w:rsidRPr="004B1291" w14:paraId="29C167EC" w14:textId="77777777" w:rsidTr="00930E67">
        <w:trPr>
          <w:trHeight w:val="284"/>
        </w:trPr>
        <w:tc>
          <w:tcPr>
            <w:tcW w:w="13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B4861E4" w14:textId="77777777" w:rsidR="004B1291" w:rsidRPr="00930E67" w:rsidRDefault="004B1291" w:rsidP="004B1291">
            <w:pPr>
              <w:jc w:val="both"/>
              <w:rPr>
                <w:sz w:val="18"/>
                <w:szCs w:val="18"/>
                <w:lang w:eastAsia="ru-RU"/>
              </w:rPr>
            </w:pPr>
            <w:r w:rsidRPr="00930E67">
              <w:rPr>
                <w:sz w:val="18"/>
                <w:szCs w:val="18"/>
                <w:lang w:eastAsia="ru-RU"/>
              </w:rPr>
              <w:t xml:space="preserve">Деятельность гостиниц </w:t>
            </w:r>
            <w:r w:rsidRPr="00930E67">
              <w:rPr>
                <w:sz w:val="18"/>
                <w:szCs w:val="18"/>
                <w:lang w:eastAsia="ru-RU"/>
              </w:rPr>
              <w:br/>
              <w:t>и ресторанов</w:t>
            </w:r>
          </w:p>
        </w:tc>
        <w:tc>
          <w:tcPr>
            <w:tcW w:w="619" w:type="pct"/>
            <w:tcBorders>
              <w:top w:val="nil"/>
              <w:bottom w:val="nil"/>
            </w:tcBorders>
            <w:vAlign w:val="bottom"/>
          </w:tcPr>
          <w:p w14:paraId="72E0160E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1657523,7</w:t>
            </w:r>
          </w:p>
        </w:tc>
        <w:tc>
          <w:tcPr>
            <w:tcW w:w="619" w:type="pct"/>
            <w:tcBorders>
              <w:top w:val="nil"/>
              <w:bottom w:val="nil"/>
            </w:tcBorders>
            <w:vAlign w:val="bottom"/>
          </w:tcPr>
          <w:p w14:paraId="19BB1A10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2610193,3</w:t>
            </w:r>
          </w:p>
        </w:tc>
        <w:tc>
          <w:tcPr>
            <w:tcW w:w="620" w:type="pct"/>
            <w:tcBorders>
              <w:top w:val="nil"/>
              <w:bottom w:val="nil"/>
            </w:tcBorders>
            <w:vAlign w:val="bottom"/>
          </w:tcPr>
          <w:p w14:paraId="39E39EC5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1657523,7</w:t>
            </w:r>
          </w:p>
        </w:tc>
        <w:tc>
          <w:tcPr>
            <w:tcW w:w="620" w:type="pct"/>
            <w:tcBorders>
              <w:top w:val="nil"/>
              <w:bottom w:val="nil"/>
            </w:tcBorders>
            <w:vAlign w:val="bottom"/>
          </w:tcPr>
          <w:p w14:paraId="6C4EC5ED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2610193,3</w:t>
            </w:r>
          </w:p>
        </w:tc>
        <w:tc>
          <w:tcPr>
            <w:tcW w:w="527" w:type="pct"/>
            <w:tcBorders>
              <w:top w:val="nil"/>
              <w:bottom w:val="nil"/>
            </w:tcBorders>
            <w:vAlign w:val="bottom"/>
          </w:tcPr>
          <w:p w14:paraId="250C178D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125,9</w:t>
            </w:r>
          </w:p>
        </w:tc>
        <w:tc>
          <w:tcPr>
            <w:tcW w:w="654" w:type="pct"/>
            <w:tcBorders>
              <w:top w:val="nil"/>
              <w:bottom w:val="nil"/>
            </w:tcBorders>
            <w:vAlign w:val="bottom"/>
          </w:tcPr>
          <w:p w14:paraId="5BF038D7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125,9</w:t>
            </w:r>
          </w:p>
        </w:tc>
      </w:tr>
      <w:tr w:rsidR="004B1291" w:rsidRPr="004B1291" w14:paraId="0434DEE5" w14:textId="77777777" w:rsidTr="00930E67">
        <w:trPr>
          <w:trHeight w:val="284"/>
        </w:trPr>
        <w:tc>
          <w:tcPr>
            <w:tcW w:w="13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BBC9E13" w14:textId="77777777" w:rsidR="004B1291" w:rsidRPr="00930E67" w:rsidRDefault="004B1291" w:rsidP="004B1291">
            <w:pPr>
              <w:jc w:val="both"/>
              <w:rPr>
                <w:sz w:val="18"/>
                <w:szCs w:val="18"/>
                <w:lang w:eastAsia="ru-RU"/>
              </w:rPr>
            </w:pPr>
            <w:r w:rsidRPr="00930E67">
              <w:rPr>
                <w:sz w:val="18"/>
                <w:szCs w:val="18"/>
                <w:lang w:eastAsia="ru-RU"/>
              </w:rPr>
              <w:t>Информация и связь</w:t>
            </w:r>
          </w:p>
        </w:tc>
        <w:tc>
          <w:tcPr>
            <w:tcW w:w="619" w:type="pct"/>
            <w:tcBorders>
              <w:top w:val="nil"/>
              <w:bottom w:val="nil"/>
            </w:tcBorders>
            <w:vAlign w:val="bottom"/>
          </w:tcPr>
          <w:p w14:paraId="0E093AD6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143098,1</w:t>
            </w:r>
          </w:p>
        </w:tc>
        <w:tc>
          <w:tcPr>
            <w:tcW w:w="619" w:type="pct"/>
            <w:tcBorders>
              <w:top w:val="nil"/>
              <w:bottom w:val="nil"/>
            </w:tcBorders>
            <w:vAlign w:val="bottom"/>
          </w:tcPr>
          <w:p w14:paraId="1322E801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163659,3</w:t>
            </w:r>
          </w:p>
        </w:tc>
        <w:tc>
          <w:tcPr>
            <w:tcW w:w="620" w:type="pct"/>
            <w:tcBorders>
              <w:top w:val="nil"/>
              <w:bottom w:val="nil"/>
            </w:tcBorders>
            <w:vAlign w:val="bottom"/>
          </w:tcPr>
          <w:p w14:paraId="3D2B340C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110615,7</w:t>
            </w:r>
          </w:p>
        </w:tc>
        <w:tc>
          <w:tcPr>
            <w:tcW w:w="620" w:type="pct"/>
            <w:tcBorders>
              <w:top w:val="nil"/>
              <w:bottom w:val="nil"/>
            </w:tcBorders>
            <w:vAlign w:val="bottom"/>
          </w:tcPr>
          <w:p w14:paraId="3D78875A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134663,4</w:t>
            </w:r>
          </w:p>
        </w:tc>
        <w:tc>
          <w:tcPr>
            <w:tcW w:w="527" w:type="pct"/>
            <w:tcBorders>
              <w:top w:val="nil"/>
              <w:bottom w:val="nil"/>
            </w:tcBorders>
            <w:vAlign w:val="bottom"/>
          </w:tcPr>
          <w:p w14:paraId="53ED5D1D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96,4</w:t>
            </w:r>
          </w:p>
        </w:tc>
        <w:tc>
          <w:tcPr>
            <w:tcW w:w="654" w:type="pct"/>
            <w:tcBorders>
              <w:top w:val="nil"/>
              <w:bottom w:val="nil"/>
            </w:tcBorders>
            <w:vAlign w:val="bottom"/>
          </w:tcPr>
          <w:p w14:paraId="5419FE12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96,4</w:t>
            </w:r>
          </w:p>
        </w:tc>
      </w:tr>
      <w:tr w:rsidR="004B1291" w:rsidRPr="004B1291" w14:paraId="72B8AB08" w14:textId="77777777" w:rsidTr="00930E67">
        <w:trPr>
          <w:trHeight w:val="284"/>
        </w:trPr>
        <w:tc>
          <w:tcPr>
            <w:tcW w:w="13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B57AF4F" w14:textId="77777777" w:rsidR="004B1291" w:rsidRPr="00930E67" w:rsidRDefault="004B1291" w:rsidP="004B1291">
            <w:pPr>
              <w:jc w:val="both"/>
              <w:rPr>
                <w:sz w:val="18"/>
                <w:szCs w:val="18"/>
                <w:lang w:eastAsia="ru-RU"/>
              </w:rPr>
            </w:pPr>
            <w:r w:rsidRPr="00930E67">
              <w:rPr>
                <w:sz w:val="18"/>
                <w:szCs w:val="18"/>
                <w:lang w:eastAsia="ru-RU"/>
              </w:rPr>
              <w:t>Финансовое посредничество и страхование</w:t>
            </w:r>
          </w:p>
        </w:tc>
        <w:tc>
          <w:tcPr>
            <w:tcW w:w="619" w:type="pct"/>
            <w:tcBorders>
              <w:top w:val="nil"/>
              <w:bottom w:val="nil"/>
            </w:tcBorders>
            <w:vAlign w:val="bottom"/>
          </w:tcPr>
          <w:p w14:paraId="6DED6BC6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1943371,8</w:t>
            </w:r>
          </w:p>
        </w:tc>
        <w:tc>
          <w:tcPr>
            <w:tcW w:w="619" w:type="pct"/>
            <w:tcBorders>
              <w:top w:val="nil"/>
              <w:bottom w:val="nil"/>
            </w:tcBorders>
            <w:vAlign w:val="bottom"/>
          </w:tcPr>
          <w:p w14:paraId="484C715B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2503835,6</w:t>
            </w:r>
          </w:p>
        </w:tc>
        <w:tc>
          <w:tcPr>
            <w:tcW w:w="620" w:type="pct"/>
            <w:tcBorders>
              <w:top w:val="nil"/>
              <w:bottom w:val="nil"/>
            </w:tcBorders>
            <w:vAlign w:val="bottom"/>
          </w:tcPr>
          <w:p w14:paraId="37A59596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1771738,4</w:t>
            </w:r>
          </w:p>
        </w:tc>
        <w:tc>
          <w:tcPr>
            <w:tcW w:w="620" w:type="pct"/>
            <w:tcBorders>
              <w:top w:val="nil"/>
              <w:bottom w:val="nil"/>
            </w:tcBorders>
            <w:vAlign w:val="bottom"/>
          </w:tcPr>
          <w:p w14:paraId="66687A0D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val="ru-KG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2319540,8</w:t>
            </w:r>
          </w:p>
        </w:tc>
        <w:tc>
          <w:tcPr>
            <w:tcW w:w="527" w:type="pct"/>
            <w:tcBorders>
              <w:top w:val="nil"/>
              <w:bottom w:val="nil"/>
            </w:tcBorders>
            <w:vAlign w:val="bottom"/>
          </w:tcPr>
          <w:p w14:paraId="511F2767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105,0</w:t>
            </w:r>
          </w:p>
        </w:tc>
        <w:tc>
          <w:tcPr>
            <w:tcW w:w="654" w:type="pct"/>
            <w:tcBorders>
              <w:top w:val="nil"/>
              <w:bottom w:val="nil"/>
            </w:tcBorders>
            <w:vAlign w:val="bottom"/>
          </w:tcPr>
          <w:p w14:paraId="33377CBA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val="ru-KG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105,0</w:t>
            </w:r>
          </w:p>
        </w:tc>
      </w:tr>
      <w:tr w:rsidR="004B1291" w:rsidRPr="004B1291" w14:paraId="49BE0AEF" w14:textId="77777777" w:rsidTr="00930E67">
        <w:trPr>
          <w:trHeight w:val="284"/>
        </w:trPr>
        <w:tc>
          <w:tcPr>
            <w:tcW w:w="13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1864C57" w14:textId="77777777" w:rsidR="004B1291" w:rsidRPr="00930E67" w:rsidRDefault="004B1291" w:rsidP="004B1291">
            <w:pPr>
              <w:jc w:val="both"/>
              <w:rPr>
                <w:sz w:val="18"/>
                <w:szCs w:val="18"/>
                <w:lang w:eastAsia="ru-RU"/>
              </w:rPr>
            </w:pPr>
            <w:r w:rsidRPr="00930E67">
              <w:rPr>
                <w:sz w:val="18"/>
                <w:szCs w:val="18"/>
                <w:lang w:eastAsia="ru-RU"/>
              </w:rPr>
              <w:t>Операции с недвижимым имуществом</w:t>
            </w:r>
          </w:p>
        </w:tc>
        <w:tc>
          <w:tcPr>
            <w:tcW w:w="619" w:type="pct"/>
            <w:tcBorders>
              <w:top w:val="nil"/>
              <w:bottom w:val="nil"/>
            </w:tcBorders>
            <w:vAlign w:val="bottom"/>
          </w:tcPr>
          <w:p w14:paraId="082B77F5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107021,7</w:t>
            </w:r>
          </w:p>
        </w:tc>
        <w:tc>
          <w:tcPr>
            <w:tcW w:w="619" w:type="pct"/>
            <w:tcBorders>
              <w:top w:val="nil"/>
              <w:bottom w:val="nil"/>
            </w:tcBorders>
            <w:vAlign w:val="bottom"/>
          </w:tcPr>
          <w:p w14:paraId="06A59706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108756,6</w:t>
            </w:r>
          </w:p>
        </w:tc>
        <w:tc>
          <w:tcPr>
            <w:tcW w:w="620" w:type="pct"/>
            <w:tcBorders>
              <w:top w:val="nil"/>
              <w:bottom w:val="nil"/>
            </w:tcBorders>
            <w:vAlign w:val="bottom"/>
          </w:tcPr>
          <w:p w14:paraId="199F6A51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val="ru-KG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65528,1</w:t>
            </w:r>
          </w:p>
        </w:tc>
        <w:tc>
          <w:tcPr>
            <w:tcW w:w="620" w:type="pct"/>
            <w:tcBorders>
              <w:top w:val="nil"/>
              <w:bottom w:val="nil"/>
            </w:tcBorders>
            <w:vAlign w:val="bottom"/>
          </w:tcPr>
          <w:p w14:paraId="13BE748E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81940,6</w:t>
            </w:r>
          </w:p>
        </w:tc>
        <w:tc>
          <w:tcPr>
            <w:tcW w:w="527" w:type="pct"/>
            <w:tcBorders>
              <w:top w:val="nil"/>
              <w:bottom w:val="nil"/>
            </w:tcBorders>
            <w:vAlign w:val="bottom"/>
          </w:tcPr>
          <w:p w14:paraId="0C8A17DF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97,7</w:t>
            </w:r>
          </w:p>
        </w:tc>
        <w:tc>
          <w:tcPr>
            <w:tcW w:w="654" w:type="pct"/>
            <w:tcBorders>
              <w:top w:val="nil"/>
              <w:bottom w:val="nil"/>
            </w:tcBorders>
            <w:vAlign w:val="bottom"/>
          </w:tcPr>
          <w:p w14:paraId="28C286E7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97,7</w:t>
            </w:r>
          </w:p>
        </w:tc>
      </w:tr>
      <w:tr w:rsidR="004B1291" w:rsidRPr="004B1291" w14:paraId="4E512816" w14:textId="77777777" w:rsidTr="00930E67">
        <w:trPr>
          <w:trHeight w:val="284"/>
        </w:trPr>
        <w:tc>
          <w:tcPr>
            <w:tcW w:w="13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AB64373" w14:textId="77777777" w:rsidR="004B1291" w:rsidRPr="00930E67" w:rsidRDefault="004B1291" w:rsidP="004B1291">
            <w:pPr>
              <w:jc w:val="both"/>
              <w:rPr>
                <w:sz w:val="18"/>
                <w:szCs w:val="18"/>
                <w:lang w:eastAsia="ru-RU"/>
              </w:rPr>
            </w:pPr>
            <w:r w:rsidRPr="00930E67">
              <w:rPr>
                <w:sz w:val="18"/>
                <w:szCs w:val="18"/>
                <w:lang w:eastAsia="ru-RU"/>
              </w:rPr>
              <w:t>Профессиональная, научная и техническая деятельность</w:t>
            </w:r>
          </w:p>
        </w:tc>
        <w:tc>
          <w:tcPr>
            <w:tcW w:w="619" w:type="pct"/>
            <w:tcBorders>
              <w:top w:val="nil"/>
              <w:bottom w:val="nil"/>
            </w:tcBorders>
            <w:vAlign w:val="bottom"/>
          </w:tcPr>
          <w:p w14:paraId="5D465756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365848,8</w:t>
            </w:r>
          </w:p>
        </w:tc>
        <w:tc>
          <w:tcPr>
            <w:tcW w:w="619" w:type="pct"/>
            <w:tcBorders>
              <w:top w:val="nil"/>
              <w:bottom w:val="nil"/>
            </w:tcBorders>
            <w:vAlign w:val="bottom"/>
          </w:tcPr>
          <w:p w14:paraId="6E915FCC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560183,0</w:t>
            </w:r>
          </w:p>
        </w:tc>
        <w:tc>
          <w:tcPr>
            <w:tcW w:w="620" w:type="pct"/>
            <w:tcBorders>
              <w:top w:val="nil"/>
              <w:bottom w:val="nil"/>
            </w:tcBorders>
            <w:vAlign w:val="bottom"/>
          </w:tcPr>
          <w:p w14:paraId="5A1501FB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299208,8</w:t>
            </w:r>
          </w:p>
        </w:tc>
        <w:tc>
          <w:tcPr>
            <w:tcW w:w="620" w:type="pct"/>
            <w:tcBorders>
              <w:top w:val="nil"/>
              <w:bottom w:val="nil"/>
            </w:tcBorders>
            <w:vAlign w:val="bottom"/>
          </w:tcPr>
          <w:p w14:paraId="72F9D12C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489151,7</w:t>
            </w:r>
          </w:p>
        </w:tc>
        <w:tc>
          <w:tcPr>
            <w:tcW w:w="527" w:type="pct"/>
            <w:tcBorders>
              <w:top w:val="nil"/>
              <w:bottom w:val="nil"/>
            </w:tcBorders>
            <w:vAlign w:val="bottom"/>
          </w:tcPr>
          <w:p w14:paraId="74DA80C3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96,4</w:t>
            </w:r>
          </w:p>
        </w:tc>
        <w:tc>
          <w:tcPr>
            <w:tcW w:w="654" w:type="pct"/>
            <w:tcBorders>
              <w:top w:val="nil"/>
              <w:bottom w:val="nil"/>
            </w:tcBorders>
            <w:vAlign w:val="bottom"/>
          </w:tcPr>
          <w:p w14:paraId="7D8ABBBC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96,4</w:t>
            </w:r>
          </w:p>
        </w:tc>
      </w:tr>
      <w:tr w:rsidR="004B1291" w:rsidRPr="004B1291" w14:paraId="75C78AE1" w14:textId="77777777" w:rsidTr="00930E67">
        <w:trPr>
          <w:trHeight w:val="284"/>
        </w:trPr>
        <w:tc>
          <w:tcPr>
            <w:tcW w:w="13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A7BB986" w14:textId="77777777" w:rsidR="004B1291" w:rsidRPr="00930E67" w:rsidRDefault="004B1291" w:rsidP="004B1291">
            <w:pPr>
              <w:jc w:val="both"/>
              <w:rPr>
                <w:sz w:val="18"/>
                <w:szCs w:val="18"/>
                <w:lang w:eastAsia="ru-RU"/>
              </w:rPr>
            </w:pPr>
            <w:r w:rsidRPr="00930E67">
              <w:rPr>
                <w:sz w:val="18"/>
                <w:szCs w:val="18"/>
                <w:lang w:eastAsia="ru-RU"/>
              </w:rPr>
              <w:t>Административная</w:t>
            </w:r>
            <w:r w:rsidRPr="00930E67">
              <w:rPr>
                <w:sz w:val="18"/>
                <w:szCs w:val="18"/>
                <w:lang w:eastAsia="ru-RU"/>
              </w:rPr>
              <w:br/>
              <w:t>и вспомогательная</w:t>
            </w:r>
            <w:r w:rsidRPr="00930E67">
              <w:rPr>
                <w:sz w:val="18"/>
                <w:szCs w:val="18"/>
                <w:lang w:eastAsia="ru-RU"/>
              </w:rPr>
              <w:br/>
              <w:t>деятельность</w:t>
            </w:r>
          </w:p>
        </w:tc>
        <w:tc>
          <w:tcPr>
            <w:tcW w:w="619" w:type="pct"/>
            <w:tcBorders>
              <w:top w:val="nil"/>
              <w:bottom w:val="nil"/>
            </w:tcBorders>
            <w:vAlign w:val="bottom"/>
          </w:tcPr>
          <w:p w14:paraId="178901E1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275378,2</w:t>
            </w:r>
          </w:p>
        </w:tc>
        <w:tc>
          <w:tcPr>
            <w:tcW w:w="619" w:type="pct"/>
            <w:tcBorders>
              <w:top w:val="nil"/>
              <w:bottom w:val="nil"/>
            </w:tcBorders>
            <w:vAlign w:val="bottom"/>
          </w:tcPr>
          <w:p w14:paraId="7E19D10D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351145,5</w:t>
            </w:r>
          </w:p>
        </w:tc>
        <w:tc>
          <w:tcPr>
            <w:tcW w:w="620" w:type="pct"/>
            <w:tcBorders>
              <w:top w:val="nil"/>
              <w:bottom w:val="nil"/>
            </w:tcBorders>
            <w:vAlign w:val="bottom"/>
          </w:tcPr>
          <w:p w14:paraId="3F75E864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162196,5</w:t>
            </w:r>
          </w:p>
        </w:tc>
        <w:tc>
          <w:tcPr>
            <w:tcW w:w="620" w:type="pct"/>
            <w:tcBorders>
              <w:top w:val="nil"/>
              <w:bottom w:val="nil"/>
            </w:tcBorders>
            <w:vAlign w:val="bottom"/>
          </w:tcPr>
          <w:p w14:paraId="29612A28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277308,8</w:t>
            </w:r>
          </w:p>
        </w:tc>
        <w:tc>
          <w:tcPr>
            <w:tcW w:w="527" w:type="pct"/>
            <w:tcBorders>
              <w:top w:val="nil"/>
              <w:bottom w:val="nil"/>
            </w:tcBorders>
            <w:vAlign w:val="bottom"/>
          </w:tcPr>
          <w:p w14:paraId="0F9B149B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96,5</w:t>
            </w:r>
          </w:p>
        </w:tc>
        <w:tc>
          <w:tcPr>
            <w:tcW w:w="654" w:type="pct"/>
            <w:tcBorders>
              <w:top w:val="nil"/>
              <w:bottom w:val="nil"/>
            </w:tcBorders>
            <w:vAlign w:val="bottom"/>
          </w:tcPr>
          <w:p w14:paraId="4B722A24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96,5</w:t>
            </w:r>
          </w:p>
        </w:tc>
      </w:tr>
      <w:tr w:rsidR="004B1291" w:rsidRPr="004B1291" w14:paraId="323689C4" w14:textId="77777777" w:rsidTr="00930E67">
        <w:trPr>
          <w:trHeight w:val="284"/>
        </w:trPr>
        <w:tc>
          <w:tcPr>
            <w:tcW w:w="13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327D7D9" w14:textId="77777777" w:rsidR="004B1291" w:rsidRPr="00930E67" w:rsidRDefault="004B1291" w:rsidP="004B1291">
            <w:pPr>
              <w:jc w:val="both"/>
              <w:rPr>
                <w:sz w:val="18"/>
                <w:szCs w:val="18"/>
                <w:lang w:eastAsia="ru-RU"/>
              </w:rPr>
            </w:pPr>
            <w:r w:rsidRPr="00930E67">
              <w:rPr>
                <w:sz w:val="18"/>
                <w:szCs w:val="18"/>
                <w:lang w:eastAsia="ru-RU"/>
              </w:rPr>
              <w:t>Образование</w:t>
            </w:r>
          </w:p>
        </w:tc>
        <w:tc>
          <w:tcPr>
            <w:tcW w:w="619" w:type="pct"/>
            <w:tcBorders>
              <w:top w:val="nil"/>
              <w:bottom w:val="nil"/>
            </w:tcBorders>
            <w:vAlign w:val="bottom"/>
          </w:tcPr>
          <w:p w14:paraId="2A9047EC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338272,3</w:t>
            </w:r>
          </w:p>
        </w:tc>
        <w:tc>
          <w:tcPr>
            <w:tcW w:w="619" w:type="pct"/>
            <w:tcBorders>
              <w:top w:val="nil"/>
              <w:bottom w:val="nil"/>
            </w:tcBorders>
            <w:vAlign w:val="bottom"/>
          </w:tcPr>
          <w:p w14:paraId="7C23E307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315622,8</w:t>
            </w:r>
          </w:p>
        </w:tc>
        <w:tc>
          <w:tcPr>
            <w:tcW w:w="620" w:type="pct"/>
            <w:tcBorders>
              <w:top w:val="nil"/>
              <w:bottom w:val="nil"/>
            </w:tcBorders>
            <w:vAlign w:val="bottom"/>
          </w:tcPr>
          <w:p w14:paraId="07C98087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val="ru-KG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338272,3</w:t>
            </w:r>
          </w:p>
        </w:tc>
        <w:tc>
          <w:tcPr>
            <w:tcW w:w="620" w:type="pct"/>
            <w:tcBorders>
              <w:top w:val="nil"/>
              <w:bottom w:val="nil"/>
            </w:tcBorders>
            <w:vAlign w:val="bottom"/>
          </w:tcPr>
          <w:p w14:paraId="58546D9E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val="ru-KG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315622,8</w:t>
            </w:r>
          </w:p>
        </w:tc>
        <w:tc>
          <w:tcPr>
            <w:tcW w:w="527" w:type="pct"/>
            <w:tcBorders>
              <w:top w:val="nil"/>
              <w:bottom w:val="nil"/>
            </w:tcBorders>
            <w:vAlign w:val="bottom"/>
          </w:tcPr>
          <w:p w14:paraId="39FE378A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80,6</w:t>
            </w:r>
          </w:p>
        </w:tc>
        <w:tc>
          <w:tcPr>
            <w:tcW w:w="654" w:type="pct"/>
            <w:tcBorders>
              <w:top w:val="nil"/>
              <w:bottom w:val="nil"/>
            </w:tcBorders>
            <w:vAlign w:val="bottom"/>
          </w:tcPr>
          <w:p w14:paraId="68A58D9C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val="ru-KG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80,6</w:t>
            </w:r>
          </w:p>
        </w:tc>
      </w:tr>
      <w:tr w:rsidR="004B1291" w:rsidRPr="004B1291" w14:paraId="4DDE1194" w14:textId="77777777" w:rsidTr="00930E67">
        <w:trPr>
          <w:trHeight w:val="284"/>
        </w:trPr>
        <w:tc>
          <w:tcPr>
            <w:tcW w:w="13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14FF3D9" w14:textId="77777777" w:rsidR="004B1291" w:rsidRPr="00930E67" w:rsidRDefault="004B1291" w:rsidP="004B1291">
            <w:pPr>
              <w:jc w:val="both"/>
              <w:rPr>
                <w:sz w:val="18"/>
                <w:szCs w:val="18"/>
                <w:lang w:eastAsia="ru-RU"/>
              </w:rPr>
            </w:pPr>
            <w:r w:rsidRPr="00930E67">
              <w:rPr>
                <w:sz w:val="18"/>
                <w:szCs w:val="18"/>
                <w:lang w:eastAsia="ru-RU"/>
              </w:rPr>
              <w:t xml:space="preserve">Здравоохранение и </w:t>
            </w:r>
            <w:r w:rsidRPr="00930E67">
              <w:rPr>
                <w:sz w:val="18"/>
                <w:szCs w:val="18"/>
                <w:lang w:eastAsia="ru-RU"/>
              </w:rPr>
              <w:br/>
              <w:t>социальное обслуживание</w:t>
            </w:r>
            <w:r w:rsidRPr="00930E67">
              <w:rPr>
                <w:sz w:val="18"/>
                <w:szCs w:val="18"/>
                <w:lang w:eastAsia="ru-RU"/>
              </w:rPr>
              <w:br/>
              <w:t>населения</w:t>
            </w:r>
          </w:p>
        </w:tc>
        <w:tc>
          <w:tcPr>
            <w:tcW w:w="619" w:type="pct"/>
            <w:tcBorders>
              <w:top w:val="nil"/>
              <w:bottom w:val="nil"/>
            </w:tcBorders>
            <w:vAlign w:val="bottom"/>
          </w:tcPr>
          <w:p w14:paraId="234ACF42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467021,3</w:t>
            </w:r>
          </w:p>
        </w:tc>
        <w:tc>
          <w:tcPr>
            <w:tcW w:w="619" w:type="pct"/>
            <w:tcBorders>
              <w:top w:val="nil"/>
              <w:bottom w:val="nil"/>
            </w:tcBorders>
            <w:vAlign w:val="bottom"/>
          </w:tcPr>
          <w:p w14:paraId="07FDE189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781821,5</w:t>
            </w:r>
          </w:p>
        </w:tc>
        <w:tc>
          <w:tcPr>
            <w:tcW w:w="620" w:type="pct"/>
            <w:tcBorders>
              <w:top w:val="nil"/>
              <w:bottom w:val="nil"/>
            </w:tcBorders>
            <w:vAlign w:val="bottom"/>
          </w:tcPr>
          <w:p w14:paraId="31C1EDFB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406658,6</w:t>
            </w:r>
          </w:p>
        </w:tc>
        <w:tc>
          <w:tcPr>
            <w:tcW w:w="620" w:type="pct"/>
            <w:tcBorders>
              <w:top w:val="nil"/>
              <w:bottom w:val="nil"/>
            </w:tcBorders>
            <w:vAlign w:val="bottom"/>
          </w:tcPr>
          <w:p w14:paraId="77D38C46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692854,6</w:t>
            </w:r>
          </w:p>
        </w:tc>
        <w:tc>
          <w:tcPr>
            <w:tcW w:w="527" w:type="pct"/>
            <w:tcBorders>
              <w:top w:val="nil"/>
              <w:bottom w:val="nil"/>
            </w:tcBorders>
            <w:vAlign w:val="bottom"/>
          </w:tcPr>
          <w:p w14:paraId="09B94E52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128,2</w:t>
            </w:r>
          </w:p>
        </w:tc>
        <w:tc>
          <w:tcPr>
            <w:tcW w:w="654" w:type="pct"/>
            <w:tcBorders>
              <w:top w:val="nil"/>
              <w:bottom w:val="nil"/>
            </w:tcBorders>
            <w:vAlign w:val="bottom"/>
          </w:tcPr>
          <w:p w14:paraId="24FE610E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130,5</w:t>
            </w:r>
          </w:p>
        </w:tc>
      </w:tr>
      <w:tr w:rsidR="004B1291" w:rsidRPr="004B1291" w14:paraId="37452BB9" w14:textId="77777777" w:rsidTr="00930E67">
        <w:trPr>
          <w:trHeight w:val="284"/>
        </w:trPr>
        <w:tc>
          <w:tcPr>
            <w:tcW w:w="13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B553D25" w14:textId="77777777" w:rsidR="004B1291" w:rsidRPr="00930E67" w:rsidRDefault="004B1291" w:rsidP="004B1291">
            <w:pPr>
              <w:jc w:val="both"/>
              <w:rPr>
                <w:sz w:val="18"/>
                <w:szCs w:val="18"/>
                <w:lang w:eastAsia="ru-RU"/>
              </w:rPr>
            </w:pPr>
            <w:r w:rsidRPr="00930E67">
              <w:rPr>
                <w:sz w:val="18"/>
                <w:szCs w:val="18"/>
                <w:lang w:eastAsia="ru-RU"/>
              </w:rPr>
              <w:t>Искусство, развлечения</w:t>
            </w:r>
            <w:r w:rsidRPr="00930E67">
              <w:rPr>
                <w:sz w:val="18"/>
                <w:szCs w:val="18"/>
                <w:lang w:eastAsia="ru-RU"/>
              </w:rPr>
              <w:br/>
              <w:t>и отдых</w:t>
            </w:r>
          </w:p>
        </w:tc>
        <w:tc>
          <w:tcPr>
            <w:tcW w:w="619" w:type="pct"/>
            <w:tcBorders>
              <w:top w:val="nil"/>
              <w:bottom w:val="nil"/>
            </w:tcBorders>
            <w:vAlign w:val="bottom"/>
          </w:tcPr>
          <w:p w14:paraId="7017A13C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81255,4</w:t>
            </w:r>
          </w:p>
        </w:tc>
        <w:tc>
          <w:tcPr>
            <w:tcW w:w="619" w:type="pct"/>
            <w:tcBorders>
              <w:top w:val="nil"/>
              <w:bottom w:val="nil"/>
            </w:tcBorders>
            <w:vAlign w:val="bottom"/>
          </w:tcPr>
          <w:p w14:paraId="5591711C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116669,3</w:t>
            </w:r>
          </w:p>
        </w:tc>
        <w:tc>
          <w:tcPr>
            <w:tcW w:w="620" w:type="pct"/>
            <w:tcBorders>
              <w:top w:val="nil"/>
              <w:bottom w:val="nil"/>
            </w:tcBorders>
            <w:vAlign w:val="bottom"/>
          </w:tcPr>
          <w:p w14:paraId="47AD11D1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27553,8</w:t>
            </w:r>
          </w:p>
        </w:tc>
        <w:tc>
          <w:tcPr>
            <w:tcW w:w="620" w:type="pct"/>
            <w:tcBorders>
              <w:top w:val="nil"/>
              <w:bottom w:val="nil"/>
            </w:tcBorders>
            <w:vAlign w:val="bottom"/>
          </w:tcPr>
          <w:p w14:paraId="5591662D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102855,0</w:t>
            </w:r>
          </w:p>
        </w:tc>
        <w:tc>
          <w:tcPr>
            <w:tcW w:w="527" w:type="pct"/>
            <w:tcBorders>
              <w:top w:val="nil"/>
              <w:bottom w:val="nil"/>
            </w:tcBorders>
            <w:vAlign w:val="bottom"/>
          </w:tcPr>
          <w:p w14:paraId="4609B1BA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100,0</w:t>
            </w:r>
          </w:p>
        </w:tc>
        <w:tc>
          <w:tcPr>
            <w:tcW w:w="654" w:type="pct"/>
            <w:tcBorders>
              <w:top w:val="nil"/>
              <w:bottom w:val="nil"/>
            </w:tcBorders>
            <w:vAlign w:val="bottom"/>
          </w:tcPr>
          <w:p w14:paraId="7CF3FD31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100,0</w:t>
            </w:r>
          </w:p>
        </w:tc>
      </w:tr>
      <w:tr w:rsidR="004B1291" w:rsidRPr="004B1291" w14:paraId="1ADE2C19" w14:textId="77777777" w:rsidTr="00930E67">
        <w:trPr>
          <w:trHeight w:val="284"/>
        </w:trPr>
        <w:tc>
          <w:tcPr>
            <w:tcW w:w="13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AB39D6" w14:textId="77777777" w:rsidR="004B1291" w:rsidRPr="00930E67" w:rsidRDefault="004B1291" w:rsidP="004B1291">
            <w:pPr>
              <w:jc w:val="both"/>
              <w:rPr>
                <w:sz w:val="18"/>
                <w:szCs w:val="18"/>
                <w:lang w:eastAsia="ru-RU"/>
              </w:rPr>
            </w:pPr>
            <w:r w:rsidRPr="00930E67">
              <w:rPr>
                <w:sz w:val="18"/>
                <w:szCs w:val="18"/>
                <w:lang w:eastAsia="ru-RU"/>
              </w:rPr>
              <w:t xml:space="preserve">Прочая обслуживающая </w:t>
            </w:r>
            <w:r w:rsidRPr="00930E67">
              <w:rPr>
                <w:sz w:val="18"/>
                <w:szCs w:val="18"/>
                <w:lang w:eastAsia="ru-RU"/>
              </w:rPr>
              <w:br/>
              <w:t>деятельность</w:t>
            </w:r>
          </w:p>
        </w:tc>
        <w:tc>
          <w:tcPr>
            <w:tcW w:w="619" w:type="pct"/>
            <w:tcBorders>
              <w:top w:val="nil"/>
            </w:tcBorders>
            <w:vAlign w:val="bottom"/>
          </w:tcPr>
          <w:p w14:paraId="0AD6BA96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751909,6</w:t>
            </w:r>
          </w:p>
        </w:tc>
        <w:tc>
          <w:tcPr>
            <w:tcW w:w="619" w:type="pct"/>
            <w:tcBorders>
              <w:top w:val="nil"/>
            </w:tcBorders>
            <w:vAlign w:val="bottom"/>
          </w:tcPr>
          <w:p w14:paraId="6AC0B912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750122,6</w:t>
            </w:r>
          </w:p>
        </w:tc>
        <w:tc>
          <w:tcPr>
            <w:tcW w:w="620" w:type="pct"/>
            <w:tcBorders>
              <w:top w:val="nil"/>
            </w:tcBorders>
            <w:vAlign w:val="bottom"/>
          </w:tcPr>
          <w:p w14:paraId="7E88EAA9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517343,8</w:t>
            </w:r>
          </w:p>
        </w:tc>
        <w:tc>
          <w:tcPr>
            <w:tcW w:w="620" w:type="pct"/>
            <w:tcBorders>
              <w:top w:val="nil"/>
            </w:tcBorders>
            <w:vAlign w:val="bottom"/>
          </w:tcPr>
          <w:p w14:paraId="659F50A6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692578,0</w:t>
            </w:r>
          </w:p>
        </w:tc>
        <w:tc>
          <w:tcPr>
            <w:tcW w:w="527" w:type="pct"/>
            <w:tcBorders>
              <w:top w:val="nil"/>
            </w:tcBorders>
            <w:vAlign w:val="bottom"/>
          </w:tcPr>
          <w:p w14:paraId="2BE5E8DE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97,7</w:t>
            </w:r>
          </w:p>
        </w:tc>
        <w:tc>
          <w:tcPr>
            <w:tcW w:w="654" w:type="pct"/>
            <w:tcBorders>
              <w:top w:val="nil"/>
            </w:tcBorders>
            <w:vAlign w:val="bottom"/>
          </w:tcPr>
          <w:p w14:paraId="2E234A17" w14:textId="77777777" w:rsidR="004B1291" w:rsidRPr="00930E67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930E67">
              <w:rPr>
                <w:rFonts w:eastAsia="Calibri"/>
                <w:sz w:val="18"/>
                <w:szCs w:val="18"/>
                <w:lang w:val="ky-KG" w:eastAsia="en-US"/>
              </w:rPr>
              <w:t>97,3</w:t>
            </w:r>
          </w:p>
        </w:tc>
      </w:tr>
    </w:tbl>
    <w:p w14:paraId="05A13E97" w14:textId="77777777" w:rsidR="00A80281" w:rsidRDefault="00A80281" w:rsidP="004B1291">
      <w:pPr>
        <w:keepNext/>
        <w:ind w:left="240" w:right="195"/>
        <w:outlineLvl w:val="2"/>
        <w:rPr>
          <w:b/>
          <w:bCs/>
          <w:sz w:val="26"/>
          <w:szCs w:val="26"/>
          <w:lang w:eastAsia="ru-RU"/>
        </w:rPr>
      </w:pPr>
    </w:p>
    <w:p w14:paraId="6F08B210" w14:textId="77777777" w:rsidR="00A80281" w:rsidRDefault="00A80281" w:rsidP="004B1291">
      <w:pPr>
        <w:keepNext/>
        <w:ind w:left="240" w:right="195"/>
        <w:outlineLvl w:val="2"/>
        <w:rPr>
          <w:b/>
          <w:bCs/>
          <w:sz w:val="26"/>
          <w:szCs w:val="26"/>
          <w:lang w:eastAsia="ru-RU"/>
        </w:rPr>
      </w:pPr>
    </w:p>
    <w:p w14:paraId="584E8975" w14:textId="43C55D83" w:rsidR="004B1291" w:rsidRPr="004B1291" w:rsidRDefault="004B1291" w:rsidP="004B1291">
      <w:pPr>
        <w:keepNext/>
        <w:ind w:left="240" w:right="195"/>
        <w:outlineLvl w:val="2"/>
        <w:rPr>
          <w:b/>
          <w:bCs/>
          <w:sz w:val="26"/>
          <w:szCs w:val="26"/>
          <w:lang w:eastAsia="ru-RU"/>
        </w:rPr>
      </w:pPr>
      <w:r w:rsidRPr="004B1291">
        <w:rPr>
          <w:b/>
          <w:bCs/>
          <w:sz w:val="26"/>
          <w:szCs w:val="26"/>
          <w:lang w:eastAsia="ru-RU"/>
        </w:rPr>
        <w:t>Заработная плата и рынок труда.</w:t>
      </w:r>
      <w:bookmarkEnd w:id="105"/>
      <w:bookmarkEnd w:id="106"/>
    </w:p>
    <w:p w14:paraId="57FC2731" w14:textId="77777777" w:rsidR="004B1291" w:rsidRPr="004B1291" w:rsidRDefault="004B1291" w:rsidP="004B1291">
      <w:pPr>
        <w:ind w:left="240" w:right="195" w:firstLine="567"/>
        <w:jc w:val="both"/>
        <w:rPr>
          <w:color w:val="000000"/>
          <w:sz w:val="22"/>
          <w:szCs w:val="22"/>
          <w:lang w:eastAsia="ru-RU"/>
        </w:rPr>
      </w:pPr>
      <w:bookmarkStart w:id="107" w:name="_Toc136159603"/>
      <w:bookmarkStart w:id="108" w:name="_Toc136159631"/>
      <w:bookmarkStart w:id="109" w:name="_Toc136159830"/>
    </w:p>
    <w:p w14:paraId="7F786CE5" w14:textId="77777777" w:rsidR="004B1291" w:rsidRPr="004B1291" w:rsidRDefault="004B1291" w:rsidP="004B1291">
      <w:pPr>
        <w:ind w:firstLine="567"/>
        <w:jc w:val="both"/>
        <w:rPr>
          <w:sz w:val="22"/>
          <w:szCs w:val="22"/>
          <w:lang w:eastAsia="ru-RU"/>
        </w:rPr>
      </w:pPr>
      <w:r w:rsidRPr="004B1291">
        <w:rPr>
          <w:sz w:val="22"/>
          <w:szCs w:val="22"/>
          <w:lang w:eastAsia="ru-RU"/>
        </w:rPr>
        <w:t>Номинальная средняя заработная плата одного работника по области (без учета предприятий малого бизнеса) за январь-июль 2026 года составила 60046 сомов (</w:t>
      </w:r>
      <w:r w:rsidRPr="004B1291">
        <w:rPr>
          <w:i/>
          <w:sz w:val="22"/>
          <w:szCs w:val="22"/>
          <w:lang w:eastAsia="ru-RU"/>
        </w:rPr>
        <w:t>без предприятий «Кумтора» - 42670 сом</w:t>
      </w:r>
      <w:r w:rsidRPr="004B1291">
        <w:rPr>
          <w:sz w:val="22"/>
          <w:szCs w:val="22"/>
          <w:lang w:eastAsia="ru-RU"/>
        </w:rPr>
        <w:t xml:space="preserve">) и по сравнению с соответствующим периодом прошлого года увеличилась на 29,6 процента. </w:t>
      </w:r>
    </w:p>
    <w:p w14:paraId="49F69530" w14:textId="77777777" w:rsidR="004B1291" w:rsidRPr="004B1291" w:rsidRDefault="004B1291" w:rsidP="004B1291">
      <w:pPr>
        <w:ind w:firstLine="567"/>
        <w:jc w:val="both"/>
        <w:rPr>
          <w:sz w:val="22"/>
          <w:szCs w:val="22"/>
          <w:lang w:eastAsia="ru-RU"/>
        </w:rPr>
      </w:pPr>
      <w:r w:rsidRPr="004B1291">
        <w:rPr>
          <w:sz w:val="22"/>
          <w:szCs w:val="22"/>
          <w:lang w:eastAsia="ru-RU"/>
        </w:rPr>
        <w:t xml:space="preserve">Исходя из официального курса валют, установленного Национальным банком Кыргызской Республики, средняя заработная плата за январь-июль 2026 года составила 686,6 доллара США. </w:t>
      </w:r>
    </w:p>
    <w:p w14:paraId="13C61FFE" w14:textId="77777777" w:rsidR="004B1291" w:rsidRPr="004B1291" w:rsidRDefault="004B1291" w:rsidP="004B1291">
      <w:pPr>
        <w:ind w:firstLine="567"/>
        <w:jc w:val="both"/>
        <w:rPr>
          <w:sz w:val="22"/>
          <w:szCs w:val="22"/>
          <w:lang w:eastAsia="ru-RU"/>
        </w:rPr>
      </w:pPr>
      <w:r w:rsidRPr="004B1291">
        <w:rPr>
          <w:sz w:val="22"/>
          <w:szCs w:val="22"/>
          <w:lang w:eastAsia="ru-RU"/>
        </w:rPr>
        <w:t xml:space="preserve">Среднемесячная заработная плата за январь-июль месяц текущего года по </w:t>
      </w:r>
      <w:proofErr w:type="spellStart"/>
      <w:r w:rsidRPr="004B1291">
        <w:rPr>
          <w:sz w:val="22"/>
          <w:szCs w:val="22"/>
          <w:lang w:eastAsia="ru-RU"/>
        </w:rPr>
        <w:t>г.Каракол</w:t>
      </w:r>
      <w:proofErr w:type="spellEnd"/>
      <w:r w:rsidRPr="004B1291">
        <w:rPr>
          <w:sz w:val="22"/>
          <w:szCs w:val="22"/>
          <w:lang w:eastAsia="ru-RU"/>
        </w:rPr>
        <w:t xml:space="preserve"> составила 43983 сомов, </w:t>
      </w:r>
      <w:proofErr w:type="spellStart"/>
      <w:r w:rsidRPr="004B1291">
        <w:rPr>
          <w:sz w:val="22"/>
          <w:szCs w:val="22"/>
          <w:lang w:eastAsia="ru-RU"/>
        </w:rPr>
        <w:t>г.Балыкчы</w:t>
      </w:r>
      <w:proofErr w:type="spellEnd"/>
      <w:r w:rsidRPr="004B1291">
        <w:rPr>
          <w:sz w:val="22"/>
          <w:szCs w:val="22"/>
          <w:lang w:eastAsia="ru-RU"/>
        </w:rPr>
        <w:t xml:space="preserve"> – 47817 в Иссык-Кульском районе – 43336 в т.ч. </w:t>
      </w:r>
      <w:proofErr w:type="spellStart"/>
      <w:r w:rsidRPr="004B1291">
        <w:rPr>
          <w:sz w:val="22"/>
          <w:szCs w:val="22"/>
          <w:lang w:eastAsia="ru-RU"/>
        </w:rPr>
        <w:t>г.Чолпон-Ата</w:t>
      </w:r>
      <w:proofErr w:type="spellEnd"/>
      <w:r w:rsidRPr="004B1291">
        <w:rPr>
          <w:sz w:val="22"/>
          <w:szCs w:val="22"/>
          <w:lang w:eastAsia="ru-RU"/>
        </w:rPr>
        <w:t xml:space="preserve"> – 46076 сомов, в </w:t>
      </w:r>
      <w:proofErr w:type="spellStart"/>
      <w:r w:rsidRPr="004B1291">
        <w:rPr>
          <w:sz w:val="22"/>
          <w:szCs w:val="22"/>
          <w:lang w:eastAsia="ru-RU"/>
        </w:rPr>
        <w:t>Джети</w:t>
      </w:r>
      <w:proofErr w:type="spellEnd"/>
      <w:r w:rsidRPr="004B1291">
        <w:rPr>
          <w:sz w:val="22"/>
          <w:szCs w:val="22"/>
          <w:lang w:eastAsia="ru-RU"/>
        </w:rPr>
        <w:t xml:space="preserve">-Огузском районе – 122562 сомов (без «Кумтора» 38005 сом), в </w:t>
      </w:r>
      <w:proofErr w:type="spellStart"/>
      <w:r w:rsidRPr="004B1291">
        <w:rPr>
          <w:sz w:val="22"/>
          <w:szCs w:val="22"/>
          <w:lang w:eastAsia="ru-RU"/>
        </w:rPr>
        <w:t>Тюпском</w:t>
      </w:r>
      <w:proofErr w:type="spellEnd"/>
      <w:r w:rsidRPr="004B1291">
        <w:rPr>
          <w:sz w:val="22"/>
          <w:szCs w:val="22"/>
          <w:lang w:eastAsia="ru-RU"/>
        </w:rPr>
        <w:t xml:space="preserve"> – 35904, </w:t>
      </w:r>
      <w:proofErr w:type="spellStart"/>
      <w:r w:rsidRPr="004B1291">
        <w:rPr>
          <w:sz w:val="22"/>
          <w:szCs w:val="22"/>
          <w:lang w:eastAsia="ru-RU"/>
        </w:rPr>
        <w:t>Тонском</w:t>
      </w:r>
      <w:proofErr w:type="spellEnd"/>
      <w:r w:rsidRPr="004B1291">
        <w:rPr>
          <w:sz w:val="22"/>
          <w:szCs w:val="22"/>
          <w:lang w:eastAsia="ru-RU"/>
        </w:rPr>
        <w:t xml:space="preserve"> – 47171 и Ак-</w:t>
      </w:r>
      <w:proofErr w:type="spellStart"/>
      <w:r w:rsidRPr="004B1291">
        <w:rPr>
          <w:sz w:val="22"/>
          <w:szCs w:val="22"/>
          <w:lang w:eastAsia="ru-RU"/>
        </w:rPr>
        <w:t>Сууйском</w:t>
      </w:r>
      <w:proofErr w:type="spellEnd"/>
      <w:r w:rsidRPr="004B1291">
        <w:rPr>
          <w:sz w:val="22"/>
          <w:szCs w:val="22"/>
          <w:lang w:eastAsia="ru-RU"/>
        </w:rPr>
        <w:t xml:space="preserve"> районе – 41508  сомов.</w:t>
      </w:r>
    </w:p>
    <w:p w14:paraId="32C606AD" w14:textId="77777777" w:rsidR="004B1291" w:rsidRPr="004B1291" w:rsidRDefault="004B1291" w:rsidP="004B1291">
      <w:pPr>
        <w:ind w:firstLine="567"/>
        <w:jc w:val="both"/>
        <w:rPr>
          <w:sz w:val="22"/>
          <w:szCs w:val="22"/>
          <w:lang w:eastAsia="ru-RU"/>
        </w:rPr>
      </w:pPr>
      <w:r w:rsidRPr="004B1291">
        <w:rPr>
          <w:sz w:val="22"/>
          <w:szCs w:val="22"/>
          <w:lang w:eastAsia="ru-RU"/>
        </w:rPr>
        <w:t xml:space="preserve">На 1 августа 2026 года в целом по области сумма задолженности по выплате заработной платы составила –1241,0 тыс. сомов. Наибольший размер задолженности имело место в </w:t>
      </w:r>
      <w:proofErr w:type="spellStart"/>
      <w:r w:rsidRPr="004B1291">
        <w:rPr>
          <w:sz w:val="22"/>
          <w:szCs w:val="22"/>
          <w:lang w:eastAsia="ru-RU"/>
        </w:rPr>
        <w:t>Джети</w:t>
      </w:r>
      <w:proofErr w:type="spellEnd"/>
      <w:r w:rsidRPr="004B1291">
        <w:rPr>
          <w:sz w:val="22"/>
          <w:szCs w:val="22"/>
          <w:lang w:eastAsia="ru-RU"/>
        </w:rPr>
        <w:t>-Огузском районе - 873,0 тыс. сомов, в Ак-</w:t>
      </w:r>
      <w:proofErr w:type="spellStart"/>
      <w:r w:rsidRPr="004B1291">
        <w:rPr>
          <w:sz w:val="22"/>
          <w:szCs w:val="22"/>
          <w:lang w:eastAsia="ru-RU"/>
        </w:rPr>
        <w:t>Сууйском</w:t>
      </w:r>
      <w:proofErr w:type="spellEnd"/>
      <w:r w:rsidRPr="004B1291">
        <w:rPr>
          <w:sz w:val="22"/>
          <w:szCs w:val="22"/>
          <w:lang w:eastAsia="ru-RU"/>
        </w:rPr>
        <w:t xml:space="preserve"> районе – 277,0 тыс. сомов.</w:t>
      </w:r>
    </w:p>
    <w:p w14:paraId="1FC7FE0C" w14:textId="77777777" w:rsidR="00A80281" w:rsidRDefault="00A80281" w:rsidP="004B1291">
      <w:pPr>
        <w:tabs>
          <w:tab w:val="left" w:pos="9072"/>
        </w:tabs>
        <w:ind w:firstLine="567"/>
        <w:jc w:val="both"/>
        <w:rPr>
          <w:sz w:val="22"/>
          <w:szCs w:val="22"/>
          <w:lang w:eastAsia="ru-RU"/>
        </w:rPr>
      </w:pPr>
    </w:p>
    <w:p w14:paraId="71FAE58C" w14:textId="3BA40E5E" w:rsidR="004B1291" w:rsidRPr="004B1291" w:rsidRDefault="004B1291" w:rsidP="00A80281">
      <w:pPr>
        <w:pageBreakBefore/>
        <w:tabs>
          <w:tab w:val="left" w:pos="9072"/>
        </w:tabs>
        <w:ind w:firstLine="567"/>
        <w:jc w:val="both"/>
        <w:rPr>
          <w:b/>
          <w:sz w:val="22"/>
          <w:szCs w:val="22"/>
          <w:lang w:eastAsia="en-US"/>
        </w:rPr>
      </w:pPr>
      <w:r w:rsidRPr="004B1291">
        <w:rPr>
          <w:sz w:val="22"/>
          <w:szCs w:val="22"/>
          <w:lang w:eastAsia="ru-RU"/>
        </w:rPr>
        <w:lastRenderedPageBreak/>
        <w:t xml:space="preserve">По данным органа </w:t>
      </w:r>
      <w:proofErr w:type="spellStart"/>
      <w:r w:rsidRPr="004B1291">
        <w:rPr>
          <w:sz w:val="22"/>
          <w:szCs w:val="22"/>
          <w:lang w:eastAsia="ru-RU"/>
        </w:rPr>
        <w:t>Каракольского</w:t>
      </w:r>
      <w:proofErr w:type="spellEnd"/>
      <w:r w:rsidRPr="004B1291">
        <w:rPr>
          <w:sz w:val="22"/>
          <w:szCs w:val="22"/>
          <w:lang w:eastAsia="ru-RU"/>
        </w:rPr>
        <w:t xml:space="preserve"> городского управления труда, социального развития и миграции в январе-августе 2026- года численность незанятого, трудоспособного населения состоящего на учете в государственной службе занятости составила 3049 человек. Официальный статус безработного имели 2069 человека, из которых 6 человек получали пособие по безработице.</w:t>
      </w:r>
    </w:p>
    <w:p w14:paraId="41452FBC" w14:textId="77777777" w:rsidR="004B1291" w:rsidRPr="004B1291" w:rsidRDefault="004B1291" w:rsidP="004B1291">
      <w:pPr>
        <w:ind w:left="240" w:right="195" w:firstLine="567"/>
        <w:jc w:val="center"/>
        <w:rPr>
          <w:b/>
          <w:bCs/>
          <w:sz w:val="22"/>
          <w:szCs w:val="22"/>
          <w:lang w:eastAsia="ru-RU"/>
        </w:rPr>
      </w:pPr>
    </w:p>
    <w:p w14:paraId="16450D26" w14:textId="77777777" w:rsidR="004B1291" w:rsidRPr="004B1291" w:rsidRDefault="004B1291" w:rsidP="004B1291">
      <w:pPr>
        <w:ind w:left="240" w:right="195" w:firstLine="567"/>
        <w:jc w:val="center"/>
        <w:rPr>
          <w:b/>
          <w:bCs/>
          <w:sz w:val="22"/>
          <w:szCs w:val="22"/>
          <w:lang w:eastAsia="ru-RU"/>
        </w:rPr>
      </w:pPr>
      <w:r w:rsidRPr="004B1291">
        <w:rPr>
          <w:b/>
          <w:bCs/>
          <w:sz w:val="22"/>
          <w:szCs w:val="22"/>
          <w:lang w:eastAsia="ru-RU"/>
        </w:rPr>
        <w:t xml:space="preserve">График 3: Численность безработных по районам </w:t>
      </w:r>
    </w:p>
    <w:p w14:paraId="72163A13" w14:textId="77777777" w:rsidR="004B1291" w:rsidRPr="004B1291" w:rsidRDefault="004B1291" w:rsidP="004B1291">
      <w:pPr>
        <w:ind w:left="240" w:right="195" w:firstLine="567"/>
        <w:jc w:val="center"/>
        <w:rPr>
          <w:i/>
          <w:iCs/>
          <w:sz w:val="22"/>
          <w:szCs w:val="22"/>
          <w:lang w:eastAsia="ru-RU"/>
        </w:rPr>
      </w:pPr>
      <w:r w:rsidRPr="004B1291">
        <w:rPr>
          <w:i/>
          <w:iCs/>
          <w:sz w:val="22"/>
          <w:szCs w:val="22"/>
          <w:lang w:eastAsia="ru-RU"/>
        </w:rPr>
        <w:t>по состоянию на 1 сентября 2026 года.</w:t>
      </w:r>
    </w:p>
    <w:p w14:paraId="59BEF1D9" w14:textId="77777777" w:rsidR="004B1291" w:rsidRPr="004B1291" w:rsidRDefault="004B1291" w:rsidP="004B1291">
      <w:pPr>
        <w:ind w:left="240" w:right="195" w:firstLine="567"/>
        <w:jc w:val="center"/>
        <w:rPr>
          <w:i/>
          <w:iCs/>
          <w:sz w:val="10"/>
          <w:szCs w:val="10"/>
          <w:lang w:eastAsia="ru-RU"/>
        </w:rPr>
      </w:pPr>
    </w:p>
    <w:p w14:paraId="0D50F0EB" w14:textId="471F4A1A" w:rsidR="004B1291" w:rsidRPr="004B1291" w:rsidRDefault="004B1291" w:rsidP="004B1291">
      <w:pPr>
        <w:keepNext/>
        <w:outlineLvl w:val="2"/>
        <w:rPr>
          <w:b/>
          <w:bCs/>
          <w:sz w:val="26"/>
          <w:szCs w:val="26"/>
          <w:lang w:eastAsia="ru-RU"/>
        </w:rPr>
      </w:pPr>
      <w:r w:rsidRPr="004B1291">
        <w:rPr>
          <w:b/>
          <w:bCs/>
          <w:noProof/>
          <w:sz w:val="28"/>
          <w:szCs w:val="28"/>
          <w:lang w:eastAsia="ru-RU"/>
        </w:rPr>
        <w:drawing>
          <wp:inline distT="0" distB="0" distL="0" distR="0" wp14:anchorId="7976BF91" wp14:editId="4BA209AA">
            <wp:extent cx="5866130" cy="3111335"/>
            <wp:effectExtent l="0" t="0" r="1270" b="0"/>
            <wp:docPr id="9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75372E1A" w14:textId="77777777" w:rsidR="004B1291" w:rsidRDefault="004B1291" w:rsidP="004B1291">
      <w:pPr>
        <w:rPr>
          <w:rFonts w:eastAsia="Calibri"/>
          <w:b/>
          <w:sz w:val="22"/>
          <w:szCs w:val="22"/>
          <w:lang w:eastAsia="en-US"/>
        </w:rPr>
      </w:pPr>
    </w:p>
    <w:p w14:paraId="62541659" w14:textId="77777777" w:rsidR="00A80281" w:rsidRPr="004B1291" w:rsidRDefault="00A80281" w:rsidP="004B1291">
      <w:pPr>
        <w:rPr>
          <w:rFonts w:eastAsia="Calibri"/>
          <w:b/>
          <w:sz w:val="22"/>
          <w:szCs w:val="22"/>
          <w:lang w:eastAsia="en-US"/>
        </w:rPr>
      </w:pPr>
    </w:p>
    <w:p w14:paraId="6D3A4096" w14:textId="77777777" w:rsidR="001B6AB7" w:rsidRDefault="004B1291" w:rsidP="004B1291">
      <w:pPr>
        <w:rPr>
          <w:rFonts w:eastAsia="Calibri"/>
          <w:b/>
          <w:sz w:val="22"/>
          <w:szCs w:val="22"/>
          <w:lang w:eastAsia="en-US"/>
        </w:rPr>
      </w:pPr>
      <w:r w:rsidRPr="004B1291">
        <w:rPr>
          <w:rFonts w:eastAsia="Calibri"/>
          <w:b/>
          <w:sz w:val="22"/>
          <w:szCs w:val="22"/>
          <w:lang w:eastAsia="en-US"/>
        </w:rPr>
        <w:t>Таблица 11:</w:t>
      </w:r>
      <w:r w:rsidRPr="004B1291">
        <w:rPr>
          <w:rFonts w:eastAsia="Calibri"/>
          <w:b/>
          <w:sz w:val="22"/>
          <w:szCs w:val="22"/>
          <w:lang w:eastAsia="en-US"/>
        </w:rPr>
        <w:tab/>
        <w:t>Среднемесячная заработная плата работников</w:t>
      </w:r>
      <w:bookmarkStart w:id="110" w:name="_Toc136159604"/>
      <w:bookmarkStart w:id="111" w:name="_Toc136159632"/>
      <w:bookmarkStart w:id="112" w:name="_Toc136159831"/>
      <w:bookmarkEnd w:id="107"/>
      <w:bookmarkEnd w:id="108"/>
      <w:bookmarkEnd w:id="109"/>
      <w:r w:rsidRPr="004B1291">
        <w:rPr>
          <w:rFonts w:eastAsia="Calibri"/>
          <w:b/>
          <w:sz w:val="22"/>
          <w:szCs w:val="22"/>
          <w:lang w:eastAsia="en-US"/>
        </w:rPr>
        <w:t xml:space="preserve"> по видам</w:t>
      </w:r>
      <w:r w:rsidR="00A80281">
        <w:rPr>
          <w:rFonts w:eastAsia="Calibri"/>
          <w:b/>
          <w:sz w:val="22"/>
          <w:szCs w:val="22"/>
          <w:lang w:eastAsia="en-US"/>
        </w:rPr>
        <w:t xml:space="preserve"> </w:t>
      </w:r>
      <w:r w:rsidRPr="004B1291">
        <w:rPr>
          <w:rFonts w:eastAsia="Calibri"/>
          <w:b/>
          <w:sz w:val="22"/>
          <w:szCs w:val="22"/>
          <w:lang w:eastAsia="en-US"/>
        </w:rPr>
        <w:t xml:space="preserve">экономической </w:t>
      </w:r>
    </w:p>
    <w:p w14:paraId="0682243B" w14:textId="7046812F" w:rsidR="004B1291" w:rsidRPr="004B1291" w:rsidRDefault="001B6AB7" w:rsidP="004B1291">
      <w:pPr>
        <w:rPr>
          <w:rFonts w:eastAsia="Calibri"/>
          <w:b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 xml:space="preserve">                           </w:t>
      </w:r>
      <w:r w:rsidR="004B1291" w:rsidRPr="004B1291">
        <w:rPr>
          <w:rFonts w:eastAsia="Calibri"/>
          <w:b/>
          <w:sz w:val="22"/>
          <w:szCs w:val="22"/>
          <w:lang w:eastAsia="en-US"/>
        </w:rPr>
        <w:t>деятельности</w:t>
      </w:r>
      <w:bookmarkEnd w:id="110"/>
      <w:bookmarkEnd w:id="111"/>
      <w:bookmarkEnd w:id="112"/>
    </w:p>
    <w:p w14:paraId="49B4ADD2" w14:textId="77777777" w:rsidR="004B1291" w:rsidRPr="004B1291" w:rsidRDefault="004B1291" w:rsidP="004B1291">
      <w:pPr>
        <w:rPr>
          <w:rFonts w:eastAsia="Calibri"/>
          <w:i/>
          <w:iCs/>
          <w:sz w:val="18"/>
          <w:szCs w:val="18"/>
          <w:lang w:eastAsia="en-US"/>
        </w:rPr>
      </w:pPr>
      <w:r w:rsidRPr="004B1291">
        <w:rPr>
          <w:rFonts w:eastAsia="Calibri"/>
          <w:sz w:val="22"/>
          <w:szCs w:val="22"/>
          <w:lang w:eastAsia="en-US"/>
        </w:rPr>
        <w:tab/>
      </w:r>
      <w:r w:rsidRPr="004B1291">
        <w:rPr>
          <w:rFonts w:eastAsia="Calibri"/>
          <w:sz w:val="22"/>
          <w:szCs w:val="22"/>
          <w:lang w:eastAsia="en-US"/>
        </w:rPr>
        <w:tab/>
      </w:r>
      <w:r w:rsidRPr="004B1291">
        <w:rPr>
          <w:rFonts w:eastAsia="Calibri"/>
          <w:i/>
          <w:iCs/>
          <w:sz w:val="18"/>
          <w:szCs w:val="18"/>
          <w:lang w:eastAsia="en-US"/>
        </w:rPr>
        <w:t>(сомов)</w:t>
      </w:r>
      <w:bookmarkStart w:id="113" w:name="_Toc222031987"/>
      <w:bookmarkStart w:id="114" w:name="_Toc253491103"/>
      <w:bookmarkStart w:id="115" w:name="_Toc298311054"/>
      <w:bookmarkStart w:id="116" w:name="_Toc298311432"/>
    </w:p>
    <w:p w14:paraId="337D2895" w14:textId="77777777" w:rsidR="004B1291" w:rsidRPr="004B1291" w:rsidRDefault="004B1291" w:rsidP="004B1291">
      <w:pPr>
        <w:rPr>
          <w:rFonts w:eastAsia="Calibri"/>
          <w:i/>
          <w:iCs/>
          <w:sz w:val="10"/>
          <w:szCs w:val="10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37"/>
        <w:gridCol w:w="1298"/>
        <w:gridCol w:w="1155"/>
        <w:gridCol w:w="1155"/>
        <w:gridCol w:w="1160"/>
      </w:tblGrid>
      <w:tr w:rsidR="004B1291" w:rsidRPr="004B1291" w14:paraId="31223118" w14:textId="77777777" w:rsidTr="004C6C53">
        <w:trPr>
          <w:cantSplit/>
          <w:trHeight w:val="472"/>
        </w:trPr>
        <w:tc>
          <w:tcPr>
            <w:tcW w:w="2382" w:type="pct"/>
            <w:vMerge w:val="restart"/>
          </w:tcPr>
          <w:p w14:paraId="638AA70E" w14:textId="77777777" w:rsidR="004B1291" w:rsidRPr="004B1291" w:rsidRDefault="004B1291" w:rsidP="004B1291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713" w:type="pct"/>
            <w:vAlign w:val="center"/>
          </w:tcPr>
          <w:p w14:paraId="5937B680" w14:textId="77777777" w:rsidR="004B1291" w:rsidRPr="004B1291" w:rsidRDefault="004B1291" w:rsidP="004B1291">
            <w:pPr>
              <w:ind w:left="-108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B1291">
              <w:rPr>
                <w:b/>
                <w:bCs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906" w:type="pct"/>
            <w:gridSpan w:val="3"/>
            <w:vAlign w:val="center"/>
          </w:tcPr>
          <w:p w14:paraId="4961345A" w14:textId="77777777" w:rsidR="004B1291" w:rsidRPr="004B1291" w:rsidRDefault="004B1291" w:rsidP="004B1291">
            <w:pPr>
              <w:ind w:left="-108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4B1291">
              <w:rPr>
                <w:b/>
                <w:bCs/>
                <w:sz w:val="18"/>
                <w:szCs w:val="18"/>
                <w:lang w:eastAsia="ru-RU"/>
              </w:rPr>
              <w:t>2026</w:t>
            </w:r>
          </w:p>
        </w:tc>
      </w:tr>
      <w:tr w:rsidR="004B1291" w:rsidRPr="004B1291" w14:paraId="48B07C2A" w14:textId="77777777" w:rsidTr="00540C75">
        <w:trPr>
          <w:cantSplit/>
          <w:trHeight w:val="446"/>
        </w:trPr>
        <w:tc>
          <w:tcPr>
            <w:tcW w:w="2382" w:type="pct"/>
            <w:vMerge/>
          </w:tcPr>
          <w:p w14:paraId="07C23BBD" w14:textId="77777777" w:rsidR="004B1291" w:rsidRPr="004B1291" w:rsidRDefault="004B1291" w:rsidP="004B1291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713" w:type="pct"/>
            <w:vAlign w:val="center"/>
          </w:tcPr>
          <w:p w14:paraId="417A8938" w14:textId="77777777" w:rsidR="004B1291" w:rsidRPr="004B1291" w:rsidRDefault="004B1291" w:rsidP="004B1291">
            <w:pPr>
              <w:tabs>
                <w:tab w:val="left" w:pos="1224"/>
              </w:tabs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sz w:val="18"/>
                <w:szCs w:val="18"/>
                <w:lang w:eastAsia="en-US"/>
              </w:rPr>
              <w:t>январь-июль</w:t>
            </w:r>
          </w:p>
        </w:tc>
        <w:tc>
          <w:tcPr>
            <w:tcW w:w="634" w:type="pct"/>
            <w:vAlign w:val="center"/>
          </w:tcPr>
          <w:p w14:paraId="14EEEEBB" w14:textId="77777777" w:rsidR="004B1291" w:rsidRPr="004B1291" w:rsidRDefault="004B1291" w:rsidP="004B1291">
            <w:pPr>
              <w:tabs>
                <w:tab w:val="left" w:pos="1224"/>
              </w:tabs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sz w:val="18"/>
                <w:szCs w:val="18"/>
                <w:lang w:eastAsia="en-US"/>
              </w:rPr>
              <w:t>январь-март</w:t>
            </w:r>
          </w:p>
        </w:tc>
        <w:tc>
          <w:tcPr>
            <w:tcW w:w="634" w:type="pct"/>
            <w:vAlign w:val="center"/>
          </w:tcPr>
          <w:p w14:paraId="2D49370E" w14:textId="77777777" w:rsidR="004B1291" w:rsidRPr="004B1291" w:rsidRDefault="004B1291" w:rsidP="004B1291">
            <w:pPr>
              <w:tabs>
                <w:tab w:val="left" w:pos="1224"/>
              </w:tabs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sz w:val="18"/>
                <w:szCs w:val="18"/>
                <w:lang w:eastAsia="en-US"/>
              </w:rPr>
              <w:t>январь-май</w:t>
            </w:r>
          </w:p>
        </w:tc>
        <w:tc>
          <w:tcPr>
            <w:tcW w:w="637" w:type="pct"/>
            <w:vAlign w:val="center"/>
          </w:tcPr>
          <w:p w14:paraId="6CD1D39F" w14:textId="77777777" w:rsidR="004B1291" w:rsidRPr="004B1291" w:rsidRDefault="004B1291" w:rsidP="004B1291">
            <w:pPr>
              <w:tabs>
                <w:tab w:val="left" w:pos="1224"/>
              </w:tabs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sz w:val="18"/>
                <w:szCs w:val="18"/>
                <w:lang w:eastAsia="en-US"/>
              </w:rPr>
              <w:t>январь-июль</w:t>
            </w:r>
          </w:p>
        </w:tc>
      </w:tr>
      <w:tr w:rsidR="004B1291" w:rsidRPr="004B1291" w14:paraId="58FCFFBE" w14:textId="77777777" w:rsidTr="00540C75">
        <w:trPr>
          <w:cantSplit/>
          <w:trHeight w:val="284"/>
        </w:trPr>
        <w:tc>
          <w:tcPr>
            <w:tcW w:w="23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5982569" w14:textId="77777777" w:rsidR="004B1291" w:rsidRPr="004B1291" w:rsidRDefault="004B1291" w:rsidP="004B1291">
            <w:p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DFF1EE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46386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251078F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50991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699BD974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58969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1AF2358C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60046</w:t>
            </w:r>
          </w:p>
        </w:tc>
      </w:tr>
      <w:tr w:rsidR="004B1291" w:rsidRPr="004B1291" w14:paraId="096AA979" w14:textId="77777777" w:rsidTr="00540C75">
        <w:trPr>
          <w:cantSplit/>
          <w:trHeight w:val="284"/>
        </w:trPr>
        <w:tc>
          <w:tcPr>
            <w:tcW w:w="2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CEC0B97" w14:textId="77777777" w:rsidR="004B1291" w:rsidRPr="004B1291" w:rsidRDefault="004B1291" w:rsidP="004B1291">
            <w:pPr>
              <w:ind w:left="170" w:hanging="113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 xml:space="preserve">   Без предприятий «Кумтор»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858B75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29950</w:t>
            </w:r>
          </w:p>
        </w:tc>
        <w:tc>
          <w:tcPr>
            <w:tcW w:w="6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C43B4AF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34699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C778BB8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42357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137EC21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42670</w:t>
            </w:r>
          </w:p>
        </w:tc>
      </w:tr>
      <w:tr w:rsidR="004B1291" w:rsidRPr="004B1291" w14:paraId="061F914E" w14:textId="77777777" w:rsidTr="00540C75">
        <w:trPr>
          <w:cantSplit/>
          <w:trHeight w:val="284"/>
        </w:trPr>
        <w:tc>
          <w:tcPr>
            <w:tcW w:w="2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BF4479E" w14:textId="77777777" w:rsidR="004B1291" w:rsidRPr="004B1291" w:rsidRDefault="004B1291" w:rsidP="004B1291">
            <w:pPr>
              <w:ind w:left="170" w:hanging="113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Сельское хозяйство, лесное хозяйство</w:t>
            </w:r>
            <w:r w:rsidRPr="004B1291">
              <w:rPr>
                <w:rFonts w:eastAsia="Calibri"/>
                <w:sz w:val="18"/>
                <w:szCs w:val="18"/>
                <w:lang w:eastAsia="en-US"/>
              </w:rPr>
              <w:br/>
              <w:t xml:space="preserve"> и рыболовство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6C6F3C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30832</w:t>
            </w:r>
          </w:p>
        </w:tc>
        <w:tc>
          <w:tcPr>
            <w:tcW w:w="6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BF42DC8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41419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18D3B75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41674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22EBD42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41452</w:t>
            </w:r>
          </w:p>
        </w:tc>
      </w:tr>
      <w:tr w:rsidR="004B1291" w:rsidRPr="004B1291" w14:paraId="6AC5000B" w14:textId="77777777" w:rsidTr="00540C75">
        <w:trPr>
          <w:cantSplit/>
          <w:trHeight w:val="284"/>
        </w:trPr>
        <w:tc>
          <w:tcPr>
            <w:tcW w:w="2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416086C" w14:textId="77777777" w:rsidR="004B1291" w:rsidRPr="004B1291" w:rsidRDefault="004B1291" w:rsidP="004B1291">
            <w:pPr>
              <w:ind w:left="170" w:hanging="113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Добыча полезных ископаемых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4DDBB8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46735</w:t>
            </w:r>
          </w:p>
        </w:tc>
        <w:tc>
          <w:tcPr>
            <w:tcW w:w="6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1F2FC6F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52072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1CAF8F4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51568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2BD7F2E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50848</w:t>
            </w:r>
          </w:p>
        </w:tc>
      </w:tr>
      <w:tr w:rsidR="004B1291" w:rsidRPr="004B1291" w14:paraId="5FFB7B0F" w14:textId="77777777" w:rsidTr="00540C75">
        <w:trPr>
          <w:cantSplit/>
          <w:trHeight w:val="284"/>
        </w:trPr>
        <w:tc>
          <w:tcPr>
            <w:tcW w:w="2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29F9B69" w14:textId="77777777" w:rsidR="004B1291" w:rsidRPr="004B1291" w:rsidRDefault="004B1291" w:rsidP="004B1291">
            <w:pPr>
              <w:ind w:left="170" w:hanging="113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Обрабатывающие производства (обрабатывающая промышленность)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19D6E5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177815</w:t>
            </w:r>
          </w:p>
        </w:tc>
        <w:tc>
          <w:tcPr>
            <w:tcW w:w="6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A560188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184765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0859F4A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191893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13CAE68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197022</w:t>
            </w:r>
          </w:p>
        </w:tc>
      </w:tr>
      <w:tr w:rsidR="004B1291" w:rsidRPr="004B1291" w14:paraId="2B8AECFD" w14:textId="77777777" w:rsidTr="00540C75">
        <w:trPr>
          <w:cantSplit/>
          <w:trHeight w:val="284"/>
        </w:trPr>
        <w:tc>
          <w:tcPr>
            <w:tcW w:w="2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DACDFE4" w14:textId="77777777" w:rsidR="004B1291" w:rsidRPr="004B1291" w:rsidRDefault="004B1291" w:rsidP="004B1291">
            <w:pPr>
              <w:ind w:left="170" w:hanging="113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 xml:space="preserve">    Без предприятий «Кумтор»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1607D0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44702</w:t>
            </w:r>
          </w:p>
        </w:tc>
        <w:tc>
          <w:tcPr>
            <w:tcW w:w="6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436BC88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49887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2EBA4EA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51617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5229A6B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52116</w:t>
            </w:r>
          </w:p>
        </w:tc>
      </w:tr>
      <w:tr w:rsidR="004B1291" w:rsidRPr="004B1291" w14:paraId="0A06E037" w14:textId="77777777" w:rsidTr="00540C75">
        <w:trPr>
          <w:cantSplit/>
          <w:trHeight w:val="284"/>
        </w:trPr>
        <w:tc>
          <w:tcPr>
            <w:tcW w:w="2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BB271E4" w14:textId="77777777" w:rsidR="004B1291" w:rsidRPr="004B1291" w:rsidRDefault="004B1291" w:rsidP="004B1291">
            <w:pPr>
              <w:ind w:left="170" w:hanging="113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Обеспечение (снабжение) электроэнергией, газом, паром и кондиционированным воздухом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C7F259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39141</w:t>
            </w:r>
          </w:p>
        </w:tc>
        <w:tc>
          <w:tcPr>
            <w:tcW w:w="6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CA914DA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55103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D91C4D6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57077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C393730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56627</w:t>
            </w:r>
          </w:p>
        </w:tc>
      </w:tr>
      <w:tr w:rsidR="004B1291" w:rsidRPr="004B1291" w14:paraId="7554E695" w14:textId="77777777" w:rsidTr="00540C75">
        <w:trPr>
          <w:cantSplit/>
          <w:trHeight w:val="284"/>
        </w:trPr>
        <w:tc>
          <w:tcPr>
            <w:tcW w:w="2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4D4652A" w14:textId="77777777" w:rsidR="004B1291" w:rsidRPr="004B1291" w:rsidRDefault="004B1291" w:rsidP="004B1291">
            <w:pPr>
              <w:ind w:left="170" w:hanging="113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Водоснабжение, очистка, обработка отходов</w:t>
            </w:r>
            <w:r w:rsidRPr="004B1291">
              <w:rPr>
                <w:rFonts w:eastAsia="Calibri"/>
                <w:sz w:val="18"/>
                <w:szCs w:val="18"/>
                <w:lang w:eastAsia="en-US"/>
              </w:rPr>
              <w:br/>
              <w:t xml:space="preserve"> и получение вторичного сырья 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39C52A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24190</w:t>
            </w:r>
          </w:p>
        </w:tc>
        <w:tc>
          <w:tcPr>
            <w:tcW w:w="6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A4DABFA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25296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0CBA037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26777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ECE2456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27558</w:t>
            </w:r>
          </w:p>
        </w:tc>
      </w:tr>
      <w:tr w:rsidR="004B1291" w:rsidRPr="004B1291" w14:paraId="7A964CCE" w14:textId="77777777" w:rsidTr="00540C75">
        <w:trPr>
          <w:cantSplit/>
          <w:trHeight w:val="284"/>
        </w:trPr>
        <w:tc>
          <w:tcPr>
            <w:tcW w:w="2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51EDF55" w14:textId="77777777" w:rsidR="004B1291" w:rsidRPr="004B1291" w:rsidRDefault="004B1291" w:rsidP="004B1291">
            <w:pPr>
              <w:ind w:left="170" w:hanging="113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 xml:space="preserve">Строительство 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6AADCD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35796</w:t>
            </w:r>
          </w:p>
        </w:tc>
        <w:tc>
          <w:tcPr>
            <w:tcW w:w="6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39A56DB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56391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302F10B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61571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2E5F288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61854</w:t>
            </w:r>
          </w:p>
        </w:tc>
      </w:tr>
      <w:tr w:rsidR="004B1291" w:rsidRPr="004B1291" w14:paraId="5DA0572B" w14:textId="77777777" w:rsidTr="00540C75">
        <w:trPr>
          <w:cantSplit/>
          <w:trHeight w:val="284"/>
        </w:trPr>
        <w:tc>
          <w:tcPr>
            <w:tcW w:w="2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30D6F59" w14:textId="77777777" w:rsidR="004B1291" w:rsidRPr="004B1291" w:rsidRDefault="004B1291" w:rsidP="004B1291">
            <w:pPr>
              <w:ind w:left="170" w:hanging="113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Оптовая и розничная торговля, ремонт автомобилей и мотоциклов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75948D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27849</w:t>
            </w:r>
          </w:p>
        </w:tc>
        <w:tc>
          <w:tcPr>
            <w:tcW w:w="6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AD0E2BA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32701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A96DCEC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35572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8A6448B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38114</w:t>
            </w:r>
          </w:p>
        </w:tc>
      </w:tr>
      <w:tr w:rsidR="004B1291" w:rsidRPr="004B1291" w14:paraId="1BFCABA2" w14:textId="77777777" w:rsidTr="00540C75">
        <w:trPr>
          <w:cantSplit/>
          <w:trHeight w:val="284"/>
        </w:trPr>
        <w:tc>
          <w:tcPr>
            <w:tcW w:w="2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B3D022E" w14:textId="77777777" w:rsidR="004B1291" w:rsidRPr="004B1291" w:rsidRDefault="004B1291" w:rsidP="004B1291">
            <w:pPr>
              <w:ind w:left="170" w:hanging="113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Транспортная деятельность и хранение грузов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899EB1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27720</w:t>
            </w:r>
          </w:p>
        </w:tc>
        <w:tc>
          <w:tcPr>
            <w:tcW w:w="6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099A912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31767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1F7D6EE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34414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BFD3590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35744</w:t>
            </w:r>
          </w:p>
        </w:tc>
      </w:tr>
      <w:tr w:rsidR="004B1291" w:rsidRPr="004B1291" w14:paraId="30438BCC" w14:textId="77777777" w:rsidTr="00540C75">
        <w:trPr>
          <w:cantSplit/>
          <w:trHeight w:val="284"/>
        </w:trPr>
        <w:tc>
          <w:tcPr>
            <w:tcW w:w="2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75122EB" w14:textId="77777777" w:rsidR="004B1291" w:rsidRPr="004B1291" w:rsidRDefault="004B1291" w:rsidP="004B1291">
            <w:pPr>
              <w:ind w:left="170" w:hanging="113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Деятельность гостиниц и ресторанов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B56CA3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26688</w:t>
            </w:r>
          </w:p>
        </w:tc>
        <w:tc>
          <w:tcPr>
            <w:tcW w:w="6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11565D5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30201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CF07433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30987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FA67781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31510</w:t>
            </w:r>
          </w:p>
        </w:tc>
      </w:tr>
      <w:tr w:rsidR="004B1291" w:rsidRPr="004B1291" w14:paraId="557CA6EA" w14:textId="77777777" w:rsidTr="00540C75">
        <w:trPr>
          <w:cantSplit/>
          <w:trHeight w:val="284"/>
        </w:trPr>
        <w:tc>
          <w:tcPr>
            <w:tcW w:w="2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A56D55F" w14:textId="77777777" w:rsidR="004B1291" w:rsidRPr="004B1291" w:rsidRDefault="004B1291" w:rsidP="004B1291">
            <w:pPr>
              <w:ind w:left="170" w:hanging="113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Информация и связь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446332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30716</w:t>
            </w:r>
          </w:p>
        </w:tc>
        <w:tc>
          <w:tcPr>
            <w:tcW w:w="6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A9E4C28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32755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5DC6FF3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36388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4BF99D0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37165</w:t>
            </w:r>
          </w:p>
        </w:tc>
      </w:tr>
      <w:tr w:rsidR="004B1291" w:rsidRPr="004B1291" w14:paraId="587E2619" w14:textId="77777777" w:rsidTr="00540C75">
        <w:trPr>
          <w:cantSplit/>
          <w:trHeight w:val="284"/>
        </w:trPr>
        <w:tc>
          <w:tcPr>
            <w:tcW w:w="2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A1C3D7E" w14:textId="77777777" w:rsidR="004B1291" w:rsidRPr="004B1291" w:rsidRDefault="004B1291" w:rsidP="004B1291">
            <w:pPr>
              <w:ind w:left="170" w:hanging="113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 xml:space="preserve">Финансовое посредничество и страхование 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6FE67D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51191</w:t>
            </w:r>
          </w:p>
        </w:tc>
        <w:tc>
          <w:tcPr>
            <w:tcW w:w="6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7EA097A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60118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87A4C6A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64537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6D22FBC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67129</w:t>
            </w:r>
          </w:p>
        </w:tc>
      </w:tr>
    </w:tbl>
    <w:p w14:paraId="730B37F0" w14:textId="77777777" w:rsidR="004C6C53" w:rsidRDefault="004C6C53"/>
    <w:p w14:paraId="63AE26DF" w14:textId="20085850" w:rsidR="004C6C53" w:rsidRPr="004C6C53" w:rsidRDefault="004C6C53" w:rsidP="004C6C53">
      <w:pPr>
        <w:pageBreakBefore/>
        <w:jc w:val="right"/>
        <w:rPr>
          <w:sz w:val="22"/>
          <w:szCs w:val="22"/>
        </w:rPr>
      </w:pPr>
      <w:r w:rsidRPr="004C6C53">
        <w:rPr>
          <w:sz w:val="22"/>
          <w:szCs w:val="22"/>
        </w:rPr>
        <w:lastRenderedPageBreak/>
        <w:t>продолжение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37"/>
        <w:gridCol w:w="1298"/>
        <w:gridCol w:w="1155"/>
        <w:gridCol w:w="1155"/>
        <w:gridCol w:w="1160"/>
      </w:tblGrid>
      <w:tr w:rsidR="004C6C53" w:rsidRPr="004B1291" w14:paraId="1D8ADB49" w14:textId="77777777" w:rsidTr="00231125">
        <w:trPr>
          <w:cantSplit/>
          <w:trHeight w:val="284"/>
        </w:trPr>
        <w:tc>
          <w:tcPr>
            <w:tcW w:w="23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C6A5776" w14:textId="77777777" w:rsidR="004C6C53" w:rsidRPr="004B1291" w:rsidRDefault="004C6C53" w:rsidP="004C6C53">
            <w:pPr>
              <w:ind w:left="170" w:hanging="113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713" w:type="pct"/>
            <w:vAlign w:val="center"/>
          </w:tcPr>
          <w:p w14:paraId="56AA2DD2" w14:textId="72198C90" w:rsidR="004C6C53" w:rsidRPr="004B1291" w:rsidRDefault="004C6C53" w:rsidP="004C6C53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b/>
                <w:bCs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906" w:type="pct"/>
            <w:gridSpan w:val="3"/>
            <w:vAlign w:val="center"/>
          </w:tcPr>
          <w:p w14:paraId="1AD2A183" w14:textId="59325DEE" w:rsidR="004C6C53" w:rsidRPr="004B1291" w:rsidRDefault="004C6C53" w:rsidP="004C6C53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b/>
                <w:bCs/>
                <w:sz w:val="18"/>
                <w:szCs w:val="18"/>
                <w:lang w:eastAsia="ru-RU"/>
              </w:rPr>
              <w:t>2026</w:t>
            </w:r>
          </w:p>
        </w:tc>
      </w:tr>
      <w:tr w:rsidR="004C6C53" w:rsidRPr="004B1291" w14:paraId="3E528E67" w14:textId="77777777" w:rsidTr="00137CEB">
        <w:trPr>
          <w:cantSplit/>
          <w:trHeight w:val="284"/>
        </w:trPr>
        <w:tc>
          <w:tcPr>
            <w:tcW w:w="238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DC195" w14:textId="77777777" w:rsidR="004C6C53" w:rsidRPr="004B1291" w:rsidRDefault="004C6C53" w:rsidP="004C6C53">
            <w:pPr>
              <w:ind w:left="170" w:hanging="113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713" w:type="pct"/>
            <w:vAlign w:val="center"/>
          </w:tcPr>
          <w:p w14:paraId="7C8870CE" w14:textId="108E7927" w:rsidR="004C6C53" w:rsidRPr="004B1291" w:rsidRDefault="004C6C53" w:rsidP="004C6C53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sz w:val="18"/>
                <w:szCs w:val="18"/>
                <w:lang w:eastAsia="en-US"/>
              </w:rPr>
              <w:t>январь-июль</w:t>
            </w:r>
          </w:p>
        </w:tc>
        <w:tc>
          <w:tcPr>
            <w:tcW w:w="634" w:type="pct"/>
            <w:vAlign w:val="center"/>
          </w:tcPr>
          <w:p w14:paraId="195C7C75" w14:textId="44CA7F72" w:rsidR="004C6C53" w:rsidRPr="004B1291" w:rsidRDefault="004C6C53" w:rsidP="004C6C53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sz w:val="18"/>
                <w:szCs w:val="18"/>
                <w:lang w:eastAsia="en-US"/>
              </w:rPr>
              <w:t>январь-март</w:t>
            </w:r>
          </w:p>
        </w:tc>
        <w:tc>
          <w:tcPr>
            <w:tcW w:w="634" w:type="pct"/>
            <w:vAlign w:val="center"/>
          </w:tcPr>
          <w:p w14:paraId="0C1F6475" w14:textId="27880DAF" w:rsidR="004C6C53" w:rsidRPr="004B1291" w:rsidRDefault="004C6C53" w:rsidP="004C6C53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sz w:val="18"/>
                <w:szCs w:val="18"/>
                <w:lang w:eastAsia="en-US"/>
              </w:rPr>
              <w:t>январь-май</w:t>
            </w:r>
          </w:p>
        </w:tc>
        <w:tc>
          <w:tcPr>
            <w:tcW w:w="637" w:type="pct"/>
            <w:vAlign w:val="center"/>
          </w:tcPr>
          <w:p w14:paraId="2B5D88B7" w14:textId="2981C12D" w:rsidR="004C6C53" w:rsidRPr="004B1291" w:rsidRDefault="004C6C53" w:rsidP="004C6C53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sz w:val="18"/>
                <w:szCs w:val="18"/>
                <w:lang w:eastAsia="en-US"/>
              </w:rPr>
              <w:t>январь-июль</w:t>
            </w:r>
          </w:p>
        </w:tc>
      </w:tr>
      <w:tr w:rsidR="004B1291" w:rsidRPr="004B1291" w14:paraId="6B5D67CA" w14:textId="77777777" w:rsidTr="004C6C53">
        <w:trPr>
          <w:cantSplit/>
          <w:trHeight w:val="284"/>
        </w:trPr>
        <w:tc>
          <w:tcPr>
            <w:tcW w:w="23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A886F03" w14:textId="77777777" w:rsidR="004B1291" w:rsidRPr="004B1291" w:rsidRDefault="004B1291" w:rsidP="004B1291">
            <w:pPr>
              <w:ind w:left="170" w:hanging="113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Операции с недвижимым имуществом</w:t>
            </w:r>
          </w:p>
        </w:tc>
        <w:tc>
          <w:tcPr>
            <w:tcW w:w="71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F17AF70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15740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AB24484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18648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13FB33DA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19937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2700F901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20283</w:t>
            </w:r>
          </w:p>
        </w:tc>
      </w:tr>
      <w:tr w:rsidR="004B1291" w:rsidRPr="004B1291" w14:paraId="53E2F023" w14:textId="77777777" w:rsidTr="00540C75">
        <w:trPr>
          <w:cantSplit/>
          <w:trHeight w:val="284"/>
        </w:trPr>
        <w:tc>
          <w:tcPr>
            <w:tcW w:w="2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96394B5" w14:textId="77777777" w:rsidR="004B1291" w:rsidRPr="004B1291" w:rsidRDefault="004B1291" w:rsidP="004B1291">
            <w:pPr>
              <w:ind w:left="170" w:hanging="113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 xml:space="preserve">Профессиональная, научная и техническая </w:t>
            </w:r>
            <w:r w:rsidRPr="004B1291">
              <w:rPr>
                <w:rFonts w:eastAsia="Calibri"/>
                <w:sz w:val="18"/>
                <w:szCs w:val="18"/>
                <w:lang w:eastAsia="en-US"/>
              </w:rPr>
              <w:br/>
              <w:t>деятельность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4CEC58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38371</w:t>
            </w:r>
          </w:p>
        </w:tc>
        <w:tc>
          <w:tcPr>
            <w:tcW w:w="6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E13F145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52507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E1B9CF0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59226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46077DC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61317</w:t>
            </w:r>
          </w:p>
        </w:tc>
      </w:tr>
      <w:tr w:rsidR="004B1291" w:rsidRPr="004B1291" w14:paraId="33B5FC49" w14:textId="77777777" w:rsidTr="00540C75">
        <w:trPr>
          <w:cantSplit/>
          <w:trHeight w:val="284"/>
        </w:trPr>
        <w:tc>
          <w:tcPr>
            <w:tcW w:w="2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42357EA" w14:textId="77777777" w:rsidR="004B1291" w:rsidRPr="004B1291" w:rsidRDefault="004B1291" w:rsidP="004B1291">
            <w:pPr>
              <w:ind w:left="170" w:hanging="113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Административная и вспомогательная</w:t>
            </w:r>
            <w:r w:rsidRPr="004B1291">
              <w:rPr>
                <w:rFonts w:eastAsia="Calibri"/>
                <w:sz w:val="18"/>
                <w:szCs w:val="18"/>
                <w:lang w:eastAsia="en-US"/>
              </w:rPr>
              <w:br/>
              <w:t xml:space="preserve"> деятельность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F086C0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44563</w:t>
            </w:r>
          </w:p>
        </w:tc>
        <w:tc>
          <w:tcPr>
            <w:tcW w:w="6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86E25F4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51810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4B2CFF1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48840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AE02345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48037</w:t>
            </w:r>
          </w:p>
        </w:tc>
      </w:tr>
      <w:tr w:rsidR="004B1291" w:rsidRPr="004B1291" w14:paraId="5D4404B6" w14:textId="77777777" w:rsidTr="00540C75">
        <w:trPr>
          <w:cantSplit/>
          <w:trHeight w:val="284"/>
        </w:trPr>
        <w:tc>
          <w:tcPr>
            <w:tcW w:w="2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79C5DD9" w14:textId="77777777" w:rsidR="004B1291" w:rsidRPr="004B1291" w:rsidRDefault="004B1291" w:rsidP="004B1291">
            <w:pPr>
              <w:ind w:left="170" w:hanging="113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 xml:space="preserve">Государственное управление и оборона; </w:t>
            </w:r>
            <w:r w:rsidRPr="004B1291">
              <w:rPr>
                <w:rFonts w:eastAsia="Calibri"/>
                <w:sz w:val="18"/>
                <w:szCs w:val="18"/>
                <w:lang w:eastAsia="en-US"/>
              </w:rPr>
              <w:br/>
              <w:t>обязательное социальное обеспечение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C94C29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44765</w:t>
            </w:r>
          </w:p>
        </w:tc>
        <w:tc>
          <w:tcPr>
            <w:tcW w:w="6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97BA42C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54439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7561FC0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56476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E0CD494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56752</w:t>
            </w:r>
          </w:p>
        </w:tc>
      </w:tr>
      <w:tr w:rsidR="004B1291" w:rsidRPr="004B1291" w14:paraId="60FAEC0B" w14:textId="77777777" w:rsidTr="00540C75">
        <w:trPr>
          <w:cantSplit/>
          <w:trHeight w:val="284"/>
        </w:trPr>
        <w:tc>
          <w:tcPr>
            <w:tcW w:w="2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57596E2" w14:textId="77777777" w:rsidR="004B1291" w:rsidRPr="004B1291" w:rsidRDefault="004B1291" w:rsidP="004B1291">
            <w:pPr>
              <w:ind w:left="170" w:hanging="113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Образование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2A0AA1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23573</w:t>
            </w:r>
          </w:p>
        </w:tc>
        <w:tc>
          <w:tcPr>
            <w:tcW w:w="6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6E6BAF8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24423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C9FBF4C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37237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77A7C2E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36783</w:t>
            </w:r>
          </w:p>
        </w:tc>
      </w:tr>
      <w:tr w:rsidR="004B1291" w:rsidRPr="004B1291" w14:paraId="6965A4CC" w14:textId="77777777" w:rsidTr="00540C75">
        <w:trPr>
          <w:cantSplit/>
          <w:trHeight w:val="284"/>
        </w:trPr>
        <w:tc>
          <w:tcPr>
            <w:tcW w:w="2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53E3B17" w14:textId="77777777" w:rsidR="004B1291" w:rsidRPr="004B1291" w:rsidRDefault="004B1291" w:rsidP="004B1291">
            <w:pPr>
              <w:ind w:left="170" w:hanging="113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 xml:space="preserve">Здравоохранение и социальное обслуживание </w:t>
            </w:r>
            <w:r w:rsidRPr="004B1291">
              <w:rPr>
                <w:rFonts w:eastAsia="Calibri"/>
                <w:sz w:val="18"/>
                <w:szCs w:val="18"/>
                <w:lang w:eastAsia="en-US"/>
              </w:rPr>
              <w:br/>
              <w:t>населения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6D93B6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26789</w:t>
            </w:r>
          </w:p>
        </w:tc>
        <w:tc>
          <w:tcPr>
            <w:tcW w:w="6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9C862FD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29362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78A74C1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38572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5ADD8DF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40078</w:t>
            </w:r>
          </w:p>
        </w:tc>
      </w:tr>
      <w:tr w:rsidR="004B1291" w:rsidRPr="004B1291" w14:paraId="2070A7F5" w14:textId="77777777" w:rsidTr="00540C75">
        <w:trPr>
          <w:cantSplit/>
          <w:trHeight w:val="284"/>
        </w:trPr>
        <w:tc>
          <w:tcPr>
            <w:tcW w:w="2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B701261" w14:textId="77777777" w:rsidR="004B1291" w:rsidRPr="004B1291" w:rsidRDefault="004B1291" w:rsidP="004B1291">
            <w:pPr>
              <w:ind w:left="170" w:hanging="113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Искусство, развлечения и отдых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7DFF23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17425</w:t>
            </w:r>
          </w:p>
        </w:tc>
        <w:tc>
          <w:tcPr>
            <w:tcW w:w="6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DB1AAC6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20606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3F1253A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27083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52DFDDC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27711</w:t>
            </w:r>
          </w:p>
        </w:tc>
      </w:tr>
      <w:tr w:rsidR="004B1291" w:rsidRPr="004B1291" w14:paraId="2C8A4E99" w14:textId="77777777" w:rsidTr="00540C75">
        <w:trPr>
          <w:cantSplit/>
          <w:trHeight w:val="284"/>
        </w:trPr>
        <w:tc>
          <w:tcPr>
            <w:tcW w:w="2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E81CFA" w14:textId="77777777" w:rsidR="004B1291" w:rsidRPr="004B1291" w:rsidRDefault="004B1291" w:rsidP="004B1291">
            <w:pPr>
              <w:ind w:left="170" w:hanging="113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Прочая обслуживающая деятельность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AC546D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12168</w:t>
            </w:r>
          </w:p>
        </w:tc>
        <w:tc>
          <w:tcPr>
            <w:tcW w:w="6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2F9683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9986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AE1347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10457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267604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11262</w:t>
            </w:r>
          </w:p>
        </w:tc>
      </w:tr>
    </w:tbl>
    <w:p w14:paraId="50F60093" w14:textId="77777777" w:rsidR="004B1291" w:rsidRPr="004B1291" w:rsidRDefault="004B1291" w:rsidP="004B1291">
      <w:pPr>
        <w:rPr>
          <w:sz w:val="24"/>
          <w:szCs w:val="24"/>
          <w:lang w:eastAsia="ru-RU"/>
        </w:rPr>
      </w:pPr>
      <w:r w:rsidRPr="004B1291">
        <w:rPr>
          <w:sz w:val="18"/>
          <w:szCs w:val="18"/>
          <w:vertAlign w:val="superscript"/>
          <w:lang w:eastAsia="ru-RU"/>
        </w:rPr>
        <w:t>1</w:t>
      </w:r>
      <w:r w:rsidRPr="004B1291">
        <w:rPr>
          <w:sz w:val="18"/>
          <w:szCs w:val="18"/>
          <w:lang w:eastAsia="ru-RU"/>
        </w:rPr>
        <w:t>Без учета малых предприятий.</w:t>
      </w:r>
    </w:p>
    <w:p w14:paraId="0C3790A6" w14:textId="77777777" w:rsidR="004B1291" w:rsidRPr="004B1291" w:rsidRDefault="004B1291" w:rsidP="00D965AA">
      <w:pPr>
        <w:rPr>
          <w:rFonts w:eastAsia="Calibri"/>
          <w:sz w:val="22"/>
          <w:szCs w:val="22"/>
          <w:lang w:eastAsia="ru-RU"/>
        </w:rPr>
      </w:pPr>
    </w:p>
    <w:p w14:paraId="4AB4E2CE" w14:textId="77777777" w:rsidR="004B1291" w:rsidRPr="004B1291" w:rsidRDefault="004B1291" w:rsidP="00D965AA">
      <w:pPr>
        <w:keepNext/>
        <w:outlineLvl w:val="2"/>
        <w:rPr>
          <w:b/>
          <w:bCs/>
          <w:sz w:val="6"/>
          <w:szCs w:val="6"/>
          <w:lang w:eastAsia="ru-RU"/>
        </w:rPr>
      </w:pPr>
    </w:p>
    <w:bookmarkEnd w:id="113"/>
    <w:bookmarkEnd w:id="114"/>
    <w:bookmarkEnd w:id="115"/>
    <w:bookmarkEnd w:id="116"/>
    <w:p w14:paraId="186DE303" w14:textId="77777777" w:rsidR="004B1291" w:rsidRPr="004B1291" w:rsidRDefault="004B1291" w:rsidP="00D965AA">
      <w:pPr>
        <w:keepNext/>
        <w:outlineLvl w:val="2"/>
        <w:rPr>
          <w:b/>
          <w:bCs/>
          <w:sz w:val="26"/>
          <w:szCs w:val="26"/>
          <w:lang w:eastAsia="ru-RU"/>
        </w:rPr>
      </w:pPr>
      <w:r w:rsidRPr="004B1291">
        <w:rPr>
          <w:b/>
          <w:bCs/>
          <w:sz w:val="26"/>
          <w:szCs w:val="26"/>
          <w:lang w:eastAsia="ru-RU"/>
        </w:rPr>
        <w:t>Индекс потребительских цен.</w:t>
      </w:r>
    </w:p>
    <w:p w14:paraId="4AAAAC53" w14:textId="77777777" w:rsidR="004B1291" w:rsidRPr="004B1291" w:rsidRDefault="004B1291" w:rsidP="004B1291">
      <w:pPr>
        <w:ind w:right="99" w:firstLine="540"/>
        <w:jc w:val="both"/>
        <w:rPr>
          <w:sz w:val="22"/>
          <w:szCs w:val="22"/>
          <w:lang w:eastAsia="ru-RU"/>
        </w:rPr>
      </w:pPr>
    </w:p>
    <w:p w14:paraId="10A1DBE0" w14:textId="77777777" w:rsidR="004B1291" w:rsidRPr="004B1291" w:rsidRDefault="004B1291" w:rsidP="004B1291">
      <w:pPr>
        <w:ind w:right="99" w:firstLine="540"/>
        <w:jc w:val="both"/>
        <w:rPr>
          <w:sz w:val="22"/>
          <w:szCs w:val="22"/>
          <w:lang w:eastAsia="ru-RU"/>
        </w:rPr>
      </w:pPr>
      <w:r w:rsidRPr="004B1291">
        <w:rPr>
          <w:sz w:val="22"/>
          <w:szCs w:val="22"/>
          <w:lang w:eastAsia="ru-RU"/>
        </w:rPr>
        <w:t>Индекс потребительских цен, характеризующий уровень инфляции по Иссык-Кульской области за август месяц составил 109,5 процента.</w:t>
      </w:r>
    </w:p>
    <w:p w14:paraId="2C7CCD2F" w14:textId="77777777" w:rsidR="004B1291" w:rsidRPr="004B1291" w:rsidRDefault="004B1291" w:rsidP="004B1291">
      <w:pPr>
        <w:ind w:right="99" w:firstLine="540"/>
        <w:jc w:val="both"/>
        <w:rPr>
          <w:b/>
          <w:sz w:val="22"/>
          <w:szCs w:val="22"/>
          <w:lang w:eastAsia="ru-RU"/>
        </w:rPr>
      </w:pPr>
      <w:r w:rsidRPr="004B1291">
        <w:rPr>
          <w:sz w:val="22"/>
          <w:szCs w:val="22"/>
          <w:lang w:eastAsia="ru-RU"/>
        </w:rPr>
        <w:t>В августе текущего года цены на пищевые продукты и безалкогольные напитки за месяц повысились на 7,8 процента. За месяц цены повысились на мясо - 16,8, масла и жиры - 7,2, хлеб - 3,4, молочные изделия - 3,7, сахар - 6,7 процента.</w:t>
      </w:r>
    </w:p>
    <w:p w14:paraId="676A04C4" w14:textId="77777777" w:rsidR="004B1291" w:rsidRPr="004B1291" w:rsidRDefault="004B1291" w:rsidP="004B1291">
      <w:pPr>
        <w:rPr>
          <w:b/>
          <w:sz w:val="22"/>
          <w:szCs w:val="22"/>
          <w:lang w:eastAsia="ru-RU"/>
        </w:rPr>
      </w:pPr>
    </w:p>
    <w:p w14:paraId="6945CCCF" w14:textId="77777777" w:rsidR="004B1291" w:rsidRPr="004B1291" w:rsidRDefault="004B1291" w:rsidP="004B1291">
      <w:pPr>
        <w:rPr>
          <w:sz w:val="22"/>
          <w:szCs w:val="22"/>
          <w:lang w:eastAsia="ru-RU"/>
        </w:rPr>
      </w:pPr>
      <w:r w:rsidRPr="004B1291">
        <w:rPr>
          <w:b/>
          <w:sz w:val="22"/>
          <w:szCs w:val="22"/>
          <w:lang w:eastAsia="ru-RU"/>
        </w:rPr>
        <w:t>Таблица 12: Индекс цен на основные виды продовольственных товаров</w:t>
      </w:r>
      <w:r w:rsidRPr="004B1291">
        <w:rPr>
          <w:sz w:val="22"/>
          <w:szCs w:val="22"/>
          <w:lang w:eastAsia="ru-RU"/>
        </w:rPr>
        <w:t>.</w:t>
      </w:r>
    </w:p>
    <w:p w14:paraId="35CF19D6" w14:textId="77777777" w:rsidR="004B1291" w:rsidRPr="004B1291" w:rsidRDefault="004B1291" w:rsidP="004B1291">
      <w:pPr>
        <w:rPr>
          <w:i/>
          <w:iCs/>
          <w:sz w:val="18"/>
          <w:szCs w:val="18"/>
          <w:lang w:eastAsia="ru-RU"/>
        </w:rPr>
      </w:pPr>
      <w:r w:rsidRPr="004B1291">
        <w:rPr>
          <w:i/>
          <w:iCs/>
          <w:szCs w:val="24"/>
          <w:lang w:eastAsia="ru-RU"/>
        </w:rPr>
        <w:tab/>
      </w:r>
      <w:r w:rsidRPr="004B1291">
        <w:rPr>
          <w:i/>
          <w:iCs/>
          <w:szCs w:val="24"/>
          <w:lang w:eastAsia="ru-RU"/>
        </w:rPr>
        <w:tab/>
      </w:r>
      <w:r w:rsidRPr="004B1291">
        <w:rPr>
          <w:i/>
          <w:iCs/>
          <w:sz w:val="18"/>
          <w:szCs w:val="18"/>
          <w:lang w:eastAsia="ru-RU"/>
        </w:rPr>
        <w:t>(в процентах к предыдущему месяцу)</w:t>
      </w:r>
    </w:p>
    <w:p w14:paraId="651EEB26" w14:textId="77777777" w:rsidR="004B1291" w:rsidRPr="004B1291" w:rsidRDefault="004B1291" w:rsidP="004B1291">
      <w:pPr>
        <w:rPr>
          <w:sz w:val="10"/>
          <w:szCs w:val="10"/>
          <w:lang w:eastAsia="ru-RU"/>
        </w:rPr>
      </w:pPr>
    </w:p>
    <w:tbl>
      <w:tblPr>
        <w:tblW w:w="502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71"/>
        <w:gridCol w:w="854"/>
        <w:gridCol w:w="795"/>
        <w:gridCol w:w="854"/>
        <w:gridCol w:w="960"/>
        <w:gridCol w:w="1004"/>
        <w:gridCol w:w="989"/>
        <w:gridCol w:w="854"/>
        <w:gridCol w:w="1260"/>
      </w:tblGrid>
      <w:tr w:rsidR="00D965AA" w:rsidRPr="004B1291" w14:paraId="31A611D8" w14:textId="77777777" w:rsidTr="00D965AA">
        <w:trPr>
          <w:cantSplit/>
          <w:trHeight w:val="384"/>
        </w:trPr>
        <w:tc>
          <w:tcPr>
            <w:tcW w:w="860" w:type="pct"/>
            <w:vMerge w:val="restart"/>
          </w:tcPr>
          <w:p w14:paraId="6E300AC9" w14:textId="77777777" w:rsidR="00D965AA" w:rsidRPr="004B1291" w:rsidRDefault="00D965AA" w:rsidP="004B1291">
            <w:pPr>
              <w:jc w:val="both"/>
              <w:rPr>
                <w:sz w:val="18"/>
                <w:szCs w:val="18"/>
                <w:lang w:eastAsia="ru-RU"/>
              </w:rPr>
            </w:pPr>
          </w:p>
          <w:p w14:paraId="441AB622" w14:textId="77777777" w:rsidR="00D965AA" w:rsidRPr="004B1291" w:rsidRDefault="00D965AA" w:rsidP="004B1291">
            <w:pPr>
              <w:jc w:val="both"/>
              <w:rPr>
                <w:sz w:val="18"/>
                <w:szCs w:val="18"/>
                <w:lang w:eastAsia="ru-RU"/>
              </w:rPr>
            </w:pPr>
          </w:p>
          <w:p w14:paraId="4FCA0C98" w14:textId="77777777" w:rsidR="00D965AA" w:rsidRPr="004B1291" w:rsidRDefault="00D965AA" w:rsidP="004B1291">
            <w:pPr>
              <w:jc w:val="both"/>
              <w:rPr>
                <w:sz w:val="18"/>
                <w:szCs w:val="18"/>
                <w:lang w:eastAsia="ru-RU"/>
              </w:rPr>
            </w:pPr>
          </w:p>
        </w:tc>
        <w:tc>
          <w:tcPr>
            <w:tcW w:w="901" w:type="pct"/>
            <w:gridSpan w:val="2"/>
            <w:vAlign w:val="center"/>
          </w:tcPr>
          <w:p w14:paraId="1551FFAF" w14:textId="77777777" w:rsidR="00D965AA" w:rsidRPr="004B1291" w:rsidRDefault="00D965AA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Мука пшеничная</w:t>
            </w:r>
          </w:p>
        </w:tc>
        <w:tc>
          <w:tcPr>
            <w:tcW w:w="467" w:type="pct"/>
            <w:vMerge w:val="restart"/>
            <w:vAlign w:val="center"/>
          </w:tcPr>
          <w:p w14:paraId="05CA9599" w14:textId="77777777" w:rsidR="00D965AA" w:rsidRPr="004B1291" w:rsidRDefault="00D965AA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Хлеб</w:t>
            </w:r>
          </w:p>
        </w:tc>
        <w:tc>
          <w:tcPr>
            <w:tcW w:w="525" w:type="pct"/>
            <w:vMerge w:val="restart"/>
            <w:vAlign w:val="center"/>
          </w:tcPr>
          <w:p w14:paraId="47D9CAD3" w14:textId="0F5EFE80" w:rsidR="00D965AA" w:rsidRPr="004B1291" w:rsidRDefault="00D965AA" w:rsidP="004B1291">
            <w:pPr>
              <w:ind w:right="-108"/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Лепешка</w:t>
            </w:r>
          </w:p>
        </w:tc>
        <w:tc>
          <w:tcPr>
            <w:tcW w:w="549" w:type="pct"/>
            <w:vMerge w:val="restart"/>
            <w:vAlign w:val="center"/>
          </w:tcPr>
          <w:p w14:paraId="7E7262DB" w14:textId="4A56232E" w:rsidR="00D965AA" w:rsidRPr="004B1291" w:rsidRDefault="00D965AA" w:rsidP="00D965AA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Говядина</w:t>
            </w:r>
          </w:p>
        </w:tc>
        <w:tc>
          <w:tcPr>
            <w:tcW w:w="541" w:type="pct"/>
            <w:vMerge w:val="restart"/>
            <w:vAlign w:val="center"/>
          </w:tcPr>
          <w:p w14:paraId="0547659F" w14:textId="65907BC4" w:rsidR="00D965AA" w:rsidRPr="004B1291" w:rsidRDefault="00D965AA" w:rsidP="004B1291">
            <w:pPr>
              <w:ind w:left="-108" w:right="-108"/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Баранина</w:t>
            </w:r>
          </w:p>
        </w:tc>
        <w:tc>
          <w:tcPr>
            <w:tcW w:w="467" w:type="pct"/>
            <w:vMerge w:val="restart"/>
            <w:vAlign w:val="center"/>
          </w:tcPr>
          <w:p w14:paraId="1F123432" w14:textId="77777777" w:rsidR="00D965AA" w:rsidRPr="004B1291" w:rsidRDefault="00D965AA" w:rsidP="004B1291">
            <w:pPr>
              <w:ind w:right="-123"/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Яйца</w:t>
            </w:r>
          </w:p>
        </w:tc>
        <w:tc>
          <w:tcPr>
            <w:tcW w:w="689" w:type="pct"/>
            <w:vMerge w:val="restart"/>
            <w:vAlign w:val="center"/>
          </w:tcPr>
          <w:p w14:paraId="125067AD" w14:textId="72E90928" w:rsidR="00D965AA" w:rsidRPr="004B1291" w:rsidRDefault="00D965AA" w:rsidP="00D965AA">
            <w:pPr>
              <w:ind w:left="-108" w:right="-108"/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Подсолнечное масло</w:t>
            </w:r>
          </w:p>
        </w:tc>
      </w:tr>
      <w:tr w:rsidR="00D965AA" w:rsidRPr="004B1291" w14:paraId="324DB892" w14:textId="77777777" w:rsidTr="00D965AA">
        <w:trPr>
          <w:cantSplit/>
          <w:trHeight w:val="107"/>
        </w:trPr>
        <w:tc>
          <w:tcPr>
            <w:tcW w:w="860" w:type="pct"/>
            <w:vMerge/>
            <w:tcBorders>
              <w:bottom w:val="single" w:sz="4" w:space="0" w:color="auto"/>
            </w:tcBorders>
          </w:tcPr>
          <w:p w14:paraId="4B075593" w14:textId="77777777" w:rsidR="00D965AA" w:rsidRPr="004B1291" w:rsidRDefault="00D965AA" w:rsidP="004B1291">
            <w:pPr>
              <w:jc w:val="both"/>
              <w:rPr>
                <w:sz w:val="18"/>
                <w:szCs w:val="18"/>
                <w:lang w:eastAsia="ru-RU"/>
              </w:rPr>
            </w:pPr>
          </w:p>
        </w:tc>
        <w:tc>
          <w:tcPr>
            <w:tcW w:w="467" w:type="pct"/>
            <w:tcBorders>
              <w:bottom w:val="single" w:sz="4" w:space="0" w:color="auto"/>
            </w:tcBorders>
            <w:vAlign w:val="center"/>
          </w:tcPr>
          <w:p w14:paraId="736AB487" w14:textId="77777777" w:rsidR="00D965AA" w:rsidRPr="004B1291" w:rsidRDefault="00D965AA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в/сорт</w:t>
            </w:r>
          </w:p>
        </w:tc>
        <w:tc>
          <w:tcPr>
            <w:tcW w:w="435" w:type="pct"/>
            <w:tcBorders>
              <w:bottom w:val="single" w:sz="4" w:space="0" w:color="auto"/>
            </w:tcBorders>
            <w:vAlign w:val="center"/>
          </w:tcPr>
          <w:p w14:paraId="5F9C8DDC" w14:textId="77777777" w:rsidR="00D965AA" w:rsidRPr="004B1291" w:rsidRDefault="00D965AA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1 сорт</w:t>
            </w:r>
          </w:p>
        </w:tc>
        <w:tc>
          <w:tcPr>
            <w:tcW w:w="467" w:type="pct"/>
            <w:vMerge/>
            <w:tcBorders>
              <w:bottom w:val="single" w:sz="4" w:space="0" w:color="auto"/>
            </w:tcBorders>
            <w:vAlign w:val="center"/>
          </w:tcPr>
          <w:p w14:paraId="13FB23A4" w14:textId="77777777" w:rsidR="00D965AA" w:rsidRPr="004B1291" w:rsidRDefault="00D965AA" w:rsidP="004B1291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525" w:type="pct"/>
            <w:vMerge/>
            <w:tcBorders>
              <w:bottom w:val="single" w:sz="4" w:space="0" w:color="auto"/>
            </w:tcBorders>
            <w:vAlign w:val="center"/>
          </w:tcPr>
          <w:p w14:paraId="24930194" w14:textId="77777777" w:rsidR="00D965AA" w:rsidRPr="004B1291" w:rsidRDefault="00D965AA" w:rsidP="004B1291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549" w:type="pct"/>
            <w:vMerge/>
            <w:tcBorders>
              <w:bottom w:val="single" w:sz="4" w:space="0" w:color="auto"/>
            </w:tcBorders>
            <w:vAlign w:val="center"/>
          </w:tcPr>
          <w:p w14:paraId="36B04AAE" w14:textId="77777777" w:rsidR="00D965AA" w:rsidRPr="004B1291" w:rsidRDefault="00D965AA" w:rsidP="004B1291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541" w:type="pct"/>
            <w:vMerge/>
            <w:tcBorders>
              <w:bottom w:val="single" w:sz="4" w:space="0" w:color="auto"/>
            </w:tcBorders>
            <w:vAlign w:val="center"/>
          </w:tcPr>
          <w:p w14:paraId="242DCCBB" w14:textId="77777777" w:rsidR="00D965AA" w:rsidRPr="004B1291" w:rsidRDefault="00D965AA" w:rsidP="004B1291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467" w:type="pct"/>
            <w:vMerge/>
            <w:tcBorders>
              <w:bottom w:val="single" w:sz="4" w:space="0" w:color="auto"/>
            </w:tcBorders>
            <w:vAlign w:val="center"/>
          </w:tcPr>
          <w:p w14:paraId="0C13DB68" w14:textId="77777777" w:rsidR="00D965AA" w:rsidRPr="004B1291" w:rsidRDefault="00D965AA" w:rsidP="004B1291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89" w:type="pct"/>
            <w:vMerge/>
            <w:tcBorders>
              <w:bottom w:val="single" w:sz="4" w:space="0" w:color="auto"/>
            </w:tcBorders>
            <w:vAlign w:val="center"/>
          </w:tcPr>
          <w:p w14:paraId="70D4E478" w14:textId="77777777" w:rsidR="00D965AA" w:rsidRPr="004B1291" w:rsidRDefault="00D965AA" w:rsidP="004B1291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</w:tr>
      <w:tr w:rsidR="00D965AA" w:rsidRPr="004B1291" w14:paraId="4348F5D0" w14:textId="77777777" w:rsidTr="00D965AA">
        <w:trPr>
          <w:trHeight w:val="227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E7EF2" w14:textId="77777777" w:rsidR="00D965AA" w:rsidRPr="004B1291" w:rsidRDefault="00D965AA" w:rsidP="004B1291">
            <w:pPr>
              <w:jc w:val="center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 xml:space="preserve">январь </w:t>
            </w:r>
          </w:p>
        </w:tc>
      </w:tr>
      <w:tr w:rsidR="00D965AA" w:rsidRPr="004B1291" w14:paraId="0222B58B" w14:textId="77777777" w:rsidTr="00D965AA">
        <w:trPr>
          <w:trHeight w:val="227"/>
        </w:trPr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0AF59E" w14:textId="77777777" w:rsidR="00D965AA" w:rsidRPr="004B1291" w:rsidRDefault="00D965AA" w:rsidP="004B1291">
            <w:pPr>
              <w:ind w:right="-108"/>
              <w:jc w:val="both"/>
              <w:rPr>
                <w:sz w:val="18"/>
                <w:szCs w:val="24"/>
                <w:lang w:eastAsia="ru-RU"/>
              </w:rPr>
            </w:pPr>
            <w:r w:rsidRPr="004B1291">
              <w:rPr>
                <w:sz w:val="18"/>
                <w:szCs w:val="24"/>
                <w:lang w:eastAsia="ru-RU"/>
              </w:rPr>
              <w:t>По области: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C7D8C0E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106,3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772F73C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102,7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083A645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105,0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58E6715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112,8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3154514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115,4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207EFCD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121,4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58755A7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99,4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3EDBAC3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121,8</w:t>
            </w:r>
          </w:p>
        </w:tc>
      </w:tr>
      <w:tr w:rsidR="00D965AA" w:rsidRPr="004B1291" w14:paraId="58DDDC4E" w14:textId="77777777" w:rsidTr="00D965AA">
        <w:trPr>
          <w:trHeight w:val="227"/>
        </w:trPr>
        <w:tc>
          <w:tcPr>
            <w:tcW w:w="86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9B3BCA" w14:textId="77777777" w:rsidR="00D965AA" w:rsidRPr="004B1291" w:rsidRDefault="00D965AA" w:rsidP="004B1291">
            <w:pPr>
              <w:ind w:right="-108"/>
              <w:jc w:val="both"/>
              <w:rPr>
                <w:sz w:val="18"/>
                <w:szCs w:val="24"/>
                <w:lang w:eastAsia="ru-RU"/>
              </w:rPr>
            </w:pPr>
            <w:r w:rsidRPr="004B1291">
              <w:rPr>
                <w:sz w:val="18"/>
                <w:szCs w:val="24"/>
                <w:lang w:eastAsia="ru-RU"/>
              </w:rPr>
              <w:t>г. Каракол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65160E4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105,0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AFEF79E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101,5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26E290F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107,3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72A1B49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114,5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5659C81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115,4</w:t>
            </w:r>
          </w:p>
        </w:tc>
        <w:tc>
          <w:tcPr>
            <w:tcW w:w="5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631EAAA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118,7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4044184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71,9</w:t>
            </w:r>
          </w:p>
        </w:tc>
        <w:tc>
          <w:tcPr>
            <w:tcW w:w="6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25242E9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120,1</w:t>
            </w:r>
          </w:p>
        </w:tc>
      </w:tr>
      <w:tr w:rsidR="00D965AA" w:rsidRPr="004B1291" w14:paraId="0CFCB683" w14:textId="77777777" w:rsidTr="00D965AA">
        <w:trPr>
          <w:trHeight w:val="227"/>
        </w:trPr>
        <w:tc>
          <w:tcPr>
            <w:tcW w:w="8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97952" w14:textId="77777777" w:rsidR="00D965AA" w:rsidRPr="004B1291" w:rsidRDefault="00D965AA" w:rsidP="004B1291">
            <w:pPr>
              <w:ind w:right="-108"/>
              <w:jc w:val="both"/>
              <w:rPr>
                <w:sz w:val="18"/>
                <w:szCs w:val="24"/>
                <w:lang w:eastAsia="ru-RU"/>
              </w:rPr>
            </w:pPr>
            <w:r w:rsidRPr="004B1291">
              <w:rPr>
                <w:sz w:val="18"/>
                <w:szCs w:val="24"/>
                <w:lang w:eastAsia="ru-RU"/>
              </w:rPr>
              <w:t>г. Балыкчы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902896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103,0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71EE9D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103,0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DBDAFE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101,8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6D39F0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103,3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5462BC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119,9</w:t>
            </w:r>
          </w:p>
        </w:tc>
        <w:tc>
          <w:tcPr>
            <w:tcW w:w="5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5CA920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128,3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D120F1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98,4</w:t>
            </w:r>
          </w:p>
        </w:tc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E9A21B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106,0</w:t>
            </w:r>
          </w:p>
        </w:tc>
      </w:tr>
      <w:tr w:rsidR="00D965AA" w:rsidRPr="004B1291" w14:paraId="384A711B" w14:textId="77777777" w:rsidTr="00D965AA">
        <w:trPr>
          <w:trHeight w:val="227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264C1" w14:textId="77777777" w:rsidR="00D965AA" w:rsidRPr="004B1291" w:rsidRDefault="00D965AA" w:rsidP="004B1291">
            <w:pPr>
              <w:jc w:val="center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февраль</w:t>
            </w:r>
          </w:p>
        </w:tc>
      </w:tr>
      <w:tr w:rsidR="00D965AA" w:rsidRPr="004B1291" w14:paraId="4FFB3EF4" w14:textId="77777777" w:rsidTr="00D965AA">
        <w:trPr>
          <w:trHeight w:val="227"/>
        </w:trPr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AE1EC35" w14:textId="77777777" w:rsidR="00D965AA" w:rsidRPr="004B1291" w:rsidRDefault="00D965AA" w:rsidP="004B1291">
            <w:pPr>
              <w:ind w:right="-108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По области: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82F6719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101,9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D930C9C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D57B768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923D8A2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100,1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F3AC678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100,8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CDCE11B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100,2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0B497DD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102,6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B329E9A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99,4</w:t>
            </w:r>
          </w:p>
        </w:tc>
      </w:tr>
      <w:tr w:rsidR="00D965AA" w:rsidRPr="004B1291" w14:paraId="6211CD7E" w14:textId="77777777" w:rsidTr="00D965AA">
        <w:trPr>
          <w:trHeight w:val="227"/>
        </w:trPr>
        <w:tc>
          <w:tcPr>
            <w:tcW w:w="86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4AB0724" w14:textId="77777777" w:rsidR="00D965AA" w:rsidRPr="004B1291" w:rsidRDefault="00D965AA" w:rsidP="004B1291">
            <w:pPr>
              <w:ind w:right="-108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г. Каракол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03DF932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103,1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48DDC97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1545623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B7948EA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6EF2ECC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100,7</w:t>
            </w:r>
          </w:p>
        </w:tc>
        <w:tc>
          <w:tcPr>
            <w:tcW w:w="5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0E31044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1F3D778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6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29DFD78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99,1</w:t>
            </w:r>
          </w:p>
        </w:tc>
      </w:tr>
      <w:tr w:rsidR="00D965AA" w:rsidRPr="004B1291" w14:paraId="26877CF8" w14:textId="77777777" w:rsidTr="00D965AA">
        <w:trPr>
          <w:trHeight w:val="227"/>
        </w:trPr>
        <w:tc>
          <w:tcPr>
            <w:tcW w:w="8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054000" w14:textId="77777777" w:rsidR="00D965AA" w:rsidRPr="004B1291" w:rsidRDefault="00D965AA" w:rsidP="004B1291">
            <w:pPr>
              <w:ind w:right="-108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г. Балыкчы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475290D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DB4A486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618897C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65F4DF6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100,1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13EB035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101,1</w:t>
            </w:r>
          </w:p>
        </w:tc>
        <w:tc>
          <w:tcPr>
            <w:tcW w:w="5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CFAB2ED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100,7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8AF077D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6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DBF14A2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106,4</w:t>
            </w:r>
          </w:p>
        </w:tc>
      </w:tr>
      <w:tr w:rsidR="00D965AA" w:rsidRPr="004B1291" w14:paraId="31A92D4B" w14:textId="77777777" w:rsidTr="00D965AA">
        <w:trPr>
          <w:trHeight w:val="227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D20226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март</w:t>
            </w:r>
          </w:p>
        </w:tc>
      </w:tr>
      <w:tr w:rsidR="00D965AA" w:rsidRPr="004B1291" w14:paraId="3CDD7F6A" w14:textId="77777777" w:rsidTr="00D965AA">
        <w:trPr>
          <w:trHeight w:val="227"/>
        </w:trPr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23B66A5" w14:textId="77777777" w:rsidR="00D965AA" w:rsidRPr="004B1291" w:rsidRDefault="00D965AA" w:rsidP="004B1291">
            <w:pPr>
              <w:ind w:right="-108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По области: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BDD9DF5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100,4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001ADEE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100,6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B7A228E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100,6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78C8A09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100,2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5986AE9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104,8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34A5F5D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101,7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73929C8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91,9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704C3EE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100,7</w:t>
            </w:r>
          </w:p>
        </w:tc>
      </w:tr>
      <w:tr w:rsidR="00D965AA" w:rsidRPr="004B1291" w14:paraId="5D0D1D08" w14:textId="77777777" w:rsidTr="00D965AA">
        <w:trPr>
          <w:trHeight w:val="227"/>
        </w:trPr>
        <w:tc>
          <w:tcPr>
            <w:tcW w:w="86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86DEC50" w14:textId="77777777" w:rsidR="00D965AA" w:rsidRPr="004B1291" w:rsidRDefault="00D965AA" w:rsidP="004B1291">
            <w:pPr>
              <w:ind w:right="-108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г. Каракол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C0F74A1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100,2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7FA2DD7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3BD536B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1360032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FB24D36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104,9</w:t>
            </w:r>
          </w:p>
        </w:tc>
        <w:tc>
          <w:tcPr>
            <w:tcW w:w="5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64902A8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101,1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9F7D28D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78,9</w:t>
            </w:r>
          </w:p>
        </w:tc>
        <w:tc>
          <w:tcPr>
            <w:tcW w:w="6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3555E3C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</w:tr>
      <w:tr w:rsidR="00D965AA" w:rsidRPr="004B1291" w14:paraId="292C90A3" w14:textId="77777777" w:rsidTr="00D965AA">
        <w:trPr>
          <w:trHeight w:val="227"/>
        </w:trPr>
        <w:tc>
          <w:tcPr>
            <w:tcW w:w="8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1F91B3" w14:textId="77777777" w:rsidR="00D965AA" w:rsidRPr="004B1291" w:rsidRDefault="00D965AA" w:rsidP="004B1291">
            <w:pPr>
              <w:ind w:right="-108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г. Балыкчы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25590A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100,8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D5CCBE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101,6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1C7561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101,8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CFFAB4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100,5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D1BDF4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104,5</w:t>
            </w:r>
          </w:p>
        </w:tc>
        <w:tc>
          <w:tcPr>
            <w:tcW w:w="5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712F6E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102,8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35571E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109,7</w:t>
            </w:r>
          </w:p>
        </w:tc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5BF0AA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100,7</w:t>
            </w:r>
          </w:p>
        </w:tc>
      </w:tr>
      <w:tr w:rsidR="00D965AA" w:rsidRPr="004B1291" w14:paraId="3A1B42C3" w14:textId="77777777" w:rsidTr="00D965AA">
        <w:trPr>
          <w:trHeight w:val="227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B57FD4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апрель</w:t>
            </w:r>
          </w:p>
        </w:tc>
      </w:tr>
      <w:tr w:rsidR="00D965AA" w:rsidRPr="004B1291" w14:paraId="3374D94B" w14:textId="77777777" w:rsidTr="00D965AA">
        <w:trPr>
          <w:trHeight w:val="227"/>
        </w:trPr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2DD0004" w14:textId="77777777" w:rsidR="00D965AA" w:rsidRPr="004B1291" w:rsidRDefault="00D965AA" w:rsidP="004B1291">
            <w:pPr>
              <w:ind w:right="-108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По области: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35676BD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7160FF9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101,9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46F78BB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100,5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3777D65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101,1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A124EE8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101,7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B69CB22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100,1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4A2C1AD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122,3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2ECDA05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101,0</w:t>
            </w:r>
          </w:p>
        </w:tc>
      </w:tr>
      <w:tr w:rsidR="00D965AA" w:rsidRPr="004B1291" w14:paraId="371C91DD" w14:textId="77777777" w:rsidTr="00D965AA">
        <w:trPr>
          <w:trHeight w:val="227"/>
        </w:trPr>
        <w:tc>
          <w:tcPr>
            <w:tcW w:w="86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4C0E62B" w14:textId="77777777" w:rsidR="00D965AA" w:rsidRPr="004B1291" w:rsidRDefault="00D965AA" w:rsidP="004B1291">
            <w:pPr>
              <w:ind w:right="-108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г. Каракол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74AC3E2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A497AC9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FF84802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2EF7082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6BC07C3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102,2</w:t>
            </w:r>
          </w:p>
        </w:tc>
        <w:tc>
          <w:tcPr>
            <w:tcW w:w="5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682AA31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101,0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DC7F849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145,3</w:t>
            </w:r>
          </w:p>
        </w:tc>
        <w:tc>
          <w:tcPr>
            <w:tcW w:w="6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B8CE43C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</w:tr>
      <w:tr w:rsidR="00D965AA" w:rsidRPr="004B1291" w14:paraId="37801290" w14:textId="77777777" w:rsidTr="00D965AA">
        <w:trPr>
          <w:trHeight w:val="227"/>
        </w:trPr>
        <w:tc>
          <w:tcPr>
            <w:tcW w:w="8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148A60" w14:textId="77777777" w:rsidR="00D965AA" w:rsidRPr="004B1291" w:rsidRDefault="00D965AA" w:rsidP="004B1291">
            <w:pPr>
              <w:ind w:right="-108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г. Балыкчы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0D5C77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102,6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A12807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104,9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899CD6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101,4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52A72B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103,2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E3E5E8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100,9</w:t>
            </w:r>
          </w:p>
        </w:tc>
        <w:tc>
          <w:tcPr>
            <w:tcW w:w="5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F79B1F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100,9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06C3AF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8DFF18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102,9</w:t>
            </w:r>
          </w:p>
        </w:tc>
      </w:tr>
      <w:tr w:rsidR="00D965AA" w:rsidRPr="004B1291" w14:paraId="7175D748" w14:textId="77777777" w:rsidTr="00D965AA">
        <w:trPr>
          <w:trHeight w:val="227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54E5CB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май</w:t>
            </w:r>
          </w:p>
        </w:tc>
      </w:tr>
      <w:tr w:rsidR="00D965AA" w:rsidRPr="004B1291" w14:paraId="3C6B4FAA" w14:textId="77777777" w:rsidTr="00D965AA">
        <w:trPr>
          <w:trHeight w:val="227"/>
        </w:trPr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0D0CAAF" w14:textId="77777777" w:rsidR="00D965AA" w:rsidRPr="004B1291" w:rsidRDefault="00D965AA" w:rsidP="004B1291">
            <w:pPr>
              <w:ind w:right="-108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По области: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4FC7A35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100</w:t>
            </w: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3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4E92CE8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100</w:t>
            </w: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06C7841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100</w:t>
            </w: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9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C4E2363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101</w:t>
            </w: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3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CB07BA3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105</w:t>
            </w: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983DAA1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103</w:t>
            </w: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4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2673818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97</w:t>
            </w: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3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CDFAFE2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102</w:t>
            </w: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2</w:t>
            </w:r>
          </w:p>
        </w:tc>
      </w:tr>
      <w:tr w:rsidR="00D965AA" w:rsidRPr="004B1291" w14:paraId="4B937AE8" w14:textId="77777777" w:rsidTr="00D965AA">
        <w:trPr>
          <w:trHeight w:val="227"/>
        </w:trPr>
        <w:tc>
          <w:tcPr>
            <w:tcW w:w="86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BDC0013" w14:textId="77777777" w:rsidR="00D965AA" w:rsidRPr="004B1291" w:rsidRDefault="00D965AA" w:rsidP="004B1291">
            <w:pPr>
              <w:ind w:right="-108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г. Каракол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1FBD881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100</w:t>
            </w: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5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5ADB396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100</w:t>
            </w: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3CF82D2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101</w:t>
            </w: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4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ADA798B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100</w:t>
            </w: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A75BFBB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106</w:t>
            </w: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1</w:t>
            </w:r>
          </w:p>
        </w:tc>
        <w:tc>
          <w:tcPr>
            <w:tcW w:w="5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2495B0C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103</w:t>
            </w: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336CDB4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100</w:t>
            </w: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4</w:t>
            </w:r>
          </w:p>
        </w:tc>
        <w:tc>
          <w:tcPr>
            <w:tcW w:w="6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87E2D0F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100</w:t>
            </w: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6</w:t>
            </w:r>
          </w:p>
        </w:tc>
      </w:tr>
      <w:tr w:rsidR="00D965AA" w:rsidRPr="004B1291" w14:paraId="052D6F58" w14:textId="77777777" w:rsidTr="00D965AA">
        <w:trPr>
          <w:trHeight w:val="227"/>
        </w:trPr>
        <w:tc>
          <w:tcPr>
            <w:tcW w:w="8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DEFAAF" w14:textId="77777777" w:rsidR="00D965AA" w:rsidRPr="004B1291" w:rsidRDefault="00D965AA" w:rsidP="004B1291">
            <w:pPr>
              <w:ind w:right="-108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г. Балыкчы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43F4B3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100</w:t>
            </w: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6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0F4ADF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100</w:t>
            </w: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B830AA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100</w:t>
            </w: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2FD9EC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103</w:t>
            </w: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7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C82FCA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104</w:t>
            </w: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DE385D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104</w:t>
            </w: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253BC6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92</w:t>
            </w: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9</w:t>
            </w:r>
          </w:p>
        </w:tc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72FBA9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105</w:t>
            </w: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1</w:t>
            </w:r>
          </w:p>
        </w:tc>
      </w:tr>
      <w:tr w:rsidR="00D965AA" w:rsidRPr="004B1291" w14:paraId="38777DD8" w14:textId="77777777" w:rsidTr="00D965AA">
        <w:trPr>
          <w:trHeight w:val="227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153AA4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июнь</w:t>
            </w:r>
          </w:p>
        </w:tc>
      </w:tr>
      <w:tr w:rsidR="00D965AA" w:rsidRPr="004B1291" w14:paraId="542D32C9" w14:textId="77777777" w:rsidTr="00D965AA">
        <w:trPr>
          <w:trHeight w:val="227"/>
        </w:trPr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B23A042" w14:textId="77777777" w:rsidR="00D965AA" w:rsidRPr="004B1291" w:rsidRDefault="00D965AA" w:rsidP="004B1291">
            <w:pPr>
              <w:ind w:right="-108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По области: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0C7E730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100,6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FFCBC6F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DD5B74E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101,1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AE60D88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6A1E2B7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101,6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B8344D3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101,0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5F40AEC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E53E962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104,1</w:t>
            </w:r>
          </w:p>
        </w:tc>
      </w:tr>
      <w:tr w:rsidR="00D965AA" w:rsidRPr="004B1291" w14:paraId="01FAC48B" w14:textId="77777777" w:rsidTr="00D965AA">
        <w:trPr>
          <w:trHeight w:val="227"/>
        </w:trPr>
        <w:tc>
          <w:tcPr>
            <w:tcW w:w="86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5022F38" w14:textId="77777777" w:rsidR="00D965AA" w:rsidRPr="004B1291" w:rsidRDefault="00D965AA" w:rsidP="004B1291">
            <w:pPr>
              <w:ind w:right="-108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г. Каракол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FDA6E42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100,9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9C49792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5F77B5B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101,7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2441832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960EA3E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101,3</w:t>
            </w:r>
          </w:p>
        </w:tc>
        <w:tc>
          <w:tcPr>
            <w:tcW w:w="5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6070938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100,3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6F961C4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102,7</w:t>
            </w:r>
          </w:p>
        </w:tc>
        <w:tc>
          <w:tcPr>
            <w:tcW w:w="6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8286D6D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103,5</w:t>
            </w:r>
          </w:p>
        </w:tc>
      </w:tr>
      <w:tr w:rsidR="00D965AA" w:rsidRPr="004B1291" w14:paraId="5F5FA7EF" w14:textId="77777777" w:rsidTr="00D965AA">
        <w:trPr>
          <w:trHeight w:val="227"/>
        </w:trPr>
        <w:tc>
          <w:tcPr>
            <w:tcW w:w="8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52C916" w14:textId="77777777" w:rsidR="00D965AA" w:rsidRPr="004B1291" w:rsidRDefault="00D965AA" w:rsidP="004B1291">
            <w:pPr>
              <w:ind w:right="-108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г. Балыкчы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F91A7F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7A723E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7D5F3C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BB48CF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E4CFAA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102,3</w:t>
            </w:r>
          </w:p>
        </w:tc>
        <w:tc>
          <w:tcPr>
            <w:tcW w:w="5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FF9BE0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102,3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0BC89A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95,8</w:t>
            </w:r>
          </w:p>
        </w:tc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1B88E5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105,1</w:t>
            </w:r>
          </w:p>
        </w:tc>
      </w:tr>
      <w:tr w:rsidR="00D965AA" w:rsidRPr="004B1291" w14:paraId="51270D64" w14:textId="77777777" w:rsidTr="00D965AA">
        <w:trPr>
          <w:trHeight w:val="227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BA67A5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июль</w:t>
            </w:r>
          </w:p>
        </w:tc>
      </w:tr>
      <w:tr w:rsidR="00D965AA" w:rsidRPr="004B1291" w14:paraId="0C0E0805" w14:textId="77777777" w:rsidTr="00D965AA">
        <w:trPr>
          <w:trHeight w:val="227"/>
        </w:trPr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2399742" w14:textId="77777777" w:rsidR="00D965AA" w:rsidRPr="004B1291" w:rsidRDefault="00D965AA" w:rsidP="004B1291">
            <w:pPr>
              <w:ind w:right="-108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По области: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66CA853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100</w:t>
            </w:r>
            <w:r w:rsidRPr="004B1291"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3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18260D4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100</w:t>
            </w:r>
            <w:r w:rsidRPr="004B1291"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1C97557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100</w:t>
            </w:r>
            <w:r w:rsidRPr="004B1291"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8A759A8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100</w:t>
            </w:r>
            <w:r w:rsidRPr="004B1291"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7274DB5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102</w:t>
            </w:r>
            <w:r w:rsidRPr="004B1291"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6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9DD0421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109</w:t>
            </w:r>
            <w:r w:rsidRPr="004B1291"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5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EF424A1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97</w:t>
            </w:r>
            <w:r w:rsidRPr="004B1291"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9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72E08A3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100</w:t>
            </w:r>
            <w:r w:rsidRPr="004B1291"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1</w:t>
            </w:r>
          </w:p>
        </w:tc>
      </w:tr>
      <w:tr w:rsidR="00D965AA" w:rsidRPr="004B1291" w14:paraId="5E35276B" w14:textId="77777777" w:rsidTr="00D965AA">
        <w:trPr>
          <w:trHeight w:val="227"/>
        </w:trPr>
        <w:tc>
          <w:tcPr>
            <w:tcW w:w="86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1566124" w14:textId="77777777" w:rsidR="00D965AA" w:rsidRPr="004B1291" w:rsidRDefault="00D965AA" w:rsidP="004B1291">
            <w:pPr>
              <w:ind w:right="-108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г. Каракол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9D953D5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100</w:t>
            </w:r>
            <w:r w:rsidRPr="004B1291"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5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171DD3B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100</w:t>
            </w:r>
            <w:r w:rsidRPr="004B1291"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8410BE1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100</w:t>
            </w:r>
            <w:r w:rsidRPr="004B1291"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271A2B6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101</w:t>
            </w:r>
            <w:r w:rsidRPr="004B1291"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C7BF023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101</w:t>
            </w:r>
            <w:r w:rsidRPr="004B1291"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9B86E9E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111</w:t>
            </w:r>
            <w:r w:rsidRPr="004B1291"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5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3787FA2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96</w:t>
            </w:r>
            <w:r w:rsidRPr="004B1291"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6</w:t>
            </w:r>
          </w:p>
        </w:tc>
        <w:tc>
          <w:tcPr>
            <w:tcW w:w="6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0C55AB1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100,2</w:t>
            </w:r>
          </w:p>
        </w:tc>
      </w:tr>
      <w:tr w:rsidR="00D965AA" w:rsidRPr="004B1291" w14:paraId="66001CF8" w14:textId="77777777" w:rsidTr="00D965AA">
        <w:trPr>
          <w:trHeight w:val="227"/>
        </w:trPr>
        <w:tc>
          <w:tcPr>
            <w:tcW w:w="8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361C19" w14:textId="77777777" w:rsidR="00D965AA" w:rsidRPr="004B1291" w:rsidRDefault="00D965AA" w:rsidP="004B1291">
            <w:pPr>
              <w:ind w:right="-108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г. Балыкчы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E0B7F6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FE19C7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2FD715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5B4121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DE7C9B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105,5</w:t>
            </w:r>
          </w:p>
        </w:tc>
        <w:tc>
          <w:tcPr>
            <w:tcW w:w="5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5F3C8D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106,2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A2929C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DF5D02" w14:textId="77777777" w:rsidR="00D965AA" w:rsidRPr="004B1291" w:rsidRDefault="00D965AA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</w:tr>
    </w:tbl>
    <w:p w14:paraId="7C863C55" w14:textId="77777777" w:rsidR="004B1291" w:rsidRPr="004B1291" w:rsidRDefault="004B1291" w:rsidP="008657E1">
      <w:pPr>
        <w:pageBreakBefore/>
        <w:jc w:val="right"/>
        <w:rPr>
          <w:rFonts w:eastAsia="Calibri"/>
          <w:sz w:val="22"/>
          <w:szCs w:val="22"/>
          <w:lang w:val="ky-KG" w:eastAsia="en-US"/>
        </w:rPr>
      </w:pPr>
      <w:r w:rsidRPr="004B1291">
        <w:rPr>
          <w:rFonts w:eastAsia="Calibri"/>
          <w:sz w:val="22"/>
          <w:szCs w:val="22"/>
          <w:lang w:val="ky-KG" w:eastAsia="en-US"/>
        </w:rPr>
        <w:lastRenderedPageBreak/>
        <w:t>продолжение</w:t>
      </w:r>
    </w:p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66"/>
        <w:gridCol w:w="844"/>
        <w:gridCol w:w="839"/>
        <w:gridCol w:w="844"/>
        <w:gridCol w:w="960"/>
        <w:gridCol w:w="1004"/>
        <w:gridCol w:w="1017"/>
        <w:gridCol w:w="805"/>
        <w:gridCol w:w="1259"/>
      </w:tblGrid>
      <w:tr w:rsidR="004B1291" w:rsidRPr="004B1291" w14:paraId="75D8EC23" w14:textId="77777777" w:rsidTr="00540C75">
        <w:trPr>
          <w:trHeight w:val="227"/>
        </w:trPr>
        <w:tc>
          <w:tcPr>
            <w:tcW w:w="8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4C57633" w14:textId="77777777" w:rsidR="004B1291" w:rsidRPr="004B1291" w:rsidRDefault="004B1291" w:rsidP="004B1291">
            <w:pPr>
              <w:ind w:right="-108"/>
              <w:rPr>
                <w:sz w:val="18"/>
                <w:szCs w:val="18"/>
                <w:lang w:eastAsia="ru-RU"/>
              </w:rPr>
            </w:pPr>
          </w:p>
        </w:tc>
        <w:tc>
          <w:tcPr>
            <w:tcW w:w="989" w:type="pct"/>
            <w:gridSpan w:val="2"/>
            <w:vAlign w:val="center"/>
          </w:tcPr>
          <w:p w14:paraId="66545CF7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Мука пшеничная</w:t>
            </w:r>
          </w:p>
        </w:tc>
        <w:tc>
          <w:tcPr>
            <w:tcW w:w="496" w:type="pct"/>
            <w:vMerge w:val="restart"/>
            <w:vAlign w:val="center"/>
          </w:tcPr>
          <w:p w14:paraId="4D7F52C9" w14:textId="77777777" w:rsidR="004B1291" w:rsidRPr="004B1291" w:rsidRDefault="004B1291" w:rsidP="004B1291">
            <w:pPr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b/>
                <w:sz w:val="18"/>
                <w:szCs w:val="18"/>
                <w:lang w:val="ky-KG" w:eastAsia="ru-RU"/>
              </w:rPr>
              <w:t>Хлеб</w:t>
            </w:r>
          </w:p>
        </w:tc>
        <w:tc>
          <w:tcPr>
            <w:tcW w:w="548" w:type="pct"/>
            <w:vMerge w:val="restart"/>
            <w:vAlign w:val="center"/>
          </w:tcPr>
          <w:p w14:paraId="2897C7CE" w14:textId="3D168252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Лепешка</w:t>
            </w:r>
          </w:p>
        </w:tc>
        <w:tc>
          <w:tcPr>
            <w:tcW w:w="496" w:type="pct"/>
            <w:vMerge w:val="restart"/>
            <w:vAlign w:val="center"/>
          </w:tcPr>
          <w:p w14:paraId="5C244464" w14:textId="23924D72" w:rsidR="004B1291" w:rsidRPr="004B1291" w:rsidRDefault="004B1291" w:rsidP="004C2C43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Говядина</w:t>
            </w:r>
          </w:p>
        </w:tc>
        <w:tc>
          <w:tcPr>
            <w:tcW w:w="577" w:type="pct"/>
            <w:vMerge w:val="restart"/>
            <w:vAlign w:val="center"/>
          </w:tcPr>
          <w:p w14:paraId="76609747" w14:textId="3EB1D718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Баранина</w:t>
            </w:r>
          </w:p>
        </w:tc>
        <w:tc>
          <w:tcPr>
            <w:tcW w:w="497" w:type="pct"/>
            <w:vMerge w:val="restart"/>
            <w:vAlign w:val="center"/>
          </w:tcPr>
          <w:p w14:paraId="72986EA8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Яйца</w:t>
            </w:r>
          </w:p>
        </w:tc>
        <w:tc>
          <w:tcPr>
            <w:tcW w:w="507" w:type="pct"/>
            <w:vMerge w:val="restart"/>
            <w:vAlign w:val="center"/>
          </w:tcPr>
          <w:p w14:paraId="38A039DF" w14:textId="479594E7" w:rsidR="004B1291" w:rsidRPr="004B1291" w:rsidRDefault="004B1291" w:rsidP="004C2C43">
            <w:pPr>
              <w:ind w:left="-108" w:right="-108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Подсолнечное масло</w:t>
            </w:r>
          </w:p>
        </w:tc>
      </w:tr>
      <w:tr w:rsidR="004B1291" w:rsidRPr="004B1291" w14:paraId="38EB1333" w14:textId="77777777" w:rsidTr="00540C75">
        <w:trPr>
          <w:trHeight w:val="227"/>
        </w:trPr>
        <w:tc>
          <w:tcPr>
            <w:tcW w:w="8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E7E989" w14:textId="77777777" w:rsidR="004B1291" w:rsidRPr="004B1291" w:rsidRDefault="004B1291" w:rsidP="004B1291">
            <w:pPr>
              <w:ind w:right="-108"/>
              <w:rPr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tcBorders>
              <w:bottom w:val="single" w:sz="4" w:space="0" w:color="auto"/>
            </w:tcBorders>
            <w:vAlign w:val="center"/>
          </w:tcPr>
          <w:p w14:paraId="64F6F91F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в/сорт</w:t>
            </w:r>
          </w:p>
        </w:tc>
        <w:tc>
          <w:tcPr>
            <w:tcW w:w="493" w:type="pct"/>
            <w:tcBorders>
              <w:bottom w:val="single" w:sz="4" w:space="0" w:color="auto"/>
            </w:tcBorders>
            <w:vAlign w:val="center"/>
          </w:tcPr>
          <w:p w14:paraId="71BFF79F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b/>
                <w:sz w:val="18"/>
                <w:szCs w:val="18"/>
                <w:lang w:val="en-US" w:eastAsia="ru-RU"/>
              </w:rPr>
              <w:t xml:space="preserve">I </w:t>
            </w:r>
            <w:r w:rsidRPr="004B1291">
              <w:rPr>
                <w:b/>
                <w:sz w:val="18"/>
                <w:szCs w:val="18"/>
                <w:lang w:eastAsia="ru-RU"/>
              </w:rPr>
              <w:t>/сорт</w:t>
            </w:r>
          </w:p>
        </w:tc>
        <w:tc>
          <w:tcPr>
            <w:tcW w:w="496" w:type="pct"/>
            <w:vMerge/>
            <w:tcBorders>
              <w:bottom w:val="single" w:sz="4" w:space="0" w:color="auto"/>
            </w:tcBorders>
            <w:vAlign w:val="center"/>
          </w:tcPr>
          <w:p w14:paraId="6C8B7509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48" w:type="pct"/>
            <w:vMerge/>
            <w:tcBorders>
              <w:bottom w:val="single" w:sz="4" w:space="0" w:color="auto"/>
            </w:tcBorders>
            <w:vAlign w:val="center"/>
          </w:tcPr>
          <w:p w14:paraId="3D15D839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496" w:type="pct"/>
            <w:vMerge/>
            <w:tcBorders>
              <w:bottom w:val="single" w:sz="4" w:space="0" w:color="auto"/>
            </w:tcBorders>
            <w:vAlign w:val="center"/>
          </w:tcPr>
          <w:p w14:paraId="0A14E996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7" w:type="pct"/>
            <w:vMerge/>
            <w:tcBorders>
              <w:bottom w:val="single" w:sz="4" w:space="0" w:color="auto"/>
            </w:tcBorders>
            <w:vAlign w:val="center"/>
          </w:tcPr>
          <w:p w14:paraId="5F51E207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497" w:type="pct"/>
            <w:vMerge/>
            <w:tcBorders>
              <w:bottom w:val="single" w:sz="4" w:space="0" w:color="auto"/>
            </w:tcBorders>
            <w:vAlign w:val="center"/>
          </w:tcPr>
          <w:p w14:paraId="63590BC5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256D9D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4B1291" w:rsidRPr="004B1291" w14:paraId="67E4ECCA" w14:textId="77777777" w:rsidTr="00540C75">
        <w:trPr>
          <w:trHeight w:val="227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D4C6C56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sz w:val="18"/>
                <w:szCs w:val="18"/>
                <w:lang w:val="ky-KG" w:eastAsia="ru-RU"/>
              </w:rPr>
              <w:t>август</w:t>
            </w:r>
          </w:p>
        </w:tc>
      </w:tr>
      <w:tr w:rsidR="004B1291" w:rsidRPr="004B1291" w14:paraId="6EE2C8FE" w14:textId="77777777" w:rsidTr="00540C75">
        <w:trPr>
          <w:trHeight w:val="227"/>
        </w:trPr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45D0182" w14:textId="77777777" w:rsidR="004B1291" w:rsidRPr="004B1291" w:rsidRDefault="004B1291" w:rsidP="004B1291">
            <w:pPr>
              <w:ind w:right="-108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По области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F0FC94C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100,2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BAA1FC1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8912353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3051CDD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63131EA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100,2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8549993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100,9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09485C0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101,4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CDBFF6E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</w:tr>
      <w:tr w:rsidR="004B1291" w:rsidRPr="004B1291" w14:paraId="5FF26C34" w14:textId="77777777" w:rsidTr="00540C75">
        <w:trPr>
          <w:trHeight w:val="227"/>
        </w:trPr>
        <w:tc>
          <w:tcPr>
            <w:tcW w:w="8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D45B4A8" w14:textId="77777777" w:rsidR="004B1291" w:rsidRPr="004B1291" w:rsidRDefault="004B1291" w:rsidP="004B1291">
            <w:pPr>
              <w:ind w:right="-108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г. Каракол</w:t>
            </w:r>
          </w:p>
        </w:tc>
        <w:tc>
          <w:tcPr>
            <w:tcW w:w="4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6305896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100,3</w:t>
            </w:r>
          </w:p>
        </w:tc>
        <w:tc>
          <w:tcPr>
            <w:tcW w:w="4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7C35E3D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4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D032BA5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DAE187A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4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AEE01B9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5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7C4E45C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4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7796235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97,8</w:t>
            </w:r>
          </w:p>
        </w:tc>
        <w:tc>
          <w:tcPr>
            <w:tcW w:w="5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6B95B5B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</w:tr>
      <w:tr w:rsidR="004B1291" w:rsidRPr="004B1291" w14:paraId="3CC1466C" w14:textId="77777777" w:rsidTr="00540C75">
        <w:trPr>
          <w:trHeight w:val="227"/>
        </w:trPr>
        <w:tc>
          <w:tcPr>
            <w:tcW w:w="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2DDEEE" w14:textId="77777777" w:rsidR="004B1291" w:rsidRPr="004B1291" w:rsidRDefault="004B1291" w:rsidP="004B1291">
            <w:pPr>
              <w:ind w:right="-108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г. Балыкчы</w:t>
            </w:r>
          </w:p>
        </w:tc>
        <w:tc>
          <w:tcPr>
            <w:tcW w:w="4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CE3AB5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AF2179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4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A3F221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8CA74C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4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FAB0C7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100,4</w:t>
            </w:r>
          </w:p>
        </w:tc>
        <w:tc>
          <w:tcPr>
            <w:tcW w:w="5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5C9589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102,6</w:t>
            </w:r>
          </w:p>
        </w:tc>
        <w:tc>
          <w:tcPr>
            <w:tcW w:w="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E1A168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107,3</w:t>
            </w:r>
          </w:p>
        </w:tc>
        <w:tc>
          <w:tcPr>
            <w:tcW w:w="5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F9D730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</w:tr>
    </w:tbl>
    <w:p w14:paraId="5DB76BFC" w14:textId="77777777" w:rsidR="004B1291" w:rsidRPr="004B1291" w:rsidRDefault="004B1291" w:rsidP="004B1291">
      <w:pPr>
        <w:rPr>
          <w:b/>
          <w:sz w:val="22"/>
          <w:szCs w:val="22"/>
          <w:lang w:eastAsia="ru-RU"/>
        </w:rPr>
      </w:pPr>
    </w:p>
    <w:p w14:paraId="60B678B6" w14:textId="77777777" w:rsidR="004B1291" w:rsidRPr="004B1291" w:rsidRDefault="004B1291" w:rsidP="004B1291">
      <w:pPr>
        <w:rPr>
          <w:sz w:val="22"/>
          <w:szCs w:val="22"/>
          <w:lang w:eastAsia="ru-RU"/>
        </w:rPr>
      </w:pPr>
      <w:r w:rsidRPr="004B1291">
        <w:rPr>
          <w:b/>
          <w:sz w:val="22"/>
          <w:szCs w:val="22"/>
          <w:lang w:eastAsia="ru-RU"/>
        </w:rPr>
        <w:t>Таблица 13:</w:t>
      </w:r>
      <w:r w:rsidRPr="004B1291">
        <w:rPr>
          <w:b/>
          <w:sz w:val="22"/>
          <w:szCs w:val="22"/>
          <w:lang w:eastAsia="ru-RU"/>
        </w:rPr>
        <w:tab/>
        <w:t>Индекс цен на отдельные виды плодоовощной продукци</w:t>
      </w:r>
      <w:r w:rsidRPr="004B1291">
        <w:rPr>
          <w:sz w:val="22"/>
          <w:szCs w:val="22"/>
          <w:lang w:eastAsia="ru-RU"/>
        </w:rPr>
        <w:t xml:space="preserve">и </w:t>
      </w:r>
    </w:p>
    <w:p w14:paraId="5341D9F9" w14:textId="77777777" w:rsidR="004B1291" w:rsidRPr="004B1291" w:rsidRDefault="004B1291" w:rsidP="004B1291">
      <w:pPr>
        <w:rPr>
          <w:i/>
          <w:iCs/>
          <w:sz w:val="18"/>
          <w:szCs w:val="18"/>
          <w:lang w:eastAsia="ru-RU"/>
        </w:rPr>
      </w:pPr>
      <w:r w:rsidRPr="004B1291">
        <w:rPr>
          <w:i/>
          <w:iCs/>
          <w:szCs w:val="24"/>
          <w:lang w:eastAsia="ru-RU"/>
        </w:rPr>
        <w:tab/>
      </w:r>
      <w:r w:rsidRPr="004B1291">
        <w:rPr>
          <w:i/>
          <w:iCs/>
          <w:szCs w:val="24"/>
          <w:lang w:eastAsia="ru-RU"/>
        </w:rPr>
        <w:tab/>
      </w:r>
      <w:r w:rsidRPr="004B1291">
        <w:rPr>
          <w:i/>
          <w:iCs/>
          <w:sz w:val="18"/>
          <w:szCs w:val="18"/>
          <w:lang w:eastAsia="ru-RU"/>
        </w:rPr>
        <w:t>(в процентах к предыдущему месяцу)</w:t>
      </w:r>
    </w:p>
    <w:p w14:paraId="205408F7" w14:textId="77777777" w:rsidR="004B1291" w:rsidRPr="004B1291" w:rsidRDefault="004B1291" w:rsidP="004B1291">
      <w:pPr>
        <w:rPr>
          <w:sz w:val="10"/>
          <w:szCs w:val="10"/>
          <w:lang w:eastAsia="ru-RU"/>
        </w:rPr>
      </w:pPr>
    </w:p>
    <w:tbl>
      <w:tblPr>
        <w:tblW w:w="50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52"/>
        <w:gridCol w:w="1091"/>
        <w:gridCol w:w="1093"/>
        <w:gridCol w:w="1093"/>
        <w:gridCol w:w="1093"/>
        <w:gridCol w:w="1213"/>
        <w:gridCol w:w="971"/>
        <w:gridCol w:w="1117"/>
      </w:tblGrid>
      <w:tr w:rsidR="008657E1" w:rsidRPr="004B1291" w14:paraId="046BFECE" w14:textId="77777777" w:rsidTr="008657E1">
        <w:trPr>
          <w:trHeight w:val="464"/>
        </w:trPr>
        <w:tc>
          <w:tcPr>
            <w:tcW w:w="796" w:type="pct"/>
            <w:tcBorders>
              <w:bottom w:val="single" w:sz="4" w:space="0" w:color="auto"/>
            </w:tcBorders>
          </w:tcPr>
          <w:p w14:paraId="52E8A799" w14:textId="77777777" w:rsidR="008657E1" w:rsidRPr="004B1291" w:rsidRDefault="008657E1" w:rsidP="004B1291">
            <w:pPr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598" w:type="pct"/>
            <w:tcBorders>
              <w:bottom w:val="single" w:sz="4" w:space="0" w:color="auto"/>
            </w:tcBorders>
            <w:vAlign w:val="center"/>
          </w:tcPr>
          <w:p w14:paraId="42727771" w14:textId="77777777" w:rsidR="008657E1" w:rsidRPr="004B1291" w:rsidRDefault="008657E1" w:rsidP="004B1291">
            <w:pPr>
              <w:ind w:left="-108" w:right="-198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 xml:space="preserve"> Морковь</w:t>
            </w:r>
          </w:p>
        </w:tc>
        <w:tc>
          <w:tcPr>
            <w:tcW w:w="599" w:type="pct"/>
            <w:tcBorders>
              <w:bottom w:val="single" w:sz="4" w:space="0" w:color="auto"/>
            </w:tcBorders>
            <w:vAlign w:val="center"/>
          </w:tcPr>
          <w:p w14:paraId="3C5D023E" w14:textId="77777777" w:rsidR="008657E1" w:rsidRPr="004B1291" w:rsidRDefault="008657E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Лук</w:t>
            </w:r>
          </w:p>
        </w:tc>
        <w:tc>
          <w:tcPr>
            <w:tcW w:w="599" w:type="pct"/>
            <w:tcBorders>
              <w:bottom w:val="single" w:sz="4" w:space="0" w:color="auto"/>
            </w:tcBorders>
            <w:vAlign w:val="center"/>
          </w:tcPr>
          <w:p w14:paraId="572BD658" w14:textId="77777777" w:rsidR="008657E1" w:rsidRPr="004B1291" w:rsidRDefault="008657E1" w:rsidP="004B1291">
            <w:pPr>
              <w:ind w:right="-198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Капуста</w:t>
            </w:r>
          </w:p>
        </w:tc>
        <w:tc>
          <w:tcPr>
            <w:tcW w:w="599" w:type="pct"/>
            <w:tcBorders>
              <w:bottom w:val="single" w:sz="4" w:space="0" w:color="auto"/>
            </w:tcBorders>
            <w:vAlign w:val="center"/>
          </w:tcPr>
          <w:p w14:paraId="47CAD54B" w14:textId="77777777" w:rsidR="008657E1" w:rsidRPr="004B1291" w:rsidRDefault="008657E1" w:rsidP="004B1291">
            <w:pPr>
              <w:ind w:right="-108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Огурцы</w:t>
            </w:r>
          </w:p>
        </w:tc>
        <w:tc>
          <w:tcPr>
            <w:tcW w:w="665" w:type="pct"/>
            <w:tcBorders>
              <w:bottom w:val="single" w:sz="4" w:space="0" w:color="auto"/>
            </w:tcBorders>
            <w:vAlign w:val="center"/>
          </w:tcPr>
          <w:p w14:paraId="4B658A98" w14:textId="6E490F74" w:rsidR="008657E1" w:rsidRPr="004B1291" w:rsidRDefault="008657E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Помидоры</w:t>
            </w:r>
          </w:p>
        </w:tc>
        <w:tc>
          <w:tcPr>
            <w:tcW w:w="532" w:type="pct"/>
            <w:tcBorders>
              <w:bottom w:val="single" w:sz="4" w:space="0" w:color="auto"/>
            </w:tcBorders>
            <w:vAlign w:val="center"/>
          </w:tcPr>
          <w:p w14:paraId="1182B5B9" w14:textId="77777777" w:rsidR="008657E1" w:rsidRPr="004B1291" w:rsidRDefault="008657E1" w:rsidP="004B1291">
            <w:pPr>
              <w:ind w:right="-198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Яблоки</w:t>
            </w:r>
          </w:p>
        </w:tc>
        <w:tc>
          <w:tcPr>
            <w:tcW w:w="612" w:type="pct"/>
            <w:tcBorders>
              <w:bottom w:val="single" w:sz="4" w:space="0" w:color="auto"/>
            </w:tcBorders>
            <w:vAlign w:val="center"/>
          </w:tcPr>
          <w:p w14:paraId="45BD261D" w14:textId="2BCF9461" w:rsidR="008657E1" w:rsidRPr="004B1291" w:rsidRDefault="008657E1" w:rsidP="008657E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Картофель</w:t>
            </w:r>
          </w:p>
        </w:tc>
      </w:tr>
      <w:tr w:rsidR="008657E1" w:rsidRPr="004B1291" w14:paraId="26C1088C" w14:textId="77777777" w:rsidTr="008657E1">
        <w:trPr>
          <w:trHeight w:val="227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AD743" w14:textId="77777777" w:rsidR="008657E1" w:rsidRPr="004B1291" w:rsidRDefault="008657E1" w:rsidP="004B1291">
            <w:pPr>
              <w:jc w:val="center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январь</w:t>
            </w:r>
          </w:p>
        </w:tc>
      </w:tr>
      <w:tr w:rsidR="008657E1" w:rsidRPr="004B1291" w14:paraId="3D3DCFA8" w14:textId="77777777" w:rsidTr="008657E1">
        <w:trPr>
          <w:trHeight w:val="227"/>
        </w:trPr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671A937" w14:textId="77777777" w:rsidR="008657E1" w:rsidRPr="004B1291" w:rsidRDefault="008657E1" w:rsidP="004B1291">
            <w:pPr>
              <w:ind w:right="-108"/>
              <w:jc w:val="both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По области: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1759252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55,2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67B50D7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35,9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3D94E60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41,5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2A0A5E5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209,2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809271F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222,4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22E9D84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55,5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15D8ED8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46,9</w:t>
            </w:r>
          </w:p>
        </w:tc>
      </w:tr>
      <w:tr w:rsidR="008657E1" w:rsidRPr="004B1291" w14:paraId="7CE459CE" w14:textId="77777777" w:rsidTr="008657E1">
        <w:trPr>
          <w:trHeight w:val="227"/>
        </w:trPr>
        <w:tc>
          <w:tcPr>
            <w:tcW w:w="7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543C0C" w14:textId="77777777" w:rsidR="008657E1" w:rsidRPr="004B1291" w:rsidRDefault="008657E1" w:rsidP="004B1291">
            <w:pPr>
              <w:ind w:right="-108"/>
              <w:jc w:val="both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г. Каракол</w:t>
            </w:r>
          </w:p>
        </w:tc>
        <w:tc>
          <w:tcPr>
            <w:tcW w:w="5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5904DEF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55,4</w:t>
            </w:r>
          </w:p>
        </w:tc>
        <w:tc>
          <w:tcPr>
            <w:tcW w:w="5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C0A9ECB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32,4</w:t>
            </w:r>
          </w:p>
        </w:tc>
        <w:tc>
          <w:tcPr>
            <w:tcW w:w="5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E7AAAD6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42,4</w:t>
            </w:r>
          </w:p>
        </w:tc>
        <w:tc>
          <w:tcPr>
            <w:tcW w:w="5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2F8AC75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189,7</w:t>
            </w:r>
          </w:p>
        </w:tc>
        <w:tc>
          <w:tcPr>
            <w:tcW w:w="6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8FCE0BE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206,1</w:t>
            </w:r>
          </w:p>
        </w:tc>
        <w:tc>
          <w:tcPr>
            <w:tcW w:w="5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846A382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50,0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8FB5479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45,0</w:t>
            </w:r>
          </w:p>
        </w:tc>
      </w:tr>
      <w:tr w:rsidR="008657E1" w:rsidRPr="004B1291" w14:paraId="5F17932C" w14:textId="77777777" w:rsidTr="008657E1">
        <w:trPr>
          <w:trHeight w:val="227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62859" w14:textId="77777777" w:rsidR="008657E1" w:rsidRPr="004B1291" w:rsidRDefault="008657E1" w:rsidP="004B1291">
            <w:pPr>
              <w:ind w:right="-108"/>
              <w:jc w:val="both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г. Балыкчы</w:t>
            </w:r>
          </w:p>
        </w:tc>
        <w:tc>
          <w:tcPr>
            <w:tcW w:w="5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56C98F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55,0</w:t>
            </w:r>
          </w:p>
        </w:tc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7F23A8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41,8</w:t>
            </w:r>
          </w:p>
        </w:tc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879A0E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40,0</w:t>
            </w:r>
          </w:p>
        </w:tc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2DE381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242,1</w:t>
            </w:r>
          </w:p>
        </w:tc>
        <w:tc>
          <w:tcPr>
            <w:tcW w:w="6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7D8C3A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250,0</w:t>
            </w:r>
          </w:p>
        </w:tc>
        <w:tc>
          <w:tcPr>
            <w:tcW w:w="5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796808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64,8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98E861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50,0</w:t>
            </w:r>
          </w:p>
        </w:tc>
      </w:tr>
      <w:tr w:rsidR="008657E1" w:rsidRPr="004B1291" w14:paraId="04AF4250" w14:textId="77777777" w:rsidTr="008657E1">
        <w:trPr>
          <w:trHeight w:val="227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5F932" w14:textId="77777777" w:rsidR="008657E1" w:rsidRPr="004B1291" w:rsidRDefault="008657E1" w:rsidP="004B1291">
            <w:pPr>
              <w:jc w:val="center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февраль</w:t>
            </w:r>
          </w:p>
        </w:tc>
      </w:tr>
      <w:tr w:rsidR="008657E1" w:rsidRPr="004B1291" w14:paraId="0B7561B9" w14:textId="77777777" w:rsidTr="008657E1">
        <w:trPr>
          <w:trHeight w:val="227"/>
        </w:trPr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28FA751" w14:textId="77777777" w:rsidR="008657E1" w:rsidRPr="004B1291" w:rsidRDefault="008657E1" w:rsidP="004B1291">
            <w:pPr>
              <w:ind w:right="-108"/>
              <w:jc w:val="both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По области: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C12A75D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49,7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2AB8BEE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35,9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A23E7BA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41,5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E7DA23D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230,2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4C5C590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227,6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239297C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59,0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5F963C5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46,7</w:t>
            </w:r>
          </w:p>
        </w:tc>
      </w:tr>
      <w:tr w:rsidR="008657E1" w:rsidRPr="004B1291" w14:paraId="293EE277" w14:textId="77777777" w:rsidTr="008657E1">
        <w:trPr>
          <w:trHeight w:val="227"/>
        </w:trPr>
        <w:tc>
          <w:tcPr>
            <w:tcW w:w="7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32B1ED" w14:textId="77777777" w:rsidR="008657E1" w:rsidRPr="004B1291" w:rsidRDefault="008657E1" w:rsidP="004B1291">
            <w:pPr>
              <w:ind w:right="-108"/>
              <w:jc w:val="both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г. Каракол</w:t>
            </w:r>
          </w:p>
        </w:tc>
        <w:tc>
          <w:tcPr>
            <w:tcW w:w="5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0E0A206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46,2</w:t>
            </w:r>
          </w:p>
        </w:tc>
        <w:tc>
          <w:tcPr>
            <w:tcW w:w="5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4B47A40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32,4</w:t>
            </w:r>
          </w:p>
        </w:tc>
        <w:tc>
          <w:tcPr>
            <w:tcW w:w="5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AC2BA53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42,4</w:t>
            </w:r>
          </w:p>
        </w:tc>
        <w:tc>
          <w:tcPr>
            <w:tcW w:w="5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B72D59F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218,2</w:t>
            </w:r>
          </w:p>
        </w:tc>
        <w:tc>
          <w:tcPr>
            <w:tcW w:w="6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F7A1BEF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214,4</w:t>
            </w:r>
          </w:p>
        </w:tc>
        <w:tc>
          <w:tcPr>
            <w:tcW w:w="5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A8EA4AD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50,0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D503646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45,0</w:t>
            </w:r>
          </w:p>
        </w:tc>
      </w:tr>
      <w:tr w:rsidR="008657E1" w:rsidRPr="004B1291" w14:paraId="2AE32EA0" w14:textId="77777777" w:rsidTr="008657E1">
        <w:trPr>
          <w:trHeight w:val="227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2AA32" w14:textId="77777777" w:rsidR="008657E1" w:rsidRPr="004B1291" w:rsidRDefault="008657E1" w:rsidP="004B1291">
            <w:pPr>
              <w:ind w:right="-108"/>
              <w:jc w:val="both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г. Балыкчы</w:t>
            </w:r>
          </w:p>
        </w:tc>
        <w:tc>
          <w:tcPr>
            <w:tcW w:w="5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C83E7E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55,0</w:t>
            </w:r>
          </w:p>
        </w:tc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124B33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41,8</w:t>
            </w:r>
          </w:p>
        </w:tc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DBE53A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40,0</w:t>
            </w:r>
          </w:p>
        </w:tc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F5CC18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250,0</w:t>
            </w:r>
          </w:p>
        </w:tc>
        <w:tc>
          <w:tcPr>
            <w:tcW w:w="6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A38F63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250,0</w:t>
            </w:r>
          </w:p>
        </w:tc>
        <w:tc>
          <w:tcPr>
            <w:tcW w:w="5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C07433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74,3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369AF3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50,0</w:t>
            </w:r>
          </w:p>
        </w:tc>
      </w:tr>
      <w:tr w:rsidR="008657E1" w:rsidRPr="004B1291" w14:paraId="67CF65E8" w14:textId="77777777" w:rsidTr="008657E1">
        <w:trPr>
          <w:trHeight w:val="227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07B80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март</w:t>
            </w:r>
          </w:p>
        </w:tc>
      </w:tr>
      <w:tr w:rsidR="008657E1" w:rsidRPr="004B1291" w14:paraId="70601AD1" w14:textId="77777777" w:rsidTr="008657E1">
        <w:trPr>
          <w:trHeight w:val="227"/>
        </w:trPr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A856E4B" w14:textId="77777777" w:rsidR="008657E1" w:rsidRPr="004B1291" w:rsidRDefault="008657E1" w:rsidP="004B1291">
            <w:pPr>
              <w:ind w:right="-108"/>
              <w:jc w:val="both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По области: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BE4F423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94,3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976A1BA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90,2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727538F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100,9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ABD5983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100,3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D1FB1C9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98,2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3F43286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117,8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A433BF6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101,9</w:t>
            </w:r>
          </w:p>
        </w:tc>
      </w:tr>
      <w:tr w:rsidR="008657E1" w:rsidRPr="004B1291" w14:paraId="76ABD007" w14:textId="77777777" w:rsidTr="008657E1">
        <w:trPr>
          <w:trHeight w:val="227"/>
        </w:trPr>
        <w:tc>
          <w:tcPr>
            <w:tcW w:w="7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F1A496" w14:textId="77777777" w:rsidR="008657E1" w:rsidRPr="004B1291" w:rsidRDefault="008657E1" w:rsidP="004B1291">
            <w:pPr>
              <w:ind w:right="-108"/>
              <w:jc w:val="both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г. Каракол</w:t>
            </w:r>
          </w:p>
        </w:tc>
        <w:tc>
          <w:tcPr>
            <w:tcW w:w="5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E43CE42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95,9</w:t>
            </w:r>
          </w:p>
        </w:tc>
        <w:tc>
          <w:tcPr>
            <w:tcW w:w="5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A4C838F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91,9</w:t>
            </w:r>
          </w:p>
        </w:tc>
        <w:tc>
          <w:tcPr>
            <w:tcW w:w="5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45FC6A9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101,2</w:t>
            </w:r>
          </w:p>
        </w:tc>
        <w:tc>
          <w:tcPr>
            <w:tcW w:w="5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95526B2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100,5</w:t>
            </w:r>
          </w:p>
        </w:tc>
        <w:tc>
          <w:tcPr>
            <w:tcW w:w="6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2BA6AAE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96,9</w:t>
            </w:r>
          </w:p>
        </w:tc>
        <w:tc>
          <w:tcPr>
            <w:tcW w:w="5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49B8454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123,4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D3072AA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102,5</w:t>
            </w:r>
          </w:p>
        </w:tc>
      </w:tr>
      <w:tr w:rsidR="008657E1" w:rsidRPr="004B1291" w14:paraId="5A82D00E" w14:textId="77777777" w:rsidTr="008657E1">
        <w:trPr>
          <w:trHeight w:val="227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88884" w14:textId="77777777" w:rsidR="008657E1" w:rsidRPr="004B1291" w:rsidRDefault="008657E1" w:rsidP="004B1291">
            <w:pPr>
              <w:ind w:right="-108"/>
              <w:jc w:val="both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г. Балыкчы</w:t>
            </w:r>
          </w:p>
        </w:tc>
        <w:tc>
          <w:tcPr>
            <w:tcW w:w="5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7A000D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92,7</w:t>
            </w:r>
          </w:p>
        </w:tc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60D33B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87,5</w:t>
            </w:r>
          </w:p>
        </w:tc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945679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C64A35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6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199C75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5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94201A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114,2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A058FE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100,2</w:t>
            </w:r>
          </w:p>
        </w:tc>
      </w:tr>
      <w:tr w:rsidR="008657E1" w:rsidRPr="004B1291" w14:paraId="7A71CD4C" w14:textId="77777777" w:rsidTr="008657E1">
        <w:trPr>
          <w:trHeight w:val="227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4835F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апрель</w:t>
            </w:r>
          </w:p>
        </w:tc>
      </w:tr>
      <w:tr w:rsidR="008657E1" w:rsidRPr="004B1291" w14:paraId="3D25C40E" w14:textId="77777777" w:rsidTr="008657E1">
        <w:trPr>
          <w:trHeight w:val="227"/>
        </w:trPr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DDD384" w14:textId="77777777" w:rsidR="008657E1" w:rsidRPr="004B1291" w:rsidRDefault="008657E1" w:rsidP="004B1291">
            <w:pPr>
              <w:ind w:right="-108"/>
              <w:jc w:val="both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По области: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B087959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103,1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F2411B0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87,7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5C77C48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106,1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0F7ACFF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91,1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8B4A07B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100,4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47D739C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105,5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BC91B37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108,8</w:t>
            </w:r>
          </w:p>
        </w:tc>
      </w:tr>
      <w:tr w:rsidR="008657E1" w:rsidRPr="004B1291" w14:paraId="51E4DCC7" w14:textId="77777777" w:rsidTr="008657E1">
        <w:trPr>
          <w:trHeight w:val="227"/>
        </w:trPr>
        <w:tc>
          <w:tcPr>
            <w:tcW w:w="7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DF13F7" w14:textId="77777777" w:rsidR="008657E1" w:rsidRPr="004B1291" w:rsidRDefault="008657E1" w:rsidP="004B1291">
            <w:pPr>
              <w:ind w:right="-108"/>
              <w:jc w:val="both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г. Каракол</w:t>
            </w:r>
          </w:p>
        </w:tc>
        <w:tc>
          <w:tcPr>
            <w:tcW w:w="5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50DE47D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105,6</w:t>
            </w:r>
          </w:p>
        </w:tc>
        <w:tc>
          <w:tcPr>
            <w:tcW w:w="5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1036FB1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91,9</w:t>
            </w:r>
          </w:p>
        </w:tc>
        <w:tc>
          <w:tcPr>
            <w:tcW w:w="5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BE0C2CD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107,9</w:t>
            </w:r>
          </w:p>
        </w:tc>
        <w:tc>
          <w:tcPr>
            <w:tcW w:w="5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89E02B9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90,8</w:t>
            </w:r>
          </w:p>
        </w:tc>
        <w:tc>
          <w:tcPr>
            <w:tcW w:w="6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0DB3B4A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100,7</w:t>
            </w:r>
          </w:p>
        </w:tc>
        <w:tc>
          <w:tcPr>
            <w:tcW w:w="5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57E55AF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113,4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AA9DF36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105,3</w:t>
            </w:r>
          </w:p>
        </w:tc>
      </w:tr>
      <w:tr w:rsidR="008657E1" w:rsidRPr="004B1291" w14:paraId="3E85CF14" w14:textId="77777777" w:rsidTr="008657E1">
        <w:trPr>
          <w:trHeight w:val="227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6A70B" w14:textId="77777777" w:rsidR="008657E1" w:rsidRPr="004B1291" w:rsidRDefault="008657E1" w:rsidP="004B1291">
            <w:pPr>
              <w:ind w:right="-108"/>
              <w:jc w:val="both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г. Балыкчы</w:t>
            </w:r>
          </w:p>
        </w:tc>
        <w:tc>
          <w:tcPr>
            <w:tcW w:w="5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73284A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97,5</w:t>
            </w:r>
          </w:p>
        </w:tc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DD69D0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80,8</w:t>
            </w:r>
          </w:p>
        </w:tc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311C9E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239AE3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91,9</w:t>
            </w:r>
          </w:p>
        </w:tc>
        <w:tc>
          <w:tcPr>
            <w:tcW w:w="6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F9C6DE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5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4EE24E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4C91E5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118,3</w:t>
            </w:r>
          </w:p>
        </w:tc>
      </w:tr>
      <w:tr w:rsidR="008657E1" w:rsidRPr="004B1291" w14:paraId="440AB376" w14:textId="77777777" w:rsidTr="008657E1">
        <w:trPr>
          <w:trHeight w:val="227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5FC09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май</w:t>
            </w:r>
          </w:p>
        </w:tc>
      </w:tr>
      <w:tr w:rsidR="008657E1" w:rsidRPr="004B1291" w14:paraId="17184E34" w14:textId="77777777" w:rsidTr="008657E1">
        <w:trPr>
          <w:trHeight w:val="227"/>
        </w:trPr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9939194" w14:textId="77777777" w:rsidR="008657E1" w:rsidRPr="004B1291" w:rsidRDefault="008657E1" w:rsidP="004B1291">
            <w:pPr>
              <w:ind w:right="-108"/>
              <w:jc w:val="both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По области: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D44C131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101</w:t>
            </w: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9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1B45A41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100</w:t>
            </w: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EF74734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102</w:t>
            </w: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9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F737CB2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87</w:t>
            </w: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3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C83743C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93</w:t>
            </w: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5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A0EE4C8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101</w:t>
            </w: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9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86BB555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114</w:t>
            </w: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4</w:t>
            </w:r>
          </w:p>
        </w:tc>
      </w:tr>
      <w:tr w:rsidR="008657E1" w:rsidRPr="004B1291" w14:paraId="25F3F925" w14:textId="77777777" w:rsidTr="008657E1">
        <w:trPr>
          <w:trHeight w:val="227"/>
        </w:trPr>
        <w:tc>
          <w:tcPr>
            <w:tcW w:w="7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7CEFF1" w14:textId="77777777" w:rsidR="008657E1" w:rsidRPr="004B1291" w:rsidRDefault="008657E1" w:rsidP="004B1291">
            <w:pPr>
              <w:ind w:right="-108"/>
              <w:jc w:val="both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г. Каракол</w:t>
            </w:r>
          </w:p>
        </w:tc>
        <w:tc>
          <w:tcPr>
            <w:tcW w:w="5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60DBC3A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102</w:t>
            </w: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7</w:t>
            </w:r>
          </w:p>
        </w:tc>
        <w:tc>
          <w:tcPr>
            <w:tcW w:w="5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7FAE872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100</w:t>
            </w: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FB41C0F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103</w:t>
            </w: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8</w:t>
            </w:r>
          </w:p>
        </w:tc>
        <w:tc>
          <w:tcPr>
            <w:tcW w:w="5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BA5193C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86</w:t>
            </w: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3</w:t>
            </w:r>
          </w:p>
        </w:tc>
        <w:tc>
          <w:tcPr>
            <w:tcW w:w="6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7C5C599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90</w:t>
            </w: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9</w:t>
            </w:r>
          </w:p>
        </w:tc>
        <w:tc>
          <w:tcPr>
            <w:tcW w:w="5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93A5E44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103</w:t>
            </w: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4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F3F2ED2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120</w:t>
            </w: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1</w:t>
            </w:r>
          </w:p>
        </w:tc>
      </w:tr>
      <w:tr w:rsidR="008657E1" w:rsidRPr="004B1291" w14:paraId="628D25C8" w14:textId="77777777" w:rsidTr="008657E1">
        <w:trPr>
          <w:trHeight w:val="227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C587" w14:textId="77777777" w:rsidR="008657E1" w:rsidRPr="004B1291" w:rsidRDefault="008657E1" w:rsidP="004B1291">
            <w:pPr>
              <w:ind w:right="-108"/>
              <w:jc w:val="both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г. Балыкчы</w:t>
            </w:r>
          </w:p>
        </w:tc>
        <w:tc>
          <w:tcPr>
            <w:tcW w:w="5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0B91A6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100</w:t>
            </w: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,3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DF83B0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100</w:t>
            </w: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CBF6D7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100</w:t>
            </w: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C97245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89</w:t>
            </w: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4</w:t>
            </w:r>
          </w:p>
        </w:tc>
        <w:tc>
          <w:tcPr>
            <w:tcW w:w="6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318495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96</w:t>
            </w: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9</w:t>
            </w:r>
          </w:p>
        </w:tc>
        <w:tc>
          <w:tcPr>
            <w:tcW w:w="5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B7EE7D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100</w:t>
            </w: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45319C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100</w:t>
            </w: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6</w:t>
            </w:r>
          </w:p>
        </w:tc>
      </w:tr>
      <w:tr w:rsidR="008657E1" w:rsidRPr="004B1291" w14:paraId="05FA256F" w14:textId="77777777" w:rsidTr="008657E1">
        <w:trPr>
          <w:trHeight w:val="227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F4A16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июнь</w:t>
            </w:r>
          </w:p>
        </w:tc>
      </w:tr>
      <w:tr w:rsidR="008657E1" w:rsidRPr="004B1291" w14:paraId="04E61F79" w14:textId="77777777" w:rsidTr="008657E1">
        <w:trPr>
          <w:trHeight w:val="227"/>
        </w:trPr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87AB4F7" w14:textId="77777777" w:rsidR="008657E1" w:rsidRPr="004B1291" w:rsidRDefault="008657E1" w:rsidP="004B1291">
            <w:pPr>
              <w:ind w:right="-108"/>
              <w:jc w:val="both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По области: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67D56ED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105,9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17C8ADA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1E7B559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106,2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124DD3E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78,4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E48590F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84,7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88D5D81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104,7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14:paraId="4248FB86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117,1</w:t>
            </w:r>
          </w:p>
        </w:tc>
      </w:tr>
      <w:tr w:rsidR="008657E1" w:rsidRPr="004B1291" w14:paraId="5DD13ACB" w14:textId="77777777" w:rsidTr="008657E1">
        <w:trPr>
          <w:trHeight w:val="227"/>
        </w:trPr>
        <w:tc>
          <w:tcPr>
            <w:tcW w:w="7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5205A1" w14:textId="77777777" w:rsidR="008657E1" w:rsidRPr="004B1291" w:rsidRDefault="008657E1" w:rsidP="004B1291">
            <w:pPr>
              <w:ind w:right="-108"/>
              <w:jc w:val="both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г. Каракол</w:t>
            </w:r>
          </w:p>
        </w:tc>
        <w:tc>
          <w:tcPr>
            <w:tcW w:w="5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4AEAC74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104,0</w:t>
            </w:r>
          </w:p>
        </w:tc>
        <w:tc>
          <w:tcPr>
            <w:tcW w:w="5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C1ADC79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5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D88CAE0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107,9</w:t>
            </w:r>
          </w:p>
        </w:tc>
        <w:tc>
          <w:tcPr>
            <w:tcW w:w="5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3DBC0B4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86,3</w:t>
            </w:r>
          </w:p>
        </w:tc>
        <w:tc>
          <w:tcPr>
            <w:tcW w:w="6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07C7E3F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90,9</w:t>
            </w:r>
          </w:p>
        </w:tc>
        <w:tc>
          <w:tcPr>
            <w:tcW w:w="5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3043450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110,5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0357E3F7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121,7</w:t>
            </w:r>
          </w:p>
        </w:tc>
      </w:tr>
      <w:tr w:rsidR="008657E1" w:rsidRPr="004B1291" w14:paraId="29F68C80" w14:textId="77777777" w:rsidTr="008657E1">
        <w:trPr>
          <w:trHeight w:val="227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96333" w14:textId="77777777" w:rsidR="008657E1" w:rsidRPr="004B1291" w:rsidRDefault="008657E1" w:rsidP="004B1291">
            <w:pPr>
              <w:ind w:right="-108"/>
              <w:jc w:val="both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г. Балыкчы</w:t>
            </w:r>
          </w:p>
        </w:tc>
        <w:tc>
          <w:tcPr>
            <w:tcW w:w="5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EF731E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110,5</w:t>
            </w:r>
          </w:p>
        </w:tc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202CB3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5FB0F6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14905B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62,5</w:t>
            </w:r>
          </w:p>
        </w:tc>
        <w:tc>
          <w:tcPr>
            <w:tcW w:w="6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F2B55F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77,0</w:t>
            </w:r>
          </w:p>
        </w:tc>
        <w:tc>
          <w:tcPr>
            <w:tcW w:w="5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24CDD5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</w:tcBorders>
            <w:vAlign w:val="bottom"/>
          </w:tcPr>
          <w:p w14:paraId="65F959CA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103,7</w:t>
            </w:r>
          </w:p>
        </w:tc>
      </w:tr>
      <w:tr w:rsidR="008657E1" w:rsidRPr="004B1291" w14:paraId="20C8E734" w14:textId="77777777" w:rsidTr="008657E1">
        <w:trPr>
          <w:trHeight w:val="227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78D679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июль</w:t>
            </w:r>
          </w:p>
        </w:tc>
      </w:tr>
      <w:tr w:rsidR="008657E1" w:rsidRPr="004B1291" w14:paraId="19E11B2F" w14:textId="77777777" w:rsidTr="008657E1">
        <w:trPr>
          <w:trHeight w:val="227"/>
        </w:trPr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65A8A7C" w14:textId="77777777" w:rsidR="008657E1" w:rsidRPr="004B1291" w:rsidRDefault="008657E1" w:rsidP="004B1291">
            <w:pPr>
              <w:ind w:right="-108"/>
              <w:jc w:val="both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По области: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A7F93A8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85,6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B50815A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102,5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A7F3410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83,6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CFCFF8A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31,6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0E40DAD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36,7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7ED76B2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128,2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14:paraId="2BEF6421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66,5</w:t>
            </w:r>
          </w:p>
        </w:tc>
      </w:tr>
      <w:tr w:rsidR="008657E1" w:rsidRPr="004B1291" w14:paraId="3FA4C25F" w14:textId="77777777" w:rsidTr="008657E1">
        <w:trPr>
          <w:trHeight w:val="227"/>
        </w:trPr>
        <w:tc>
          <w:tcPr>
            <w:tcW w:w="7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DCA1B4" w14:textId="77777777" w:rsidR="008657E1" w:rsidRPr="004B1291" w:rsidRDefault="008657E1" w:rsidP="004B1291">
            <w:pPr>
              <w:ind w:right="-108"/>
              <w:jc w:val="both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г. Каракол</w:t>
            </w:r>
          </w:p>
        </w:tc>
        <w:tc>
          <w:tcPr>
            <w:tcW w:w="5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A34691C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80,0</w:t>
            </w:r>
          </w:p>
        </w:tc>
        <w:tc>
          <w:tcPr>
            <w:tcW w:w="5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7B10E3F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5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E7C4DC4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76,9</w:t>
            </w:r>
          </w:p>
        </w:tc>
        <w:tc>
          <w:tcPr>
            <w:tcW w:w="5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1C051F7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28,6</w:t>
            </w:r>
          </w:p>
        </w:tc>
        <w:tc>
          <w:tcPr>
            <w:tcW w:w="6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A152AA6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40,4</w:t>
            </w:r>
          </w:p>
        </w:tc>
        <w:tc>
          <w:tcPr>
            <w:tcW w:w="5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9120BCF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345BC517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62,5</w:t>
            </w:r>
          </w:p>
        </w:tc>
      </w:tr>
      <w:tr w:rsidR="008657E1" w:rsidRPr="004B1291" w14:paraId="0EDDCB23" w14:textId="77777777" w:rsidTr="008657E1">
        <w:trPr>
          <w:trHeight w:val="227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18723" w14:textId="77777777" w:rsidR="008657E1" w:rsidRPr="004B1291" w:rsidRDefault="008657E1" w:rsidP="004B1291">
            <w:pPr>
              <w:ind w:right="-108"/>
              <w:jc w:val="both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г. Балыкчы</w:t>
            </w:r>
          </w:p>
        </w:tc>
        <w:tc>
          <w:tcPr>
            <w:tcW w:w="5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6A0E46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98,8</w:t>
            </w:r>
          </w:p>
        </w:tc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B274FC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107,1</w:t>
            </w:r>
          </w:p>
        </w:tc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3ED46C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109,2</w:t>
            </w:r>
          </w:p>
        </w:tc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67E3DD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39,8</w:t>
            </w:r>
          </w:p>
        </w:tc>
        <w:tc>
          <w:tcPr>
            <w:tcW w:w="6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9D6AB3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31,4</w:t>
            </w:r>
          </w:p>
        </w:tc>
        <w:tc>
          <w:tcPr>
            <w:tcW w:w="5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1357EE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153,3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</w:tcBorders>
            <w:vAlign w:val="bottom"/>
          </w:tcPr>
          <w:p w14:paraId="75210586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79,9</w:t>
            </w:r>
          </w:p>
        </w:tc>
      </w:tr>
      <w:tr w:rsidR="008657E1" w:rsidRPr="004B1291" w14:paraId="5082448F" w14:textId="77777777" w:rsidTr="008657E1">
        <w:trPr>
          <w:trHeight w:val="227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C6AF17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август</w:t>
            </w:r>
          </w:p>
        </w:tc>
      </w:tr>
      <w:tr w:rsidR="008657E1" w:rsidRPr="004B1291" w14:paraId="7FBD7013" w14:textId="77777777" w:rsidTr="008657E1">
        <w:trPr>
          <w:trHeight w:val="227"/>
        </w:trPr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08CF3B2" w14:textId="77777777" w:rsidR="008657E1" w:rsidRPr="004B1291" w:rsidRDefault="008657E1" w:rsidP="004B1291">
            <w:pPr>
              <w:ind w:right="-108"/>
              <w:jc w:val="both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По области: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A6DD406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100,4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26BB448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100,8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8F020A6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100,8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F2148C2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108,6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AF12D1E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104,0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15CAE71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109,7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14:paraId="6B9CF705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83,6</w:t>
            </w:r>
          </w:p>
        </w:tc>
      </w:tr>
      <w:tr w:rsidR="008657E1" w:rsidRPr="004B1291" w14:paraId="42523DC2" w14:textId="77777777" w:rsidTr="008657E1">
        <w:trPr>
          <w:trHeight w:val="227"/>
        </w:trPr>
        <w:tc>
          <w:tcPr>
            <w:tcW w:w="7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819372" w14:textId="77777777" w:rsidR="008657E1" w:rsidRPr="004B1291" w:rsidRDefault="008657E1" w:rsidP="004B1291">
            <w:pPr>
              <w:ind w:right="-108"/>
              <w:jc w:val="both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г. Каракол</w:t>
            </w:r>
          </w:p>
        </w:tc>
        <w:tc>
          <w:tcPr>
            <w:tcW w:w="5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30250B6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5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ADF16DC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5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B7CA701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5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81F9ADB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6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F84BBC9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5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224BF53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16CC9A90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79,2</w:t>
            </w:r>
          </w:p>
        </w:tc>
      </w:tr>
      <w:tr w:rsidR="008657E1" w:rsidRPr="004B1291" w14:paraId="575DFC9E" w14:textId="77777777" w:rsidTr="008657E1">
        <w:trPr>
          <w:trHeight w:val="227"/>
        </w:trPr>
        <w:tc>
          <w:tcPr>
            <w:tcW w:w="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82533" w14:textId="77777777" w:rsidR="008657E1" w:rsidRPr="004B1291" w:rsidRDefault="008657E1" w:rsidP="004B1291">
            <w:pPr>
              <w:ind w:right="-108"/>
              <w:jc w:val="both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г. Балыкчы</w:t>
            </w:r>
          </w:p>
        </w:tc>
        <w:tc>
          <w:tcPr>
            <w:tcW w:w="5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57FAAF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101,2</w:t>
            </w:r>
          </w:p>
        </w:tc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38C74B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102,3</w:t>
            </w:r>
          </w:p>
        </w:tc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42592B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103,0</w:t>
            </w:r>
          </w:p>
        </w:tc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63B28E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125,7</w:t>
            </w:r>
          </w:p>
        </w:tc>
        <w:tc>
          <w:tcPr>
            <w:tcW w:w="6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C5D157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111,6</w:t>
            </w:r>
          </w:p>
        </w:tc>
        <w:tc>
          <w:tcPr>
            <w:tcW w:w="5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CFC0E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115,3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</w:tcBorders>
            <w:vAlign w:val="bottom"/>
          </w:tcPr>
          <w:p w14:paraId="0E5E6BE6" w14:textId="77777777" w:rsidR="008657E1" w:rsidRPr="004B1291" w:rsidRDefault="008657E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95,1</w:t>
            </w:r>
          </w:p>
        </w:tc>
      </w:tr>
    </w:tbl>
    <w:p w14:paraId="64CE4AB9" w14:textId="77777777" w:rsidR="004B1291" w:rsidRPr="004B1291" w:rsidRDefault="004B1291" w:rsidP="004B1291">
      <w:pPr>
        <w:ind w:firstLine="540"/>
        <w:jc w:val="both"/>
        <w:rPr>
          <w:sz w:val="22"/>
          <w:szCs w:val="22"/>
          <w:lang w:val="ky-KG" w:eastAsia="ru-RU"/>
        </w:rPr>
      </w:pPr>
      <w:bookmarkStart w:id="117" w:name="_Toc219974277"/>
      <w:bookmarkStart w:id="118" w:name="_Toc219974396"/>
      <w:bookmarkStart w:id="119" w:name="_Toc219974516"/>
      <w:bookmarkStart w:id="120" w:name="_Toc243197543"/>
      <w:bookmarkStart w:id="121" w:name="_Toc243204463"/>
      <w:bookmarkStart w:id="122" w:name="_Toc243204980"/>
      <w:bookmarkStart w:id="123" w:name="_Toc263858522"/>
      <w:bookmarkStart w:id="124" w:name="_Toc243204462"/>
      <w:bookmarkStart w:id="125" w:name="_Toc243204979"/>
      <w:bookmarkStart w:id="126" w:name="_Toc263858521"/>
      <w:bookmarkStart w:id="127" w:name="_Toc266706799"/>
      <w:bookmarkStart w:id="128" w:name="_Toc266707220"/>
      <w:bookmarkStart w:id="129" w:name="_Toc298311055"/>
      <w:bookmarkStart w:id="130" w:name="_Toc298311433"/>
    </w:p>
    <w:p w14:paraId="59159976" w14:textId="77777777" w:rsidR="004B1291" w:rsidRPr="004B1291" w:rsidRDefault="004B1291" w:rsidP="004B1291">
      <w:pPr>
        <w:ind w:firstLine="540"/>
        <w:jc w:val="both"/>
        <w:rPr>
          <w:sz w:val="22"/>
          <w:szCs w:val="22"/>
          <w:lang w:eastAsia="ru-RU"/>
        </w:rPr>
      </w:pPr>
      <w:r w:rsidRPr="004B1291">
        <w:rPr>
          <w:sz w:val="22"/>
          <w:szCs w:val="22"/>
          <w:lang w:eastAsia="ru-RU"/>
        </w:rPr>
        <w:t>Цены на алкогольные напитки и табачные изделия по области за месяц повысились на 7,7 процента.</w:t>
      </w:r>
    </w:p>
    <w:p w14:paraId="2CAD202E" w14:textId="77777777" w:rsidR="004B1291" w:rsidRPr="004C2C43" w:rsidRDefault="004B1291" w:rsidP="004B1291">
      <w:pPr>
        <w:rPr>
          <w:b/>
          <w:sz w:val="22"/>
          <w:szCs w:val="22"/>
          <w:lang w:eastAsia="ru-RU"/>
        </w:rPr>
      </w:pPr>
    </w:p>
    <w:p w14:paraId="08B85629" w14:textId="77777777" w:rsidR="004B1291" w:rsidRPr="004B1291" w:rsidRDefault="004B1291" w:rsidP="004B1291">
      <w:pPr>
        <w:rPr>
          <w:b/>
          <w:sz w:val="22"/>
          <w:szCs w:val="22"/>
          <w:lang w:eastAsia="ru-RU"/>
        </w:rPr>
      </w:pPr>
      <w:r w:rsidRPr="004B1291">
        <w:rPr>
          <w:b/>
          <w:sz w:val="22"/>
          <w:szCs w:val="22"/>
          <w:lang w:eastAsia="ru-RU"/>
        </w:rPr>
        <w:t>Таблица 14:</w:t>
      </w:r>
      <w:r w:rsidRPr="004B1291">
        <w:rPr>
          <w:b/>
          <w:sz w:val="22"/>
          <w:szCs w:val="22"/>
          <w:lang w:eastAsia="ru-RU"/>
        </w:rPr>
        <w:tab/>
        <w:t>Средние цены на отдельные товары – представители.</w:t>
      </w:r>
    </w:p>
    <w:p w14:paraId="22CE2762" w14:textId="77777777" w:rsidR="004B1291" w:rsidRPr="004B1291" w:rsidRDefault="004B1291" w:rsidP="004B1291">
      <w:pPr>
        <w:rPr>
          <w:i/>
          <w:iCs/>
          <w:sz w:val="18"/>
          <w:szCs w:val="18"/>
          <w:lang w:eastAsia="ru-RU"/>
        </w:rPr>
      </w:pPr>
      <w:r w:rsidRPr="004B1291">
        <w:rPr>
          <w:i/>
          <w:iCs/>
          <w:szCs w:val="24"/>
          <w:lang w:eastAsia="ru-RU"/>
        </w:rPr>
        <w:tab/>
      </w:r>
      <w:r w:rsidRPr="004B1291">
        <w:rPr>
          <w:i/>
          <w:iCs/>
          <w:szCs w:val="24"/>
          <w:lang w:eastAsia="ru-RU"/>
        </w:rPr>
        <w:tab/>
      </w:r>
      <w:r w:rsidRPr="004B1291">
        <w:rPr>
          <w:i/>
          <w:iCs/>
          <w:sz w:val="18"/>
          <w:szCs w:val="18"/>
          <w:lang w:eastAsia="ru-RU"/>
        </w:rPr>
        <w:t>(в сомах за килограмм, литр)</w:t>
      </w:r>
    </w:p>
    <w:p w14:paraId="59C98ED3" w14:textId="77777777" w:rsidR="004B1291" w:rsidRPr="004B1291" w:rsidRDefault="004B1291" w:rsidP="004B1291">
      <w:pPr>
        <w:jc w:val="center"/>
        <w:rPr>
          <w:sz w:val="10"/>
          <w:szCs w:val="1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16"/>
        <w:gridCol w:w="832"/>
        <w:gridCol w:w="112"/>
        <w:gridCol w:w="781"/>
        <w:gridCol w:w="841"/>
        <w:gridCol w:w="902"/>
        <w:gridCol w:w="985"/>
        <w:gridCol w:w="1004"/>
        <w:gridCol w:w="1058"/>
        <w:gridCol w:w="691"/>
        <w:gridCol w:w="783"/>
      </w:tblGrid>
      <w:tr w:rsidR="004B1291" w:rsidRPr="004B1291" w14:paraId="7F97A273" w14:textId="77777777" w:rsidTr="004C2C43">
        <w:trPr>
          <w:cantSplit/>
          <w:trHeight w:val="278"/>
        </w:trPr>
        <w:tc>
          <w:tcPr>
            <w:tcW w:w="639" w:type="pct"/>
            <w:vMerge w:val="restart"/>
          </w:tcPr>
          <w:p w14:paraId="247925A5" w14:textId="77777777" w:rsidR="004B1291" w:rsidRPr="004B1291" w:rsidRDefault="004B1291" w:rsidP="004B1291">
            <w:pPr>
              <w:jc w:val="both"/>
              <w:rPr>
                <w:sz w:val="18"/>
                <w:szCs w:val="18"/>
                <w:lang w:eastAsia="ru-RU"/>
              </w:rPr>
            </w:pPr>
          </w:p>
        </w:tc>
        <w:tc>
          <w:tcPr>
            <w:tcW w:w="1026" w:type="pct"/>
            <w:gridSpan w:val="3"/>
            <w:vAlign w:val="center"/>
          </w:tcPr>
          <w:p w14:paraId="56A6017C" w14:textId="77777777" w:rsidR="004B1291" w:rsidRPr="004B1291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Мука пшеничная</w:t>
            </w:r>
          </w:p>
        </w:tc>
        <w:tc>
          <w:tcPr>
            <w:tcW w:w="488" w:type="pct"/>
            <w:vMerge w:val="restart"/>
            <w:vAlign w:val="center"/>
          </w:tcPr>
          <w:p w14:paraId="3993C405" w14:textId="77777777" w:rsidR="004B1291" w:rsidRPr="004B1291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Хлеб</w:t>
            </w:r>
          </w:p>
        </w:tc>
        <w:tc>
          <w:tcPr>
            <w:tcW w:w="435" w:type="pct"/>
            <w:vMerge w:val="restart"/>
            <w:vAlign w:val="center"/>
          </w:tcPr>
          <w:p w14:paraId="74D3C2B7" w14:textId="65DA4232" w:rsidR="004B1291" w:rsidRPr="004B1291" w:rsidRDefault="004B1291" w:rsidP="004C2C43">
            <w:pPr>
              <w:ind w:left="-58" w:right="-88"/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Лепешка</w:t>
            </w:r>
          </w:p>
        </w:tc>
        <w:tc>
          <w:tcPr>
            <w:tcW w:w="567" w:type="pct"/>
            <w:vMerge w:val="restart"/>
            <w:vAlign w:val="center"/>
          </w:tcPr>
          <w:p w14:paraId="7AE1CA95" w14:textId="0D67E574" w:rsidR="004B1291" w:rsidRPr="004B1291" w:rsidRDefault="004B1291" w:rsidP="004B1291">
            <w:pPr>
              <w:ind w:left="-58" w:right="-108"/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Баранина</w:t>
            </w:r>
          </w:p>
        </w:tc>
        <w:tc>
          <w:tcPr>
            <w:tcW w:w="534" w:type="pct"/>
            <w:vMerge w:val="restart"/>
            <w:vAlign w:val="center"/>
          </w:tcPr>
          <w:p w14:paraId="4325A9BE" w14:textId="32EE76FC" w:rsidR="004B1291" w:rsidRPr="004B1291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Говядина</w:t>
            </w:r>
          </w:p>
        </w:tc>
        <w:tc>
          <w:tcPr>
            <w:tcW w:w="481" w:type="pct"/>
            <w:vMerge w:val="restart"/>
            <w:vAlign w:val="center"/>
          </w:tcPr>
          <w:p w14:paraId="3A45D8DA" w14:textId="148FB1DB" w:rsidR="004B1291" w:rsidRPr="004B1291" w:rsidRDefault="004B1291" w:rsidP="004C2C43">
            <w:pPr>
              <w:ind w:left="-58" w:right="-108"/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Картофель</w:t>
            </w:r>
          </w:p>
        </w:tc>
        <w:tc>
          <w:tcPr>
            <w:tcW w:w="382" w:type="pct"/>
            <w:vMerge w:val="restart"/>
            <w:vAlign w:val="center"/>
          </w:tcPr>
          <w:p w14:paraId="249CFB17" w14:textId="77777777" w:rsidR="004B1291" w:rsidRPr="004B1291" w:rsidRDefault="004B1291" w:rsidP="004B1291">
            <w:pPr>
              <w:ind w:left="-108" w:right="-208"/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Бензин</w:t>
            </w:r>
          </w:p>
          <w:p w14:paraId="3559574E" w14:textId="77777777" w:rsidR="004B1291" w:rsidRPr="004B1291" w:rsidRDefault="004B1291" w:rsidP="004B1291">
            <w:pPr>
              <w:ind w:left="-108" w:right="-208"/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А-80</w:t>
            </w:r>
          </w:p>
        </w:tc>
        <w:tc>
          <w:tcPr>
            <w:tcW w:w="448" w:type="pct"/>
            <w:vMerge w:val="restart"/>
            <w:vAlign w:val="center"/>
          </w:tcPr>
          <w:p w14:paraId="3F771CC9" w14:textId="77777777" w:rsidR="004B1291" w:rsidRPr="004B1291" w:rsidRDefault="004B1291" w:rsidP="004B1291">
            <w:pPr>
              <w:ind w:left="-108" w:right="-208"/>
              <w:jc w:val="center"/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4B1291">
              <w:rPr>
                <w:b/>
                <w:sz w:val="18"/>
                <w:szCs w:val="18"/>
                <w:lang w:eastAsia="ru-RU"/>
              </w:rPr>
              <w:t>Диз</w:t>
            </w:r>
            <w:proofErr w:type="spellEnd"/>
          </w:p>
          <w:p w14:paraId="57980F81" w14:textId="77777777" w:rsidR="004B1291" w:rsidRPr="004B1291" w:rsidRDefault="004B1291" w:rsidP="004B1291">
            <w:pPr>
              <w:ind w:left="-108" w:right="-208"/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топливо</w:t>
            </w:r>
          </w:p>
        </w:tc>
      </w:tr>
      <w:tr w:rsidR="004B1291" w:rsidRPr="004B1291" w14:paraId="73531412" w14:textId="77777777" w:rsidTr="004C2C43">
        <w:trPr>
          <w:cantSplit/>
          <w:trHeight w:val="277"/>
        </w:trPr>
        <w:tc>
          <w:tcPr>
            <w:tcW w:w="639" w:type="pct"/>
            <w:vMerge/>
            <w:tcBorders>
              <w:bottom w:val="single" w:sz="4" w:space="0" w:color="auto"/>
            </w:tcBorders>
          </w:tcPr>
          <w:p w14:paraId="774006C4" w14:textId="77777777" w:rsidR="004B1291" w:rsidRPr="004B1291" w:rsidRDefault="004B1291" w:rsidP="004B1291">
            <w:pPr>
              <w:jc w:val="both"/>
              <w:rPr>
                <w:sz w:val="18"/>
                <w:szCs w:val="18"/>
                <w:lang w:eastAsia="ru-RU"/>
              </w:rPr>
            </w:pPr>
          </w:p>
        </w:tc>
        <w:tc>
          <w:tcPr>
            <w:tcW w:w="571" w:type="pct"/>
            <w:gridSpan w:val="2"/>
            <w:tcBorders>
              <w:bottom w:val="single" w:sz="4" w:space="0" w:color="auto"/>
            </w:tcBorders>
            <w:vAlign w:val="center"/>
          </w:tcPr>
          <w:p w14:paraId="6E508A1B" w14:textId="77777777" w:rsidR="004B1291" w:rsidRPr="004B1291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в/сорт</w:t>
            </w:r>
          </w:p>
        </w:tc>
        <w:tc>
          <w:tcPr>
            <w:tcW w:w="455" w:type="pct"/>
            <w:tcBorders>
              <w:bottom w:val="single" w:sz="4" w:space="0" w:color="auto"/>
            </w:tcBorders>
            <w:vAlign w:val="center"/>
          </w:tcPr>
          <w:p w14:paraId="22CF2638" w14:textId="77777777" w:rsidR="004B1291" w:rsidRPr="004B1291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1 сорт</w:t>
            </w:r>
          </w:p>
        </w:tc>
        <w:tc>
          <w:tcPr>
            <w:tcW w:w="488" w:type="pct"/>
            <w:vMerge/>
            <w:tcBorders>
              <w:bottom w:val="single" w:sz="4" w:space="0" w:color="auto"/>
            </w:tcBorders>
          </w:tcPr>
          <w:p w14:paraId="7FFA0848" w14:textId="77777777" w:rsidR="004B1291" w:rsidRPr="004B1291" w:rsidRDefault="004B1291" w:rsidP="004B1291">
            <w:pPr>
              <w:jc w:val="both"/>
              <w:rPr>
                <w:sz w:val="18"/>
                <w:szCs w:val="18"/>
                <w:lang w:eastAsia="ru-RU"/>
              </w:rPr>
            </w:pPr>
          </w:p>
        </w:tc>
        <w:tc>
          <w:tcPr>
            <w:tcW w:w="435" w:type="pct"/>
            <w:vMerge/>
            <w:tcBorders>
              <w:bottom w:val="single" w:sz="4" w:space="0" w:color="auto"/>
            </w:tcBorders>
          </w:tcPr>
          <w:p w14:paraId="361CBF79" w14:textId="77777777" w:rsidR="004B1291" w:rsidRPr="004B1291" w:rsidRDefault="004B1291" w:rsidP="004B1291">
            <w:pPr>
              <w:jc w:val="both"/>
              <w:rPr>
                <w:sz w:val="18"/>
                <w:szCs w:val="18"/>
                <w:lang w:eastAsia="ru-RU"/>
              </w:rPr>
            </w:pPr>
          </w:p>
        </w:tc>
        <w:tc>
          <w:tcPr>
            <w:tcW w:w="567" w:type="pct"/>
            <w:vMerge/>
            <w:tcBorders>
              <w:bottom w:val="single" w:sz="4" w:space="0" w:color="auto"/>
            </w:tcBorders>
          </w:tcPr>
          <w:p w14:paraId="07EA4E9E" w14:textId="77777777" w:rsidR="004B1291" w:rsidRPr="004B1291" w:rsidRDefault="004B1291" w:rsidP="004B1291">
            <w:pPr>
              <w:jc w:val="both"/>
              <w:rPr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vMerge/>
            <w:tcBorders>
              <w:bottom w:val="single" w:sz="4" w:space="0" w:color="auto"/>
            </w:tcBorders>
          </w:tcPr>
          <w:p w14:paraId="42D6A5B7" w14:textId="77777777" w:rsidR="004B1291" w:rsidRPr="004B1291" w:rsidRDefault="004B1291" w:rsidP="004B1291">
            <w:pPr>
              <w:jc w:val="both"/>
              <w:rPr>
                <w:sz w:val="18"/>
                <w:szCs w:val="18"/>
                <w:lang w:eastAsia="ru-RU"/>
              </w:rPr>
            </w:pPr>
          </w:p>
        </w:tc>
        <w:tc>
          <w:tcPr>
            <w:tcW w:w="481" w:type="pct"/>
            <w:vMerge/>
            <w:tcBorders>
              <w:bottom w:val="single" w:sz="4" w:space="0" w:color="auto"/>
            </w:tcBorders>
          </w:tcPr>
          <w:p w14:paraId="3FA03EAA" w14:textId="77777777" w:rsidR="004B1291" w:rsidRPr="004B1291" w:rsidRDefault="004B1291" w:rsidP="004B1291">
            <w:pPr>
              <w:jc w:val="both"/>
              <w:rPr>
                <w:sz w:val="18"/>
                <w:szCs w:val="18"/>
                <w:lang w:eastAsia="ru-RU"/>
              </w:rPr>
            </w:pPr>
          </w:p>
        </w:tc>
        <w:tc>
          <w:tcPr>
            <w:tcW w:w="382" w:type="pct"/>
            <w:vMerge/>
            <w:tcBorders>
              <w:bottom w:val="single" w:sz="4" w:space="0" w:color="auto"/>
            </w:tcBorders>
          </w:tcPr>
          <w:p w14:paraId="0190C9CB" w14:textId="77777777" w:rsidR="004B1291" w:rsidRPr="004B1291" w:rsidRDefault="004B1291" w:rsidP="004B1291">
            <w:pPr>
              <w:jc w:val="both"/>
              <w:rPr>
                <w:sz w:val="18"/>
                <w:szCs w:val="18"/>
                <w:lang w:eastAsia="ru-RU"/>
              </w:rPr>
            </w:pPr>
          </w:p>
        </w:tc>
        <w:tc>
          <w:tcPr>
            <w:tcW w:w="448" w:type="pct"/>
            <w:vMerge/>
            <w:tcBorders>
              <w:bottom w:val="single" w:sz="4" w:space="0" w:color="auto"/>
            </w:tcBorders>
          </w:tcPr>
          <w:p w14:paraId="2A9A0F8B" w14:textId="77777777" w:rsidR="004B1291" w:rsidRPr="004B1291" w:rsidRDefault="004B1291" w:rsidP="004B1291">
            <w:pPr>
              <w:jc w:val="both"/>
              <w:rPr>
                <w:sz w:val="18"/>
                <w:szCs w:val="18"/>
                <w:lang w:eastAsia="ru-RU"/>
              </w:rPr>
            </w:pPr>
          </w:p>
        </w:tc>
      </w:tr>
      <w:tr w:rsidR="004B1291" w:rsidRPr="004B1291" w14:paraId="11EA3D04" w14:textId="77777777" w:rsidTr="00540C75"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5F44E" w14:textId="77777777" w:rsidR="004B1291" w:rsidRPr="004B1291" w:rsidRDefault="004B1291" w:rsidP="004B1291">
            <w:pPr>
              <w:jc w:val="center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январь</w:t>
            </w:r>
          </w:p>
        </w:tc>
      </w:tr>
      <w:tr w:rsidR="004B1291" w:rsidRPr="004B1291" w14:paraId="1FCCD591" w14:textId="77777777" w:rsidTr="004C2C43"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2336C69" w14:textId="77777777" w:rsidR="004B1291" w:rsidRPr="004B1291" w:rsidRDefault="004B1291" w:rsidP="004B1291">
            <w:pPr>
              <w:ind w:right="-108"/>
              <w:jc w:val="both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По области: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9D2ED8E" w14:textId="77777777" w:rsidR="004B1291" w:rsidRPr="004B1291" w:rsidRDefault="004B1291" w:rsidP="004B1291">
            <w:pPr>
              <w:ind w:left="-232" w:right="-187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73,1</w:t>
            </w:r>
          </w:p>
        </w:tc>
        <w:tc>
          <w:tcPr>
            <w:tcW w:w="543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BF052A0" w14:textId="77777777" w:rsidR="004B1291" w:rsidRPr="004B1291" w:rsidRDefault="004B1291" w:rsidP="004B1291">
            <w:pPr>
              <w:ind w:left="-232" w:right="-187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46,9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D9EAF80" w14:textId="77777777" w:rsidR="004B1291" w:rsidRPr="004B1291" w:rsidRDefault="004B1291" w:rsidP="004B1291">
            <w:pPr>
              <w:ind w:left="-232" w:right="-187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67,9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BBF8024" w14:textId="77777777" w:rsidR="004B1291" w:rsidRPr="004B1291" w:rsidRDefault="004B1291" w:rsidP="004B1291">
            <w:pPr>
              <w:ind w:left="-232" w:right="-187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101,3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CA3B939" w14:textId="77777777" w:rsidR="004B1291" w:rsidRPr="004B1291" w:rsidRDefault="004B1291" w:rsidP="004B1291">
            <w:pPr>
              <w:ind w:left="-232" w:right="-187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694,3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00598DE" w14:textId="77777777" w:rsidR="004B1291" w:rsidRPr="004B1291" w:rsidRDefault="004B1291" w:rsidP="004B1291">
            <w:pPr>
              <w:ind w:left="-232" w:right="-187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670,2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1C682B3" w14:textId="77777777" w:rsidR="004B1291" w:rsidRPr="004B1291" w:rsidRDefault="004B1291" w:rsidP="004B1291">
            <w:pPr>
              <w:ind w:left="-232" w:right="-187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46,9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790BEDB" w14:textId="77777777" w:rsidR="004B1291" w:rsidRPr="004B1291" w:rsidRDefault="004B1291" w:rsidP="004B1291">
            <w:pPr>
              <w:ind w:left="-232" w:right="-187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6F6A961" w14:textId="77777777" w:rsidR="004B1291" w:rsidRPr="004B1291" w:rsidRDefault="004B1291" w:rsidP="004B1291">
            <w:pPr>
              <w:ind w:left="-232" w:right="-187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80,2</w:t>
            </w:r>
          </w:p>
        </w:tc>
      </w:tr>
      <w:tr w:rsidR="004B1291" w:rsidRPr="004B1291" w14:paraId="601E2759" w14:textId="77777777" w:rsidTr="004C2C43">
        <w:tc>
          <w:tcPr>
            <w:tcW w:w="63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29E1A9" w14:textId="77777777" w:rsidR="004B1291" w:rsidRPr="004B1291" w:rsidRDefault="004B1291" w:rsidP="004B1291">
            <w:pPr>
              <w:ind w:right="-108"/>
              <w:jc w:val="both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г. Каракол</w:t>
            </w:r>
          </w:p>
        </w:tc>
        <w:tc>
          <w:tcPr>
            <w:tcW w:w="4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1C2DCE6" w14:textId="77777777" w:rsidR="004B1291" w:rsidRPr="004B1291" w:rsidRDefault="004B1291" w:rsidP="004B1291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69,2</w:t>
            </w:r>
          </w:p>
        </w:tc>
        <w:tc>
          <w:tcPr>
            <w:tcW w:w="543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BA1287E" w14:textId="77777777" w:rsidR="004B1291" w:rsidRPr="004B1291" w:rsidRDefault="004B1291" w:rsidP="004B1291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44,9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09B2173" w14:textId="77777777" w:rsidR="004B1291" w:rsidRPr="004B1291" w:rsidRDefault="004B1291" w:rsidP="004B1291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67,7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A5EEAAE" w14:textId="77777777" w:rsidR="004B1291" w:rsidRPr="004B1291" w:rsidRDefault="004B1291" w:rsidP="004B1291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89,9</w:t>
            </w:r>
          </w:p>
        </w:tc>
        <w:tc>
          <w:tcPr>
            <w:tcW w:w="5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65DEE01" w14:textId="77777777" w:rsidR="004B1291" w:rsidRPr="004B1291" w:rsidRDefault="004B1291" w:rsidP="004B1291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680,0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C805935" w14:textId="77777777" w:rsidR="004B1291" w:rsidRPr="004B1291" w:rsidRDefault="004B1291" w:rsidP="004B1291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650,0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2EB0C9C" w14:textId="77777777" w:rsidR="004B1291" w:rsidRPr="004B1291" w:rsidRDefault="004B1291" w:rsidP="004B1291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45,0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E4FAC05" w14:textId="77777777" w:rsidR="004B1291" w:rsidRPr="004B1291" w:rsidRDefault="004B1291" w:rsidP="004B1291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44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186EC24" w14:textId="77777777" w:rsidR="004B1291" w:rsidRPr="004B1291" w:rsidRDefault="004B1291" w:rsidP="004B1291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80,3</w:t>
            </w:r>
          </w:p>
        </w:tc>
      </w:tr>
      <w:tr w:rsidR="004B1291" w:rsidRPr="004B1291" w14:paraId="2890B95A" w14:textId="77777777" w:rsidTr="004C2C43">
        <w:tc>
          <w:tcPr>
            <w:tcW w:w="6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86E59" w14:textId="77777777" w:rsidR="004B1291" w:rsidRPr="004B1291" w:rsidRDefault="004B1291" w:rsidP="004B1291">
            <w:pPr>
              <w:ind w:right="-108"/>
              <w:jc w:val="both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г. Балыкчы</w:t>
            </w:r>
          </w:p>
        </w:tc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0E578D" w14:textId="77777777" w:rsidR="004B1291" w:rsidRPr="004B1291" w:rsidRDefault="004B1291" w:rsidP="004B1291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79,8</w:t>
            </w:r>
          </w:p>
        </w:tc>
        <w:tc>
          <w:tcPr>
            <w:tcW w:w="5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418295" w14:textId="77777777" w:rsidR="004B1291" w:rsidRPr="004B1291" w:rsidRDefault="004B1291" w:rsidP="004B1291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50,1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3B571C" w14:textId="77777777" w:rsidR="004B1291" w:rsidRPr="004B1291" w:rsidRDefault="004B1291" w:rsidP="004B1291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68,4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89A3DE" w14:textId="77777777" w:rsidR="004B1291" w:rsidRPr="004B1291" w:rsidRDefault="004B1291" w:rsidP="004B1291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120,6</w:t>
            </w:r>
          </w:p>
        </w:tc>
        <w:tc>
          <w:tcPr>
            <w:tcW w:w="5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603532" w14:textId="77777777" w:rsidR="004B1291" w:rsidRPr="004B1291" w:rsidRDefault="004B1291" w:rsidP="004B1291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719,8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E585D3" w14:textId="77777777" w:rsidR="004B1291" w:rsidRPr="004B1291" w:rsidRDefault="004B1291" w:rsidP="004B1291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704,3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4BAE24" w14:textId="77777777" w:rsidR="004B1291" w:rsidRPr="004B1291" w:rsidRDefault="004B1291" w:rsidP="004B1291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50,0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6487A7" w14:textId="77777777" w:rsidR="004B1291" w:rsidRPr="004B1291" w:rsidRDefault="004B1291" w:rsidP="004B1291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4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B4E3B8" w14:textId="77777777" w:rsidR="004B1291" w:rsidRPr="004B1291" w:rsidRDefault="004B1291" w:rsidP="004B1291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79,9</w:t>
            </w:r>
          </w:p>
        </w:tc>
      </w:tr>
      <w:tr w:rsidR="004B1291" w:rsidRPr="004B1291" w14:paraId="10D8D00E" w14:textId="77777777" w:rsidTr="00540C75"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236B50" w14:textId="77777777" w:rsidR="004B1291" w:rsidRPr="004B1291" w:rsidRDefault="004B1291" w:rsidP="004B1291">
            <w:pPr>
              <w:jc w:val="center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февраль</w:t>
            </w:r>
          </w:p>
        </w:tc>
      </w:tr>
      <w:tr w:rsidR="004B1291" w:rsidRPr="004B1291" w14:paraId="6002315E" w14:textId="77777777" w:rsidTr="004C2C43"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8B26374" w14:textId="77777777" w:rsidR="004B1291" w:rsidRPr="004B1291" w:rsidRDefault="004B1291" w:rsidP="004B1291">
            <w:pPr>
              <w:ind w:right="-108"/>
              <w:jc w:val="both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По области: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E9E4617" w14:textId="77777777" w:rsidR="004B1291" w:rsidRPr="004B1291" w:rsidRDefault="004B1291" w:rsidP="004B1291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74,5</w:t>
            </w:r>
          </w:p>
        </w:tc>
        <w:tc>
          <w:tcPr>
            <w:tcW w:w="543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8F397E1" w14:textId="77777777" w:rsidR="004B1291" w:rsidRPr="004B1291" w:rsidRDefault="004B1291" w:rsidP="004B1291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46,9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4165D10" w14:textId="77777777" w:rsidR="004B1291" w:rsidRPr="004B1291" w:rsidRDefault="004B1291" w:rsidP="004B1291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67,9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8FD3636" w14:textId="77777777" w:rsidR="004B1291" w:rsidRPr="004B1291" w:rsidRDefault="004B1291" w:rsidP="004B1291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101,5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51571C9" w14:textId="77777777" w:rsidR="004B1291" w:rsidRPr="004B1291" w:rsidRDefault="004B1291" w:rsidP="004B1291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696,7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2BB0063" w14:textId="77777777" w:rsidR="004B1291" w:rsidRPr="004B1291" w:rsidRDefault="004B1291" w:rsidP="004B1291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676,3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B0AC409" w14:textId="77777777" w:rsidR="004B1291" w:rsidRPr="004B1291" w:rsidRDefault="004B1291" w:rsidP="004B1291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46,9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70F6097" w14:textId="77777777" w:rsidR="004B1291" w:rsidRPr="004B1291" w:rsidRDefault="004B1291" w:rsidP="004B1291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3F95A19" w14:textId="77777777" w:rsidR="004B1291" w:rsidRPr="004B1291" w:rsidRDefault="004B1291" w:rsidP="004B1291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79,4</w:t>
            </w:r>
          </w:p>
        </w:tc>
      </w:tr>
      <w:tr w:rsidR="004B1291" w:rsidRPr="004B1291" w14:paraId="4D1BAAC8" w14:textId="77777777" w:rsidTr="004C2C43">
        <w:tc>
          <w:tcPr>
            <w:tcW w:w="63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2CDD81" w14:textId="77777777" w:rsidR="004B1291" w:rsidRPr="004B1291" w:rsidRDefault="004B1291" w:rsidP="004B1291">
            <w:pPr>
              <w:ind w:right="-108"/>
              <w:jc w:val="both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г. Каракол</w:t>
            </w:r>
          </w:p>
        </w:tc>
        <w:tc>
          <w:tcPr>
            <w:tcW w:w="4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73A8F75" w14:textId="77777777" w:rsidR="004B1291" w:rsidRPr="004B1291" w:rsidRDefault="004B1291" w:rsidP="004B1291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71,3</w:t>
            </w:r>
          </w:p>
        </w:tc>
        <w:tc>
          <w:tcPr>
            <w:tcW w:w="543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C9E3D10" w14:textId="77777777" w:rsidR="004B1291" w:rsidRPr="004B1291" w:rsidRDefault="004B1291" w:rsidP="004B1291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44,9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D998C8C" w14:textId="77777777" w:rsidR="004B1291" w:rsidRPr="004B1291" w:rsidRDefault="004B1291" w:rsidP="004B1291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67,7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6B1828B" w14:textId="77777777" w:rsidR="004B1291" w:rsidRPr="004B1291" w:rsidRDefault="004B1291" w:rsidP="004B1291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89,9</w:t>
            </w:r>
          </w:p>
        </w:tc>
        <w:tc>
          <w:tcPr>
            <w:tcW w:w="5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2E9E45C" w14:textId="77777777" w:rsidR="004B1291" w:rsidRPr="004B1291" w:rsidRDefault="004B1291" w:rsidP="004B1291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680,0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1EAA3C5" w14:textId="77777777" w:rsidR="004B1291" w:rsidRPr="004B1291" w:rsidRDefault="004B1291" w:rsidP="004B1291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654,8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1998A44" w14:textId="77777777" w:rsidR="004B1291" w:rsidRPr="004B1291" w:rsidRDefault="004B1291" w:rsidP="004B1291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45,0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A5A3A68" w14:textId="77777777" w:rsidR="004B1291" w:rsidRPr="004B1291" w:rsidRDefault="004B1291" w:rsidP="004B1291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44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27F6A3E" w14:textId="77777777" w:rsidR="004B1291" w:rsidRPr="004B1291" w:rsidRDefault="004B1291" w:rsidP="004B1291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80,1</w:t>
            </w:r>
          </w:p>
        </w:tc>
      </w:tr>
      <w:tr w:rsidR="004B1291" w:rsidRPr="004B1291" w14:paraId="682E8DC9" w14:textId="77777777" w:rsidTr="004C2C43">
        <w:tc>
          <w:tcPr>
            <w:tcW w:w="63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73A7D4" w14:textId="77777777" w:rsidR="004B1291" w:rsidRPr="004B1291" w:rsidRDefault="004B1291" w:rsidP="004B1291">
            <w:pPr>
              <w:ind w:right="-108"/>
              <w:jc w:val="both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г. Балыкчы</w:t>
            </w:r>
          </w:p>
        </w:tc>
        <w:tc>
          <w:tcPr>
            <w:tcW w:w="4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4FA3C72" w14:textId="77777777" w:rsidR="004B1291" w:rsidRPr="004B1291" w:rsidRDefault="004B1291" w:rsidP="004B1291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79,8</w:t>
            </w:r>
          </w:p>
        </w:tc>
        <w:tc>
          <w:tcPr>
            <w:tcW w:w="543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EED9F62" w14:textId="77777777" w:rsidR="004B1291" w:rsidRPr="004B1291" w:rsidRDefault="004B1291" w:rsidP="004B1291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50,1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D082E64" w14:textId="77777777" w:rsidR="004B1291" w:rsidRPr="004B1291" w:rsidRDefault="004B1291" w:rsidP="004B1291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68,4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DE8B094" w14:textId="77777777" w:rsidR="004B1291" w:rsidRPr="004B1291" w:rsidRDefault="004B1291" w:rsidP="004B1291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121,1</w:t>
            </w:r>
          </w:p>
        </w:tc>
        <w:tc>
          <w:tcPr>
            <w:tcW w:w="5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2CB2085" w14:textId="77777777" w:rsidR="004B1291" w:rsidRPr="004B1291" w:rsidRDefault="004B1291" w:rsidP="004B1291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724,9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5AB4072" w14:textId="77777777" w:rsidR="004B1291" w:rsidRPr="004B1291" w:rsidRDefault="004B1291" w:rsidP="004B1291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712,8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5D41CBE" w14:textId="77777777" w:rsidR="004B1291" w:rsidRPr="004B1291" w:rsidRDefault="004B1291" w:rsidP="004B1291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50,0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55FA23B" w14:textId="77777777" w:rsidR="004B1291" w:rsidRPr="004B1291" w:rsidRDefault="004B1291" w:rsidP="004B1291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44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0DF78EB" w14:textId="77777777" w:rsidR="004B1291" w:rsidRPr="004B1291" w:rsidRDefault="004B1291" w:rsidP="004B1291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78,2</w:t>
            </w:r>
          </w:p>
        </w:tc>
      </w:tr>
    </w:tbl>
    <w:p w14:paraId="2984A675" w14:textId="7977B893" w:rsidR="004C2C43" w:rsidRPr="00567259" w:rsidRDefault="00567259" w:rsidP="00567259">
      <w:pPr>
        <w:pageBreakBefore/>
        <w:jc w:val="right"/>
        <w:rPr>
          <w:lang w:val="ky-KG"/>
        </w:rPr>
      </w:pPr>
      <w:r>
        <w:rPr>
          <w:lang w:val="ky-KG"/>
        </w:rPr>
        <w:lastRenderedPageBreak/>
        <w:t>продолжение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62"/>
        <w:gridCol w:w="879"/>
        <w:gridCol w:w="988"/>
        <w:gridCol w:w="888"/>
        <w:gridCol w:w="791"/>
        <w:gridCol w:w="1032"/>
        <w:gridCol w:w="971"/>
        <w:gridCol w:w="884"/>
        <w:gridCol w:w="695"/>
        <w:gridCol w:w="815"/>
      </w:tblGrid>
      <w:tr w:rsidR="004C2C43" w:rsidRPr="004B1291" w14:paraId="4BAC3BF3" w14:textId="77777777" w:rsidTr="004C2C43">
        <w:trPr>
          <w:trHeight w:val="332"/>
        </w:trPr>
        <w:tc>
          <w:tcPr>
            <w:tcW w:w="6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E73888" w14:textId="77777777" w:rsidR="004C2C43" w:rsidRPr="004B1291" w:rsidRDefault="004C2C43" w:rsidP="004C2C43">
            <w:pPr>
              <w:ind w:right="-108"/>
              <w:jc w:val="both"/>
              <w:rPr>
                <w:sz w:val="18"/>
                <w:szCs w:val="18"/>
                <w:lang w:eastAsia="ru-RU"/>
              </w:rPr>
            </w:pPr>
          </w:p>
        </w:tc>
        <w:tc>
          <w:tcPr>
            <w:tcW w:w="1026" w:type="pct"/>
            <w:gridSpan w:val="2"/>
            <w:vAlign w:val="center"/>
          </w:tcPr>
          <w:p w14:paraId="5B0A5DDD" w14:textId="16B3276B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Мука пшеничная</w:t>
            </w:r>
          </w:p>
        </w:tc>
        <w:tc>
          <w:tcPr>
            <w:tcW w:w="488" w:type="pct"/>
            <w:vMerge w:val="restart"/>
            <w:vAlign w:val="center"/>
          </w:tcPr>
          <w:p w14:paraId="37BFBB81" w14:textId="1D6BAA34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Хлеб</w:t>
            </w:r>
          </w:p>
        </w:tc>
        <w:tc>
          <w:tcPr>
            <w:tcW w:w="435" w:type="pct"/>
            <w:vMerge w:val="restart"/>
            <w:vAlign w:val="center"/>
          </w:tcPr>
          <w:p w14:paraId="518923FF" w14:textId="466D41CA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Лепешка</w:t>
            </w:r>
          </w:p>
        </w:tc>
        <w:tc>
          <w:tcPr>
            <w:tcW w:w="567" w:type="pct"/>
            <w:vMerge w:val="restart"/>
            <w:vAlign w:val="center"/>
          </w:tcPr>
          <w:p w14:paraId="1536C934" w14:textId="6881C55C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Баранина</w:t>
            </w:r>
          </w:p>
        </w:tc>
        <w:tc>
          <w:tcPr>
            <w:tcW w:w="534" w:type="pct"/>
            <w:vMerge w:val="restart"/>
            <w:vAlign w:val="center"/>
          </w:tcPr>
          <w:p w14:paraId="71D18204" w14:textId="557D589A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Говядина</w:t>
            </w:r>
          </w:p>
        </w:tc>
        <w:tc>
          <w:tcPr>
            <w:tcW w:w="481" w:type="pct"/>
            <w:vMerge w:val="restart"/>
            <w:vAlign w:val="center"/>
          </w:tcPr>
          <w:p w14:paraId="0D75C127" w14:textId="44BCE14A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Картофель</w:t>
            </w:r>
          </w:p>
        </w:tc>
        <w:tc>
          <w:tcPr>
            <w:tcW w:w="382" w:type="pct"/>
            <w:vMerge w:val="restart"/>
            <w:vAlign w:val="center"/>
          </w:tcPr>
          <w:p w14:paraId="1D1BA974" w14:textId="77777777" w:rsidR="004C2C43" w:rsidRPr="004B1291" w:rsidRDefault="004C2C43" w:rsidP="004C2C43">
            <w:pPr>
              <w:ind w:left="-108" w:right="-208"/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Бензин</w:t>
            </w:r>
          </w:p>
          <w:p w14:paraId="797FA5A5" w14:textId="49408B40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А-80</w:t>
            </w:r>
          </w:p>
        </w:tc>
        <w:tc>
          <w:tcPr>
            <w:tcW w:w="448" w:type="pct"/>
            <w:vMerge w:val="restart"/>
            <w:vAlign w:val="center"/>
          </w:tcPr>
          <w:p w14:paraId="4C2AF45C" w14:textId="77777777" w:rsidR="004C2C43" w:rsidRPr="004B1291" w:rsidRDefault="004C2C43" w:rsidP="004C2C43">
            <w:pPr>
              <w:ind w:left="-108" w:right="-208"/>
              <w:jc w:val="center"/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4B1291">
              <w:rPr>
                <w:b/>
                <w:sz w:val="18"/>
                <w:szCs w:val="18"/>
                <w:lang w:eastAsia="ru-RU"/>
              </w:rPr>
              <w:t>Диз</w:t>
            </w:r>
            <w:proofErr w:type="spellEnd"/>
          </w:p>
          <w:p w14:paraId="310298CA" w14:textId="26ED4CA8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топливо</w:t>
            </w:r>
          </w:p>
        </w:tc>
      </w:tr>
      <w:tr w:rsidR="004C2C43" w:rsidRPr="004B1291" w14:paraId="651D0C19" w14:textId="77777777" w:rsidTr="004C2C43">
        <w:trPr>
          <w:trHeight w:val="391"/>
        </w:trPr>
        <w:tc>
          <w:tcPr>
            <w:tcW w:w="6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0971D" w14:textId="77777777" w:rsidR="004C2C43" w:rsidRPr="004B1291" w:rsidRDefault="004C2C43" w:rsidP="004C2C43">
            <w:pPr>
              <w:ind w:right="-108"/>
              <w:jc w:val="both"/>
              <w:rPr>
                <w:sz w:val="18"/>
                <w:szCs w:val="18"/>
                <w:lang w:eastAsia="ru-RU"/>
              </w:rPr>
            </w:pPr>
          </w:p>
        </w:tc>
        <w:tc>
          <w:tcPr>
            <w:tcW w:w="483" w:type="pct"/>
            <w:tcBorders>
              <w:bottom w:val="single" w:sz="4" w:space="0" w:color="auto"/>
            </w:tcBorders>
            <w:vAlign w:val="center"/>
          </w:tcPr>
          <w:p w14:paraId="6AB1F698" w14:textId="71FBEE3D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в/сорт</w:t>
            </w:r>
          </w:p>
        </w:tc>
        <w:tc>
          <w:tcPr>
            <w:tcW w:w="543" w:type="pct"/>
            <w:tcBorders>
              <w:bottom w:val="single" w:sz="4" w:space="0" w:color="auto"/>
            </w:tcBorders>
            <w:vAlign w:val="center"/>
          </w:tcPr>
          <w:p w14:paraId="484E14DD" w14:textId="68EF871B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1 сорт</w:t>
            </w:r>
          </w:p>
        </w:tc>
        <w:tc>
          <w:tcPr>
            <w:tcW w:w="4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832E7C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4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9B40D6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1319E6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D56352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4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5027AB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38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0E8DA7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4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5D4B43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4C2C43" w:rsidRPr="004B1291" w14:paraId="3A02E24A" w14:textId="77777777" w:rsidTr="004C2C43"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23D9F" w14:textId="77777777" w:rsidR="004C2C43" w:rsidRPr="004B1291" w:rsidRDefault="004C2C43" w:rsidP="004C2C43">
            <w:pPr>
              <w:ind w:left="-235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март</w:t>
            </w:r>
          </w:p>
        </w:tc>
      </w:tr>
      <w:tr w:rsidR="004C2C43" w:rsidRPr="004B1291" w14:paraId="1480331B" w14:textId="77777777" w:rsidTr="004C2C43"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BB00F72" w14:textId="77777777" w:rsidR="004C2C43" w:rsidRPr="004B1291" w:rsidRDefault="004C2C43" w:rsidP="004C2C43">
            <w:pPr>
              <w:ind w:right="-108"/>
              <w:jc w:val="both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По области: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C4D44BB" w14:textId="77777777" w:rsidR="004C2C43" w:rsidRPr="004B1291" w:rsidRDefault="004C2C43" w:rsidP="004C2C43">
            <w:pPr>
              <w:ind w:left="-235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74,8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B529C3D" w14:textId="77777777" w:rsidR="004C2C43" w:rsidRPr="004B1291" w:rsidRDefault="004C2C43" w:rsidP="004C2C43">
            <w:pPr>
              <w:ind w:left="-235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47,1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B40B5FD" w14:textId="77777777" w:rsidR="004C2C43" w:rsidRPr="004B1291" w:rsidRDefault="004C2C43" w:rsidP="004C2C43">
            <w:pPr>
              <w:ind w:left="-235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68,4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C927EFB" w14:textId="77777777" w:rsidR="004C2C43" w:rsidRPr="004B1291" w:rsidRDefault="004C2C43" w:rsidP="004C2C43">
            <w:pPr>
              <w:ind w:left="-235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101,7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B1E3561" w14:textId="77777777" w:rsidR="004C2C43" w:rsidRPr="004B1291" w:rsidRDefault="004C2C43" w:rsidP="004C2C43">
            <w:pPr>
              <w:ind w:left="-235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708,8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0F2AE0B" w14:textId="77777777" w:rsidR="004C2C43" w:rsidRPr="004B1291" w:rsidRDefault="004C2C43" w:rsidP="004C2C43">
            <w:pPr>
              <w:ind w:left="-235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708,8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90BB3BC" w14:textId="77777777" w:rsidR="004C2C43" w:rsidRPr="004B1291" w:rsidRDefault="004C2C43" w:rsidP="004C2C43">
            <w:pPr>
              <w:ind w:left="-235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47,6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0FB280A" w14:textId="77777777" w:rsidR="004C2C43" w:rsidRPr="004B1291" w:rsidRDefault="004C2C43" w:rsidP="004C2C43">
            <w:pPr>
              <w:ind w:left="-235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E3BBAF6" w14:textId="77777777" w:rsidR="004C2C43" w:rsidRPr="004B1291" w:rsidRDefault="004C2C43" w:rsidP="004C2C43">
            <w:pPr>
              <w:ind w:left="-235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78,8</w:t>
            </w:r>
          </w:p>
        </w:tc>
      </w:tr>
      <w:tr w:rsidR="004C2C43" w:rsidRPr="004B1291" w14:paraId="6618C46E" w14:textId="77777777" w:rsidTr="004C2C43">
        <w:tc>
          <w:tcPr>
            <w:tcW w:w="63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35598B" w14:textId="77777777" w:rsidR="004C2C43" w:rsidRPr="004B1291" w:rsidRDefault="004C2C43" w:rsidP="004C2C43">
            <w:pPr>
              <w:ind w:right="-108"/>
              <w:jc w:val="both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г. Каракол</w:t>
            </w:r>
          </w:p>
        </w:tc>
        <w:tc>
          <w:tcPr>
            <w:tcW w:w="4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AB8EEF5" w14:textId="77777777" w:rsidR="004C2C43" w:rsidRPr="004B1291" w:rsidRDefault="004C2C43" w:rsidP="004C2C43">
            <w:pPr>
              <w:ind w:left="-235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71,4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3B3EF17" w14:textId="77777777" w:rsidR="004C2C43" w:rsidRPr="004B1291" w:rsidRDefault="004C2C43" w:rsidP="004C2C43">
            <w:pPr>
              <w:ind w:left="-235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44,9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8E82724" w14:textId="77777777" w:rsidR="004C2C43" w:rsidRPr="004B1291" w:rsidRDefault="004C2C43" w:rsidP="004C2C43">
            <w:pPr>
              <w:ind w:left="-235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67,7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D324520" w14:textId="77777777" w:rsidR="004C2C43" w:rsidRPr="004B1291" w:rsidRDefault="004C2C43" w:rsidP="004C2C43">
            <w:pPr>
              <w:ind w:left="-235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89,9</w:t>
            </w:r>
          </w:p>
        </w:tc>
        <w:tc>
          <w:tcPr>
            <w:tcW w:w="5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C92CD8B" w14:textId="77777777" w:rsidR="004C2C43" w:rsidRPr="004B1291" w:rsidRDefault="004C2C43" w:rsidP="004C2C43">
            <w:pPr>
              <w:ind w:left="-235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687,5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6E41D12" w14:textId="77777777" w:rsidR="004C2C43" w:rsidRPr="004B1291" w:rsidRDefault="004C2C43" w:rsidP="004C2C43">
            <w:pPr>
              <w:ind w:left="-235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687,5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83C11A2" w14:textId="77777777" w:rsidR="004C2C43" w:rsidRPr="004B1291" w:rsidRDefault="004C2C43" w:rsidP="004C2C43">
            <w:pPr>
              <w:ind w:left="-235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46,1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37D4260" w14:textId="77777777" w:rsidR="004C2C43" w:rsidRPr="004B1291" w:rsidRDefault="004C2C43" w:rsidP="004C2C43">
            <w:pPr>
              <w:ind w:left="-235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44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7684481" w14:textId="77777777" w:rsidR="004C2C43" w:rsidRPr="004B1291" w:rsidRDefault="004C2C43" w:rsidP="004C2C43">
            <w:pPr>
              <w:ind w:left="-235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78,7</w:t>
            </w:r>
          </w:p>
        </w:tc>
      </w:tr>
      <w:tr w:rsidR="004C2C43" w:rsidRPr="004B1291" w14:paraId="573A5F30" w14:textId="77777777" w:rsidTr="004C2C43">
        <w:tc>
          <w:tcPr>
            <w:tcW w:w="6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4994F" w14:textId="77777777" w:rsidR="004C2C43" w:rsidRPr="004B1291" w:rsidRDefault="004C2C43" w:rsidP="004C2C43">
            <w:pPr>
              <w:ind w:right="-108"/>
              <w:jc w:val="both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г. Балыкчы</w:t>
            </w:r>
          </w:p>
        </w:tc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EA545F" w14:textId="77777777" w:rsidR="004C2C43" w:rsidRPr="004B1291" w:rsidRDefault="004C2C43" w:rsidP="004C2C43">
            <w:pPr>
              <w:ind w:left="-235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80,5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B3B732" w14:textId="77777777" w:rsidR="004C2C43" w:rsidRPr="004B1291" w:rsidRDefault="004C2C43" w:rsidP="004C2C43">
            <w:pPr>
              <w:ind w:left="-235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50,9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87EE94" w14:textId="77777777" w:rsidR="004C2C43" w:rsidRPr="004B1291" w:rsidRDefault="004C2C43" w:rsidP="004C2C43">
            <w:pPr>
              <w:ind w:left="-235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69,6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D86F72" w14:textId="77777777" w:rsidR="004C2C43" w:rsidRPr="004B1291" w:rsidRDefault="004C2C43" w:rsidP="004C2C43">
            <w:pPr>
              <w:ind w:left="-235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121,7</w:t>
            </w:r>
          </w:p>
        </w:tc>
        <w:tc>
          <w:tcPr>
            <w:tcW w:w="5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82D6C" w14:textId="77777777" w:rsidR="004C2C43" w:rsidRPr="004B1291" w:rsidRDefault="004C2C43" w:rsidP="004C2C43">
            <w:pPr>
              <w:ind w:left="-235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744,9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336D3D" w14:textId="77777777" w:rsidR="004C2C43" w:rsidRPr="004B1291" w:rsidRDefault="004C2C43" w:rsidP="004C2C43">
            <w:pPr>
              <w:ind w:left="-235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744,9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F2914E" w14:textId="77777777" w:rsidR="004C2C43" w:rsidRPr="004B1291" w:rsidRDefault="004C2C43" w:rsidP="004C2C43">
            <w:pPr>
              <w:ind w:left="-235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50,1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BD3681" w14:textId="77777777" w:rsidR="004C2C43" w:rsidRPr="004B1291" w:rsidRDefault="004C2C43" w:rsidP="004C2C43">
            <w:pPr>
              <w:ind w:left="-235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4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E0AC2F" w14:textId="77777777" w:rsidR="004C2C43" w:rsidRPr="004B1291" w:rsidRDefault="004C2C43" w:rsidP="004C2C43">
            <w:pPr>
              <w:ind w:left="-235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78,9</w:t>
            </w:r>
          </w:p>
        </w:tc>
      </w:tr>
      <w:tr w:rsidR="004C2C43" w:rsidRPr="004B1291" w14:paraId="6479E31D" w14:textId="77777777" w:rsidTr="00540C75"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2A5A7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апрель</w:t>
            </w:r>
          </w:p>
        </w:tc>
      </w:tr>
      <w:tr w:rsidR="004C2C43" w:rsidRPr="004B1291" w14:paraId="7C0608E9" w14:textId="77777777" w:rsidTr="004C2C43"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30ABBA8" w14:textId="77777777" w:rsidR="004C2C43" w:rsidRPr="004B1291" w:rsidRDefault="004C2C43" w:rsidP="004C2C43">
            <w:pPr>
              <w:ind w:right="-108"/>
              <w:jc w:val="both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По области: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DCDF9FE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75,6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1FC5693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48,1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891FBF3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68,7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37B7C1C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103,2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355080C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715,4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022B84F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718,9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F058397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52,5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1963057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9C95671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81,5</w:t>
            </w:r>
          </w:p>
        </w:tc>
      </w:tr>
      <w:tr w:rsidR="004C2C43" w:rsidRPr="004B1291" w14:paraId="10309E59" w14:textId="77777777" w:rsidTr="004C2C43">
        <w:tc>
          <w:tcPr>
            <w:tcW w:w="63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90C703" w14:textId="77777777" w:rsidR="004C2C43" w:rsidRPr="004B1291" w:rsidRDefault="004C2C43" w:rsidP="004C2C43">
            <w:pPr>
              <w:ind w:right="-108"/>
              <w:jc w:val="both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г. Каракол</w:t>
            </w:r>
          </w:p>
        </w:tc>
        <w:tc>
          <w:tcPr>
            <w:tcW w:w="4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32F7503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71,4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EA8D366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44,9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DC2CBB2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67,7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50D24C2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89,9</w:t>
            </w:r>
          </w:p>
        </w:tc>
        <w:tc>
          <w:tcPr>
            <w:tcW w:w="5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448100C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693,9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B9C99F1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699,5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1CA7684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48,5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F314FC4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44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1CDD351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80,7</w:t>
            </w:r>
          </w:p>
        </w:tc>
      </w:tr>
      <w:tr w:rsidR="004C2C43" w:rsidRPr="004B1291" w14:paraId="0F5A64FD" w14:textId="77777777" w:rsidTr="004C2C43">
        <w:tc>
          <w:tcPr>
            <w:tcW w:w="6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78098" w14:textId="77777777" w:rsidR="004C2C43" w:rsidRPr="004B1291" w:rsidRDefault="004C2C43" w:rsidP="004C2C43">
            <w:pPr>
              <w:ind w:right="-108"/>
              <w:jc w:val="both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г. Балыкчы</w:t>
            </w:r>
          </w:p>
        </w:tc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4D0CE7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82,5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F4D0E9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53,3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FF5010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70,4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AF525A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125,6</w:t>
            </w:r>
          </w:p>
        </w:tc>
        <w:tc>
          <w:tcPr>
            <w:tcW w:w="5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F706AF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751,7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C84610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751,7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348929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59,3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7ED052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4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0ABF51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82,7</w:t>
            </w:r>
          </w:p>
        </w:tc>
      </w:tr>
      <w:tr w:rsidR="004C2C43" w:rsidRPr="004B1291" w14:paraId="66EC6560" w14:textId="77777777" w:rsidTr="00540C75"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0FA3B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май</w:t>
            </w:r>
          </w:p>
        </w:tc>
      </w:tr>
      <w:tr w:rsidR="004C2C43" w:rsidRPr="004B1291" w14:paraId="1FCBCF9E" w14:textId="77777777" w:rsidTr="004C2C43"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5F9F9B5" w14:textId="77777777" w:rsidR="004C2C43" w:rsidRPr="004B1291" w:rsidRDefault="004C2C43" w:rsidP="004C2C43">
            <w:pPr>
              <w:ind w:right="-108"/>
              <w:jc w:val="both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По области: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1ED4276" w14:textId="77777777" w:rsidR="004C2C43" w:rsidRPr="004B1291" w:rsidRDefault="004C2C43" w:rsidP="004C2C43">
            <w:pPr>
              <w:ind w:left="-235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75</w:t>
            </w:r>
            <w:r w:rsidRPr="004B1291"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8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61B7B10" w14:textId="77777777" w:rsidR="004C2C43" w:rsidRPr="004B1291" w:rsidRDefault="004C2C43" w:rsidP="004C2C43">
            <w:pPr>
              <w:ind w:left="-235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48</w:t>
            </w:r>
            <w:r w:rsidRPr="004B1291"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1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74CF89F" w14:textId="77777777" w:rsidR="004C2C43" w:rsidRPr="004B1291" w:rsidRDefault="004C2C43" w:rsidP="004C2C43">
            <w:pPr>
              <w:ind w:left="-235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69</w:t>
            </w:r>
            <w:r w:rsidRPr="004B1291"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3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EEA9D23" w14:textId="77777777" w:rsidR="004C2C43" w:rsidRPr="004B1291" w:rsidRDefault="004C2C43" w:rsidP="004C2C43">
            <w:pPr>
              <w:ind w:left="-235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104</w:t>
            </w:r>
            <w:r w:rsidRPr="004B1291"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9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99B3C75" w14:textId="77777777" w:rsidR="004C2C43" w:rsidRPr="004B1291" w:rsidRDefault="004C2C43" w:rsidP="004C2C43">
            <w:pPr>
              <w:ind w:left="-235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740</w:t>
            </w:r>
            <w:r w:rsidRPr="004B1291"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36B07FB" w14:textId="77777777" w:rsidR="004C2C43" w:rsidRPr="004B1291" w:rsidRDefault="004C2C43" w:rsidP="004C2C43">
            <w:pPr>
              <w:ind w:left="-235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757</w:t>
            </w:r>
            <w:r w:rsidRPr="004B1291"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3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C1DF9DB" w14:textId="77777777" w:rsidR="004C2C43" w:rsidRPr="004B1291" w:rsidRDefault="004C2C43" w:rsidP="004C2C43">
            <w:pPr>
              <w:ind w:left="-235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58</w:t>
            </w:r>
            <w:r w:rsidRPr="004B1291"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8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5071FF4" w14:textId="77777777" w:rsidR="004C2C43" w:rsidRPr="004B1291" w:rsidRDefault="004C2C43" w:rsidP="004C2C43">
            <w:pPr>
              <w:ind w:left="-235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0</w:t>
            </w:r>
            <w:r w:rsidRPr="004B1291"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D617B80" w14:textId="77777777" w:rsidR="004C2C43" w:rsidRPr="004B1291" w:rsidRDefault="004C2C43" w:rsidP="004C2C43">
            <w:pPr>
              <w:ind w:left="-235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91</w:t>
            </w:r>
            <w:r w:rsidRPr="004B1291"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3</w:t>
            </w:r>
          </w:p>
        </w:tc>
      </w:tr>
      <w:tr w:rsidR="004C2C43" w:rsidRPr="004B1291" w14:paraId="527BEBEE" w14:textId="77777777" w:rsidTr="004C2C43">
        <w:tc>
          <w:tcPr>
            <w:tcW w:w="63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E8AC73" w14:textId="77777777" w:rsidR="004C2C43" w:rsidRPr="004B1291" w:rsidRDefault="004C2C43" w:rsidP="004C2C43">
            <w:pPr>
              <w:ind w:right="-108"/>
              <w:jc w:val="both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г. Каракол</w:t>
            </w:r>
          </w:p>
        </w:tc>
        <w:tc>
          <w:tcPr>
            <w:tcW w:w="4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12C9FA1" w14:textId="77777777" w:rsidR="004C2C43" w:rsidRPr="004B1291" w:rsidRDefault="004C2C43" w:rsidP="004C2C43">
            <w:pPr>
              <w:ind w:left="-235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71</w:t>
            </w:r>
            <w:r w:rsidRPr="004B1291"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5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7F4B3E2" w14:textId="77777777" w:rsidR="004C2C43" w:rsidRPr="004B1291" w:rsidRDefault="004C2C43" w:rsidP="004C2C43">
            <w:pPr>
              <w:ind w:left="-235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44</w:t>
            </w:r>
            <w:r w:rsidRPr="004B1291"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9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1A5E17C" w14:textId="77777777" w:rsidR="004C2C43" w:rsidRPr="004B1291" w:rsidRDefault="004C2C43" w:rsidP="004C2C43">
            <w:pPr>
              <w:ind w:left="-235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68</w:t>
            </w:r>
            <w:r w:rsidRPr="004B1291"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6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3C8199A" w14:textId="77777777" w:rsidR="004C2C43" w:rsidRPr="004B1291" w:rsidRDefault="004C2C43" w:rsidP="004C2C43">
            <w:pPr>
              <w:ind w:left="-235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89</w:t>
            </w:r>
            <w:r w:rsidRPr="004B1291"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9</w:t>
            </w:r>
          </w:p>
        </w:tc>
        <w:tc>
          <w:tcPr>
            <w:tcW w:w="5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E8B14B1" w14:textId="77777777" w:rsidR="004C2C43" w:rsidRPr="004B1291" w:rsidRDefault="004C2C43" w:rsidP="004C2C43">
            <w:pPr>
              <w:ind w:left="-235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715</w:t>
            </w:r>
            <w:r w:rsidRPr="004B1291"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3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8A5ABC8" w14:textId="77777777" w:rsidR="004C2C43" w:rsidRPr="004B1291" w:rsidRDefault="004C2C43" w:rsidP="004C2C43">
            <w:pPr>
              <w:ind w:left="-235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742</w:t>
            </w:r>
            <w:r w:rsidRPr="004B1291"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5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6BBFDA2" w14:textId="77777777" w:rsidR="004C2C43" w:rsidRPr="004B1291" w:rsidRDefault="004C2C43" w:rsidP="004C2C43">
            <w:pPr>
              <w:ind w:left="-235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58</w:t>
            </w:r>
            <w:r w:rsidRPr="004B1291"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1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4FE11DB" w14:textId="77777777" w:rsidR="004C2C43" w:rsidRPr="004B1291" w:rsidRDefault="004C2C43" w:rsidP="004C2C43">
            <w:pPr>
              <w:ind w:left="-235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0</w:t>
            </w:r>
            <w:r w:rsidRPr="004B1291"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44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1FFEEE1" w14:textId="77777777" w:rsidR="004C2C43" w:rsidRPr="004B1291" w:rsidRDefault="004C2C43" w:rsidP="004C2C43">
            <w:pPr>
              <w:ind w:left="-235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91</w:t>
            </w:r>
            <w:r w:rsidRPr="004B1291"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5</w:t>
            </w:r>
          </w:p>
        </w:tc>
      </w:tr>
      <w:tr w:rsidR="004C2C43" w:rsidRPr="004B1291" w14:paraId="5D479D9F" w14:textId="77777777" w:rsidTr="004C2C43">
        <w:tc>
          <w:tcPr>
            <w:tcW w:w="6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6DA28" w14:textId="77777777" w:rsidR="004C2C43" w:rsidRPr="004B1291" w:rsidRDefault="004C2C43" w:rsidP="004C2C43">
            <w:pPr>
              <w:ind w:right="-108"/>
              <w:jc w:val="both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г. Балыкчы</w:t>
            </w:r>
          </w:p>
        </w:tc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BC396D" w14:textId="77777777" w:rsidR="004C2C43" w:rsidRPr="004B1291" w:rsidRDefault="004C2C43" w:rsidP="004C2C43">
            <w:pPr>
              <w:ind w:left="-235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83</w:t>
            </w:r>
            <w:r w:rsidRPr="004B1291">
              <w:rPr>
                <w:rFonts w:eastAsia="Calibri"/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F3DF0B" w14:textId="77777777" w:rsidR="004C2C43" w:rsidRPr="004B1291" w:rsidRDefault="004C2C43" w:rsidP="004C2C43">
            <w:pPr>
              <w:ind w:left="-235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val="en-US" w:eastAsia="en-US"/>
              </w:rPr>
              <w:t>53</w:t>
            </w:r>
            <w:r w:rsidRPr="004B1291">
              <w:rPr>
                <w:rFonts w:eastAsia="Calibri"/>
                <w:sz w:val="18"/>
                <w:szCs w:val="18"/>
                <w:lang w:eastAsia="en-US"/>
              </w:rPr>
              <w:t>,3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C077AC" w14:textId="77777777" w:rsidR="004C2C43" w:rsidRPr="004B1291" w:rsidRDefault="004C2C43" w:rsidP="004C2C43">
            <w:pPr>
              <w:ind w:left="-235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70,4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BBD0B0" w14:textId="77777777" w:rsidR="004C2C43" w:rsidRPr="004B1291" w:rsidRDefault="004C2C43" w:rsidP="004C2C43">
            <w:pPr>
              <w:ind w:left="-235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130,3</w:t>
            </w:r>
          </w:p>
        </w:tc>
        <w:tc>
          <w:tcPr>
            <w:tcW w:w="5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41A330" w14:textId="77777777" w:rsidR="004C2C43" w:rsidRPr="004B1291" w:rsidRDefault="004C2C43" w:rsidP="004C2C43">
            <w:pPr>
              <w:ind w:left="-235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782,3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1E4B92" w14:textId="77777777" w:rsidR="004C2C43" w:rsidRPr="004B1291" w:rsidRDefault="004C2C43" w:rsidP="004C2C43">
            <w:pPr>
              <w:ind w:left="-235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782,3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45DF81" w14:textId="77777777" w:rsidR="004C2C43" w:rsidRPr="004B1291" w:rsidRDefault="004C2C43" w:rsidP="004C2C43">
            <w:pPr>
              <w:ind w:left="-235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60,0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9C2BEE" w14:textId="77777777" w:rsidR="004C2C43" w:rsidRPr="004B1291" w:rsidRDefault="004C2C43" w:rsidP="004C2C43">
            <w:pPr>
              <w:ind w:left="-235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4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4E4206" w14:textId="77777777" w:rsidR="004C2C43" w:rsidRPr="004B1291" w:rsidRDefault="004C2C43" w:rsidP="004C2C43">
            <w:pPr>
              <w:ind w:left="-235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90,9</w:t>
            </w:r>
          </w:p>
        </w:tc>
      </w:tr>
      <w:tr w:rsidR="004C2C43" w:rsidRPr="004B1291" w14:paraId="27F7873D" w14:textId="77777777" w:rsidTr="00540C75"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6B481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июнь</w:t>
            </w:r>
          </w:p>
        </w:tc>
      </w:tr>
      <w:tr w:rsidR="004C2C43" w:rsidRPr="004B1291" w14:paraId="2E1D8CBB" w14:textId="77777777" w:rsidTr="004C2C43"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E0C08D9" w14:textId="77777777" w:rsidR="004C2C43" w:rsidRPr="004B1291" w:rsidRDefault="004C2C43" w:rsidP="004C2C43">
            <w:pPr>
              <w:ind w:right="-108"/>
              <w:jc w:val="both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По области: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EBC56EF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76,2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A5FCA17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48,1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7D8C831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70,1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284F8F6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104,9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24FC444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748,1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92948CE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770,1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FDAFA74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67,6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EC6F208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13FF819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93,2</w:t>
            </w:r>
          </w:p>
        </w:tc>
      </w:tr>
      <w:tr w:rsidR="004C2C43" w:rsidRPr="004B1291" w14:paraId="047AEB6E" w14:textId="77777777" w:rsidTr="004C2C43">
        <w:tc>
          <w:tcPr>
            <w:tcW w:w="63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ACBDDF" w14:textId="77777777" w:rsidR="004C2C43" w:rsidRPr="004B1291" w:rsidRDefault="004C2C43" w:rsidP="004C2C43">
            <w:pPr>
              <w:ind w:right="-108"/>
              <w:jc w:val="both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г. Каракол</w:t>
            </w:r>
          </w:p>
        </w:tc>
        <w:tc>
          <w:tcPr>
            <w:tcW w:w="4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3FCE8FC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72,2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882BE47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44,9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ACA5C24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69,8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03DD3AD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89,9</w:t>
            </w:r>
          </w:p>
        </w:tc>
        <w:tc>
          <w:tcPr>
            <w:tcW w:w="5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EEE84C5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717,4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F6822D9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752,4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90DE243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70,7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4ADC887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44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9F2D8FB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93,4</w:t>
            </w:r>
          </w:p>
        </w:tc>
      </w:tr>
      <w:tr w:rsidR="004C2C43" w:rsidRPr="004B1291" w14:paraId="23705AB2" w14:textId="77777777" w:rsidTr="004C2C43">
        <w:tc>
          <w:tcPr>
            <w:tcW w:w="6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6910E" w14:textId="77777777" w:rsidR="004C2C43" w:rsidRPr="004B1291" w:rsidRDefault="004C2C43" w:rsidP="004C2C43">
            <w:pPr>
              <w:ind w:right="-108"/>
              <w:jc w:val="both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г. Балыкчы</w:t>
            </w:r>
          </w:p>
        </w:tc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17CBD5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83,0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F38D10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53,3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775AC1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70,4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E183F1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130,3</w:t>
            </w:r>
          </w:p>
        </w:tc>
        <w:tc>
          <w:tcPr>
            <w:tcW w:w="5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8F88B2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800,0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7BEDD5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800,0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5FBDB2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62,2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FD5426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4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91DA4C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92,9</w:t>
            </w:r>
          </w:p>
        </w:tc>
      </w:tr>
      <w:tr w:rsidR="004C2C43" w:rsidRPr="004B1291" w14:paraId="40B99D9A" w14:textId="77777777" w:rsidTr="00540C75"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42FC7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июль</w:t>
            </w:r>
          </w:p>
        </w:tc>
      </w:tr>
      <w:tr w:rsidR="004C2C43" w:rsidRPr="004B1291" w14:paraId="04DA6B4F" w14:textId="77777777" w:rsidTr="004C2C43"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BDFF6E6" w14:textId="77777777" w:rsidR="004C2C43" w:rsidRPr="004B1291" w:rsidRDefault="004C2C43" w:rsidP="004C2C43">
            <w:pPr>
              <w:ind w:right="-108"/>
              <w:jc w:val="both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По области: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A0F9E89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76,4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441C476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48,1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A1AC2C6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70,1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FAF12F3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104,9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A76D935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818,4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C779382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791,2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262A01F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46,3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CA57A17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3497A02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96,7</w:t>
            </w:r>
          </w:p>
        </w:tc>
      </w:tr>
      <w:tr w:rsidR="004C2C43" w:rsidRPr="004B1291" w14:paraId="313FA12F" w14:textId="77777777" w:rsidTr="004C2C43">
        <w:tc>
          <w:tcPr>
            <w:tcW w:w="63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535B3D" w14:textId="77777777" w:rsidR="004C2C43" w:rsidRPr="004B1291" w:rsidRDefault="004C2C43" w:rsidP="004C2C43">
            <w:pPr>
              <w:ind w:right="-108"/>
              <w:jc w:val="both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г. Каракол</w:t>
            </w:r>
          </w:p>
        </w:tc>
        <w:tc>
          <w:tcPr>
            <w:tcW w:w="4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AE00D12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72,5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0626A8C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44,9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A9E2BD7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69,8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104ACAE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89,9</w:t>
            </w:r>
          </w:p>
        </w:tc>
        <w:tc>
          <w:tcPr>
            <w:tcW w:w="5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B613B58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800,0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C2E7849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760,0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DC95B47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44,3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0BF915B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44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0380C60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97,1</w:t>
            </w:r>
          </w:p>
        </w:tc>
      </w:tr>
      <w:tr w:rsidR="004C2C43" w:rsidRPr="004B1291" w14:paraId="6CA13E27" w14:textId="77777777" w:rsidTr="004C2C43">
        <w:tc>
          <w:tcPr>
            <w:tcW w:w="6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74789" w14:textId="77777777" w:rsidR="004C2C43" w:rsidRPr="004B1291" w:rsidRDefault="004C2C43" w:rsidP="004C2C43">
            <w:pPr>
              <w:ind w:right="-108"/>
              <w:jc w:val="both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г. Балыкчы</w:t>
            </w:r>
          </w:p>
        </w:tc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204D34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85,0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3E963C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53,4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166D89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70,4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7516A2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130,3</w:t>
            </w:r>
          </w:p>
        </w:tc>
        <w:tc>
          <w:tcPr>
            <w:tcW w:w="5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F2140D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849,7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F81056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844,2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979660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49,6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70A044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4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C11DCE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96,0</w:t>
            </w:r>
          </w:p>
        </w:tc>
      </w:tr>
      <w:tr w:rsidR="004C2C43" w:rsidRPr="004B1291" w14:paraId="501365EB" w14:textId="77777777" w:rsidTr="00540C75"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A419A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val="ky-KG" w:eastAsia="en-US"/>
              </w:rPr>
            </w:pPr>
            <w:r w:rsidRPr="004B1291">
              <w:rPr>
                <w:rFonts w:eastAsia="Calibri"/>
                <w:sz w:val="18"/>
                <w:szCs w:val="18"/>
                <w:lang w:val="ky-KG" w:eastAsia="en-US"/>
              </w:rPr>
              <w:t>август</w:t>
            </w:r>
          </w:p>
        </w:tc>
      </w:tr>
      <w:tr w:rsidR="004C2C43" w:rsidRPr="004B1291" w14:paraId="573A2A0B" w14:textId="77777777" w:rsidTr="004C2C43"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339D253" w14:textId="77777777" w:rsidR="004C2C43" w:rsidRPr="004B1291" w:rsidRDefault="004C2C43" w:rsidP="004C2C43">
            <w:pPr>
              <w:ind w:right="-108"/>
              <w:jc w:val="both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По области: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C4672F3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76,6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5B4A1FB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48,1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DB6DB86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70,1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B106625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104,9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F2B5157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827,7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BDC3D6B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793,4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B2CD7F0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39,0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264D028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0924A54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101,0</w:t>
            </w:r>
          </w:p>
        </w:tc>
      </w:tr>
      <w:tr w:rsidR="004C2C43" w:rsidRPr="004B1291" w14:paraId="3DDF4C9C" w14:textId="77777777" w:rsidTr="004C2C43">
        <w:tc>
          <w:tcPr>
            <w:tcW w:w="63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6BC44E" w14:textId="77777777" w:rsidR="004C2C43" w:rsidRPr="004B1291" w:rsidRDefault="004C2C43" w:rsidP="004C2C43">
            <w:pPr>
              <w:ind w:right="-108"/>
              <w:jc w:val="both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г. Каракол</w:t>
            </w:r>
          </w:p>
        </w:tc>
        <w:tc>
          <w:tcPr>
            <w:tcW w:w="4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A56DC25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72,3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148625D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44,9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0F26B57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69,8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F0CD57A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89,9</w:t>
            </w:r>
          </w:p>
        </w:tc>
        <w:tc>
          <w:tcPr>
            <w:tcW w:w="5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A66803D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800,0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952729D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760,0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B03AB54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34,6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6D09B7F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44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BEA12C7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100,8</w:t>
            </w:r>
          </w:p>
        </w:tc>
      </w:tr>
      <w:tr w:rsidR="004C2C43" w:rsidRPr="004B1291" w14:paraId="56C85421" w14:textId="77777777" w:rsidTr="004C2C43">
        <w:tc>
          <w:tcPr>
            <w:tcW w:w="6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AE13A" w14:textId="77777777" w:rsidR="004C2C43" w:rsidRPr="004B1291" w:rsidRDefault="004C2C43" w:rsidP="004C2C43">
            <w:pPr>
              <w:ind w:right="-108"/>
              <w:jc w:val="both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г. Балыкчы</w:t>
            </w:r>
          </w:p>
        </w:tc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EF3EC4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85,1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47D719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53,4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139128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70,5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B4726A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130,3</w:t>
            </w:r>
          </w:p>
        </w:tc>
        <w:tc>
          <w:tcPr>
            <w:tcW w:w="5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962B5F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874,6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0A8D57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850,0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DD146E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46,6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6580EC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4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0FCA14" w14:textId="77777777" w:rsidR="004C2C43" w:rsidRPr="004B1291" w:rsidRDefault="004C2C43" w:rsidP="004C2C43">
            <w:pPr>
              <w:ind w:left="-232" w:right="-18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101,4</w:t>
            </w:r>
          </w:p>
        </w:tc>
      </w:tr>
    </w:tbl>
    <w:p w14:paraId="4CB3EB6D" w14:textId="2FCC0A3F" w:rsidR="004B1291" w:rsidRPr="004B1291" w:rsidRDefault="004B1291" w:rsidP="004B1291">
      <w:pPr>
        <w:rPr>
          <w:sz w:val="22"/>
          <w:szCs w:val="22"/>
          <w:lang w:val="ky-KG" w:eastAsia="ru-RU"/>
        </w:rPr>
      </w:pPr>
    </w:p>
    <w:p w14:paraId="2D5B88BE" w14:textId="77777777" w:rsidR="004B1291" w:rsidRPr="004B1291" w:rsidRDefault="004B1291" w:rsidP="004B1291">
      <w:pPr>
        <w:rPr>
          <w:sz w:val="22"/>
          <w:szCs w:val="22"/>
          <w:lang w:eastAsia="ru-RU"/>
        </w:rPr>
      </w:pPr>
      <w:r w:rsidRPr="004B1291">
        <w:rPr>
          <w:sz w:val="24"/>
          <w:szCs w:val="24"/>
          <w:lang w:eastAsia="ru-RU"/>
        </w:rPr>
        <w:t xml:space="preserve">         </w:t>
      </w:r>
      <w:r w:rsidRPr="004B1291">
        <w:rPr>
          <w:sz w:val="22"/>
          <w:szCs w:val="22"/>
          <w:lang w:eastAsia="ru-RU"/>
        </w:rPr>
        <w:t>Цены на непродовольственные товары  по области за месяц повысились на 6,4 процента.</w:t>
      </w:r>
    </w:p>
    <w:p w14:paraId="2B99BA31" w14:textId="77777777" w:rsidR="004B1291" w:rsidRPr="004B1291" w:rsidRDefault="004B1291" w:rsidP="004B1291">
      <w:pPr>
        <w:rPr>
          <w:b/>
          <w:sz w:val="22"/>
          <w:szCs w:val="22"/>
          <w:lang w:eastAsia="ru-RU"/>
        </w:rPr>
      </w:pPr>
    </w:p>
    <w:p w14:paraId="6BE6B460" w14:textId="7E3EB353" w:rsidR="004B1291" w:rsidRPr="004B1291" w:rsidRDefault="004B1291" w:rsidP="004B1291">
      <w:pPr>
        <w:rPr>
          <w:b/>
          <w:sz w:val="22"/>
          <w:szCs w:val="22"/>
          <w:lang w:eastAsia="ru-RU"/>
        </w:rPr>
      </w:pPr>
      <w:r w:rsidRPr="004B1291">
        <w:rPr>
          <w:b/>
          <w:sz w:val="22"/>
          <w:szCs w:val="22"/>
          <w:lang w:eastAsia="ru-RU"/>
        </w:rPr>
        <w:t>Таблица 15:</w:t>
      </w:r>
      <w:r w:rsidRPr="004B1291">
        <w:rPr>
          <w:b/>
          <w:sz w:val="22"/>
          <w:szCs w:val="22"/>
          <w:lang w:eastAsia="ru-RU"/>
        </w:rPr>
        <w:tab/>
        <w:t>Индекс цен на отдельные группы и виды  непродовольственных товаров.</w:t>
      </w:r>
    </w:p>
    <w:p w14:paraId="0CA2B818" w14:textId="77777777" w:rsidR="004B1291" w:rsidRPr="004B1291" w:rsidRDefault="004B1291" w:rsidP="004B1291">
      <w:pPr>
        <w:rPr>
          <w:i/>
          <w:iCs/>
          <w:sz w:val="18"/>
          <w:szCs w:val="18"/>
          <w:lang w:eastAsia="ru-RU"/>
        </w:rPr>
      </w:pPr>
      <w:r w:rsidRPr="004B1291">
        <w:rPr>
          <w:i/>
          <w:iCs/>
          <w:szCs w:val="24"/>
          <w:lang w:eastAsia="ru-RU"/>
        </w:rPr>
        <w:tab/>
      </w:r>
      <w:r w:rsidRPr="004B1291">
        <w:rPr>
          <w:i/>
          <w:iCs/>
          <w:szCs w:val="24"/>
          <w:lang w:eastAsia="ru-RU"/>
        </w:rPr>
        <w:tab/>
      </w:r>
      <w:r w:rsidRPr="004B1291">
        <w:rPr>
          <w:i/>
          <w:iCs/>
          <w:sz w:val="18"/>
          <w:szCs w:val="18"/>
          <w:lang w:eastAsia="ru-RU"/>
        </w:rPr>
        <w:t>(в процентах)</w:t>
      </w:r>
    </w:p>
    <w:p w14:paraId="597D35E0" w14:textId="77777777" w:rsidR="004B1291" w:rsidRPr="004B1291" w:rsidRDefault="004B1291" w:rsidP="004B1291">
      <w:pPr>
        <w:rPr>
          <w:i/>
          <w:iCs/>
          <w:sz w:val="10"/>
          <w:szCs w:val="1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9"/>
        <w:gridCol w:w="1557"/>
        <w:gridCol w:w="1557"/>
        <w:gridCol w:w="1562"/>
      </w:tblGrid>
      <w:tr w:rsidR="004B1291" w:rsidRPr="004B1291" w14:paraId="1175F06F" w14:textId="77777777" w:rsidTr="00540C75">
        <w:trPr>
          <w:cantSplit/>
          <w:trHeight w:val="215"/>
        </w:trPr>
        <w:tc>
          <w:tcPr>
            <w:tcW w:w="2432" w:type="pct"/>
            <w:vMerge w:val="restart"/>
          </w:tcPr>
          <w:p w14:paraId="3388C551" w14:textId="77777777" w:rsidR="004B1291" w:rsidRPr="004B1291" w:rsidRDefault="004B1291" w:rsidP="004B1291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2568" w:type="pct"/>
            <w:gridSpan w:val="3"/>
          </w:tcPr>
          <w:p w14:paraId="21068055" w14:textId="77777777" w:rsidR="004B1291" w:rsidRPr="004B1291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август 2026г к</w:t>
            </w:r>
          </w:p>
        </w:tc>
      </w:tr>
      <w:tr w:rsidR="004B1291" w:rsidRPr="004B1291" w14:paraId="1895D1B2" w14:textId="77777777" w:rsidTr="00540C75">
        <w:trPr>
          <w:cantSplit/>
          <w:trHeight w:val="405"/>
        </w:trPr>
        <w:tc>
          <w:tcPr>
            <w:tcW w:w="2432" w:type="pct"/>
            <w:vMerge/>
          </w:tcPr>
          <w:p w14:paraId="74958499" w14:textId="77777777" w:rsidR="004B1291" w:rsidRPr="004B1291" w:rsidRDefault="004B1291" w:rsidP="004B1291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855" w:type="pct"/>
            <w:tcBorders>
              <w:right w:val="single" w:sz="4" w:space="0" w:color="auto"/>
            </w:tcBorders>
            <w:vAlign w:val="center"/>
          </w:tcPr>
          <w:p w14:paraId="270CDD37" w14:textId="77777777" w:rsidR="004B1291" w:rsidRPr="004B1291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 xml:space="preserve"> декабрю 2025г</w:t>
            </w:r>
          </w:p>
        </w:tc>
        <w:tc>
          <w:tcPr>
            <w:tcW w:w="855" w:type="pct"/>
            <w:tcBorders>
              <w:right w:val="single" w:sz="4" w:space="0" w:color="auto"/>
            </w:tcBorders>
            <w:vAlign w:val="center"/>
          </w:tcPr>
          <w:p w14:paraId="338F55BB" w14:textId="77777777" w:rsidR="004B1291" w:rsidRPr="004B1291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августу 2025г</w:t>
            </w:r>
          </w:p>
        </w:tc>
        <w:tc>
          <w:tcPr>
            <w:tcW w:w="857" w:type="pct"/>
            <w:tcBorders>
              <w:bottom w:val="single" w:sz="4" w:space="0" w:color="auto"/>
            </w:tcBorders>
          </w:tcPr>
          <w:p w14:paraId="1CD8BD1B" w14:textId="77777777" w:rsidR="004B1291" w:rsidRPr="004B1291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июлю</w:t>
            </w:r>
          </w:p>
          <w:p w14:paraId="41DB63F0" w14:textId="77777777" w:rsidR="004B1291" w:rsidRPr="004B1291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2026г</w:t>
            </w:r>
          </w:p>
        </w:tc>
      </w:tr>
      <w:tr w:rsidR="004B1291" w:rsidRPr="004B1291" w14:paraId="309905E5" w14:textId="77777777" w:rsidTr="00540C75">
        <w:trPr>
          <w:cantSplit/>
          <w:trHeight w:val="94"/>
        </w:trPr>
        <w:tc>
          <w:tcPr>
            <w:tcW w:w="2432" w:type="pct"/>
            <w:vMerge/>
            <w:tcBorders>
              <w:bottom w:val="single" w:sz="4" w:space="0" w:color="auto"/>
            </w:tcBorders>
          </w:tcPr>
          <w:p w14:paraId="469A5588" w14:textId="77777777" w:rsidR="004B1291" w:rsidRPr="004B1291" w:rsidRDefault="004B1291" w:rsidP="004B1291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2568" w:type="pct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29D02144" w14:textId="77777777" w:rsidR="004B1291" w:rsidRPr="004B1291" w:rsidRDefault="004B1291" w:rsidP="004B1291">
            <w:pPr>
              <w:tabs>
                <w:tab w:val="left" w:pos="225"/>
              </w:tabs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По области</w:t>
            </w:r>
          </w:p>
        </w:tc>
      </w:tr>
      <w:tr w:rsidR="004B1291" w:rsidRPr="004B1291" w14:paraId="5D88AEA3" w14:textId="77777777" w:rsidTr="00540C75">
        <w:trPr>
          <w:cantSplit/>
          <w:trHeight w:val="227"/>
        </w:trPr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983F403" w14:textId="77777777" w:rsidR="004B1291" w:rsidRPr="004B1291" w:rsidRDefault="004B1291" w:rsidP="004B1291">
            <w:pPr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Материалы для изготовления одежды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634FE6A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102,1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A1114EE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102,1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C5CC1EF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</w:tr>
      <w:tr w:rsidR="004B1291" w:rsidRPr="004B1291" w14:paraId="51BE5AA3" w14:textId="77777777" w:rsidTr="00540C75">
        <w:trPr>
          <w:cantSplit/>
          <w:trHeight w:val="227"/>
        </w:trPr>
        <w:tc>
          <w:tcPr>
            <w:tcW w:w="24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FA0819F" w14:textId="77777777" w:rsidR="004B1291" w:rsidRPr="004B1291" w:rsidRDefault="004B1291" w:rsidP="004B1291">
            <w:pPr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 xml:space="preserve">Одежда </w:t>
            </w:r>
          </w:p>
        </w:tc>
        <w:tc>
          <w:tcPr>
            <w:tcW w:w="8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B99ABDF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106,1</w:t>
            </w:r>
          </w:p>
        </w:tc>
        <w:tc>
          <w:tcPr>
            <w:tcW w:w="8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1634E32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106,9</w:t>
            </w:r>
          </w:p>
        </w:tc>
        <w:tc>
          <w:tcPr>
            <w:tcW w:w="8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9BBB93F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</w:tr>
      <w:tr w:rsidR="004B1291" w:rsidRPr="004B1291" w14:paraId="7D356D82" w14:textId="77777777" w:rsidTr="00540C75">
        <w:trPr>
          <w:cantSplit/>
          <w:trHeight w:val="227"/>
        </w:trPr>
        <w:tc>
          <w:tcPr>
            <w:tcW w:w="24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EA7F443" w14:textId="77777777" w:rsidR="004B1291" w:rsidRPr="004B1291" w:rsidRDefault="004B1291" w:rsidP="004B1291">
            <w:pPr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Обувь</w:t>
            </w:r>
          </w:p>
        </w:tc>
        <w:tc>
          <w:tcPr>
            <w:tcW w:w="8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C526809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105,1</w:t>
            </w:r>
          </w:p>
        </w:tc>
        <w:tc>
          <w:tcPr>
            <w:tcW w:w="8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06DF5DD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105,7</w:t>
            </w:r>
          </w:p>
        </w:tc>
        <w:tc>
          <w:tcPr>
            <w:tcW w:w="8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57DFBE5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</w:tr>
      <w:tr w:rsidR="004B1291" w:rsidRPr="004B1291" w14:paraId="411749A8" w14:textId="77777777" w:rsidTr="00540C75">
        <w:trPr>
          <w:cantSplit/>
          <w:trHeight w:val="227"/>
        </w:trPr>
        <w:tc>
          <w:tcPr>
            <w:tcW w:w="24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5B71508" w14:textId="77777777" w:rsidR="004B1291" w:rsidRPr="004B1291" w:rsidRDefault="004B1291" w:rsidP="004B1291">
            <w:pPr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Моющие и чистящие средства</w:t>
            </w:r>
          </w:p>
        </w:tc>
        <w:tc>
          <w:tcPr>
            <w:tcW w:w="8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BAE90AC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106,9</w:t>
            </w:r>
          </w:p>
        </w:tc>
        <w:tc>
          <w:tcPr>
            <w:tcW w:w="8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2F0FC3C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111,5</w:t>
            </w:r>
          </w:p>
        </w:tc>
        <w:tc>
          <w:tcPr>
            <w:tcW w:w="8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2097D44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</w:tr>
      <w:tr w:rsidR="004B1291" w:rsidRPr="004B1291" w14:paraId="099E1651" w14:textId="77777777" w:rsidTr="00540C75">
        <w:trPr>
          <w:cantSplit/>
          <w:trHeight w:val="227"/>
        </w:trPr>
        <w:tc>
          <w:tcPr>
            <w:tcW w:w="24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5719577" w14:textId="77777777" w:rsidR="004B1291" w:rsidRPr="004B1291" w:rsidRDefault="004B1291" w:rsidP="004B1291">
            <w:pPr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Строительные материалы</w:t>
            </w:r>
          </w:p>
        </w:tc>
        <w:tc>
          <w:tcPr>
            <w:tcW w:w="8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17FC222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103,7</w:t>
            </w:r>
          </w:p>
        </w:tc>
        <w:tc>
          <w:tcPr>
            <w:tcW w:w="8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D476C43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106,4</w:t>
            </w:r>
          </w:p>
        </w:tc>
        <w:tc>
          <w:tcPr>
            <w:tcW w:w="8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8114558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101,0</w:t>
            </w:r>
          </w:p>
        </w:tc>
      </w:tr>
      <w:tr w:rsidR="004B1291" w:rsidRPr="004B1291" w14:paraId="30251C42" w14:textId="77777777" w:rsidTr="00540C75">
        <w:trPr>
          <w:cantSplit/>
          <w:trHeight w:val="227"/>
        </w:trPr>
        <w:tc>
          <w:tcPr>
            <w:tcW w:w="24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0CAD0A2" w14:textId="77777777" w:rsidR="004B1291" w:rsidRPr="004B1291" w:rsidRDefault="004B1291" w:rsidP="004B1291">
            <w:pPr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Газ сжиженный</w:t>
            </w:r>
          </w:p>
        </w:tc>
        <w:tc>
          <w:tcPr>
            <w:tcW w:w="8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FB29AF6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103,7</w:t>
            </w:r>
          </w:p>
        </w:tc>
        <w:tc>
          <w:tcPr>
            <w:tcW w:w="8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1EFAD7B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104,2</w:t>
            </w:r>
          </w:p>
        </w:tc>
        <w:tc>
          <w:tcPr>
            <w:tcW w:w="8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2DF008E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</w:tr>
      <w:tr w:rsidR="004B1291" w:rsidRPr="004B1291" w14:paraId="15CDEA60" w14:textId="77777777" w:rsidTr="00540C75">
        <w:trPr>
          <w:cantSplit/>
          <w:trHeight w:val="227"/>
        </w:trPr>
        <w:tc>
          <w:tcPr>
            <w:tcW w:w="24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AB9CD32" w14:textId="77777777" w:rsidR="004B1291" w:rsidRPr="004B1291" w:rsidRDefault="004B1291" w:rsidP="004B1291">
            <w:pPr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Бензин автомобильный</w:t>
            </w:r>
          </w:p>
        </w:tc>
        <w:tc>
          <w:tcPr>
            <w:tcW w:w="8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501BA00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117,9</w:t>
            </w:r>
          </w:p>
        </w:tc>
        <w:tc>
          <w:tcPr>
            <w:tcW w:w="8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E496CBE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124,0</w:t>
            </w:r>
          </w:p>
        </w:tc>
        <w:tc>
          <w:tcPr>
            <w:tcW w:w="8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1DD673A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108,2</w:t>
            </w:r>
          </w:p>
        </w:tc>
      </w:tr>
      <w:tr w:rsidR="004B1291" w:rsidRPr="004B1291" w14:paraId="0D797A20" w14:textId="77777777" w:rsidTr="00540C75">
        <w:trPr>
          <w:cantSplit/>
          <w:trHeight w:val="227"/>
        </w:trPr>
        <w:tc>
          <w:tcPr>
            <w:tcW w:w="24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7A5113C" w14:textId="77777777" w:rsidR="004B1291" w:rsidRPr="004B1291" w:rsidRDefault="004B1291" w:rsidP="004B1291">
            <w:pPr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Дизтопливо</w:t>
            </w:r>
          </w:p>
        </w:tc>
        <w:tc>
          <w:tcPr>
            <w:tcW w:w="8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292F2A7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125,4</w:t>
            </w:r>
          </w:p>
        </w:tc>
        <w:tc>
          <w:tcPr>
            <w:tcW w:w="8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A73D1ED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132,4</w:t>
            </w:r>
          </w:p>
        </w:tc>
        <w:tc>
          <w:tcPr>
            <w:tcW w:w="8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8494218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104,3</w:t>
            </w:r>
          </w:p>
        </w:tc>
      </w:tr>
      <w:tr w:rsidR="004B1291" w:rsidRPr="004B1291" w14:paraId="4AFDC775" w14:textId="77777777" w:rsidTr="00540C75">
        <w:trPr>
          <w:cantSplit/>
          <w:trHeight w:val="227"/>
        </w:trPr>
        <w:tc>
          <w:tcPr>
            <w:tcW w:w="24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84EC438" w14:textId="77777777" w:rsidR="004B1291" w:rsidRPr="004B1291" w:rsidRDefault="004B1291" w:rsidP="004B1291">
            <w:pPr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Твердое топливо (уголь, дрова)</w:t>
            </w:r>
          </w:p>
        </w:tc>
        <w:tc>
          <w:tcPr>
            <w:tcW w:w="8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0CA3A5C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96,2</w:t>
            </w:r>
          </w:p>
        </w:tc>
        <w:tc>
          <w:tcPr>
            <w:tcW w:w="8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92DC717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105,1</w:t>
            </w:r>
          </w:p>
        </w:tc>
        <w:tc>
          <w:tcPr>
            <w:tcW w:w="8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C3BBE3B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</w:tr>
      <w:tr w:rsidR="004B1291" w:rsidRPr="004B1291" w14:paraId="115353F9" w14:textId="77777777" w:rsidTr="00540C75">
        <w:trPr>
          <w:cantSplit/>
          <w:trHeight w:val="227"/>
        </w:trPr>
        <w:tc>
          <w:tcPr>
            <w:tcW w:w="24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4D9AE3F" w14:textId="77777777" w:rsidR="004B1291" w:rsidRPr="004B1291" w:rsidRDefault="004B1291" w:rsidP="004B1291">
            <w:pPr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Предметы домашнего обихода, бытовая техника</w:t>
            </w:r>
          </w:p>
        </w:tc>
        <w:tc>
          <w:tcPr>
            <w:tcW w:w="8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DFE5917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104,0</w:t>
            </w:r>
          </w:p>
        </w:tc>
        <w:tc>
          <w:tcPr>
            <w:tcW w:w="8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1AC95A9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108,3</w:t>
            </w:r>
          </w:p>
        </w:tc>
        <w:tc>
          <w:tcPr>
            <w:tcW w:w="8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4F620C1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</w:tr>
      <w:tr w:rsidR="004B1291" w:rsidRPr="004B1291" w14:paraId="0669CE5A" w14:textId="77777777" w:rsidTr="00540C75">
        <w:trPr>
          <w:cantSplit/>
          <w:trHeight w:val="227"/>
        </w:trPr>
        <w:tc>
          <w:tcPr>
            <w:tcW w:w="24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4C9325A" w14:textId="77777777" w:rsidR="004B1291" w:rsidRPr="004B1291" w:rsidRDefault="004B1291" w:rsidP="004B1291">
            <w:pPr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Печатные издания</w:t>
            </w:r>
          </w:p>
        </w:tc>
        <w:tc>
          <w:tcPr>
            <w:tcW w:w="8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59D77B1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104,8</w:t>
            </w:r>
          </w:p>
        </w:tc>
        <w:tc>
          <w:tcPr>
            <w:tcW w:w="8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505A8B4" w14:textId="77777777" w:rsidR="004B1291" w:rsidRPr="004B1291" w:rsidRDefault="004B1291" w:rsidP="004B1291">
            <w:pPr>
              <w:ind w:right="-86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106,7</w:t>
            </w:r>
          </w:p>
        </w:tc>
        <w:tc>
          <w:tcPr>
            <w:tcW w:w="8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525CE58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</w:tr>
      <w:tr w:rsidR="004B1291" w:rsidRPr="004B1291" w14:paraId="565B4671" w14:textId="77777777" w:rsidTr="00540C75">
        <w:trPr>
          <w:cantSplit/>
          <w:trHeight w:val="227"/>
        </w:trPr>
        <w:tc>
          <w:tcPr>
            <w:tcW w:w="2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1E1802" w14:textId="77777777" w:rsidR="004B1291" w:rsidRPr="004B1291" w:rsidRDefault="004B1291" w:rsidP="004B1291">
            <w:pPr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Фармацевтическая продукция</w:t>
            </w:r>
          </w:p>
        </w:tc>
        <w:tc>
          <w:tcPr>
            <w:tcW w:w="8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8BB8E1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107,7</w:t>
            </w:r>
          </w:p>
        </w:tc>
        <w:tc>
          <w:tcPr>
            <w:tcW w:w="8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405366" w14:textId="77777777" w:rsidR="004B1291" w:rsidRPr="004B1291" w:rsidRDefault="004B1291" w:rsidP="004B1291">
            <w:pPr>
              <w:ind w:right="-86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109,3</w:t>
            </w:r>
          </w:p>
        </w:tc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C4AB8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</w:tr>
    </w:tbl>
    <w:p w14:paraId="06AA2F7A" w14:textId="77777777" w:rsidR="004B1291" w:rsidRPr="004B1291" w:rsidRDefault="004B1291" w:rsidP="004B1291">
      <w:pPr>
        <w:jc w:val="right"/>
        <w:rPr>
          <w:iCs/>
          <w:sz w:val="18"/>
          <w:szCs w:val="18"/>
          <w:lang w:eastAsia="ru-RU"/>
        </w:rPr>
      </w:pPr>
    </w:p>
    <w:p w14:paraId="49EC074E" w14:textId="77777777" w:rsidR="004B1291" w:rsidRPr="004C2C43" w:rsidRDefault="004B1291" w:rsidP="004B1291">
      <w:pPr>
        <w:jc w:val="right"/>
        <w:rPr>
          <w:iCs/>
          <w:sz w:val="22"/>
          <w:szCs w:val="22"/>
          <w:lang w:eastAsia="ru-RU"/>
        </w:rPr>
      </w:pPr>
      <w:r w:rsidRPr="004C2C43">
        <w:rPr>
          <w:iCs/>
          <w:sz w:val="22"/>
          <w:szCs w:val="22"/>
          <w:lang w:eastAsia="ru-RU"/>
        </w:rPr>
        <w:t>продолжение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31"/>
        <w:gridCol w:w="1147"/>
        <w:gridCol w:w="1147"/>
        <w:gridCol w:w="1133"/>
        <w:gridCol w:w="1085"/>
        <w:gridCol w:w="162"/>
        <w:gridCol w:w="967"/>
        <w:gridCol w:w="157"/>
        <w:gridCol w:w="976"/>
      </w:tblGrid>
      <w:tr w:rsidR="004B1291" w:rsidRPr="004B1291" w14:paraId="2BAD9162" w14:textId="77777777" w:rsidTr="00540C75">
        <w:trPr>
          <w:cantSplit/>
          <w:trHeight w:val="215"/>
        </w:trPr>
        <w:tc>
          <w:tcPr>
            <w:tcW w:w="1280" w:type="pct"/>
            <w:vMerge w:val="restart"/>
          </w:tcPr>
          <w:p w14:paraId="7EE106B6" w14:textId="77777777" w:rsidR="004B1291" w:rsidRPr="004B1291" w:rsidRDefault="004B1291" w:rsidP="004B1291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3720" w:type="pct"/>
            <w:gridSpan w:val="8"/>
          </w:tcPr>
          <w:p w14:paraId="19CB69FB" w14:textId="77777777" w:rsidR="004B1291" w:rsidRPr="004B1291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август 2026г к</w:t>
            </w:r>
          </w:p>
        </w:tc>
      </w:tr>
      <w:tr w:rsidR="004B1291" w:rsidRPr="004B1291" w14:paraId="41069C6D" w14:textId="77777777" w:rsidTr="00540C75">
        <w:trPr>
          <w:cantSplit/>
          <w:trHeight w:val="405"/>
        </w:trPr>
        <w:tc>
          <w:tcPr>
            <w:tcW w:w="1280" w:type="pct"/>
            <w:vMerge/>
          </w:tcPr>
          <w:p w14:paraId="3CAF3637" w14:textId="77777777" w:rsidR="004B1291" w:rsidRPr="004B1291" w:rsidRDefault="004B1291" w:rsidP="004B1291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30" w:type="pct"/>
            <w:tcBorders>
              <w:right w:val="single" w:sz="4" w:space="0" w:color="auto"/>
            </w:tcBorders>
            <w:vAlign w:val="center"/>
          </w:tcPr>
          <w:p w14:paraId="28BFBF1D" w14:textId="77777777" w:rsidR="004B1291" w:rsidRPr="004B1291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 xml:space="preserve"> декабрю 2025г</w:t>
            </w:r>
          </w:p>
        </w:tc>
        <w:tc>
          <w:tcPr>
            <w:tcW w:w="630" w:type="pct"/>
            <w:tcBorders>
              <w:right w:val="single" w:sz="4" w:space="0" w:color="auto"/>
            </w:tcBorders>
            <w:vAlign w:val="center"/>
          </w:tcPr>
          <w:p w14:paraId="5F137AEC" w14:textId="77777777" w:rsidR="004B1291" w:rsidRPr="004B1291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августу 2025г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095FA334" w14:textId="77777777" w:rsidR="004B1291" w:rsidRPr="004B1291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июлю</w:t>
            </w:r>
          </w:p>
          <w:p w14:paraId="3504B1D9" w14:textId="77777777" w:rsidR="004B1291" w:rsidRPr="004B1291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2026г</w:t>
            </w:r>
          </w:p>
        </w:tc>
        <w:tc>
          <w:tcPr>
            <w:tcW w:w="596" w:type="pct"/>
            <w:tcBorders>
              <w:bottom w:val="single" w:sz="4" w:space="0" w:color="auto"/>
            </w:tcBorders>
            <w:vAlign w:val="center"/>
          </w:tcPr>
          <w:p w14:paraId="10278EE7" w14:textId="77777777" w:rsidR="004B1291" w:rsidRPr="004B1291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декабрю 2025г</w:t>
            </w:r>
          </w:p>
        </w:tc>
        <w:tc>
          <w:tcPr>
            <w:tcW w:w="620" w:type="pct"/>
            <w:gridSpan w:val="2"/>
            <w:tcBorders>
              <w:right w:val="single" w:sz="4" w:space="0" w:color="auto"/>
            </w:tcBorders>
            <w:vAlign w:val="center"/>
          </w:tcPr>
          <w:p w14:paraId="58A1E8D1" w14:textId="77777777" w:rsidR="004B1291" w:rsidRPr="004B1291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августу 2025г</w:t>
            </w:r>
          </w:p>
        </w:tc>
        <w:tc>
          <w:tcPr>
            <w:tcW w:w="622" w:type="pct"/>
            <w:gridSpan w:val="2"/>
            <w:tcBorders>
              <w:bottom w:val="single" w:sz="4" w:space="0" w:color="auto"/>
            </w:tcBorders>
          </w:tcPr>
          <w:p w14:paraId="566D7CE8" w14:textId="77777777" w:rsidR="004B1291" w:rsidRPr="004B1291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июлю</w:t>
            </w:r>
          </w:p>
          <w:p w14:paraId="415DA819" w14:textId="77777777" w:rsidR="004B1291" w:rsidRPr="004B1291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2026г</w:t>
            </w:r>
          </w:p>
        </w:tc>
      </w:tr>
      <w:tr w:rsidR="004B1291" w:rsidRPr="004B1291" w14:paraId="074A293C" w14:textId="77777777" w:rsidTr="004C2C43">
        <w:trPr>
          <w:cantSplit/>
          <w:trHeight w:val="344"/>
        </w:trPr>
        <w:tc>
          <w:tcPr>
            <w:tcW w:w="1280" w:type="pct"/>
            <w:vMerge/>
            <w:tcBorders>
              <w:bottom w:val="single" w:sz="4" w:space="0" w:color="auto"/>
            </w:tcBorders>
          </w:tcPr>
          <w:p w14:paraId="35ABD72B" w14:textId="77777777" w:rsidR="004B1291" w:rsidRPr="004B1291" w:rsidRDefault="004B1291" w:rsidP="004B1291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882" w:type="pct"/>
            <w:gridSpan w:val="3"/>
            <w:tcBorders>
              <w:bottom w:val="single" w:sz="4" w:space="0" w:color="auto"/>
            </w:tcBorders>
            <w:vAlign w:val="center"/>
          </w:tcPr>
          <w:p w14:paraId="1C6A50BC" w14:textId="77777777" w:rsidR="004B1291" w:rsidRPr="004B1291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г. Каракол</w:t>
            </w:r>
          </w:p>
        </w:tc>
        <w:tc>
          <w:tcPr>
            <w:tcW w:w="1838" w:type="pct"/>
            <w:gridSpan w:val="5"/>
            <w:tcBorders>
              <w:bottom w:val="single" w:sz="4" w:space="0" w:color="auto"/>
            </w:tcBorders>
            <w:vAlign w:val="center"/>
          </w:tcPr>
          <w:p w14:paraId="35A7F40B" w14:textId="77777777" w:rsidR="004B1291" w:rsidRPr="004B1291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г. Балыкчы</w:t>
            </w:r>
          </w:p>
        </w:tc>
      </w:tr>
      <w:tr w:rsidR="004B1291" w:rsidRPr="004B1291" w14:paraId="4B6E7F74" w14:textId="77777777" w:rsidTr="00540C75">
        <w:trPr>
          <w:cantSplit/>
          <w:trHeight w:val="20"/>
        </w:trPr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31C911A" w14:textId="77777777" w:rsidR="004B1291" w:rsidRPr="004B1291" w:rsidRDefault="004B1291" w:rsidP="004B1291">
            <w:pPr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Материалы для изготовления одежды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9F77607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103,3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577AD61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103,3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B433CFA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685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D871B63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61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3327343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17CCA6D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</w:tr>
      <w:tr w:rsidR="004B1291" w:rsidRPr="004B1291" w14:paraId="6ABF3B67" w14:textId="77777777" w:rsidTr="00540C75">
        <w:trPr>
          <w:cantSplit/>
          <w:trHeight w:val="20"/>
        </w:trPr>
        <w:tc>
          <w:tcPr>
            <w:tcW w:w="12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91C6665" w14:textId="77777777" w:rsidR="004B1291" w:rsidRPr="004B1291" w:rsidRDefault="004B1291" w:rsidP="004B1291">
            <w:pPr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 xml:space="preserve">Одежда </w:t>
            </w:r>
          </w:p>
        </w:tc>
        <w:tc>
          <w:tcPr>
            <w:tcW w:w="6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191280E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105,8</w:t>
            </w:r>
          </w:p>
        </w:tc>
        <w:tc>
          <w:tcPr>
            <w:tcW w:w="6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8BA6220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107,3</w:t>
            </w:r>
          </w:p>
        </w:tc>
        <w:tc>
          <w:tcPr>
            <w:tcW w:w="62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1533293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68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FC82B9C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106,6</w:t>
            </w:r>
          </w:p>
        </w:tc>
        <w:tc>
          <w:tcPr>
            <w:tcW w:w="61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D3DE353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107,4</w:t>
            </w: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A46D752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</w:tr>
      <w:tr w:rsidR="004B1291" w:rsidRPr="004B1291" w14:paraId="1A8D261E" w14:textId="77777777" w:rsidTr="00540C75">
        <w:trPr>
          <w:cantSplit/>
          <w:trHeight w:val="20"/>
        </w:trPr>
        <w:tc>
          <w:tcPr>
            <w:tcW w:w="12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556DDB9" w14:textId="77777777" w:rsidR="004B1291" w:rsidRPr="004B1291" w:rsidRDefault="004B1291" w:rsidP="004B1291">
            <w:pPr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Обувь</w:t>
            </w:r>
          </w:p>
        </w:tc>
        <w:tc>
          <w:tcPr>
            <w:tcW w:w="6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084CCFD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105,9</w:t>
            </w:r>
          </w:p>
        </w:tc>
        <w:tc>
          <w:tcPr>
            <w:tcW w:w="6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1B8C406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111,0</w:t>
            </w:r>
          </w:p>
        </w:tc>
        <w:tc>
          <w:tcPr>
            <w:tcW w:w="62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8450A45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68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BA7EF13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103,7</w:t>
            </w:r>
          </w:p>
        </w:tc>
        <w:tc>
          <w:tcPr>
            <w:tcW w:w="61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48BAF54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104,7</w:t>
            </w: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DD1F412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</w:tr>
      <w:tr w:rsidR="004B1291" w:rsidRPr="004B1291" w14:paraId="48AA0F20" w14:textId="77777777" w:rsidTr="00540C75">
        <w:trPr>
          <w:cantSplit/>
          <w:trHeight w:val="20"/>
        </w:trPr>
        <w:tc>
          <w:tcPr>
            <w:tcW w:w="12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3FBFCA1" w14:textId="77777777" w:rsidR="004B1291" w:rsidRPr="004B1291" w:rsidRDefault="004B1291" w:rsidP="004B1291">
            <w:pPr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Моющие и чистящие средства</w:t>
            </w:r>
          </w:p>
        </w:tc>
        <w:tc>
          <w:tcPr>
            <w:tcW w:w="6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5177B03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103,0</w:t>
            </w:r>
          </w:p>
        </w:tc>
        <w:tc>
          <w:tcPr>
            <w:tcW w:w="6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0D709B7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106,3</w:t>
            </w:r>
          </w:p>
        </w:tc>
        <w:tc>
          <w:tcPr>
            <w:tcW w:w="62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49C9356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68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5CD2C9F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124,3</w:t>
            </w:r>
          </w:p>
        </w:tc>
        <w:tc>
          <w:tcPr>
            <w:tcW w:w="61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B35BC90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124,3</w:t>
            </w: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78F89E6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</w:tr>
      <w:tr w:rsidR="004B1291" w:rsidRPr="004B1291" w14:paraId="6CD1FFA1" w14:textId="77777777" w:rsidTr="00540C75">
        <w:trPr>
          <w:cantSplit/>
          <w:trHeight w:val="20"/>
        </w:trPr>
        <w:tc>
          <w:tcPr>
            <w:tcW w:w="12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F131EE9" w14:textId="77777777" w:rsidR="004B1291" w:rsidRPr="004B1291" w:rsidRDefault="004B1291" w:rsidP="004B1291">
            <w:pPr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Строительные материалы</w:t>
            </w:r>
          </w:p>
        </w:tc>
        <w:tc>
          <w:tcPr>
            <w:tcW w:w="6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B9593C7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102,2</w:t>
            </w:r>
          </w:p>
        </w:tc>
        <w:tc>
          <w:tcPr>
            <w:tcW w:w="6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4532FE8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106,1</w:t>
            </w:r>
          </w:p>
        </w:tc>
        <w:tc>
          <w:tcPr>
            <w:tcW w:w="62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6619F5C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68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A2B8295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106,3</w:t>
            </w:r>
          </w:p>
        </w:tc>
        <w:tc>
          <w:tcPr>
            <w:tcW w:w="61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23D7920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102,3</w:t>
            </w: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B5CA927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102,9</w:t>
            </w:r>
          </w:p>
        </w:tc>
      </w:tr>
      <w:tr w:rsidR="004B1291" w:rsidRPr="004B1291" w14:paraId="24385C12" w14:textId="77777777" w:rsidTr="00540C75">
        <w:trPr>
          <w:cantSplit/>
          <w:trHeight w:val="20"/>
        </w:trPr>
        <w:tc>
          <w:tcPr>
            <w:tcW w:w="12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F48A1BF" w14:textId="77777777" w:rsidR="004B1291" w:rsidRPr="004B1291" w:rsidRDefault="004B1291" w:rsidP="004B1291">
            <w:pPr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Газ сжиженный</w:t>
            </w:r>
          </w:p>
        </w:tc>
        <w:tc>
          <w:tcPr>
            <w:tcW w:w="6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07209B5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105,9</w:t>
            </w:r>
          </w:p>
        </w:tc>
        <w:tc>
          <w:tcPr>
            <w:tcW w:w="6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1EB3F1F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112,5</w:t>
            </w:r>
          </w:p>
        </w:tc>
        <w:tc>
          <w:tcPr>
            <w:tcW w:w="62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8E13DFC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68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413CF74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61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70A65FE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4F77461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</w:tr>
    </w:tbl>
    <w:p w14:paraId="5DBB9A51" w14:textId="77777777" w:rsidR="004C2C43" w:rsidRPr="004C2C43" w:rsidRDefault="004C2C43" w:rsidP="001F139B">
      <w:pPr>
        <w:pageBreakBefore/>
        <w:jc w:val="right"/>
        <w:rPr>
          <w:iCs/>
          <w:sz w:val="22"/>
          <w:szCs w:val="22"/>
          <w:lang w:eastAsia="ru-RU"/>
        </w:rPr>
      </w:pPr>
      <w:r w:rsidRPr="004C2C43">
        <w:rPr>
          <w:iCs/>
          <w:sz w:val="22"/>
          <w:szCs w:val="22"/>
          <w:lang w:eastAsia="ru-RU"/>
        </w:rPr>
        <w:lastRenderedPageBreak/>
        <w:t>продолжение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31"/>
        <w:gridCol w:w="1147"/>
        <w:gridCol w:w="1147"/>
        <w:gridCol w:w="1133"/>
        <w:gridCol w:w="1247"/>
        <w:gridCol w:w="1124"/>
        <w:gridCol w:w="976"/>
      </w:tblGrid>
      <w:tr w:rsidR="004C2C43" w:rsidRPr="004B1291" w14:paraId="4B49CAD4" w14:textId="77777777" w:rsidTr="00553C76">
        <w:trPr>
          <w:cantSplit/>
          <w:trHeight w:val="445"/>
        </w:trPr>
        <w:tc>
          <w:tcPr>
            <w:tcW w:w="12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E5DEE41" w14:textId="77777777" w:rsidR="004C2C43" w:rsidRPr="004B1291" w:rsidRDefault="004C2C43" w:rsidP="004B1291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372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656B9" w14:textId="60FAAAFB" w:rsidR="004C2C43" w:rsidRPr="004B1291" w:rsidRDefault="004C2C43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август 2026г к</w:t>
            </w:r>
          </w:p>
        </w:tc>
      </w:tr>
      <w:tr w:rsidR="004C2C43" w:rsidRPr="004B1291" w14:paraId="077AC18B" w14:textId="77777777" w:rsidTr="009A7F54">
        <w:trPr>
          <w:cantSplit/>
          <w:trHeight w:val="20"/>
        </w:trPr>
        <w:tc>
          <w:tcPr>
            <w:tcW w:w="12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A371F2" w14:textId="77777777" w:rsidR="004C2C43" w:rsidRPr="004B1291" w:rsidRDefault="004C2C43" w:rsidP="004C2C43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630" w:type="pct"/>
            <w:tcBorders>
              <w:right w:val="single" w:sz="4" w:space="0" w:color="auto"/>
            </w:tcBorders>
            <w:vAlign w:val="center"/>
          </w:tcPr>
          <w:p w14:paraId="15572908" w14:textId="02315E3D" w:rsidR="004C2C43" w:rsidRPr="004B1291" w:rsidRDefault="004C2C43" w:rsidP="004C2C43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 xml:space="preserve"> декабрю 2025г</w:t>
            </w:r>
          </w:p>
        </w:tc>
        <w:tc>
          <w:tcPr>
            <w:tcW w:w="630" w:type="pct"/>
            <w:tcBorders>
              <w:right w:val="single" w:sz="4" w:space="0" w:color="auto"/>
            </w:tcBorders>
            <w:vAlign w:val="center"/>
          </w:tcPr>
          <w:p w14:paraId="4BCDE2C2" w14:textId="3AF8FA57" w:rsidR="004C2C43" w:rsidRPr="004B1291" w:rsidRDefault="004C2C43" w:rsidP="004C2C43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августу 2025г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7CA8AD93" w14:textId="77777777" w:rsidR="004C2C43" w:rsidRPr="004B1291" w:rsidRDefault="004C2C43" w:rsidP="004C2C43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июлю</w:t>
            </w:r>
          </w:p>
          <w:p w14:paraId="348117ED" w14:textId="6E17ECAA" w:rsidR="004C2C43" w:rsidRPr="004B1291" w:rsidRDefault="004C2C43" w:rsidP="004C2C43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2026г</w:t>
            </w:r>
          </w:p>
        </w:tc>
        <w:tc>
          <w:tcPr>
            <w:tcW w:w="685" w:type="pct"/>
            <w:tcBorders>
              <w:bottom w:val="single" w:sz="4" w:space="0" w:color="auto"/>
            </w:tcBorders>
            <w:vAlign w:val="center"/>
          </w:tcPr>
          <w:p w14:paraId="577FA4B4" w14:textId="26DF3729" w:rsidR="004C2C43" w:rsidRPr="004B1291" w:rsidRDefault="004C2C43" w:rsidP="004C2C43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декабрю 2025г</w:t>
            </w:r>
          </w:p>
        </w:tc>
        <w:tc>
          <w:tcPr>
            <w:tcW w:w="617" w:type="pct"/>
            <w:tcBorders>
              <w:right w:val="single" w:sz="4" w:space="0" w:color="auto"/>
            </w:tcBorders>
            <w:vAlign w:val="center"/>
          </w:tcPr>
          <w:p w14:paraId="56DE83C7" w14:textId="5C53EE0B" w:rsidR="004C2C43" w:rsidRPr="004B1291" w:rsidRDefault="004C2C43" w:rsidP="004C2C43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августу 2025г</w:t>
            </w:r>
          </w:p>
        </w:tc>
        <w:tc>
          <w:tcPr>
            <w:tcW w:w="536" w:type="pct"/>
            <w:tcBorders>
              <w:bottom w:val="single" w:sz="4" w:space="0" w:color="auto"/>
            </w:tcBorders>
          </w:tcPr>
          <w:p w14:paraId="1AE00725" w14:textId="77777777" w:rsidR="004C2C43" w:rsidRPr="004B1291" w:rsidRDefault="004C2C43" w:rsidP="004C2C43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июлю</w:t>
            </w:r>
          </w:p>
          <w:p w14:paraId="317242D5" w14:textId="1F7EE68B" w:rsidR="004C2C43" w:rsidRPr="004B1291" w:rsidRDefault="004C2C43" w:rsidP="004C2C43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2026г</w:t>
            </w:r>
          </w:p>
        </w:tc>
      </w:tr>
      <w:tr w:rsidR="004C2C43" w:rsidRPr="004B1291" w14:paraId="64DB1501" w14:textId="77777777" w:rsidTr="00553C76">
        <w:trPr>
          <w:cantSplit/>
          <w:trHeight w:val="429"/>
        </w:trPr>
        <w:tc>
          <w:tcPr>
            <w:tcW w:w="128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6111B4" w14:textId="77777777" w:rsidR="004C2C43" w:rsidRPr="004B1291" w:rsidRDefault="004C2C43" w:rsidP="004C2C43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1882" w:type="pct"/>
            <w:gridSpan w:val="3"/>
            <w:tcBorders>
              <w:bottom w:val="single" w:sz="4" w:space="0" w:color="auto"/>
            </w:tcBorders>
            <w:vAlign w:val="center"/>
          </w:tcPr>
          <w:p w14:paraId="5B465194" w14:textId="78D72F76" w:rsidR="004C2C43" w:rsidRPr="004B1291" w:rsidRDefault="004C2C43" w:rsidP="004C2C43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г. Каракол</w:t>
            </w:r>
          </w:p>
        </w:tc>
        <w:tc>
          <w:tcPr>
            <w:tcW w:w="1838" w:type="pct"/>
            <w:gridSpan w:val="3"/>
            <w:tcBorders>
              <w:bottom w:val="single" w:sz="4" w:space="0" w:color="auto"/>
            </w:tcBorders>
            <w:vAlign w:val="center"/>
          </w:tcPr>
          <w:p w14:paraId="36BBFCB9" w14:textId="7244BAB9" w:rsidR="004C2C43" w:rsidRPr="004B1291" w:rsidRDefault="004C2C43" w:rsidP="004C2C43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г. Балыкчы</w:t>
            </w:r>
          </w:p>
        </w:tc>
      </w:tr>
      <w:tr w:rsidR="004B1291" w:rsidRPr="004B1291" w14:paraId="367DE6A9" w14:textId="77777777" w:rsidTr="004C2C43">
        <w:trPr>
          <w:cantSplit/>
          <w:trHeight w:val="20"/>
        </w:trPr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130E62C" w14:textId="77777777" w:rsidR="004B1291" w:rsidRPr="004B1291" w:rsidRDefault="004B1291" w:rsidP="004B1291">
            <w:pPr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Бензин автомобильный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BFAF255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118,5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52FAA9B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125,8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0B0BC5F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108,7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7376DF6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117,2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4827453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131,6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BB554AB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107,4</w:t>
            </w:r>
          </w:p>
        </w:tc>
      </w:tr>
      <w:tr w:rsidR="004B1291" w:rsidRPr="004B1291" w14:paraId="03DD9841" w14:textId="77777777" w:rsidTr="00540C75">
        <w:trPr>
          <w:cantSplit/>
          <w:trHeight w:val="20"/>
        </w:trPr>
        <w:tc>
          <w:tcPr>
            <w:tcW w:w="12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706A043" w14:textId="77777777" w:rsidR="004B1291" w:rsidRPr="004B1291" w:rsidRDefault="004B1291" w:rsidP="004B1291">
            <w:pPr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Дизтопливо</w:t>
            </w:r>
          </w:p>
        </w:tc>
        <w:tc>
          <w:tcPr>
            <w:tcW w:w="6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43EED06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125,5</w:t>
            </w:r>
          </w:p>
        </w:tc>
        <w:tc>
          <w:tcPr>
            <w:tcW w:w="6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D17F259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130,1</w:t>
            </w:r>
          </w:p>
        </w:tc>
        <w:tc>
          <w:tcPr>
            <w:tcW w:w="62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AB8FADB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103,7</w:t>
            </w:r>
          </w:p>
        </w:tc>
        <w:tc>
          <w:tcPr>
            <w:tcW w:w="6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57C51B6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125,4</w:t>
            </w:r>
          </w:p>
        </w:tc>
        <w:tc>
          <w:tcPr>
            <w:tcW w:w="6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D57AF20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135,0</w:t>
            </w: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7E629C7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105,4</w:t>
            </w:r>
          </w:p>
        </w:tc>
      </w:tr>
      <w:tr w:rsidR="004B1291" w:rsidRPr="004B1291" w14:paraId="72BBA201" w14:textId="77777777" w:rsidTr="00540C75">
        <w:trPr>
          <w:cantSplit/>
          <w:trHeight w:val="20"/>
        </w:trPr>
        <w:tc>
          <w:tcPr>
            <w:tcW w:w="12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726AABC" w14:textId="77777777" w:rsidR="004B1291" w:rsidRPr="004B1291" w:rsidRDefault="004B1291" w:rsidP="004B1291">
            <w:pPr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Твердое топливо (уголь, дрова)</w:t>
            </w:r>
          </w:p>
        </w:tc>
        <w:tc>
          <w:tcPr>
            <w:tcW w:w="6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170E62E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93,8</w:t>
            </w:r>
          </w:p>
        </w:tc>
        <w:tc>
          <w:tcPr>
            <w:tcW w:w="6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33B6486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93,8</w:t>
            </w:r>
          </w:p>
        </w:tc>
        <w:tc>
          <w:tcPr>
            <w:tcW w:w="62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88C6583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6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D1F1DBE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6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DC4E2FB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54492AC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</w:tr>
      <w:tr w:rsidR="004B1291" w:rsidRPr="004B1291" w14:paraId="1C6F0739" w14:textId="77777777" w:rsidTr="00540C75">
        <w:trPr>
          <w:cantSplit/>
          <w:trHeight w:val="20"/>
        </w:trPr>
        <w:tc>
          <w:tcPr>
            <w:tcW w:w="12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342F22E" w14:textId="77777777" w:rsidR="004B1291" w:rsidRPr="004B1291" w:rsidRDefault="004B1291" w:rsidP="004B1291">
            <w:pPr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Предметы домашнего обихода, бытовая техника</w:t>
            </w:r>
          </w:p>
        </w:tc>
        <w:tc>
          <w:tcPr>
            <w:tcW w:w="6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A51A540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103,8</w:t>
            </w:r>
          </w:p>
        </w:tc>
        <w:tc>
          <w:tcPr>
            <w:tcW w:w="6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93D8097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105,4</w:t>
            </w:r>
          </w:p>
        </w:tc>
        <w:tc>
          <w:tcPr>
            <w:tcW w:w="62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77AC965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6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C8CE56E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104,3</w:t>
            </w:r>
          </w:p>
        </w:tc>
        <w:tc>
          <w:tcPr>
            <w:tcW w:w="6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44AA094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104,9</w:t>
            </w: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DFF0BA8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</w:tr>
      <w:tr w:rsidR="004B1291" w:rsidRPr="004B1291" w14:paraId="3EE3A5E7" w14:textId="77777777" w:rsidTr="00540C75">
        <w:trPr>
          <w:cantSplit/>
          <w:trHeight w:val="20"/>
        </w:trPr>
        <w:tc>
          <w:tcPr>
            <w:tcW w:w="12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A74CB5A" w14:textId="77777777" w:rsidR="004B1291" w:rsidRPr="004B1291" w:rsidRDefault="004B1291" w:rsidP="004B1291">
            <w:pPr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Печатные издания</w:t>
            </w:r>
          </w:p>
        </w:tc>
        <w:tc>
          <w:tcPr>
            <w:tcW w:w="6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DAA3DFF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102,1</w:t>
            </w:r>
          </w:p>
        </w:tc>
        <w:tc>
          <w:tcPr>
            <w:tcW w:w="6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719349B" w14:textId="77777777" w:rsidR="004B1291" w:rsidRPr="004B1291" w:rsidRDefault="004B1291" w:rsidP="004B1291">
            <w:pPr>
              <w:ind w:right="-86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102,1</w:t>
            </w:r>
          </w:p>
        </w:tc>
        <w:tc>
          <w:tcPr>
            <w:tcW w:w="62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D03F767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6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C36DCC4" w14:textId="77777777" w:rsidR="004B1291" w:rsidRPr="004B1291" w:rsidRDefault="004B1291" w:rsidP="004B1291">
            <w:pPr>
              <w:ind w:right="-86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109,7</w:t>
            </w:r>
          </w:p>
        </w:tc>
        <w:tc>
          <w:tcPr>
            <w:tcW w:w="6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FC04DCE" w14:textId="77777777" w:rsidR="004B1291" w:rsidRPr="004B1291" w:rsidRDefault="004B1291" w:rsidP="004B1291">
            <w:pPr>
              <w:ind w:right="-86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109,7</w:t>
            </w: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F75A263" w14:textId="77777777" w:rsidR="004B1291" w:rsidRPr="004B1291" w:rsidRDefault="004B1291" w:rsidP="004B1291">
            <w:pPr>
              <w:ind w:right="-86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</w:tr>
      <w:tr w:rsidR="004B1291" w:rsidRPr="004B1291" w14:paraId="021CDD2B" w14:textId="77777777" w:rsidTr="00540C75">
        <w:trPr>
          <w:cantSplit/>
          <w:trHeight w:val="173"/>
        </w:trPr>
        <w:tc>
          <w:tcPr>
            <w:tcW w:w="1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606503" w14:textId="77777777" w:rsidR="004B1291" w:rsidRPr="004B1291" w:rsidRDefault="004B1291" w:rsidP="004B1291">
            <w:pPr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Фармацевтическая продукция</w:t>
            </w:r>
          </w:p>
        </w:tc>
        <w:tc>
          <w:tcPr>
            <w:tcW w:w="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0FF29E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105,6</w:t>
            </w:r>
          </w:p>
        </w:tc>
        <w:tc>
          <w:tcPr>
            <w:tcW w:w="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DB58A9" w14:textId="77777777" w:rsidR="004B1291" w:rsidRPr="004B1291" w:rsidRDefault="004B1291" w:rsidP="004B1291">
            <w:pPr>
              <w:ind w:right="-86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107,6</w:t>
            </w:r>
          </w:p>
        </w:tc>
        <w:tc>
          <w:tcPr>
            <w:tcW w:w="6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E52D41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05D2A2" w14:textId="77777777" w:rsidR="004B1291" w:rsidRPr="004B1291" w:rsidRDefault="004B1291" w:rsidP="004B1291">
            <w:pPr>
              <w:ind w:right="-86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111,2</w:t>
            </w:r>
          </w:p>
        </w:tc>
        <w:tc>
          <w:tcPr>
            <w:tcW w:w="6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6E5749" w14:textId="77777777" w:rsidR="004B1291" w:rsidRPr="004B1291" w:rsidRDefault="004B1291" w:rsidP="004B1291">
            <w:pPr>
              <w:ind w:right="-86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112,4</w:t>
            </w: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175B79" w14:textId="77777777" w:rsidR="004B1291" w:rsidRPr="004B1291" w:rsidRDefault="004B1291" w:rsidP="004B1291">
            <w:pPr>
              <w:ind w:right="-86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</w:tr>
    </w:tbl>
    <w:p w14:paraId="244CBBA3" w14:textId="77777777" w:rsidR="004B1291" w:rsidRPr="004B1291" w:rsidRDefault="004B1291" w:rsidP="004B1291">
      <w:pPr>
        <w:ind w:firstLine="561"/>
        <w:jc w:val="both"/>
        <w:rPr>
          <w:sz w:val="22"/>
          <w:szCs w:val="22"/>
          <w:lang w:eastAsia="ru-RU"/>
        </w:rPr>
      </w:pPr>
    </w:p>
    <w:p w14:paraId="2EC71D1B" w14:textId="77777777" w:rsidR="004B1291" w:rsidRPr="004B1291" w:rsidRDefault="004B1291" w:rsidP="004B1291">
      <w:pPr>
        <w:ind w:firstLine="561"/>
        <w:jc w:val="both"/>
        <w:rPr>
          <w:sz w:val="22"/>
          <w:szCs w:val="22"/>
          <w:lang w:eastAsia="ru-RU"/>
        </w:rPr>
      </w:pPr>
      <w:r w:rsidRPr="004B1291">
        <w:rPr>
          <w:sz w:val="22"/>
          <w:szCs w:val="22"/>
          <w:lang w:eastAsia="ru-RU"/>
        </w:rPr>
        <w:t>Цены и тарифы на услуги оказываемые населению по области повысились на 16,8 процента.</w:t>
      </w:r>
    </w:p>
    <w:p w14:paraId="27B453D3" w14:textId="77777777" w:rsidR="004B1291" w:rsidRPr="004B1291" w:rsidRDefault="004B1291" w:rsidP="004B1291">
      <w:pPr>
        <w:rPr>
          <w:b/>
          <w:sz w:val="22"/>
          <w:szCs w:val="22"/>
          <w:lang w:eastAsia="ru-RU"/>
        </w:rPr>
      </w:pPr>
    </w:p>
    <w:p w14:paraId="4C009646" w14:textId="77777777" w:rsidR="004B1291" w:rsidRPr="004B1291" w:rsidRDefault="004B1291" w:rsidP="004B1291">
      <w:pPr>
        <w:rPr>
          <w:b/>
          <w:sz w:val="22"/>
          <w:szCs w:val="22"/>
          <w:lang w:eastAsia="ru-RU"/>
        </w:rPr>
      </w:pPr>
      <w:r w:rsidRPr="004B1291">
        <w:rPr>
          <w:b/>
          <w:sz w:val="22"/>
          <w:szCs w:val="22"/>
          <w:lang w:eastAsia="ru-RU"/>
        </w:rPr>
        <w:t>Таблица 16:</w:t>
      </w:r>
      <w:r w:rsidRPr="004B1291">
        <w:rPr>
          <w:b/>
          <w:sz w:val="22"/>
          <w:szCs w:val="22"/>
          <w:lang w:eastAsia="ru-RU"/>
        </w:rPr>
        <w:tab/>
        <w:t>Индекс тарифов на отдельные группы и виды услуг.</w:t>
      </w:r>
    </w:p>
    <w:p w14:paraId="4D91E65A" w14:textId="77777777" w:rsidR="004B1291" w:rsidRPr="004B1291" w:rsidRDefault="004B1291" w:rsidP="004B1291">
      <w:pPr>
        <w:rPr>
          <w:i/>
          <w:iCs/>
          <w:sz w:val="18"/>
          <w:szCs w:val="18"/>
          <w:lang w:eastAsia="ru-RU"/>
        </w:rPr>
      </w:pPr>
      <w:r w:rsidRPr="004B1291">
        <w:rPr>
          <w:i/>
          <w:iCs/>
          <w:szCs w:val="24"/>
          <w:lang w:eastAsia="ru-RU"/>
        </w:rPr>
        <w:tab/>
      </w:r>
      <w:r w:rsidRPr="004B1291">
        <w:rPr>
          <w:i/>
          <w:iCs/>
          <w:szCs w:val="24"/>
          <w:lang w:eastAsia="ru-RU"/>
        </w:rPr>
        <w:tab/>
      </w:r>
      <w:r w:rsidRPr="004B1291">
        <w:rPr>
          <w:i/>
          <w:iCs/>
          <w:sz w:val="18"/>
          <w:szCs w:val="18"/>
          <w:lang w:eastAsia="ru-RU"/>
        </w:rPr>
        <w:t>(в процентах)</w:t>
      </w:r>
    </w:p>
    <w:p w14:paraId="713EEC40" w14:textId="77777777" w:rsidR="004B1291" w:rsidRPr="004B1291" w:rsidRDefault="004B1291" w:rsidP="004B1291">
      <w:pPr>
        <w:rPr>
          <w:i/>
          <w:iCs/>
          <w:sz w:val="10"/>
          <w:szCs w:val="1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1"/>
        <w:gridCol w:w="1557"/>
        <w:gridCol w:w="1557"/>
        <w:gridCol w:w="1570"/>
      </w:tblGrid>
      <w:tr w:rsidR="004B1291" w:rsidRPr="004B1291" w14:paraId="4B94DF08" w14:textId="77777777" w:rsidTr="001F139B">
        <w:trPr>
          <w:cantSplit/>
          <w:trHeight w:val="395"/>
        </w:trPr>
        <w:tc>
          <w:tcPr>
            <w:tcW w:w="2428" w:type="pct"/>
            <w:vMerge w:val="restart"/>
          </w:tcPr>
          <w:p w14:paraId="15FA4020" w14:textId="77777777" w:rsidR="004B1291" w:rsidRPr="004B1291" w:rsidRDefault="004B1291" w:rsidP="004B1291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2572" w:type="pct"/>
            <w:gridSpan w:val="3"/>
            <w:vAlign w:val="center"/>
          </w:tcPr>
          <w:p w14:paraId="3C7ABC41" w14:textId="77777777" w:rsidR="004B1291" w:rsidRPr="004B1291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август 2026г к</w:t>
            </w:r>
          </w:p>
        </w:tc>
      </w:tr>
      <w:tr w:rsidR="004B1291" w:rsidRPr="004B1291" w14:paraId="43A73576" w14:textId="77777777" w:rsidTr="001F139B">
        <w:trPr>
          <w:cantSplit/>
          <w:trHeight w:val="405"/>
        </w:trPr>
        <w:tc>
          <w:tcPr>
            <w:tcW w:w="2428" w:type="pct"/>
            <w:vMerge/>
          </w:tcPr>
          <w:p w14:paraId="293D1272" w14:textId="77777777" w:rsidR="004B1291" w:rsidRPr="004B1291" w:rsidRDefault="004B1291" w:rsidP="004B1291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855" w:type="pct"/>
            <w:tcBorders>
              <w:right w:val="single" w:sz="4" w:space="0" w:color="auto"/>
            </w:tcBorders>
            <w:vAlign w:val="center"/>
          </w:tcPr>
          <w:p w14:paraId="26F95F68" w14:textId="77777777" w:rsidR="004B1291" w:rsidRPr="004B1291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 xml:space="preserve"> декабрю 2025г</w:t>
            </w:r>
          </w:p>
        </w:tc>
        <w:tc>
          <w:tcPr>
            <w:tcW w:w="855" w:type="pct"/>
            <w:tcBorders>
              <w:right w:val="single" w:sz="4" w:space="0" w:color="auto"/>
            </w:tcBorders>
            <w:vAlign w:val="center"/>
          </w:tcPr>
          <w:p w14:paraId="47CDD0E7" w14:textId="77777777" w:rsidR="004B1291" w:rsidRPr="004B1291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августу 2025г</w:t>
            </w:r>
          </w:p>
        </w:tc>
        <w:tc>
          <w:tcPr>
            <w:tcW w:w="862" w:type="pct"/>
            <w:tcBorders>
              <w:bottom w:val="single" w:sz="4" w:space="0" w:color="auto"/>
            </w:tcBorders>
            <w:vAlign w:val="center"/>
          </w:tcPr>
          <w:p w14:paraId="0A824BEB" w14:textId="600C8174" w:rsidR="004B1291" w:rsidRPr="004B1291" w:rsidRDefault="001F139B" w:rsidP="001F139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и</w:t>
            </w:r>
            <w:r w:rsidR="004B1291" w:rsidRPr="004B1291">
              <w:rPr>
                <w:b/>
                <w:sz w:val="18"/>
                <w:szCs w:val="18"/>
                <w:lang w:eastAsia="ru-RU"/>
              </w:rPr>
              <w:t>юлю</w:t>
            </w:r>
            <w:r>
              <w:rPr>
                <w:b/>
                <w:sz w:val="18"/>
                <w:szCs w:val="18"/>
                <w:lang w:eastAsia="ru-RU"/>
              </w:rPr>
              <w:t xml:space="preserve"> </w:t>
            </w:r>
            <w:r w:rsidR="004B1291" w:rsidRPr="004B1291">
              <w:rPr>
                <w:b/>
                <w:sz w:val="18"/>
                <w:szCs w:val="18"/>
                <w:lang w:eastAsia="ru-RU"/>
              </w:rPr>
              <w:t>2026г</w:t>
            </w:r>
          </w:p>
        </w:tc>
      </w:tr>
      <w:tr w:rsidR="004B1291" w:rsidRPr="004B1291" w14:paraId="6A322444" w14:textId="77777777" w:rsidTr="001F139B">
        <w:trPr>
          <w:cantSplit/>
          <w:trHeight w:val="304"/>
        </w:trPr>
        <w:tc>
          <w:tcPr>
            <w:tcW w:w="2428" w:type="pct"/>
            <w:vMerge/>
            <w:tcBorders>
              <w:bottom w:val="single" w:sz="4" w:space="0" w:color="auto"/>
            </w:tcBorders>
          </w:tcPr>
          <w:p w14:paraId="00BAC776" w14:textId="77777777" w:rsidR="004B1291" w:rsidRPr="004B1291" w:rsidRDefault="004B1291" w:rsidP="004B1291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2572" w:type="pct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882BA4F" w14:textId="77777777" w:rsidR="004B1291" w:rsidRPr="004B1291" w:rsidRDefault="004B1291" w:rsidP="004B1291">
            <w:pPr>
              <w:tabs>
                <w:tab w:val="left" w:pos="225"/>
              </w:tabs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По области</w:t>
            </w:r>
          </w:p>
        </w:tc>
      </w:tr>
      <w:tr w:rsidR="004B1291" w:rsidRPr="004B1291" w14:paraId="50F64B99" w14:textId="77777777" w:rsidTr="00540C75">
        <w:trPr>
          <w:cantSplit/>
          <w:trHeight w:val="284"/>
        </w:trPr>
        <w:tc>
          <w:tcPr>
            <w:tcW w:w="242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0A6398E" w14:textId="77777777" w:rsidR="004B1291" w:rsidRPr="004B1291" w:rsidRDefault="004B1291" w:rsidP="004B1291">
            <w:pPr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Услуги связи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3FACD83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7AAD4A8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FAD2878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</w:tr>
      <w:tr w:rsidR="004B1291" w:rsidRPr="004B1291" w14:paraId="1F6DC509" w14:textId="77777777" w:rsidTr="00540C75">
        <w:trPr>
          <w:cantSplit/>
          <w:trHeight w:val="284"/>
        </w:trPr>
        <w:tc>
          <w:tcPr>
            <w:tcW w:w="24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3BF1BC7" w14:textId="77777777" w:rsidR="004B1291" w:rsidRPr="004B1291" w:rsidRDefault="004B1291" w:rsidP="004B1291">
            <w:pPr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Услуги пассажирского транспорта</w:t>
            </w:r>
          </w:p>
        </w:tc>
        <w:tc>
          <w:tcPr>
            <w:tcW w:w="8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5996A0D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109,4</w:t>
            </w:r>
          </w:p>
        </w:tc>
        <w:tc>
          <w:tcPr>
            <w:tcW w:w="8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9863683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109,4</w:t>
            </w:r>
          </w:p>
        </w:tc>
        <w:tc>
          <w:tcPr>
            <w:tcW w:w="86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CE6057F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</w:tr>
      <w:tr w:rsidR="004B1291" w:rsidRPr="004B1291" w14:paraId="4D8B3AE7" w14:textId="77777777" w:rsidTr="00540C75">
        <w:trPr>
          <w:cantSplit/>
          <w:trHeight w:val="284"/>
        </w:trPr>
        <w:tc>
          <w:tcPr>
            <w:tcW w:w="24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12CB353" w14:textId="77777777" w:rsidR="004B1291" w:rsidRPr="004B1291" w:rsidRDefault="004B1291" w:rsidP="004B1291">
            <w:pPr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Жилищное- коммунальные услуги</w:t>
            </w:r>
          </w:p>
        </w:tc>
        <w:tc>
          <w:tcPr>
            <w:tcW w:w="8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AE854D0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109,6</w:t>
            </w:r>
          </w:p>
        </w:tc>
        <w:tc>
          <w:tcPr>
            <w:tcW w:w="8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E0A8B59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111,9</w:t>
            </w:r>
          </w:p>
        </w:tc>
        <w:tc>
          <w:tcPr>
            <w:tcW w:w="86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590C2B9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</w:tr>
      <w:tr w:rsidR="004B1291" w:rsidRPr="004B1291" w14:paraId="267C56E1" w14:textId="77777777" w:rsidTr="00540C75">
        <w:trPr>
          <w:cantSplit/>
          <w:trHeight w:val="284"/>
        </w:trPr>
        <w:tc>
          <w:tcPr>
            <w:tcW w:w="24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15F87F5" w14:textId="77777777" w:rsidR="004B1291" w:rsidRPr="004B1291" w:rsidRDefault="004B1291" w:rsidP="004B1291">
            <w:pPr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Услуги образования</w:t>
            </w:r>
          </w:p>
        </w:tc>
        <w:tc>
          <w:tcPr>
            <w:tcW w:w="8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8EFAC40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8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DB002F8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116,5</w:t>
            </w:r>
          </w:p>
        </w:tc>
        <w:tc>
          <w:tcPr>
            <w:tcW w:w="86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46EB758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</w:tr>
      <w:tr w:rsidR="004B1291" w:rsidRPr="004B1291" w14:paraId="66FEB6FE" w14:textId="77777777" w:rsidTr="00540C75">
        <w:trPr>
          <w:cantSplit/>
          <w:trHeight w:val="284"/>
        </w:trPr>
        <w:tc>
          <w:tcPr>
            <w:tcW w:w="24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B1DBA27" w14:textId="77777777" w:rsidR="004B1291" w:rsidRPr="004B1291" w:rsidRDefault="004B1291" w:rsidP="004B1291">
            <w:pPr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Услуги дошкольных учреждений</w:t>
            </w:r>
          </w:p>
        </w:tc>
        <w:tc>
          <w:tcPr>
            <w:tcW w:w="8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E7B176E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8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33E7F59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86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FA84F80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</w:tr>
      <w:tr w:rsidR="004B1291" w:rsidRPr="004B1291" w14:paraId="4DBA1FF9" w14:textId="77777777" w:rsidTr="00540C75">
        <w:trPr>
          <w:cantSplit/>
          <w:trHeight w:val="284"/>
        </w:trPr>
        <w:tc>
          <w:tcPr>
            <w:tcW w:w="24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4BF11C7" w14:textId="77777777" w:rsidR="004B1291" w:rsidRPr="004B1291" w:rsidRDefault="004B1291" w:rsidP="004B1291">
            <w:pPr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Услуги здравоохранения</w:t>
            </w:r>
          </w:p>
        </w:tc>
        <w:tc>
          <w:tcPr>
            <w:tcW w:w="8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119E186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113,3</w:t>
            </w:r>
          </w:p>
        </w:tc>
        <w:tc>
          <w:tcPr>
            <w:tcW w:w="8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8EDB08B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119,5</w:t>
            </w:r>
          </w:p>
        </w:tc>
        <w:tc>
          <w:tcPr>
            <w:tcW w:w="86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19A7652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</w:tr>
      <w:tr w:rsidR="004B1291" w:rsidRPr="004B1291" w14:paraId="4E846B69" w14:textId="77777777" w:rsidTr="00540C75">
        <w:trPr>
          <w:cantSplit/>
          <w:trHeight w:val="284"/>
        </w:trPr>
        <w:tc>
          <w:tcPr>
            <w:tcW w:w="24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8697AC8" w14:textId="77777777" w:rsidR="004B1291" w:rsidRPr="004B1291" w:rsidRDefault="004B1291" w:rsidP="004B1291">
            <w:pPr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Услуги гостиниц и ресторанов</w:t>
            </w:r>
          </w:p>
        </w:tc>
        <w:tc>
          <w:tcPr>
            <w:tcW w:w="8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1983702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135,7</w:t>
            </w:r>
          </w:p>
        </w:tc>
        <w:tc>
          <w:tcPr>
            <w:tcW w:w="8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782EE04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145,3</w:t>
            </w:r>
          </w:p>
        </w:tc>
        <w:tc>
          <w:tcPr>
            <w:tcW w:w="86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4F1E254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</w:tr>
      <w:tr w:rsidR="004B1291" w:rsidRPr="004B1291" w14:paraId="3B8DCEC3" w14:textId="77777777" w:rsidTr="00540C75">
        <w:trPr>
          <w:cantSplit/>
          <w:trHeight w:val="284"/>
        </w:trPr>
        <w:tc>
          <w:tcPr>
            <w:tcW w:w="24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196C24" w14:textId="77777777" w:rsidR="004B1291" w:rsidRPr="004B1291" w:rsidRDefault="004B1291" w:rsidP="004B1291">
            <w:pPr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Парикмахерские услуги</w:t>
            </w:r>
          </w:p>
        </w:tc>
        <w:tc>
          <w:tcPr>
            <w:tcW w:w="8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56887A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123,9</w:t>
            </w:r>
          </w:p>
        </w:tc>
        <w:tc>
          <w:tcPr>
            <w:tcW w:w="8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BEA3A2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123,9</w:t>
            </w:r>
          </w:p>
        </w:tc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986CAB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</w:tr>
    </w:tbl>
    <w:p w14:paraId="4A41E53B" w14:textId="77777777" w:rsidR="004B1291" w:rsidRPr="004B1291" w:rsidRDefault="004B1291" w:rsidP="004B1291">
      <w:pPr>
        <w:jc w:val="right"/>
        <w:rPr>
          <w:iCs/>
          <w:sz w:val="24"/>
          <w:szCs w:val="24"/>
          <w:lang w:eastAsia="ru-RU"/>
        </w:rPr>
      </w:pPr>
    </w:p>
    <w:p w14:paraId="5D03F2D5" w14:textId="77777777" w:rsidR="004B1291" w:rsidRPr="004B1291" w:rsidRDefault="004B1291" w:rsidP="004B1291">
      <w:pPr>
        <w:jc w:val="right"/>
        <w:rPr>
          <w:iCs/>
          <w:sz w:val="22"/>
          <w:szCs w:val="22"/>
          <w:lang w:eastAsia="ru-RU"/>
        </w:rPr>
      </w:pPr>
      <w:r w:rsidRPr="004B1291">
        <w:rPr>
          <w:iCs/>
          <w:sz w:val="22"/>
          <w:szCs w:val="22"/>
          <w:lang w:eastAsia="ru-RU"/>
        </w:rPr>
        <w:t>продолжение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53"/>
        <w:gridCol w:w="1105"/>
        <w:gridCol w:w="1091"/>
        <w:gridCol w:w="1131"/>
        <w:gridCol w:w="1085"/>
        <w:gridCol w:w="1109"/>
        <w:gridCol w:w="1131"/>
      </w:tblGrid>
      <w:tr w:rsidR="004B1291" w:rsidRPr="004B1291" w14:paraId="509A93EE" w14:textId="77777777" w:rsidTr="001F139B">
        <w:trPr>
          <w:cantSplit/>
          <w:trHeight w:val="394"/>
        </w:trPr>
        <w:tc>
          <w:tcPr>
            <w:tcW w:w="1347" w:type="pct"/>
            <w:vMerge w:val="restart"/>
            <w:vAlign w:val="center"/>
          </w:tcPr>
          <w:p w14:paraId="7B87AC84" w14:textId="77777777" w:rsidR="004B1291" w:rsidRPr="004B1291" w:rsidRDefault="004B1291" w:rsidP="004B1291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3653" w:type="pct"/>
            <w:gridSpan w:val="6"/>
            <w:vAlign w:val="center"/>
          </w:tcPr>
          <w:p w14:paraId="1EF24DAC" w14:textId="77777777" w:rsidR="004B1291" w:rsidRPr="004B1291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август 2026 г. к</w:t>
            </w:r>
          </w:p>
        </w:tc>
      </w:tr>
      <w:tr w:rsidR="004B1291" w:rsidRPr="004B1291" w14:paraId="06B93EA5" w14:textId="77777777" w:rsidTr="001F139B">
        <w:trPr>
          <w:cantSplit/>
          <w:trHeight w:val="345"/>
        </w:trPr>
        <w:tc>
          <w:tcPr>
            <w:tcW w:w="1347" w:type="pct"/>
            <w:vMerge/>
            <w:vAlign w:val="center"/>
          </w:tcPr>
          <w:p w14:paraId="5529E022" w14:textId="77777777" w:rsidR="004B1291" w:rsidRPr="004B1291" w:rsidRDefault="004B1291" w:rsidP="004B1291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07" w:type="pct"/>
            <w:vAlign w:val="center"/>
          </w:tcPr>
          <w:p w14:paraId="42886DEA" w14:textId="77777777" w:rsidR="004B1291" w:rsidRPr="004B1291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декабрю 2025г</w:t>
            </w:r>
          </w:p>
        </w:tc>
        <w:tc>
          <w:tcPr>
            <w:tcW w:w="599" w:type="pct"/>
            <w:tcBorders>
              <w:right w:val="single" w:sz="4" w:space="0" w:color="auto"/>
            </w:tcBorders>
            <w:vAlign w:val="center"/>
          </w:tcPr>
          <w:p w14:paraId="06ED83A0" w14:textId="77777777" w:rsidR="004B1291" w:rsidRPr="004B1291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августу 2025г</w:t>
            </w:r>
          </w:p>
        </w:tc>
        <w:tc>
          <w:tcPr>
            <w:tcW w:w="621" w:type="pct"/>
            <w:tcBorders>
              <w:bottom w:val="single" w:sz="4" w:space="0" w:color="auto"/>
            </w:tcBorders>
          </w:tcPr>
          <w:p w14:paraId="60DF4DE4" w14:textId="77777777" w:rsidR="004B1291" w:rsidRPr="004B1291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июлю</w:t>
            </w:r>
          </w:p>
          <w:p w14:paraId="71BC0994" w14:textId="77777777" w:rsidR="004B1291" w:rsidRPr="004B1291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2026г</w:t>
            </w:r>
          </w:p>
        </w:tc>
        <w:tc>
          <w:tcPr>
            <w:tcW w:w="596" w:type="pct"/>
            <w:tcBorders>
              <w:bottom w:val="single" w:sz="4" w:space="0" w:color="auto"/>
            </w:tcBorders>
            <w:vAlign w:val="center"/>
          </w:tcPr>
          <w:p w14:paraId="55C8663B" w14:textId="77777777" w:rsidR="004B1291" w:rsidRPr="004B1291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декабрю 2025г</w:t>
            </w:r>
          </w:p>
        </w:tc>
        <w:tc>
          <w:tcPr>
            <w:tcW w:w="609" w:type="pct"/>
            <w:tcBorders>
              <w:right w:val="single" w:sz="4" w:space="0" w:color="auto"/>
            </w:tcBorders>
            <w:vAlign w:val="center"/>
          </w:tcPr>
          <w:p w14:paraId="0406BBD4" w14:textId="77777777" w:rsidR="004B1291" w:rsidRPr="004B1291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августу 2025г</w:t>
            </w:r>
          </w:p>
        </w:tc>
        <w:tc>
          <w:tcPr>
            <w:tcW w:w="621" w:type="pct"/>
            <w:tcBorders>
              <w:bottom w:val="single" w:sz="4" w:space="0" w:color="auto"/>
            </w:tcBorders>
          </w:tcPr>
          <w:p w14:paraId="1160780E" w14:textId="77777777" w:rsidR="004B1291" w:rsidRPr="004B1291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июлю</w:t>
            </w:r>
          </w:p>
          <w:p w14:paraId="3CEA61DD" w14:textId="77777777" w:rsidR="004B1291" w:rsidRPr="004B1291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2026г</w:t>
            </w:r>
          </w:p>
        </w:tc>
      </w:tr>
      <w:tr w:rsidR="004B1291" w:rsidRPr="004B1291" w14:paraId="1FB365B0" w14:textId="77777777" w:rsidTr="001F139B">
        <w:trPr>
          <w:cantSplit/>
          <w:trHeight w:val="420"/>
        </w:trPr>
        <w:tc>
          <w:tcPr>
            <w:tcW w:w="1347" w:type="pct"/>
            <w:vMerge/>
            <w:tcBorders>
              <w:bottom w:val="single" w:sz="4" w:space="0" w:color="auto"/>
            </w:tcBorders>
            <w:vAlign w:val="center"/>
          </w:tcPr>
          <w:p w14:paraId="0BA4EDE0" w14:textId="77777777" w:rsidR="004B1291" w:rsidRPr="004B1291" w:rsidRDefault="004B1291" w:rsidP="004B1291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827" w:type="pct"/>
            <w:gridSpan w:val="3"/>
            <w:tcBorders>
              <w:bottom w:val="single" w:sz="4" w:space="0" w:color="auto"/>
            </w:tcBorders>
            <w:vAlign w:val="center"/>
          </w:tcPr>
          <w:p w14:paraId="51466B1D" w14:textId="77777777" w:rsidR="004B1291" w:rsidRPr="004B1291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г. Каракол</w:t>
            </w:r>
          </w:p>
        </w:tc>
        <w:tc>
          <w:tcPr>
            <w:tcW w:w="1826" w:type="pct"/>
            <w:gridSpan w:val="3"/>
            <w:tcBorders>
              <w:bottom w:val="single" w:sz="4" w:space="0" w:color="auto"/>
            </w:tcBorders>
            <w:vAlign w:val="center"/>
          </w:tcPr>
          <w:p w14:paraId="15880EFB" w14:textId="77777777" w:rsidR="004B1291" w:rsidRPr="004B1291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г. Балыкчы</w:t>
            </w:r>
          </w:p>
        </w:tc>
      </w:tr>
      <w:tr w:rsidR="004B1291" w:rsidRPr="004B1291" w14:paraId="317928A7" w14:textId="77777777" w:rsidTr="001F139B">
        <w:tblPrEx>
          <w:tblLook w:val="0000" w:firstRow="0" w:lastRow="0" w:firstColumn="0" w:lastColumn="0" w:noHBand="0" w:noVBand="0"/>
        </w:tblPrEx>
        <w:trPr>
          <w:cantSplit/>
          <w:trHeight w:val="284"/>
        </w:trPr>
        <w:tc>
          <w:tcPr>
            <w:tcW w:w="1347" w:type="pct"/>
            <w:tcBorders>
              <w:bottom w:val="nil"/>
            </w:tcBorders>
            <w:vAlign w:val="bottom"/>
          </w:tcPr>
          <w:p w14:paraId="4050D4BF" w14:textId="77777777" w:rsidR="004B1291" w:rsidRPr="004B1291" w:rsidRDefault="004B1291" w:rsidP="004B1291">
            <w:pPr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Услуги связи</w:t>
            </w:r>
          </w:p>
        </w:tc>
        <w:tc>
          <w:tcPr>
            <w:tcW w:w="607" w:type="pct"/>
            <w:tcBorders>
              <w:bottom w:val="nil"/>
            </w:tcBorders>
            <w:vAlign w:val="bottom"/>
          </w:tcPr>
          <w:p w14:paraId="77FE8BFC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100,1</w:t>
            </w:r>
          </w:p>
        </w:tc>
        <w:tc>
          <w:tcPr>
            <w:tcW w:w="599" w:type="pct"/>
            <w:tcBorders>
              <w:bottom w:val="nil"/>
            </w:tcBorders>
            <w:vAlign w:val="bottom"/>
          </w:tcPr>
          <w:p w14:paraId="7B4D3243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100,1</w:t>
            </w:r>
          </w:p>
        </w:tc>
        <w:tc>
          <w:tcPr>
            <w:tcW w:w="621" w:type="pct"/>
            <w:tcBorders>
              <w:bottom w:val="nil"/>
            </w:tcBorders>
            <w:vAlign w:val="bottom"/>
          </w:tcPr>
          <w:p w14:paraId="5B8E2DF2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596" w:type="pct"/>
            <w:tcBorders>
              <w:bottom w:val="nil"/>
            </w:tcBorders>
            <w:vAlign w:val="bottom"/>
          </w:tcPr>
          <w:p w14:paraId="7885959F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609" w:type="pct"/>
            <w:tcBorders>
              <w:bottom w:val="nil"/>
            </w:tcBorders>
            <w:vAlign w:val="bottom"/>
          </w:tcPr>
          <w:p w14:paraId="37C9E681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621" w:type="pct"/>
            <w:tcBorders>
              <w:bottom w:val="nil"/>
            </w:tcBorders>
            <w:vAlign w:val="bottom"/>
          </w:tcPr>
          <w:p w14:paraId="579CB283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</w:tr>
      <w:tr w:rsidR="004B1291" w:rsidRPr="004B1291" w14:paraId="6E19B457" w14:textId="77777777" w:rsidTr="001F139B">
        <w:tblPrEx>
          <w:tblLook w:val="0000" w:firstRow="0" w:lastRow="0" w:firstColumn="0" w:lastColumn="0" w:noHBand="0" w:noVBand="0"/>
        </w:tblPrEx>
        <w:trPr>
          <w:cantSplit/>
          <w:trHeight w:val="284"/>
        </w:trPr>
        <w:tc>
          <w:tcPr>
            <w:tcW w:w="1347" w:type="pct"/>
            <w:tcBorders>
              <w:top w:val="nil"/>
              <w:bottom w:val="nil"/>
            </w:tcBorders>
            <w:vAlign w:val="bottom"/>
          </w:tcPr>
          <w:p w14:paraId="10195913" w14:textId="77777777" w:rsidR="004B1291" w:rsidRPr="004B1291" w:rsidRDefault="004B1291" w:rsidP="004B1291">
            <w:pPr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Услуги пассажирского транспорта</w:t>
            </w:r>
          </w:p>
        </w:tc>
        <w:tc>
          <w:tcPr>
            <w:tcW w:w="607" w:type="pct"/>
            <w:tcBorders>
              <w:top w:val="nil"/>
              <w:bottom w:val="nil"/>
            </w:tcBorders>
            <w:vAlign w:val="bottom"/>
          </w:tcPr>
          <w:p w14:paraId="377AEF8A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108,2</w:t>
            </w:r>
          </w:p>
        </w:tc>
        <w:tc>
          <w:tcPr>
            <w:tcW w:w="599" w:type="pct"/>
            <w:tcBorders>
              <w:top w:val="nil"/>
              <w:bottom w:val="nil"/>
            </w:tcBorders>
            <w:vAlign w:val="bottom"/>
          </w:tcPr>
          <w:p w14:paraId="02445F79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108,2</w:t>
            </w:r>
          </w:p>
        </w:tc>
        <w:tc>
          <w:tcPr>
            <w:tcW w:w="621" w:type="pct"/>
            <w:tcBorders>
              <w:top w:val="nil"/>
              <w:bottom w:val="nil"/>
            </w:tcBorders>
            <w:vAlign w:val="bottom"/>
          </w:tcPr>
          <w:p w14:paraId="140F4C5F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596" w:type="pct"/>
            <w:tcBorders>
              <w:top w:val="nil"/>
              <w:bottom w:val="nil"/>
            </w:tcBorders>
            <w:vAlign w:val="bottom"/>
          </w:tcPr>
          <w:p w14:paraId="29F1A0D2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111,5</w:t>
            </w:r>
          </w:p>
        </w:tc>
        <w:tc>
          <w:tcPr>
            <w:tcW w:w="609" w:type="pct"/>
            <w:tcBorders>
              <w:top w:val="nil"/>
              <w:bottom w:val="nil"/>
            </w:tcBorders>
            <w:vAlign w:val="bottom"/>
          </w:tcPr>
          <w:p w14:paraId="35B36DA2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111,5</w:t>
            </w:r>
          </w:p>
        </w:tc>
        <w:tc>
          <w:tcPr>
            <w:tcW w:w="621" w:type="pct"/>
            <w:tcBorders>
              <w:top w:val="nil"/>
              <w:bottom w:val="nil"/>
            </w:tcBorders>
            <w:vAlign w:val="bottom"/>
          </w:tcPr>
          <w:p w14:paraId="3F81B56C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</w:tr>
      <w:tr w:rsidR="004B1291" w:rsidRPr="004B1291" w14:paraId="19CE3DCE" w14:textId="77777777" w:rsidTr="001F139B">
        <w:tblPrEx>
          <w:tblLook w:val="0000" w:firstRow="0" w:lastRow="0" w:firstColumn="0" w:lastColumn="0" w:noHBand="0" w:noVBand="0"/>
        </w:tblPrEx>
        <w:trPr>
          <w:cantSplit/>
          <w:trHeight w:val="284"/>
        </w:trPr>
        <w:tc>
          <w:tcPr>
            <w:tcW w:w="1347" w:type="pct"/>
            <w:tcBorders>
              <w:top w:val="nil"/>
              <w:bottom w:val="nil"/>
            </w:tcBorders>
            <w:vAlign w:val="bottom"/>
          </w:tcPr>
          <w:p w14:paraId="6B287214" w14:textId="77777777" w:rsidR="004B1291" w:rsidRPr="004B1291" w:rsidRDefault="004B1291" w:rsidP="004B1291">
            <w:pPr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Жилищное- коммунальные услуги</w:t>
            </w:r>
          </w:p>
        </w:tc>
        <w:tc>
          <w:tcPr>
            <w:tcW w:w="607" w:type="pct"/>
            <w:tcBorders>
              <w:top w:val="nil"/>
              <w:bottom w:val="nil"/>
            </w:tcBorders>
            <w:vAlign w:val="bottom"/>
          </w:tcPr>
          <w:p w14:paraId="09AD4881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110,4</w:t>
            </w:r>
          </w:p>
        </w:tc>
        <w:tc>
          <w:tcPr>
            <w:tcW w:w="599" w:type="pct"/>
            <w:tcBorders>
              <w:top w:val="nil"/>
              <w:bottom w:val="nil"/>
            </w:tcBorders>
            <w:vAlign w:val="bottom"/>
          </w:tcPr>
          <w:p w14:paraId="57C32B3E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111,4</w:t>
            </w:r>
          </w:p>
        </w:tc>
        <w:tc>
          <w:tcPr>
            <w:tcW w:w="621" w:type="pct"/>
            <w:tcBorders>
              <w:top w:val="nil"/>
              <w:bottom w:val="nil"/>
            </w:tcBorders>
            <w:vAlign w:val="bottom"/>
          </w:tcPr>
          <w:p w14:paraId="755ED412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596" w:type="pct"/>
            <w:tcBorders>
              <w:top w:val="nil"/>
              <w:bottom w:val="nil"/>
            </w:tcBorders>
            <w:vAlign w:val="bottom"/>
          </w:tcPr>
          <w:p w14:paraId="51FA9B9E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108,2</w:t>
            </w:r>
          </w:p>
        </w:tc>
        <w:tc>
          <w:tcPr>
            <w:tcW w:w="609" w:type="pct"/>
            <w:tcBorders>
              <w:top w:val="nil"/>
              <w:bottom w:val="nil"/>
            </w:tcBorders>
            <w:vAlign w:val="bottom"/>
          </w:tcPr>
          <w:p w14:paraId="1630D797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108,2</w:t>
            </w:r>
          </w:p>
        </w:tc>
        <w:tc>
          <w:tcPr>
            <w:tcW w:w="621" w:type="pct"/>
            <w:tcBorders>
              <w:top w:val="nil"/>
              <w:bottom w:val="nil"/>
            </w:tcBorders>
            <w:vAlign w:val="bottom"/>
          </w:tcPr>
          <w:p w14:paraId="6ACB7180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</w:tr>
      <w:tr w:rsidR="004B1291" w:rsidRPr="004B1291" w14:paraId="348EB721" w14:textId="77777777" w:rsidTr="001F139B">
        <w:tblPrEx>
          <w:tblLook w:val="0000" w:firstRow="0" w:lastRow="0" w:firstColumn="0" w:lastColumn="0" w:noHBand="0" w:noVBand="0"/>
        </w:tblPrEx>
        <w:trPr>
          <w:cantSplit/>
          <w:trHeight w:val="284"/>
        </w:trPr>
        <w:tc>
          <w:tcPr>
            <w:tcW w:w="1347" w:type="pct"/>
            <w:tcBorders>
              <w:top w:val="nil"/>
              <w:bottom w:val="nil"/>
            </w:tcBorders>
            <w:vAlign w:val="bottom"/>
          </w:tcPr>
          <w:p w14:paraId="1825B685" w14:textId="77777777" w:rsidR="004B1291" w:rsidRPr="004B1291" w:rsidRDefault="004B1291" w:rsidP="004B1291">
            <w:pPr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Услуги образования</w:t>
            </w:r>
          </w:p>
        </w:tc>
        <w:tc>
          <w:tcPr>
            <w:tcW w:w="607" w:type="pct"/>
            <w:tcBorders>
              <w:top w:val="nil"/>
              <w:bottom w:val="nil"/>
            </w:tcBorders>
            <w:vAlign w:val="bottom"/>
          </w:tcPr>
          <w:p w14:paraId="79D7C602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599" w:type="pct"/>
            <w:tcBorders>
              <w:top w:val="nil"/>
              <w:bottom w:val="nil"/>
            </w:tcBorders>
            <w:vAlign w:val="bottom"/>
          </w:tcPr>
          <w:p w14:paraId="65D435AF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106,1</w:t>
            </w:r>
          </w:p>
        </w:tc>
        <w:tc>
          <w:tcPr>
            <w:tcW w:w="621" w:type="pct"/>
            <w:tcBorders>
              <w:top w:val="nil"/>
              <w:bottom w:val="nil"/>
            </w:tcBorders>
            <w:vAlign w:val="bottom"/>
          </w:tcPr>
          <w:p w14:paraId="191C5743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596" w:type="pct"/>
            <w:tcBorders>
              <w:top w:val="nil"/>
              <w:bottom w:val="nil"/>
            </w:tcBorders>
            <w:vAlign w:val="bottom"/>
          </w:tcPr>
          <w:p w14:paraId="6F4C7343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609" w:type="pct"/>
            <w:tcBorders>
              <w:top w:val="nil"/>
              <w:bottom w:val="nil"/>
            </w:tcBorders>
            <w:vAlign w:val="bottom"/>
          </w:tcPr>
          <w:p w14:paraId="62EECDF2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116,5</w:t>
            </w:r>
          </w:p>
        </w:tc>
        <w:tc>
          <w:tcPr>
            <w:tcW w:w="621" w:type="pct"/>
            <w:tcBorders>
              <w:top w:val="nil"/>
              <w:bottom w:val="nil"/>
            </w:tcBorders>
            <w:vAlign w:val="bottom"/>
          </w:tcPr>
          <w:p w14:paraId="7E5F9972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</w:tr>
      <w:tr w:rsidR="004B1291" w:rsidRPr="004B1291" w14:paraId="4960A3E0" w14:textId="77777777" w:rsidTr="001F139B">
        <w:tblPrEx>
          <w:tblLook w:val="0000" w:firstRow="0" w:lastRow="0" w:firstColumn="0" w:lastColumn="0" w:noHBand="0" w:noVBand="0"/>
        </w:tblPrEx>
        <w:trPr>
          <w:cantSplit/>
          <w:trHeight w:val="284"/>
        </w:trPr>
        <w:tc>
          <w:tcPr>
            <w:tcW w:w="1347" w:type="pct"/>
            <w:tcBorders>
              <w:top w:val="nil"/>
              <w:bottom w:val="nil"/>
            </w:tcBorders>
            <w:vAlign w:val="bottom"/>
          </w:tcPr>
          <w:p w14:paraId="62144B9F" w14:textId="77777777" w:rsidR="004B1291" w:rsidRPr="004B1291" w:rsidRDefault="004B1291" w:rsidP="004B1291">
            <w:pPr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Услуги дошкольных учреждений</w:t>
            </w:r>
          </w:p>
        </w:tc>
        <w:tc>
          <w:tcPr>
            <w:tcW w:w="607" w:type="pct"/>
            <w:tcBorders>
              <w:top w:val="nil"/>
              <w:bottom w:val="nil"/>
            </w:tcBorders>
            <w:vAlign w:val="bottom"/>
          </w:tcPr>
          <w:p w14:paraId="3FA5FC69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599" w:type="pct"/>
            <w:tcBorders>
              <w:top w:val="nil"/>
              <w:bottom w:val="nil"/>
            </w:tcBorders>
            <w:vAlign w:val="bottom"/>
          </w:tcPr>
          <w:p w14:paraId="5DD12654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96,3</w:t>
            </w:r>
          </w:p>
        </w:tc>
        <w:tc>
          <w:tcPr>
            <w:tcW w:w="621" w:type="pct"/>
            <w:tcBorders>
              <w:top w:val="nil"/>
              <w:bottom w:val="nil"/>
            </w:tcBorders>
            <w:vAlign w:val="bottom"/>
          </w:tcPr>
          <w:p w14:paraId="3BB84AB8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596" w:type="pct"/>
            <w:tcBorders>
              <w:top w:val="nil"/>
              <w:bottom w:val="nil"/>
            </w:tcBorders>
            <w:vAlign w:val="bottom"/>
          </w:tcPr>
          <w:p w14:paraId="28174565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609" w:type="pct"/>
            <w:tcBorders>
              <w:top w:val="nil"/>
              <w:bottom w:val="nil"/>
            </w:tcBorders>
            <w:vAlign w:val="bottom"/>
          </w:tcPr>
          <w:p w14:paraId="1FCDF149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621" w:type="pct"/>
            <w:tcBorders>
              <w:top w:val="nil"/>
              <w:bottom w:val="nil"/>
            </w:tcBorders>
            <w:vAlign w:val="bottom"/>
          </w:tcPr>
          <w:p w14:paraId="3AAE3CD6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</w:tr>
      <w:tr w:rsidR="004B1291" w:rsidRPr="004B1291" w14:paraId="0BC1B3AD" w14:textId="77777777" w:rsidTr="001F139B">
        <w:tblPrEx>
          <w:tblLook w:val="0000" w:firstRow="0" w:lastRow="0" w:firstColumn="0" w:lastColumn="0" w:noHBand="0" w:noVBand="0"/>
        </w:tblPrEx>
        <w:trPr>
          <w:cantSplit/>
          <w:trHeight w:val="284"/>
        </w:trPr>
        <w:tc>
          <w:tcPr>
            <w:tcW w:w="1347" w:type="pct"/>
            <w:tcBorders>
              <w:top w:val="nil"/>
              <w:bottom w:val="nil"/>
            </w:tcBorders>
            <w:vAlign w:val="bottom"/>
          </w:tcPr>
          <w:p w14:paraId="1B7BA2D1" w14:textId="77777777" w:rsidR="004B1291" w:rsidRPr="004B1291" w:rsidRDefault="004B1291" w:rsidP="004B1291">
            <w:pPr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Услуги здравоохранения</w:t>
            </w:r>
          </w:p>
        </w:tc>
        <w:tc>
          <w:tcPr>
            <w:tcW w:w="607" w:type="pct"/>
            <w:tcBorders>
              <w:top w:val="nil"/>
              <w:bottom w:val="nil"/>
            </w:tcBorders>
            <w:vAlign w:val="bottom"/>
          </w:tcPr>
          <w:p w14:paraId="7121E89D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115,4</w:t>
            </w:r>
          </w:p>
        </w:tc>
        <w:tc>
          <w:tcPr>
            <w:tcW w:w="599" w:type="pct"/>
            <w:tcBorders>
              <w:top w:val="nil"/>
              <w:bottom w:val="nil"/>
            </w:tcBorders>
            <w:vAlign w:val="bottom"/>
          </w:tcPr>
          <w:p w14:paraId="3CE5D42F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126,9</w:t>
            </w:r>
          </w:p>
        </w:tc>
        <w:tc>
          <w:tcPr>
            <w:tcW w:w="621" w:type="pct"/>
            <w:tcBorders>
              <w:top w:val="nil"/>
              <w:bottom w:val="nil"/>
            </w:tcBorders>
            <w:vAlign w:val="bottom"/>
          </w:tcPr>
          <w:p w14:paraId="5809E05F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596" w:type="pct"/>
            <w:tcBorders>
              <w:top w:val="nil"/>
              <w:bottom w:val="nil"/>
            </w:tcBorders>
            <w:vAlign w:val="bottom"/>
          </w:tcPr>
          <w:p w14:paraId="0DF1796D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108,5</w:t>
            </w:r>
          </w:p>
        </w:tc>
        <w:tc>
          <w:tcPr>
            <w:tcW w:w="609" w:type="pct"/>
            <w:tcBorders>
              <w:top w:val="nil"/>
              <w:bottom w:val="nil"/>
            </w:tcBorders>
            <w:vAlign w:val="bottom"/>
          </w:tcPr>
          <w:p w14:paraId="03CC0712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109,2</w:t>
            </w:r>
          </w:p>
        </w:tc>
        <w:tc>
          <w:tcPr>
            <w:tcW w:w="621" w:type="pct"/>
            <w:tcBorders>
              <w:top w:val="nil"/>
              <w:bottom w:val="nil"/>
            </w:tcBorders>
            <w:vAlign w:val="bottom"/>
          </w:tcPr>
          <w:p w14:paraId="4537E10E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</w:tr>
      <w:tr w:rsidR="004B1291" w:rsidRPr="004B1291" w14:paraId="6B15F11A" w14:textId="77777777" w:rsidTr="001F139B">
        <w:tblPrEx>
          <w:tblLook w:val="0000" w:firstRow="0" w:lastRow="0" w:firstColumn="0" w:lastColumn="0" w:noHBand="0" w:noVBand="0"/>
        </w:tblPrEx>
        <w:trPr>
          <w:cantSplit/>
          <w:trHeight w:val="284"/>
        </w:trPr>
        <w:tc>
          <w:tcPr>
            <w:tcW w:w="1347" w:type="pct"/>
            <w:tcBorders>
              <w:top w:val="nil"/>
              <w:bottom w:val="nil"/>
            </w:tcBorders>
            <w:vAlign w:val="bottom"/>
          </w:tcPr>
          <w:p w14:paraId="2116A24E" w14:textId="77777777" w:rsidR="004B1291" w:rsidRPr="004B1291" w:rsidRDefault="004B1291" w:rsidP="004B1291">
            <w:pPr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Услуги гостиниц и ресторанов</w:t>
            </w:r>
          </w:p>
        </w:tc>
        <w:tc>
          <w:tcPr>
            <w:tcW w:w="607" w:type="pct"/>
            <w:tcBorders>
              <w:top w:val="nil"/>
              <w:bottom w:val="nil"/>
            </w:tcBorders>
            <w:vAlign w:val="bottom"/>
          </w:tcPr>
          <w:p w14:paraId="7C5D557C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141,8</w:t>
            </w:r>
          </w:p>
        </w:tc>
        <w:tc>
          <w:tcPr>
            <w:tcW w:w="599" w:type="pct"/>
            <w:tcBorders>
              <w:top w:val="nil"/>
              <w:bottom w:val="nil"/>
            </w:tcBorders>
            <w:vAlign w:val="bottom"/>
          </w:tcPr>
          <w:p w14:paraId="23A57D5F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148,1</w:t>
            </w:r>
          </w:p>
        </w:tc>
        <w:tc>
          <w:tcPr>
            <w:tcW w:w="621" w:type="pct"/>
            <w:tcBorders>
              <w:top w:val="nil"/>
              <w:bottom w:val="nil"/>
            </w:tcBorders>
            <w:vAlign w:val="bottom"/>
          </w:tcPr>
          <w:p w14:paraId="1EC75ACA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596" w:type="pct"/>
            <w:tcBorders>
              <w:top w:val="nil"/>
              <w:bottom w:val="nil"/>
            </w:tcBorders>
            <w:vAlign w:val="bottom"/>
          </w:tcPr>
          <w:p w14:paraId="60F2B07A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125,6</w:t>
            </w:r>
          </w:p>
        </w:tc>
        <w:tc>
          <w:tcPr>
            <w:tcW w:w="609" w:type="pct"/>
            <w:tcBorders>
              <w:top w:val="nil"/>
              <w:bottom w:val="nil"/>
            </w:tcBorders>
            <w:vAlign w:val="bottom"/>
          </w:tcPr>
          <w:p w14:paraId="596921E5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135,9</w:t>
            </w:r>
          </w:p>
        </w:tc>
        <w:tc>
          <w:tcPr>
            <w:tcW w:w="621" w:type="pct"/>
            <w:tcBorders>
              <w:top w:val="nil"/>
              <w:bottom w:val="nil"/>
            </w:tcBorders>
            <w:vAlign w:val="bottom"/>
          </w:tcPr>
          <w:p w14:paraId="31462569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</w:tr>
      <w:tr w:rsidR="004B1291" w:rsidRPr="004B1291" w14:paraId="7DE57C73" w14:textId="77777777" w:rsidTr="001F139B">
        <w:tblPrEx>
          <w:tblLook w:val="0000" w:firstRow="0" w:lastRow="0" w:firstColumn="0" w:lastColumn="0" w:noHBand="0" w:noVBand="0"/>
        </w:tblPrEx>
        <w:trPr>
          <w:cantSplit/>
          <w:trHeight w:val="284"/>
        </w:trPr>
        <w:tc>
          <w:tcPr>
            <w:tcW w:w="1347" w:type="pct"/>
            <w:tcBorders>
              <w:top w:val="nil"/>
            </w:tcBorders>
            <w:vAlign w:val="bottom"/>
          </w:tcPr>
          <w:p w14:paraId="43CF68FB" w14:textId="77777777" w:rsidR="004B1291" w:rsidRPr="004B1291" w:rsidRDefault="004B1291" w:rsidP="004B1291">
            <w:pPr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Парикмахерские услуги</w:t>
            </w:r>
          </w:p>
        </w:tc>
        <w:tc>
          <w:tcPr>
            <w:tcW w:w="607" w:type="pct"/>
            <w:tcBorders>
              <w:top w:val="nil"/>
            </w:tcBorders>
            <w:vAlign w:val="bottom"/>
          </w:tcPr>
          <w:p w14:paraId="06FB4CD0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138,2</w:t>
            </w:r>
          </w:p>
        </w:tc>
        <w:tc>
          <w:tcPr>
            <w:tcW w:w="599" w:type="pct"/>
            <w:tcBorders>
              <w:top w:val="nil"/>
            </w:tcBorders>
            <w:vAlign w:val="bottom"/>
          </w:tcPr>
          <w:p w14:paraId="71BE830E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138,2</w:t>
            </w:r>
          </w:p>
        </w:tc>
        <w:tc>
          <w:tcPr>
            <w:tcW w:w="621" w:type="pct"/>
            <w:tcBorders>
              <w:top w:val="nil"/>
            </w:tcBorders>
            <w:vAlign w:val="bottom"/>
          </w:tcPr>
          <w:p w14:paraId="34B69278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596" w:type="pct"/>
            <w:tcBorders>
              <w:top w:val="nil"/>
            </w:tcBorders>
            <w:vAlign w:val="bottom"/>
          </w:tcPr>
          <w:p w14:paraId="5B1DCC1A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609" w:type="pct"/>
            <w:tcBorders>
              <w:top w:val="nil"/>
            </w:tcBorders>
            <w:vAlign w:val="bottom"/>
          </w:tcPr>
          <w:p w14:paraId="212BD85D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136,0</w:t>
            </w:r>
          </w:p>
        </w:tc>
        <w:tc>
          <w:tcPr>
            <w:tcW w:w="621" w:type="pct"/>
            <w:tcBorders>
              <w:top w:val="nil"/>
            </w:tcBorders>
            <w:vAlign w:val="bottom"/>
          </w:tcPr>
          <w:p w14:paraId="2A18363D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</w:tr>
    </w:tbl>
    <w:p w14:paraId="67E4541E" w14:textId="77777777" w:rsidR="004B1291" w:rsidRPr="004B1291" w:rsidRDefault="004B1291" w:rsidP="004B1291">
      <w:pPr>
        <w:keepNext/>
        <w:ind w:left="240" w:right="195"/>
        <w:jc w:val="both"/>
        <w:outlineLvl w:val="1"/>
        <w:rPr>
          <w:bCs/>
          <w:sz w:val="22"/>
          <w:szCs w:val="22"/>
          <w:lang w:eastAsia="ru-RU"/>
        </w:rPr>
      </w:pPr>
    </w:p>
    <w:p w14:paraId="3D7BE4FB" w14:textId="77777777" w:rsidR="004B1291" w:rsidRPr="004B1291" w:rsidRDefault="004B1291" w:rsidP="004B1291">
      <w:pPr>
        <w:jc w:val="both"/>
        <w:rPr>
          <w:b/>
          <w:sz w:val="22"/>
          <w:szCs w:val="22"/>
          <w:lang w:val="ky-KG" w:eastAsia="ru-RU"/>
        </w:rPr>
      </w:pPr>
    </w:p>
    <w:p w14:paraId="550C421B" w14:textId="77777777" w:rsidR="004B1291" w:rsidRPr="004B1291" w:rsidRDefault="004B1291" w:rsidP="004B1291">
      <w:pPr>
        <w:jc w:val="both"/>
        <w:rPr>
          <w:b/>
          <w:sz w:val="22"/>
          <w:szCs w:val="22"/>
          <w:lang w:val="ky-KG" w:eastAsia="ru-RU"/>
        </w:rPr>
      </w:pPr>
    </w:p>
    <w:p w14:paraId="5250E63E" w14:textId="77777777" w:rsidR="004B1291" w:rsidRPr="004B1291" w:rsidRDefault="004B1291" w:rsidP="004B1291">
      <w:pPr>
        <w:jc w:val="both"/>
        <w:rPr>
          <w:b/>
          <w:sz w:val="22"/>
          <w:szCs w:val="22"/>
          <w:lang w:val="ky-KG" w:eastAsia="ru-RU"/>
        </w:rPr>
      </w:pPr>
    </w:p>
    <w:p w14:paraId="33CFCD33" w14:textId="18051698" w:rsidR="004B1291" w:rsidRPr="004B1291" w:rsidRDefault="004B1291" w:rsidP="00567259">
      <w:pPr>
        <w:pageBreakBefore/>
        <w:jc w:val="both"/>
        <w:rPr>
          <w:b/>
          <w:sz w:val="22"/>
          <w:szCs w:val="22"/>
          <w:lang w:eastAsia="ru-RU"/>
        </w:rPr>
      </w:pPr>
      <w:r w:rsidRPr="004B1291">
        <w:rPr>
          <w:b/>
          <w:sz w:val="22"/>
          <w:szCs w:val="22"/>
          <w:lang w:eastAsia="ru-RU"/>
        </w:rPr>
        <w:lastRenderedPageBreak/>
        <w:t>Таблица 17: Индекс цен на отдельные виды товаров и услуг по области за август месяц</w:t>
      </w:r>
    </w:p>
    <w:p w14:paraId="45FFF100" w14:textId="0DABCADF" w:rsidR="004B1291" w:rsidRPr="004B1291" w:rsidRDefault="004B1291" w:rsidP="004B1291">
      <w:pPr>
        <w:rPr>
          <w:i/>
          <w:iCs/>
          <w:sz w:val="18"/>
          <w:szCs w:val="18"/>
          <w:lang w:eastAsia="ru-RU"/>
        </w:rPr>
      </w:pPr>
      <w:r w:rsidRPr="004B1291">
        <w:rPr>
          <w:i/>
          <w:iCs/>
          <w:sz w:val="18"/>
          <w:szCs w:val="18"/>
          <w:lang w:eastAsia="ru-RU"/>
        </w:rPr>
        <w:t xml:space="preserve">                   </w:t>
      </w:r>
      <w:r w:rsidR="00553C76">
        <w:rPr>
          <w:i/>
          <w:iCs/>
          <w:sz w:val="18"/>
          <w:szCs w:val="18"/>
          <w:lang w:eastAsia="ru-RU"/>
        </w:rPr>
        <w:t xml:space="preserve"> </w:t>
      </w:r>
      <w:r w:rsidRPr="004B1291">
        <w:rPr>
          <w:i/>
          <w:iCs/>
          <w:sz w:val="18"/>
          <w:szCs w:val="18"/>
          <w:lang w:eastAsia="ru-RU"/>
        </w:rPr>
        <w:t xml:space="preserve">         (в процентах к декабрю предыдущего года)</w:t>
      </w:r>
    </w:p>
    <w:p w14:paraId="06CD64D2" w14:textId="77777777" w:rsidR="004B1291" w:rsidRPr="004B1291" w:rsidRDefault="004B1291" w:rsidP="004B1291">
      <w:pPr>
        <w:rPr>
          <w:i/>
          <w:iCs/>
          <w:sz w:val="10"/>
          <w:szCs w:val="1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80"/>
        <w:gridCol w:w="2420"/>
        <w:gridCol w:w="2305"/>
      </w:tblGrid>
      <w:tr w:rsidR="004B1291" w:rsidRPr="004B1291" w14:paraId="0DCF0E44" w14:textId="77777777" w:rsidTr="00553C76">
        <w:trPr>
          <w:trHeight w:val="421"/>
        </w:trPr>
        <w:tc>
          <w:tcPr>
            <w:tcW w:w="2405" w:type="pct"/>
            <w:tcBorders>
              <w:bottom w:val="single" w:sz="4" w:space="0" w:color="auto"/>
            </w:tcBorders>
          </w:tcPr>
          <w:p w14:paraId="10A17B46" w14:textId="77777777" w:rsidR="004B1291" w:rsidRPr="004B1291" w:rsidRDefault="004B1291" w:rsidP="004B1291">
            <w:pPr>
              <w:jc w:val="both"/>
              <w:rPr>
                <w:sz w:val="18"/>
                <w:szCs w:val="18"/>
                <w:lang w:eastAsia="ru-RU"/>
              </w:rPr>
            </w:pPr>
          </w:p>
        </w:tc>
        <w:tc>
          <w:tcPr>
            <w:tcW w:w="1329" w:type="pct"/>
            <w:tcBorders>
              <w:bottom w:val="single" w:sz="4" w:space="0" w:color="auto"/>
            </w:tcBorders>
            <w:vAlign w:val="center"/>
          </w:tcPr>
          <w:p w14:paraId="1E02DBA3" w14:textId="77777777" w:rsidR="004B1291" w:rsidRPr="004B1291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2025г</w:t>
            </w:r>
          </w:p>
        </w:tc>
        <w:tc>
          <w:tcPr>
            <w:tcW w:w="1266" w:type="pct"/>
            <w:tcBorders>
              <w:bottom w:val="single" w:sz="4" w:space="0" w:color="auto"/>
            </w:tcBorders>
            <w:vAlign w:val="center"/>
          </w:tcPr>
          <w:p w14:paraId="6EB0C052" w14:textId="77777777" w:rsidR="004B1291" w:rsidRPr="004B1291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2026г</w:t>
            </w:r>
          </w:p>
        </w:tc>
      </w:tr>
      <w:tr w:rsidR="004B1291" w:rsidRPr="004B1291" w14:paraId="3BF09D2C" w14:textId="77777777" w:rsidTr="00553C76">
        <w:trPr>
          <w:trHeight w:val="284"/>
        </w:trPr>
        <w:tc>
          <w:tcPr>
            <w:tcW w:w="2405" w:type="pct"/>
            <w:tcBorders>
              <w:bottom w:val="nil"/>
            </w:tcBorders>
            <w:vAlign w:val="bottom"/>
          </w:tcPr>
          <w:p w14:paraId="5B62FF93" w14:textId="77777777" w:rsidR="004B1291" w:rsidRPr="004B1291" w:rsidRDefault="004B1291" w:rsidP="004B1291">
            <w:pPr>
              <w:jc w:val="both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Мясо</w:t>
            </w:r>
          </w:p>
        </w:tc>
        <w:tc>
          <w:tcPr>
            <w:tcW w:w="1329" w:type="pct"/>
            <w:tcBorders>
              <w:bottom w:val="nil"/>
            </w:tcBorders>
            <w:vAlign w:val="bottom"/>
          </w:tcPr>
          <w:p w14:paraId="7FF37F11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101,1</w:t>
            </w:r>
          </w:p>
        </w:tc>
        <w:tc>
          <w:tcPr>
            <w:tcW w:w="1266" w:type="pct"/>
            <w:tcBorders>
              <w:bottom w:val="nil"/>
            </w:tcBorders>
            <w:vAlign w:val="bottom"/>
          </w:tcPr>
          <w:p w14:paraId="3B5EB91F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116,8</w:t>
            </w:r>
          </w:p>
        </w:tc>
      </w:tr>
      <w:tr w:rsidR="004B1291" w:rsidRPr="004B1291" w14:paraId="7C4C5F02" w14:textId="77777777" w:rsidTr="00553C76">
        <w:trPr>
          <w:trHeight w:val="284"/>
        </w:trPr>
        <w:tc>
          <w:tcPr>
            <w:tcW w:w="2405" w:type="pct"/>
            <w:tcBorders>
              <w:top w:val="nil"/>
              <w:bottom w:val="nil"/>
            </w:tcBorders>
            <w:vAlign w:val="bottom"/>
          </w:tcPr>
          <w:p w14:paraId="18CA82B2" w14:textId="77777777" w:rsidR="004B1291" w:rsidRPr="004B1291" w:rsidRDefault="004B1291" w:rsidP="004B1291">
            <w:pPr>
              <w:jc w:val="both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Сахар</w:t>
            </w:r>
          </w:p>
        </w:tc>
        <w:tc>
          <w:tcPr>
            <w:tcW w:w="1329" w:type="pct"/>
            <w:tcBorders>
              <w:top w:val="nil"/>
              <w:bottom w:val="nil"/>
            </w:tcBorders>
            <w:vAlign w:val="bottom"/>
          </w:tcPr>
          <w:p w14:paraId="2C0494BF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100,6</w:t>
            </w:r>
          </w:p>
        </w:tc>
        <w:tc>
          <w:tcPr>
            <w:tcW w:w="1266" w:type="pct"/>
            <w:tcBorders>
              <w:top w:val="nil"/>
              <w:bottom w:val="nil"/>
            </w:tcBorders>
            <w:vAlign w:val="bottom"/>
          </w:tcPr>
          <w:p w14:paraId="46CB3210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106,7</w:t>
            </w:r>
          </w:p>
        </w:tc>
      </w:tr>
      <w:tr w:rsidR="004B1291" w:rsidRPr="004B1291" w14:paraId="5C614AA4" w14:textId="77777777" w:rsidTr="00553C76">
        <w:trPr>
          <w:trHeight w:val="284"/>
        </w:trPr>
        <w:tc>
          <w:tcPr>
            <w:tcW w:w="2405" w:type="pct"/>
            <w:tcBorders>
              <w:top w:val="nil"/>
              <w:bottom w:val="nil"/>
            </w:tcBorders>
            <w:vAlign w:val="bottom"/>
          </w:tcPr>
          <w:p w14:paraId="18E5CFB5" w14:textId="77777777" w:rsidR="004B1291" w:rsidRPr="004B1291" w:rsidRDefault="004B1291" w:rsidP="004B1291">
            <w:pPr>
              <w:jc w:val="both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Фрукты и овощи</w:t>
            </w:r>
          </w:p>
        </w:tc>
        <w:tc>
          <w:tcPr>
            <w:tcW w:w="1329" w:type="pct"/>
            <w:tcBorders>
              <w:top w:val="nil"/>
              <w:bottom w:val="nil"/>
            </w:tcBorders>
            <w:vAlign w:val="bottom"/>
          </w:tcPr>
          <w:p w14:paraId="435E0F85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87,8</w:t>
            </w:r>
          </w:p>
        </w:tc>
        <w:tc>
          <w:tcPr>
            <w:tcW w:w="1266" w:type="pct"/>
            <w:tcBorders>
              <w:top w:val="nil"/>
              <w:bottom w:val="nil"/>
            </w:tcBorders>
            <w:vAlign w:val="bottom"/>
          </w:tcPr>
          <w:p w14:paraId="0A864713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92,1</w:t>
            </w:r>
          </w:p>
        </w:tc>
      </w:tr>
      <w:tr w:rsidR="004B1291" w:rsidRPr="004B1291" w14:paraId="03C5A72A" w14:textId="77777777" w:rsidTr="00553C76">
        <w:trPr>
          <w:trHeight w:val="284"/>
        </w:trPr>
        <w:tc>
          <w:tcPr>
            <w:tcW w:w="2405" w:type="pct"/>
            <w:tcBorders>
              <w:top w:val="nil"/>
              <w:bottom w:val="nil"/>
            </w:tcBorders>
            <w:vAlign w:val="bottom"/>
          </w:tcPr>
          <w:p w14:paraId="1B794BE6" w14:textId="77777777" w:rsidR="004B1291" w:rsidRPr="004B1291" w:rsidRDefault="004B1291" w:rsidP="004B1291">
            <w:pPr>
              <w:jc w:val="both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Хлебобулочные изделия, крупы</w:t>
            </w:r>
          </w:p>
        </w:tc>
        <w:tc>
          <w:tcPr>
            <w:tcW w:w="1329" w:type="pct"/>
            <w:tcBorders>
              <w:top w:val="nil"/>
              <w:bottom w:val="nil"/>
            </w:tcBorders>
            <w:vAlign w:val="bottom"/>
          </w:tcPr>
          <w:p w14:paraId="176173A0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101,5</w:t>
            </w:r>
          </w:p>
        </w:tc>
        <w:tc>
          <w:tcPr>
            <w:tcW w:w="1266" w:type="pct"/>
            <w:tcBorders>
              <w:top w:val="nil"/>
              <w:bottom w:val="nil"/>
            </w:tcBorders>
            <w:vAlign w:val="bottom"/>
          </w:tcPr>
          <w:p w14:paraId="109D7607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105,1</w:t>
            </w:r>
          </w:p>
        </w:tc>
      </w:tr>
      <w:tr w:rsidR="004B1291" w:rsidRPr="004B1291" w14:paraId="1B04F6CD" w14:textId="77777777" w:rsidTr="00553C76">
        <w:trPr>
          <w:trHeight w:val="284"/>
        </w:trPr>
        <w:tc>
          <w:tcPr>
            <w:tcW w:w="2405" w:type="pct"/>
            <w:tcBorders>
              <w:top w:val="nil"/>
              <w:bottom w:val="nil"/>
            </w:tcBorders>
            <w:vAlign w:val="bottom"/>
          </w:tcPr>
          <w:p w14:paraId="50AAA7B6" w14:textId="77777777" w:rsidR="004B1291" w:rsidRPr="004B1291" w:rsidRDefault="004B1291" w:rsidP="004B1291">
            <w:pPr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4B1291">
              <w:rPr>
                <w:color w:val="000000"/>
                <w:sz w:val="18"/>
                <w:szCs w:val="18"/>
                <w:lang w:eastAsia="ru-RU"/>
              </w:rPr>
              <w:t>Масло и жиры</w:t>
            </w:r>
          </w:p>
        </w:tc>
        <w:tc>
          <w:tcPr>
            <w:tcW w:w="1329" w:type="pct"/>
            <w:tcBorders>
              <w:top w:val="nil"/>
              <w:bottom w:val="nil"/>
            </w:tcBorders>
            <w:vAlign w:val="bottom"/>
          </w:tcPr>
          <w:p w14:paraId="3DF0C676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101,7</w:t>
            </w:r>
          </w:p>
        </w:tc>
        <w:tc>
          <w:tcPr>
            <w:tcW w:w="1266" w:type="pct"/>
            <w:tcBorders>
              <w:top w:val="nil"/>
              <w:bottom w:val="nil"/>
            </w:tcBorders>
            <w:vAlign w:val="bottom"/>
          </w:tcPr>
          <w:p w14:paraId="58FA726F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107,2</w:t>
            </w:r>
          </w:p>
        </w:tc>
      </w:tr>
      <w:tr w:rsidR="004B1291" w:rsidRPr="004B1291" w14:paraId="31A9E0E8" w14:textId="77777777" w:rsidTr="00553C76">
        <w:trPr>
          <w:trHeight w:val="284"/>
        </w:trPr>
        <w:tc>
          <w:tcPr>
            <w:tcW w:w="24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87CCE39" w14:textId="77777777" w:rsidR="004B1291" w:rsidRPr="004B1291" w:rsidRDefault="004B1291" w:rsidP="004B1291">
            <w:pPr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4B1291">
              <w:rPr>
                <w:color w:val="000000"/>
                <w:sz w:val="18"/>
                <w:szCs w:val="18"/>
                <w:lang w:eastAsia="ru-RU"/>
              </w:rPr>
              <w:t>Мука</w:t>
            </w:r>
          </w:p>
        </w:tc>
        <w:tc>
          <w:tcPr>
            <w:tcW w:w="1329" w:type="pct"/>
            <w:tcBorders>
              <w:top w:val="nil"/>
              <w:bottom w:val="nil"/>
            </w:tcBorders>
            <w:vAlign w:val="bottom"/>
          </w:tcPr>
          <w:p w14:paraId="57001994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102,2</w:t>
            </w:r>
          </w:p>
        </w:tc>
        <w:tc>
          <w:tcPr>
            <w:tcW w:w="1266" w:type="pct"/>
            <w:tcBorders>
              <w:top w:val="nil"/>
              <w:bottom w:val="nil"/>
            </w:tcBorders>
            <w:vAlign w:val="bottom"/>
          </w:tcPr>
          <w:p w14:paraId="39E2176F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103,6</w:t>
            </w:r>
          </w:p>
        </w:tc>
      </w:tr>
      <w:tr w:rsidR="004B1291" w:rsidRPr="004B1291" w14:paraId="497C3BF5" w14:textId="77777777" w:rsidTr="00553C76">
        <w:trPr>
          <w:trHeight w:val="284"/>
        </w:trPr>
        <w:tc>
          <w:tcPr>
            <w:tcW w:w="24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D25E71E" w14:textId="77777777" w:rsidR="004B1291" w:rsidRPr="004B1291" w:rsidRDefault="004B1291" w:rsidP="004B1291">
            <w:pPr>
              <w:jc w:val="both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Хлеб</w:t>
            </w:r>
          </w:p>
        </w:tc>
        <w:tc>
          <w:tcPr>
            <w:tcW w:w="1329" w:type="pct"/>
            <w:tcBorders>
              <w:top w:val="nil"/>
              <w:bottom w:val="nil"/>
            </w:tcBorders>
            <w:vAlign w:val="bottom"/>
          </w:tcPr>
          <w:p w14:paraId="122044A4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102,3</w:t>
            </w:r>
          </w:p>
        </w:tc>
        <w:tc>
          <w:tcPr>
            <w:tcW w:w="1266" w:type="pct"/>
            <w:tcBorders>
              <w:top w:val="nil"/>
              <w:bottom w:val="nil"/>
            </w:tcBorders>
            <w:vAlign w:val="bottom"/>
          </w:tcPr>
          <w:p w14:paraId="7AF5F9C7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103,4</w:t>
            </w:r>
          </w:p>
        </w:tc>
      </w:tr>
      <w:tr w:rsidR="004B1291" w:rsidRPr="004B1291" w14:paraId="3D7987C2" w14:textId="77777777" w:rsidTr="00553C76">
        <w:trPr>
          <w:trHeight w:val="284"/>
        </w:trPr>
        <w:tc>
          <w:tcPr>
            <w:tcW w:w="2405" w:type="pct"/>
            <w:tcBorders>
              <w:top w:val="nil"/>
              <w:bottom w:val="nil"/>
            </w:tcBorders>
            <w:vAlign w:val="bottom"/>
          </w:tcPr>
          <w:p w14:paraId="3E14F8CD" w14:textId="77777777" w:rsidR="004B1291" w:rsidRPr="004B1291" w:rsidRDefault="004B1291" w:rsidP="004B1291">
            <w:pPr>
              <w:jc w:val="both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Лепешки</w:t>
            </w:r>
          </w:p>
        </w:tc>
        <w:tc>
          <w:tcPr>
            <w:tcW w:w="1329" w:type="pct"/>
            <w:tcBorders>
              <w:top w:val="nil"/>
              <w:bottom w:val="nil"/>
            </w:tcBorders>
            <w:vAlign w:val="bottom"/>
          </w:tcPr>
          <w:p w14:paraId="45999F4C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102,1</w:t>
            </w:r>
          </w:p>
        </w:tc>
        <w:tc>
          <w:tcPr>
            <w:tcW w:w="1266" w:type="pct"/>
            <w:tcBorders>
              <w:top w:val="nil"/>
              <w:bottom w:val="nil"/>
            </w:tcBorders>
            <w:vAlign w:val="bottom"/>
          </w:tcPr>
          <w:p w14:paraId="318103BF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103,9</w:t>
            </w:r>
          </w:p>
        </w:tc>
      </w:tr>
      <w:tr w:rsidR="004B1291" w:rsidRPr="004B1291" w14:paraId="60DB535A" w14:textId="77777777" w:rsidTr="00553C76">
        <w:trPr>
          <w:trHeight w:val="284"/>
        </w:trPr>
        <w:tc>
          <w:tcPr>
            <w:tcW w:w="2405" w:type="pct"/>
            <w:tcBorders>
              <w:top w:val="nil"/>
              <w:bottom w:val="nil"/>
            </w:tcBorders>
            <w:vAlign w:val="bottom"/>
          </w:tcPr>
          <w:p w14:paraId="7A5A015A" w14:textId="77777777" w:rsidR="004B1291" w:rsidRPr="004B1291" w:rsidRDefault="004B1291" w:rsidP="004B1291">
            <w:pPr>
              <w:jc w:val="both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Молочные изделия, сыр, яйца</w:t>
            </w:r>
          </w:p>
        </w:tc>
        <w:tc>
          <w:tcPr>
            <w:tcW w:w="1329" w:type="pct"/>
            <w:tcBorders>
              <w:top w:val="nil"/>
              <w:bottom w:val="nil"/>
            </w:tcBorders>
            <w:vAlign w:val="bottom"/>
          </w:tcPr>
          <w:p w14:paraId="69F2DEC4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104,4</w:t>
            </w:r>
          </w:p>
        </w:tc>
        <w:tc>
          <w:tcPr>
            <w:tcW w:w="1266" w:type="pct"/>
            <w:tcBorders>
              <w:top w:val="nil"/>
              <w:bottom w:val="nil"/>
            </w:tcBorders>
            <w:vAlign w:val="bottom"/>
          </w:tcPr>
          <w:p w14:paraId="2558F5D3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107,9</w:t>
            </w:r>
          </w:p>
        </w:tc>
      </w:tr>
      <w:tr w:rsidR="004B1291" w:rsidRPr="004B1291" w14:paraId="1257F9C0" w14:textId="77777777" w:rsidTr="00553C76">
        <w:trPr>
          <w:trHeight w:val="284"/>
        </w:trPr>
        <w:tc>
          <w:tcPr>
            <w:tcW w:w="2405" w:type="pct"/>
            <w:tcBorders>
              <w:top w:val="nil"/>
              <w:bottom w:val="nil"/>
            </w:tcBorders>
            <w:vAlign w:val="bottom"/>
          </w:tcPr>
          <w:p w14:paraId="59198A45" w14:textId="77777777" w:rsidR="004B1291" w:rsidRPr="004B1291" w:rsidRDefault="004B1291" w:rsidP="004B1291">
            <w:pPr>
              <w:jc w:val="both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Газ сжиженный</w:t>
            </w:r>
          </w:p>
        </w:tc>
        <w:tc>
          <w:tcPr>
            <w:tcW w:w="1329" w:type="pct"/>
            <w:tcBorders>
              <w:top w:val="nil"/>
              <w:bottom w:val="nil"/>
            </w:tcBorders>
            <w:vAlign w:val="bottom"/>
          </w:tcPr>
          <w:p w14:paraId="43DA6C75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104,4</w:t>
            </w:r>
          </w:p>
        </w:tc>
        <w:tc>
          <w:tcPr>
            <w:tcW w:w="1266" w:type="pct"/>
            <w:tcBorders>
              <w:top w:val="nil"/>
              <w:bottom w:val="nil"/>
            </w:tcBorders>
            <w:vAlign w:val="bottom"/>
          </w:tcPr>
          <w:p w14:paraId="2D7F93DB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103,7</w:t>
            </w:r>
          </w:p>
        </w:tc>
      </w:tr>
      <w:tr w:rsidR="004B1291" w:rsidRPr="004B1291" w14:paraId="14AD9593" w14:textId="77777777" w:rsidTr="00553C76">
        <w:trPr>
          <w:trHeight w:val="284"/>
        </w:trPr>
        <w:tc>
          <w:tcPr>
            <w:tcW w:w="2405" w:type="pct"/>
            <w:tcBorders>
              <w:top w:val="nil"/>
              <w:bottom w:val="nil"/>
            </w:tcBorders>
            <w:vAlign w:val="bottom"/>
          </w:tcPr>
          <w:p w14:paraId="5414EF46" w14:textId="77777777" w:rsidR="004B1291" w:rsidRPr="004B1291" w:rsidRDefault="004B1291" w:rsidP="004B1291">
            <w:pPr>
              <w:jc w:val="both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Горюче-смазочные материалы</w:t>
            </w:r>
          </w:p>
        </w:tc>
        <w:tc>
          <w:tcPr>
            <w:tcW w:w="1329" w:type="pct"/>
            <w:tcBorders>
              <w:top w:val="nil"/>
              <w:bottom w:val="nil"/>
            </w:tcBorders>
            <w:vAlign w:val="bottom"/>
          </w:tcPr>
          <w:p w14:paraId="422C36EF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101,3</w:t>
            </w:r>
          </w:p>
        </w:tc>
        <w:tc>
          <w:tcPr>
            <w:tcW w:w="1266" w:type="pct"/>
            <w:tcBorders>
              <w:top w:val="nil"/>
              <w:bottom w:val="nil"/>
            </w:tcBorders>
            <w:vAlign w:val="bottom"/>
          </w:tcPr>
          <w:p w14:paraId="354434E2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115,8</w:t>
            </w:r>
          </w:p>
        </w:tc>
      </w:tr>
      <w:tr w:rsidR="004B1291" w:rsidRPr="004B1291" w14:paraId="37071317" w14:textId="77777777" w:rsidTr="00553C76">
        <w:trPr>
          <w:trHeight w:val="284"/>
        </w:trPr>
        <w:tc>
          <w:tcPr>
            <w:tcW w:w="2405" w:type="pct"/>
            <w:tcBorders>
              <w:top w:val="nil"/>
            </w:tcBorders>
            <w:vAlign w:val="bottom"/>
          </w:tcPr>
          <w:p w14:paraId="624FE937" w14:textId="77777777" w:rsidR="004B1291" w:rsidRPr="004B1291" w:rsidRDefault="004B1291" w:rsidP="004B1291">
            <w:pPr>
              <w:jc w:val="both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Материалы для содержания и ремонта жилых помещений</w:t>
            </w:r>
          </w:p>
        </w:tc>
        <w:tc>
          <w:tcPr>
            <w:tcW w:w="1329" w:type="pct"/>
            <w:tcBorders>
              <w:top w:val="nil"/>
            </w:tcBorders>
            <w:vAlign w:val="bottom"/>
          </w:tcPr>
          <w:p w14:paraId="2EB2C164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101,3</w:t>
            </w:r>
          </w:p>
        </w:tc>
        <w:tc>
          <w:tcPr>
            <w:tcW w:w="1266" w:type="pct"/>
            <w:tcBorders>
              <w:top w:val="nil"/>
            </w:tcBorders>
            <w:vAlign w:val="bottom"/>
          </w:tcPr>
          <w:p w14:paraId="1AB1EE13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100,0</w:t>
            </w:r>
          </w:p>
        </w:tc>
      </w:tr>
    </w:tbl>
    <w:p w14:paraId="25741813" w14:textId="77777777" w:rsidR="004B1291" w:rsidRDefault="004B1291" w:rsidP="004B1291">
      <w:pPr>
        <w:ind w:firstLine="540"/>
        <w:jc w:val="both"/>
        <w:rPr>
          <w:sz w:val="22"/>
          <w:szCs w:val="22"/>
          <w:lang w:val="ky-KG" w:eastAsia="ru-RU"/>
        </w:rPr>
      </w:pPr>
    </w:p>
    <w:p w14:paraId="452E7A29" w14:textId="77777777" w:rsidR="00567259" w:rsidRPr="00567259" w:rsidRDefault="00567259" w:rsidP="004B1291">
      <w:pPr>
        <w:ind w:firstLine="540"/>
        <w:jc w:val="both"/>
        <w:rPr>
          <w:sz w:val="22"/>
          <w:szCs w:val="22"/>
          <w:lang w:val="ky-KG" w:eastAsia="ru-RU"/>
        </w:rPr>
      </w:pPr>
    </w:p>
    <w:p w14:paraId="3DDFFCB5" w14:textId="77777777" w:rsidR="00553C76" w:rsidRDefault="004B1291" w:rsidP="004B1291">
      <w:pPr>
        <w:rPr>
          <w:b/>
          <w:sz w:val="22"/>
          <w:szCs w:val="22"/>
          <w:lang w:eastAsia="ru-RU"/>
        </w:rPr>
      </w:pPr>
      <w:r w:rsidRPr="004B1291">
        <w:rPr>
          <w:b/>
          <w:sz w:val="22"/>
          <w:szCs w:val="22"/>
          <w:lang w:eastAsia="ru-RU"/>
        </w:rPr>
        <w:t xml:space="preserve">Таблица 18: Индекс потребительских цен и тарифов на товары и услуги населению по </w:t>
      </w:r>
    </w:p>
    <w:p w14:paraId="4498ECB6" w14:textId="7E9E9AB6" w:rsidR="004B1291" w:rsidRDefault="00553C76" w:rsidP="004B1291">
      <w:pPr>
        <w:rPr>
          <w:b/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 xml:space="preserve">                       </w:t>
      </w:r>
      <w:r w:rsidR="00BE20B8">
        <w:rPr>
          <w:b/>
          <w:sz w:val="22"/>
          <w:szCs w:val="22"/>
          <w:lang w:eastAsia="ru-RU"/>
        </w:rPr>
        <w:t>о</w:t>
      </w:r>
      <w:r w:rsidR="004B1291" w:rsidRPr="004B1291">
        <w:rPr>
          <w:b/>
          <w:sz w:val="22"/>
          <w:szCs w:val="22"/>
          <w:lang w:eastAsia="ru-RU"/>
        </w:rPr>
        <w:t>бласти</w:t>
      </w:r>
    </w:p>
    <w:p w14:paraId="5CDC7398" w14:textId="77777777" w:rsidR="00BE20B8" w:rsidRPr="00BE20B8" w:rsidRDefault="00BE20B8" w:rsidP="004B1291">
      <w:pPr>
        <w:rPr>
          <w:b/>
          <w:sz w:val="10"/>
          <w:szCs w:val="1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5"/>
        <w:gridCol w:w="1124"/>
        <w:gridCol w:w="1834"/>
        <w:gridCol w:w="1592"/>
        <w:gridCol w:w="2469"/>
        <w:gridCol w:w="961"/>
      </w:tblGrid>
      <w:tr w:rsidR="004B1291" w:rsidRPr="004B1291" w14:paraId="772CA025" w14:textId="77777777" w:rsidTr="00540C75">
        <w:tc>
          <w:tcPr>
            <w:tcW w:w="617" w:type="pct"/>
            <w:tcBorders>
              <w:bottom w:val="single" w:sz="4" w:space="0" w:color="auto"/>
            </w:tcBorders>
          </w:tcPr>
          <w:p w14:paraId="39BDE240" w14:textId="77777777" w:rsidR="004B1291" w:rsidRPr="004B1291" w:rsidRDefault="004B1291" w:rsidP="004B1291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17" w:type="pct"/>
            <w:tcBorders>
              <w:bottom w:val="single" w:sz="4" w:space="0" w:color="auto"/>
            </w:tcBorders>
            <w:vAlign w:val="center"/>
          </w:tcPr>
          <w:p w14:paraId="449D8CD0" w14:textId="77777777" w:rsidR="004B1291" w:rsidRPr="004B1291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Все товары и платные услуги</w:t>
            </w:r>
          </w:p>
        </w:tc>
        <w:tc>
          <w:tcPr>
            <w:tcW w:w="1007" w:type="pct"/>
            <w:tcBorders>
              <w:bottom w:val="single" w:sz="4" w:space="0" w:color="auto"/>
            </w:tcBorders>
            <w:vAlign w:val="center"/>
          </w:tcPr>
          <w:p w14:paraId="6B2FE00D" w14:textId="5B75AF26" w:rsidR="004B1291" w:rsidRPr="004B1291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Пищевые продукты и безалк</w:t>
            </w:r>
            <w:r w:rsidR="00BE20B8">
              <w:rPr>
                <w:b/>
                <w:sz w:val="18"/>
                <w:szCs w:val="18"/>
                <w:lang w:eastAsia="ru-RU"/>
              </w:rPr>
              <w:t>о</w:t>
            </w:r>
            <w:r w:rsidRPr="004B1291">
              <w:rPr>
                <w:b/>
                <w:sz w:val="18"/>
                <w:szCs w:val="18"/>
                <w:lang w:eastAsia="ru-RU"/>
              </w:rPr>
              <w:t>гольные напитки</w:t>
            </w:r>
          </w:p>
        </w:tc>
        <w:tc>
          <w:tcPr>
            <w:tcW w:w="874" w:type="pct"/>
            <w:tcBorders>
              <w:bottom w:val="single" w:sz="4" w:space="0" w:color="auto"/>
            </w:tcBorders>
            <w:vAlign w:val="center"/>
          </w:tcPr>
          <w:p w14:paraId="26B3406B" w14:textId="783C6226" w:rsidR="004B1291" w:rsidRPr="004B1291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Алк</w:t>
            </w:r>
            <w:r w:rsidR="00BE20B8">
              <w:rPr>
                <w:b/>
                <w:sz w:val="18"/>
                <w:szCs w:val="18"/>
                <w:lang w:eastAsia="ru-RU"/>
              </w:rPr>
              <w:t>о</w:t>
            </w:r>
            <w:r w:rsidRPr="004B1291">
              <w:rPr>
                <w:b/>
                <w:sz w:val="18"/>
                <w:szCs w:val="18"/>
                <w:lang w:eastAsia="ru-RU"/>
              </w:rPr>
              <w:t>гольные напитки и табачные изделия</w:t>
            </w:r>
          </w:p>
        </w:tc>
        <w:tc>
          <w:tcPr>
            <w:tcW w:w="1356" w:type="pct"/>
            <w:tcBorders>
              <w:bottom w:val="single" w:sz="4" w:space="0" w:color="auto"/>
            </w:tcBorders>
            <w:vAlign w:val="center"/>
          </w:tcPr>
          <w:p w14:paraId="45BB1FB7" w14:textId="77777777" w:rsidR="004B1291" w:rsidRPr="004B1291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Непродовольственные товары</w:t>
            </w:r>
          </w:p>
        </w:tc>
        <w:tc>
          <w:tcPr>
            <w:tcW w:w="528" w:type="pct"/>
            <w:tcBorders>
              <w:bottom w:val="single" w:sz="4" w:space="0" w:color="auto"/>
            </w:tcBorders>
            <w:vAlign w:val="center"/>
          </w:tcPr>
          <w:p w14:paraId="36BC76F7" w14:textId="77777777" w:rsidR="004B1291" w:rsidRPr="004B1291" w:rsidRDefault="004B1291" w:rsidP="004B129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Услуги</w:t>
            </w:r>
          </w:p>
        </w:tc>
      </w:tr>
      <w:tr w:rsidR="004B1291" w:rsidRPr="004B1291" w14:paraId="49146487" w14:textId="77777777" w:rsidTr="00540C75"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608910C" w14:textId="77777777" w:rsidR="004B1291" w:rsidRPr="004B1291" w:rsidRDefault="004B1291" w:rsidP="004B1291">
            <w:pPr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январь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1B13887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100,9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6D24B3D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100,8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C9D45D7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100,3</w:t>
            </w:r>
          </w:p>
        </w:tc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88D2B6A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100,9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AC740F8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101,3</w:t>
            </w:r>
          </w:p>
        </w:tc>
      </w:tr>
      <w:tr w:rsidR="004B1291" w:rsidRPr="004B1291" w14:paraId="59DCD6DE" w14:textId="77777777" w:rsidTr="00540C75">
        <w:tc>
          <w:tcPr>
            <w:tcW w:w="6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E616164" w14:textId="77777777" w:rsidR="004B1291" w:rsidRPr="004B1291" w:rsidRDefault="004B1291" w:rsidP="004B1291">
            <w:pPr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февраль</w:t>
            </w:r>
          </w:p>
        </w:tc>
        <w:tc>
          <w:tcPr>
            <w:tcW w:w="6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8E204B4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104,2</w:t>
            </w:r>
          </w:p>
        </w:tc>
        <w:tc>
          <w:tcPr>
            <w:tcW w:w="10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1DB6341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101,5</w:t>
            </w:r>
          </w:p>
        </w:tc>
        <w:tc>
          <w:tcPr>
            <w:tcW w:w="8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87B83BE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105,7</w:t>
            </w:r>
          </w:p>
        </w:tc>
        <w:tc>
          <w:tcPr>
            <w:tcW w:w="13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579BC4E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101,4</w:t>
            </w:r>
          </w:p>
        </w:tc>
        <w:tc>
          <w:tcPr>
            <w:tcW w:w="5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A39E396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112,1</w:t>
            </w:r>
          </w:p>
        </w:tc>
      </w:tr>
      <w:tr w:rsidR="004B1291" w:rsidRPr="004B1291" w14:paraId="4ABA1C89" w14:textId="77777777" w:rsidTr="00540C75">
        <w:tc>
          <w:tcPr>
            <w:tcW w:w="6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82BF9A3" w14:textId="77777777" w:rsidR="004B1291" w:rsidRPr="004B1291" w:rsidRDefault="004B1291" w:rsidP="004B1291">
            <w:pPr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март</w:t>
            </w:r>
          </w:p>
        </w:tc>
        <w:tc>
          <w:tcPr>
            <w:tcW w:w="6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A14A6C7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101,1</w:t>
            </w:r>
          </w:p>
        </w:tc>
        <w:tc>
          <w:tcPr>
            <w:tcW w:w="10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54EDB7D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101,7</w:t>
            </w:r>
          </w:p>
        </w:tc>
        <w:tc>
          <w:tcPr>
            <w:tcW w:w="8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D4710EB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100,7</w:t>
            </w:r>
          </w:p>
        </w:tc>
        <w:tc>
          <w:tcPr>
            <w:tcW w:w="13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A60DE4B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101,0</w:t>
            </w:r>
          </w:p>
        </w:tc>
        <w:tc>
          <w:tcPr>
            <w:tcW w:w="5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13C8B55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100,2</w:t>
            </w:r>
          </w:p>
        </w:tc>
      </w:tr>
      <w:tr w:rsidR="004B1291" w:rsidRPr="004B1291" w14:paraId="6A7A3580" w14:textId="77777777" w:rsidTr="00540C75">
        <w:tc>
          <w:tcPr>
            <w:tcW w:w="6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0E599BF" w14:textId="77777777" w:rsidR="004B1291" w:rsidRPr="004B1291" w:rsidRDefault="004B1291" w:rsidP="004B1291">
            <w:pPr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апрель</w:t>
            </w:r>
          </w:p>
        </w:tc>
        <w:tc>
          <w:tcPr>
            <w:tcW w:w="6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3481664" w14:textId="77777777" w:rsidR="004B1291" w:rsidRPr="004B1291" w:rsidRDefault="004B1291" w:rsidP="004B1291">
            <w:pPr>
              <w:tabs>
                <w:tab w:val="center" w:pos="467"/>
              </w:tabs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106,4</w:t>
            </w:r>
          </w:p>
        </w:tc>
        <w:tc>
          <w:tcPr>
            <w:tcW w:w="10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F8FEAA5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104,9</w:t>
            </w:r>
          </w:p>
        </w:tc>
        <w:tc>
          <w:tcPr>
            <w:tcW w:w="8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F29A07F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107,6</w:t>
            </w:r>
          </w:p>
        </w:tc>
        <w:tc>
          <w:tcPr>
            <w:tcW w:w="13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AFEF8D5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102,8</w:t>
            </w:r>
          </w:p>
        </w:tc>
        <w:tc>
          <w:tcPr>
            <w:tcW w:w="5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29CF545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113,3</w:t>
            </w:r>
          </w:p>
        </w:tc>
      </w:tr>
      <w:tr w:rsidR="004B1291" w:rsidRPr="004B1291" w14:paraId="0460996B" w14:textId="77777777" w:rsidTr="00540C75">
        <w:tc>
          <w:tcPr>
            <w:tcW w:w="6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D635CBE" w14:textId="77777777" w:rsidR="004B1291" w:rsidRPr="004B1291" w:rsidRDefault="004B1291" w:rsidP="004B1291">
            <w:pPr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май</w:t>
            </w:r>
          </w:p>
        </w:tc>
        <w:tc>
          <w:tcPr>
            <w:tcW w:w="6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7E9DEC9" w14:textId="77777777" w:rsidR="004B1291" w:rsidRPr="004B1291" w:rsidRDefault="004B1291" w:rsidP="004B1291">
            <w:pPr>
              <w:tabs>
                <w:tab w:val="center" w:pos="467"/>
              </w:tabs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107,9</w:t>
            </w:r>
          </w:p>
        </w:tc>
        <w:tc>
          <w:tcPr>
            <w:tcW w:w="10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2147EF1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106,9</w:t>
            </w:r>
          </w:p>
        </w:tc>
        <w:tc>
          <w:tcPr>
            <w:tcW w:w="8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756A6AF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107,5</w:t>
            </w:r>
          </w:p>
        </w:tc>
        <w:tc>
          <w:tcPr>
            <w:tcW w:w="13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2457E31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104,9</w:t>
            </w:r>
          </w:p>
        </w:tc>
        <w:tc>
          <w:tcPr>
            <w:tcW w:w="5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F06D686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113,3</w:t>
            </w:r>
          </w:p>
        </w:tc>
      </w:tr>
      <w:tr w:rsidR="004B1291" w:rsidRPr="004B1291" w14:paraId="6FE08F57" w14:textId="77777777" w:rsidTr="00540C75">
        <w:tc>
          <w:tcPr>
            <w:tcW w:w="6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8EA53F9" w14:textId="77777777" w:rsidR="004B1291" w:rsidRPr="004B1291" w:rsidRDefault="004B1291" w:rsidP="004B1291">
            <w:pPr>
              <w:rPr>
                <w:sz w:val="18"/>
                <w:szCs w:val="18"/>
                <w:lang w:val="ky-KG" w:eastAsia="ru-RU"/>
              </w:rPr>
            </w:pPr>
            <w:r w:rsidRPr="004B1291">
              <w:rPr>
                <w:sz w:val="18"/>
                <w:szCs w:val="18"/>
                <w:lang w:val="ky-KG" w:eastAsia="ru-RU"/>
              </w:rPr>
              <w:t>июнь</w:t>
            </w:r>
          </w:p>
        </w:tc>
        <w:tc>
          <w:tcPr>
            <w:tcW w:w="6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0A4307B" w14:textId="77777777" w:rsidR="004B1291" w:rsidRPr="004B1291" w:rsidRDefault="004B1291" w:rsidP="004B1291">
            <w:pPr>
              <w:tabs>
                <w:tab w:val="center" w:pos="467"/>
              </w:tabs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109,6</w:t>
            </w:r>
          </w:p>
        </w:tc>
        <w:tc>
          <w:tcPr>
            <w:tcW w:w="10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5E49AED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108,9</w:t>
            </w:r>
          </w:p>
        </w:tc>
        <w:tc>
          <w:tcPr>
            <w:tcW w:w="8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E185170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107,5</w:t>
            </w:r>
          </w:p>
        </w:tc>
        <w:tc>
          <w:tcPr>
            <w:tcW w:w="13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5F8F946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105,3</w:t>
            </w:r>
          </w:p>
        </w:tc>
        <w:tc>
          <w:tcPr>
            <w:tcW w:w="5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B7FC61F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116,6</w:t>
            </w:r>
          </w:p>
        </w:tc>
      </w:tr>
      <w:tr w:rsidR="004B1291" w:rsidRPr="004B1291" w14:paraId="47661B4E" w14:textId="77777777" w:rsidTr="00540C75">
        <w:tc>
          <w:tcPr>
            <w:tcW w:w="6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4E7F505" w14:textId="77777777" w:rsidR="004B1291" w:rsidRPr="004B1291" w:rsidRDefault="004B1291" w:rsidP="004B1291">
            <w:pPr>
              <w:rPr>
                <w:sz w:val="18"/>
                <w:szCs w:val="18"/>
                <w:lang w:val="ky-KG" w:eastAsia="ru-RU"/>
              </w:rPr>
            </w:pPr>
            <w:r w:rsidRPr="004B1291">
              <w:rPr>
                <w:sz w:val="18"/>
                <w:szCs w:val="18"/>
                <w:lang w:val="ky-KG" w:eastAsia="ru-RU"/>
              </w:rPr>
              <w:t>июль</w:t>
            </w:r>
          </w:p>
        </w:tc>
        <w:tc>
          <w:tcPr>
            <w:tcW w:w="6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1AF7066" w14:textId="77777777" w:rsidR="004B1291" w:rsidRPr="004B1291" w:rsidRDefault="004B1291" w:rsidP="004B1291">
            <w:pPr>
              <w:tabs>
                <w:tab w:val="center" w:pos="467"/>
              </w:tabs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109,2</w:t>
            </w:r>
          </w:p>
        </w:tc>
        <w:tc>
          <w:tcPr>
            <w:tcW w:w="10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277B9A4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107,6</w:t>
            </w:r>
          </w:p>
        </w:tc>
        <w:tc>
          <w:tcPr>
            <w:tcW w:w="8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619B873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107,5</w:t>
            </w:r>
          </w:p>
        </w:tc>
        <w:tc>
          <w:tcPr>
            <w:tcW w:w="13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3C5CE85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105,9</w:t>
            </w:r>
          </w:p>
        </w:tc>
        <w:tc>
          <w:tcPr>
            <w:tcW w:w="5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690ADBE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111,6</w:t>
            </w:r>
          </w:p>
        </w:tc>
      </w:tr>
      <w:tr w:rsidR="004B1291" w:rsidRPr="004B1291" w14:paraId="43D59179" w14:textId="77777777" w:rsidTr="00540C75">
        <w:tc>
          <w:tcPr>
            <w:tcW w:w="6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324B8A" w14:textId="77777777" w:rsidR="004B1291" w:rsidRPr="004B1291" w:rsidRDefault="004B1291" w:rsidP="004B1291">
            <w:pPr>
              <w:rPr>
                <w:sz w:val="18"/>
                <w:szCs w:val="18"/>
                <w:lang w:val="ky-KG" w:eastAsia="ru-RU"/>
              </w:rPr>
            </w:pPr>
            <w:r w:rsidRPr="004B1291">
              <w:rPr>
                <w:sz w:val="18"/>
                <w:szCs w:val="18"/>
                <w:lang w:val="ky-KG" w:eastAsia="ru-RU"/>
              </w:rPr>
              <w:t>август</w:t>
            </w:r>
          </w:p>
        </w:tc>
        <w:tc>
          <w:tcPr>
            <w:tcW w:w="6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88BC8F" w14:textId="77777777" w:rsidR="004B1291" w:rsidRPr="004B1291" w:rsidRDefault="004B1291" w:rsidP="004B1291">
            <w:pPr>
              <w:tabs>
                <w:tab w:val="center" w:pos="467"/>
              </w:tabs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109,5</w:t>
            </w:r>
          </w:p>
        </w:tc>
        <w:tc>
          <w:tcPr>
            <w:tcW w:w="10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B6821B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107,8</w:t>
            </w:r>
          </w:p>
        </w:tc>
        <w:tc>
          <w:tcPr>
            <w:tcW w:w="8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AA1C93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107,7</w:t>
            </w:r>
          </w:p>
        </w:tc>
        <w:tc>
          <w:tcPr>
            <w:tcW w:w="1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171A47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106,4</w:t>
            </w:r>
          </w:p>
        </w:tc>
        <w:tc>
          <w:tcPr>
            <w:tcW w:w="5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57FEC4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116,8</w:t>
            </w:r>
          </w:p>
        </w:tc>
      </w:tr>
    </w:tbl>
    <w:p w14:paraId="733ABADA" w14:textId="77777777" w:rsidR="004B1291" w:rsidRDefault="004B1291" w:rsidP="004B1291">
      <w:pPr>
        <w:keepNext/>
        <w:ind w:left="240" w:right="195"/>
        <w:jc w:val="both"/>
        <w:outlineLvl w:val="1"/>
        <w:rPr>
          <w:b/>
          <w:bCs/>
          <w:sz w:val="22"/>
          <w:szCs w:val="22"/>
          <w:lang w:eastAsia="ru-RU"/>
        </w:rPr>
      </w:pPr>
    </w:p>
    <w:p w14:paraId="4E85B73D" w14:textId="77777777" w:rsidR="00BE20B8" w:rsidRPr="004B1291" w:rsidRDefault="00BE20B8" w:rsidP="004B1291">
      <w:pPr>
        <w:keepNext/>
        <w:ind w:left="240" w:right="195"/>
        <w:jc w:val="both"/>
        <w:outlineLvl w:val="1"/>
        <w:rPr>
          <w:b/>
          <w:bCs/>
          <w:sz w:val="22"/>
          <w:szCs w:val="22"/>
          <w:lang w:eastAsia="ru-RU"/>
        </w:rPr>
      </w:pPr>
    </w:p>
    <w:p w14:paraId="2F1F2C9D" w14:textId="77777777" w:rsidR="004B1291" w:rsidRPr="004B1291" w:rsidRDefault="004B1291" w:rsidP="004B1291">
      <w:pPr>
        <w:keepNext/>
        <w:ind w:left="240" w:right="195"/>
        <w:jc w:val="both"/>
        <w:outlineLvl w:val="1"/>
        <w:rPr>
          <w:sz w:val="28"/>
          <w:szCs w:val="28"/>
          <w:lang w:eastAsia="ru-RU"/>
        </w:rPr>
      </w:pPr>
      <w:r w:rsidRPr="004B1291">
        <w:rPr>
          <w:b/>
          <w:bCs/>
          <w:sz w:val="28"/>
          <w:szCs w:val="28"/>
          <w:lang w:eastAsia="ru-RU"/>
        </w:rPr>
        <w:t>Государственный сектор</w:t>
      </w:r>
    </w:p>
    <w:p w14:paraId="59FF60C5" w14:textId="77777777" w:rsidR="004B1291" w:rsidRPr="004B1291" w:rsidRDefault="004B1291" w:rsidP="004B1291">
      <w:pPr>
        <w:ind w:left="240" w:right="195"/>
        <w:rPr>
          <w:sz w:val="10"/>
          <w:szCs w:val="10"/>
          <w:lang w:eastAsia="ru-RU"/>
        </w:rPr>
      </w:pPr>
    </w:p>
    <w:p w14:paraId="35304853" w14:textId="77777777" w:rsidR="004B1291" w:rsidRPr="004B1291" w:rsidRDefault="004B1291" w:rsidP="004B1291">
      <w:pPr>
        <w:keepNext/>
        <w:ind w:left="240" w:right="195"/>
        <w:outlineLvl w:val="2"/>
        <w:rPr>
          <w:b/>
          <w:bCs/>
          <w:color w:val="000000"/>
          <w:sz w:val="26"/>
          <w:szCs w:val="26"/>
          <w:lang w:eastAsia="ru-RU"/>
        </w:rPr>
      </w:pPr>
      <w:r w:rsidRPr="004B1291">
        <w:rPr>
          <w:b/>
          <w:bCs/>
          <w:color w:val="000000"/>
          <w:sz w:val="28"/>
          <w:szCs w:val="28"/>
          <w:lang w:eastAsia="ru-RU"/>
        </w:rPr>
        <w:t xml:space="preserve"> </w:t>
      </w:r>
      <w:r w:rsidRPr="004B1291">
        <w:rPr>
          <w:b/>
          <w:bCs/>
          <w:color w:val="000000"/>
          <w:sz w:val="26"/>
          <w:szCs w:val="26"/>
          <w:lang w:eastAsia="ru-RU"/>
        </w:rPr>
        <w:t>Исполнение местного бюджета.</w:t>
      </w:r>
    </w:p>
    <w:p w14:paraId="18535B11" w14:textId="77777777" w:rsidR="004B1291" w:rsidRPr="004B1291" w:rsidRDefault="004B1291" w:rsidP="004B1291">
      <w:pPr>
        <w:ind w:left="240" w:right="195" w:firstLine="540"/>
        <w:jc w:val="both"/>
        <w:rPr>
          <w:sz w:val="12"/>
          <w:szCs w:val="12"/>
          <w:lang w:eastAsia="ru-RU"/>
        </w:rPr>
      </w:pPr>
      <w:r w:rsidRPr="004B1291">
        <w:rPr>
          <w:sz w:val="22"/>
          <w:szCs w:val="22"/>
          <w:lang w:eastAsia="ru-RU"/>
        </w:rPr>
        <w:t xml:space="preserve"> </w:t>
      </w:r>
    </w:p>
    <w:p w14:paraId="50D95685" w14:textId="650C0500" w:rsidR="004B1291" w:rsidRPr="004B1291" w:rsidRDefault="004B1291" w:rsidP="004B1291">
      <w:pPr>
        <w:ind w:firstLine="540"/>
        <w:jc w:val="both"/>
        <w:rPr>
          <w:sz w:val="22"/>
          <w:szCs w:val="22"/>
          <w:lang w:eastAsia="ru-RU"/>
        </w:rPr>
      </w:pPr>
      <w:bookmarkStart w:id="131" w:name="_Toc109097197"/>
      <w:bookmarkStart w:id="132" w:name="_Toc109097256"/>
      <w:bookmarkStart w:id="133" w:name="_Toc109097411"/>
      <w:bookmarkStart w:id="134" w:name="_Toc109097520"/>
      <w:bookmarkStart w:id="135" w:name="_Toc114368927"/>
      <w:bookmarkStart w:id="136" w:name="_Toc114368951"/>
      <w:bookmarkStart w:id="137" w:name="_Toc167079213"/>
      <w:bookmarkStart w:id="138" w:name="_Toc167263975"/>
      <w:bookmarkStart w:id="139" w:name="_Toc251423895"/>
      <w:bookmarkStart w:id="140" w:name="_Toc251424065"/>
      <w:bookmarkStart w:id="141" w:name="_Toc259025515"/>
      <w:bookmarkStart w:id="142" w:name="_Toc298311057"/>
      <w:bookmarkStart w:id="143" w:name="_Toc298311435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r w:rsidRPr="004B1291">
        <w:rPr>
          <w:sz w:val="22"/>
          <w:szCs w:val="22"/>
          <w:lang w:eastAsia="ru-RU"/>
        </w:rPr>
        <w:t>По данным Центрального казначейства Министерства Финансов Кыргызской Республики в январе-июле месяце 2026 года, в доход местного бюджета (включая полученные трансферты) поступило 5920821,7 тыс. сом, что на 2,6 раза больше прошлогоднего уровня.</w:t>
      </w:r>
    </w:p>
    <w:p w14:paraId="3CD900C3" w14:textId="77777777" w:rsidR="004B1291" w:rsidRPr="004B1291" w:rsidRDefault="004B1291" w:rsidP="004B1291">
      <w:pPr>
        <w:ind w:firstLine="540"/>
        <w:jc w:val="both"/>
        <w:rPr>
          <w:sz w:val="22"/>
          <w:szCs w:val="22"/>
          <w:lang w:eastAsia="ru-RU"/>
        </w:rPr>
      </w:pPr>
      <w:r w:rsidRPr="004B1291">
        <w:rPr>
          <w:sz w:val="22"/>
          <w:szCs w:val="22"/>
          <w:lang w:eastAsia="ru-RU"/>
        </w:rPr>
        <w:t>В доход местного бюджета поступило налогов на сумму 1991081,6 тыс. сом.</w:t>
      </w:r>
    </w:p>
    <w:p w14:paraId="6BFF0783" w14:textId="6909ECD0" w:rsidR="004B1291" w:rsidRPr="004B1291" w:rsidRDefault="004B1291" w:rsidP="004B1291">
      <w:pPr>
        <w:ind w:firstLine="540"/>
        <w:jc w:val="both"/>
        <w:rPr>
          <w:sz w:val="22"/>
          <w:szCs w:val="22"/>
          <w:lang w:eastAsia="ru-RU"/>
        </w:rPr>
      </w:pPr>
      <w:r w:rsidRPr="004B1291">
        <w:rPr>
          <w:sz w:val="22"/>
          <w:szCs w:val="22"/>
          <w:lang w:eastAsia="ru-RU"/>
        </w:rPr>
        <w:t>Основную долю налоговых поступлений составили налоги на доходы и прибыль 1745648,9 тыс. сом или 29,5 процента от всей суммы налоговых поступлений. Неналоговых платежей поступило в сумме 291316,8 тыс. сом, из них 48,1 процента составили доходы от продажи товаров и оказания услуг или 140273,1 тыс.  сом.</w:t>
      </w:r>
    </w:p>
    <w:p w14:paraId="31D02227" w14:textId="3CCECFF0" w:rsidR="004B1291" w:rsidRPr="004B1291" w:rsidRDefault="004B1291" w:rsidP="004B1291">
      <w:pPr>
        <w:ind w:firstLine="540"/>
        <w:jc w:val="both"/>
        <w:rPr>
          <w:sz w:val="22"/>
          <w:szCs w:val="22"/>
          <w:lang w:eastAsia="ru-RU"/>
        </w:rPr>
      </w:pPr>
      <w:r w:rsidRPr="004B1291">
        <w:rPr>
          <w:sz w:val="22"/>
          <w:szCs w:val="22"/>
          <w:lang w:eastAsia="ru-RU"/>
        </w:rPr>
        <w:t>Объем полученных официальных трансфертов составил 3636953,1 тыс. сомов, его удельный вес в общих доходах составил 61,4 процента.</w:t>
      </w:r>
    </w:p>
    <w:p w14:paraId="18BB0BDC" w14:textId="490941F3" w:rsidR="004B1291" w:rsidRPr="004B1291" w:rsidRDefault="004B1291" w:rsidP="004B1291">
      <w:pPr>
        <w:ind w:firstLine="567"/>
        <w:jc w:val="both"/>
        <w:rPr>
          <w:sz w:val="22"/>
          <w:szCs w:val="22"/>
          <w:lang w:eastAsia="ru-RU"/>
        </w:rPr>
      </w:pPr>
      <w:r w:rsidRPr="004B1291">
        <w:rPr>
          <w:sz w:val="22"/>
          <w:szCs w:val="22"/>
          <w:lang w:eastAsia="ru-RU"/>
        </w:rPr>
        <w:t>Всего расходов местного бюджета в январе-июле месяце 2026 года определились в размере 4406981,5 тыс. сом. Расходы от осуществления операционной деятельности составили 1851014,2 тыс. сом.  В расходной части местного бюджета расходов</w:t>
      </w:r>
      <w:r w:rsidR="00567259">
        <w:rPr>
          <w:sz w:val="22"/>
          <w:szCs w:val="22"/>
          <w:lang w:val="ky-KG" w:eastAsia="ru-RU"/>
        </w:rPr>
        <w:t>,</w:t>
      </w:r>
      <w:r w:rsidRPr="004B1291">
        <w:rPr>
          <w:sz w:val="22"/>
          <w:szCs w:val="22"/>
          <w:lang w:eastAsia="ru-RU"/>
        </w:rPr>
        <w:t xml:space="preserve"> направленных на образование 324193,2 тыс. сом и доля их составила 17,5 процента. На социальное страхование и социальное обеспечение расходы составили 80385,9 тыс. сом, что по сравнению с соответствующим периодом прошлого года на 28254,5 тыс. сом больше. Расходы направленные на жилищно-коммунальные услуги составили 822444,4 тыс. сом, что на 60569,2 тыс. сом больше соответствующего периода прошлого года.</w:t>
      </w:r>
    </w:p>
    <w:p w14:paraId="7B7FA0A9" w14:textId="77777777" w:rsidR="004B1291" w:rsidRPr="004B1291" w:rsidRDefault="004B1291" w:rsidP="00567259">
      <w:pPr>
        <w:pageBreakBefore/>
        <w:rPr>
          <w:b/>
          <w:sz w:val="22"/>
          <w:szCs w:val="22"/>
          <w:lang w:eastAsia="ru-RU"/>
        </w:rPr>
      </w:pPr>
      <w:r w:rsidRPr="004B1291">
        <w:rPr>
          <w:b/>
          <w:sz w:val="22"/>
          <w:szCs w:val="22"/>
          <w:lang w:eastAsia="ru-RU"/>
        </w:rPr>
        <w:lastRenderedPageBreak/>
        <w:t>Таблица 19:</w:t>
      </w:r>
      <w:r w:rsidRPr="004B1291">
        <w:rPr>
          <w:b/>
          <w:sz w:val="22"/>
          <w:szCs w:val="22"/>
          <w:lang w:eastAsia="ru-RU"/>
        </w:rPr>
        <w:tab/>
        <w:t>Местный бюджет</w:t>
      </w:r>
    </w:p>
    <w:p w14:paraId="6A43673B" w14:textId="77777777" w:rsidR="004B1291" w:rsidRDefault="004B1291" w:rsidP="004B1291">
      <w:pPr>
        <w:rPr>
          <w:i/>
          <w:iCs/>
          <w:sz w:val="18"/>
          <w:szCs w:val="18"/>
          <w:lang w:val="ky-KG" w:eastAsia="ru-RU"/>
        </w:rPr>
      </w:pPr>
      <w:r w:rsidRPr="004B1291">
        <w:rPr>
          <w:i/>
          <w:iCs/>
          <w:sz w:val="18"/>
          <w:szCs w:val="18"/>
          <w:lang w:eastAsia="ru-RU"/>
        </w:rPr>
        <w:t xml:space="preserve">                              (тыс. сомов)</w:t>
      </w:r>
    </w:p>
    <w:p w14:paraId="774D5935" w14:textId="77777777" w:rsidR="00567259" w:rsidRPr="00567259" w:rsidRDefault="00567259" w:rsidP="004B1291">
      <w:pPr>
        <w:rPr>
          <w:i/>
          <w:iCs/>
          <w:sz w:val="10"/>
          <w:szCs w:val="10"/>
          <w:lang w:val="ky-KG"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73"/>
        <w:gridCol w:w="1681"/>
        <w:gridCol w:w="1495"/>
        <w:gridCol w:w="1124"/>
        <w:gridCol w:w="932"/>
      </w:tblGrid>
      <w:tr w:rsidR="004B1291" w:rsidRPr="004B1291" w14:paraId="5D760E21" w14:textId="77777777" w:rsidTr="00567259">
        <w:trPr>
          <w:cantSplit/>
          <w:trHeight w:val="134"/>
        </w:trPr>
        <w:tc>
          <w:tcPr>
            <w:tcW w:w="2127" w:type="pct"/>
            <w:vMerge w:val="restart"/>
          </w:tcPr>
          <w:p w14:paraId="36DC3BBE" w14:textId="77777777" w:rsidR="004B1291" w:rsidRPr="004B1291" w:rsidRDefault="004B1291" w:rsidP="004B1291">
            <w:pPr>
              <w:rPr>
                <w:b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1744" w:type="pct"/>
            <w:gridSpan w:val="2"/>
            <w:vAlign w:val="center"/>
          </w:tcPr>
          <w:p w14:paraId="39ECC4C9" w14:textId="77777777" w:rsidR="004B1291" w:rsidRPr="004B1291" w:rsidRDefault="004B1291" w:rsidP="004B1291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4B1291">
              <w:rPr>
                <w:b/>
                <w:bCs/>
                <w:sz w:val="18"/>
                <w:szCs w:val="18"/>
                <w:lang w:eastAsia="ru-RU"/>
              </w:rPr>
              <w:t>январь-июль</w:t>
            </w:r>
          </w:p>
        </w:tc>
        <w:tc>
          <w:tcPr>
            <w:tcW w:w="1129" w:type="pct"/>
            <w:gridSpan w:val="2"/>
            <w:vAlign w:val="center"/>
          </w:tcPr>
          <w:p w14:paraId="4B4627EA" w14:textId="77777777" w:rsidR="004B1291" w:rsidRPr="004B1291" w:rsidRDefault="004B1291" w:rsidP="004B1291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4B1291">
              <w:rPr>
                <w:b/>
                <w:bCs/>
                <w:sz w:val="18"/>
                <w:szCs w:val="18"/>
                <w:lang w:eastAsia="ru-RU"/>
              </w:rPr>
              <w:t>в процентах к итогу</w:t>
            </w:r>
          </w:p>
        </w:tc>
      </w:tr>
      <w:tr w:rsidR="004B1291" w:rsidRPr="004B1291" w14:paraId="7E7F2A86" w14:textId="77777777" w:rsidTr="00567259">
        <w:trPr>
          <w:cantSplit/>
          <w:trHeight w:val="451"/>
        </w:trPr>
        <w:tc>
          <w:tcPr>
            <w:tcW w:w="2127" w:type="pct"/>
            <w:vMerge/>
            <w:tcBorders>
              <w:bottom w:val="single" w:sz="4" w:space="0" w:color="auto"/>
            </w:tcBorders>
          </w:tcPr>
          <w:p w14:paraId="1508E4D4" w14:textId="77777777" w:rsidR="004B1291" w:rsidRPr="004B1291" w:rsidRDefault="004B1291" w:rsidP="004B1291">
            <w:pPr>
              <w:rPr>
                <w:b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923" w:type="pct"/>
            <w:tcBorders>
              <w:bottom w:val="single" w:sz="4" w:space="0" w:color="auto"/>
            </w:tcBorders>
            <w:vAlign w:val="center"/>
          </w:tcPr>
          <w:p w14:paraId="113F4E85" w14:textId="77777777" w:rsidR="004B1291" w:rsidRPr="004B1291" w:rsidRDefault="004B1291" w:rsidP="004B1291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821" w:type="pct"/>
            <w:tcBorders>
              <w:bottom w:val="single" w:sz="4" w:space="0" w:color="auto"/>
            </w:tcBorders>
            <w:vAlign w:val="center"/>
          </w:tcPr>
          <w:p w14:paraId="44B3EBF4" w14:textId="77777777" w:rsidR="004B1291" w:rsidRPr="004B1291" w:rsidRDefault="004B1291" w:rsidP="004B1291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4B1291">
              <w:rPr>
                <w:b/>
                <w:bCs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617" w:type="pct"/>
            <w:tcBorders>
              <w:bottom w:val="single" w:sz="4" w:space="0" w:color="auto"/>
            </w:tcBorders>
            <w:vAlign w:val="center"/>
          </w:tcPr>
          <w:p w14:paraId="456FCCDA" w14:textId="77777777" w:rsidR="004B1291" w:rsidRPr="004B1291" w:rsidRDefault="004B1291" w:rsidP="004B1291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511" w:type="pct"/>
            <w:tcBorders>
              <w:bottom w:val="single" w:sz="4" w:space="0" w:color="auto"/>
            </w:tcBorders>
            <w:vAlign w:val="center"/>
          </w:tcPr>
          <w:p w14:paraId="6D129F89" w14:textId="77777777" w:rsidR="004B1291" w:rsidRPr="004B1291" w:rsidRDefault="004B1291" w:rsidP="004B1291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4B1291">
              <w:rPr>
                <w:b/>
                <w:bCs/>
                <w:sz w:val="18"/>
                <w:szCs w:val="18"/>
                <w:lang w:eastAsia="ru-RU"/>
              </w:rPr>
              <w:t>2026</w:t>
            </w:r>
          </w:p>
        </w:tc>
      </w:tr>
      <w:tr w:rsidR="004B1291" w:rsidRPr="004B1291" w14:paraId="3F296092" w14:textId="77777777" w:rsidTr="00567259"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8F5C46" w14:textId="77777777" w:rsidR="004B1291" w:rsidRPr="004B1291" w:rsidRDefault="004B1291" w:rsidP="004B1291">
            <w:pPr>
              <w:keepNext/>
              <w:autoSpaceDE w:val="0"/>
              <w:autoSpaceDN w:val="0"/>
              <w:outlineLvl w:val="3"/>
              <w:rPr>
                <w:rFonts w:eastAsia="Arial Unicode MS"/>
                <w:b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sz w:val="18"/>
                <w:szCs w:val="18"/>
                <w:lang w:eastAsia="en-US"/>
              </w:rPr>
              <w:t>Доходы всего</w:t>
            </w:r>
          </w:p>
        </w:tc>
        <w:tc>
          <w:tcPr>
            <w:tcW w:w="923" w:type="pct"/>
            <w:tcBorders>
              <w:bottom w:val="nil"/>
            </w:tcBorders>
            <w:vAlign w:val="center"/>
          </w:tcPr>
          <w:p w14:paraId="69D3E489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bCs/>
                <w:i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bCs/>
                <w:iCs/>
                <w:sz w:val="18"/>
                <w:szCs w:val="18"/>
                <w:lang w:eastAsia="en-US"/>
              </w:rPr>
              <w:t>2235850,9</w:t>
            </w:r>
          </w:p>
        </w:tc>
        <w:tc>
          <w:tcPr>
            <w:tcW w:w="821" w:type="pct"/>
            <w:tcBorders>
              <w:bottom w:val="nil"/>
            </w:tcBorders>
            <w:vAlign w:val="center"/>
          </w:tcPr>
          <w:p w14:paraId="00F34666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bCs/>
                <w:i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bCs/>
                <w:iCs/>
                <w:sz w:val="18"/>
                <w:szCs w:val="18"/>
                <w:lang w:eastAsia="en-US"/>
              </w:rPr>
              <w:t>5920821,7</w:t>
            </w:r>
          </w:p>
        </w:tc>
        <w:tc>
          <w:tcPr>
            <w:tcW w:w="617" w:type="pct"/>
            <w:tcBorders>
              <w:bottom w:val="nil"/>
            </w:tcBorders>
            <w:vAlign w:val="center"/>
          </w:tcPr>
          <w:p w14:paraId="0FE05661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511" w:type="pct"/>
            <w:tcBorders>
              <w:bottom w:val="nil"/>
            </w:tcBorders>
            <w:vAlign w:val="center"/>
          </w:tcPr>
          <w:p w14:paraId="2C5E77DF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sz w:val="18"/>
                <w:szCs w:val="18"/>
                <w:lang w:eastAsia="en-US"/>
              </w:rPr>
              <w:t>100</w:t>
            </w:r>
          </w:p>
        </w:tc>
      </w:tr>
      <w:tr w:rsidR="004B1291" w:rsidRPr="004B1291" w14:paraId="7C026F79" w14:textId="77777777" w:rsidTr="00567259">
        <w:tc>
          <w:tcPr>
            <w:tcW w:w="21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6A85DD" w14:textId="77777777" w:rsidR="004B1291" w:rsidRPr="004B1291" w:rsidRDefault="004B1291" w:rsidP="004B1291">
            <w:pPr>
              <w:rPr>
                <w:rFonts w:eastAsia="Arial Unicode MS"/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bCs/>
                <w:i/>
                <w:iCs/>
                <w:sz w:val="18"/>
                <w:szCs w:val="18"/>
                <w:lang w:eastAsia="en-US"/>
              </w:rPr>
              <w:t>Доходы от операционной деятельности</w:t>
            </w:r>
          </w:p>
        </w:tc>
        <w:tc>
          <w:tcPr>
            <w:tcW w:w="923" w:type="pct"/>
            <w:tcBorders>
              <w:top w:val="nil"/>
              <w:bottom w:val="nil"/>
            </w:tcBorders>
            <w:vAlign w:val="center"/>
          </w:tcPr>
          <w:p w14:paraId="5E9E2FB9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bCs/>
                <w:i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bCs/>
                <w:iCs/>
                <w:sz w:val="18"/>
                <w:szCs w:val="18"/>
                <w:lang w:eastAsia="en-US"/>
              </w:rPr>
              <w:t>2233779,4</w:t>
            </w:r>
          </w:p>
        </w:tc>
        <w:tc>
          <w:tcPr>
            <w:tcW w:w="821" w:type="pct"/>
            <w:tcBorders>
              <w:top w:val="nil"/>
              <w:bottom w:val="nil"/>
            </w:tcBorders>
            <w:vAlign w:val="center"/>
          </w:tcPr>
          <w:p w14:paraId="7599AE23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bCs/>
                <w:i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bCs/>
                <w:iCs/>
                <w:sz w:val="18"/>
                <w:szCs w:val="18"/>
                <w:lang w:eastAsia="en-US"/>
              </w:rPr>
              <w:t>5919351,5</w:t>
            </w:r>
          </w:p>
        </w:tc>
        <w:tc>
          <w:tcPr>
            <w:tcW w:w="617" w:type="pct"/>
            <w:tcBorders>
              <w:top w:val="nil"/>
              <w:bottom w:val="nil"/>
            </w:tcBorders>
            <w:vAlign w:val="center"/>
          </w:tcPr>
          <w:p w14:paraId="23BA5E11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sz w:val="18"/>
                <w:szCs w:val="18"/>
                <w:lang w:eastAsia="en-US"/>
              </w:rPr>
              <w:t>99,9</w:t>
            </w:r>
          </w:p>
        </w:tc>
        <w:tc>
          <w:tcPr>
            <w:tcW w:w="511" w:type="pct"/>
            <w:tcBorders>
              <w:top w:val="nil"/>
              <w:bottom w:val="nil"/>
            </w:tcBorders>
            <w:vAlign w:val="center"/>
          </w:tcPr>
          <w:p w14:paraId="3FB774A3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sz w:val="18"/>
                <w:szCs w:val="18"/>
                <w:lang w:eastAsia="en-US"/>
              </w:rPr>
              <w:t>99,9</w:t>
            </w:r>
          </w:p>
        </w:tc>
      </w:tr>
      <w:tr w:rsidR="004B1291" w:rsidRPr="004B1291" w14:paraId="69B9FD18" w14:textId="77777777" w:rsidTr="00567259">
        <w:tc>
          <w:tcPr>
            <w:tcW w:w="21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47B6222" w14:textId="77777777" w:rsidR="004B1291" w:rsidRPr="004B1291" w:rsidRDefault="004B1291" w:rsidP="004B1291">
            <w:pPr>
              <w:rPr>
                <w:rFonts w:eastAsia="Calibri"/>
                <w:i/>
                <w:i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bCs/>
                <w:i/>
                <w:iCs/>
                <w:sz w:val="18"/>
                <w:szCs w:val="18"/>
                <w:lang w:eastAsia="en-US"/>
              </w:rPr>
              <w:t>Налоговые доходы</w:t>
            </w:r>
          </w:p>
        </w:tc>
        <w:tc>
          <w:tcPr>
            <w:tcW w:w="923" w:type="pct"/>
            <w:tcBorders>
              <w:top w:val="nil"/>
              <w:bottom w:val="nil"/>
            </w:tcBorders>
            <w:vAlign w:val="center"/>
          </w:tcPr>
          <w:p w14:paraId="0C70587E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bCs/>
                <w:i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bCs/>
                <w:iCs/>
                <w:sz w:val="18"/>
                <w:szCs w:val="18"/>
                <w:lang w:eastAsia="en-US"/>
              </w:rPr>
              <w:t>1388951,5</w:t>
            </w:r>
          </w:p>
        </w:tc>
        <w:tc>
          <w:tcPr>
            <w:tcW w:w="821" w:type="pct"/>
            <w:tcBorders>
              <w:top w:val="nil"/>
              <w:bottom w:val="nil"/>
            </w:tcBorders>
            <w:vAlign w:val="center"/>
          </w:tcPr>
          <w:p w14:paraId="4CFF9EB5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bCs/>
                <w:i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bCs/>
                <w:iCs/>
                <w:sz w:val="18"/>
                <w:szCs w:val="18"/>
                <w:lang w:eastAsia="en-US"/>
              </w:rPr>
              <w:t>1991081,6</w:t>
            </w:r>
          </w:p>
        </w:tc>
        <w:tc>
          <w:tcPr>
            <w:tcW w:w="617" w:type="pct"/>
            <w:tcBorders>
              <w:top w:val="nil"/>
              <w:bottom w:val="nil"/>
            </w:tcBorders>
            <w:vAlign w:val="center"/>
          </w:tcPr>
          <w:p w14:paraId="057863CB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sz w:val="18"/>
                <w:szCs w:val="18"/>
                <w:lang w:eastAsia="en-US"/>
              </w:rPr>
              <w:t>62,1</w:t>
            </w:r>
          </w:p>
        </w:tc>
        <w:tc>
          <w:tcPr>
            <w:tcW w:w="511" w:type="pct"/>
            <w:tcBorders>
              <w:top w:val="nil"/>
              <w:bottom w:val="nil"/>
            </w:tcBorders>
            <w:vAlign w:val="center"/>
          </w:tcPr>
          <w:p w14:paraId="769914A5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sz w:val="18"/>
                <w:szCs w:val="18"/>
                <w:lang w:eastAsia="en-US"/>
              </w:rPr>
              <w:t>33,6</w:t>
            </w:r>
          </w:p>
        </w:tc>
      </w:tr>
      <w:tr w:rsidR="004B1291" w:rsidRPr="004B1291" w14:paraId="1E3E147F" w14:textId="77777777" w:rsidTr="00567259">
        <w:tc>
          <w:tcPr>
            <w:tcW w:w="21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F2F6500" w14:textId="77777777" w:rsidR="004B1291" w:rsidRPr="004B1291" w:rsidRDefault="004B1291" w:rsidP="004B1291">
            <w:pPr>
              <w:rPr>
                <w:rFonts w:eastAsia="Arial Unicode MS"/>
                <w:color w:val="000000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Налоги на доходы и прибыль</w:t>
            </w:r>
          </w:p>
        </w:tc>
        <w:tc>
          <w:tcPr>
            <w:tcW w:w="923" w:type="pct"/>
            <w:tcBorders>
              <w:top w:val="nil"/>
              <w:bottom w:val="nil"/>
            </w:tcBorders>
            <w:vAlign w:val="center"/>
          </w:tcPr>
          <w:p w14:paraId="78427E53" w14:textId="77777777" w:rsidR="004B1291" w:rsidRPr="004B1291" w:rsidRDefault="004B1291" w:rsidP="004B1291">
            <w:pPr>
              <w:jc w:val="center"/>
              <w:rPr>
                <w:rFonts w:eastAsia="Calibri"/>
                <w:i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iCs/>
                <w:sz w:val="18"/>
                <w:szCs w:val="18"/>
                <w:lang w:eastAsia="en-US"/>
              </w:rPr>
              <w:t>1119570,7</w:t>
            </w:r>
          </w:p>
        </w:tc>
        <w:tc>
          <w:tcPr>
            <w:tcW w:w="821" w:type="pct"/>
            <w:tcBorders>
              <w:top w:val="nil"/>
              <w:bottom w:val="nil"/>
            </w:tcBorders>
            <w:vAlign w:val="center"/>
          </w:tcPr>
          <w:p w14:paraId="29F52160" w14:textId="77777777" w:rsidR="004B1291" w:rsidRPr="004B1291" w:rsidRDefault="004B1291" w:rsidP="004B1291">
            <w:pPr>
              <w:jc w:val="center"/>
              <w:rPr>
                <w:rFonts w:eastAsia="Calibri"/>
                <w:i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iCs/>
                <w:sz w:val="18"/>
                <w:szCs w:val="18"/>
                <w:lang w:eastAsia="en-US"/>
              </w:rPr>
              <w:t>1745648,9</w:t>
            </w:r>
          </w:p>
        </w:tc>
        <w:tc>
          <w:tcPr>
            <w:tcW w:w="617" w:type="pct"/>
            <w:tcBorders>
              <w:top w:val="nil"/>
              <w:bottom w:val="nil"/>
            </w:tcBorders>
            <w:vAlign w:val="center"/>
          </w:tcPr>
          <w:p w14:paraId="3C0E3704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50,0</w:t>
            </w:r>
          </w:p>
        </w:tc>
        <w:tc>
          <w:tcPr>
            <w:tcW w:w="511" w:type="pct"/>
            <w:tcBorders>
              <w:top w:val="nil"/>
              <w:bottom w:val="nil"/>
            </w:tcBorders>
            <w:vAlign w:val="center"/>
          </w:tcPr>
          <w:p w14:paraId="086177D0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29,5</w:t>
            </w:r>
          </w:p>
        </w:tc>
      </w:tr>
      <w:tr w:rsidR="004B1291" w:rsidRPr="004B1291" w14:paraId="004107AB" w14:textId="77777777" w:rsidTr="00567259">
        <w:tc>
          <w:tcPr>
            <w:tcW w:w="21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A50CE0" w14:textId="77777777" w:rsidR="004B1291" w:rsidRPr="004B1291" w:rsidRDefault="004B1291" w:rsidP="004B1291">
            <w:pPr>
              <w:rPr>
                <w:rFonts w:eastAsia="Arial Unicode MS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 xml:space="preserve">подоходный налог с физических лиц-резидентов Кыргызской Республики </w:t>
            </w:r>
          </w:p>
        </w:tc>
        <w:tc>
          <w:tcPr>
            <w:tcW w:w="923" w:type="pct"/>
            <w:tcBorders>
              <w:top w:val="nil"/>
              <w:bottom w:val="nil"/>
            </w:tcBorders>
            <w:vAlign w:val="center"/>
          </w:tcPr>
          <w:p w14:paraId="2CEBC4D1" w14:textId="77777777" w:rsidR="004B1291" w:rsidRPr="004B1291" w:rsidRDefault="004B1291" w:rsidP="004B1291">
            <w:pPr>
              <w:jc w:val="center"/>
              <w:rPr>
                <w:rFonts w:eastAsia="Calibri"/>
                <w:i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iCs/>
                <w:sz w:val="18"/>
                <w:szCs w:val="18"/>
                <w:lang w:eastAsia="en-US"/>
              </w:rPr>
              <w:t>1065275,2</w:t>
            </w:r>
          </w:p>
        </w:tc>
        <w:tc>
          <w:tcPr>
            <w:tcW w:w="821" w:type="pct"/>
            <w:tcBorders>
              <w:top w:val="nil"/>
              <w:bottom w:val="nil"/>
            </w:tcBorders>
            <w:vAlign w:val="center"/>
          </w:tcPr>
          <w:p w14:paraId="6BEA5ECA" w14:textId="77777777" w:rsidR="004B1291" w:rsidRPr="004B1291" w:rsidRDefault="004B1291" w:rsidP="004B1291">
            <w:pPr>
              <w:jc w:val="center"/>
              <w:rPr>
                <w:rFonts w:eastAsia="Calibri"/>
                <w:i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iCs/>
                <w:sz w:val="18"/>
                <w:szCs w:val="18"/>
                <w:lang w:eastAsia="en-US"/>
              </w:rPr>
              <w:t>1667063,6</w:t>
            </w:r>
          </w:p>
        </w:tc>
        <w:tc>
          <w:tcPr>
            <w:tcW w:w="617" w:type="pct"/>
            <w:tcBorders>
              <w:top w:val="nil"/>
              <w:bottom w:val="nil"/>
            </w:tcBorders>
            <w:vAlign w:val="center"/>
          </w:tcPr>
          <w:p w14:paraId="1943558F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47,6</w:t>
            </w:r>
          </w:p>
        </w:tc>
        <w:tc>
          <w:tcPr>
            <w:tcW w:w="511" w:type="pct"/>
            <w:tcBorders>
              <w:top w:val="nil"/>
              <w:bottom w:val="nil"/>
            </w:tcBorders>
            <w:vAlign w:val="center"/>
          </w:tcPr>
          <w:p w14:paraId="47361143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28,2</w:t>
            </w:r>
          </w:p>
        </w:tc>
      </w:tr>
      <w:tr w:rsidR="004B1291" w:rsidRPr="004B1291" w14:paraId="0EF9E90E" w14:textId="77777777" w:rsidTr="00567259">
        <w:tc>
          <w:tcPr>
            <w:tcW w:w="21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CFD3CE" w14:textId="77777777" w:rsidR="004B1291" w:rsidRPr="004B1291" w:rsidRDefault="004B1291" w:rsidP="004B1291">
            <w:pPr>
              <w:rPr>
                <w:rFonts w:eastAsia="Arial Unicode MS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поступления по единому налогу</w:t>
            </w:r>
          </w:p>
        </w:tc>
        <w:tc>
          <w:tcPr>
            <w:tcW w:w="923" w:type="pct"/>
            <w:tcBorders>
              <w:top w:val="nil"/>
              <w:bottom w:val="nil"/>
            </w:tcBorders>
            <w:vAlign w:val="center"/>
          </w:tcPr>
          <w:p w14:paraId="14FD77E2" w14:textId="77777777" w:rsidR="004B1291" w:rsidRPr="004B1291" w:rsidRDefault="004B1291" w:rsidP="004B1291">
            <w:pPr>
              <w:jc w:val="center"/>
              <w:rPr>
                <w:rFonts w:eastAsia="Calibri"/>
                <w:i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i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21" w:type="pct"/>
            <w:tcBorders>
              <w:top w:val="nil"/>
              <w:bottom w:val="nil"/>
            </w:tcBorders>
            <w:vAlign w:val="center"/>
          </w:tcPr>
          <w:p w14:paraId="5AECC622" w14:textId="77777777" w:rsidR="004B1291" w:rsidRPr="004B1291" w:rsidRDefault="004B1291" w:rsidP="004B1291">
            <w:pPr>
              <w:jc w:val="center"/>
              <w:rPr>
                <w:rFonts w:eastAsia="Calibri"/>
                <w:i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i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17" w:type="pct"/>
            <w:tcBorders>
              <w:top w:val="nil"/>
              <w:bottom w:val="nil"/>
            </w:tcBorders>
            <w:vAlign w:val="center"/>
          </w:tcPr>
          <w:p w14:paraId="4879E68F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11" w:type="pct"/>
            <w:tcBorders>
              <w:top w:val="nil"/>
              <w:bottom w:val="nil"/>
            </w:tcBorders>
            <w:vAlign w:val="center"/>
          </w:tcPr>
          <w:p w14:paraId="078EDE7C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</w:tr>
      <w:tr w:rsidR="004B1291" w:rsidRPr="004B1291" w14:paraId="4EBB680E" w14:textId="77777777" w:rsidTr="00567259">
        <w:tc>
          <w:tcPr>
            <w:tcW w:w="21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6E85CB" w14:textId="77777777" w:rsidR="004B1291" w:rsidRPr="004B1291" w:rsidRDefault="004B1291" w:rsidP="004B1291">
            <w:pPr>
              <w:rPr>
                <w:rFonts w:eastAsia="Arial Unicode MS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налог на основе патента</w:t>
            </w:r>
          </w:p>
        </w:tc>
        <w:tc>
          <w:tcPr>
            <w:tcW w:w="923" w:type="pct"/>
            <w:tcBorders>
              <w:top w:val="nil"/>
              <w:bottom w:val="nil"/>
            </w:tcBorders>
            <w:vAlign w:val="center"/>
          </w:tcPr>
          <w:p w14:paraId="3F0F9011" w14:textId="77777777" w:rsidR="004B1291" w:rsidRPr="004B1291" w:rsidRDefault="004B1291" w:rsidP="004B1291">
            <w:pPr>
              <w:jc w:val="center"/>
              <w:rPr>
                <w:rFonts w:eastAsia="Calibri"/>
                <w:i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iCs/>
                <w:sz w:val="18"/>
                <w:szCs w:val="18"/>
                <w:lang w:eastAsia="en-US"/>
              </w:rPr>
              <w:t>54295,5</w:t>
            </w:r>
          </w:p>
        </w:tc>
        <w:tc>
          <w:tcPr>
            <w:tcW w:w="821" w:type="pct"/>
            <w:tcBorders>
              <w:top w:val="nil"/>
              <w:bottom w:val="nil"/>
            </w:tcBorders>
            <w:vAlign w:val="center"/>
          </w:tcPr>
          <w:p w14:paraId="5316B56A" w14:textId="77777777" w:rsidR="004B1291" w:rsidRPr="004B1291" w:rsidRDefault="004B1291" w:rsidP="004B1291">
            <w:pPr>
              <w:jc w:val="center"/>
              <w:rPr>
                <w:rFonts w:eastAsia="Calibri"/>
                <w:i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iCs/>
                <w:sz w:val="18"/>
                <w:szCs w:val="18"/>
                <w:lang w:eastAsia="en-US"/>
              </w:rPr>
              <w:t>78585,3</w:t>
            </w:r>
          </w:p>
        </w:tc>
        <w:tc>
          <w:tcPr>
            <w:tcW w:w="617" w:type="pct"/>
            <w:tcBorders>
              <w:top w:val="nil"/>
              <w:bottom w:val="nil"/>
            </w:tcBorders>
            <w:vAlign w:val="center"/>
          </w:tcPr>
          <w:p w14:paraId="293A8A29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2,4</w:t>
            </w:r>
          </w:p>
        </w:tc>
        <w:tc>
          <w:tcPr>
            <w:tcW w:w="511" w:type="pct"/>
            <w:tcBorders>
              <w:top w:val="nil"/>
              <w:bottom w:val="nil"/>
            </w:tcBorders>
            <w:vAlign w:val="center"/>
          </w:tcPr>
          <w:p w14:paraId="45D31AE4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1,3</w:t>
            </w:r>
          </w:p>
        </w:tc>
      </w:tr>
      <w:tr w:rsidR="004B1291" w:rsidRPr="004B1291" w14:paraId="44DB9AB7" w14:textId="77777777" w:rsidTr="00567259">
        <w:tc>
          <w:tcPr>
            <w:tcW w:w="21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93C904" w14:textId="77777777" w:rsidR="004B1291" w:rsidRPr="004B1291" w:rsidRDefault="004B1291" w:rsidP="004B1291">
            <w:pPr>
              <w:rPr>
                <w:rFonts w:eastAsia="Arial Unicode MS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налог на специальные средства бюджетных организаций</w:t>
            </w:r>
          </w:p>
        </w:tc>
        <w:tc>
          <w:tcPr>
            <w:tcW w:w="923" w:type="pct"/>
            <w:tcBorders>
              <w:top w:val="nil"/>
              <w:bottom w:val="nil"/>
            </w:tcBorders>
            <w:vAlign w:val="center"/>
          </w:tcPr>
          <w:p w14:paraId="6E934F74" w14:textId="77777777" w:rsidR="004B1291" w:rsidRPr="004B1291" w:rsidRDefault="004B1291" w:rsidP="004B1291">
            <w:pPr>
              <w:ind w:right="167"/>
              <w:jc w:val="center"/>
              <w:rPr>
                <w:rFonts w:eastAsia="Arial Unicode MS"/>
                <w:b/>
                <w:bCs/>
                <w:sz w:val="18"/>
                <w:szCs w:val="18"/>
                <w:lang w:eastAsia="en-US"/>
              </w:rPr>
            </w:pPr>
            <w:r w:rsidRPr="004B1291">
              <w:rPr>
                <w:rFonts w:eastAsia="Arial Unicode MS"/>
                <w:b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21" w:type="pct"/>
            <w:tcBorders>
              <w:top w:val="nil"/>
              <w:bottom w:val="nil"/>
            </w:tcBorders>
            <w:vAlign w:val="center"/>
          </w:tcPr>
          <w:p w14:paraId="245C0D67" w14:textId="77777777" w:rsidR="004B1291" w:rsidRPr="004B1291" w:rsidRDefault="004B1291" w:rsidP="004B1291">
            <w:pPr>
              <w:ind w:right="167"/>
              <w:jc w:val="center"/>
              <w:rPr>
                <w:rFonts w:eastAsia="Arial Unicode MS"/>
                <w:b/>
                <w:bCs/>
                <w:sz w:val="18"/>
                <w:szCs w:val="18"/>
                <w:lang w:eastAsia="en-US"/>
              </w:rPr>
            </w:pPr>
            <w:r w:rsidRPr="004B1291">
              <w:rPr>
                <w:rFonts w:eastAsia="Arial Unicode MS"/>
                <w:b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17" w:type="pct"/>
            <w:tcBorders>
              <w:top w:val="nil"/>
              <w:bottom w:val="nil"/>
            </w:tcBorders>
            <w:vAlign w:val="center"/>
          </w:tcPr>
          <w:p w14:paraId="7A7AF06C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11" w:type="pct"/>
            <w:tcBorders>
              <w:top w:val="nil"/>
              <w:bottom w:val="nil"/>
            </w:tcBorders>
            <w:vAlign w:val="center"/>
          </w:tcPr>
          <w:p w14:paraId="59664E6D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</w:tr>
      <w:tr w:rsidR="004B1291" w:rsidRPr="004B1291" w14:paraId="5FE33C0C" w14:textId="77777777" w:rsidTr="00567259">
        <w:tc>
          <w:tcPr>
            <w:tcW w:w="21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CB46A2" w14:textId="77777777" w:rsidR="004B1291" w:rsidRPr="004B1291" w:rsidRDefault="004B1291" w:rsidP="004B1291">
            <w:pPr>
              <w:rPr>
                <w:rFonts w:eastAsia="Arial Unicode MS"/>
                <w:color w:val="000000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Налоги на собственность</w:t>
            </w:r>
          </w:p>
        </w:tc>
        <w:tc>
          <w:tcPr>
            <w:tcW w:w="923" w:type="pct"/>
            <w:tcBorders>
              <w:top w:val="nil"/>
              <w:bottom w:val="nil"/>
            </w:tcBorders>
            <w:vAlign w:val="center"/>
          </w:tcPr>
          <w:p w14:paraId="0C617AC3" w14:textId="77777777" w:rsidR="004B1291" w:rsidRPr="004B1291" w:rsidRDefault="004B1291" w:rsidP="004B1291">
            <w:pPr>
              <w:ind w:right="167"/>
              <w:jc w:val="center"/>
              <w:rPr>
                <w:rFonts w:eastAsia="Arial Unicode MS"/>
                <w:sz w:val="18"/>
                <w:szCs w:val="18"/>
                <w:lang w:eastAsia="en-US"/>
              </w:rPr>
            </w:pPr>
            <w:r w:rsidRPr="004B1291">
              <w:rPr>
                <w:rFonts w:eastAsia="Arial Unicode MS"/>
                <w:sz w:val="18"/>
                <w:szCs w:val="18"/>
                <w:lang w:eastAsia="en-US"/>
              </w:rPr>
              <w:t>269379,5</w:t>
            </w:r>
          </w:p>
        </w:tc>
        <w:tc>
          <w:tcPr>
            <w:tcW w:w="821" w:type="pct"/>
            <w:tcBorders>
              <w:top w:val="nil"/>
              <w:bottom w:val="nil"/>
            </w:tcBorders>
            <w:vAlign w:val="center"/>
          </w:tcPr>
          <w:p w14:paraId="12AF5060" w14:textId="77777777" w:rsidR="004B1291" w:rsidRPr="004B1291" w:rsidRDefault="004B1291" w:rsidP="004B1291">
            <w:pPr>
              <w:ind w:right="167"/>
              <w:jc w:val="center"/>
              <w:rPr>
                <w:rFonts w:eastAsia="Arial Unicode MS"/>
                <w:sz w:val="18"/>
                <w:szCs w:val="18"/>
                <w:lang w:eastAsia="en-US"/>
              </w:rPr>
            </w:pPr>
            <w:r w:rsidRPr="004B1291">
              <w:rPr>
                <w:rFonts w:eastAsia="Arial Unicode MS"/>
                <w:sz w:val="18"/>
                <w:szCs w:val="18"/>
                <w:lang w:eastAsia="en-US"/>
              </w:rPr>
              <w:t>245035,1</w:t>
            </w:r>
          </w:p>
        </w:tc>
        <w:tc>
          <w:tcPr>
            <w:tcW w:w="617" w:type="pct"/>
            <w:tcBorders>
              <w:top w:val="nil"/>
              <w:bottom w:val="nil"/>
            </w:tcBorders>
            <w:vAlign w:val="center"/>
          </w:tcPr>
          <w:p w14:paraId="6AAB3BEE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12,0</w:t>
            </w:r>
          </w:p>
        </w:tc>
        <w:tc>
          <w:tcPr>
            <w:tcW w:w="511" w:type="pct"/>
            <w:tcBorders>
              <w:top w:val="nil"/>
              <w:bottom w:val="nil"/>
            </w:tcBorders>
            <w:vAlign w:val="center"/>
          </w:tcPr>
          <w:p w14:paraId="4626F71F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4,1</w:t>
            </w:r>
          </w:p>
        </w:tc>
      </w:tr>
      <w:tr w:rsidR="004B1291" w:rsidRPr="004B1291" w14:paraId="6C632C94" w14:textId="77777777" w:rsidTr="00567259">
        <w:tc>
          <w:tcPr>
            <w:tcW w:w="21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8385C2" w14:textId="77777777" w:rsidR="004B1291" w:rsidRPr="004B1291" w:rsidRDefault="004B1291" w:rsidP="004B1291">
            <w:pPr>
              <w:rPr>
                <w:rFonts w:eastAsia="Arial Unicode MS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 xml:space="preserve">налоги на имущество </w:t>
            </w:r>
          </w:p>
        </w:tc>
        <w:tc>
          <w:tcPr>
            <w:tcW w:w="923" w:type="pct"/>
            <w:tcBorders>
              <w:top w:val="nil"/>
              <w:bottom w:val="nil"/>
            </w:tcBorders>
            <w:vAlign w:val="center"/>
          </w:tcPr>
          <w:p w14:paraId="6FAF1E71" w14:textId="77777777" w:rsidR="004B1291" w:rsidRPr="004B1291" w:rsidRDefault="004B1291" w:rsidP="004B1291">
            <w:pPr>
              <w:ind w:right="167"/>
              <w:jc w:val="center"/>
              <w:rPr>
                <w:rFonts w:eastAsia="Arial Unicode MS"/>
                <w:sz w:val="18"/>
                <w:szCs w:val="18"/>
                <w:lang w:eastAsia="en-US"/>
              </w:rPr>
            </w:pPr>
            <w:r w:rsidRPr="004B1291">
              <w:rPr>
                <w:rFonts w:eastAsia="Arial Unicode MS"/>
                <w:sz w:val="18"/>
                <w:szCs w:val="18"/>
                <w:lang w:eastAsia="en-US"/>
              </w:rPr>
              <w:t>66717,9</w:t>
            </w:r>
          </w:p>
        </w:tc>
        <w:tc>
          <w:tcPr>
            <w:tcW w:w="821" w:type="pct"/>
            <w:tcBorders>
              <w:top w:val="nil"/>
              <w:bottom w:val="nil"/>
            </w:tcBorders>
            <w:vAlign w:val="center"/>
          </w:tcPr>
          <w:p w14:paraId="2C2FD362" w14:textId="77777777" w:rsidR="004B1291" w:rsidRPr="004B1291" w:rsidRDefault="004B1291" w:rsidP="004B1291">
            <w:pPr>
              <w:ind w:right="167"/>
              <w:jc w:val="center"/>
              <w:rPr>
                <w:rFonts w:eastAsia="Arial Unicode MS"/>
                <w:sz w:val="18"/>
                <w:szCs w:val="18"/>
                <w:lang w:eastAsia="en-US"/>
              </w:rPr>
            </w:pPr>
            <w:r w:rsidRPr="004B1291">
              <w:rPr>
                <w:rFonts w:eastAsia="Arial Unicode MS"/>
                <w:sz w:val="18"/>
                <w:szCs w:val="18"/>
                <w:lang w:eastAsia="en-US"/>
              </w:rPr>
              <w:t>76574,5</w:t>
            </w:r>
          </w:p>
        </w:tc>
        <w:tc>
          <w:tcPr>
            <w:tcW w:w="617" w:type="pct"/>
            <w:tcBorders>
              <w:top w:val="nil"/>
              <w:bottom w:val="nil"/>
            </w:tcBorders>
            <w:vAlign w:val="center"/>
          </w:tcPr>
          <w:p w14:paraId="41CD13AB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3,0</w:t>
            </w:r>
          </w:p>
        </w:tc>
        <w:tc>
          <w:tcPr>
            <w:tcW w:w="511" w:type="pct"/>
            <w:tcBorders>
              <w:top w:val="nil"/>
              <w:bottom w:val="nil"/>
            </w:tcBorders>
            <w:vAlign w:val="center"/>
          </w:tcPr>
          <w:p w14:paraId="73786262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1,3</w:t>
            </w:r>
          </w:p>
        </w:tc>
      </w:tr>
      <w:tr w:rsidR="004B1291" w:rsidRPr="004B1291" w14:paraId="3AECFB67" w14:textId="77777777" w:rsidTr="00567259">
        <w:tc>
          <w:tcPr>
            <w:tcW w:w="21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3B22805" w14:textId="77777777" w:rsidR="004B1291" w:rsidRPr="004B1291" w:rsidRDefault="004B1291" w:rsidP="004B1291">
            <w:pPr>
              <w:rPr>
                <w:rFonts w:eastAsia="Arial Unicode MS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земельный налог</w:t>
            </w:r>
          </w:p>
        </w:tc>
        <w:tc>
          <w:tcPr>
            <w:tcW w:w="923" w:type="pct"/>
            <w:tcBorders>
              <w:top w:val="nil"/>
              <w:bottom w:val="nil"/>
            </w:tcBorders>
            <w:vAlign w:val="center"/>
          </w:tcPr>
          <w:p w14:paraId="54B62434" w14:textId="77777777" w:rsidR="004B1291" w:rsidRPr="004B1291" w:rsidRDefault="004B1291" w:rsidP="004B1291">
            <w:pPr>
              <w:ind w:right="167"/>
              <w:jc w:val="center"/>
              <w:rPr>
                <w:rFonts w:eastAsia="Arial Unicode MS"/>
                <w:sz w:val="18"/>
                <w:szCs w:val="18"/>
                <w:lang w:eastAsia="en-US"/>
              </w:rPr>
            </w:pPr>
            <w:r w:rsidRPr="004B1291">
              <w:rPr>
                <w:rFonts w:eastAsia="Arial Unicode MS"/>
                <w:sz w:val="18"/>
                <w:szCs w:val="18"/>
                <w:lang w:eastAsia="en-US"/>
              </w:rPr>
              <w:t>202661,6</w:t>
            </w:r>
          </w:p>
        </w:tc>
        <w:tc>
          <w:tcPr>
            <w:tcW w:w="821" w:type="pct"/>
            <w:tcBorders>
              <w:top w:val="nil"/>
              <w:bottom w:val="nil"/>
            </w:tcBorders>
            <w:vAlign w:val="center"/>
          </w:tcPr>
          <w:p w14:paraId="6A97B74E" w14:textId="77777777" w:rsidR="004B1291" w:rsidRPr="004B1291" w:rsidRDefault="004B1291" w:rsidP="004B1291">
            <w:pPr>
              <w:ind w:right="167"/>
              <w:jc w:val="center"/>
              <w:rPr>
                <w:rFonts w:eastAsia="Arial Unicode MS"/>
                <w:sz w:val="18"/>
                <w:szCs w:val="18"/>
                <w:lang w:eastAsia="en-US"/>
              </w:rPr>
            </w:pPr>
            <w:r w:rsidRPr="004B1291">
              <w:rPr>
                <w:rFonts w:eastAsia="Arial Unicode MS"/>
                <w:sz w:val="18"/>
                <w:szCs w:val="18"/>
                <w:lang w:eastAsia="en-US"/>
              </w:rPr>
              <w:t>168460,6</w:t>
            </w:r>
          </w:p>
        </w:tc>
        <w:tc>
          <w:tcPr>
            <w:tcW w:w="617" w:type="pct"/>
            <w:tcBorders>
              <w:top w:val="nil"/>
              <w:bottom w:val="nil"/>
            </w:tcBorders>
            <w:vAlign w:val="center"/>
          </w:tcPr>
          <w:p w14:paraId="59601210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9,1</w:t>
            </w:r>
          </w:p>
        </w:tc>
        <w:tc>
          <w:tcPr>
            <w:tcW w:w="511" w:type="pct"/>
            <w:tcBorders>
              <w:top w:val="nil"/>
              <w:bottom w:val="nil"/>
            </w:tcBorders>
            <w:vAlign w:val="center"/>
          </w:tcPr>
          <w:p w14:paraId="55A1CAC6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2,8</w:t>
            </w:r>
          </w:p>
        </w:tc>
      </w:tr>
      <w:tr w:rsidR="004B1291" w:rsidRPr="004B1291" w14:paraId="45DB62F4" w14:textId="77777777" w:rsidTr="00567259">
        <w:tc>
          <w:tcPr>
            <w:tcW w:w="21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075605B" w14:textId="77777777" w:rsidR="004B1291" w:rsidRPr="004B1291" w:rsidRDefault="004B1291" w:rsidP="004B1291">
            <w:pPr>
              <w:rPr>
                <w:rFonts w:eastAsia="Arial Unicode MS"/>
                <w:color w:val="000000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Налоги на товары и услуги</w:t>
            </w:r>
          </w:p>
        </w:tc>
        <w:tc>
          <w:tcPr>
            <w:tcW w:w="923" w:type="pct"/>
            <w:tcBorders>
              <w:top w:val="nil"/>
              <w:bottom w:val="nil"/>
            </w:tcBorders>
            <w:vAlign w:val="center"/>
          </w:tcPr>
          <w:p w14:paraId="21FE56E8" w14:textId="77777777" w:rsidR="004B1291" w:rsidRPr="004B1291" w:rsidRDefault="004B1291" w:rsidP="004B1291">
            <w:pPr>
              <w:ind w:right="167"/>
              <w:jc w:val="center"/>
              <w:rPr>
                <w:rFonts w:eastAsia="Arial Unicode MS"/>
                <w:sz w:val="18"/>
                <w:szCs w:val="18"/>
                <w:lang w:eastAsia="en-US"/>
              </w:rPr>
            </w:pPr>
            <w:r w:rsidRPr="004B1291">
              <w:rPr>
                <w:rFonts w:eastAsia="Arial Unicode MS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21" w:type="pct"/>
            <w:tcBorders>
              <w:top w:val="nil"/>
              <w:bottom w:val="nil"/>
            </w:tcBorders>
            <w:vAlign w:val="center"/>
          </w:tcPr>
          <w:p w14:paraId="3558BF93" w14:textId="77777777" w:rsidR="004B1291" w:rsidRPr="004B1291" w:rsidRDefault="004B1291" w:rsidP="004B1291">
            <w:pPr>
              <w:ind w:right="167"/>
              <w:jc w:val="center"/>
              <w:rPr>
                <w:rFonts w:eastAsia="Arial Unicode MS"/>
                <w:sz w:val="18"/>
                <w:szCs w:val="18"/>
                <w:lang w:eastAsia="en-US"/>
              </w:rPr>
            </w:pPr>
            <w:r w:rsidRPr="004B1291">
              <w:rPr>
                <w:rFonts w:eastAsia="Arial Unicode MS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17" w:type="pct"/>
            <w:tcBorders>
              <w:top w:val="nil"/>
              <w:bottom w:val="nil"/>
            </w:tcBorders>
            <w:vAlign w:val="center"/>
          </w:tcPr>
          <w:p w14:paraId="28BA3435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11" w:type="pct"/>
            <w:tcBorders>
              <w:top w:val="nil"/>
              <w:bottom w:val="nil"/>
            </w:tcBorders>
            <w:vAlign w:val="center"/>
          </w:tcPr>
          <w:p w14:paraId="0A71ABE0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</w:tr>
      <w:tr w:rsidR="004B1291" w:rsidRPr="004B1291" w14:paraId="12ACC6A1" w14:textId="77777777" w:rsidTr="00567259">
        <w:tc>
          <w:tcPr>
            <w:tcW w:w="21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C6FF56C" w14:textId="77777777" w:rsidR="004B1291" w:rsidRPr="004B1291" w:rsidRDefault="004B1291" w:rsidP="004B1291">
            <w:pPr>
              <w:rPr>
                <w:rFonts w:eastAsia="Arial Unicode MS"/>
                <w:color w:val="000000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 xml:space="preserve">налог с продаж </w:t>
            </w:r>
          </w:p>
        </w:tc>
        <w:tc>
          <w:tcPr>
            <w:tcW w:w="923" w:type="pct"/>
            <w:tcBorders>
              <w:top w:val="nil"/>
              <w:bottom w:val="nil"/>
            </w:tcBorders>
            <w:vAlign w:val="center"/>
          </w:tcPr>
          <w:p w14:paraId="3E26EE5A" w14:textId="77777777" w:rsidR="004B1291" w:rsidRPr="004B1291" w:rsidRDefault="004B1291" w:rsidP="004B1291">
            <w:pPr>
              <w:ind w:right="167"/>
              <w:jc w:val="center"/>
              <w:rPr>
                <w:rFonts w:eastAsia="Arial Unicode MS"/>
                <w:sz w:val="18"/>
                <w:szCs w:val="18"/>
                <w:lang w:eastAsia="en-US"/>
              </w:rPr>
            </w:pPr>
            <w:r w:rsidRPr="004B1291">
              <w:rPr>
                <w:rFonts w:eastAsia="Arial Unicode MS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21" w:type="pct"/>
            <w:tcBorders>
              <w:top w:val="nil"/>
              <w:bottom w:val="nil"/>
            </w:tcBorders>
            <w:vAlign w:val="center"/>
          </w:tcPr>
          <w:p w14:paraId="7692BC6C" w14:textId="77777777" w:rsidR="004B1291" w:rsidRPr="004B1291" w:rsidRDefault="004B1291" w:rsidP="004B1291">
            <w:pPr>
              <w:ind w:right="167"/>
              <w:jc w:val="center"/>
              <w:rPr>
                <w:rFonts w:eastAsia="Arial Unicode MS"/>
                <w:sz w:val="18"/>
                <w:szCs w:val="18"/>
                <w:lang w:eastAsia="en-US"/>
              </w:rPr>
            </w:pPr>
            <w:r w:rsidRPr="004B1291">
              <w:rPr>
                <w:rFonts w:eastAsia="Arial Unicode MS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17" w:type="pct"/>
            <w:tcBorders>
              <w:top w:val="nil"/>
              <w:bottom w:val="nil"/>
            </w:tcBorders>
            <w:vAlign w:val="center"/>
          </w:tcPr>
          <w:p w14:paraId="7653713E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11" w:type="pct"/>
            <w:tcBorders>
              <w:top w:val="nil"/>
              <w:bottom w:val="nil"/>
            </w:tcBorders>
            <w:vAlign w:val="center"/>
          </w:tcPr>
          <w:p w14:paraId="7A2C5B05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</w:tr>
      <w:tr w:rsidR="004B1291" w:rsidRPr="004B1291" w14:paraId="5FD28157" w14:textId="77777777" w:rsidTr="00567259">
        <w:tc>
          <w:tcPr>
            <w:tcW w:w="21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94CD30D" w14:textId="77777777" w:rsidR="004B1291" w:rsidRPr="004B1291" w:rsidRDefault="004B1291" w:rsidP="004B1291">
            <w:pPr>
              <w:rPr>
                <w:rFonts w:eastAsia="Arial Unicode MS"/>
                <w:color w:val="000000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Прочие налоги и сборы</w:t>
            </w:r>
          </w:p>
        </w:tc>
        <w:tc>
          <w:tcPr>
            <w:tcW w:w="923" w:type="pct"/>
            <w:tcBorders>
              <w:top w:val="nil"/>
              <w:bottom w:val="nil"/>
            </w:tcBorders>
            <w:vAlign w:val="center"/>
          </w:tcPr>
          <w:p w14:paraId="634954EA" w14:textId="77777777" w:rsidR="004B1291" w:rsidRPr="004B1291" w:rsidRDefault="004B1291" w:rsidP="004B1291">
            <w:pPr>
              <w:ind w:right="167"/>
              <w:jc w:val="center"/>
              <w:rPr>
                <w:rFonts w:eastAsia="Arial Unicode MS"/>
                <w:sz w:val="18"/>
                <w:szCs w:val="18"/>
                <w:lang w:eastAsia="en-US"/>
              </w:rPr>
            </w:pPr>
            <w:r w:rsidRPr="004B1291">
              <w:rPr>
                <w:rFonts w:eastAsia="Arial Unicode MS"/>
                <w:sz w:val="18"/>
                <w:szCs w:val="18"/>
                <w:lang w:eastAsia="en-US"/>
              </w:rPr>
              <w:t>1,3</w:t>
            </w:r>
          </w:p>
        </w:tc>
        <w:tc>
          <w:tcPr>
            <w:tcW w:w="821" w:type="pct"/>
            <w:tcBorders>
              <w:top w:val="nil"/>
              <w:bottom w:val="nil"/>
            </w:tcBorders>
            <w:vAlign w:val="center"/>
          </w:tcPr>
          <w:p w14:paraId="0F4B81E2" w14:textId="77777777" w:rsidR="004B1291" w:rsidRPr="004B1291" w:rsidRDefault="004B1291" w:rsidP="004B1291">
            <w:pPr>
              <w:ind w:right="167"/>
              <w:jc w:val="center"/>
              <w:rPr>
                <w:rFonts w:eastAsia="Arial Unicode MS"/>
                <w:sz w:val="18"/>
                <w:szCs w:val="18"/>
                <w:lang w:eastAsia="en-US"/>
              </w:rPr>
            </w:pPr>
            <w:r w:rsidRPr="004B1291">
              <w:rPr>
                <w:rFonts w:eastAsia="Arial Unicode MS"/>
                <w:sz w:val="18"/>
                <w:szCs w:val="18"/>
                <w:lang w:eastAsia="en-US"/>
              </w:rPr>
              <w:t>397,6</w:t>
            </w:r>
          </w:p>
        </w:tc>
        <w:tc>
          <w:tcPr>
            <w:tcW w:w="617" w:type="pct"/>
            <w:tcBorders>
              <w:top w:val="nil"/>
              <w:bottom w:val="nil"/>
            </w:tcBorders>
            <w:vAlign w:val="center"/>
          </w:tcPr>
          <w:p w14:paraId="5EC26BA7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511" w:type="pct"/>
            <w:tcBorders>
              <w:top w:val="nil"/>
              <w:bottom w:val="nil"/>
            </w:tcBorders>
            <w:vAlign w:val="center"/>
          </w:tcPr>
          <w:p w14:paraId="63A8DA7B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</w:tr>
      <w:tr w:rsidR="004B1291" w:rsidRPr="004B1291" w14:paraId="3AEC2D63" w14:textId="77777777" w:rsidTr="00567259">
        <w:tc>
          <w:tcPr>
            <w:tcW w:w="21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9B8CC96" w14:textId="77777777" w:rsidR="004B1291" w:rsidRPr="004B1291" w:rsidRDefault="004B1291" w:rsidP="004B1291">
            <w:pPr>
              <w:rPr>
                <w:rFonts w:eastAsia="Arial Unicode MS"/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bCs/>
                <w:i/>
                <w:iCs/>
                <w:sz w:val="18"/>
                <w:szCs w:val="18"/>
                <w:lang w:eastAsia="en-US"/>
              </w:rPr>
              <w:t>Полученные официальные трансферты</w:t>
            </w:r>
          </w:p>
        </w:tc>
        <w:tc>
          <w:tcPr>
            <w:tcW w:w="923" w:type="pct"/>
            <w:tcBorders>
              <w:top w:val="nil"/>
              <w:bottom w:val="nil"/>
            </w:tcBorders>
            <w:vAlign w:val="center"/>
          </w:tcPr>
          <w:p w14:paraId="318D5223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bCs/>
                <w:i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bCs/>
                <w:iCs/>
                <w:sz w:val="18"/>
                <w:szCs w:val="18"/>
                <w:lang w:eastAsia="en-US"/>
              </w:rPr>
              <w:t>595822,7</w:t>
            </w:r>
          </w:p>
        </w:tc>
        <w:tc>
          <w:tcPr>
            <w:tcW w:w="821" w:type="pct"/>
            <w:tcBorders>
              <w:top w:val="nil"/>
              <w:bottom w:val="nil"/>
            </w:tcBorders>
            <w:vAlign w:val="center"/>
          </w:tcPr>
          <w:p w14:paraId="1594D2AC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bCs/>
                <w:i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bCs/>
                <w:iCs/>
                <w:sz w:val="18"/>
                <w:szCs w:val="18"/>
                <w:lang w:eastAsia="en-US"/>
              </w:rPr>
              <w:t>3636953,1</w:t>
            </w:r>
          </w:p>
        </w:tc>
        <w:tc>
          <w:tcPr>
            <w:tcW w:w="617" w:type="pct"/>
            <w:tcBorders>
              <w:top w:val="nil"/>
              <w:bottom w:val="nil"/>
            </w:tcBorders>
            <w:vAlign w:val="center"/>
          </w:tcPr>
          <w:p w14:paraId="0962CEAE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sz w:val="18"/>
                <w:szCs w:val="18"/>
                <w:lang w:eastAsia="en-US"/>
              </w:rPr>
              <w:t>26,6</w:t>
            </w:r>
          </w:p>
        </w:tc>
        <w:tc>
          <w:tcPr>
            <w:tcW w:w="511" w:type="pct"/>
            <w:tcBorders>
              <w:top w:val="nil"/>
              <w:bottom w:val="nil"/>
            </w:tcBorders>
            <w:vAlign w:val="center"/>
          </w:tcPr>
          <w:p w14:paraId="2E9F938C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sz w:val="18"/>
                <w:szCs w:val="18"/>
                <w:lang w:eastAsia="en-US"/>
              </w:rPr>
              <w:t>61,4</w:t>
            </w:r>
          </w:p>
        </w:tc>
      </w:tr>
      <w:tr w:rsidR="004B1291" w:rsidRPr="004B1291" w14:paraId="30E9EF4D" w14:textId="77777777" w:rsidTr="00567259">
        <w:tc>
          <w:tcPr>
            <w:tcW w:w="21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1960C67" w14:textId="77777777" w:rsidR="004B1291" w:rsidRPr="004B1291" w:rsidRDefault="004B1291" w:rsidP="004B1291">
            <w:pPr>
              <w:rPr>
                <w:rFonts w:eastAsia="Arial Unicode MS"/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bCs/>
                <w:i/>
                <w:iCs/>
                <w:sz w:val="18"/>
                <w:szCs w:val="18"/>
                <w:lang w:eastAsia="en-US"/>
              </w:rPr>
              <w:t>Неналоговые доходы</w:t>
            </w:r>
          </w:p>
        </w:tc>
        <w:tc>
          <w:tcPr>
            <w:tcW w:w="923" w:type="pct"/>
            <w:tcBorders>
              <w:top w:val="nil"/>
              <w:bottom w:val="nil"/>
            </w:tcBorders>
            <w:vAlign w:val="center"/>
          </w:tcPr>
          <w:p w14:paraId="4466924D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bCs/>
                <w:i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bCs/>
                <w:iCs/>
                <w:sz w:val="18"/>
                <w:szCs w:val="18"/>
                <w:lang w:eastAsia="en-US"/>
              </w:rPr>
              <w:t>249005,2</w:t>
            </w:r>
          </w:p>
        </w:tc>
        <w:tc>
          <w:tcPr>
            <w:tcW w:w="821" w:type="pct"/>
            <w:tcBorders>
              <w:top w:val="nil"/>
              <w:bottom w:val="nil"/>
            </w:tcBorders>
            <w:vAlign w:val="center"/>
          </w:tcPr>
          <w:p w14:paraId="2E07675F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bCs/>
                <w:i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bCs/>
                <w:iCs/>
                <w:sz w:val="18"/>
                <w:szCs w:val="18"/>
                <w:lang w:eastAsia="en-US"/>
              </w:rPr>
              <w:t>291316,8</w:t>
            </w:r>
          </w:p>
        </w:tc>
        <w:tc>
          <w:tcPr>
            <w:tcW w:w="617" w:type="pct"/>
            <w:tcBorders>
              <w:top w:val="nil"/>
              <w:bottom w:val="nil"/>
            </w:tcBorders>
            <w:vAlign w:val="center"/>
          </w:tcPr>
          <w:p w14:paraId="6D15615B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sz w:val="18"/>
                <w:szCs w:val="18"/>
                <w:lang w:eastAsia="en-US"/>
              </w:rPr>
              <w:t>11,1</w:t>
            </w:r>
          </w:p>
        </w:tc>
        <w:tc>
          <w:tcPr>
            <w:tcW w:w="511" w:type="pct"/>
            <w:tcBorders>
              <w:top w:val="nil"/>
              <w:bottom w:val="nil"/>
            </w:tcBorders>
            <w:vAlign w:val="center"/>
          </w:tcPr>
          <w:p w14:paraId="6844C296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sz w:val="18"/>
                <w:szCs w:val="18"/>
                <w:lang w:eastAsia="en-US"/>
              </w:rPr>
              <w:t>4,9</w:t>
            </w:r>
          </w:p>
        </w:tc>
      </w:tr>
      <w:tr w:rsidR="004B1291" w:rsidRPr="004B1291" w14:paraId="642082A8" w14:textId="77777777" w:rsidTr="00567259">
        <w:tc>
          <w:tcPr>
            <w:tcW w:w="21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98E2BA6" w14:textId="77777777" w:rsidR="004B1291" w:rsidRPr="004B1291" w:rsidRDefault="004B1291" w:rsidP="004B1291">
            <w:pPr>
              <w:rPr>
                <w:rFonts w:eastAsia="Arial Unicode MS"/>
                <w:color w:val="000000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Доходы от собственности и проценты</w:t>
            </w:r>
          </w:p>
        </w:tc>
        <w:tc>
          <w:tcPr>
            <w:tcW w:w="923" w:type="pct"/>
            <w:tcBorders>
              <w:top w:val="nil"/>
              <w:bottom w:val="nil"/>
            </w:tcBorders>
            <w:vAlign w:val="center"/>
          </w:tcPr>
          <w:p w14:paraId="7E2D4E80" w14:textId="77777777" w:rsidR="004B1291" w:rsidRPr="004B1291" w:rsidRDefault="004B1291" w:rsidP="004B1291">
            <w:pPr>
              <w:jc w:val="center"/>
              <w:rPr>
                <w:rFonts w:eastAsia="Calibri"/>
                <w:i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iCs/>
                <w:sz w:val="18"/>
                <w:szCs w:val="18"/>
                <w:lang w:eastAsia="en-US"/>
              </w:rPr>
              <w:t>90995,4</w:t>
            </w:r>
          </w:p>
        </w:tc>
        <w:tc>
          <w:tcPr>
            <w:tcW w:w="821" w:type="pct"/>
            <w:tcBorders>
              <w:top w:val="nil"/>
              <w:bottom w:val="nil"/>
            </w:tcBorders>
            <w:vAlign w:val="center"/>
          </w:tcPr>
          <w:p w14:paraId="2B29847B" w14:textId="77777777" w:rsidR="004B1291" w:rsidRPr="004B1291" w:rsidRDefault="004B1291" w:rsidP="004B1291">
            <w:pPr>
              <w:jc w:val="center"/>
              <w:rPr>
                <w:rFonts w:eastAsia="Calibri"/>
                <w:i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iCs/>
                <w:sz w:val="18"/>
                <w:szCs w:val="18"/>
                <w:lang w:eastAsia="en-US"/>
              </w:rPr>
              <w:t>151043,7</w:t>
            </w:r>
          </w:p>
        </w:tc>
        <w:tc>
          <w:tcPr>
            <w:tcW w:w="617" w:type="pct"/>
            <w:tcBorders>
              <w:top w:val="nil"/>
              <w:bottom w:val="nil"/>
            </w:tcBorders>
            <w:vAlign w:val="center"/>
          </w:tcPr>
          <w:p w14:paraId="72CC1F73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4,1</w:t>
            </w:r>
          </w:p>
        </w:tc>
        <w:tc>
          <w:tcPr>
            <w:tcW w:w="511" w:type="pct"/>
            <w:tcBorders>
              <w:top w:val="nil"/>
              <w:bottom w:val="nil"/>
            </w:tcBorders>
            <w:vAlign w:val="center"/>
          </w:tcPr>
          <w:p w14:paraId="1BDF6488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2,5</w:t>
            </w:r>
          </w:p>
        </w:tc>
      </w:tr>
      <w:tr w:rsidR="004B1291" w:rsidRPr="004B1291" w14:paraId="41811B73" w14:textId="77777777" w:rsidTr="00567259">
        <w:tc>
          <w:tcPr>
            <w:tcW w:w="21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E414B49" w14:textId="77777777" w:rsidR="004B1291" w:rsidRPr="004B1291" w:rsidRDefault="004B1291" w:rsidP="004B1291">
            <w:pPr>
              <w:rPr>
                <w:rFonts w:eastAsia="Arial Unicode MS"/>
                <w:color w:val="000000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Доходы от продажи товаров и оказания услуг</w:t>
            </w:r>
          </w:p>
        </w:tc>
        <w:tc>
          <w:tcPr>
            <w:tcW w:w="923" w:type="pct"/>
            <w:tcBorders>
              <w:top w:val="nil"/>
              <w:bottom w:val="nil"/>
            </w:tcBorders>
            <w:vAlign w:val="center"/>
          </w:tcPr>
          <w:p w14:paraId="39F20AB5" w14:textId="77777777" w:rsidR="004B1291" w:rsidRPr="004B1291" w:rsidRDefault="004B1291" w:rsidP="004B1291">
            <w:pPr>
              <w:jc w:val="center"/>
              <w:rPr>
                <w:rFonts w:eastAsia="Calibri"/>
                <w:i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iCs/>
                <w:sz w:val="18"/>
                <w:szCs w:val="18"/>
                <w:lang w:eastAsia="en-US"/>
              </w:rPr>
              <w:t>120448,2</w:t>
            </w:r>
          </w:p>
        </w:tc>
        <w:tc>
          <w:tcPr>
            <w:tcW w:w="821" w:type="pct"/>
            <w:tcBorders>
              <w:top w:val="nil"/>
              <w:bottom w:val="nil"/>
            </w:tcBorders>
            <w:vAlign w:val="center"/>
          </w:tcPr>
          <w:p w14:paraId="15919DC5" w14:textId="77777777" w:rsidR="004B1291" w:rsidRPr="004B1291" w:rsidRDefault="004B1291" w:rsidP="004B1291">
            <w:pPr>
              <w:jc w:val="center"/>
              <w:rPr>
                <w:rFonts w:eastAsia="Calibri"/>
                <w:i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iCs/>
                <w:sz w:val="18"/>
                <w:szCs w:val="18"/>
                <w:lang w:eastAsia="en-US"/>
              </w:rPr>
              <w:t>140279,1</w:t>
            </w:r>
          </w:p>
        </w:tc>
        <w:tc>
          <w:tcPr>
            <w:tcW w:w="617" w:type="pct"/>
            <w:tcBorders>
              <w:top w:val="nil"/>
              <w:bottom w:val="nil"/>
            </w:tcBorders>
            <w:vAlign w:val="center"/>
          </w:tcPr>
          <w:p w14:paraId="0E5E4425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5,4</w:t>
            </w:r>
          </w:p>
        </w:tc>
        <w:tc>
          <w:tcPr>
            <w:tcW w:w="511" w:type="pct"/>
            <w:tcBorders>
              <w:top w:val="nil"/>
              <w:bottom w:val="nil"/>
            </w:tcBorders>
            <w:vAlign w:val="center"/>
          </w:tcPr>
          <w:p w14:paraId="5168EE0C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2,4</w:t>
            </w:r>
          </w:p>
        </w:tc>
      </w:tr>
      <w:tr w:rsidR="004B1291" w:rsidRPr="004B1291" w14:paraId="740A978D" w14:textId="77777777" w:rsidTr="00567259">
        <w:tc>
          <w:tcPr>
            <w:tcW w:w="21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106E37F" w14:textId="77777777" w:rsidR="004B1291" w:rsidRPr="004B1291" w:rsidRDefault="004B1291" w:rsidP="004B1291">
            <w:pPr>
              <w:rPr>
                <w:rFonts w:eastAsia="Arial Unicode MS"/>
                <w:color w:val="000000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административные сборы и платежи</w:t>
            </w:r>
          </w:p>
        </w:tc>
        <w:tc>
          <w:tcPr>
            <w:tcW w:w="923" w:type="pct"/>
            <w:tcBorders>
              <w:top w:val="nil"/>
              <w:bottom w:val="nil"/>
            </w:tcBorders>
            <w:vAlign w:val="center"/>
          </w:tcPr>
          <w:p w14:paraId="50523502" w14:textId="77777777" w:rsidR="004B1291" w:rsidRPr="004B1291" w:rsidRDefault="004B1291" w:rsidP="004B1291">
            <w:pPr>
              <w:jc w:val="center"/>
              <w:rPr>
                <w:rFonts w:eastAsia="Calibri"/>
                <w:i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iCs/>
                <w:sz w:val="18"/>
                <w:szCs w:val="18"/>
                <w:lang w:eastAsia="en-US"/>
              </w:rPr>
              <w:t>7715,5</w:t>
            </w:r>
          </w:p>
        </w:tc>
        <w:tc>
          <w:tcPr>
            <w:tcW w:w="821" w:type="pct"/>
            <w:tcBorders>
              <w:top w:val="nil"/>
              <w:bottom w:val="nil"/>
            </w:tcBorders>
            <w:vAlign w:val="center"/>
          </w:tcPr>
          <w:p w14:paraId="7CC87E91" w14:textId="77777777" w:rsidR="004B1291" w:rsidRPr="004B1291" w:rsidRDefault="004B1291" w:rsidP="004B1291">
            <w:pPr>
              <w:jc w:val="center"/>
              <w:rPr>
                <w:rFonts w:eastAsia="Calibri"/>
                <w:i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iCs/>
                <w:sz w:val="18"/>
                <w:szCs w:val="18"/>
                <w:lang w:eastAsia="en-US"/>
              </w:rPr>
              <w:t>3099,3</w:t>
            </w:r>
          </w:p>
        </w:tc>
        <w:tc>
          <w:tcPr>
            <w:tcW w:w="617" w:type="pct"/>
            <w:tcBorders>
              <w:top w:val="nil"/>
              <w:bottom w:val="nil"/>
            </w:tcBorders>
            <w:vAlign w:val="center"/>
          </w:tcPr>
          <w:p w14:paraId="32AC6FA5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0,3</w:t>
            </w:r>
          </w:p>
        </w:tc>
        <w:tc>
          <w:tcPr>
            <w:tcW w:w="511" w:type="pct"/>
            <w:tcBorders>
              <w:top w:val="nil"/>
              <w:bottom w:val="nil"/>
            </w:tcBorders>
            <w:vAlign w:val="center"/>
          </w:tcPr>
          <w:p w14:paraId="1C43E73C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0,1</w:t>
            </w:r>
          </w:p>
        </w:tc>
      </w:tr>
      <w:tr w:rsidR="004B1291" w:rsidRPr="004B1291" w14:paraId="54B8B8B8" w14:textId="77777777" w:rsidTr="00567259">
        <w:tc>
          <w:tcPr>
            <w:tcW w:w="21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564E340" w14:textId="77777777" w:rsidR="004B1291" w:rsidRPr="004B1291" w:rsidRDefault="004B1291" w:rsidP="004B1291">
            <w:pPr>
              <w:rPr>
                <w:rFonts w:eastAsia="Arial Unicode MS"/>
                <w:color w:val="000000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поступления от оказания платных услуг</w:t>
            </w:r>
          </w:p>
        </w:tc>
        <w:tc>
          <w:tcPr>
            <w:tcW w:w="923" w:type="pct"/>
            <w:tcBorders>
              <w:top w:val="nil"/>
              <w:bottom w:val="nil"/>
            </w:tcBorders>
            <w:vAlign w:val="center"/>
          </w:tcPr>
          <w:p w14:paraId="1A6EDECD" w14:textId="77777777" w:rsidR="004B1291" w:rsidRPr="004B1291" w:rsidRDefault="004B1291" w:rsidP="004B1291">
            <w:pPr>
              <w:jc w:val="center"/>
              <w:rPr>
                <w:rFonts w:eastAsia="Calibri"/>
                <w:i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iCs/>
                <w:sz w:val="18"/>
                <w:szCs w:val="18"/>
                <w:lang w:eastAsia="en-US"/>
              </w:rPr>
              <w:t>112732,7</w:t>
            </w:r>
          </w:p>
        </w:tc>
        <w:tc>
          <w:tcPr>
            <w:tcW w:w="821" w:type="pct"/>
            <w:tcBorders>
              <w:top w:val="nil"/>
              <w:bottom w:val="nil"/>
            </w:tcBorders>
            <w:vAlign w:val="center"/>
          </w:tcPr>
          <w:p w14:paraId="2A661C11" w14:textId="77777777" w:rsidR="004B1291" w:rsidRPr="004B1291" w:rsidRDefault="004B1291" w:rsidP="004B1291">
            <w:pPr>
              <w:jc w:val="center"/>
              <w:rPr>
                <w:rFonts w:eastAsia="Calibri"/>
                <w:i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iCs/>
                <w:sz w:val="18"/>
                <w:szCs w:val="18"/>
                <w:lang w:eastAsia="en-US"/>
              </w:rPr>
              <w:t>137173,8</w:t>
            </w:r>
          </w:p>
        </w:tc>
        <w:tc>
          <w:tcPr>
            <w:tcW w:w="617" w:type="pct"/>
            <w:tcBorders>
              <w:top w:val="nil"/>
              <w:bottom w:val="nil"/>
            </w:tcBorders>
            <w:vAlign w:val="center"/>
          </w:tcPr>
          <w:p w14:paraId="2A4F777E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5,0</w:t>
            </w:r>
          </w:p>
        </w:tc>
        <w:tc>
          <w:tcPr>
            <w:tcW w:w="511" w:type="pct"/>
            <w:tcBorders>
              <w:top w:val="nil"/>
              <w:bottom w:val="nil"/>
            </w:tcBorders>
            <w:vAlign w:val="center"/>
          </w:tcPr>
          <w:p w14:paraId="45A7E2E8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2,3</w:t>
            </w:r>
          </w:p>
        </w:tc>
      </w:tr>
      <w:tr w:rsidR="004B1291" w:rsidRPr="004B1291" w14:paraId="75C1B52F" w14:textId="77777777" w:rsidTr="00567259">
        <w:tc>
          <w:tcPr>
            <w:tcW w:w="21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67EA5DC" w14:textId="77777777" w:rsidR="004B1291" w:rsidRPr="004B1291" w:rsidRDefault="004B1291" w:rsidP="004B1291">
            <w:pPr>
              <w:rPr>
                <w:rFonts w:eastAsia="Arial Unicode MS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  <w:t>Доходы от продажи нефинансовых</w:t>
            </w:r>
            <w:r w:rsidRPr="004B1291">
              <w:rPr>
                <w:rFonts w:eastAsia="Calibri"/>
                <w:i/>
                <w:iCs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4B1291">
              <w:rPr>
                <w:rFonts w:eastAsia="Calibr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  <w:t>активов</w:t>
            </w:r>
          </w:p>
        </w:tc>
        <w:tc>
          <w:tcPr>
            <w:tcW w:w="923" w:type="pct"/>
            <w:tcBorders>
              <w:top w:val="nil"/>
              <w:bottom w:val="nil"/>
            </w:tcBorders>
            <w:vAlign w:val="bottom"/>
          </w:tcPr>
          <w:p w14:paraId="53ADCD2D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bCs/>
                <w:i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bCs/>
                <w:iCs/>
                <w:sz w:val="18"/>
                <w:szCs w:val="18"/>
                <w:lang w:eastAsia="en-US"/>
              </w:rPr>
              <w:t>2071,5</w:t>
            </w:r>
          </w:p>
        </w:tc>
        <w:tc>
          <w:tcPr>
            <w:tcW w:w="821" w:type="pct"/>
            <w:tcBorders>
              <w:top w:val="nil"/>
              <w:bottom w:val="nil"/>
            </w:tcBorders>
            <w:vAlign w:val="bottom"/>
          </w:tcPr>
          <w:p w14:paraId="4DA51289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bCs/>
                <w:i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bCs/>
                <w:iCs/>
                <w:sz w:val="18"/>
                <w:szCs w:val="18"/>
                <w:lang w:eastAsia="en-US"/>
              </w:rPr>
              <w:t>1470,2</w:t>
            </w:r>
          </w:p>
        </w:tc>
        <w:tc>
          <w:tcPr>
            <w:tcW w:w="617" w:type="pct"/>
            <w:tcBorders>
              <w:top w:val="nil"/>
              <w:bottom w:val="nil"/>
            </w:tcBorders>
            <w:vAlign w:val="bottom"/>
          </w:tcPr>
          <w:p w14:paraId="50C4EDC8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511" w:type="pct"/>
            <w:tcBorders>
              <w:top w:val="nil"/>
              <w:bottom w:val="nil"/>
            </w:tcBorders>
            <w:vAlign w:val="bottom"/>
          </w:tcPr>
          <w:p w14:paraId="2DE2ED98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sz w:val="18"/>
                <w:szCs w:val="18"/>
                <w:lang w:eastAsia="en-US"/>
              </w:rPr>
              <w:t>0,01</w:t>
            </w:r>
          </w:p>
        </w:tc>
      </w:tr>
      <w:tr w:rsidR="004B1291" w:rsidRPr="004B1291" w14:paraId="77117109" w14:textId="77777777" w:rsidTr="00567259">
        <w:tc>
          <w:tcPr>
            <w:tcW w:w="21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350CB88" w14:textId="77777777" w:rsidR="004B1291" w:rsidRPr="004B1291" w:rsidRDefault="004B1291" w:rsidP="004B1291">
            <w:pPr>
              <w:rPr>
                <w:rFonts w:eastAsia="Arial Unicode MS"/>
                <w:b/>
                <w:bCs/>
                <w:i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bCs/>
                <w:iCs/>
                <w:sz w:val="18"/>
                <w:szCs w:val="18"/>
                <w:lang w:eastAsia="en-US"/>
              </w:rPr>
              <w:t xml:space="preserve">Расходы, всего </w:t>
            </w:r>
            <w:r w:rsidRPr="004B1291">
              <w:rPr>
                <w:rFonts w:eastAsia="Calibri"/>
                <w:b/>
                <w:bCs/>
                <w:iCs/>
                <w:sz w:val="18"/>
                <w:szCs w:val="18"/>
                <w:vertAlign w:val="superscript"/>
                <w:lang w:eastAsia="en-US"/>
              </w:rPr>
              <w:t>1)</w:t>
            </w:r>
          </w:p>
        </w:tc>
        <w:tc>
          <w:tcPr>
            <w:tcW w:w="923" w:type="pct"/>
            <w:tcBorders>
              <w:top w:val="nil"/>
              <w:bottom w:val="nil"/>
            </w:tcBorders>
            <w:vAlign w:val="bottom"/>
          </w:tcPr>
          <w:p w14:paraId="6D9CD2D5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bCs/>
                <w:i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bCs/>
                <w:iCs/>
                <w:sz w:val="18"/>
                <w:szCs w:val="18"/>
                <w:lang w:eastAsia="en-US"/>
              </w:rPr>
              <w:t>1916087,4</w:t>
            </w:r>
          </w:p>
        </w:tc>
        <w:tc>
          <w:tcPr>
            <w:tcW w:w="821" w:type="pct"/>
            <w:tcBorders>
              <w:top w:val="nil"/>
              <w:bottom w:val="nil"/>
            </w:tcBorders>
            <w:vAlign w:val="bottom"/>
          </w:tcPr>
          <w:p w14:paraId="34511896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bCs/>
                <w:i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bCs/>
                <w:iCs/>
                <w:sz w:val="18"/>
                <w:szCs w:val="18"/>
                <w:lang w:eastAsia="en-US"/>
              </w:rPr>
              <w:t>4406981,5</w:t>
            </w:r>
          </w:p>
        </w:tc>
        <w:tc>
          <w:tcPr>
            <w:tcW w:w="617" w:type="pct"/>
            <w:tcBorders>
              <w:top w:val="nil"/>
              <w:bottom w:val="nil"/>
            </w:tcBorders>
            <w:vAlign w:val="bottom"/>
          </w:tcPr>
          <w:p w14:paraId="2628F8DA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511" w:type="pct"/>
            <w:tcBorders>
              <w:top w:val="nil"/>
              <w:bottom w:val="nil"/>
            </w:tcBorders>
            <w:vAlign w:val="bottom"/>
          </w:tcPr>
          <w:p w14:paraId="0CDF8C2E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sz w:val="18"/>
                <w:szCs w:val="18"/>
                <w:lang w:eastAsia="en-US"/>
              </w:rPr>
              <w:t>100</w:t>
            </w:r>
          </w:p>
        </w:tc>
      </w:tr>
      <w:tr w:rsidR="004B1291" w:rsidRPr="004B1291" w14:paraId="69C32AA5" w14:textId="77777777" w:rsidTr="00567259">
        <w:tc>
          <w:tcPr>
            <w:tcW w:w="21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32A6C8A" w14:textId="77777777" w:rsidR="004B1291" w:rsidRPr="004B1291" w:rsidRDefault="004B1291" w:rsidP="004B1291">
            <w:pPr>
              <w:rPr>
                <w:rFonts w:eastAsia="Arial Unicode MS"/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bCs/>
                <w:i/>
                <w:iCs/>
                <w:sz w:val="18"/>
                <w:szCs w:val="18"/>
                <w:lang w:eastAsia="en-US"/>
              </w:rPr>
              <w:t>Расходы от осуществления операционной деятельности</w:t>
            </w:r>
            <w:r w:rsidRPr="004B1291">
              <w:rPr>
                <w:rFonts w:eastAsia="Calibri"/>
                <w:b/>
                <w:bCs/>
                <w:i/>
                <w:iCs/>
                <w:sz w:val="18"/>
                <w:szCs w:val="18"/>
                <w:vertAlign w:val="superscript"/>
                <w:lang w:eastAsia="en-US"/>
              </w:rPr>
              <w:t xml:space="preserve"> 1)</w:t>
            </w:r>
          </w:p>
        </w:tc>
        <w:tc>
          <w:tcPr>
            <w:tcW w:w="923" w:type="pct"/>
            <w:tcBorders>
              <w:top w:val="nil"/>
              <w:bottom w:val="nil"/>
            </w:tcBorders>
            <w:vAlign w:val="bottom"/>
          </w:tcPr>
          <w:p w14:paraId="3D92D727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bCs/>
                <w:i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bCs/>
                <w:iCs/>
                <w:sz w:val="18"/>
                <w:szCs w:val="18"/>
                <w:lang w:eastAsia="en-US"/>
              </w:rPr>
              <w:t>1536698,0</w:t>
            </w:r>
          </w:p>
        </w:tc>
        <w:tc>
          <w:tcPr>
            <w:tcW w:w="821" w:type="pct"/>
            <w:tcBorders>
              <w:top w:val="nil"/>
              <w:bottom w:val="nil"/>
            </w:tcBorders>
            <w:vAlign w:val="bottom"/>
          </w:tcPr>
          <w:p w14:paraId="4554D819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bCs/>
                <w:i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bCs/>
                <w:iCs/>
                <w:sz w:val="18"/>
                <w:szCs w:val="18"/>
                <w:lang w:eastAsia="en-US"/>
              </w:rPr>
              <w:t>1851014,2</w:t>
            </w:r>
          </w:p>
        </w:tc>
        <w:tc>
          <w:tcPr>
            <w:tcW w:w="617" w:type="pct"/>
            <w:tcBorders>
              <w:top w:val="nil"/>
              <w:bottom w:val="nil"/>
            </w:tcBorders>
            <w:vAlign w:val="bottom"/>
          </w:tcPr>
          <w:p w14:paraId="62F30442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sz w:val="18"/>
                <w:szCs w:val="18"/>
                <w:lang w:eastAsia="en-US"/>
              </w:rPr>
              <w:t>80,2</w:t>
            </w:r>
          </w:p>
        </w:tc>
        <w:tc>
          <w:tcPr>
            <w:tcW w:w="511" w:type="pct"/>
            <w:tcBorders>
              <w:top w:val="nil"/>
              <w:bottom w:val="nil"/>
            </w:tcBorders>
            <w:vAlign w:val="bottom"/>
          </w:tcPr>
          <w:p w14:paraId="1FF73544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sz w:val="18"/>
                <w:szCs w:val="18"/>
                <w:lang w:eastAsia="en-US"/>
              </w:rPr>
              <w:t>42,0</w:t>
            </w:r>
          </w:p>
        </w:tc>
      </w:tr>
      <w:tr w:rsidR="004B1291" w:rsidRPr="004B1291" w14:paraId="2680757F" w14:textId="77777777" w:rsidTr="00567259">
        <w:tc>
          <w:tcPr>
            <w:tcW w:w="21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F47FDF0" w14:textId="77777777" w:rsidR="004B1291" w:rsidRPr="004B1291" w:rsidRDefault="004B1291" w:rsidP="004B1291">
            <w:pPr>
              <w:rPr>
                <w:rFonts w:eastAsia="Arial Unicode MS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Государственные службы общего назначения</w:t>
            </w:r>
          </w:p>
        </w:tc>
        <w:tc>
          <w:tcPr>
            <w:tcW w:w="923" w:type="pct"/>
            <w:tcBorders>
              <w:top w:val="nil"/>
              <w:bottom w:val="nil"/>
            </w:tcBorders>
            <w:vAlign w:val="bottom"/>
          </w:tcPr>
          <w:p w14:paraId="07E5E603" w14:textId="77777777" w:rsidR="004B1291" w:rsidRPr="004B1291" w:rsidRDefault="004B1291" w:rsidP="004B1291">
            <w:pPr>
              <w:jc w:val="center"/>
              <w:rPr>
                <w:rFonts w:eastAsia="Calibri"/>
                <w:i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iCs/>
                <w:sz w:val="18"/>
                <w:szCs w:val="18"/>
                <w:lang w:eastAsia="en-US"/>
              </w:rPr>
              <w:t>290635,9</w:t>
            </w:r>
          </w:p>
        </w:tc>
        <w:tc>
          <w:tcPr>
            <w:tcW w:w="821" w:type="pct"/>
            <w:tcBorders>
              <w:top w:val="nil"/>
              <w:bottom w:val="nil"/>
            </w:tcBorders>
            <w:vAlign w:val="bottom"/>
          </w:tcPr>
          <w:p w14:paraId="19B5C474" w14:textId="77777777" w:rsidR="004B1291" w:rsidRPr="004B1291" w:rsidRDefault="004B1291" w:rsidP="004B1291">
            <w:pPr>
              <w:jc w:val="center"/>
              <w:rPr>
                <w:rFonts w:eastAsia="Calibri"/>
                <w:i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iCs/>
                <w:sz w:val="18"/>
                <w:szCs w:val="18"/>
                <w:lang w:eastAsia="en-US"/>
              </w:rPr>
              <w:t>369343,2</w:t>
            </w:r>
          </w:p>
        </w:tc>
        <w:tc>
          <w:tcPr>
            <w:tcW w:w="617" w:type="pct"/>
            <w:tcBorders>
              <w:top w:val="nil"/>
              <w:bottom w:val="nil"/>
            </w:tcBorders>
            <w:vAlign w:val="bottom"/>
          </w:tcPr>
          <w:p w14:paraId="6D3E54EE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15,2</w:t>
            </w:r>
          </w:p>
        </w:tc>
        <w:tc>
          <w:tcPr>
            <w:tcW w:w="511" w:type="pct"/>
            <w:tcBorders>
              <w:top w:val="nil"/>
              <w:bottom w:val="nil"/>
            </w:tcBorders>
            <w:vAlign w:val="bottom"/>
          </w:tcPr>
          <w:p w14:paraId="0B4D108C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8,4</w:t>
            </w:r>
          </w:p>
        </w:tc>
      </w:tr>
      <w:tr w:rsidR="004B1291" w:rsidRPr="004B1291" w14:paraId="4422AC6B" w14:textId="77777777" w:rsidTr="00567259">
        <w:tc>
          <w:tcPr>
            <w:tcW w:w="21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9284A2D" w14:textId="77777777" w:rsidR="004B1291" w:rsidRPr="004B1291" w:rsidRDefault="004B1291" w:rsidP="004B1291">
            <w:pPr>
              <w:rPr>
                <w:rFonts w:eastAsia="Arial Unicode MS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Оборона, общественный порядок и безопасность</w:t>
            </w:r>
          </w:p>
        </w:tc>
        <w:tc>
          <w:tcPr>
            <w:tcW w:w="923" w:type="pct"/>
            <w:tcBorders>
              <w:top w:val="nil"/>
              <w:bottom w:val="nil"/>
            </w:tcBorders>
            <w:vAlign w:val="bottom"/>
          </w:tcPr>
          <w:p w14:paraId="09B26D4D" w14:textId="77777777" w:rsidR="004B1291" w:rsidRPr="004B1291" w:rsidRDefault="004B1291" w:rsidP="004B1291">
            <w:pPr>
              <w:jc w:val="center"/>
              <w:rPr>
                <w:rFonts w:eastAsia="Calibri"/>
                <w:i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iCs/>
                <w:sz w:val="18"/>
                <w:szCs w:val="18"/>
                <w:lang w:eastAsia="en-US"/>
              </w:rPr>
              <w:t>3439,7</w:t>
            </w:r>
          </w:p>
        </w:tc>
        <w:tc>
          <w:tcPr>
            <w:tcW w:w="821" w:type="pct"/>
            <w:tcBorders>
              <w:top w:val="nil"/>
              <w:bottom w:val="nil"/>
            </w:tcBorders>
            <w:vAlign w:val="bottom"/>
          </w:tcPr>
          <w:p w14:paraId="1D17EB5B" w14:textId="77777777" w:rsidR="004B1291" w:rsidRPr="004B1291" w:rsidRDefault="004B1291" w:rsidP="004B1291">
            <w:pPr>
              <w:jc w:val="center"/>
              <w:rPr>
                <w:rFonts w:eastAsia="Calibri"/>
                <w:i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iCs/>
                <w:sz w:val="18"/>
                <w:szCs w:val="18"/>
                <w:lang w:eastAsia="en-US"/>
              </w:rPr>
              <w:t>5533,1</w:t>
            </w:r>
          </w:p>
        </w:tc>
        <w:tc>
          <w:tcPr>
            <w:tcW w:w="617" w:type="pct"/>
            <w:tcBorders>
              <w:top w:val="nil"/>
              <w:bottom w:val="nil"/>
            </w:tcBorders>
            <w:vAlign w:val="bottom"/>
          </w:tcPr>
          <w:p w14:paraId="39ACC75E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0,2</w:t>
            </w:r>
          </w:p>
        </w:tc>
        <w:tc>
          <w:tcPr>
            <w:tcW w:w="511" w:type="pct"/>
            <w:tcBorders>
              <w:top w:val="nil"/>
              <w:bottom w:val="nil"/>
            </w:tcBorders>
            <w:vAlign w:val="bottom"/>
          </w:tcPr>
          <w:p w14:paraId="34693BAA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0,1</w:t>
            </w:r>
          </w:p>
        </w:tc>
      </w:tr>
      <w:tr w:rsidR="004B1291" w:rsidRPr="004B1291" w14:paraId="660BA9AF" w14:textId="77777777" w:rsidTr="00567259">
        <w:tc>
          <w:tcPr>
            <w:tcW w:w="21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13D5F8A" w14:textId="77777777" w:rsidR="004B1291" w:rsidRPr="004B1291" w:rsidRDefault="004B1291" w:rsidP="004B1291">
            <w:pPr>
              <w:rPr>
                <w:rFonts w:eastAsia="Arial Unicode MS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Экономические вопросы</w:t>
            </w:r>
          </w:p>
        </w:tc>
        <w:tc>
          <w:tcPr>
            <w:tcW w:w="923" w:type="pct"/>
            <w:tcBorders>
              <w:top w:val="nil"/>
              <w:bottom w:val="nil"/>
            </w:tcBorders>
            <w:vAlign w:val="bottom"/>
          </w:tcPr>
          <w:p w14:paraId="2A86DC5E" w14:textId="77777777" w:rsidR="004B1291" w:rsidRPr="004B1291" w:rsidRDefault="004B1291" w:rsidP="004B1291">
            <w:pPr>
              <w:jc w:val="center"/>
              <w:rPr>
                <w:rFonts w:eastAsia="Calibri"/>
                <w:i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iCs/>
                <w:sz w:val="18"/>
                <w:szCs w:val="18"/>
                <w:lang w:eastAsia="en-US"/>
              </w:rPr>
              <w:t>65182,1</w:t>
            </w:r>
          </w:p>
        </w:tc>
        <w:tc>
          <w:tcPr>
            <w:tcW w:w="821" w:type="pct"/>
            <w:tcBorders>
              <w:top w:val="nil"/>
              <w:bottom w:val="nil"/>
            </w:tcBorders>
            <w:vAlign w:val="bottom"/>
          </w:tcPr>
          <w:p w14:paraId="12C0D493" w14:textId="77777777" w:rsidR="004B1291" w:rsidRPr="004B1291" w:rsidRDefault="004B1291" w:rsidP="004B1291">
            <w:pPr>
              <w:jc w:val="center"/>
              <w:rPr>
                <w:rFonts w:eastAsia="Calibri"/>
                <w:i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iCs/>
                <w:sz w:val="18"/>
                <w:szCs w:val="18"/>
                <w:lang w:eastAsia="en-US"/>
              </w:rPr>
              <w:t>62295,6</w:t>
            </w:r>
          </w:p>
        </w:tc>
        <w:tc>
          <w:tcPr>
            <w:tcW w:w="617" w:type="pct"/>
            <w:tcBorders>
              <w:top w:val="nil"/>
              <w:bottom w:val="nil"/>
            </w:tcBorders>
            <w:vAlign w:val="bottom"/>
          </w:tcPr>
          <w:p w14:paraId="0AA7C2E4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3,4</w:t>
            </w:r>
          </w:p>
        </w:tc>
        <w:tc>
          <w:tcPr>
            <w:tcW w:w="511" w:type="pct"/>
            <w:tcBorders>
              <w:top w:val="nil"/>
              <w:bottom w:val="nil"/>
            </w:tcBorders>
            <w:vAlign w:val="bottom"/>
          </w:tcPr>
          <w:p w14:paraId="60EC587D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1,4</w:t>
            </w:r>
          </w:p>
        </w:tc>
      </w:tr>
      <w:tr w:rsidR="004B1291" w:rsidRPr="004B1291" w14:paraId="016DCF92" w14:textId="77777777" w:rsidTr="00567259">
        <w:tc>
          <w:tcPr>
            <w:tcW w:w="21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87980E1" w14:textId="77777777" w:rsidR="004B1291" w:rsidRPr="004B1291" w:rsidRDefault="004B1291" w:rsidP="004B1291">
            <w:pPr>
              <w:rPr>
                <w:rFonts w:eastAsia="Arial Unicode MS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Жилищно-коммунальные услуги</w:t>
            </w:r>
          </w:p>
        </w:tc>
        <w:tc>
          <w:tcPr>
            <w:tcW w:w="923" w:type="pct"/>
            <w:tcBorders>
              <w:top w:val="nil"/>
              <w:bottom w:val="nil"/>
            </w:tcBorders>
            <w:vAlign w:val="bottom"/>
          </w:tcPr>
          <w:p w14:paraId="18521D92" w14:textId="77777777" w:rsidR="004B1291" w:rsidRPr="004B1291" w:rsidRDefault="004B1291" w:rsidP="004B1291">
            <w:pPr>
              <w:jc w:val="center"/>
              <w:rPr>
                <w:rFonts w:eastAsia="Calibri"/>
                <w:i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iCs/>
                <w:sz w:val="18"/>
                <w:szCs w:val="18"/>
                <w:lang w:eastAsia="en-US"/>
              </w:rPr>
              <w:t>761875,2</w:t>
            </w:r>
          </w:p>
        </w:tc>
        <w:tc>
          <w:tcPr>
            <w:tcW w:w="821" w:type="pct"/>
            <w:tcBorders>
              <w:top w:val="nil"/>
              <w:bottom w:val="nil"/>
            </w:tcBorders>
            <w:vAlign w:val="bottom"/>
          </w:tcPr>
          <w:p w14:paraId="214517BF" w14:textId="77777777" w:rsidR="004B1291" w:rsidRPr="004B1291" w:rsidRDefault="004B1291" w:rsidP="004B1291">
            <w:pPr>
              <w:jc w:val="center"/>
              <w:rPr>
                <w:rFonts w:eastAsia="Calibri"/>
                <w:i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iCs/>
                <w:sz w:val="18"/>
                <w:szCs w:val="18"/>
                <w:lang w:eastAsia="en-US"/>
              </w:rPr>
              <w:t>822444,4</w:t>
            </w:r>
          </w:p>
        </w:tc>
        <w:tc>
          <w:tcPr>
            <w:tcW w:w="617" w:type="pct"/>
            <w:tcBorders>
              <w:top w:val="nil"/>
              <w:bottom w:val="nil"/>
            </w:tcBorders>
            <w:vAlign w:val="bottom"/>
          </w:tcPr>
          <w:p w14:paraId="72ACCC95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39,8</w:t>
            </w:r>
          </w:p>
        </w:tc>
        <w:tc>
          <w:tcPr>
            <w:tcW w:w="511" w:type="pct"/>
            <w:tcBorders>
              <w:top w:val="nil"/>
              <w:bottom w:val="nil"/>
            </w:tcBorders>
            <w:vAlign w:val="bottom"/>
          </w:tcPr>
          <w:p w14:paraId="6A3153EE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18,7</w:t>
            </w:r>
          </w:p>
        </w:tc>
      </w:tr>
      <w:tr w:rsidR="004B1291" w:rsidRPr="004B1291" w14:paraId="78282CF3" w14:textId="77777777" w:rsidTr="00567259">
        <w:tc>
          <w:tcPr>
            <w:tcW w:w="21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CC0BC0C" w14:textId="77777777" w:rsidR="004B1291" w:rsidRPr="004B1291" w:rsidRDefault="004B1291" w:rsidP="004B1291">
            <w:pPr>
              <w:rPr>
                <w:rFonts w:eastAsia="Arial Unicode MS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Здравоохранение</w:t>
            </w:r>
          </w:p>
        </w:tc>
        <w:tc>
          <w:tcPr>
            <w:tcW w:w="923" w:type="pct"/>
            <w:tcBorders>
              <w:top w:val="nil"/>
              <w:bottom w:val="nil"/>
            </w:tcBorders>
            <w:vAlign w:val="bottom"/>
          </w:tcPr>
          <w:p w14:paraId="38FB186A" w14:textId="77777777" w:rsidR="004B1291" w:rsidRPr="004B1291" w:rsidRDefault="004B1291" w:rsidP="004B1291">
            <w:pPr>
              <w:jc w:val="center"/>
              <w:rPr>
                <w:rFonts w:eastAsia="Calibri"/>
                <w:i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iCs/>
                <w:sz w:val="18"/>
                <w:szCs w:val="18"/>
                <w:lang w:eastAsia="en-US"/>
              </w:rPr>
              <w:t>58,0</w:t>
            </w:r>
          </w:p>
        </w:tc>
        <w:tc>
          <w:tcPr>
            <w:tcW w:w="821" w:type="pct"/>
            <w:tcBorders>
              <w:top w:val="nil"/>
              <w:bottom w:val="nil"/>
            </w:tcBorders>
            <w:vAlign w:val="bottom"/>
          </w:tcPr>
          <w:p w14:paraId="13E469DC" w14:textId="77777777" w:rsidR="004B1291" w:rsidRPr="004B1291" w:rsidRDefault="004B1291" w:rsidP="004B1291">
            <w:pPr>
              <w:jc w:val="center"/>
              <w:rPr>
                <w:rFonts w:eastAsia="Calibri"/>
                <w:i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iCs/>
                <w:sz w:val="18"/>
                <w:szCs w:val="18"/>
                <w:lang w:eastAsia="en-US"/>
              </w:rPr>
              <w:t>81,7</w:t>
            </w:r>
          </w:p>
        </w:tc>
        <w:tc>
          <w:tcPr>
            <w:tcW w:w="617" w:type="pct"/>
            <w:tcBorders>
              <w:top w:val="nil"/>
              <w:bottom w:val="nil"/>
            </w:tcBorders>
            <w:vAlign w:val="bottom"/>
          </w:tcPr>
          <w:p w14:paraId="3CBDDE1C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511" w:type="pct"/>
            <w:tcBorders>
              <w:top w:val="nil"/>
              <w:bottom w:val="nil"/>
            </w:tcBorders>
            <w:vAlign w:val="bottom"/>
          </w:tcPr>
          <w:p w14:paraId="5AFEB30F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</w:tr>
      <w:tr w:rsidR="004B1291" w:rsidRPr="004B1291" w14:paraId="07C000F3" w14:textId="77777777" w:rsidTr="00567259">
        <w:tc>
          <w:tcPr>
            <w:tcW w:w="21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85152B3" w14:textId="77777777" w:rsidR="004B1291" w:rsidRPr="004B1291" w:rsidRDefault="004B1291" w:rsidP="004B1291">
            <w:pPr>
              <w:rPr>
                <w:rFonts w:eastAsia="Arial Unicode MS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Отдых, культура и религия</w:t>
            </w:r>
          </w:p>
        </w:tc>
        <w:tc>
          <w:tcPr>
            <w:tcW w:w="923" w:type="pct"/>
            <w:tcBorders>
              <w:top w:val="nil"/>
              <w:bottom w:val="nil"/>
            </w:tcBorders>
            <w:vAlign w:val="bottom"/>
          </w:tcPr>
          <w:p w14:paraId="22DE7093" w14:textId="77777777" w:rsidR="004B1291" w:rsidRPr="004B1291" w:rsidRDefault="004B1291" w:rsidP="004B1291">
            <w:pPr>
              <w:jc w:val="center"/>
              <w:rPr>
                <w:rFonts w:eastAsia="Calibri"/>
                <w:i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iCs/>
                <w:sz w:val="18"/>
                <w:szCs w:val="18"/>
                <w:lang w:eastAsia="en-US"/>
              </w:rPr>
              <w:t>136635,8</w:t>
            </w:r>
          </w:p>
        </w:tc>
        <w:tc>
          <w:tcPr>
            <w:tcW w:w="821" w:type="pct"/>
            <w:tcBorders>
              <w:top w:val="nil"/>
              <w:bottom w:val="nil"/>
            </w:tcBorders>
            <w:vAlign w:val="bottom"/>
          </w:tcPr>
          <w:p w14:paraId="4A917F2F" w14:textId="77777777" w:rsidR="004B1291" w:rsidRPr="004B1291" w:rsidRDefault="004B1291" w:rsidP="004B1291">
            <w:pPr>
              <w:jc w:val="center"/>
              <w:rPr>
                <w:rFonts w:eastAsia="Calibri"/>
                <w:i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iCs/>
                <w:sz w:val="18"/>
                <w:szCs w:val="18"/>
                <w:lang w:eastAsia="en-US"/>
              </w:rPr>
              <w:t>186737,1</w:t>
            </w:r>
          </w:p>
        </w:tc>
        <w:tc>
          <w:tcPr>
            <w:tcW w:w="617" w:type="pct"/>
            <w:tcBorders>
              <w:top w:val="nil"/>
              <w:bottom w:val="nil"/>
            </w:tcBorders>
            <w:vAlign w:val="bottom"/>
          </w:tcPr>
          <w:p w14:paraId="4AC9085D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7,1</w:t>
            </w:r>
          </w:p>
        </w:tc>
        <w:tc>
          <w:tcPr>
            <w:tcW w:w="511" w:type="pct"/>
            <w:tcBorders>
              <w:top w:val="nil"/>
              <w:bottom w:val="nil"/>
            </w:tcBorders>
            <w:vAlign w:val="bottom"/>
          </w:tcPr>
          <w:p w14:paraId="1D52ACE8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4,2</w:t>
            </w:r>
          </w:p>
        </w:tc>
      </w:tr>
      <w:tr w:rsidR="004B1291" w:rsidRPr="004B1291" w14:paraId="40F9E194" w14:textId="77777777" w:rsidTr="00567259">
        <w:tc>
          <w:tcPr>
            <w:tcW w:w="21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BF11462" w14:textId="77777777" w:rsidR="004B1291" w:rsidRPr="004B1291" w:rsidRDefault="004B1291" w:rsidP="004B1291">
            <w:pPr>
              <w:rPr>
                <w:rFonts w:eastAsia="Arial Unicode MS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Образование</w:t>
            </w:r>
          </w:p>
        </w:tc>
        <w:tc>
          <w:tcPr>
            <w:tcW w:w="923" w:type="pct"/>
            <w:tcBorders>
              <w:top w:val="nil"/>
              <w:bottom w:val="nil"/>
            </w:tcBorders>
            <w:vAlign w:val="bottom"/>
          </w:tcPr>
          <w:p w14:paraId="1AA7F6F4" w14:textId="77777777" w:rsidR="004B1291" w:rsidRPr="004B1291" w:rsidRDefault="004B1291" w:rsidP="004B1291">
            <w:pPr>
              <w:jc w:val="center"/>
              <w:rPr>
                <w:rFonts w:eastAsia="Calibri"/>
                <w:i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iCs/>
                <w:sz w:val="18"/>
                <w:szCs w:val="18"/>
                <w:lang w:eastAsia="en-US"/>
              </w:rPr>
              <w:t>226739,8</w:t>
            </w:r>
          </w:p>
        </w:tc>
        <w:tc>
          <w:tcPr>
            <w:tcW w:w="821" w:type="pct"/>
            <w:tcBorders>
              <w:top w:val="nil"/>
              <w:bottom w:val="nil"/>
            </w:tcBorders>
            <w:vAlign w:val="bottom"/>
          </w:tcPr>
          <w:p w14:paraId="38B9B227" w14:textId="77777777" w:rsidR="004B1291" w:rsidRPr="004B1291" w:rsidRDefault="004B1291" w:rsidP="004B1291">
            <w:pPr>
              <w:jc w:val="center"/>
              <w:rPr>
                <w:rFonts w:eastAsia="Calibri"/>
                <w:i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iCs/>
                <w:sz w:val="18"/>
                <w:szCs w:val="18"/>
                <w:lang w:eastAsia="en-US"/>
              </w:rPr>
              <w:t>324193,2</w:t>
            </w:r>
          </w:p>
        </w:tc>
        <w:tc>
          <w:tcPr>
            <w:tcW w:w="617" w:type="pct"/>
            <w:tcBorders>
              <w:top w:val="nil"/>
              <w:bottom w:val="nil"/>
            </w:tcBorders>
            <w:vAlign w:val="bottom"/>
          </w:tcPr>
          <w:p w14:paraId="46F44EE5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11,8</w:t>
            </w:r>
          </w:p>
        </w:tc>
        <w:tc>
          <w:tcPr>
            <w:tcW w:w="511" w:type="pct"/>
            <w:tcBorders>
              <w:top w:val="nil"/>
              <w:bottom w:val="nil"/>
            </w:tcBorders>
            <w:vAlign w:val="bottom"/>
          </w:tcPr>
          <w:p w14:paraId="25838108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7,3</w:t>
            </w:r>
          </w:p>
        </w:tc>
      </w:tr>
      <w:tr w:rsidR="004B1291" w:rsidRPr="004B1291" w14:paraId="4E8B3B10" w14:textId="77777777" w:rsidTr="00567259">
        <w:tc>
          <w:tcPr>
            <w:tcW w:w="21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D4FC428" w14:textId="77777777" w:rsidR="004B1291" w:rsidRPr="004B1291" w:rsidRDefault="004B1291" w:rsidP="004B1291">
            <w:pPr>
              <w:rPr>
                <w:rFonts w:eastAsia="Arial Unicode MS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Социальная защита</w:t>
            </w:r>
          </w:p>
        </w:tc>
        <w:tc>
          <w:tcPr>
            <w:tcW w:w="923" w:type="pct"/>
            <w:tcBorders>
              <w:top w:val="nil"/>
              <w:bottom w:val="nil"/>
            </w:tcBorders>
            <w:vAlign w:val="bottom"/>
          </w:tcPr>
          <w:p w14:paraId="082500C3" w14:textId="77777777" w:rsidR="004B1291" w:rsidRPr="004B1291" w:rsidRDefault="004B1291" w:rsidP="004B1291">
            <w:pPr>
              <w:jc w:val="center"/>
              <w:rPr>
                <w:rFonts w:eastAsia="Calibri"/>
                <w:i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iCs/>
                <w:sz w:val="18"/>
                <w:szCs w:val="18"/>
                <w:lang w:eastAsia="en-US"/>
              </w:rPr>
              <w:t>52131,4</w:t>
            </w:r>
          </w:p>
        </w:tc>
        <w:tc>
          <w:tcPr>
            <w:tcW w:w="821" w:type="pct"/>
            <w:tcBorders>
              <w:top w:val="nil"/>
              <w:bottom w:val="nil"/>
            </w:tcBorders>
            <w:vAlign w:val="bottom"/>
          </w:tcPr>
          <w:p w14:paraId="0E9ADE3B" w14:textId="77777777" w:rsidR="004B1291" w:rsidRPr="004B1291" w:rsidRDefault="004B1291" w:rsidP="004B1291">
            <w:pPr>
              <w:jc w:val="center"/>
              <w:rPr>
                <w:rFonts w:eastAsia="Calibri"/>
                <w:i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iCs/>
                <w:sz w:val="18"/>
                <w:szCs w:val="18"/>
                <w:lang w:eastAsia="en-US"/>
              </w:rPr>
              <w:t>80385,9</w:t>
            </w:r>
          </w:p>
        </w:tc>
        <w:tc>
          <w:tcPr>
            <w:tcW w:w="617" w:type="pct"/>
            <w:tcBorders>
              <w:top w:val="nil"/>
              <w:bottom w:val="nil"/>
            </w:tcBorders>
            <w:vAlign w:val="bottom"/>
          </w:tcPr>
          <w:p w14:paraId="664C4969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2,7</w:t>
            </w:r>
          </w:p>
        </w:tc>
        <w:tc>
          <w:tcPr>
            <w:tcW w:w="511" w:type="pct"/>
            <w:tcBorders>
              <w:top w:val="nil"/>
              <w:bottom w:val="nil"/>
            </w:tcBorders>
            <w:vAlign w:val="bottom"/>
          </w:tcPr>
          <w:p w14:paraId="17A92208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1,8</w:t>
            </w:r>
          </w:p>
        </w:tc>
      </w:tr>
      <w:tr w:rsidR="004B1291" w:rsidRPr="004B1291" w14:paraId="63E4A6D9" w14:textId="77777777" w:rsidTr="00567259">
        <w:tc>
          <w:tcPr>
            <w:tcW w:w="2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65AA74" w14:textId="77777777" w:rsidR="004B1291" w:rsidRPr="004B1291" w:rsidRDefault="004B1291" w:rsidP="004B1291">
            <w:pPr>
              <w:rPr>
                <w:rFonts w:eastAsia="Arial Unicode MS"/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bCs/>
                <w:i/>
                <w:iCs/>
                <w:sz w:val="18"/>
                <w:szCs w:val="18"/>
                <w:lang w:eastAsia="en-US"/>
              </w:rPr>
              <w:t>Расходы на приобретение нефинансовых активов</w:t>
            </w:r>
          </w:p>
        </w:tc>
        <w:tc>
          <w:tcPr>
            <w:tcW w:w="923" w:type="pct"/>
            <w:tcBorders>
              <w:top w:val="nil"/>
            </w:tcBorders>
            <w:vAlign w:val="bottom"/>
          </w:tcPr>
          <w:p w14:paraId="2D491595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bCs/>
                <w:i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bCs/>
                <w:iCs/>
                <w:sz w:val="18"/>
                <w:szCs w:val="18"/>
                <w:lang w:eastAsia="en-US"/>
              </w:rPr>
              <w:t>379389,4</w:t>
            </w:r>
          </w:p>
        </w:tc>
        <w:tc>
          <w:tcPr>
            <w:tcW w:w="821" w:type="pct"/>
            <w:tcBorders>
              <w:top w:val="nil"/>
            </w:tcBorders>
            <w:vAlign w:val="bottom"/>
          </w:tcPr>
          <w:p w14:paraId="67CDCF1E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bCs/>
                <w:i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bCs/>
                <w:iCs/>
                <w:sz w:val="18"/>
                <w:szCs w:val="18"/>
                <w:lang w:eastAsia="en-US"/>
              </w:rPr>
              <w:t>2555967,3</w:t>
            </w:r>
          </w:p>
        </w:tc>
        <w:tc>
          <w:tcPr>
            <w:tcW w:w="617" w:type="pct"/>
            <w:tcBorders>
              <w:top w:val="nil"/>
            </w:tcBorders>
            <w:vAlign w:val="bottom"/>
          </w:tcPr>
          <w:p w14:paraId="5D8F9181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19,8</w:t>
            </w:r>
          </w:p>
        </w:tc>
        <w:tc>
          <w:tcPr>
            <w:tcW w:w="511" w:type="pct"/>
            <w:tcBorders>
              <w:top w:val="nil"/>
            </w:tcBorders>
            <w:vAlign w:val="bottom"/>
          </w:tcPr>
          <w:p w14:paraId="67CDF95F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58,0</w:t>
            </w:r>
          </w:p>
        </w:tc>
      </w:tr>
    </w:tbl>
    <w:p w14:paraId="55E1BDE7" w14:textId="77777777" w:rsidR="004B1291" w:rsidRPr="004B1291" w:rsidRDefault="004B1291" w:rsidP="004B1291">
      <w:pPr>
        <w:ind w:firstLine="567"/>
        <w:jc w:val="both"/>
        <w:rPr>
          <w:b/>
          <w:sz w:val="22"/>
          <w:szCs w:val="22"/>
          <w:lang w:val="ky-KG" w:eastAsia="ru-RU"/>
        </w:rPr>
      </w:pPr>
    </w:p>
    <w:p w14:paraId="503F3669" w14:textId="77777777" w:rsidR="004B1291" w:rsidRPr="004B1291" w:rsidRDefault="004B1291" w:rsidP="004B1291">
      <w:pPr>
        <w:ind w:firstLine="567"/>
        <w:jc w:val="both"/>
        <w:rPr>
          <w:b/>
          <w:sz w:val="22"/>
          <w:szCs w:val="22"/>
          <w:lang w:eastAsia="ru-RU"/>
        </w:rPr>
      </w:pPr>
      <w:r w:rsidRPr="004B1291">
        <w:rPr>
          <w:b/>
          <w:sz w:val="22"/>
          <w:szCs w:val="22"/>
          <w:lang w:eastAsia="ru-RU"/>
        </w:rPr>
        <w:t>График 4: Структура доходов местного бюджета</w:t>
      </w:r>
    </w:p>
    <w:p w14:paraId="24173EC6" w14:textId="288A017D" w:rsidR="004B1291" w:rsidRPr="004B1291" w:rsidRDefault="001B3701" w:rsidP="001B3701">
      <w:pPr>
        <w:rPr>
          <w:bCs/>
          <w:i/>
          <w:sz w:val="18"/>
          <w:szCs w:val="18"/>
          <w:lang w:eastAsia="ru-RU"/>
        </w:rPr>
      </w:pPr>
      <w:r>
        <w:rPr>
          <w:bCs/>
          <w:i/>
          <w:sz w:val="18"/>
          <w:szCs w:val="18"/>
          <w:lang w:val="ky-KG" w:eastAsia="ru-RU"/>
        </w:rPr>
        <w:t xml:space="preserve">                                      </w:t>
      </w:r>
      <w:r w:rsidR="004B1291" w:rsidRPr="004B1291">
        <w:rPr>
          <w:bCs/>
          <w:i/>
          <w:sz w:val="18"/>
          <w:szCs w:val="18"/>
          <w:lang w:eastAsia="ru-RU"/>
        </w:rPr>
        <w:t>(в процентах к итогу)</w:t>
      </w:r>
    </w:p>
    <w:p w14:paraId="2AD00999" w14:textId="77777777" w:rsidR="004B1291" w:rsidRPr="004B1291" w:rsidRDefault="004B1291" w:rsidP="004B1291">
      <w:pPr>
        <w:rPr>
          <w:b/>
          <w:sz w:val="10"/>
          <w:szCs w:val="10"/>
          <w:lang w:eastAsia="ru-RU"/>
        </w:rPr>
      </w:pPr>
    </w:p>
    <w:p w14:paraId="0A0CF9FE" w14:textId="116A1578" w:rsidR="004B1291" w:rsidRPr="004B1291" w:rsidRDefault="004B1291" w:rsidP="004B1291">
      <w:pPr>
        <w:rPr>
          <w:b/>
          <w:sz w:val="22"/>
          <w:szCs w:val="22"/>
          <w:lang w:eastAsia="ru-RU"/>
        </w:rPr>
      </w:pPr>
      <w:r w:rsidRPr="004B1291">
        <w:rPr>
          <w:rFonts w:ascii="Calibri" w:eastAsia="Calibri" w:hAnsi="Calibri"/>
          <w:noProof/>
          <w:sz w:val="22"/>
          <w:szCs w:val="22"/>
          <w:lang w:eastAsia="en-US"/>
        </w:rPr>
        <w:drawing>
          <wp:inline distT="0" distB="0" distL="0" distR="0" wp14:anchorId="5BA01483" wp14:editId="4D8AC7AD">
            <wp:extent cx="5688419" cy="2743200"/>
            <wp:effectExtent l="0" t="0" r="7620" b="0"/>
            <wp:docPr id="10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0BB37A02" w14:textId="77777777" w:rsidR="004B1291" w:rsidRPr="004B1291" w:rsidRDefault="004B1291" w:rsidP="00B033BC">
      <w:pPr>
        <w:keepNext/>
        <w:pageBreakBefore/>
        <w:outlineLvl w:val="2"/>
        <w:rPr>
          <w:b/>
          <w:bCs/>
          <w:sz w:val="28"/>
          <w:szCs w:val="28"/>
          <w:lang w:eastAsia="ru-RU"/>
        </w:rPr>
      </w:pPr>
      <w:bookmarkStart w:id="144" w:name="_Toc114368952"/>
      <w:bookmarkStart w:id="145" w:name="_Toc167079214"/>
      <w:bookmarkStart w:id="146" w:name="_Toc167263976"/>
      <w:bookmarkStart w:id="147" w:name="_Toc251423896"/>
      <w:bookmarkStart w:id="148" w:name="_Toc251424066"/>
      <w:bookmarkStart w:id="149" w:name="_Toc259025516"/>
      <w:bookmarkStart w:id="150" w:name="_Toc298311058"/>
      <w:bookmarkStart w:id="151" w:name="_Toc298311436"/>
      <w:r w:rsidRPr="004B1291">
        <w:rPr>
          <w:b/>
          <w:bCs/>
          <w:sz w:val="28"/>
          <w:szCs w:val="28"/>
          <w:lang w:eastAsia="ru-RU"/>
        </w:rPr>
        <w:lastRenderedPageBreak/>
        <w:t>Демографическая ситуация</w:t>
      </w:r>
      <w:bookmarkEnd w:id="144"/>
      <w:bookmarkEnd w:id="145"/>
      <w:bookmarkEnd w:id="146"/>
      <w:r w:rsidRPr="004B1291">
        <w:rPr>
          <w:b/>
          <w:bCs/>
          <w:sz w:val="28"/>
          <w:szCs w:val="28"/>
          <w:lang w:eastAsia="ru-RU"/>
        </w:rPr>
        <w:t>.</w:t>
      </w:r>
      <w:bookmarkEnd w:id="147"/>
      <w:bookmarkEnd w:id="148"/>
      <w:bookmarkEnd w:id="149"/>
      <w:bookmarkEnd w:id="150"/>
      <w:bookmarkEnd w:id="151"/>
    </w:p>
    <w:p w14:paraId="7F5C58CB" w14:textId="77777777" w:rsidR="004B1291" w:rsidRPr="004B1291" w:rsidRDefault="004B1291" w:rsidP="004B1291">
      <w:pPr>
        <w:ind w:firstLine="567"/>
        <w:jc w:val="both"/>
        <w:rPr>
          <w:sz w:val="22"/>
          <w:szCs w:val="22"/>
          <w:lang w:eastAsia="ru-RU"/>
        </w:rPr>
      </w:pPr>
    </w:p>
    <w:p w14:paraId="14C75B2F" w14:textId="77777777" w:rsidR="004B1291" w:rsidRPr="004B1291" w:rsidRDefault="004B1291" w:rsidP="004B1291">
      <w:pPr>
        <w:ind w:firstLine="567"/>
        <w:jc w:val="both"/>
        <w:rPr>
          <w:sz w:val="22"/>
          <w:szCs w:val="22"/>
          <w:lang w:eastAsia="ru-RU"/>
        </w:rPr>
      </w:pPr>
      <w:bookmarkStart w:id="152" w:name="_Toc167079224"/>
      <w:bookmarkStart w:id="153" w:name="_Toc167263986"/>
      <w:r w:rsidRPr="004B1291">
        <w:rPr>
          <w:sz w:val="22"/>
          <w:szCs w:val="22"/>
          <w:lang w:eastAsia="ru-RU"/>
        </w:rPr>
        <w:t xml:space="preserve">В январе-июле месяце 2026 года демографическая ситуация характеризовалась некоторым увеличением рождаемости и уменьшением обшей смертности населения. </w:t>
      </w:r>
    </w:p>
    <w:p w14:paraId="3F01E23B" w14:textId="77777777" w:rsidR="004B1291" w:rsidRPr="004B1291" w:rsidRDefault="004B1291" w:rsidP="004B1291">
      <w:pPr>
        <w:ind w:firstLine="567"/>
        <w:jc w:val="both"/>
        <w:rPr>
          <w:sz w:val="22"/>
          <w:szCs w:val="22"/>
          <w:lang w:eastAsia="ru-RU"/>
        </w:rPr>
      </w:pPr>
      <w:r w:rsidRPr="004B1291">
        <w:rPr>
          <w:sz w:val="22"/>
          <w:szCs w:val="22"/>
          <w:lang w:eastAsia="ru-RU"/>
        </w:rPr>
        <w:t xml:space="preserve">Так в январе-июле месяце текущего года родилось 5654 детей, коэффициент рождаемости на 1000 человек населения составил </w:t>
      </w:r>
      <w:r w:rsidRPr="004B1291">
        <w:rPr>
          <w:sz w:val="22"/>
          <w:szCs w:val="22"/>
          <w:shd w:val="clear" w:color="auto" w:fill="FFFFFF"/>
          <w:lang w:eastAsia="ru-RU"/>
        </w:rPr>
        <w:t>17,5</w:t>
      </w:r>
      <w:r w:rsidRPr="004B1291">
        <w:rPr>
          <w:sz w:val="22"/>
          <w:szCs w:val="22"/>
          <w:lang w:eastAsia="ru-RU"/>
        </w:rPr>
        <w:t xml:space="preserve"> промилле.</w:t>
      </w:r>
    </w:p>
    <w:p w14:paraId="4650C833" w14:textId="77777777" w:rsidR="004B1291" w:rsidRPr="004B1291" w:rsidRDefault="004B1291" w:rsidP="004B1291">
      <w:pPr>
        <w:ind w:firstLine="567"/>
        <w:jc w:val="both"/>
        <w:rPr>
          <w:sz w:val="22"/>
          <w:szCs w:val="22"/>
          <w:lang w:eastAsia="ru-RU"/>
        </w:rPr>
      </w:pPr>
      <w:r w:rsidRPr="004B1291">
        <w:rPr>
          <w:sz w:val="22"/>
          <w:szCs w:val="22"/>
          <w:lang w:eastAsia="ru-RU"/>
        </w:rPr>
        <w:t>За январь-июль 2026 года умерло 1766 человек, что на 30 человека меньше, чем в соответствующем периоде прошлого года. Естественный прирост населения составил 3888 человек, в том числе в городской местности 1225, в сельской местности 2663.</w:t>
      </w:r>
    </w:p>
    <w:p w14:paraId="241D3368" w14:textId="77777777" w:rsidR="004B1291" w:rsidRPr="004B1291" w:rsidRDefault="004B1291" w:rsidP="004B1291">
      <w:pPr>
        <w:ind w:right="75"/>
        <w:rPr>
          <w:b/>
          <w:sz w:val="22"/>
          <w:szCs w:val="22"/>
          <w:lang w:eastAsia="ru-RU"/>
        </w:rPr>
      </w:pPr>
    </w:p>
    <w:p w14:paraId="20090BA8" w14:textId="70319387" w:rsidR="004B1291" w:rsidRPr="004B1291" w:rsidRDefault="004B1291" w:rsidP="004B1291">
      <w:pPr>
        <w:ind w:right="75"/>
        <w:rPr>
          <w:b/>
          <w:sz w:val="22"/>
          <w:szCs w:val="22"/>
          <w:lang w:eastAsia="ru-RU"/>
        </w:rPr>
      </w:pPr>
      <w:r w:rsidRPr="004B1291">
        <w:rPr>
          <w:b/>
          <w:sz w:val="22"/>
          <w:szCs w:val="22"/>
          <w:lang w:eastAsia="ru-RU"/>
        </w:rPr>
        <w:t>Таблица 20:</w:t>
      </w:r>
      <w:r w:rsidRPr="004B1291">
        <w:rPr>
          <w:b/>
          <w:sz w:val="22"/>
          <w:szCs w:val="22"/>
          <w:lang w:eastAsia="ru-RU"/>
        </w:rPr>
        <w:tab/>
        <w:t>Показатели естественного движения населения</w:t>
      </w:r>
      <w:r w:rsidR="00B033BC">
        <w:rPr>
          <w:b/>
          <w:sz w:val="22"/>
          <w:szCs w:val="22"/>
          <w:lang w:val="ky-KG" w:eastAsia="ru-RU"/>
        </w:rPr>
        <w:t xml:space="preserve"> </w:t>
      </w:r>
      <w:r w:rsidRPr="004B1291">
        <w:rPr>
          <w:b/>
          <w:sz w:val="22"/>
          <w:szCs w:val="22"/>
          <w:lang w:eastAsia="ru-RU"/>
        </w:rPr>
        <w:t xml:space="preserve">в </w:t>
      </w:r>
      <w:bookmarkEnd w:id="152"/>
      <w:bookmarkEnd w:id="153"/>
      <w:r w:rsidRPr="004B1291">
        <w:rPr>
          <w:b/>
          <w:sz w:val="22"/>
          <w:szCs w:val="22"/>
          <w:lang w:eastAsia="ru-RU"/>
        </w:rPr>
        <w:t>январе-</w:t>
      </w:r>
      <w:r w:rsidRPr="004B1291">
        <w:rPr>
          <w:b/>
          <w:sz w:val="22"/>
          <w:szCs w:val="22"/>
          <w:lang w:val="ky-KG" w:eastAsia="ru-RU"/>
        </w:rPr>
        <w:t>июле</w:t>
      </w:r>
      <w:r w:rsidRPr="004B1291">
        <w:rPr>
          <w:b/>
          <w:sz w:val="22"/>
          <w:szCs w:val="22"/>
          <w:lang w:eastAsia="ru-RU"/>
        </w:rPr>
        <w:t xml:space="preserve"> месяце.</w:t>
      </w:r>
    </w:p>
    <w:p w14:paraId="1610EEB8" w14:textId="77777777" w:rsidR="004B1291" w:rsidRPr="004B1291" w:rsidRDefault="004B1291" w:rsidP="004B1291">
      <w:pPr>
        <w:ind w:right="75"/>
        <w:jc w:val="center"/>
        <w:rPr>
          <w:sz w:val="10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04"/>
        <w:gridCol w:w="936"/>
        <w:gridCol w:w="936"/>
        <w:gridCol w:w="1515"/>
        <w:gridCol w:w="869"/>
        <w:gridCol w:w="870"/>
        <w:gridCol w:w="1475"/>
      </w:tblGrid>
      <w:tr w:rsidR="004B1291" w:rsidRPr="004B1291" w14:paraId="10D2DDBD" w14:textId="77777777" w:rsidTr="00540C75">
        <w:trPr>
          <w:cantSplit/>
          <w:trHeight w:val="120"/>
        </w:trPr>
        <w:tc>
          <w:tcPr>
            <w:tcW w:w="1375" w:type="pct"/>
            <w:vMerge w:val="restart"/>
          </w:tcPr>
          <w:p w14:paraId="22A2D5A6" w14:textId="77777777" w:rsidR="004B1291" w:rsidRPr="004B1291" w:rsidRDefault="004B1291" w:rsidP="004B1291">
            <w:pPr>
              <w:ind w:right="75"/>
              <w:jc w:val="both"/>
              <w:rPr>
                <w:szCs w:val="24"/>
                <w:lang w:eastAsia="ru-RU"/>
              </w:rPr>
            </w:pPr>
          </w:p>
        </w:tc>
        <w:tc>
          <w:tcPr>
            <w:tcW w:w="1860" w:type="pct"/>
            <w:gridSpan w:val="3"/>
          </w:tcPr>
          <w:p w14:paraId="5BEAFBBF" w14:textId="77777777" w:rsidR="004B1291" w:rsidRPr="004B1291" w:rsidRDefault="004B1291" w:rsidP="004B1291">
            <w:pPr>
              <w:ind w:right="75"/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1765" w:type="pct"/>
            <w:gridSpan w:val="3"/>
          </w:tcPr>
          <w:p w14:paraId="60C8C24D" w14:textId="77777777" w:rsidR="004B1291" w:rsidRPr="004B1291" w:rsidRDefault="004B1291" w:rsidP="004B1291">
            <w:pPr>
              <w:ind w:right="75"/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На 1000 населения</w:t>
            </w:r>
          </w:p>
        </w:tc>
      </w:tr>
      <w:tr w:rsidR="004B1291" w:rsidRPr="004B1291" w14:paraId="35D3799E" w14:textId="77777777" w:rsidTr="00540C75">
        <w:trPr>
          <w:cantSplit/>
          <w:trHeight w:val="120"/>
        </w:trPr>
        <w:tc>
          <w:tcPr>
            <w:tcW w:w="1375" w:type="pct"/>
            <w:vMerge/>
            <w:tcBorders>
              <w:bottom w:val="single" w:sz="4" w:space="0" w:color="auto"/>
            </w:tcBorders>
          </w:tcPr>
          <w:p w14:paraId="0491665E" w14:textId="77777777" w:rsidR="004B1291" w:rsidRPr="004B1291" w:rsidRDefault="004B1291" w:rsidP="004B1291">
            <w:pPr>
              <w:ind w:right="75"/>
              <w:jc w:val="both"/>
              <w:rPr>
                <w:szCs w:val="24"/>
                <w:lang w:eastAsia="ru-RU"/>
              </w:rPr>
            </w:pPr>
          </w:p>
        </w:tc>
        <w:tc>
          <w:tcPr>
            <w:tcW w:w="514" w:type="pct"/>
            <w:tcBorders>
              <w:bottom w:val="single" w:sz="4" w:space="0" w:color="auto"/>
            </w:tcBorders>
            <w:vAlign w:val="center"/>
          </w:tcPr>
          <w:p w14:paraId="5910DB4B" w14:textId="77777777" w:rsidR="004B1291" w:rsidRPr="004B1291" w:rsidRDefault="004B1291" w:rsidP="004B1291">
            <w:pPr>
              <w:ind w:right="75"/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514" w:type="pct"/>
            <w:tcBorders>
              <w:bottom w:val="single" w:sz="4" w:space="0" w:color="auto"/>
            </w:tcBorders>
            <w:vAlign w:val="center"/>
          </w:tcPr>
          <w:p w14:paraId="76B9C075" w14:textId="77777777" w:rsidR="004B1291" w:rsidRPr="004B1291" w:rsidRDefault="004B1291" w:rsidP="004B1291">
            <w:pPr>
              <w:ind w:right="75"/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832" w:type="pct"/>
            <w:tcBorders>
              <w:bottom w:val="single" w:sz="4" w:space="0" w:color="auto"/>
            </w:tcBorders>
            <w:vAlign w:val="center"/>
          </w:tcPr>
          <w:p w14:paraId="4F193E24" w14:textId="77777777" w:rsidR="004B1291" w:rsidRPr="004B1291" w:rsidRDefault="004B1291" w:rsidP="004B1291">
            <w:pPr>
              <w:ind w:right="75"/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Прирост</w:t>
            </w:r>
          </w:p>
          <w:p w14:paraId="1671CBD0" w14:textId="77777777" w:rsidR="004B1291" w:rsidRPr="004B1291" w:rsidRDefault="004B1291" w:rsidP="004B1291">
            <w:pPr>
              <w:ind w:right="75"/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(+)</w:t>
            </w:r>
          </w:p>
          <w:p w14:paraId="26A4B126" w14:textId="77777777" w:rsidR="004B1291" w:rsidRPr="004B1291" w:rsidRDefault="004B1291" w:rsidP="004B1291">
            <w:pPr>
              <w:ind w:right="75"/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Снижение</w:t>
            </w:r>
          </w:p>
          <w:p w14:paraId="172CB654" w14:textId="77777777" w:rsidR="004B1291" w:rsidRPr="004B1291" w:rsidRDefault="004B1291" w:rsidP="004B1291">
            <w:pPr>
              <w:ind w:right="75"/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(-)</w:t>
            </w:r>
          </w:p>
        </w:tc>
        <w:tc>
          <w:tcPr>
            <w:tcW w:w="477" w:type="pct"/>
            <w:tcBorders>
              <w:bottom w:val="single" w:sz="4" w:space="0" w:color="auto"/>
            </w:tcBorders>
            <w:vAlign w:val="center"/>
          </w:tcPr>
          <w:p w14:paraId="295B7ED9" w14:textId="77777777" w:rsidR="004B1291" w:rsidRPr="004B1291" w:rsidRDefault="004B1291" w:rsidP="004B1291">
            <w:pPr>
              <w:ind w:right="75"/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478" w:type="pct"/>
            <w:tcBorders>
              <w:bottom w:val="single" w:sz="4" w:space="0" w:color="auto"/>
            </w:tcBorders>
            <w:vAlign w:val="center"/>
          </w:tcPr>
          <w:p w14:paraId="361E0580" w14:textId="77777777" w:rsidR="004B1291" w:rsidRPr="004B1291" w:rsidRDefault="004B1291" w:rsidP="004B1291">
            <w:pPr>
              <w:ind w:right="75"/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810" w:type="pct"/>
            <w:tcBorders>
              <w:bottom w:val="single" w:sz="4" w:space="0" w:color="auto"/>
            </w:tcBorders>
            <w:vAlign w:val="center"/>
          </w:tcPr>
          <w:p w14:paraId="38C5E1F5" w14:textId="77777777" w:rsidR="004B1291" w:rsidRPr="004B1291" w:rsidRDefault="004B1291" w:rsidP="004B1291">
            <w:pPr>
              <w:ind w:right="75"/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2026</w:t>
            </w:r>
          </w:p>
          <w:p w14:paraId="1A7A4168" w14:textId="77777777" w:rsidR="004B1291" w:rsidRPr="004B1291" w:rsidRDefault="004B1291" w:rsidP="004B1291">
            <w:pPr>
              <w:ind w:right="75"/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в процентах</w:t>
            </w:r>
          </w:p>
          <w:p w14:paraId="5F2BFE9B" w14:textId="77777777" w:rsidR="004B1291" w:rsidRPr="004B1291" w:rsidRDefault="004B1291" w:rsidP="004B1291">
            <w:pPr>
              <w:ind w:right="75"/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к 2025</w:t>
            </w:r>
          </w:p>
        </w:tc>
      </w:tr>
      <w:tr w:rsidR="004B1291" w:rsidRPr="004B1291" w14:paraId="3A74F46B" w14:textId="77777777" w:rsidTr="00540C75">
        <w:tc>
          <w:tcPr>
            <w:tcW w:w="137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CED7F2A" w14:textId="77777777" w:rsidR="004B1291" w:rsidRPr="004B1291" w:rsidRDefault="004B1291" w:rsidP="004B1291">
            <w:pPr>
              <w:ind w:right="75"/>
              <w:jc w:val="both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Родившиеся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E341CCB" w14:textId="77777777" w:rsidR="004B1291" w:rsidRPr="004B1291" w:rsidRDefault="004B1291" w:rsidP="004B1291">
            <w:pPr>
              <w:jc w:val="center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5604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0414382" w14:textId="77777777" w:rsidR="004B1291" w:rsidRPr="004B1291" w:rsidRDefault="004B1291" w:rsidP="004B1291">
            <w:pPr>
              <w:jc w:val="center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5654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2C788B3" w14:textId="77777777" w:rsidR="004B1291" w:rsidRPr="004B1291" w:rsidRDefault="004B1291" w:rsidP="004B1291">
            <w:pPr>
              <w:ind w:right="-104"/>
              <w:jc w:val="center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BD416E5" w14:textId="77777777" w:rsidR="004B1291" w:rsidRPr="004B1291" w:rsidRDefault="004B1291" w:rsidP="004B1291">
            <w:pPr>
              <w:jc w:val="center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20,5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27F0537" w14:textId="77777777" w:rsidR="004B1291" w:rsidRPr="004B1291" w:rsidRDefault="004B1291" w:rsidP="004B1291">
            <w:pPr>
              <w:jc w:val="center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 xml:space="preserve">17,5  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DF7E765" w14:textId="77777777" w:rsidR="004B1291" w:rsidRPr="004B1291" w:rsidRDefault="004B1291" w:rsidP="004B1291">
            <w:pPr>
              <w:ind w:right="26"/>
              <w:jc w:val="center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85,4</w:t>
            </w:r>
          </w:p>
        </w:tc>
      </w:tr>
      <w:tr w:rsidR="004B1291" w:rsidRPr="004B1291" w14:paraId="299D862F" w14:textId="77777777" w:rsidTr="00540C75">
        <w:tc>
          <w:tcPr>
            <w:tcW w:w="13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3D187D6" w14:textId="77777777" w:rsidR="004B1291" w:rsidRPr="004B1291" w:rsidRDefault="004B1291" w:rsidP="004B1291">
            <w:pPr>
              <w:ind w:right="75"/>
              <w:jc w:val="both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Умершие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854E3DA" w14:textId="77777777" w:rsidR="004B1291" w:rsidRPr="004B1291" w:rsidRDefault="004B1291" w:rsidP="004B1291">
            <w:pPr>
              <w:jc w:val="center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1796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BB5E422" w14:textId="77777777" w:rsidR="004B1291" w:rsidRPr="004B1291" w:rsidRDefault="004B1291" w:rsidP="004B1291">
            <w:pPr>
              <w:jc w:val="center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1766</w:t>
            </w:r>
          </w:p>
        </w:tc>
        <w:tc>
          <w:tcPr>
            <w:tcW w:w="8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BFDC032" w14:textId="77777777" w:rsidR="004B1291" w:rsidRPr="004B1291" w:rsidRDefault="004B1291" w:rsidP="004B1291">
            <w:pPr>
              <w:ind w:right="-104"/>
              <w:jc w:val="center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-30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0C321D1" w14:textId="77777777" w:rsidR="004B1291" w:rsidRPr="004B1291" w:rsidRDefault="004B1291" w:rsidP="004B1291">
            <w:pPr>
              <w:jc w:val="center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6,6</w:t>
            </w:r>
          </w:p>
        </w:tc>
        <w:tc>
          <w:tcPr>
            <w:tcW w:w="4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8F53F18" w14:textId="77777777" w:rsidR="004B1291" w:rsidRPr="004B1291" w:rsidRDefault="004B1291" w:rsidP="004B1291">
            <w:pPr>
              <w:jc w:val="center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5,5</w:t>
            </w:r>
          </w:p>
        </w:tc>
        <w:tc>
          <w:tcPr>
            <w:tcW w:w="81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3825256" w14:textId="77777777" w:rsidR="004B1291" w:rsidRPr="004B1291" w:rsidRDefault="004B1291" w:rsidP="004B1291">
            <w:pPr>
              <w:ind w:right="26"/>
              <w:jc w:val="center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83,3</w:t>
            </w:r>
          </w:p>
        </w:tc>
      </w:tr>
      <w:tr w:rsidR="004B1291" w:rsidRPr="004B1291" w14:paraId="6108AB0E" w14:textId="77777777" w:rsidTr="00540C75">
        <w:tc>
          <w:tcPr>
            <w:tcW w:w="13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B3183DB" w14:textId="77777777" w:rsidR="004B1291" w:rsidRPr="004B1291" w:rsidRDefault="004B1291" w:rsidP="004B1291">
            <w:pPr>
              <w:ind w:right="75"/>
              <w:jc w:val="both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Естественный прирост населения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59C26AC" w14:textId="77777777" w:rsidR="004B1291" w:rsidRPr="004B1291" w:rsidRDefault="004B1291" w:rsidP="004B1291">
            <w:pPr>
              <w:widowControl w:val="0"/>
              <w:jc w:val="center"/>
              <w:rPr>
                <w:snapToGrid w:val="0"/>
                <w:sz w:val="18"/>
                <w:szCs w:val="18"/>
                <w:lang w:eastAsia="ru-RU"/>
              </w:rPr>
            </w:pPr>
            <w:r w:rsidRPr="004B1291">
              <w:rPr>
                <w:snapToGrid w:val="0"/>
                <w:sz w:val="18"/>
                <w:szCs w:val="18"/>
                <w:lang w:eastAsia="ru-RU"/>
              </w:rPr>
              <w:t>3808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2848493" w14:textId="77777777" w:rsidR="004B1291" w:rsidRPr="004B1291" w:rsidRDefault="004B1291" w:rsidP="004B1291">
            <w:pPr>
              <w:jc w:val="center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3888</w:t>
            </w:r>
          </w:p>
        </w:tc>
        <w:tc>
          <w:tcPr>
            <w:tcW w:w="8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0DEF16B" w14:textId="77777777" w:rsidR="004B1291" w:rsidRPr="004B1291" w:rsidRDefault="004B1291" w:rsidP="004B1291">
            <w:pPr>
              <w:widowControl w:val="0"/>
              <w:ind w:right="-104"/>
              <w:jc w:val="center"/>
              <w:rPr>
                <w:snapToGrid w:val="0"/>
                <w:sz w:val="18"/>
                <w:szCs w:val="18"/>
                <w:lang w:eastAsia="ru-RU"/>
              </w:rPr>
            </w:pPr>
            <w:r w:rsidRPr="004B1291">
              <w:rPr>
                <w:snapToGrid w:val="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3E04C91" w14:textId="77777777" w:rsidR="004B1291" w:rsidRPr="004B1291" w:rsidRDefault="004B1291" w:rsidP="004B1291">
            <w:pPr>
              <w:widowControl w:val="0"/>
              <w:jc w:val="center"/>
              <w:rPr>
                <w:snapToGrid w:val="0"/>
                <w:sz w:val="18"/>
                <w:szCs w:val="18"/>
                <w:lang w:eastAsia="ru-RU"/>
              </w:rPr>
            </w:pPr>
            <w:r w:rsidRPr="004B1291">
              <w:rPr>
                <w:snapToGrid w:val="0"/>
                <w:sz w:val="18"/>
                <w:szCs w:val="18"/>
                <w:lang w:eastAsia="ru-RU"/>
              </w:rPr>
              <w:t>14,0</w:t>
            </w:r>
          </w:p>
        </w:tc>
        <w:tc>
          <w:tcPr>
            <w:tcW w:w="4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EE64771" w14:textId="77777777" w:rsidR="004B1291" w:rsidRPr="004B1291" w:rsidRDefault="004B1291" w:rsidP="004B1291">
            <w:pPr>
              <w:jc w:val="center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11,9</w:t>
            </w:r>
          </w:p>
        </w:tc>
        <w:tc>
          <w:tcPr>
            <w:tcW w:w="81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34FA20D" w14:textId="77777777" w:rsidR="004B1291" w:rsidRPr="004B1291" w:rsidRDefault="004B1291" w:rsidP="004B1291">
            <w:pPr>
              <w:widowControl w:val="0"/>
              <w:ind w:right="26"/>
              <w:jc w:val="center"/>
              <w:rPr>
                <w:snapToGrid w:val="0"/>
                <w:sz w:val="18"/>
                <w:szCs w:val="18"/>
                <w:lang w:eastAsia="ru-RU"/>
              </w:rPr>
            </w:pPr>
            <w:r w:rsidRPr="004B1291">
              <w:rPr>
                <w:snapToGrid w:val="0"/>
                <w:sz w:val="18"/>
                <w:szCs w:val="18"/>
                <w:lang w:eastAsia="ru-RU"/>
              </w:rPr>
              <w:t>85,0</w:t>
            </w:r>
          </w:p>
        </w:tc>
      </w:tr>
      <w:tr w:rsidR="004B1291" w:rsidRPr="004B1291" w14:paraId="2B67B4A4" w14:textId="77777777" w:rsidTr="00540C75">
        <w:tc>
          <w:tcPr>
            <w:tcW w:w="13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4972C3A" w14:textId="77777777" w:rsidR="004B1291" w:rsidRPr="004B1291" w:rsidRDefault="004B1291" w:rsidP="004B1291">
            <w:pPr>
              <w:ind w:right="75"/>
              <w:jc w:val="both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браки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6887560" w14:textId="77777777" w:rsidR="004B1291" w:rsidRPr="004B1291" w:rsidRDefault="004B1291" w:rsidP="004B1291">
            <w:pPr>
              <w:widowControl w:val="0"/>
              <w:jc w:val="center"/>
              <w:rPr>
                <w:snapToGrid w:val="0"/>
                <w:sz w:val="18"/>
                <w:szCs w:val="18"/>
                <w:lang w:eastAsia="ru-RU"/>
              </w:rPr>
            </w:pPr>
            <w:r w:rsidRPr="004B1291">
              <w:rPr>
                <w:snapToGrid w:val="0"/>
                <w:sz w:val="18"/>
                <w:szCs w:val="18"/>
                <w:lang w:eastAsia="ru-RU"/>
              </w:rPr>
              <w:t>1912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C0BC894" w14:textId="77777777" w:rsidR="004B1291" w:rsidRPr="004B1291" w:rsidRDefault="004B1291" w:rsidP="004B1291">
            <w:pPr>
              <w:jc w:val="center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1839</w:t>
            </w:r>
          </w:p>
        </w:tc>
        <w:tc>
          <w:tcPr>
            <w:tcW w:w="8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B1AB466" w14:textId="77777777" w:rsidR="004B1291" w:rsidRPr="004B1291" w:rsidRDefault="004B1291" w:rsidP="004B1291">
            <w:pPr>
              <w:widowControl w:val="0"/>
              <w:ind w:right="-104"/>
              <w:jc w:val="center"/>
              <w:rPr>
                <w:snapToGrid w:val="0"/>
                <w:sz w:val="18"/>
                <w:szCs w:val="18"/>
                <w:lang w:eastAsia="ru-RU"/>
              </w:rPr>
            </w:pPr>
            <w:r w:rsidRPr="004B1291">
              <w:rPr>
                <w:snapToGrid w:val="0"/>
                <w:sz w:val="18"/>
                <w:szCs w:val="18"/>
                <w:lang w:eastAsia="ru-RU"/>
              </w:rPr>
              <w:t>-73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A8796B4" w14:textId="77777777" w:rsidR="004B1291" w:rsidRPr="004B1291" w:rsidRDefault="004B1291" w:rsidP="004B1291">
            <w:pPr>
              <w:widowControl w:val="0"/>
              <w:jc w:val="center"/>
              <w:rPr>
                <w:snapToGrid w:val="0"/>
                <w:sz w:val="18"/>
                <w:szCs w:val="18"/>
                <w:lang w:eastAsia="ru-RU"/>
              </w:rPr>
            </w:pPr>
            <w:r w:rsidRPr="004B1291">
              <w:rPr>
                <w:snapToGrid w:val="0"/>
                <w:sz w:val="18"/>
                <w:szCs w:val="18"/>
                <w:lang w:eastAsia="ru-RU"/>
              </w:rPr>
              <w:t>8,4</w:t>
            </w:r>
          </w:p>
        </w:tc>
        <w:tc>
          <w:tcPr>
            <w:tcW w:w="4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EAD55BA" w14:textId="77777777" w:rsidR="004B1291" w:rsidRPr="004B1291" w:rsidRDefault="004B1291" w:rsidP="004B1291">
            <w:pPr>
              <w:jc w:val="center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5,6</w:t>
            </w:r>
          </w:p>
        </w:tc>
        <w:tc>
          <w:tcPr>
            <w:tcW w:w="81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ABE8E58" w14:textId="77777777" w:rsidR="004B1291" w:rsidRPr="004B1291" w:rsidRDefault="004B1291" w:rsidP="004B1291">
            <w:pPr>
              <w:widowControl w:val="0"/>
              <w:ind w:right="26"/>
              <w:jc w:val="center"/>
              <w:rPr>
                <w:snapToGrid w:val="0"/>
                <w:sz w:val="18"/>
                <w:szCs w:val="18"/>
                <w:lang w:eastAsia="ru-RU"/>
              </w:rPr>
            </w:pPr>
            <w:r w:rsidRPr="004B1291">
              <w:rPr>
                <w:snapToGrid w:val="0"/>
                <w:sz w:val="18"/>
                <w:szCs w:val="18"/>
                <w:lang w:eastAsia="ru-RU"/>
              </w:rPr>
              <w:t>66,7</w:t>
            </w:r>
          </w:p>
        </w:tc>
      </w:tr>
      <w:tr w:rsidR="004B1291" w:rsidRPr="004B1291" w14:paraId="4B2A0803" w14:textId="77777777" w:rsidTr="00540C75">
        <w:tc>
          <w:tcPr>
            <w:tcW w:w="1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89B5EB" w14:textId="77777777" w:rsidR="004B1291" w:rsidRPr="004B1291" w:rsidRDefault="004B1291" w:rsidP="004B1291">
            <w:pPr>
              <w:ind w:right="75"/>
              <w:jc w:val="both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разводы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14D701" w14:textId="77777777" w:rsidR="004B1291" w:rsidRPr="004B1291" w:rsidRDefault="004B1291" w:rsidP="004B1291">
            <w:pPr>
              <w:widowControl w:val="0"/>
              <w:jc w:val="center"/>
              <w:rPr>
                <w:snapToGrid w:val="0"/>
                <w:sz w:val="18"/>
                <w:szCs w:val="18"/>
                <w:lang w:eastAsia="ru-RU"/>
              </w:rPr>
            </w:pPr>
            <w:r w:rsidRPr="004B1291">
              <w:rPr>
                <w:snapToGrid w:val="0"/>
                <w:sz w:val="18"/>
                <w:szCs w:val="18"/>
                <w:lang w:eastAsia="ru-RU"/>
              </w:rPr>
              <w:t>851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892B04" w14:textId="77777777" w:rsidR="004B1291" w:rsidRPr="004B1291" w:rsidRDefault="004B1291" w:rsidP="004B1291">
            <w:pPr>
              <w:jc w:val="center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790</w:t>
            </w:r>
          </w:p>
        </w:tc>
        <w:tc>
          <w:tcPr>
            <w:tcW w:w="8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43F06D" w14:textId="77777777" w:rsidR="004B1291" w:rsidRPr="004B1291" w:rsidRDefault="004B1291" w:rsidP="004B1291">
            <w:pPr>
              <w:widowControl w:val="0"/>
              <w:ind w:right="-104"/>
              <w:jc w:val="center"/>
              <w:rPr>
                <w:snapToGrid w:val="0"/>
                <w:sz w:val="18"/>
                <w:szCs w:val="18"/>
                <w:lang w:eastAsia="ru-RU"/>
              </w:rPr>
            </w:pPr>
            <w:r w:rsidRPr="004B1291">
              <w:rPr>
                <w:snapToGrid w:val="0"/>
                <w:sz w:val="18"/>
                <w:szCs w:val="18"/>
                <w:lang w:eastAsia="ru-RU"/>
              </w:rPr>
              <w:t>-61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6B535F" w14:textId="77777777" w:rsidR="004B1291" w:rsidRPr="004B1291" w:rsidRDefault="004B1291" w:rsidP="004B1291">
            <w:pPr>
              <w:widowControl w:val="0"/>
              <w:jc w:val="center"/>
              <w:rPr>
                <w:snapToGrid w:val="0"/>
                <w:sz w:val="18"/>
                <w:szCs w:val="18"/>
                <w:lang w:eastAsia="ru-RU"/>
              </w:rPr>
            </w:pPr>
            <w:r w:rsidRPr="004B1291">
              <w:rPr>
                <w:snapToGrid w:val="0"/>
                <w:sz w:val="18"/>
                <w:szCs w:val="18"/>
                <w:lang w:eastAsia="ru-RU"/>
              </w:rPr>
              <w:t>3,1</w:t>
            </w:r>
          </w:p>
        </w:tc>
        <w:tc>
          <w:tcPr>
            <w:tcW w:w="4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6A522F" w14:textId="77777777" w:rsidR="004B1291" w:rsidRPr="004B1291" w:rsidRDefault="004B1291" w:rsidP="004B1291">
            <w:pPr>
              <w:jc w:val="center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>2,4</w:t>
            </w:r>
          </w:p>
        </w:tc>
        <w:tc>
          <w:tcPr>
            <w:tcW w:w="8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DF937C" w14:textId="77777777" w:rsidR="004B1291" w:rsidRPr="004B1291" w:rsidRDefault="004B1291" w:rsidP="004B1291">
            <w:pPr>
              <w:widowControl w:val="0"/>
              <w:ind w:right="26"/>
              <w:jc w:val="center"/>
              <w:rPr>
                <w:snapToGrid w:val="0"/>
                <w:sz w:val="18"/>
                <w:szCs w:val="18"/>
                <w:lang w:eastAsia="ru-RU"/>
              </w:rPr>
            </w:pPr>
            <w:r w:rsidRPr="004B1291">
              <w:rPr>
                <w:snapToGrid w:val="0"/>
                <w:sz w:val="18"/>
                <w:szCs w:val="18"/>
                <w:lang w:eastAsia="ru-RU"/>
              </w:rPr>
              <w:t>77,4</w:t>
            </w:r>
          </w:p>
        </w:tc>
      </w:tr>
    </w:tbl>
    <w:p w14:paraId="2682409F" w14:textId="77777777" w:rsidR="004B1291" w:rsidRPr="004B1291" w:rsidRDefault="004B1291" w:rsidP="004B1291">
      <w:pPr>
        <w:ind w:firstLine="567"/>
        <w:jc w:val="both"/>
        <w:rPr>
          <w:sz w:val="22"/>
          <w:szCs w:val="22"/>
          <w:lang w:eastAsia="ru-RU"/>
        </w:rPr>
      </w:pPr>
    </w:p>
    <w:p w14:paraId="6DF5CBF5" w14:textId="77777777" w:rsidR="004B1291" w:rsidRPr="004B1291" w:rsidRDefault="004B1291" w:rsidP="004B1291">
      <w:pPr>
        <w:ind w:firstLine="567"/>
        <w:jc w:val="both"/>
        <w:rPr>
          <w:sz w:val="22"/>
          <w:szCs w:val="22"/>
          <w:lang w:eastAsia="ru-RU"/>
        </w:rPr>
      </w:pPr>
      <w:r w:rsidRPr="004B1291">
        <w:rPr>
          <w:sz w:val="22"/>
          <w:szCs w:val="22"/>
          <w:lang w:eastAsia="ru-RU"/>
        </w:rPr>
        <w:t xml:space="preserve">За январь-июль 2026 года в область прибыло 3686 человек. Выбыло за этот же период 4168 человек, из них 36 в СНГ и Прибалтику.  Миграционный отток населения составил 482 человек, в том числе в городской местности увеличилось на 476, в сельской уменьшилось на 958 человек. </w:t>
      </w:r>
    </w:p>
    <w:p w14:paraId="099E58B0" w14:textId="77777777" w:rsidR="004B1291" w:rsidRPr="004B1291" w:rsidRDefault="004B1291" w:rsidP="004B1291">
      <w:pPr>
        <w:rPr>
          <w:sz w:val="22"/>
          <w:szCs w:val="22"/>
          <w:lang w:eastAsia="ru-RU"/>
        </w:rPr>
      </w:pPr>
    </w:p>
    <w:p w14:paraId="0894D7BC" w14:textId="77777777" w:rsidR="004B1291" w:rsidRPr="004B1291" w:rsidRDefault="004B1291" w:rsidP="004B1291">
      <w:pPr>
        <w:keepNext/>
        <w:jc w:val="both"/>
        <w:outlineLvl w:val="1"/>
        <w:rPr>
          <w:b/>
          <w:bCs/>
          <w:sz w:val="22"/>
          <w:szCs w:val="22"/>
          <w:lang w:eastAsia="ru-RU"/>
        </w:rPr>
      </w:pPr>
      <w:bookmarkStart w:id="154" w:name="_Toc251423899"/>
      <w:bookmarkStart w:id="155" w:name="_Toc251424069"/>
      <w:bookmarkStart w:id="156" w:name="_Toc298311061"/>
      <w:bookmarkStart w:id="157" w:name="_Toc298311439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</w:p>
    <w:p w14:paraId="5124F899" w14:textId="77777777" w:rsidR="004B1291" w:rsidRPr="004B1291" w:rsidRDefault="004B1291" w:rsidP="00B033BC">
      <w:pPr>
        <w:keepNext/>
        <w:pageBreakBefore/>
        <w:jc w:val="both"/>
        <w:outlineLvl w:val="1"/>
        <w:rPr>
          <w:sz w:val="28"/>
          <w:szCs w:val="28"/>
          <w:lang w:eastAsia="ru-RU"/>
        </w:rPr>
      </w:pPr>
      <w:r w:rsidRPr="004B1291">
        <w:rPr>
          <w:b/>
          <w:bCs/>
          <w:sz w:val="28"/>
          <w:szCs w:val="28"/>
          <w:lang w:eastAsia="ru-RU"/>
        </w:rPr>
        <w:lastRenderedPageBreak/>
        <w:t>Приложение</w:t>
      </w:r>
    </w:p>
    <w:p w14:paraId="1261F35B" w14:textId="77777777" w:rsidR="004B1291" w:rsidRPr="004B1291" w:rsidRDefault="004B1291" w:rsidP="004B1291">
      <w:pPr>
        <w:rPr>
          <w:i/>
          <w:sz w:val="24"/>
          <w:szCs w:val="24"/>
          <w:lang w:eastAsia="ru-RU"/>
        </w:rPr>
      </w:pPr>
    </w:p>
    <w:p w14:paraId="52C1A181" w14:textId="77777777" w:rsidR="004B1291" w:rsidRPr="004B1291" w:rsidRDefault="004B1291" w:rsidP="004B1291">
      <w:pPr>
        <w:keepNext/>
        <w:outlineLvl w:val="2"/>
        <w:rPr>
          <w:b/>
          <w:bCs/>
          <w:sz w:val="26"/>
          <w:szCs w:val="26"/>
          <w:lang w:eastAsia="ru-RU"/>
        </w:rPr>
      </w:pPr>
      <w:bookmarkStart w:id="158" w:name="_Toc298311060"/>
      <w:bookmarkStart w:id="159" w:name="_Toc298311438"/>
      <w:r w:rsidRPr="004B1291">
        <w:rPr>
          <w:b/>
          <w:bCs/>
          <w:sz w:val="26"/>
          <w:szCs w:val="26"/>
          <w:lang w:eastAsia="ru-RU"/>
        </w:rPr>
        <w:t>Объем производства промышленной продукции по видам экономической деятельности</w:t>
      </w:r>
      <w:bookmarkEnd w:id="158"/>
      <w:bookmarkEnd w:id="159"/>
      <w:r w:rsidRPr="004B1291">
        <w:rPr>
          <w:b/>
          <w:bCs/>
          <w:sz w:val="26"/>
          <w:szCs w:val="26"/>
          <w:lang w:eastAsia="ru-RU"/>
        </w:rPr>
        <w:t xml:space="preserve"> </w:t>
      </w:r>
    </w:p>
    <w:p w14:paraId="695DBB96" w14:textId="77777777" w:rsidR="004B1291" w:rsidRPr="004B1291" w:rsidRDefault="004B1291" w:rsidP="004B1291">
      <w:pPr>
        <w:rPr>
          <w:i/>
          <w:iCs/>
          <w:sz w:val="18"/>
          <w:szCs w:val="18"/>
          <w:lang w:eastAsia="ru-RU"/>
        </w:rPr>
      </w:pPr>
      <w:r w:rsidRPr="004B1291">
        <w:rPr>
          <w:i/>
          <w:iCs/>
          <w:sz w:val="24"/>
          <w:szCs w:val="24"/>
          <w:lang w:eastAsia="ru-RU"/>
        </w:rPr>
        <w:t>(</w:t>
      </w:r>
      <w:r w:rsidRPr="004B1291">
        <w:rPr>
          <w:i/>
          <w:iCs/>
          <w:sz w:val="18"/>
          <w:szCs w:val="18"/>
          <w:lang w:eastAsia="ru-RU"/>
        </w:rPr>
        <w:t>млн. сом)</w:t>
      </w:r>
    </w:p>
    <w:p w14:paraId="4BF24EA5" w14:textId="77777777" w:rsidR="004B1291" w:rsidRPr="004B1291" w:rsidRDefault="004B1291" w:rsidP="004B1291">
      <w:pPr>
        <w:rPr>
          <w:i/>
          <w:iCs/>
          <w:sz w:val="10"/>
          <w:szCs w:val="1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69"/>
        <w:gridCol w:w="1278"/>
        <w:gridCol w:w="1267"/>
        <w:gridCol w:w="1136"/>
        <w:gridCol w:w="1155"/>
      </w:tblGrid>
      <w:tr w:rsidR="004B1291" w:rsidRPr="004B1291" w14:paraId="103382D0" w14:textId="77777777" w:rsidTr="00540C75">
        <w:trPr>
          <w:cantSplit/>
          <w:trHeight w:val="268"/>
        </w:trPr>
        <w:tc>
          <w:tcPr>
            <w:tcW w:w="23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BFF206" w14:textId="77777777" w:rsidR="004B1291" w:rsidRPr="004B1291" w:rsidRDefault="004B1291" w:rsidP="004B1291">
            <w:pPr>
              <w:autoSpaceDE w:val="0"/>
              <w:autoSpaceDN w:val="0"/>
              <w:rPr>
                <w:sz w:val="18"/>
                <w:szCs w:val="18"/>
                <w:lang w:eastAsia="ru-RU"/>
              </w:rPr>
            </w:pPr>
            <w:r w:rsidRPr="004B1291">
              <w:rPr>
                <w:sz w:val="18"/>
                <w:szCs w:val="18"/>
                <w:lang w:eastAsia="ru-RU"/>
              </w:rPr>
              <w:tab/>
            </w:r>
            <w:r w:rsidRPr="004B1291">
              <w:rPr>
                <w:sz w:val="18"/>
                <w:szCs w:val="18"/>
                <w:lang w:eastAsia="ru-RU"/>
              </w:rPr>
              <w:tab/>
            </w:r>
            <w:r w:rsidRPr="004B1291">
              <w:rPr>
                <w:sz w:val="18"/>
                <w:szCs w:val="18"/>
                <w:lang w:eastAsia="ru-RU"/>
              </w:rPr>
              <w:tab/>
            </w:r>
          </w:p>
        </w:tc>
        <w:tc>
          <w:tcPr>
            <w:tcW w:w="139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B4A11A" w14:textId="77777777" w:rsidR="004B1291" w:rsidRPr="004B1291" w:rsidRDefault="004B1291" w:rsidP="004B1291">
            <w:pPr>
              <w:tabs>
                <w:tab w:val="left" w:pos="1392"/>
                <w:tab w:val="left" w:pos="2124"/>
                <w:tab w:val="left" w:pos="3794"/>
                <w:tab w:val="left" w:pos="4928"/>
                <w:tab w:val="left" w:pos="6204"/>
                <w:tab w:val="left" w:pos="7479"/>
              </w:tabs>
              <w:autoSpaceDE w:val="0"/>
              <w:autoSpaceDN w:val="0"/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542E2" w14:textId="77777777" w:rsidR="004B1291" w:rsidRPr="004B1291" w:rsidRDefault="004B1291" w:rsidP="004B1291">
            <w:pPr>
              <w:tabs>
                <w:tab w:val="left" w:pos="1392"/>
                <w:tab w:val="left" w:pos="2124"/>
                <w:tab w:val="left" w:pos="3794"/>
                <w:tab w:val="left" w:pos="4928"/>
                <w:tab w:val="left" w:pos="6204"/>
                <w:tab w:val="left" w:pos="7479"/>
              </w:tabs>
              <w:autoSpaceDE w:val="0"/>
              <w:autoSpaceDN w:val="0"/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2026</w:t>
            </w:r>
          </w:p>
        </w:tc>
      </w:tr>
      <w:tr w:rsidR="004B1291" w:rsidRPr="004B1291" w14:paraId="55AC17A0" w14:textId="77777777" w:rsidTr="00540C75">
        <w:trPr>
          <w:cantSplit/>
          <w:trHeight w:val="268"/>
        </w:trPr>
        <w:tc>
          <w:tcPr>
            <w:tcW w:w="23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E2D92" w14:textId="77777777" w:rsidR="004B1291" w:rsidRPr="004B1291" w:rsidRDefault="004B1291" w:rsidP="004B1291">
            <w:pPr>
              <w:tabs>
                <w:tab w:val="left" w:pos="1116"/>
                <w:tab w:val="left" w:pos="2124"/>
                <w:tab w:val="left" w:pos="3794"/>
                <w:tab w:val="left" w:pos="4928"/>
                <w:tab w:val="left" w:pos="6204"/>
                <w:tab w:val="left" w:pos="7479"/>
              </w:tabs>
              <w:autoSpaceDE w:val="0"/>
              <w:autoSpaceDN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70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702DF" w14:textId="77777777" w:rsidR="004B1291" w:rsidRPr="004B1291" w:rsidRDefault="004B1291" w:rsidP="004B1291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август</w:t>
            </w:r>
          </w:p>
        </w:tc>
        <w:tc>
          <w:tcPr>
            <w:tcW w:w="69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5EDC4" w14:textId="77777777" w:rsidR="004B1291" w:rsidRPr="004B1291" w:rsidRDefault="004B1291" w:rsidP="004B1291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январь-август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F605B" w14:textId="77777777" w:rsidR="004B1291" w:rsidRPr="004B1291" w:rsidRDefault="004B1291" w:rsidP="004B1291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август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048F8" w14:textId="77777777" w:rsidR="004B1291" w:rsidRPr="004B1291" w:rsidRDefault="004B1291" w:rsidP="004B1291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январь-август</w:t>
            </w:r>
          </w:p>
        </w:tc>
      </w:tr>
      <w:tr w:rsidR="004B1291" w:rsidRPr="004B1291" w14:paraId="57D2627D" w14:textId="77777777" w:rsidTr="00540C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17"/>
        </w:trPr>
        <w:tc>
          <w:tcPr>
            <w:tcW w:w="23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613448B" w14:textId="77777777" w:rsidR="004B1291" w:rsidRPr="004B1291" w:rsidRDefault="004B1291" w:rsidP="004B1291">
            <w:pPr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Промышленность - всего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C396627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sz w:val="18"/>
                <w:szCs w:val="18"/>
                <w:lang w:eastAsia="en-US"/>
              </w:rPr>
              <w:t>13388,4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110E851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sz w:val="18"/>
                <w:szCs w:val="18"/>
                <w:lang w:eastAsia="en-US"/>
              </w:rPr>
              <w:t>84171,2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0AD58E6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sz w:val="18"/>
                <w:szCs w:val="18"/>
                <w:lang w:eastAsia="en-US"/>
              </w:rPr>
              <w:t>9598,7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5383192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sz w:val="18"/>
                <w:szCs w:val="18"/>
                <w:lang w:eastAsia="en-US"/>
              </w:rPr>
              <w:t>90359,1</w:t>
            </w:r>
          </w:p>
        </w:tc>
      </w:tr>
      <w:tr w:rsidR="004B1291" w:rsidRPr="004B1291" w14:paraId="483B9025" w14:textId="77777777" w:rsidTr="00540C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46"/>
        </w:trPr>
        <w:tc>
          <w:tcPr>
            <w:tcW w:w="234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D1934F2" w14:textId="77777777" w:rsidR="004B1291" w:rsidRPr="004B1291" w:rsidRDefault="004B1291" w:rsidP="004B1291">
            <w:pPr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bCs/>
                <w:sz w:val="18"/>
                <w:szCs w:val="18"/>
                <w:lang w:val="en-US" w:eastAsia="en-US"/>
              </w:rPr>
              <w:t>I</w:t>
            </w:r>
            <w:r w:rsidRPr="004B129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.  Добыча полезных ископаемых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B10F219" w14:textId="77777777" w:rsidR="004B1291" w:rsidRPr="004B1291" w:rsidRDefault="004B1291" w:rsidP="004B1291">
            <w:pPr>
              <w:jc w:val="center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sz w:val="18"/>
                <w:szCs w:val="18"/>
                <w:lang w:eastAsia="en-US"/>
              </w:rPr>
              <w:t>158,5</w:t>
            </w:r>
          </w:p>
        </w:tc>
        <w:tc>
          <w:tcPr>
            <w:tcW w:w="6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42455D1" w14:textId="77777777" w:rsidR="004B1291" w:rsidRPr="004B1291" w:rsidRDefault="004B1291" w:rsidP="004B1291">
            <w:pPr>
              <w:jc w:val="center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sz w:val="18"/>
                <w:szCs w:val="18"/>
                <w:lang w:eastAsia="en-US"/>
              </w:rPr>
              <w:t>767,1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0FCF743" w14:textId="77777777" w:rsidR="004B1291" w:rsidRPr="004B1291" w:rsidRDefault="004B1291" w:rsidP="004B1291">
            <w:pPr>
              <w:jc w:val="center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sz w:val="18"/>
                <w:szCs w:val="18"/>
                <w:lang w:eastAsia="en-US"/>
              </w:rPr>
              <w:t>199,3</w:t>
            </w:r>
          </w:p>
        </w:tc>
        <w:tc>
          <w:tcPr>
            <w:tcW w:w="6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3A691FE" w14:textId="77777777" w:rsidR="004B1291" w:rsidRPr="004B1291" w:rsidRDefault="004B1291" w:rsidP="004B1291">
            <w:pPr>
              <w:jc w:val="center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sz w:val="18"/>
                <w:szCs w:val="18"/>
                <w:lang w:eastAsia="en-US"/>
              </w:rPr>
              <w:t>1501,7</w:t>
            </w:r>
          </w:p>
        </w:tc>
      </w:tr>
      <w:tr w:rsidR="004B1291" w:rsidRPr="004B1291" w14:paraId="0BF38BB7" w14:textId="77777777" w:rsidTr="00540C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97"/>
        </w:trPr>
        <w:tc>
          <w:tcPr>
            <w:tcW w:w="2344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3015B13C" w14:textId="77777777" w:rsidR="004B1291" w:rsidRPr="004B1291" w:rsidRDefault="004B1291" w:rsidP="004B1291">
            <w:pPr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- добыча каменного угля и бурого угля(лигнита)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B3D23D0" w14:textId="77777777" w:rsidR="004B1291" w:rsidRPr="004B1291" w:rsidRDefault="004B1291" w:rsidP="004B1291">
            <w:pPr>
              <w:jc w:val="center"/>
              <w:rPr>
                <w:rFonts w:eastAsia="Batang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393B450" w14:textId="77777777" w:rsidR="004B1291" w:rsidRPr="004B1291" w:rsidRDefault="004B1291" w:rsidP="004B1291">
            <w:pPr>
              <w:jc w:val="center"/>
              <w:rPr>
                <w:rFonts w:eastAsia="Batang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Cs/>
                <w:sz w:val="18"/>
                <w:szCs w:val="18"/>
                <w:lang w:eastAsia="en-US"/>
              </w:rPr>
              <w:t>4,9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54791B0E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50FD88E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</w:tr>
      <w:tr w:rsidR="004B1291" w:rsidRPr="004B1291" w14:paraId="591137A0" w14:textId="77777777" w:rsidTr="00540C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97"/>
        </w:trPr>
        <w:tc>
          <w:tcPr>
            <w:tcW w:w="2344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1943B3F0" w14:textId="77777777" w:rsidR="004B1291" w:rsidRPr="004B1291" w:rsidRDefault="004B1291" w:rsidP="004B1291">
            <w:pPr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- добыча прочих металлических руды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555ACA77" w14:textId="77777777" w:rsidR="004B1291" w:rsidRPr="004B1291" w:rsidRDefault="004B1291" w:rsidP="004B1291">
            <w:pPr>
              <w:jc w:val="center"/>
              <w:rPr>
                <w:rFonts w:eastAsia="Batang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Cs/>
                <w:sz w:val="18"/>
                <w:szCs w:val="18"/>
                <w:lang w:eastAsia="en-US"/>
              </w:rPr>
              <w:t>136,7</w:t>
            </w:r>
          </w:p>
        </w:tc>
        <w:tc>
          <w:tcPr>
            <w:tcW w:w="69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17160DA0" w14:textId="77777777" w:rsidR="004B1291" w:rsidRPr="004B1291" w:rsidRDefault="004B1291" w:rsidP="004B1291">
            <w:pPr>
              <w:jc w:val="center"/>
              <w:rPr>
                <w:rFonts w:eastAsia="Batang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Cs/>
                <w:sz w:val="18"/>
                <w:szCs w:val="18"/>
                <w:lang w:eastAsia="en-US"/>
              </w:rPr>
              <w:t>600,7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right w:val="single" w:sz="8" w:space="0" w:color="auto"/>
            </w:tcBorders>
            <w:vAlign w:val="bottom"/>
          </w:tcPr>
          <w:p w14:paraId="44157729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167,5</w:t>
            </w:r>
          </w:p>
        </w:tc>
        <w:tc>
          <w:tcPr>
            <w:tcW w:w="634" w:type="pct"/>
            <w:tcBorders>
              <w:top w:val="nil"/>
              <w:left w:val="nil"/>
              <w:right w:val="single" w:sz="4" w:space="0" w:color="auto"/>
            </w:tcBorders>
            <w:vAlign w:val="bottom"/>
          </w:tcPr>
          <w:p w14:paraId="0689370A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1274,4</w:t>
            </w:r>
          </w:p>
        </w:tc>
      </w:tr>
      <w:tr w:rsidR="004B1291" w:rsidRPr="004B1291" w14:paraId="27D45C6A" w14:textId="77777777" w:rsidTr="00540C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97"/>
        </w:trPr>
        <w:tc>
          <w:tcPr>
            <w:tcW w:w="2344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48FC96C" w14:textId="77777777" w:rsidR="004B1291" w:rsidRPr="004B1291" w:rsidRDefault="004B1291" w:rsidP="004B1291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- добыча прочих полезных ископаемых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1B2EF4FA" w14:textId="77777777" w:rsidR="004B1291" w:rsidRPr="004B1291" w:rsidRDefault="004B1291" w:rsidP="004B1291">
            <w:pPr>
              <w:ind w:right="-108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21,8</w:t>
            </w:r>
          </w:p>
        </w:tc>
        <w:tc>
          <w:tcPr>
            <w:tcW w:w="69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7378CBE5" w14:textId="77777777" w:rsidR="004B1291" w:rsidRPr="004B1291" w:rsidRDefault="004B1291" w:rsidP="004B1291">
            <w:pPr>
              <w:ind w:right="-108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161,5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7C330F6B" w14:textId="77777777" w:rsidR="004B1291" w:rsidRPr="004B1291" w:rsidRDefault="004B1291" w:rsidP="004B1291">
            <w:pPr>
              <w:ind w:right="-108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31,8</w:t>
            </w:r>
          </w:p>
        </w:tc>
        <w:tc>
          <w:tcPr>
            <w:tcW w:w="634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4DE36632" w14:textId="77777777" w:rsidR="004B1291" w:rsidRPr="004B1291" w:rsidRDefault="004B1291" w:rsidP="004B1291">
            <w:pPr>
              <w:ind w:right="-108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227,3</w:t>
            </w:r>
          </w:p>
        </w:tc>
      </w:tr>
      <w:tr w:rsidR="004B1291" w:rsidRPr="004B1291" w14:paraId="6296BA92" w14:textId="77777777" w:rsidTr="00540C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97"/>
        </w:trPr>
        <w:tc>
          <w:tcPr>
            <w:tcW w:w="23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8EA1697" w14:textId="77777777" w:rsidR="004B1291" w:rsidRPr="004B1291" w:rsidRDefault="004B1291" w:rsidP="004B1291">
            <w:pPr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bCs/>
                <w:sz w:val="18"/>
                <w:szCs w:val="18"/>
                <w:lang w:val="en-US" w:eastAsia="en-US"/>
              </w:rPr>
              <w:t>II</w:t>
            </w:r>
            <w:r w:rsidRPr="004B129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.  Обрабатывающее производство</w:t>
            </w:r>
          </w:p>
        </w:tc>
        <w:tc>
          <w:tcPr>
            <w:tcW w:w="702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7716EA7" w14:textId="77777777" w:rsidR="004B1291" w:rsidRPr="004B1291" w:rsidRDefault="004B1291" w:rsidP="004B1291">
            <w:pPr>
              <w:ind w:right="-108" w:hanging="108"/>
              <w:jc w:val="center"/>
              <w:rPr>
                <w:rFonts w:eastAsia="Calibr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color w:val="000000"/>
                <w:sz w:val="18"/>
                <w:szCs w:val="18"/>
                <w:lang w:eastAsia="en-US"/>
              </w:rPr>
              <w:t>12785,1</w:t>
            </w:r>
          </w:p>
        </w:tc>
        <w:tc>
          <w:tcPr>
            <w:tcW w:w="696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5AEE7AB" w14:textId="77777777" w:rsidR="004B1291" w:rsidRPr="004B1291" w:rsidRDefault="004B1291" w:rsidP="004B1291">
            <w:pPr>
              <w:ind w:right="-108" w:hanging="108"/>
              <w:jc w:val="center"/>
              <w:rPr>
                <w:rFonts w:eastAsia="Calibr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color w:val="000000"/>
                <w:sz w:val="18"/>
                <w:szCs w:val="18"/>
                <w:lang w:eastAsia="en-US"/>
              </w:rPr>
              <w:t>79848,5</w:t>
            </w:r>
          </w:p>
        </w:tc>
        <w:tc>
          <w:tcPr>
            <w:tcW w:w="624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1FA4D49" w14:textId="77777777" w:rsidR="004B1291" w:rsidRPr="004B1291" w:rsidRDefault="004B1291" w:rsidP="004B1291">
            <w:pPr>
              <w:ind w:right="-108" w:hanging="108"/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sz w:val="18"/>
                <w:szCs w:val="18"/>
                <w:lang w:eastAsia="en-US"/>
              </w:rPr>
              <w:t>8721,5</w:t>
            </w:r>
          </w:p>
        </w:tc>
        <w:tc>
          <w:tcPr>
            <w:tcW w:w="634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A73ABE9" w14:textId="77777777" w:rsidR="004B1291" w:rsidRPr="004B1291" w:rsidRDefault="004B1291" w:rsidP="004B1291">
            <w:pPr>
              <w:ind w:right="-108" w:hanging="108"/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sz w:val="18"/>
                <w:szCs w:val="18"/>
                <w:lang w:eastAsia="en-US"/>
              </w:rPr>
              <w:t>84540,8</w:t>
            </w:r>
          </w:p>
        </w:tc>
      </w:tr>
      <w:tr w:rsidR="004B1291" w:rsidRPr="004B1291" w14:paraId="62910AF7" w14:textId="77777777" w:rsidTr="00540C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97"/>
        </w:trPr>
        <w:tc>
          <w:tcPr>
            <w:tcW w:w="23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B806455" w14:textId="77777777" w:rsidR="004B1291" w:rsidRPr="004B1291" w:rsidRDefault="004B1291" w:rsidP="004B1291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Производство пищевых продуктов (включая напитки)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795DCEF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254,6</w:t>
            </w:r>
          </w:p>
        </w:tc>
        <w:tc>
          <w:tcPr>
            <w:tcW w:w="6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B497E4F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1629,2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D7F9375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326,4</w:t>
            </w:r>
          </w:p>
        </w:tc>
        <w:tc>
          <w:tcPr>
            <w:tcW w:w="6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248EBF6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2093,4</w:t>
            </w:r>
          </w:p>
        </w:tc>
      </w:tr>
      <w:tr w:rsidR="004B1291" w:rsidRPr="004B1291" w14:paraId="58BBBC45" w14:textId="77777777" w:rsidTr="00540C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97"/>
        </w:trPr>
        <w:tc>
          <w:tcPr>
            <w:tcW w:w="23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15E9452" w14:textId="77777777" w:rsidR="004B1291" w:rsidRPr="004B1291" w:rsidRDefault="004B1291" w:rsidP="004B1291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Текстильное производство; производство одежды и обуви, кожи и прочих кожаных изделий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46D11E3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56,3</w:t>
            </w:r>
          </w:p>
        </w:tc>
        <w:tc>
          <w:tcPr>
            <w:tcW w:w="69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754144B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308,2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F9B717C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35,8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95DA625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197,6</w:t>
            </w:r>
          </w:p>
        </w:tc>
      </w:tr>
      <w:tr w:rsidR="004B1291" w:rsidRPr="004B1291" w14:paraId="0DF41CF7" w14:textId="77777777" w:rsidTr="00540C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97"/>
        </w:trPr>
        <w:tc>
          <w:tcPr>
            <w:tcW w:w="23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532934F" w14:textId="77777777" w:rsidR="004B1291" w:rsidRPr="004B1291" w:rsidRDefault="004B1291" w:rsidP="004B1291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Производство деревянных и бумажных изделий; полиграфическая деятельность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04A1B48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4,5</w:t>
            </w:r>
          </w:p>
        </w:tc>
        <w:tc>
          <w:tcPr>
            <w:tcW w:w="69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6059456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23,6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F1898C1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2,1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DA92B6E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18,0</w:t>
            </w:r>
          </w:p>
        </w:tc>
      </w:tr>
      <w:tr w:rsidR="004B1291" w:rsidRPr="004B1291" w14:paraId="342C7FDA" w14:textId="77777777" w:rsidTr="00540C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97"/>
        </w:trPr>
        <w:tc>
          <w:tcPr>
            <w:tcW w:w="23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907E8E6" w14:textId="77777777" w:rsidR="004B1291" w:rsidRPr="004B1291" w:rsidRDefault="004B1291" w:rsidP="004B1291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Производство химической продукции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F7EB018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9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A36822D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0,2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82CE31F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D11EFE1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0,4</w:t>
            </w:r>
          </w:p>
        </w:tc>
      </w:tr>
      <w:tr w:rsidR="004B1291" w:rsidRPr="004B1291" w14:paraId="50AC95D4" w14:textId="77777777" w:rsidTr="00540C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97"/>
        </w:trPr>
        <w:tc>
          <w:tcPr>
            <w:tcW w:w="23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A31A470" w14:textId="77777777" w:rsidR="004B1291" w:rsidRPr="004B1291" w:rsidRDefault="004B1291" w:rsidP="004B1291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Производство резиновых и пластмассовых изделий, прочих не металлических минеральных продуктов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D7E3926" w14:textId="77777777" w:rsidR="004B1291" w:rsidRPr="004B1291" w:rsidRDefault="004B1291" w:rsidP="004B1291">
            <w:pPr>
              <w:ind w:right="-108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330,3</w:t>
            </w:r>
          </w:p>
        </w:tc>
        <w:tc>
          <w:tcPr>
            <w:tcW w:w="69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E63462F" w14:textId="77777777" w:rsidR="004B1291" w:rsidRPr="004B1291" w:rsidRDefault="004B1291" w:rsidP="004B1291">
            <w:pPr>
              <w:ind w:right="-108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1915,7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188820B" w14:textId="77777777" w:rsidR="004B1291" w:rsidRPr="004B1291" w:rsidRDefault="004B1291" w:rsidP="004B1291">
            <w:pPr>
              <w:ind w:right="-108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521,5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CF1BB56" w14:textId="77777777" w:rsidR="004B1291" w:rsidRPr="004B1291" w:rsidRDefault="004B1291" w:rsidP="004B1291">
            <w:pPr>
              <w:ind w:right="-108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2740,5</w:t>
            </w:r>
          </w:p>
        </w:tc>
      </w:tr>
      <w:tr w:rsidR="004B1291" w:rsidRPr="004B1291" w14:paraId="3056F86D" w14:textId="77777777" w:rsidTr="00540C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97"/>
        </w:trPr>
        <w:tc>
          <w:tcPr>
            <w:tcW w:w="2344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07FCB9B7" w14:textId="77777777" w:rsidR="004B1291" w:rsidRPr="004B1291" w:rsidRDefault="004B1291" w:rsidP="004B1291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Производство основных металлов и готовых металлических изделий, кроме машин и оборудования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56D50D7" w14:textId="77777777" w:rsidR="004B1291" w:rsidRPr="004B1291" w:rsidRDefault="004B1291" w:rsidP="004B1291">
            <w:pPr>
              <w:ind w:right="-108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12113,5</w:t>
            </w:r>
          </w:p>
        </w:tc>
        <w:tc>
          <w:tcPr>
            <w:tcW w:w="69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DC2F3CA" w14:textId="77777777" w:rsidR="004B1291" w:rsidRPr="004B1291" w:rsidRDefault="004B1291" w:rsidP="004B1291">
            <w:pPr>
              <w:ind w:right="-108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75815,9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B0F6240" w14:textId="77777777" w:rsidR="004B1291" w:rsidRPr="004B1291" w:rsidRDefault="004B1291" w:rsidP="004B1291">
            <w:pPr>
              <w:ind w:right="-108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7810,0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839113C" w14:textId="77777777" w:rsidR="004B1291" w:rsidRPr="004B1291" w:rsidRDefault="004B1291" w:rsidP="004B1291">
            <w:pPr>
              <w:ind w:right="-108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79271,3</w:t>
            </w:r>
          </w:p>
        </w:tc>
      </w:tr>
      <w:tr w:rsidR="004B1291" w:rsidRPr="004B1291" w14:paraId="74D5FCE0" w14:textId="77777777" w:rsidTr="00540C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97"/>
        </w:trPr>
        <w:tc>
          <w:tcPr>
            <w:tcW w:w="2344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138527F8" w14:textId="77777777" w:rsidR="004B1291" w:rsidRPr="004B1291" w:rsidRDefault="004B1291" w:rsidP="004B1291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Производство электронного и оптического оборудования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65B1BAC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3,8</w:t>
            </w:r>
          </w:p>
        </w:tc>
        <w:tc>
          <w:tcPr>
            <w:tcW w:w="69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04199BC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33,6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FB38BB4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3,2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6033A06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51,4</w:t>
            </w:r>
          </w:p>
        </w:tc>
      </w:tr>
      <w:tr w:rsidR="004B1291" w:rsidRPr="004B1291" w14:paraId="39560D5C" w14:textId="77777777" w:rsidTr="00540C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97"/>
        </w:trPr>
        <w:tc>
          <w:tcPr>
            <w:tcW w:w="2344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50531197" w14:textId="77777777" w:rsidR="004B1291" w:rsidRPr="004B1291" w:rsidRDefault="004B1291" w:rsidP="004B1291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Производство электрического оборудования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DD69D35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1,1</w:t>
            </w:r>
          </w:p>
        </w:tc>
        <w:tc>
          <w:tcPr>
            <w:tcW w:w="69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D59BB71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6,3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678B8F1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05BB5B0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11,0</w:t>
            </w:r>
          </w:p>
        </w:tc>
      </w:tr>
      <w:tr w:rsidR="004B1291" w:rsidRPr="004B1291" w14:paraId="3A775BFC" w14:textId="77777777" w:rsidTr="00540C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97"/>
        </w:trPr>
        <w:tc>
          <w:tcPr>
            <w:tcW w:w="23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54B55E5" w14:textId="77777777" w:rsidR="004B1291" w:rsidRPr="004B1291" w:rsidRDefault="004B1291" w:rsidP="004B1291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Прочие производства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62AF302" w14:textId="77777777" w:rsidR="004B1291" w:rsidRPr="004B1291" w:rsidRDefault="004B1291" w:rsidP="004B1291">
            <w:pPr>
              <w:ind w:right="-108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21,0</w:t>
            </w:r>
          </w:p>
        </w:tc>
        <w:tc>
          <w:tcPr>
            <w:tcW w:w="69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8B94BC6" w14:textId="77777777" w:rsidR="004B1291" w:rsidRPr="004B1291" w:rsidRDefault="004B1291" w:rsidP="004B1291">
            <w:pPr>
              <w:ind w:right="-108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115,8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79CBFAC" w14:textId="77777777" w:rsidR="004B1291" w:rsidRPr="004B1291" w:rsidRDefault="004B1291" w:rsidP="004B1291">
            <w:pPr>
              <w:ind w:right="-108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22,5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3721409" w14:textId="77777777" w:rsidR="004B1291" w:rsidRPr="004B1291" w:rsidRDefault="004B1291" w:rsidP="004B1291">
            <w:pPr>
              <w:ind w:right="-108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157,2</w:t>
            </w:r>
          </w:p>
        </w:tc>
      </w:tr>
      <w:tr w:rsidR="004B1291" w:rsidRPr="004B1291" w14:paraId="750585D8" w14:textId="77777777" w:rsidTr="00540C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97"/>
        </w:trPr>
        <w:tc>
          <w:tcPr>
            <w:tcW w:w="2344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1010ADAA" w14:textId="77777777" w:rsidR="004B1291" w:rsidRPr="004B1291" w:rsidRDefault="004B1291" w:rsidP="004B1291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bCs/>
                <w:sz w:val="18"/>
                <w:szCs w:val="18"/>
                <w:lang w:val="en-US" w:eastAsia="en-US"/>
              </w:rPr>
              <w:t>III</w:t>
            </w:r>
            <w:r w:rsidRPr="004B129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. Обеспечение электроэнергией, газом и паром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AE30170" w14:textId="77777777" w:rsidR="004B1291" w:rsidRPr="004B1291" w:rsidRDefault="004B1291" w:rsidP="004B1291">
            <w:pPr>
              <w:ind w:right="-108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410,9</w:t>
            </w:r>
          </w:p>
        </w:tc>
        <w:tc>
          <w:tcPr>
            <w:tcW w:w="69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1BB05BF" w14:textId="77777777" w:rsidR="004B1291" w:rsidRPr="004B1291" w:rsidRDefault="004B1291" w:rsidP="004B1291">
            <w:pPr>
              <w:ind w:right="-108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3325,2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ED84522" w14:textId="77777777" w:rsidR="004B1291" w:rsidRPr="004B1291" w:rsidRDefault="004B1291" w:rsidP="004B1291">
            <w:pPr>
              <w:ind w:right="-108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626,3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9E0ED89" w14:textId="77777777" w:rsidR="004B1291" w:rsidRPr="004B1291" w:rsidRDefault="004B1291" w:rsidP="004B1291">
            <w:pPr>
              <w:ind w:right="-108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4010,0</w:t>
            </w:r>
          </w:p>
        </w:tc>
      </w:tr>
      <w:tr w:rsidR="004B1291" w:rsidRPr="004B1291" w14:paraId="317BA8DB" w14:textId="77777777" w:rsidTr="00540C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97"/>
        </w:trPr>
        <w:tc>
          <w:tcPr>
            <w:tcW w:w="2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ECB0F1" w14:textId="77777777" w:rsidR="004B1291" w:rsidRPr="004B1291" w:rsidRDefault="004B1291" w:rsidP="004B1291">
            <w:pPr>
              <w:ind w:left="-57" w:right="-118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IV. Водоснабжение, очистка обработка отходов и получение вторичного сырья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64D08F5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33,9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45D7F23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230,4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1E33D48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51,6</w:t>
            </w:r>
          </w:p>
        </w:tc>
        <w:tc>
          <w:tcPr>
            <w:tcW w:w="6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5B2A54A" w14:textId="77777777" w:rsidR="004B1291" w:rsidRPr="004B1291" w:rsidRDefault="004B1291" w:rsidP="004B1291">
            <w:pPr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306,6</w:t>
            </w:r>
          </w:p>
        </w:tc>
      </w:tr>
      <w:bookmarkEnd w:id="154"/>
      <w:bookmarkEnd w:id="155"/>
      <w:bookmarkEnd w:id="156"/>
      <w:bookmarkEnd w:id="157"/>
    </w:tbl>
    <w:p w14:paraId="7DF8559D" w14:textId="77777777" w:rsidR="004B1291" w:rsidRPr="004B1291" w:rsidRDefault="004B1291" w:rsidP="004B1291">
      <w:pPr>
        <w:keepNext/>
        <w:outlineLvl w:val="2"/>
        <w:rPr>
          <w:b/>
          <w:bCs/>
          <w:sz w:val="26"/>
          <w:szCs w:val="26"/>
          <w:lang w:eastAsia="ru-RU"/>
        </w:rPr>
      </w:pPr>
    </w:p>
    <w:p w14:paraId="3AF96504" w14:textId="77777777" w:rsidR="004B1291" w:rsidRPr="004B1291" w:rsidRDefault="004B1291" w:rsidP="004B1291">
      <w:pPr>
        <w:keepNext/>
        <w:outlineLvl w:val="2"/>
        <w:rPr>
          <w:b/>
          <w:bCs/>
          <w:sz w:val="26"/>
          <w:szCs w:val="26"/>
          <w:lang w:eastAsia="ru-RU"/>
        </w:rPr>
      </w:pPr>
    </w:p>
    <w:p w14:paraId="0CA52365" w14:textId="77777777" w:rsidR="004B1291" w:rsidRPr="004B1291" w:rsidRDefault="004B1291" w:rsidP="004B1291">
      <w:pPr>
        <w:keepNext/>
        <w:outlineLvl w:val="2"/>
        <w:rPr>
          <w:b/>
          <w:bCs/>
          <w:sz w:val="26"/>
          <w:szCs w:val="26"/>
          <w:lang w:eastAsia="ru-RU"/>
        </w:rPr>
      </w:pPr>
      <w:r w:rsidRPr="004B1291">
        <w:rPr>
          <w:b/>
          <w:bCs/>
          <w:sz w:val="26"/>
          <w:szCs w:val="26"/>
          <w:lang w:eastAsia="ru-RU"/>
        </w:rPr>
        <w:t>Производство основных видов промышленной продукции</w:t>
      </w:r>
    </w:p>
    <w:p w14:paraId="364BA479" w14:textId="77777777" w:rsidR="004B1291" w:rsidRPr="004B1291" w:rsidRDefault="004B1291" w:rsidP="004B1291">
      <w:pPr>
        <w:keepNext/>
        <w:outlineLvl w:val="2"/>
        <w:rPr>
          <w:b/>
          <w:bCs/>
          <w:sz w:val="10"/>
          <w:szCs w:val="1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28"/>
        <w:gridCol w:w="1124"/>
        <w:gridCol w:w="1551"/>
        <w:gridCol w:w="1602"/>
      </w:tblGrid>
      <w:tr w:rsidR="004B1291" w:rsidRPr="004B1291" w14:paraId="6F6E81B7" w14:textId="77777777" w:rsidTr="00B033BC">
        <w:trPr>
          <w:cantSplit/>
          <w:trHeight w:val="277"/>
        </w:trPr>
        <w:tc>
          <w:tcPr>
            <w:tcW w:w="26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17413" w14:textId="77777777" w:rsidR="004B1291" w:rsidRPr="004B1291" w:rsidRDefault="004B1291" w:rsidP="004B1291">
            <w:pPr>
              <w:tabs>
                <w:tab w:val="left" w:pos="1116"/>
                <w:tab w:val="left" w:pos="2124"/>
                <w:tab w:val="left" w:pos="3794"/>
                <w:tab w:val="left" w:pos="4928"/>
                <w:tab w:val="left" w:pos="6204"/>
                <w:tab w:val="left" w:pos="7479"/>
              </w:tabs>
              <w:autoSpaceDE w:val="0"/>
              <w:autoSpaceDN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6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70480" w14:textId="79DC1989" w:rsidR="004B1291" w:rsidRPr="004B1291" w:rsidRDefault="004B1291" w:rsidP="00B033BC">
            <w:pPr>
              <w:tabs>
                <w:tab w:val="left" w:pos="1116"/>
                <w:tab w:val="left" w:pos="2124"/>
                <w:tab w:val="left" w:pos="3794"/>
                <w:tab w:val="left" w:pos="4928"/>
                <w:tab w:val="left" w:pos="6204"/>
                <w:tab w:val="left" w:pos="7479"/>
              </w:tabs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7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47F90" w14:textId="77777777" w:rsidR="004B1291" w:rsidRPr="004B1291" w:rsidRDefault="004B1291" w:rsidP="004B1291">
            <w:pPr>
              <w:tabs>
                <w:tab w:val="left" w:pos="1116"/>
                <w:tab w:val="left" w:pos="2124"/>
                <w:tab w:val="left" w:pos="3794"/>
                <w:tab w:val="left" w:pos="4928"/>
                <w:tab w:val="left" w:pos="6204"/>
                <w:tab w:val="left" w:pos="7479"/>
              </w:tabs>
              <w:autoSpaceDE w:val="0"/>
              <w:autoSpaceDN w:val="0"/>
              <w:ind w:right="-108"/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январь-август</w:t>
            </w:r>
          </w:p>
        </w:tc>
      </w:tr>
      <w:tr w:rsidR="004B1291" w:rsidRPr="004B1291" w14:paraId="74CF8D45" w14:textId="77777777" w:rsidTr="00540C75">
        <w:trPr>
          <w:cantSplit/>
          <w:trHeight w:val="268"/>
        </w:trPr>
        <w:tc>
          <w:tcPr>
            <w:tcW w:w="26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3317A" w14:textId="77777777" w:rsidR="004B1291" w:rsidRPr="004B1291" w:rsidRDefault="004B1291" w:rsidP="004B1291">
            <w:pPr>
              <w:tabs>
                <w:tab w:val="left" w:pos="1116"/>
                <w:tab w:val="left" w:pos="2124"/>
                <w:tab w:val="left" w:pos="3794"/>
                <w:tab w:val="left" w:pos="4928"/>
                <w:tab w:val="left" w:pos="6204"/>
                <w:tab w:val="left" w:pos="7479"/>
              </w:tabs>
              <w:autoSpaceDE w:val="0"/>
              <w:autoSpaceDN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E1A05" w14:textId="77777777" w:rsidR="004B1291" w:rsidRPr="004B1291" w:rsidRDefault="004B1291" w:rsidP="004B1291">
            <w:pPr>
              <w:tabs>
                <w:tab w:val="left" w:pos="1116"/>
                <w:tab w:val="left" w:pos="2124"/>
                <w:tab w:val="left" w:pos="3794"/>
                <w:tab w:val="left" w:pos="4928"/>
                <w:tab w:val="left" w:pos="6204"/>
                <w:tab w:val="left" w:pos="7479"/>
              </w:tabs>
              <w:autoSpaceDE w:val="0"/>
              <w:autoSpaceDN w:val="0"/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8FFAB" w14:textId="77777777" w:rsidR="004B1291" w:rsidRPr="004B1291" w:rsidRDefault="004B1291" w:rsidP="004B1291">
            <w:pPr>
              <w:tabs>
                <w:tab w:val="left" w:pos="1116"/>
                <w:tab w:val="left" w:pos="2124"/>
                <w:tab w:val="left" w:pos="3794"/>
                <w:tab w:val="left" w:pos="4928"/>
                <w:tab w:val="left" w:pos="6204"/>
                <w:tab w:val="left" w:pos="7479"/>
              </w:tabs>
              <w:autoSpaceDE w:val="0"/>
              <w:autoSpaceDN w:val="0"/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51266" w14:textId="77777777" w:rsidR="004B1291" w:rsidRPr="004B1291" w:rsidRDefault="004B1291" w:rsidP="004B1291">
            <w:pPr>
              <w:tabs>
                <w:tab w:val="left" w:pos="1116"/>
                <w:tab w:val="left" w:pos="2124"/>
                <w:tab w:val="left" w:pos="3794"/>
                <w:tab w:val="left" w:pos="4928"/>
                <w:tab w:val="left" w:pos="6204"/>
                <w:tab w:val="left" w:pos="7479"/>
              </w:tabs>
              <w:autoSpaceDE w:val="0"/>
              <w:autoSpaceDN w:val="0"/>
              <w:jc w:val="center"/>
              <w:rPr>
                <w:b/>
                <w:sz w:val="18"/>
                <w:szCs w:val="18"/>
                <w:lang w:eastAsia="ru-RU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2026</w:t>
            </w:r>
          </w:p>
        </w:tc>
      </w:tr>
      <w:tr w:rsidR="004B1291" w:rsidRPr="004B1291" w14:paraId="54AAE67D" w14:textId="77777777" w:rsidTr="00540C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</w:trPr>
        <w:tc>
          <w:tcPr>
            <w:tcW w:w="2651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596B9570" w14:textId="77777777" w:rsidR="004B1291" w:rsidRPr="004B1291" w:rsidRDefault="004B1291" w:rsidP="004B1291">
            <w:pPr>
              <w:keepNext/>
              <w:autoSpaceDE w:val="0"/>
              <w:autoSpaceDN w:val="0"/>
              <w:outlineLvl w:val="3"/>
              <w:rPr>
                <w:rFonts w:eastAsia="Calibri"/>
                <w:sz w:val="18"/>
                <w:szCs w:val="18"/>
                <w:u w:val="single"/>
                <w:lang w:eastAsia="en-US"/>
              </w:rPr>
            </w:pPr>
            <w:r w:rsidRPr="004B1291">
              <w:rPr>
                <w:rFonts w:eastAsia="Calibri"/>
                <w:b/>
                <w:sz w:val="18"/>
                <w:szCs w:val="18"/>
                <w:u w:val="single"/>
                <w:lang w:eastAsia="en-US"/>
              </w:rPr>
              <w:t xml:space="preserve"> </w:t>
            </w:r>
            <w:r w:rsidRPr="004B1291">
              <w:rPr>
                <w:rFonts w:eastAsia="Calibri"/>
                <w:sz w:val="18"/>
                <w:szCs w:val="18"/>
                <w:u w:val="single"/>
                <w:lang w:eastAsia="en-US"/>
              </w:rPr>
              <w:t>Добыча полезных ископаемых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0F50CFD1" w14:textId="77777777" w:rsidR="004B1291" w:rsidRPr="004B1291" w:rsidRDefault="004B1291" w:rsidP="004B1291">
            <w:pPr>
              <w:autoSpaceDE w:val="0"/>
              <w:autoSpaceDN w:val="0"/>
              <w:jc w:val="right"/>
              <w:rPr>
                <w:rFonts w:eastAsia="Calibri"/>
                <w:sz w:val="18"/>
                <w:szCs w:val="18"/>
                <w:u w:val="single"/>
                <w:lang w:eastAsia="en-US"/>
              </w:rPr>
            </w:pPr>
          </w:p>
        </w:tc>
        <w:tc>
          <w:tcPr>
            <w:tcW w:w="852" w:type="pct"/>
            <w:tcBorders>
              <w:top w:val="nil"/>
              <w:left w:val="nil"/>
              <w:right w:val="single" w:sz="4" w:space="0" w:color="auto"/>
            </w:tcBorders>
            <w:vAlign w:val="bottom"/>
          </w:tcPr>
          <w:p w14:paraId="2A414E82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266D92F1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4B1291" w:rsidRPr="004B1291" w14:paraId="2341DB2C" w14:textId="77777777" w:rsidTr="00540C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</w:trPr>
        <w:tc>
          <w:tcPr>
            <w:tcW w:w="2651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3B59396E" w14:textId="77777777" w:rsidR="004B1291" w:rsidRPr="004B1291" w:rsidRDefault="004B1291" w:rsidP="004B1291">
            <w:pPr>
              <w:autoSpaceDE w:val="0"/>
              <w:autoSpaceDN w:val="0"/>
              <w:rPr>
                <w:rFonts w:eastAsia="Calibri"/>
                <w:i/>
                <w:sz w:val="18"/>
                <w:szCs w:val="18"/>
                <w:u w:val="single"/>
                <w:lang w:eastAsia="en-US"/>
              </w:rPr>
            </w:pPr>
            <w:r w:rsidRPr="004B1291">
              <w:rPr>
                <w:rFonts w:eastAsia="Calibri"/>
                <w:i/>
                <w:sz w:val="18"/>
                <w:szCs w:val="18"/>
                <w:u w:val="single"/>
                <w:lang w:eastAsia="en-US"/>
              </w:rPr>
              <w:t>Добыча прочие полезных ископаемых</w:t>
            </w:r>
          </w:p>
        </w:tc>
        <w:tc>
          <w:tcPr>
            <w:tcW w:w="617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68FCF9A4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852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4C01E9C2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880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0071A7E0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4B1291" w:rsidRPr="004B1291" w14:paraId="79B90ECE" w14:textId="77777777" w:rsidTr="00540C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</w:trPr>
        <w:tc>
          <w:tcPr>
            <w:tcW w:w="2651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3081F390" w14:textId="77777777" w:rsidR="004B1291" w:rsidRPr="004B1291" w:rsidRDefault="004B1291" w:rsidP="004B1291">
            <w:pPr>
              <w:autoSpaceDE w:val="0"/>
              <w:autoSpaceDN w:val="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Уголь каменный и лигнит</w:t>
            </w:r>
          </w:p>
        </w:tc>
        <w:tc>
          <w:tcPr>
            <w:tcW w:w="617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0469B2B8" w14:textId="77777777" w:rsidR="004B1291" w:rsidRPr="004B1291" w:rsidRDefault="004B1291" w:rsidP="004B1291">
            <w:pPr>
              <w:autoSpaceDE w:val="0"/>
              <w:autoSpaceDN w:val="0"/>
              <w:ind w:hanging="186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т.</w:t>
            </w:r>
          </w:p>
        </w:tc>
        <w:tc>
          <w:tcPr>
            <w:tcW w:w="852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5F9FF0A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1039,0</w:t>
            </w:r>
          </w:p>
        </w:tc>
        <w:tc>
          <w:tcPr>
            <w:tcW w:w="880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2BA220C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</w:tr>
      <w:tr w:rsidR="004B1291" w:rsidRPr="004B1291" w14:paraId="28A1DF2E" w14:textId="77777777" w:rsidTr="00540C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</w:trPr>
        <w:tc>
          <w:tcPr>
            <w:tcW w:w="2651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B79FCFB" w14:textId="77777777" w:rsidR="004B1291" w:rsidRPr="004B1291" w:rsidRDefault="004B1291" w:rsidP="004B1291">
            <w:pPr>
              <w:autoSpaceDE w:val="0"/>
              <w:autoSpaceDN w:val="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Руды и концентраты оловянные</w:t>
            </w:r>
          </w:p>
        </w:tc>
        <w:tc>
          <w:tcPr>
            <w:tcW w:w="617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1EB04AC" w14:textId="77777777" w:rsidR="004B1291" w:rsidRPr="004B1291" w:rsidRDefault="004B1291" w:rsidP="004B1291">
            <w:pPr>
              <w:autoSpaceDE w:val="0"/>
              <w:autoSpaceDN w:val="0"/>
              <w:ind w:hanging="186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т.</w:t>
            </w:r>
          </w:p>
        </w:tc>
        <w:tc>
          <w:tcPr>
            <w:tcW w:w="852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01F0C01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955,8</w:t>
            </w:r>
          </w:p>
        </w:tc>
        <w:tc>
          <w:tcPr>
            <w:tcW w:w="880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21C742E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1171,8</w:t>
            </w:r>
          </w:p>
        </w:tc>
      </w:tr>
      <w:tr w:rsidR="004B1291" w:rsidRPr="004B1291" w14:paraId="6C767ABF" w14:textId="77777777" w:rsidTr="00540C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</w:trPr>
        <w:tc>
          <w:tcPr>
            <w:tcW w:w="2651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4FBB2B6" w14:textId="77777777" w:rsidR="004B1291" w:rsidRPr="004B1291" w:rsidRDefault="004B1291" w:rsidP="004B1291">
            <w:pPr>
              <w:autoSpaceDE w:val="0"/>
              <w:autoSpaceDN w:val="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Природные пески</w:t>
            </w:r>
          </w:p>
        </w:tc>
        <w:tc>
          <w:tcPr>
            <w:tcW w:w="617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703E981" w14:textId="77777777" w:rsidR="004B1291" w:rsidRPr="004B1291" w:rsidRDefault="004B1291" w:rsidP="004B1291">
            <w:pPr>
              <w:autoSpaceDE w:val="0"/>
              <w:autoSpaceDN w:val="0"/>
              <w:ind w:hanging="186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т.</w:t>
            </w:r>
          </w:p>
        </w:tc>
        <w:tc>
          <w:tcPr>
            <w:tcW w:w="852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C21B73A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25073,0</w:t>
            </w:r>
          </w:p>
        </w:tc>
        <w:tc>
          <w:tcPr>
            <w:tcW w:w="880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47F2336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106952,2</w:t>
            </w:r>
          </w:p>
        </w:tc>
      </w:tr>
      <w:tr w:rsidR="004B1291" w:rsidRPr="004B1291" w14:paraId="1BC66865" w14:textId="77777777" w:rsidTr="00540C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</w:trPr>
        <w:tc>
          <w:tcPr>
            <w:tcW w:w="2651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84FF111" w14:textId="77777777" w:rsidR="004B1291" w:rsidRPr="004B1291" w:rsidRDefault="004B1291" w:rsidP="004B1291">
            <w:pPr>
              <w:autoSpaceDE w:val="0"/>
              <w:autoSpaceDN w:val="0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Гранулы, каменная крошка, гравий, щебень или дробленый камень</w:t>
            </w:r>
          </w:p>
        </w:tc>
        <w:tc>
          <w:tcPr>
            <w:tcW w:w="617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DDFE06F" w14:textId="77777777" w:rsidR="004B1291" w:rsidRPr="004B1291" w:rsidRDefault="004B1291" w:rsidP="004B1291">
            <w:pPr>
              <w:autoSpaceDE w:val="0"/>
              <w:autoSpaceDN w:val="0"/>
              <w:ind w:hanging="186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т.</w:t>
            </w:r>
          </w:p>
        </w:tc>
        <w:tc>
          <w:tcPr>
            <w:tcW w:w="852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0B1D233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213478,7</w:t>
            </w:r>
          </w:p>
        </w:tc>
        <w:tc>
          <w:tcPr>
            <w:tcW w:w="880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0D9BA21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240783,4</w:t>
            </w:r>
          </w:p>
        </w:tc>
      </w:tr>
      <w:tr w:rsidR="004B1291" w:rsidRPr="004B1291" w14:paraId="3B563C06" w14:textId="77777777" w:rsidTr="00540C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</w:trPr>
        <w:tc>
          <w:tcPr>
            <w:tcW w:w="2651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59FAD74" w14:textId="77777777" w:rsidR="004B1291" w:rsidRPr="004B1291" w:rsidRDefault="004B1291" w:rsidP="004B1291">
            <w:pPr>
              <w:autoSpaceDE w:val="0"/>
              <w:autoSpaceDN w:val="0"/>
              <w:rPr>
                <w:rFonts w:eastAsia="Calibri"/>
                <w:b/>
                <w:sz w:val="18"/>
                <w:szCs w:val="18"/>
                <w:u w:val="single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u w:val="single"/>
                <w:lang w:eastAsia="en-US"/>
              </w:rPr>
              <w:t xml:space="preserve"> </w:t>
            </w:r>
            <w:r w:rsidRPr="004B1291">
              <w:rPr>
                <w:rFonts w:eastAsia="Calibri"/>
                <w:b/>
                <w:sz w:val="18"/>
                <w:szCs w:val="18"/>
                <w:u w:val="single"/>
                <w:lang w:eastAsia="en-US"/>
              </w:rPr>
              <w:t>Обрабатывающие производство</w:t>
            </w:r>
          </w:p>
        </w:tc>
        <w:tc>
          <w:tcPr>
            <w:tcW w:w="6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9CE0EE8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u w:val="single"/>
                <w:lang w:eastAsia="en-US"/>
              </w:rPr>
            </w:pPr>
          </w:p>
        </w:tc>
        <w:tc>
          <w:tcPr>
            <w:tcW w:w="852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11EDD54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880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81DD3E1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4B1291" w:rsidRPr="004B1291" w14:paraId="69680FE5" w14:textId="77777777" w:rsidTr="00540C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</w:trPr>
        <w:tc>
          <w:tcPr>
            <w:tcW w:w="2651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649917C" w14:textId="77777777" w:rsidR="004B1291" w:rsidRPr="004B1291" w:rsidRDefault="004B1291" w:rsidP="004B1291">
            <w:pPr>
              <w:autoSpaceDE w:val="0"/>
              <w:autoSpaceDN w:val="0"/>
              <w:rPr>
                <w:rFonts w:eastAsia="Calibri"/>
                <w:i/>
                <w:sz w:val="18"/>
                <w:szCs w:val="18"/>
                <w:u w:val="single"/>
                <w:lang w:eastAsia="en-US"/>
              </w:rPr>
            </w:pPr>
            <w:r w:rsidRPr="004B1291">
              <w:rPr>
                <w:rFonts w:eastAsia="Calibri"/>
                <w:i/>
                <w:sz w:val="18"/>
                <w:szCs w:val="18"/>
                <w:u w:val="single"/>
                <w:lang w:eastAsia="en-US"/>
              </w:rPr>
              <w:t xml:space="preserve"> Производство пищевых продуктов </w:t>
            </w:r>
          </w:p>
          <w:p w14:paraId="7F5F440B" w14:textId="77777777" w:rsidR="004B1291" w:rsidRPr="004B1291" w:rsidRDefault="004B1291" w:rsidP="004B1291">
            <w:pPr>
              <w:autoSpaceDE w:val="0"/>
              <w:autoSpaceDN w:val="0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i/>
                <w:sz w:val="18"/>
                <w:szCs w:val="18"/>
                <w:u w:val="single"/>
                <w:lang w:eastAsia="en-US"/>
              </w:rPr>
              <w:t xml:space="preserve">( включая напитки) </w:t>
            </w:r>
          </w:p>
        </w:tc>
        <w:tc>
          <w:tcPr>
            <w:tcW w:w="6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4C25FE6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85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FE59E72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8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6FC557B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4B1291" w:rsidRPr="004B1291" w14:paraId="77BF6C0E" w14:textId="77777777" w:rsidTr="00540C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</w:trPr>
        <w:tc>
          <w:tcPr>
            <w:tcW w:w="2651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836B794" w14:textId="77777777" w:rsidR="004B1291" w:rsidRPr="004B1291" w:rsidRDefault="004B1291" w:rsidP="004B1291">
            <w:pPr>
              <w:autoSpaceDE w:val="0"/>
              <w:autoSpaceDN w:val="0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 xml:space="preserve">Мясо и пищевые субпродукты крупного рогатого скота, свиней, коз, лошадей </w:t>
            </w:r>
          </w:p>
        </w:tc>
        <w:tc>
          <w:tcPr>
            <w:tcW w:w="6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62D9E7A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т.</w:t>
            </w:r>
          </w:p>
        </w:tc>
        <w:tc>
          <w:tcPr>
            <w:tcW w:w="85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F2595DF" w14:textId="77777777" w:rsidR="004B1291" w:rsidRPr="004B1291" w:rsidRDefault="004B1291" w:rsidP="004B1291">
            <w:pPr>
              <w:autoSpaceDE w:val="0"/>
              <w:autoSpaceDN w:val="0"/>
              <w:ind w:right="-186" w:hanging="186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42,1</w:t>
            </w:r>
          </w:p>
        </w:tc>
        <w:tc>
          <w:tcPr>
            <w:tcW w:w="8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FF366E6" w14:textId="77777777" w:rsidR="004B1291" w:rsidRPr="004B1291" w:rsidRDefault="004B1291" w:rsidP="004B1291">
            <w:pPr>
              <w:autoSpaceDE w:val="0"/>
              <w:autoSpaceDN w:val="0"/>
              <w:ind w:right="-186" w:hanging="186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22,0</w:t>
            </w:r>
          </w:p>
        </w:tc>
      </w:tr>
      <w:tr w:rsidR="004B1291" w:rsidRPr="004B1291" w14:paraId="0E09ECE7" w14:textId="77777777" w:rsidTr="00540C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</w:trPr>
        <w:tc>
          <w:tcPr>
            <w:tcW w:w="2651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5A14183" w14:textId="77777777" w:rsidR="004B1291" w:rsidRPr="004B1291" w:rsidRDefault="004B1291" w:rsidP="004B1291">
            <w:pPr>
              <w:autoSpaceDE w:val="0"/>
              <w:autoSpaceDN w:val="0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Мясо и пищевые субпродукты домашней птицы</w:t>
            </w:r>
          </w:p>
        </w:tc>
        <w:tc>
          <w:tcPr>
            <w:tcW w:w="6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65AEBC6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т.</w:t>
            </w:r>
          </w:p>
        </w:tc>
        <w:tc>
          <w:tcPr>
            <w:tcW w:w="85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913D2B6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7,9</w:t>
            </w:r>
          </w:p>
        </w:tc>
        <w:tc>
          <w:tcPr>
            <w:tcW w:w="8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8876A68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9,7</w:t>
            </w:r>
          </w:p>
        </w:tc>
      </w:tr>
    </w:tbl>
    <w:p w14:paraId="7C7B57DC" w14:textId="77777777" w:rsidR="00B033BC" w:rsidRDefault="00B033BC">
      <w:pPr>
        <w:rPr>
          <w:lang w:val="ky-KG"/>
        </w:rPr>
      </w:pPr>
    </w:p>
    <w:p w14:paraId="321C80C7" w14:textId="79BE5E3D" w:rsidR="00B033BC" w:rsidRPr="00B033BC" w:rsidRDefault="00B033BC" w:rsidP="00B033BC">
      <w:pPr>
        <w:jc w:val="right"/>
        <w:rPr>
          <w:sz w:val="22"/>
          <w:szCs w:val="22"/>
          <w:lang w:val="ky-KG"/>
        </w:rPr>
      </w:pPr>
      <w:r w:rsidRPr="00B033BC">
        <w:rPr>
          <w:sz w:val="22"/>
          <w:szCs w:val="22"/>
          <w:lang w:val="ky-KG"/>
        </w:rPr>
        <w:lastRenderedPageBreak/>
        <w:t>продолжение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4957"/>
        <w:gridCol w:w="994"/>
        <w:gridCol w:w="1553"/>
        <w:gridCol w:w="1601"/>
      </w:tblGrid>
      <w:tr w:rsidR="00B033BC" w:rsidRPr="004B1291" w14:paraId="2E39DA60" w14:textId="77777777" w:rsidTr="00B033BC">
        <w:trPr>
          <w:cantSplit/>
          <w:trHeight w:val="304"/>
        </w:trPr>
        <w:tc>
          <w:tcPr>
            <w:tcW w:w="2722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bottom"/>
          </w:tcPr>
          <w:p w14:paraId="3DEBB215" w14:textId="77777777" w:rsidR="00B033BC" w:rsidRPr="004B1291" w:rsidRDefault="00B033BC" w:rsidP="004B1291">
            <w:pPr>
              <w:autoSpaceDE w:val="0"/>
              <w:autoSpaceDN w:val="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1BB516" w14:textId="267A437F" w:rsidR="00B033BC" w:rsidRPr="004B1291" w:rsidRDefault="00B033BC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45126" w14:textId="08A7C8A6" w:rsidR="00B033BC" w:rsidRPr="004B1291" w:rsidRDefault="00B033BC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январь-август</w:t>
            </w:r>
          </w:p>
        </w:tc>
      </w:tr>
      <w:tr w:rsidR="00B033BC" w:rsidRPr="004B1291" w14:paraId="11244380" w14:textId="77777777" w:rsidTr="00B033BC">
        <w:trPr>
          <w:cantSplit/>
          <w:trHeight w:val="284"/>
        </w:trPr>
        <w:tc>
          <w:tcPr>
            <w:tcW w:w="2722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9965598" w14:textId="77777777" w:rsidR="00B033BC" w:rsidRPr="004B1291" w:rsidRDefault="00B033BC" w:rsidP="00B033BC">
            <w:pPr>
              <w:autoSpaceDE w:val="0"/>
              <w:autoSpaceDN w:val="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E6C7A" w14:textId="77777777" w:rsidR="00B033BC" w:rsidRPr="004B1291" w:rsidRDefault="00B033BC" w:rsidP="00B033BC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4705E" w14:textId="2246FC94" w:rsidR="00B033BC" w:rsidRPr="004B1291" w:rsidRDefault="00B033BC" w:rsidP="00B033BC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79D23" w14:textId="1854903C" w:rsidR="00B033BC" w:rsidRPr="004B1291" w:rsidRDefault="00B033BC" w:rsidP="00B033BC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b/>
                <w:sz w:val="18"/>
                <w:szCs w:val="18"/>
                <w:lang w:eastAsia="ru-RU"/>
              </w:rPr>
              <w:t>2026</w:t>
            </w:r>
          </w:p>
        </w:tc>
      </w:tr>
      <w:tr w:rsidR="004B1291" w:rsidRPr="004B1291" w14:paraId="71EBD1F7" w14:textId="77777777" w:rsidTr="00B033BC">
        <w:trPr>
          <w:cantSplit/>
          <w:trHeight w:val="284"/>
        </w:trPr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DD21A95" w14:textId="77777777" w:rsidR="004B1291" w:rsidRPr="004B1291" w:rsidRDefault="004B1291" w:rsidP="004B1291">
            <w:pPr>
              <w:autoSpaceDE w:val="0"/>
              <w:autoSpaceDN w:val="0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Соки фруктовые и овощные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0529699" w14:textId="77777777" w:rsidR="004B1291" w:rsidRPr="004B1291" w:rsidRDefault="004B1291" w:rsidP="004B1291">
            <w:pPr>
              <w:autoSpaceDE w:val="0"/>
              <w:autoSpaceDN w:val="0"/>
              <w:ind w:left="-57" w:right="-172" w:hanging="129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 w:rsidRPr="004B1291">
              <w:rPr>
                <w:rFonts w:eastAsia="Calibri"/>
                <w:sz w:val="18"/>
                <w:szCs w:val="18"/>
                <w:lang w:eastAsia="en-US"/>
              </w:rPr>
              <w:t>тыс.литр</w:t>
            </w:r>
            <w:proofErr w:type="spellEnd"/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B686EEF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485,7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0748A55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719,6</w:t>
            </w:r>
          </w:p>
        </w:tc>
      </w:tr>
      <w:tr w:rsidR="004B1291" w:rsidRPr="004B1291" w14:paraId="757DE50F" w14:textId="77777777" w:rsidTr="00B033BC">
        <w:trPr>
          <w:cantSplit/>
          <w:trHeight w:val="284"/>
        </w:trPr>
        <w:tc>
          <w:tcPr>
            <w:tcW w:w="272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EE2F0EE" w14:textId="77777777" w:rsidR="004B1291" w:rsidRPr="004B1291" w:rsidRDefault="004B1291" w:rsidP="004B1291">
            <w:pPr>
              <w:autoSpaceDE w:val="0"/>
              <w:autoSpaceDN w:val="0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Фрукты, овощи и грибы переработанные и консервированные</w:t>
            </w:r>
          </w:p>
        </w:tc>
        <w:tc>
          <w:tcPr>
            <w:tcW w:w="5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341D292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т.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F380B78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23,7</w:t>
            </w:r>
          </w:p>
        </w:tc>
        <w:tc>
          <w:tcPr>
            <w:tcW w:w="8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41CF207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</w:tr>
      <w:tr w:rsidR="004B1291" w:rsidRPr="004B1291" w14:paraId="0F990435" w14:textId="77777777" w:rsidTr="00B033BC">
        <w:trPr>
          <w:cantSplit/>
          <w:trHeight w:val="284"/>
        </w:trPr>
        <w:tc>
          <w:tcPr>
            <w:tcW w:w="272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9C96D94" w14:textId="77777777" w:rsidR="004B1291" w:rsidRPr="004B1291" w:rsidRDefault="004B1291" w:rsidP="004B1291">
            <w:pPr>
              <w:autoSpaceDE w:val="0"/>
              <w:autoSpaceDN w:val="0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 xml:space="preserve">Молоко обработанное жидкое </w:t>
            </w:r>
          </w:p>
        </w:tc>
        <w:tc>
          <w:tcPr>
            <w:tcW w:w="5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F7DADCB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т.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381154B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75,6</w:t>
            </w:r>
          </w:p>
        </w:tc>
        <w:tc>
          <w:tcPr>
            <w:tcW w:w="8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A1AC234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274,2</w:t>
            </w:r>
          </w:p>
        </w:tc>
      </w:tr>
      <w:tr w:rsidR="004B1291" w:rsidRPr="004B1291" w14:paraId="6FA6A122" w14:textId="77777777" w:rsidTr="00B033BC">
        <w:trPr>
          <w:cantSplit/>
          <w:trHeight w:val="284"/>
        </w:trPr>
        <w:tc>
          <w:tcPr>
            <w:tcW w:w="272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C432B62" w14:textId="77777777" w:rsidR="004B1291" w:rsidRPr="004B1291" w:rsidRDefault="004B1291" w:rsidP="004B1291">
            <w:pPr>
              <w:autoSpaceDE w:val="0"/>
              <w:autoSpaceDN w:val="0"/>
              <w:ind w:right="-172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Масло сливочное всех видов</w:t>
            </w:r>
          </w:p>
        </w:tc>
        <w:tc>
          <w:tcPr>
            <w:tcW w:w="5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7E44F67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т.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CC7058C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727,1</w:t>
            </w:r>
          </w:p>
        </w:tc>
        <w:tc>
          <w:tcPr>
            <w:tcW w:w="8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A2CB19E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887,1</w:t>
            </w:r>
          </w:p>
        </w:tc>
      </w:tr>
      <w:tr w:rsidR="004B1291" w:rsidRPr="004B1291" w14:paraId="1CB8BF07" w14:textId="77777777" w:rsidTr="00B033BC">
        <w:trPr>
          <w:cantSplit/>
          <w:trHeight w:val="284"/>
        </w:trPr>
        <w:tc>
          <w:tcPr>
            <w:tcW w:w="272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6809208" w14:textId="77777777" w:rsidR="004B1291" w:rsidRPr="004B1291" w:rsidRDefault="004B1291" w:rsidP="004B1291">
            <w:pPr>
              <w:autoSpaceDE w:val="0"/>
              <w:autoSpaceDN w:val="0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Творог</w:t>
            </w:r>
          </w:p>
        </w:tc>
        <w:tc>
          <w:tcPr>
            <w:tcW w:w="5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D6F2055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т.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B385E81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44,0</w:t>
            </w:r>
          </w:p>
        </w:tc>
        <w:tc>
          <w:tcPr>
            <w:tcW w:w="8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C8E5DFF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54,3</w:t>
            </w:r>
          </w:p>
        </w:tc>
      </w:tr>
      <w:tr w:rsidR="004B1291" w:rsidRPr="004B1291" w14:paraId="2A1F80D9" w14:textId="77777777" w:rsidTr="00B033BC">
        <w:trPr>
          <w:cantSplit/>
          <w:trHeight w:val="284"/>
        </w:trPr>
        <w:tc>
          <w:tcPr>
            <w:tcW w:w="272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6853CA4" w14:textId="77777777" w:rsidR="004B1291" w:rsidRPr="004B1291" w:rsidRDefault="004B1291" w:rsidP="004B1291">
            <w:pPr>
              <w:autoSpaceDE w:val="0"/>
              <w:autoSpaceDN w:val="0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Сыр всех типов</w:t>
            </w:r>
          </w:p>
        </w:tc>
        <w:tc>
          <w:tcPr>
            <w:tcW w:w="5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0745C42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т.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3B043368" w14:textId="77777777" w:rsidR="004B1291" w:rsidRPr="004B1291" w:rsidRDefault="004B1291" w:rsidP="004B129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1602,2</w:t>
            </w:r>
          </w:p>
        </w:tc>
        <w:tc>
          <w:tcPr>
            <w:tcW w:w="879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2B34F81F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1752,6</w:t>
            </w:r>
          </w:p>
        </w:tc>
      </w:tr>
      <w:tr w:rsidR="004B1291" w:rsidRPr="004B1291" w14:paraId="5E9A50DC" w14:textId="77777777" w:rsidTr="00B033BC">
        <w:trPr>
          <w:cantSplit/>
          <w:trHeight w:val="284"/>
        </w:trPr>
        <w:tc>
          <w:tcPr>
            <w:tcW w:w="2722" w:type="pct"/>
            <w:tcBorders>
              <w:top w:val="nil"/>
              <w:left w:val="single" w:sz="4" w:space="0" w:color="auto"/>
              <w:right w:val="nil"/>
            </w:tcBorders>
            <w:vAlign w:val="bottom"/>
          </w:tcPr>
          <w:p w14:paraId="159ED888" w14:textId="77777777" w:rsidR="004B1291" w:rsidRPr="004B1291" w:rsidRDefault="004B1291" w:rsidP="004B1291">
            <w:pPr>
              <w:autoSpaceDE w:val="0"/>
              <w:autoSpaceDN w:val="0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Мороженое и продукты аналогичные замороженные</w:t>
            </w:r>
          </w:p>
        </w:tc>
        <w:tc>
          <w:tcPr>
            <w:tcW w:w="54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09E588C4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т.</w:t>
            </w:r>
          </w:p>
        </w:tc>
        <w:tc>
          <w:tcPr>
            <w:tcW w:w="853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5BC72E3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79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9904455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</w:tr>
      <w:tr w:rsidR="004B1291" w:rsidRPr="004B1291" w14:paraId="72E3AFC0" w14:textId="77777777" w:rsidTr="00B033BC">
        <w:trPr>
          <w:cantSplit/>
          <w:trHeight w:val="284"/>
        </w:trPr>
        <w:tc>
          <w:tcPr>
            <w:tcW w:w="2722" w:type="pct"/>
            <w:tcBorders>
              <w:left w:val="single" w:sz="4" w:space="0" w:color="auto"/>
              <w:bottom w:val="nil"/>
              <w:right w:val="nil"/>
            </w:tcBorders>
            <w:vAlign w:val="bottom"/>
          </w:tcPr>
          <w:p w14:paraId="611CFBE9" w14:textId="77777777" w:rsidR="004B1291" w:rsidRPr="004B1291" w:rsidRDefault="004B1291" w:rsidP="004B1291">
            <w:pPr>
              <w:autoSpaceDE w:val="0"/>
              <w:autoSpaceDN w:val="0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Мука из зерновых культур</w:t>
            </w:r>
          </w:p>
        </w:tc>
        <w:tc>
          <w:tcPr>
            <w:tcW w:w="546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FF8FA61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т.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DAA21D1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8809,1</w:t>
            </w:r>
          </w:p>
        </w:tc>
        <w:tc>
          <w:tcPr>
            <w:tcW w:w="8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2E0532E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10034,9</w:t>
            </w:r>
          </w:p>
        </w:tc>
      </w:tr>
      <w:tr w:rsidR="004B1291" w:rsidRPr="004B1291" w14:paraId="52C1DC2B" w14:textId="77777777" w:rsidTr="00B033BC">
        <w:trPr>
          <w:cantSplit/>
          <w:trHeight w:val="284"/>
        </w:trPr>
        <w:tc>
          <w:tcPr>
            <w:tcW w:w="272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3DA40C1" w14:textId="77777777" w:rsidR="004B1291" w:rsidRPr="004B1291" w:rsidRDefault="004B1291" w:rsidP="004B1291">
            <w:pPr>
              <w:autoSpaceDE w:val="0"/>
              <w:autoSpaceDN w:val="0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Хлеб свежий</w:t>
            </w:r>
          </w:p>
        </w:tc>
        <w:tc>
          <w:tcPr>
            <w:tcW w:w="5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6F2FB2B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т.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29A45F0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3083,5</w:t>
            </w:r>
          </w:p>
        </w:tc>
        <w:tc>
          <w:tcPr>
            <w:tcW w:w="8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379CD32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3217,6</w:t>
            </w:r>
          </w:p>
        </w:tc>
      </w:tr>
      <w:tr w:rsidR="004B1291" w:rsidRPr="004B1291" w14:paraId="2006F3C6" w14:textId="77777777" w:rsidTr="00B033BC">
        <w:trPr>
          <w:cantSplit/>
          <w:trHeight w:val="284"/>
        </w:trPr>
        <w:tc>
          <w:tcPr>
            <w:tcW w:w="272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22831C3" w14:textId="77777777" w:rsidR="004B1291" w:rsidRPr="004B1291" w:rsidRDefault="004B1291" w:rsidP="004B1291">
            <w:pPr>
              <w:autoSpaceDE w:val="0"/>
              <w:autoSpaceDN w:val="0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 xml:space="preserve">Торты и изделия кондитерские </w:t>
            </w:r>
          </w:p>
        </w:tc>
        <w:tc>
          <w:tcPr>
            <w:tcW w:w="5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B0A055F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т.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1A7CC6FC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213,4</w:t>
            </w:r>
          </w:p>
        </w:tc>
        <w:tc>
          <w:tcPr>
            <w:tcW w:w="879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3FEA713C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233,2</w:t>
            </w:r>
          </w:p>
        </w:tc>
      </w:tr>
      <w:tr w:rsidR="004B1291" w:rsidRPr="004B1291" w14:paraId="7E201F01" w14:textId="77777777" w:rsidTr="00B033BC">
        <w:trPr>
          <w:cantSplit/>
          <w:trHeight w:val="284"/>
        </w:trPr>
        <w:tc>
          <w:tcPr>
            <w:tcW w:w="272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5C2B8C3" w14:textId="77777777" w:rsidR="004B1291" w:rsidRPr="004B1291" w:rsidRDefault="004B1291" w:rsidP="004B1291">
            <w:pPr>
              <w:autoSpaceDE w:val="0"/>
              <w:autoSpaceDN w:val="0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Водка</w:t>
            </w:r>
          </w:p>
        </w:tc>
        <w:tc>
          <w:tcPr>
            <w:tcW w:w="5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A36F5C4" w14:textId="77777777" w:rsidR="004B1291" w:rsidRPr="004B1291" w:rsidRDefault="004B1291" w:rsidP="004B1291">
            <w:pPr>
              <w:autoSpaceDE w:val="0"/>
              <w:autoSpaceDN w:val="0"/>
              <w:ind w:right="-172" w:hanging="186"/>
              <w:jc w:val="center"/>
              <w:rPr>
                <w:rFonts w:eastAsia="Calibri"/>
                <w:color w:val="FF0000"/>
                <w:sz w:val="18"/>
                <w:szCs w:val="18"/>
                <w:lang w:eastAsia="en-US"/>
              </w:rPr>
            </w:pPr>
            <w:proofErr w:type="spellStart"/>
            <w:r w:rsidRPr="004B1291">
              <w:rPr>
                <w:rFonts w:eastAsia="Calibri"/>
                <w:sz w:val="18"/>
                <w:szCs w:val="18"/>
                <w:lang w:eastAsia="en-US"/>
              </w:rPr>
              <w:t>тыс.литр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97F53BF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4BC7D4E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</w:tr>
      <w:tr w:rsidR="004B1291" w:rsidRPr="004B1291" w14:paraId="42165623" w14:textId="77777777" w:rsidTr="00B033BC">
        <w:trPr>
          <w:cantSplit/>
          <w:trHeight w:val="284"/>
        </w:trPr>
        <w:tc>
          <w:tcPr>
            <w:tcW w:w="272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1526B5D" w14:textId="77777777" w:rsidR="004B1291" w:rsidRPr="004B1291" w:rsidRDefault="004B1291" w:rsidP="004B1291">
            <w:pPr>
              <w:autoSpaceDE w:val="0"/>
              <w:autoSpaceDN w:val="0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Минеральные воды</w:t>
            </w:r>
          </w:p>
        </w:tc>
        <w:tc>
          <w:tcPr>
            <w:tcW w:w="5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1EDAE52" w14:textId="77777777" w:rsidR="004B1291" w:rsidRPr="004B1291" w:rsidRDefault="004B1291" w:rsidP="004B1291">
            <w:pPr>
              <w:autoSpaceDE w:val="0"/>
              <w:autoSpaceDN w:val="0"/>
              <w:ind w:right="-172" w:hanging="186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 w:rsidRPr="004B1291">
              <w:rPr>
                <w:rFonts w:eastAsia="Calibri"/>
                <w:sz w:val="18"/>
                <w:szCs w:val="18"/>
                <w:lang w:eastAsia="en-US"/>
              </w:rPr>
              <w:t>тыс.литр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64549F8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16,9</w:t>
            </w:r>
          </w:p>
        </w:tc>
        <w:tc>
          <w:tcPr>
            <w:tcW w:w="8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B338231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13,6</w:t>
            </w:r>
          </w:p>
        </w:tc>
      </w:tr>
      <w:tr w:rsidR="004B1291" w:rsidRPr="004B1291" w14:paraId="0289DD78" w14:textId="77777777" w:rsidTr="00B033BC">
        <w:trPr>
          <w:cantSplit/>
          <w:trHeight w:val="284"/>
        </w:trPr>
        <w:tc>
          <w:tcPr>
            <w:tcW w:w="272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DF3495D" w14:textId="77777777" w:rsidR="004B1291" w:rsidRPr="004B1291" w:rsidRDefault="004B1291" w:rsidP="004B1291">
            <w:pPr>
              <w:autoSpaceDE w:val="0"/>
              <w:autoSpaceDN w:val="0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color w:val="000000"/>
                <w:sz w:val="18"/>
                <w:szCs w:val="18"/>
                <w:lang w:eastAsia="en-US"/>
              </w:rPr>
              <w:t>Напитки безалкогольные</w:t>
            </w:r>
          </w:p>
        </w:tc>
        <w:tc>
          <w:tcPr>
            <w:tcW w:w="5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9526E05" w14:textId="77777777" w:rsidR="004B1291" w:rsidRPr="004B1291" w:rsidRDefault="004B1291" w:rsidP="004B1291">
            <w:pPr>
              <w:autoSpaceDE w:val="0"/>
              <w:autoSpaceDN w:val="0"/>
              <w:ind w:right="-172" w:hanging="186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 w:rsidRPr="004B1291">
              <w:rPr>
                <w:rFonts w:eastAsia="Calibri"/>
                <w:sz w:val="18"/>
                <w:szCs w:val="18"/>
                <w:lang w:eastAsia="en-US"/>
              </w:rPr>
              <w:t>тыс.литр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A538BC2" w14:textId="77777777" w:rsidR="004B1291" w:rsidRPr="004B1291" w:rsidRDefault="004B1291" w:rsidP="004B1291">
            <w:pPr>
              <w:autoSpaceDE w:val="0"/>
              <w:autoSpaceDN w:val="0"/>
              <w:ind w:left="-108" w:right="-108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475,2</w:t>
            </w:r>
          </w:p>
        </w:tc>
        <w:tc>
          <w:tcPr>
            <w:tcW w:w="8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225786D" w14:textId="77777777" w:rsidR="004B1291" w:rsidRPr="004B1291" w:rsidRDefault="004B1291" w:rsidP="004B1291">
            <w:pPr>
              <w:autoSpaceDE w:val="0"/>
              <w:autoSpaceDN w:val="0"/>
              <w:ind w:right="-108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154,3</w:t>
            </w:r>
          </w:p>
        </w:tc>
      </w:tr>
      <w:tr w:rsidR="004B1291" w:rsidRPr="004B1291" w14:paraId="4761AA9F" w14:textId="77777777" w:rsidTr="00B033BC">
        <w:trPr>
          <w:cantSplit/>
          <w:trHeight w:val="284"/>
        </w:trPr>
        <w:tc>
          <w:tcPr>
            <w:tcW w:w="272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E01FF56" w14:textId="77777777" w:rsidR="004B1291" w:rsidRPr="004B1291" w:rsidRDefault="004B1291" w:rsidP="004B1291">
            <w:pPr>
              <w:autoSpaceDE w:val="0"/>
              <w:autoSpaceDN w:val="0"/>
              <w:rPr>
                <w:rFonts w:eastAsia="Calibri"/>
                <w:i/>
                <w:sz w:val="18"/>
                <w:szCs w:val="18"/>
                <w:u w:val="single"/>
                <w:lang w:eastAsia="en-US"/>
              </w:rPr>
            </w:pPr>
            <w:r w:rsidRPr="004B1291">
              <w:rPr>
                <w:rFonts w:eastAsia="Calibri"/>
                <w:i/>
                <w:sz w:val="18"/>
                <w:szCs w:val="18"/>
                <w:u w:val="single"/>
                <w:lang w:eastAsia="en-US"/>
              </w:rPr>
              <w:t xml:space="preserve"> Текстильное и швейное производство; производство одежды и обуви, кожи и прочих кожных изделий</w:t>
            </w:r>
          </w:p>
        </w:tc>
        <w:tc>
          <w:tcPr>
            <w:tcW w:w="5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DAD6FAC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1A1D367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8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837FFEA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4B1291" w:rsidRPr="004B1291" w14:paraId="32B9FF0C" w14:textId="77777777" w:rsidTr="00B033BC">
        <w:trPr>
          <w:cantSplit/>
          <w:trHeight w:val="284"/>
        </w:trPr>
        <w:tc>
          <w:tcPr>
            <w:tcW w:w="272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8DB5DD9" w14:textId="77777777" w:rsidR="004B1291" w:rsidRPr="004B1291" w:rsidRDefault="004B1291" w:rsidP="004B1291">
            <w:pPr>
              <w:autoSpaceDE w:val="0"/>
              <w:autoSpaceDN w:val="0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Свитеры, джемперы, пуловеры, кардиганы, жилеты и изделия аналогичные, трикотажные</w:t>
            </w:r>
          </w:p>
        </w:tc>
        <w:tc>
          <w:tcPr>
            <w:tcW w:w="5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2ABF744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 w:rsidRPr="004B1291">
              <w:rPr>
                <w:rFonts w:eastAsia="Calibri"/>
                <w:sz w:val="18"/>
                <w:szCs w:val="18"/>
                <w:lang w:eastAsia="en-US"/>
              </w:rPr>
              <w:t>шт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A39D6B3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89,0</w:t>
            </w:r>
          </w:p>
        </w:tc>
        <w:tc>
          <w:tcPr>
            <w:tcW w:w="8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7EE798E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114,0</w:t>
            </w:r>
          </w:p>
        </w:tc>
      </w:tr>
      <w:tr w:rsidR="004B1291" w:rsidRPr="004B1291" w14:paraId="570110FF" w14:textId="77777777" w:rsidTr="00B033BC">
        <w:trPr>
          <w:cantSplit/>
          <w:trHeight w:val="284"/>
        </w:trPr>
        <w:tc>
          <w:tcPr>
            <w:tcW w:w="2722" w:type="pct"/>
            <w:tcBorders>
              <w:top w:val="nil"/>
              <w:left w:val="single" w:sz="4" w:space="0" w:color="auto"/>
              <w:right w:val="nil"/>
            </w:tcBorders>
            <w:vAlign w:val="bottom"/>
          </w:tcPr>
          <w:p w14:paraId="247A4D9F" w14:textId="77777777" w:rsidR="004B1291" w:rsidRPr="004B1291" w:rsidRDefault="004B1291" w:rsidP="004B1291">
            <w:pPr>
              <w:autoSpaceDE w:val="0"/>
              <w:autoSpaceDN w:val="0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Одежда верхняя, кроме трикотажной, мужская или для мальчиков</w:t>
            </w:r>
          </w:p>
        </w:tc>
        <w:tc>
          <w:tcPr>
            <w:tcW w:w="54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03009393" w14:textId="77777777" w:rsidR="004B1291" w:rsidRPr="004B1291" w:rsidRDefault="004B1291" w:rsidP="004B1291">
            <w:pPr>
              <w:autoSpaceDE w:val="0"/>
              <w:autoSpaceDN w:val="0"/>
              <w:ind w:left="-108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  <w:p w14:paraId="482A1477" w14:textId="77777777" w:rsidR="004B1291" w:rsidRPr="004B1291" w:rsidRDefault="004B1291" w:rsidP="004B1291">
            <w:pPr>
              <w:autoSpaceDE w:val="0"/>
              <w:autoSpaceDN w:val="0"/>
              <w:ind w:left="-108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 w:rsidRPr="004B1291">
              <w:rPr>
                <w:rFonts w:eastAsia="Calibri"/>
                <w:sz w:val="18"/>
                <w:szCs w:val="18"/>
                <w:lang w:eastAsia="en-US"/>
              </w:rPr>
              <w:t>шт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115FFD91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66985</w:t>
            </w:r>
          </w:p>
        </w:tc>
        <w:tc>
          <w:tcPr>
            <w:tcW w:w="879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2A8F501C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27979</w:t>
            </w:r>
          </w:p>
        </w:tc>
      </w:tr>
      <w:tr w:rsidR="004B1291" w:rsidRPr="004B1291" w14:paraId="5655DDD5" w14:textId="77777777" w:rsidTr="00B033BC">
        <w:trPr>
          <w:cantSplit/>
          <w:trHeight w:val="284"/>
        </w:trPr>
        <w:tc>
          <w:tcPr>
            <w:tcW w:w="272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EF5E3C5" w14:textId="77777777" w:rsidR="004B1291" w:rsidRPr="004B1291" w:rsidRDefault="004B1291" w:rsidP="004B1291">
            <w:pPr>
              <w:autoSpaceDE w:val="0"/>
              <w:autoSpaceDN w:val="0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Одежда верхняя, кроме трикотажной, женская и для девочек</w:t>
            </w:r>
          </w:p>
        </w:tc>
        <w:tc>
          <w:tcPr>
            <w:tcW w:w="5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A2FF44E" w14:textId="77777777" w:rsidR="004B1291" w:rsidRPr="004B1291" w:rsidRDefault="004B1291" w:rsidP="004B1291">
            <w:pPr>
              <w:autoSpaceDE w:val="0"/>
              <w:autoSpaceDN w:val="0"/>
              <w:ind w:left="-108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  <w:p w14:paraId="3CBC11DA" w14:textId="77777777" w:rsidR="004B1291" w:rsidRPr="004B1291" w:rsidRDefault="004B1291" w:rsidP="004B1291">
            <w:pPr>
              <w:autoSpaceDE w:val="0"/>
              <w:autoSpaceDN w:val="0"/>
              <w:ind w:left="-108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 w:rsidRPr="004B1291">
              <w:rPr>
                <w:rFonts w:eastAsia="Calibri"/>
                <w:sz w:val="18"/>
                <w:szCs w:val="18"/>
                <w:lang w:eastAsia="en-US"/>
              </w:rPr>
              <w:t>шт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1605B6E8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51873</w:t>
            </w:r>
          </w:p>
        </w:tc>
        <w:tc>
          <w:tcPr>
            <w:tcW w:w="879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7446AC88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45497</w:t>
            </w:r>
          </w:p>
        </w:tc>
      </w:tr>
      <w:tr w:rsidR="004B1291" w:rsidRPr="004B1291" w14:paraId="6668796B" w14:textId="77777777" w:rsidTr="00B033BC">
        <w:trPr>
          <w:cantSplit/>
          <w:trHeight w:val="284"/>
        </w:trPr>
        <w:tc>
          <w:tcPr>
            <w:tcW w:w="272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8BFA9B8" w14:textId="77777777" w:rsidR="004B1291" w:rsidRPr="004B1291" w:rsidRDefault="004B1291" w:rsidP="004B1291">
            <w:pPr>
              <w:autoSpaceDE w:val="0"/>
              <w:autoSpaceDN w:val="0"/>
              <w:rPr>
                <w:rFonts w:eastAsia="Calibri"/>
                <w:i/>
                <w:sz w:val="18"/>
                <w:szCs w:val="18"/>
                <w:u w:val="single"/>
                <w:lang w:eastAsia="en-US"/>
              </w:rPr>
            </w:pPr>
            <w:r w:rsidRPr="004B1291">
              <w:rPr>
                <w:rFonts w:eastAsia="Calibri"/>
                <w:i/>
                <w:sz w:val="18"/>
                <w:szCs w:val="18"/>
                <w:lang w:eastAsia="en-US"/>
              </w:rPr>
              <w:t>Производство деревянных и бумажных изделий; полиграфическая деятельность</w:t>
            </w:r>
          </w:p>
        </w:tc>
        <w:tc>
          <w:tcPr>
            <w:tcW w:w="54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BDEAD32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u w:val="single"/>
                <w:lang w:eastAsia="en-US"/>
              </w:rPr>
            </w:pPr>
          </w:p>
        </w:tc>
        <w:tc>
          <w:tcPr>
            <w:tcW w:w="853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8A7173A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87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D32F186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4B1291" w:rsidRPr="004B1291" w14:paraId="423723E9" w14:textId="77777777" w:rsidTr="00B033BC">
        <w:trPr>
          <w:cantSplit/>
          <w:trHeight w:val="284"/>
        </w:trPr>
        <w:tc>
          <w:tcPr>
            <w:tcW w:w="272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106F29C" w14:textId="77777777" w:rsidR="004B1291" w:rsidRPr="004B1291" w:rsidRDefault="004B1291" w:rsidP="004B1291">
            <w:pPr>
              <w:autoSpaceDE w:val="0"/>
              <w:autoSpaceDN w:val="0"/>
              <w:ind w:right="-73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 xml:space="preserve">Лесоматериалы, продольно распиленные или расколотые на части или раскроенные толщиной более </w:t>
            </w:r>
            <w:smartTag w:uri="urn:schemas-microsoft-com:office:smarttags" w:element="metricconverter">
              <w:smartTagPr>
                <w:attr w:name="ProductID" w:val="6 мм"/>
              </w:smartTagPr>
              <w:r w:rsidRPr="004B1291">
                <w:rPr>
                  <w:rFonts w:eastAsia="Calibri"/>
                  <w:sz w:val="18"/>
                  <w:szCs w:val="18"/>
                  <w:lang w:eastAsia="en-US"/>
                </w:rPr>
                <w:t>6 мм</w:t>
              </w:r>
            </w:smartTag>
            <w:r w:rsidRPr="004B1291">
              <w:rPr>
                <w:rFonts w:eastAsia="Calibri"/>
                <w:sz w:val="18"/>
                <w:szCs w:val="18"/>
                <w:lang w:eastAsia="en-US"/>
              </w:rPr>
              <w:t>.</w:t>
            </w:r>
          </w:p>
          <w:p w14:paraId="1296245D" w14:textId="77777777" w:rsidR="004B1291" w:rsidRPr="004B1291" w:rsidRDefault="004B1291" w:rsidP="004B1291">
            <w:pPr>
              <w:autoSpaceDE w:val="0"/>
              <w:autoSpaceDN w:val="0"/>
              <w:ind w:right="-73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(деловая древесина и пиломатериалы)</w:t>
            </w:r>
          </w:p>
        </w:tc>
        <w:tc>
          <w:tcPr>
            <w:tcW w:w="5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4FDC786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м</w:t>
            </w:r>
            <w:r w:rsidRPr="004B1291">
              <w:rPr>
                <w:rFonts w:eastAsia="Calibri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6DC1AF3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12376,0</w:t>
            </w:r>
          </w:p>
        </w:tc>
        <w:tc>
          <w:tcPr>
            <w:tcW w:w="8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502A9C1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10874,9</w:t>
            </w:r>
          </w:p>
        </w:tc>
      </w:tr>
      <w:tr w:rsidR="004B1291" w:rsidRPr="004B1291" w14:paraId="3E4557B1" w14:textId="77777777" w:rsidTr="00B033BC">
        <w:trPr>
          <w:cantSplit/>
          <w:trHeight w:val="284"/>
        </w:trPr>
        <w:tc>
          <w:tcPr>
            <w:tcW w:w="2722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8697078" w14:textId="77777777" w:rsidR="004B1291" w:rsidRPr="004B1291" w:rsidRDefault="004B1291" w:rsidP="004B1291">
            <w:pPr>
              <w:autoSpaceDE w:val="0"/>
              <w:autoSpaceDN w:val="0"/>
              <w:rPr>
                <w:rFonts w:eastAsia="Calibri"/>
                <w:i/>
                <w:sz w:val="18"/>
                <w:szCs w:val="18"/>
                <w:u w:val="single"/>
                <w:lang w:eastAsia="en-US"/>
              </w:rPr>
            </w:pPr>
            <w:r w:rsidRPr="004B1291">
              <w:rPr>
                <w:rFonts w:eastAsia="Calibri"/>
                <w:i/>
                <w:sz w:val="18"/>
                <w:szCs w:val="18"/>
                <w:u w:val="single"/>
                <w:lang w:eastAsia="en-US"/>
              </w:rPr>
              <w:t>Производство химической продукции</w:t>
            </w:r>
          </w:p>
        </w:tc>
        <w:tc>
          <w:tcPr>
            <w:tcW w:w="546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00C88BA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BE63F4E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8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B177738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4B1291" w:rsidRPr="004B1291" w14:paraId="6B0ED656" w14:textId="77777777" w:rsidTr="00B033BC">
        <w:trPr>
          <w:cantSplit/>
          <w:trHeight w:val="284"/>
        </w:trPr>
        <w:tc>
          <w:tcPr>
            <w:tcW w:w="272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541EB8F" w14:textId="77777777" w:rsidR="004B1291" w:rsidRPr="004B1291" w:rsidRDefault="004B1291" w:rsidP="004B1291">
            <w:pPr>
              <w:autoSpaceDE w:val="0"/>
              <w:autoSpaceDN w:val="0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Кислород</w:t>
            </w:r>
          </w:p>
        </w:tc>
        <w:tc>
          <w:tcPr>
            <w:tcW w:w="5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CF680A6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vertAlign w:val="superscript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тыс.м</w:t>
            </w:r>
            <w:r w:rsidRPr="004B1291">
              <w:rPr>
                <w:rFonts w:eastAsia="Calibri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7B246E2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2,6</w:t>
            </w:r>
          </w:p>
        </w:tc>
        <w:tc>
          <w:tcPr>
            <w:tcW w:w="8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D561920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3,7</w:t>
            </w:r>
          </w:p>
        </w:tc>
      </w:tr>
      <w:tr w:rsidR="004B1291" w:rsidRPr="004B1291" w14:paraId="7D5C19C1" w14:textId="77777777" w:rsidTr="00B033BC">
        <w:trPr>
          <w:cantSplit/>
          <w:trHeight w:val="284"/>
        </w:trPr>
        <w:tc>
          <w:tcPr>
            <w:tcW w:w="272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34188DE" w14:textId="77777777" w:rsidR="004B1291" w:rsidRPr="004B1291" w:rsidRDefault="004B1291" w:rsidP="004B1291">
            <w:pPr>
              <w:autoSpaceDE w:val="0"/>
              <w:autoSpaceDN w:val="0"/>
              <w:rPr>
                <w:rFonts w:eastAsia="Calibri"/>
                <w:i/>
                <w:sz w:val="18"/>
                <w:szCs w:val="18"/>
                <w:u w:val="single"/>
                <w:lang w:eastAsia="en-US"/>
              </w:rPr>
            </w:pPr>
            <w:r w:rsidRPr="004B1291">
              <w:rPr>
                <w:rFonts w:eastAsia="Calibri"/>
                <w:i/>
                <w:sz w:val="18"/>
                <w:szCs w:val="18"/>
                <w:u w:val="single"/>
                <w:lang w:eastAsia="en-US"/>
              </w:rPr>
              <w:t xml:space="preserve"> Производство резиновых и пластмассовых изделий, прочих неметаллических минеральных продуктов</w:t>
            </w:r>
          </w:p>
        </w:tc>
        <w:tc>
          <w:tcPr>
            <w:tcW w:w="5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42C8E94" w14:textId="77777777" w:rsidR="004B1291" w:rsidRPr="004B1291" w:rsidRDefault="004B1291" w:rsidP="004B1291">
            <w:pPr>
              <w:autoSpaceDE w:val="0"/>
              <w:autoSpaceDN w:val="0"/>
              <w:jc w:val="right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853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6C66AD1D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879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3A0C1A5C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4B1291" w:rsidRPr="004B1291" w14:paraId="005326D4" w14:textId="77777777" w:rsidTr="00B033BC">
        <w:trPr>
          <w:cantSplit/>
          <w:trHeight w:val="284"/>
        </w:trPr>
        <w:tc>
          <w:tcPr>
            <w:tcW w:w="272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154F540" w14:textId="77777777" w:rsidR="004B1291" w:rsidRPr="004B1291" w:rsidRDefault="004B1291" w:rsidP="004B1291">
            <w:pPr>
              <w:autoSpaceDE w:val="0"/>
              <w:autoSpaceDN w:val="0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Двери, окна, рамы, пороги для дверей, жалюзи и аналогичные изделия из пластмасс</w:t>
            </w:r>
          </w:p>
        </w:tc>
        <w:tc>
          <w:tcPr>
            <w:tcW w:w="5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3518712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м</w:t>
            </w:r>
            <w:r w:rsidRPr="004B1291">
              <w:rPr>
                <w:rFonts w:eastAsia="Calibri"/>
                <w:sz w:val="18"/>
                <w:szCs w:val="18"/>
                <w:vertAlign w:val="superscript"/>
                <w:lang w:eastAsia="en-US"/>
              </w:rPr>
              <w:t>2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29B789D1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6269,0</w:t>
            </w:r>
          </w:p>
        </w:tc>
        <w:tc>
          <w:tcPr>
            <w:tcW w:w="879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012EED52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6881,9</w:t>
            </w:r>
          </w:p>
        </w:tc>
      </w:tr>
      <w:tr w:rsidR="004B1291" w:rsidRPr="004B1291" w14:paraId="26894BC4" w14:textId="77777777" w:rsidTr="00B033BC">
        <w:trPr>
          <w:cantSplit/>
          <w:trHeight w:val="284"/>
        </w:trPr>
        <w:tc>
          <w:tcPr>
            <w:tcW w:w="2722" w:type="pct"/>
            <w:tcBorders>
              <w:top w:val="nil"/>
              <w:left w:val="single" w:sz="4" w:space="0" w:color="auto"/>
              <w:right w:val="nil"/>
            </w:tcBorders>
            <w:vAlign w:val="bottom"/>
          </w:tcPr>
          <w:p w14:paraId="110543CC" w14:textId="77777777" w:rsidR="004B1291" w:rsidRPr="004B1291" w:rsidRDefault="004B1291" w:rsidP="004B1291">
            <w:pPr>
              <w:autoSpaceDE w:val="0"/>
              <w:autoSpaceDN w:val="0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Известь</w:t>
            </w:r>
          </w:p>
        </w:tc>
        <w:tc>
          <w:tcPr>
            <w:tcW w:w="54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1206B19B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 w:rsidRPr="004B1291">
              <w:rPr>
                <w:rFonts w:eastAsia="Calibri"/>
                <w:sz w:val="18"/>
                <w:szCs w:val="18"/>
                <w:lang w:eastAsia="en-US"/>
              </w:rPr>
              <w:t>тыс.т</w:t>
            </w:r>
            <w:proofErr w:type="spellEnd"/>
            <w:r w:rsidRPr="004B1291">
              <w:rPr>
                <w:rFonts w:eastAsia="Calibri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853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5D82FC6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1,5</w:t>
            </w:r>
          </w:p>
        </w:tc>
        <w:tc>
          <w:tcPr>
            <w:tcW w:w="87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1AD75B3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</w:tr>
      <w:tr w:rsidR="004B1291" w:rsidRPr="004B1291" w14:paraId="141F3DDF" w14:textId="77777777" w:rsidTr="00B033BC">
        <w:trPr>
          <w:cantSplit/>
          <w:trHeight w:val="284"/>
        </w:trPr>
        <w:tc>
          <w:tcPr>
            <w:tcW w:w="272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C2C5BDE" w14:textId="77777777" w:rsidR="004B1291" w:rsidRPr="004B1291" w:rsidRDefault="004B1291" w:rsidP="004B1291">
            <w:pPr>
              <w:autoSpaceDE w:val="0"/>
              <w:autoSpaceDN w:val="0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Сборные строительные конструкции, из бетона</w:t>
            </w:r>
          </w:p>
        </w:tc>
        <w:tc>
          <w:tcPr>
            <w:tcW w:w="54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CCD404B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т.</w:t>
            </w:r>
          </w:p>
        </w:tc>
        <w:tc>
          <w:tcPr>
            <w:tcW w:w="853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92865C5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12173,8</w:t>
            </w:r>
          </w:p>
        </w:tc>
        <w:tc>
          <w:tcPr>
            <w:tcW w:w="87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DD51F52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18306,8</w:t>
            </w:r>
          </w:p>
        </w:tc>
      </w:tr>
      <w:tr w:rsidR="004B1291" w:rsidRPr="004B1291" w14:paraId="56EC06F3" w14:textId="77777777" w:rsidTr="00B033BC">
        <w:trPr>
          <w:cantSplit/>
          <w:trHeight w:val="284"/>
        </w:trPr>
        <w:tc>
          <w:tcPr>
            <w:tcW w:w="2722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D954684" w14:textId="77777777" w:rsidR="004B1291" w:rsidRPr="004B1291" w:rsidRDefault="004B1291" w:rsidP="004B1291">
            <w:pPr>
              <w:autoSpaceDE w:val="0"/>
              <w:autoSpaceDN w:val="0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Бетон товарный</w:t>
            </w:r>
          </w:p>
        </w:tc>
        <w:tc>
          <w:tcPr>
            <w:tcW w:w="54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2BEF9C4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т.</w:t>
            </w:r>
          </w:p>
        </w:tc>
        <w:tc>
          <w:tcPr>
            <w:tcW w:w="853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3809670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208158,2</w:t>
            </w:r>
          </w:p>
        </w:tc>
        <w:tc>
          <w:tcPr>
            <w:tcW w:w="87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7183668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98699,5</w:t>
            </w:r>
          </w:p>
        </w:tc>
      </w:tr>
      <w:tr w:rsidR="004B1291" w:rsidRPr="004B1291" w14:paraId="256A12AF" w14:textId="77777777" w:rsidTr="00B033BC">
        <w:trPr>
          <w:cantSplit/>
          <w:trHeight w:val="284"/>
        </w:trPr>
        <w:tc>
          <w:tcPr>
            <w:tcW w:w="2722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7D389F2" w14:textId="77777777" w:rsidR="004B1291" w:rsidRPr="004B1291" w:rsidRDefault="004B1291" w:rsidP="004B1291">
            <w:pPr>
              <w:autoSpaceDE w:val="0"/>
              <w:autoSpaceDN w:val="0"/>
              <w:rPr>
                <w:rFonts w:eastAsia="Calibri"/>
                <w:i/>
                <w:sz w:val="18"/>
                <w:szCs w:val="18"/>
                <w:u w:val="single"/>
                <w:lang w:eastAsia="en-US"/>
              </w:rPr>
            </w:pPr>
            <w:r w:rsidRPr="004B1291">
              <w:rPr>
                <w:rFonts w:eastAsia="Calibri"/>
                <w:i/>
                <w:sz w:val="18"/>
                <w:szCs w:val="18"/>
                <w:u w:val="single"/>
                <w:lang w:eastAsia="en-US"/>
              </w:rPr>
              <w:t xml:space="preserve"> Производство основных металлов и готовых металлических изделий, кроме машин и оборудования</w:t>
            </w:r>
          </w:p>
        </w:tc>
        <w:tc>
          <w:tcPr>
            <w:tcW w:w="546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95FD172" w14:textId="77777777" w:rsidR="004B1291" w:rsidRPr="004B1291" w:rsidRDefault="004B1291" w:rsidP="004B1291">
            <w:pPr>
              <w:autoSpaceDE w:val="0"/>
              <w:autoSpaceDN w:val="0"/>
              <w:ind w:right="-11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853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BF2D5A8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879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DFB86AB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4B1291" w:rsidRPr="004B1291" w14:paraId="3203CC36" w14:textId="77777777" w:rsidTr="00B033BC">
        <w:trPr>
          <w:cantSplit/>
          <w:trHeight w:val="284"/>
        </w:trPr>
        <w:tc>
          <w:tcPr>
            <w:tcW w:w="2722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715B7EC4" w14:textId="77777777" w:rsidR="004B1291" w:rsidRPr="004B1291" w:rsidRDefault="004B1291" w:rsidP="004B1291">
            <w:pPr>
              <w:autoSpaceDE w:val="0"/>
              <w:autoSpaceDN w:val="0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Металлоконструкции и их части</w:t>
            </w:r>
          </w:p>
        </w:tc>
        <w:tc>
          <w:tcPr>
            <w:tcW w:w="5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E1B1213" w14:textId="77777777" w:rsidR="004B1291" w:rsidRPr="004B1291" w:rsidRDefault="004B1291" w:rsidP="004B1291">
            <w:pPr>
              <w:autoSpaceDE w:val="0"/>
              <w:autoSpaceDN w:val="0"/>
              <w:ind w:right="-11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т.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4F9139E5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201,4</w:t>
            </w:r>
          </w:p>
        </w:tc>
        <w:tc>
          <w:tcPr>
            <w:tcW w:w="879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1166DB9D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114,8</w:t>
            </w:r>
          </w:p>
        </w:tc>
      </w:tr>
      <w:tr w:rsidR="004B1291" w:rsidRPr="004B1291" w14:paraId="5B451FFD" w14:textId="77777777" w:rsidTr="00B033BC">
        <w:trPr>
          <w:cantSplit/>
          <w:trHeight w:val="284"/>
        </w:trPr>
        <w:tc>
          <w:tcPr>
            <w:tcW w:w="2722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56BDF39B" w14:textId="77777777" w:rsidR="004B1291" w:rsidRPr="004B1291" w:rsidRDefault="004B1291" w:rsidP="004B1291">
            <w:pPr>
              <w:autoSpaceDE w:val="0"/>
              <w:autoSpaceDN w:val="0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Решетки, сетки и ограждения из железной, стальной и медной проволоки</w:t>
            </w:r>
          </w:p>
        </w:tc>
        <w:tc>
          <w:tcPr>
            <w:tcW w:w="5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0375FCB" w14:textId="77777777" w:rsidR="004B1291" w:rsidRPr="004B1291" w:rsidRDefault="004B1291" w:rsidP="004B1291">
            <w:pPr>
              <w:autoSpaceDE w:val="0"/>
              <w:autoSpaceDN w:val="0"/>
              <w:ind w:right="-11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 w:rsidRPr="004B1291">
              <w:rPr>
                <w:rFonts w:eastAsia="Calibri"/>
                <w:sz w:val="18"/>
                <w:szCs w:val="18"/>
                <w:lang w:eastAsia="en-US"/>
              </w:rPr>
              <w:t>кВ.</w:t>
            </w:r>
            <w:proofErr w:type="spellEnd"/>
            <w:r w:rsidRPr="004B1291">
              <w:rPr>
                <w:rFonts w:eastAsia="Calibri"/>
                <w:sz w:val="18"/>
                <w:szCs w:val="18"/>
                <w:lang w:eastAsia="en-US"/>
              </w:rPr>
              <w:t xml:space="preserve"> м.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7762CA75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12000,0</w:t>
            </w:r>
          </w:p>
        </w:tc>
        <w:tc>
          <w:tcPr>
            <w:tcW w:w="879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23FDD0EF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12035,0</w:t>
            </w:r>
          </w:p>
        </w:tc>
      </w:tr>
      <w:tr w:rsidR="004B1291" w:rsidRPr="004B1291" w14:paraId="0EDF11C6" w14:textId="77777777" w:rsidTr="00B033BC">
        <w:trPr>
          <w:cantSplit/>
          <w:trHeight w:val="284"/>
        </w:trPr>
        <w:tc>
          <w:tcPr>
            <w:tcW w:w="2722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05E90B79" w14:textId="77777777" w:rsidR="004B1291" w:rsidRPr="004B1291" w:rsidRDefault="004B1291" w:rsidP="004B1291">
            <w:pPr>
              <w:autoSpaceDE w:val="0"/>
              <w:autoSpaceDN w:val="0"/>
              <w:rPr>
                <w:rFonts w:eastAsia="Calibri"/>
                <w:i/>
                <w:sz w:val="18"/>
                <w:szCs w:val="18"/>
                <w:u w:val="single"/>
                <w:lang w:eastAsia="en-US"/>
              </w:rPr>
            </w:pPr>
            <w:r w:rsidRPr="004B1291">
              <w:rPr>
                <w:rFonts w:eastAsia="Calibri"/>
                <w:i/>
                <w:sz w:val="18"/>
                <w:szCs w:val="18"/>
                <w:u w:val="single"/>
                <w:lang w:eastAsia="en-US"/>
              </w:rPr>
              <w:t xml:space="preserve"> Производство электронного и оптического оборудования</w:t>
            </w:r>
          </w:p>
        </w:tc>
        <w:tc>
          <w:tcPr>
            <w:tcW w:w="54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5869DD46" w14:textId="77777777" w:rsidR="004B1291" w:rsidRPr="004B1291" w:rsidRDefault="004B1291" w:rsidP="004B1291">
            <w:pPr>
              <w:autoSpaceDE w:val="0"/>
              <w:autoSpaceDN w:val="0"/>
              <w:jc w:val="right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853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05AA8BC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879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1081A1F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4B1291" w:rsidRPr="004B1291" w14:paraId="22A63549" w14:textId="77777777" w:rsidTr="00B033BC">
        <w:trPr>
          <w:cantSplit/>
          <w:trHeight w:val="284"/>
        </w:trPr>
        <w:tc>
          <w:tcPr>
            <w:tcW w:w="2722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1EB98BBC" w14:textId="77777777" w:rsidR="004B1291" w:rsidRPr="004B1291" w:rsidRDefault="004B1291" w:rsidP="004B1291">
            <w:pPr>
              <w:autoSpaceDE w:val="0"/>
              <w:autoSpaceDN w:val="0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 xml:space="preserve">Диоды, транзисторы, тиристоры, </w:t>
            </w:r>
            <w:proofErr w:type="spellStart"/>
            <w:r w:rsidRPr="004B1291">
              <w:rPr>
                <w:rFonts w:eastAsia="Calibri"/>
                <w:sz w:val="18"/>
                <w:szCs w:val="18"/>
                <w:lang w:eastAsia="en-US"/>
              </w:rPr>
              <w:t>димисторы</w:t>
            </w:r>
            <w:proofErr w:type="spellEnd"/>
            <w:r w:rsidRPr="004B1291">
              <w:rPr>
                <w:rFonts w:eastAsia="Calibri"/>
                <w:sz w:val="18"/>
                <w:szCs w:val="18"/>
                <w:lang w:eastAsia="en-US"/>
              </w:rPr>
              <w:t xml:space="preserve"> и </w:t>
            </w:r>
            <w:proofErr w:type="spellStart"/>
            <w:r w:rsidRPr="004B1291">
              <w:rPr>
                <w:rFonts w:eastAsia="Calibri"/>
                <w:sz w:val="18"/>
                <w:szCs w:val="18"/>
                <w:lang w:eastAsia="en-US"/>
              </w:rPr>
              <w:t>симисторы</w:t>
            </w:r>
            <w:proofErr w:type="spellEnd"/>
          </w:p>
        </w:tc>
        <w:tc>
          <w:tcPr>
            <w:tcW w:w="54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4F32649E" w14:textId="77777777" w:rsidR="004B1291" w:rsidRPr="004B1291" w:rsidRDefault="004B1291" w:rsidP="004B1291">
            <w:pPr>
              <w:autoSpaceDE w:val="0"/>
              <w:autoSpaceDN w:val="0"/>
              <w:ind w:right="-11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шт.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5B4AD983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2278,0</w:t>
            </w:r>
          </w:p>
        </w:tc>
        <w:tc>
          <w:tcPr>
            <w:tcW w:w="879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618767CE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271,0</w:t>
            </w:r>
          </w:p>
        </w:tc>
      </w:tr>
      <w:tr w:rsidR="004B1291" w:rsidRPr="004B1291" w14:paraId="15D6530D" w14:textId="77777777" w:rsidTr="00B033BC">
        <w:trPr>
          <w:cantSplit/>
          <w:trHeight w:val="284"/>
        </w:trPr>
        <w:tc>
          <w:tcPr>
            <w:tcW w:w="2722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5D56F720" w14:textId="77777777" w:rsidR="004B1291" w:rsidRPr="004B1291" w:rsidRDefault="004B1291" w:rsidP="004B1291">
            <w:pPr>
              <w:autoSpaceDE w:val="0"/>
              <w:autoSpaceDN w:val="0"/>
              <w:rPr>
                <w:rFonts w:eastAsia="Calibri"/>
                <w:b/>
                <w:bCs/>
                <w:iCs/>
                <w:sz w:val="18"/>
                <w:szCs w:val="18"/>
                <w:u w:val="single"/>
                <w:lang w:eastAsia="en-US"/>
              </w:rPr>
            </w:pPr>
            <w:r w:rsidRPr="004B1291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4B1291">
              <w:rPr>
                <w:rFonts w:eastAsia="Calibri"/>
                <w:b/>
                <w:bCs/>
                <w:iCs/>
                <w:sz w:val="18"/>
                <w:szCs w:val="18"/>
                <w:u w:val="single"/>
                <w:lang w:eastAsia="en-US"/>
              </w:rPr>
              <w:t xml:space="preserve">Прочие отрасли промышленности </w:t>
            </w:r>
          </w:p>
        </w:tc>
        <w:tc>
          <w:tcPr>
            <w:tcW w:w="54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6C537D02" w14:textId="77777777" w:rsidR="004B1291" w:rsidRPr="004B1291" w:rsidRDefault="004B1291" w:rsidP="004B1291">
            <w:pPr>
              <w:autoSpaceDE w:val="0"/>
              <w:autoSpaceDN w:val="0"/>
              <w:jc w:val="right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853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59EFB5A1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879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5C17BDB9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4B1291" w:rsidRPr="004B1291" w14:paraId="17977844" w14:textId="77777777" w:rsidTr="00B033BC">
        <w:trPr>
          <w:cantSplit/>
          <w:trHeight w:val="284"/>
        </w:trPr>
        <w:tc>
          <w:tcPr>
            <w:tcW w:w="2722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5A3CE254" w14:textId="77777777" w:rsidR="004B1291" w:rsidRPr="004B1291" w:rsidRDefault="004B1291" w:rsidP="004B1291">
            <w:pPr>
              <w:autoSpaceDE w:val="0"/>
              <w:autoSpaceDN w:val="0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Мебель</w:t>
            </w:r>
          </w:p>
        </w:tc>
        <w:tc>
          <w:tcPr>
            <w:tcW w:w="54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6CC38ABA" w14:textId="77777777" w:rsidR="004B1291" w:rsidRPr="004B1291" w:rsidRDefault="004B1291" w:rsidP="004B1291">
            <w:pPr>
              <w:autoSpaceDE w:val="0"/>
              <w:autoSpaceDN w:val="0"/>
              <w:ind w:left="-79"/>
              <w:jc w:val="right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тыс. сом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4ADF616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80379,5</w:t>
            </w:r>
          </w:p>
        </w:tc>
        <w:tc>
          <w:tcPr>
            <w:tcW w:w="8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0C66EDA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106122,2</w:t>
            </w:r>
          </w:p>
        </w:tc>
      </w:tr>
      <w:tr w:rsidR="004B1291" w:rsidRPr="004B1291" w14:paraId="6549CCF2" w14:textId="77777777" w:rsidTr="00B033BC">
        <w:trPr>
          <w:cantSplit/>
          <w:trHeight w:val="284"/>
        </w:trPr>
        <w:tc>
          <w:tcPr>
            <w:tcW w:w="272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8ED7EBA" w14:textId="77777777" w:rsidR="004B1291" w:rsidRPr="004B1291" w:rsidRDefault="004B1291" w:rsidP="004B1291">
            <w:pPr>
              <w:autoSpaceDE w:val="0"/>
              <w:autoSpaceDN w:val="0"/>
              <w:rPr>
                <w:rFonts w:eastAsia="Calibri"/>
                <w:b/>
                <w:sz w:val="18"/>
                <w:szCs w:val="18"/>
                <w:u w:val="single"/>
                <w:lang w:eastAsia="en-US"/>
              </w:rPr>
            </w:pPr>
            <w:r w:rsidRPr="004B1291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4B1291">
              <w:rPr>
                <w:rFonts w:eastAsia="Calibri"/>
                <w:b/>
                <w:i/>
                <w:iCs/>
                <w:sz w:val="18"/>
                <w:szCs w:val="18"/>
                <w:u w:val="single"/>
                <w:lang w:eastAsia="en-US"/>
              </w:rPr>
              <w:t>Обеспечение электроэнергией, газом и паром</w:t>
            </w:r>
          </w:p>
        </w:tc>
        <w:tc>
          <w:tcPr>
            <w:tcW w:w="5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A237DFD" w14:textId="77777777" w:rsidR="004B1291" w:rsidRPr="004B1291" w:rsidRDefault="004B1291" w:rsidP="004B1291">
            <w:pPr>
              <w:autoSpaceDE w:val="0"/>
              <w:autoSpaceDN w:val="0"/>
              <w:jc w:val="right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853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7EA51345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879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1DE13F65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4B1291" w:rsidRPr="004B1291" w14:paraId="364700BA" w14:textId="77777777" w:rsidTr="00B033BC">
        <w:trPr>
          <w:cantSplit/>
          <w:trHeight w:val="284"/>
        </w:trPr>
        <w:tc>
          <w:tcPr>
            <w:tcW w:w="2722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5B485626" w14:textId="77777777" w:rsidR="004B1291" w:rsidRPr="004B1291" w:rsidRDefault="004B1291" w:rsidP="004B1291">
            <w:pPr>
              <w:autoSpaceDE w:val="0"/>
              <w:autoSpaceDN w:val="0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Производство электроэнергии</w:t>
            </w:r>
          </w:p>
        </w:tc>
        <w:tc>
          <w:tcPr>
            <w:tcW w:w="54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011DE1C6" w14:textId="77777777" w:rsidR="004B1291" w:rsidRPr="004B1291" w:rsidRDefault="004B1291" w:rsidP="004B1291">
            <w:pPr>
              <w:autoSpaceDE w:val="0"/>
              <w:autoSpaceDN w:val="0"/>
              <w:ind w:left="-44" w:right="-11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 xml:space="preserve">млн. </w:t>
            </w:r>
            <w:proofErr w:type="spellStart"/>
            <w:r w:rsidRPr="004B1291">
              <w:rPr>
                <w:rFonts w:eastAsia="Calibri"/>
                <w:sz w:val="18"/>
                <w:szCs w:val="18"/>
                <w:lang w:eastAsia="en-US"/>
              </w:rPr>
              <w:t>квт.ч</w:t>
            </w:r>
            <w:proofErr w:type="spellEnd"/>
            <w:r w:rsidRPr="004B1291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853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26B26F8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35,3</w:t>
            </w:r>
          </w:p>
        </w:tc>
        <w:tc>
          <w:tcPr>
            <w:tcW w:w="87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3C2E139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88,9</w:t>
            </w:r>
          </w:p>
        </w:tc>
      </w:tr>
      <w:tr w:rsidR="004B1291" w:rsidRPr="004B1291" w14:paraId="540A5A98" w14:textId="77777777" w:rsidTr="00B033BC">
        <w:trPr>
          <w:cantSplit/>
          <w:trHeight w:val="284"/>
        </w:trPr>
        <w:tc>
          <w:tcPr>
            <w:tcW w:w="2722" w:type="pct"/>
            <w:tcBorders>
              <w:left w:val="single" w:sz="4" w:space="0" w:color="auto"/>
              <w:bottom w:val="nil"/>
              <w:right w:val="nil"/>
            </w:tcBorders>
            <w:vAlign w:val="bottom"/>
          </w:tcPr>
          <w:p w14:paraId="5CF3C22D" w14:textId="77777777" w:rsidR="004B1291" w:rsidRPr="004B1291" w:rsidRDefault="004B1291" w:rsidP="004B1291">
            <w:pPr>
              <w:autoSpaceDE w:val="0"/>
              <w:autoSpaceDN w:val="0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Услуги по распределению электроэнергии (без стоимости покупной электроэнергии)</w:t>
            </w:r>
          </w:p>
        </w:tc>
        <w:tc>
          <w:tcPr>
            <w:tcW w:w="546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E6D13B0" w14:textId="77777777" w:rsidR="004B1291" w:rsidRPr="004B1291" w:rsidRDefault="004B1291" w:rsidP="004B1291">
            <w:pPr>
              <w:autoSpaceDE w:val="0"/>
              <w:autoSpaceDN w:val="0"/>
              <w:ind w:left="-57" w:right="-11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 w:rsidRPr="004B1291">
              <w:rPr>
                <w:rFonts w:eastAsia="Calibri"/>
                <w:sz w:val="18"/>
                <w:szCs w:val="18"/>
                <w:lang w:eastAsia="en-US"/>
              </w:rPr>
              <w:t>тыс.сом</w:t>
            </w:r>
            <w:proofErr w:type="spellEnd"/>
          </w:p>
        </w:tc>
        <w:tc>
          <w:tcPr>
            <w:tcW w:w="853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9990A87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1997505,5</w:t>
            </w:r>
          </w:p>
        </w:tc>
        <w:tc>
          <w:tcPr>
            <w:tcW w:w="879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F358A60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1997377,7</w:t>
            </w:r>
          </w:p>
        </w:tc>
      </w:tr>
      <w:tr w:rsidR="004B1291" w:rsidRPr="004B1291" w14:paraId="11EDA892" w14:textId="77777777" w:rsidTr="00B033BC">
        <w:trPr>
          <w:cantSplit/>
          <w:trHeight w:val="284"/>
        </w:trPr>
        <w:tc>
          <w:tcPr>
            <w:tcW w:w="2722" w:type="pct"/>
            <w:tcBorders>
              <w:left w:val="single" w:sz="4" w:space="0" w:color="auto"/>
              <w:right w:val="nil"/>
            </w:tcBorders>
            <w:vAlign w:val="bottom"/>
          </w:tcPr>
          <w:p w14:paraId="2C424B44" w14:textId="77777777" w:rsidR="004B1291" w:rsidRPr="004B1291" w:rsidRDefault="004B1291" w:rsidP="004B1291">
            <w:pPr>
              <w:autoSpaceDE w:val="0"/>
              <w:autoSpaceDN w:val="0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Тепловая энергия</w:t>
            </w:r>
          </w:p>
        </w:tc>
        <w:tc>
          <w:tcPr>
            <w:tcW w:w="54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64E4593" w14:textId="77777777" w:rsidR="004B1291" w:rsidRPr="004B1291" w:rsidRDefault="004B1291" w:rsidP="004B1291">
            <w:pPr>
              <w:autoSpaceDE w:val="0"/>
              <w:autoSpaceDN w:val="0"/>
              <w:ind w:left="-15" w:right="-110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тыс. Гкал</w:t>
            </w:r>
          </w:p>
        </w:tc>
        <w:tc>
          <w:tcPr>
            <w:tcW w:w="853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3CFD207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40,1</w:t>
            </w:r>
          </w:p>
        </w:tc>
        <w:tc>
          <w:tcPr>
            <w:tcW w:w="87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6B8FDCE" w14:textId="77777777" w:rsidR="004B1291" w:rsidRPr="004B1291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B1291">
              <w:rPr>
                <w:rFonts w:eastAsia="Calibri"/>
                <w:sz w:val="18"/>
                <w:szCs w:val="18"/>
                <w:lang w:eastAsia="en-US"/>
              </w:rPr>
              <w:t>40,6</w:t>
            </w:r>
          </w:p>
        </w:tc>
      </w:tr>
      <w:tr w:rsidR="004B1291" w:rsidRPr="004B1291" w14:paraId="4E6BB98F" w14:textId="77777777" w:rsidTr="00B033BC">
        <w:trPr>
          <w:cantSplit/>
          <w:trHeight w:val="284"/>
        </w:trPr>
        <w:tc>
          <w:tcPr>
            <w:tcW w:w="2722" w:type="pct"/>
            <w:tcBorders>
              <w:left w:val="single" w:sz="4" w:space="0" w:color="auto"/>
              <w:right w:val="nil"/>
            </w:tcBorders>
            <w:vAlign w:val="bottom"/>
          </w:tcPr>
          <w:p w14:paraId="6568AF9F" w14:textId="77777777" w:rsidR="004B1291" w:rsidRPr="00B033BC" w:rsidRDefault="004B1291" w:rsidP="004B1291">
            <w:pPr>
              <w:autoSpaceDE w:val="0"/>
              <w:autoSpaceDN w:val="0"/>
              <w:rPr>
                <w:rFonts w:eastAsia="Calibri"/>
                <w:b/>
                <w:bCs/>
                <w:sz w:val="18"/>
                <w:szCs w:val="18"/>
                <w:u w:val="single"/>
                <w:lang w:eastAsia="en-US"/>
              </w:rPr>
            </w:pPr>
            <w:r w:rsidRPr="00B033BC">
              <w:rPr>
                <w:rFonts w:eastAsia="Calibri"/>
                <w:b/>
                <w:bCs/>
                <w:sz w:val="18"/>
                <w:szCs w:val="18"/>
                <w:u w:val="single"/>
                <w:lang w:eastAsia="en-US"/>
              </w:rPr>
              <w:t>Водоснабжение, очистка, обработка отходов и получение вторичного сырья</w:t>
            </w:r>
          </w:p>
        </w:tc>
        <w:tc>
          <w:tcPr>
            <w:tcW w:w="54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C2644A5" w14:textId="77777777" w:rsidR="004B1291" w:rsidRPr="00B033BC" w:rsidRDefault="004B1291" w:rsidP="004B1291">
            <w:pPr>
              <w:autoSpaceDE w:val="0"/>
              <w:autoSpaceDN w:val="0"/>
              <w:ind w:left="-156" w:right="-11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853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63245EA2" w14:textId="77777777" w:rsidR="004B1291" w:rsidRPr="00B033BC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879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054F4DE3" w14:textId="77777777" w:rsidR="004B1291" w:rsidRPr="00B033BC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4B1291" w:rsidRPr="004B1291" w14:paraId="07BDCE5D" w14:textId="77777777" w:rsidTr="00B033BC">
        <w:trPr>
          <w:cantSplit/>
          <w:trHeight w:val="284"/>
        </w:trPr>
        <w:tc>
          <w:tcPr>
            <w:tcW w:w="2722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5BA705A" w14:textId="77777777" w:rsidR="004B1291" w:rsidRPr="00B033BC" w:rsidRDefault="004B1291" w:rsidP="004B1291">
            <w:pPr>
              <w:autoSpaceDE w:val="0"/>
              <w:autoSpaceDN w:val="0"/>
              <w:rPr>
                <w:rFonts w:eastAsia="Calibri"/>
                <w:sz w:val="18"/>
                <w:szCs w:val="18"/>
                <w:lang w:eastAsia="en-US"/>
              </w:rPr>
            </w:pPr>
            <w:r w:rsidRPr="00B033BC">
              <w:rPr>
                <w:rFonts w:eastAsia="Calibri"/>
                <w:sz w:val="18"/>
                <w:szCs w:val="18"/>
                <w:lang w:eastAsia="en-US"/>
              </w:rPr>
              <w:t>Природная вода</w:t>
            </w:r>
          </w:p>
        </w:tc>
        <w:tc>
          <w:tcPr>
            <w:tcW w:w="54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74F886" w14:textId="77777777" w:rsidR="004B1291" w:rsidRPr="00B033BC" w:rsidRDefault="004B1291" w:rsidP="004B1291">
            <w:pPr>
              <w:autoSpaceDE w:val="0"/>
              <w:autoSpaceDN w:val="0"/>
              <w:ind w:left="-156" w:right="-11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033BC">
              <w:rPr>
                <w:rFonts w:eastAsia="Calibri"/>
                <w:sz w:val="18"/>
                <w:szCs w:val="18"/>
                <w:lang w:eastAsia="en-US"/>
              </w:rPr>
              <w:t>тыс. м</w:t>
            </w:r>
            <w:r w:rsidRPr="00B033BC">
              <w:rPr>
                <w:rFonts w:eastAsia="Calibri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6EFFA1" w14:textId="77777777" w:rsidR="004B1291" w:rsidRPr="00B033BC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033BC">
              <w:rPr>
                <w:rFonts w:eastAsia="Calibri"/>
                <w:sz w:val="18"/>
                <w:szCs w:val="18"/>
                <w:lang w:eastAsia="en-US"/>
              </w:rPr>
              <w:t>11350,0</w:t>
            </w:r>
          </w:p>
        </w:tc>
        <w:tc>
          <w:tcPr>
            <w:tcW w:w="8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5179E3" w14:textId="77777777" w:rsidR="004B1291" w:rsidRPr="00B033BC" w:rsidRDefault="004B1291" w:rsidP="004B1291">
            <w:pPr>
              <w:autoSpaceDE w:val="0"/>
              <w:autoSpaceDN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033BC">
              <w:rPr>
                <w:rFonts w:eastAsia="Calibri"/>
                <w:sz w:val="18"/>
                <w:szCs w:val="18"/>
                <w:lang w:eastAsia="en-US"/>
              </w:rPr>
              <w:t>14898,5</w:t>
            </w:r>
          </w:p>
        </w:tc>
      </w:tr>
    </w:tbl>
    <w:p w14:paraId="119AACC9" w14:textId="77777777" w:rsidR="004B1291" w:rsidRDefault="004B1291"/>
    <w:sectPr w:rsidR="004B1291" w:rsidSect="009B7894">
      <w:footerReference w:type="default" r:id="rId14"/>
      <w:pgSz w:w="11906" w:h="16838"/>
      <w:pgMar w:top="1135" w:right="991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4353F" w14:textId="77777777" w:rsidR="00C41C84" w:rsidRDefault="00C41C84" w:rsidP="003F2440">
      <w:r>
        <w:separator/>
      </w:r>
    </w:p>
  </w:endnote>
  <w:endnote w:type="continuationSeparator" w:id="0">
    <w:p w14:paraId="16A038B6" w14:textId="77777777" w:rsidR="00C41C84" w:rsidRDefault="00C41C84" w:rsidP="003F24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Krg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Kyrghyz Time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1833043"/>
      <w:docPartObj>
        <w:docPartGallery w:val="Page Numbers (Bottom of Page)"/>
        <w:docPartUnique/>
      </w:docPartObj>
    </w:sdtPr>
    <w:sdtContent>
      <w:p w14:paraId="5490270F" w14:textId="39FFB2CE" w:rsidR="003F2440" w:rsidRDefault="003F2440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D297E62" w14:textId="77777777" w:rsidR="003F2440" w:rsidRDefault="003F2440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8672A" w14:textId="77777777" w:rsidR="00C41C84" w:rsidRDefault="00C41C84" w:rsidP="003F2440">
      <w:r>
        <w:separator/>
      </w:r>
    </w:p>
  </w:footnote>
  <w:footnote w:type="continuationSeparator" w:id="0">
    <w:p w14:paraId="129EDEA2" w14:textId="77777777" w:rsidR="00C41C84" w:rsidRDefault="00C41C84" w:rsidP="003F24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95AAC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" w15:restartNumberingAfterBreak="0">
    <w:nsid w:val="0C3F79E2"/>
    <w:multiLevelType w:val="singleLevel"/>
    <w:tmpl w:val="4774B802"/>
    <w:lvl w:ilvl="0">
      <w:numFmt w:val="bullet"/>
      <w:lvlText w:val="-"/>
      <w:lvlJc w:val="left"/>
      <w:pPr>
        <w:tabs>
          <w:tab w:val="num" w:pos="555"/>
        </w:tabs>
        <w:ind w:left="555" w:hanging="360"/>
      </w:pPr>
      <w:rPr>
        <w:rFonts w:hint="default"/>
      </w:rPr>
    </w:lvl>
  </w:abstractNum>
  <w:abstractNum w:abstractNumId="2" w15:restartNumberingAfterBreak="0">
    <w:nsid w:val="217111AE"/>
    <w:multiLevelType w:val="singleLevel"/>
    <w:tmpl w:val="C42A237E"/>
    <w:lvl w:ilvl="0">
      <w:start w:val="2"/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hint="default"/>
      </w:rPr>
    </w:lvl>
  </w:abstractNum>
  <w:num w:numId="1" w16cid:durableId="503933165">
    <w:abstractNumId w:val="2"/>
  </w:num>
  <w:num w:numId="2" w16cid:durableId="314145845">
    <w:abstractNumId w:val="0"/>
  </w:num>
  <w:num w:numId="3" w16cid:durableId="13972417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291"/>
    <w:rsid w:val="000C2D33"/>
    <w:rsid w:val="001B3701"/>
    <w:rsid w:val="001B6AB7"/>
    <w:rsid w:val="001D7E75"/>
    <w:rsid w:val="001E355E"/>
    <w:rsid w:val="001F139B"/>
    <w:rsid w:val="00240351"/>
    <w:rsid w:val="002A202A"/>
    <w:rsid w:val="002D451C"/>
    <w:rsid w:val="003100E4"/>
    <w:rsid w:val="00326F9F"/>
    <w:rsid w:val="003F2440"/>
    <w:rsid w:val="00432E78"/>
    <w:rsid w:val="004552A5"/>
    <w:rsid w:val="004B1291"/>
    <w:rsid w:val="004C2C43"/>
    <w:rsid w:val="004C6C53"/>
    <w:rsid w:val="00553C76"/>
    <w:rsid w:val="00554378"/>
    <w:rsid w:val="00567259"/>
    <w:rsid w:val="00691FA0"/>
    <w:rsid w:val="006E7349"/>
    <w:rsid w:val="0081276C"/>
    <w:rsid w:val="008657E1"/>
    <w:rsid w:val="00873D3F"/>
    <w:rsid w:val="008C1F86"/>
    <w:rsid w:val="00930E67"/>
    <w:rsid w:val="009B7894"/>
    <w:rsid w:val="00A547B1"/>
    <w:rsid w:val="00A80281"/>
    <w:rsid w:val="00AF4AC4"/>
    <w:rsid w:val="00B033BC"/>
    <w:rsid w:val="00B948EF"/>
    <w:rsid w:val="00BE20B8"/>
    <w:rsid w:val="00C11DF3"/>
    <w:rsid w:val="00C41C84"/>
    <w:rsid w:val="00D965AA"/>
    <w:rsid w:val="00DF3C18"/>
    <w:rsid w:val="00E14F16"/>
    <w:rsid w:val="00E17700"/>
    <w:rsid w:val="00E74B4F"/>
    <w:rsid w:val="00E96ECA"/>
    <w:rsid w:val="00F95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CDF5F82"/>
  <w15:chartTrackingRefBased/>
  <w15:docId w15:val="{D7B5FF71-CD67-4F8A-8DA5-06FE2E4D7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KG" w:eastAsia="ru-K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ru-RU"/>
    </w:rPr>
  </w:style>
  <w:style w:type="paragraph" w:styleId="1">
    <w:name w:val="heading 1"/>
    <w:basedOn w:val="a"/>
    <w:next w:val="a"/>
    <w:link w:val="10"/>
    <w:qFormat/>
    <w:rsid w:val="004B1291"/>
    <w:pPr>
      <w:keepNext/>
      <w:autoSpaceDE w:val="0"/>
      <w:autoSpaceDN w:val="0"/>
      <w:jc w:val="center"/>
      <w:outlineLvl w:val="0"/>
    </w:pPr>
    <w:rPr>
      <w:b/>
      <w:bCs/>
      <w:lang w:eastAsia="ru-RU"/>
    </w:rPr>
  </w:style>
  <w:style w:type="paragraph" w:styleId="2">
    <w:name w:val="heading 2"/>
    <w:basedOn w:val="a"/>
    <w:next w:val="a"/>
    <w:link w:val="20"/>
    <w:qFormat/>
    <w:rsid w:val="004B1291"/>
    <w:pPr>
      <w:keepNext/>
      <w:autoSpaceDE w:val="0"/>
      <w:autoSpaceDN w:val="0"/>
      <w:outlineLvl w:val="1"/>
    </w:pPr>
    <w:rPr>
      <w:rFonts w:ascii="Times New Roman Krg" w:hAnsi="Times New Roman Krg"/>
      <w:sz w:val="24"/>
      <w:lang w:eastAsia="ru-RU"/>
    </w:rPr>
  </w:style>
  <w:style w:type="paragraph" w:styleId="3">
    <w:name w:val="heading 3"/>
    <w:basedOn w:val="a"/>
    <w:next w:val="a"/>
    <w:link w:val="30"/>
    <w:qFormat/>
    <w:rsid w:val="004B1291"/>
    <w:pPr>
      <w:keepNext/>
      <w:jc w:val="right"/>
      <w:outlineLvl w:val="2"/>
    </w:pPr>
    <w:rPr>
      <w:b/>
      <w:bCs/>
      <w:sz w:val="28"/>
      <w:szCs w:val="28"/>
      <w:lang w:eastAsia="ru-RU"/>
    </w:rPr>
  </w:style>
  <w:style w:type="paragraph" w:styleId="4">
    <w:name w:val="heading 4"/>
    <w:basedOn w:val="a"/>
    <w:next w:val="a"/>
    <w:link w:val="40"/>
    <w:qFormat/>
    <w:rsid w:val="004B1291"/>
    <w:pPr>
      <w:keepNext/>
      <w:autoSpaceDE w:val="0"/>
      <w:autoSpaceDN w:val="0"/>
      <w:outlineLvl w:val="3"/>
    </w:pPr>
    <w:rPr>
      <w:rFonts w:ascii="Times New Roman Krg" w:hAnsi="Times New Roman Krg"/>
      <w:sz w:val="24"/>
      <w:u w:val="single"/>
      <w:lang w:eastAsia="ru-RU"/>
    </w:rPr>
  </w:style>
  <w:style w:type="paragraph" w:styleId="5">
    <w:name w:val="heading 5"/>
    <w:basedOn w:val="a"/>
    <w:next w:val="a"/>
    <w:link w:val="50"/>
    <w:qFormat/>
    <w:rsid w:val="004B1291"/>
    <w:pPr>
      <w:keepNext/>
      <w:autoSpaceDE w:val="0"/>
      <w:autoSpaceDN w:val="0"/>
      <w:ind w:left="720"/>
      <w:outlineLvl w:val="4"/>
    </w:pPr>
    <w:rPr>
      <w:rFonts w:ascii="Times New Roman Krg" w:hAnsi="Times New Roman Krg"/>
      <w:sz w:val="24"/>
      <w:lang w:eastAsia="ru-RU"/>
    </w:rPr>
  </w:style>
  <w:style w:type="paragraph" w:styleId="6">
    <w:name w:val="heading 6"/>
    <w:basedOn w:val="a"/>
    <w:next w:val="a"/>
    <w:link w:val="60"/>
    <w:qFormat/>
    <w:rsid w:val="004B1291"/>
    <w:pPr>
      <w:keepNext/>
      <w:jc w:val="center"/>
      <w:outlineLvl w:val="5"/>
    </w:pPr>
    <w:rPr>
      <w:rFonts w:ascii="Times New Roman Krg" w:hAnsi="Times New Roman Krg"/>
      <w:b/>
      <w:sz w:val="28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4B1291"/>
    <w:pPr>
      <w:keepNext/>
      <w:jc w:val="center"/>
      <w:outlineLvl w:val="6"/>
    </w:pPr>
    <w:rPr>
      <w:rFonts w:ascii="Times New Roman Krg" w:hAnsi="Times New Roman Krg"/>
      <w:sz w:val="40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4B1291"/>
    <w:pPr>
      <w:keepNext/>
      <w:autoSpaceDE w:val="0"/>
      <w:autoSpaceDN w:val="0"/>
      <w:outlineLvl w:val="7"/>
    </w:pPr>
    <w:rPr>
      <w:rFonts w:ascii="Times New Roman Krg" w:hAnsi="Times New Roman Krg"/>
      <w:b/>
      <w:bCs/>
      <w:sz w:val="24"/>
      <w:u w:val="single"/>
      <w:lang w:eastAsia="ru-RU"/>
    </w:rPr>
  </w:style>
  <w:style w:type="paragraph" w:styleId="9">
    <w:name w:val="heading 9"/>
    <w:basedOn w:val="a"/>
    <w:next w:val="a"/>
    <w:link w:val="90"/>
    <w:qFormat/>
    <w:rsid w:val="004B1291"/>
    <w:pPr>
      <w:keepNext/>
      <w:spacing w:before="40" w:after="40"/>
      <w:outlineLvl w:val="8"/>
    </w:pPr>
    <w:rPr>
      <w:rFonts w:ascii="Kyrghyz Times" w:hAnsi="Kyrghyz Times"/>
      <w:b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B1291"/>
    <w:rPr>
      <w:b/>
      <w:bCs/>
      <w:lang w:val="ru-RU" w:eastAsia="ru-RU"/>
    </w:rPr>
  </w:style>
  <w:style w:type="character" w:customStyle="1" w:styleId="20">
    <w:name w:val="Заголовок 2 Знак"/>
    <w:basedOn w:val="a0"/>
    <w:link w:val="2"/>
    <w:rsid w:val="004B1291"/>
    <w:rPr>
      <w:rFonts w:ascii="Times New Roman Krg" w:hAnsi="Times New Roman Krg"/>
      <w:sz w:val="24"/>
      <w:lang w:val="ru-RU" w:eastAsia="ru-RU"/>
    </w:rPr>
  </w:style>
  <w:style w:type="character" w:customStyle="1" w:styleId="30">
    <w:name w:val="Заголовок 3 Знак"/>
    <w:basedOn w:val="a0"/>
    <w:link w:val="3"/>
    <w:rsid w:val="004B1291"/>
    <w:rPr>
      <w:b/>
      <w:bCs/>
      <w:sz w:val="28"/>
      <w:szCs w:val="28"/>
      <w:lang w:val="ru-RU" w:eastAsia="ru-RU"/>
    </w:rPr>
  </w:style>
  <w:style w:type="character" w:customStyle="1" w:styleId="40">
    <w:name w:val="Заголовок 4 Знак"/>
    <w:basedOn w:val="a0"/>
    <w:link w:val="4"/>
    <w:rsid w:val="004B1291"/>
    <w:rPr>
      <w:rFonts w:ascii="Times New Roman Krg" w:hAnsi="Times New Roman Krg"/>
      <w:sz w:val="24"/>
      <w:u w:val="single"/>
      <w:lang w:val="ru-RU" w:eastAsia="ru-RU"/>
    </w:rPr>
  </w:style>
  <w:style w:type="character" w:customStyle="1" w:styleId="50">
    <w:name w:val="Заголовок 5 Знак"/>
    <w:basedOn w:val="a0"/>
    <w:link w:val="5"/>
    <w:rsid w:val="004B1291"/>
    <w:rPr>
      <w:rFonts w:ascii="Times New Roman Krg" w:hAnsi="Times New Roman Krg"/>
      <w:sz w:val="24"/>
      <w:lang w:val="ru-RU" w:eastAsia="ru-RU"/>
    </w:rPr>
  </w:style>
  <w:style w:type="character" w:customStyle="1" w:styleId="60">
    <w:name w:val="Заголовок 6 Знак"/>
    <w:basedOn w:val="a0"/>
    <w:link w:val="6"/>
    <w:rsid w:val="004B1291"/>
    <w:rPr>
      <w:rFonts w:ascii="Times New Roman Krg" w:hAnsi="Times New Roman Krg"/>
      <w:b/>
      <w:sz w:val="28"/>
      <w:szCs w:val="24"/>
      <w:lang w:val="ru-RU" w:eastAsia="ru-RU"/>
    </w:rPr>
  </w:style>
  <w:style w:type="character" w:customStyle="1" w:styleId="70">
    <w:name w:val="Заголовок 7 Знак"/>
    <w:basedOn w:val="a0"/>
    <w:link w:val="7"/>
    <w:rsid w:val="004B1291"/>
    <w:rPr>
      <w:rFonts w:ascii="Times New Roman Krg" w:hAnsi="Times New Roman Krg"/>
      <w:sz w:val="40"/>
      <w:szCs w:val="24"/>
      <w:lang w:val="ru-RU" w:eastAsia="ru-RU"/>
    </w:rPr>
  </w:style>
  <w:style w:type="character" w:customStyle="1" w:styleId="80">
    <w:name w:val="Заголовок 8 Знак"/>
    <w:basedOn w:val="a0"/>
    <w:link w:val="8"/>
    <w:rsid w:val="004B1291"/>
    <w:rPr>
      <w:rFonts w:ascii="Times New Roman Krg" w:hAnsi="Times New Roman Krg"/>
      <w:b/>
      <w:bCs/>
      <w:sz w:val="24"/>
      <w:u w:val="single"/>
      <w:lang w:val="ru-RU" w:eastAsia="ru-RU"/>
    </w:rPr>
  </w:style>
  <w:style w:type="character" w:customStyle="1" w:styleId="90">
    <w:name w:val="Заголовок 9 Знак"/>
    <w:basedOn w:val="a0"/>
    <w:link w:val="9"/>
    <w:rsid w:val="004B1291"/>
    <w:rPr>
      <w:rFonts w:ascii="Kyrghyz Times" w:hAnsi="Kyrghyz Times"/>
      <w:b/>
      <w:sz w:val="18"/>
      <w:szCs w:val="18"/>
      <w:lang w:val="ru-RU" w:eastAsia="ru-RU"/>
    </w:rPr>
  </w:style>
  <w:style w:type="numbering" w:customStyle="1" w:styleId="11">
    <w:name w:val="Нет списка1"/>
    <w:next w:val="a2"/>
    <w:uiPriority w:val="99"/>
    <w:semiHidden/>
    <w:unhideWhenUsed/>
    <w:rsid w:val="004B1291"/>
  </w:style>
  <w:style w:type="character" w:customStyle="1" w:styleId="TimesNewRomanKrg">
    <w:name w:val="Обычный + Times New Roman Krg Знак"/>
    <w:link w:val="TimesNewRomanKrg0"/>
    <w:rsid w:val="004B1291"/>
    <w:rPr>
      <w:rFonts w:ascii="Times New Roman Krg" w:hAnsi="Times New Roman Krg"/>
      <w:sz w:val="24"/>
      <w:szCs w:val="24"/>
      <w:lang w:val="ru-RU" w:eastAsia="ru-RU"/>
    </w:rPr>
  </w:style>
  <w:style w:type="paragraph" w:customStyle="1" w:styleId="12">
    <w:name w:val="заголовок 1"/>
    <w:basedOn w:val="a"/>
    <w:next w:val="a"/>
    <w:rsid w:val="004B1291"/>
    <w:pPr>
      <w:keepNext/>
      <w:autoSpaceDE w:val="0"/>
      <w:autoSpaceDN w:val="0"/>
      <w:jc w:val="center"/>
    </w:pPr>
    <w:rPr>
      <w:b/>
      <w:bCs/>
      <w:lang w:eastAsia="ru-RU"/>
    </w:rPr>
  </w:style>
  <w:style w:type="paragraph" w:customStyle="1" w:styleId="13">
    <w:name w:val="Обычный1"/>
    <w:rsid w:val="004B1291"/>
    <w:pPr>
      <w:widowControl w:val="0"/>
    </w:pPr>
    <w:rPr>
      <w:snapToGrid w:val="0"/>
      <w:lang w:val="ru-RU" w:eastAsia="ru-RU"/>
    </w:rPr>
  </w:style>
  <w:style w:type="paragraph" w:customStyle="1" w:styleId="21">
    <w:name w:val="Обычный2"/>
    <w:rsid w:val="004B1291"/>
    <w:pPr>
      <w:widowControl w:val="0"/>
    </w:pPr>
    <w:rPr>
      <w:snapToGrid w:val="0"/>
      <w:lang w:val="ru-RU" w:eastAsia="ru-RU"/>
    </w:rPr>
  </w:style>
  <w:style w:type="paragraph" w:styleId="a3">
    <w:name w:val="Balloon Text"/>
    <w:basedOn w:val="a"/>
    <w:link w:val="a4"/>
    <w:semiHidden/>
    <w:rsid w:val="004B1291"/>
    <w:pPr>
      <w:autoSpaceDE w:val="0"/>
      <w:autoSpaceDN w:val="0"/>
    </w:pPr>
    <w:rPr>
      <w:rFonts w:ascii="Tahoma" w:hAnsi="Tahoma" w:cs="Tahoma"/>
      <w:sz w:val="16"/>
      <w:szCs w:val="16"/>
      <w:lang w:eastAsia="ru-RU"/>
    </w:rPr>
  </w:style>
  <w:style w:type="character" w:customStyle="1" w:styleId="a4">
    <w:name w:val="Текст выноски Знак"/>
    <w:basedOn w:val="a0"/>
    <w:link w:val="a3"/>
    <w:semiHidden/>
    <w:rsid w:val="004B1291"/>
    <w:rPr>
      <w:rFonts w:ascii="Tahoma" w:hAnsi="Tahoma" w:cs="Tahoma"/>
      <w:sz w:val="16"/>
      <w:szCs w:val="16"/>
      <w:lang w:val="ru-RU" w:eastAsia="ru-RU"/>
    </w:rPr>
  </w:style>
  <w:style w:type="paragraph" w:styleId="a5">
    <w:name w:val="Body Text"/>
    <w:basedOn w:val="a"/>
    <w:link w:val="a6"/>
    <w:rsid w:val="004B1291"/>
    <w:pPr>
      <w:jc w:val="center"/>
    </w:pPr>
    <w:rPr>
      <w:sz w:val="18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4B1291"/>
    <w:rPr>
      <w:sz w:val="18"/>
      <w:szCs w:val="24"/>
      <w:lang w:val="ru-RU" w:eastAsia="ru-RU"/>
    </w:rPr>
  </w:style>
  <w:style w:type="paragraph" w:styleId="a7">
    <w:name w:val="caption"/>
    <w:basedOn w:val="a"/>
    <w:next w:val="a"/>
    <w:qFormat/>
    <w:rsid w:val="004B1291"/>
    <w:pPr>
      <w:jc w:val="center"/>
    </w:pPr>
    <w:rPr>
      <w:b/>
      <w:sz w:val="32"/>
      <w:lang w:val="en-US" w:eastAsia="ru-RU"/>
    </w:rPr>
  </w:style>
  <w:style w:type="character" w:styleId="a8">
    <w:name w:val="Hyperlink"/>
    <w:semiHidden/>
    <w:rsid w:val="004B1291"/>
    <w:rPr>
      <w:color w:val="0000FF"/>
      <w:u w:val="single"/>
    </w:rPr>
  </w:style>
  <w:style w:type="paragraph" w:styleId="22">
    <w:name w:val="toc 2"/>
    <w:basedOn w:val="a"/>
    <w:next w:val="a"/>
    <w:autoRedefine/>
    <w:semiHidden/>
    <w:rsid w:val="004B1291"/>
    <w:pPr>
      <w:tabs>
        <w:tab w:val="right" w:leader="dot" w:pos="7289"/>
      </w:tabs>
      <w:ind w:left="240"/>
    </w:pPr>
    <w:rPr>
      <w:smallCaps/>
      <w:noProof/>
      <w:color w:val="000000"/>
      <w:sz w:val="22"/>
      <w:szCs w:val="22"/>
      <w:lang w:eastAsia="ru-RU"/>
    </w:rPr>
  </w:style>
  <w:style w:type="paragraph" w:styleId="31">
    <w:name w:val="toc 3"/>
    <w:basedOn w:val="a"/>
    <w:next w:val="a"/>
    <w:autoRedefine/>
    <w:semiHidden/>
    <w:rsid w:val="004B1291"/>
    <w:pPr>
      <w:tabs>
        <w:tab w:val="right" w:leader="dot" w:pos="7088"/>
      </w:tabs>
      <w:ind w:left="480"/>
    </w:pPr>
    <w:rPr>
      <w:noProof/>
      <w:sz w:val="22"/>
      <w:szCs w:val="22"/>
      <w:lang w:eastAsia="ru-RU"/>
    </w:rPr>
  </w:style>
  <w:style w:type="paragraph" w:styleId="a9">
    <w:name w:val="Body Text Indent"/>
    <w:basedOn w:val="a"/>
    <w:link w:val="aa"/>
    <w:rsid w:val="004B1291"/>
    <w:pPr>
      <w:autoSpaceDE w:val="0"/>
      <w:autoSpaceDN w:val="0"/>
      <w:ind w:left="1440" w:firstLine="720"/>
      <w:jc w:val="center"/>
    </w:pPr>
    <w:rPr>
      <w:rFonts w:ascii="Times New Roman Krg" w:hAnsi="Times New Roman Krg"/>
      <w:i/>
      <w:iCs/>
      <w:sz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4B1291"/>
    <w:rPr>
      <w:rFonts w:ascii="Times New Roman Krg" w:hAnsi="Times New Roman Krg"/>
      <w:i/>
      <w:iCs/>
      <w:sz w:val="24"/>
      <w:lang w:val="ru-RU" w:eastAsia="ru-RU"/>
    </w:rPr>
  </w:style>
  <w:style w:type="paragraph" w:styleId="32">
    <w:name w:val="Body Text Indent 3"/>
    <w:basedOn w:val="a"/>
    <w:link w:val="33"/>
    <w:semiHidden/>
    <w:rsid w:val="004B1291"/>
    <w:pPr>
      <w:ind w:firstLine="540"/>
      <w:jc w:val="center"/>
    </w:pPr>
    <w:rPr>
      <w:rFonts w:ascii="Times New Roman Krg" w:hAnsi="Times New Roman Krg"/>
      <w:sz w:val="24"/>
      <w:szCs w:val="24"/>
      <w:lang w:eastAsia="ru-RU"/>
    </w:rPr>
  </w:style>
  <w:style w:type="character" w:customStyle="1" w:styleId="33">
    <w:name w:val="Основной текст с отступом 3 Знак"/>
    <w:basedOn w:val="a0"/>
    <w:link w:val="32"/>
    <w:semiHidden/>
    <w:rsid w:val="004B1291"/>
    <w:rPr>
      <w:rFonts w:ascii="Times New Roman Krg" w:hAnsi="Times New Roman Krg"/>
      <w:sz w:val="24"/>
      <w:szCs w:val="24"/>
      <w:lang w:val="ru-RU" w:eastAsia="ru-RU"/>
    </w:rPr>
  </w:style>
  <w:style w:type="paragraph" w:styleId="ab">
    <w:name w:val="Block Text"/>
    <w:basedOn w:val="a"/>
    <w:semiHidden/>
    <w:rsid w:val="004B1291"/>
    <w:pPr>
      <w:ind w:left="120" w:right="75" w:firstLine="567"/>
      <w:jc w:val="both"/>
    </w:pPr>
    <w:rPr>
      <w:rFonts w:ascii="Times New Roman Krg" w:hAnsi="Times New Roman Krg"/>
      <w:color w:val="000000"/>
      <w:sz w:val="24"/>
      <w:szCs w:val="24"/>
      <w:lang w:eastAsia="ru-RU"/>
    </w:rPr>
  </w:style>
  <w:style w:type="paragraph" w:styleId="23">
    <w:name w:val="Body Text Indent 2"/>
    <w:basedOn w:val="a"/>
    <w:link w:val="24"/>
    <w:rsid w:val="004B1291"/>
    <w:pPr>
      <w:autoSpaceDE w:val="0"/>
      <w:autoSpaceDN w:val="0"/>
      <w:ind w:firstLine="540"/>
      <w:jc w:val="both"/>
    </w:pPr>
    <w:rPr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4B1291"/>
    <w:rPr>
      <w:sz w:val="24"/>
      <w:szCs w:val="24"/>
      <w:lang w:val="ru-RU" w:eastAsia="ru-RU"/>
    </w:rPr>
  </w:style>
  <w:style w:type="paragraph" w:styleId="34">
    <w:name w:val="Body Text 3"/>
    <w:basedOn w:val="a"/>
    <w:link w:val="35"/>
    <w:semiHidden/>
    <w:rsid w:val="004B1291"/>
    <w:pPr>
      <w:jc w:val="right"/>
    </w:pPr>
    <w:rPr>
      <w:rFonts w:ascii="Times New Roman Krg" w:hAnsi="Times New Roman Krg"/>
      <w:sz w:val="24"/>
      <w:szCs w:val="24"/>
      <w:lang w:eastAsia="ru-RU"/>
    </w:rPr>
  </w:style>
  <w:style w:type="character" w:customStyle="1" w:styleId="35">
    <w:name w:val="Основной текст 3 Знак"/>
    <w:basedOn w:val="a0"/>
    <w:link w:val="34"/>
    <w:semiHidden/>
    <w:rsid w:val="004B1291"/>
    <w:rPr>
      <w:rFonts w:ascii="Times New Roman Krg" w:hAnsi="Times New Roman Krg"/>
      <w:sz w:val="24"/>
      <w:szCs w:val="24"/>
      <w:lang w:val="ru-RU" w:eastAsia="ru-RU"/>
    </w:rPr>
  </w:style>
  <w:style w:type="paragraph" w:customStyle="1" w:styleId="210">
    <w:name w:val="Основной текст с отступом 21"/>
    <w:basedOn w:val="21"/>
    <w:rsid w:val="004B1291"/>
    <w:pPr>
      <w:ind w:firstLine="851"/>
    </w:pPr>
  </w:style>
  <w:style w:type="paragraph" w:styleId="25">
    <w:name w:val="Body Text 2"/>
    <w:basedOn w:val="a"/>
    <w:link w:val="26"/>
    <w:rsid w:val="004B1291"/>
    <w:pPr>
      <w:jc w:val="center"/>
    </w:pPr>
    <w:rPr>
      <w:rFonts w:ascii="Times New Roman Krg" w:hAnsi="Times New Roman Krg"/>
      <w:sz w:val="24"/>
      <w:szCs w:val="24"/>
      <w:lang w:eastAsia="ru-RU"/>
    </w:rPr>
  </w:style>
  <w:style w:type="character" w:customStyle="1" w:styleId="26">
    <w:name w:val="Основной текст 2 Знак"/>
    <w:basedOn w:val="a0"/>
    <w:link w:val="25"/>
    <w:rsid w:val="004B1291"/>
    <w:rPr>
      <w:rFonts w:ascii="Times New Roman Krg" w:hAnsi="Times New Roman Krg"/>
      <w:sz w:val="24"/>
      <w:szCs w:val="24"/>
      <w:lang w:val="ru-RU" w:eastAsia="ru-RU"/>
    </w:rPr>
  </w:style>
  <w:style w:type="paragraph" w:styleId="ac">
    <w:name w:val="header"/>
    <w:basedOn w:val="a"/>
    <w:link w:val="ad"/>
    <w:semiHidden/>
    <w:rsid w:val="004B1291"/>
    <w:pPr>
      <w:tabs>
        <w:tab w:val="center" w:pos="4677"/>
        <w:tab w:val="right" w:pos="9355"/>
      </w:tabs>
      <w:autoSpaceDE w:val="0"/>
      <w:autoSpaceDN w:val="0"/>
    </w:pPr>
    <w:rPr>
      <w:lang w:eastAsia="ru-RU"/>
    </w:rPr>
  </w:style>
  <w:style w:type="character" w:customStyle="1" w:styleId="ad">
    <w:name w:val="Верхний колонтитул Знак"/>
    <w:basedOn w:val="a0"/>
    <w:link w:val="ac"/>
    <w:semiHidden/>
    <w:rsid w:val="004B1291"/>
    <w:rPr>
      <w:lang w:val="ru-RU" w:eastAsia="ru-RU"/>
    </w:rPr>
  </w:style>
  <w:style w:type="paragraph" w:customStyle="1" w:styleId="14">
    <w:name w:val="Основной текст с отступом1"/>
    <w:basedOn w:val="a"/>
    <w:rsid w:val="004B1291"/>
    <w:pPr>
      <w:autoSpaceDE w:val="0"/>
      <w:autoSpaceDN w:val="0"/>
      <w:ind w:left="1440" w:firstLine="720"/>
      <w:jc w:val="center"/>
    </w:pPr>
    <w:rPr>
      <w:rFonts w:ascii="Times New Roman Krg" w:hAnsi="Times New Roman Krg"/>
      <w:i/>
      <w:iCs/>
      <w:sz w:val="24"/>
      <w:szCs w:val="24"/>
      <w:lang w:eastAsia="ru-RU"/>
    </w:rPr>
  </w:style>
  <w:style w:type="table" w:styleId="ae">
    <w:name w:val="Table Grid"/>
    <w:basedOn w:val="a1"/>
    <w:uiPriority w:val="59"/>
    <w:rsid w:val="004B12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mesNewRomanKrg0">
    <w:name w:val="Обычный + Times New Roman Krg"/>
    <w:basedOn w:val="a"/>
    <w:link w:val="TimesNewRomanKrg"/>
    <w:rsid w:val="004B1291"/>
    <w:pPr>
      <w:ind w:firstLine="540"/>
      <w:jc w:val="both"/>
    </w:pPr>
    <w:rPr>
      <w:rFonts w:ascii="Times New Roman Krg" w:hAnsi="Times New Roman Krg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3F244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3F2440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chart" Target="charts/chart4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hart" Target="charts/chart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hart" Target="charts/chart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hyperlink" Target="mailto:issykkul@stat.kg" TargetMode="Externa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VERSTKA\&#1042;&#1077;&#1088;&#1089;&#1090;&#1082;&#1072;-5.dot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&#1052;&#1086;&#1080;%20&#1076;&#1086;&#1082;&#1091;&#1084;&#1077;&#1085;&#1090;&#1099;\2026\2%20&#1044;&#1086;&#1082;&#1083;&#1072;&#1076;\&#1075;&#1088;&#1072;&#1092;&#1080;&#1082;&#1080;\&#1075;&#1088;&#1072;&#1092;&#1080;&#1082;%20&#1087;&#1088;&#1086;&#1084;\&#1044;&#1080;&#1072;&#1075;&#1088;&#1072;&#1084;&#1084;&#1072;%20&#1085;&#1072;%20&#1076;&#1086;&#1082;&#1083;&#1072;&#1076;%20&#1087;&#1088;&#1086;&#1084;%20&#1103;&#1085;&#1074;&#1072;&#1088;&#1100;%202026.xls" TargetMode="External"/><Relationship Id="rId2" Type="http://schemas.openxmlformats.org/officeDocument/2006/relationships/image" Target="../media/image3.jpeg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file:///D:\&#1052;&#1086;&#1080;%20&#1076;&#1086;&#1082;&#1091;&#1084;&#1077;&#1085;&#1090;&#1099;\2026\2%20&#1044;&#1086;&#1082;&#1083;&#1072;&#1076;\&#1075;&#1088;&#1072;&#1092;&#1080;&#1082;&#1080;\&#1075;&#1088;&#1072;&#1092;&#1080;&#1082;%20&#1087;&#1088;&#1086;&#1084;\&#1044;&#1080;&#1072;&#1075;&#1088;&#1072;&#1084;&#1084;&#1072;%20&#1085;&#1072;%20&#1076;&#1086;&#1082;&#1083;&#1072;&#1076;%20&#1087;&#1088;&#1086;&#1084;%20&#1103;&#1085;&#1074;&#1072;&#1088;&#1100;%202026.xls" TargetMode="External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oleObject" Target="file:///D:\&#1052;&#1086;&#1080;%20&#1076;&#1086;&#1082;&#1091;&#1084;&#1077;&#1085;&#1090;&#1099;\2026\2%20&#1044;&#1086;&#1082;&#1083;&#1072;&#1076;\&#1075;&#1088;&#1072;&#1092;&#1080;&#1082;&#1080;\&#1075;&#1088;&#1072;&#1092;&#1080;&#1082;%20&#1090;&#1088;&#1091;&#1076;\&#1058;&#1088;&#1091;&#1076;%20&#1076;&#1080;&#1072;&#1075;&#1088;&#1072;&#1084;&#1084;&#1072;&#1085;&#1086;&#1103;&#1073;&#1088;&#1100;.xls" TargetMode="External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image" Target="../media/image5.jpeg"/><Relationship Id="rId2" Type="http://schemas.openxmlformats.org/officeDocument/2006/relationships/image" Target="../media/image4.jpeg"/><Relationship Id="rId1" Type="http://schemas.openxmlformats.org/officeDocument/2006/relationships/themeOverride" Target="../theme/themeOverride4.xml"/><Relationship Id="rId4" Type="http://schemas.openxmlformats.org/officeDocument/2006/relationships/oleObject" Target="file:///D:\&#1052;&#1086;&#1080;%20&#1076;&#1086;&#1082;&#1091;&#1084;&#1077;&#1085;&#1090;&#1099;\2026\2%20&#1044;&#1086;&#1082;&#1083;&#1072;&#1076;\&#1075;&#1088;&#1072;&#1092;&#1080;&#1082;&#1080;\&#1075;&#1088;&#1072;&#1092;&#1080;&#1082;%20&#1075;&#1086;&#1089;&#1073;&#1102;&#1076;&#1078;&#1077;&#1090;\&#1043;&#1086;&#1089;&#1073;&#1102;&#1076;&#1078;&#1077;&#1090;%20&#1076;&#1080;&#1072;&#1075;&#1088;&#1072;&#1084;&#1084;&#1072;%20&#1088;&#1091;&#1089;&#1089;&#1082;&#1086;&#1084;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9.856262833675565E-2"/>
          <c:y val="6.4659977703455968E-2"/>
          <c:w val="0.87269081338513599"/>
          <c:h val="0.4247491638795986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Лист1!$D$5</c:f>
              <c:strCache>
                <c:ptCount val="1"/>
                <c:pt idx="0">
                  <c:v>В процентах к соответствующему месяцу предыдущего года</c:v>
                </c:pt>
              </c:strCache>
            </c:strRef>
          </c:tx>
          <c:spPr>
            <a:blipFill>
              <a:blip xmlns:r="http://schemas.openxmlformats.org/officeDocument/2006/relationships" r:embed="rId2"/>
              <a:tile tx="0" ty="0" sx="100000" sy="100000" flip="none" algn="tl"/>
            </a:blipFill>
          </c:spPr>
          <c:invertIfNegative val="0"/>
          <c:cat>
            <c:multiLvlStrRef>
              <c:f>Лист1!$B$6:$C$18</c:f>
              <c:multiLvlStrCache>
                <c:ptCount val="13"/>
                <c:lvl>
                  <c:pt idx="0">
                    <c:v>VIII</c:v>
                  </c:pt>
                  <c:pt idx="1">
                    <c:v>IX</c:v>
                  </c:pt>
                  <c:pt idx="2">
                    <c:v>X</c:v>
                  </c:pt>
                  <c:pt idx="3">
                    <c:v>XI</c:v>
                  </c:pt>
                  <c:pt idx="4">
                    <c:v>XII</c:v>
                  </c:pt>
                  <c:pt idx="5">
                    <c:v>I</c:v>
                  </c:pt>
                  <c:pt idx="6">
                    <c:v>II</c:v>
                  </c:pt>
                  <c:pt idx="7">
                    <c:v>III</c:v>
                  </c:pt>
                  <c:pt idx="8">
                    <c:v>IV</c:v>
                  </c:pt>
                  <c:pt idx="9">
                    <c:v>V</c:v>
                  </c:pt>
                  <c:pt idx="10">
                    <c:v>VI</c:v>
                  </c:pt>
                  <c:pt idx="11">
                    <c:v>VII</c:v>
                  </c:pt>
                  <c:pt idx="12">
                    <c:v>VIII</c:v>
                  </c:pt>
                </c:lvl>
                <c:lvl>
                  <c:pt idx="0">
                    <c:v>2025</c:v>
                  </c:pt>
                  <c:pt idx="5">
                    <c:v>2026</c:v>
                  </c:pt>
                </c:lvl>
              </c:multiLvlStrCache>
            </c:multiLvlStrRef>
          </c:cat>
          <c:val>
            <c:numRef>
              <c:f>Лист1!$D$6:$D$18</c:f>
              <c:numCache>
                <c:formatCode>General</c:formatCode>
                <c:ptCount val="13"/>
                <c:pt idx="0">
                  <c:v>97.4</c:v>
                </c:pt>
                <c:pt idx="1">
                  <c:v>69.400000000000006</c:v>
                </c:pt>
                <c:pt idx="2">
                  <c:v>97.8</c:v>
                </c:pt>
                <c:pt idx="3">
                  <c:v>123.8</c:v>
                </c:pt>
                <c:pt idx="4">
                  <c:v>118.4</c:v>
                </c:pt>
                <c:pt idx="5">
                  <c:v>115.4</c:v>
                </c:pt>
                <c:pt idx="6">
                  <c:v>113.5</c:v>
                </c:pt>
                <c:pt idx="7">
                  <c:v>111.8</c:v>
                </c:pt>
                <c:pt idx="8">
                  <c:v>175.7</c:v>
                </c:pt>
                <c:pt idx="9">
                  <c:v>109</c:v>
                </c:pt>
                <c:pt idx="10" formatCode="0.0">
                  <c:v>129.19999999999999</c:v>
                </c:pt>
                <c:pt idx="11" formatCode="0.0">
                  <c:v>71</c:v>
                </c:pt>
                <c:pt idx="12" formatCode="0.0">
                  <c:v>69.3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2F6-45B6-9071-3CF54A9B2951}"/>
            </c:ext>
          </c:extLst>
        </c:ser>
        <c:ser>
          <c:idx val="1"/>
          <c:order val="1"/>
          <c:tx>
            <c:strRef>
              <c:f>Лист1!$E$5</c:f>
              <c:strCache>
                <c:ptCount val="1"/>
                <c:pt idx="0">
                  <c:v>В процентах к соответствующему периоду предыдущего года (с нарастающим итогом с начала года)</c:v>
                </c:pt>
              </c:strCache>
            </c:strRef>
          </c:tx>
          <c:invertIfNegative val="0"/>
          <c:cat>
            <c:multiLvlStrRef>
              <c:f>Лист1!$B$6:$C$18</c:f>
              <c:multiLvlStrCache>
                <c:ptCount val="13"/>
                <c:lvl>
                  <c:pt idx="0">
                    <c:v>VIII</c:v>
                  </c:pt>
                  <c:pt idx="1">
                    <c:v>IX</c:v>
                  </c:pt>
                  <c:pt idx="2">
                    <c:v>X</c:v>
                  </c:pt>
                  <c:pt idx="3">
                    <c:v>XI</c:v>
                  </c:pt>
                  <c:pt idx="4">
                    <c:v>XII</c:v>
                  </c:pt>
                  <c:pt idx="5">
                    <c:v>I</c:v>
                  </c:pt>
                  <c:pt idx="6">
                    <c:v>II</c:v>
                  </c:pt>
                  <c:pt idx="7">
                    <c:v>III</c:v>
                  </c:pt>
                  <c:pt idx="8">
                    <c:v>IV</c:v>
                  </c:pt>
                  <c:pt idx="9">
                    <c:v>V</c:v>
                  </c:pt>
                  <c:pt idx="10">
                    <c:v>VI</c:v>
                  </c:pt>
                  <c:pt idx="11">
                    <c:v>VII</c:v>
                  </c:pt>
                  <c:pt idx="12">
                    <c:v>VIII</c:v>
                  </c:pt>
                </c:lvl>
                <c:lvl>
                  <c:pt idx="0">
                    <c:v>2025</c:v>
                  </c:pt>
                  <c:pt idx="5">
                    <c:v>2026</c:v>
                  </c:pt>
                </c:lvl>
              </c:multiLvlStrCache>
            </c:multiLvlStrRef>
          </c:cat>
          <c:val>
            <c:numRef>
              <c:f>Лист1!$E$6:$E$18</c:f>
              <c:numCache>
                <c:formatCode>General</c:formatCode>
                <c:ptCount val="13"/>
                <c:pt idx="0">
                  <c:v>96.1</c:v>
                </c:pt>
                <c:pt idx="1">
                  <c:v>90.5</c:v>
                </c:pt>
                <c:pt idx="2">
                  <c:v>91.5</c:v>
                </c:pt>
                <c:pt idx="3">
                  <c:v>95.3</c:v>
                </c:pt>
                <c:pt idx="4">
                  <c:v>99</c:v>
                </c:pt>
                <c:pt idx="5">
                  <c:v>115.4</c:v>
                </c:pt>
                <c:pt idx="6">
                  <c:v>114.4</c:v>
                </c:pt>
                <c:pt idx="7">
                  <c:v>113.4</c:v>
                </c:pt>
                <c:pt idx="8">
                  <c:v>124.4</c:v>
                </c:pt>
                <c:pt idx="9">
                  <c:v>121.2</c:v>
                </c:pt>
                <c:pt idx="10" formatCode="0.0">
                  <c:v>122.5</c:v>
                </c:pt>
                <c:pt idx="11" formatCode="0.0">
                  <c:v>113.4</c:v>
                </c:pt>
                <c:pt idx="12" formatCode="0.0">
                  <c:v>106.3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2F6-45B6-9071-3CF54A9B295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82209856"/>
        <c:axId val="1"/>
      </c:barChart>
      <c:catAx>
        <c:axId val="8822098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KG"/>
          </a:p>
        </c:txPr>
        <c:crossAx val="1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KG"/>
          </a:p>
        </c:txPr>
        <c:crossAx val="882209856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1.6427104722792608E-2"/>
          <c:y val="0.73913043478260865"/>
          <c:w val="0.89869952087611227"/>
          <c:h val="0.21292637751384758"/>
        </c:manualLayout>
      </c:layout>
      <c:overlay val="0"/>
      <c:txPr>
        <a:bodyPr/>
        <a:lstStyle/>
        <a:p>
          <a:pPr>
            <a:defRPr sz="825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KG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KG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Лист1!$D$36</c:f>
              <c:strCache>
                <c:ptCount val="1"/>
                <c:pt idx="0">
                  <c:v>Добыча полезных ископаемых</c:v>
                </c:pt>
              </c:strCache>
            </c:strRef>
          </c:tx>
          <c:spPr>
            <a:ln w="15875">
              <a:solidFill>
                <a:schemeClr val="tx1"/>
              </a:solidFill>
              <a:prstDash val="solid"/>
            </a:ln>
          </c:spPr>
          <c:marker>
            <c:symbol val="none"/>
          </c:marker>
          <c:cat>
            <c:multiLvlStrRef>
              <c:f>Лист1!$B$37:$C$49</c:f>
              <c:multiLvlStrCache>
                <c:ptCount val="13"/>
                <c:lvl>
                  <c:pt idx="0">
                    <c:v>VIII</c:v>
                  </c:pt>
                  <c:pt idx="1">
                    <c:v>IX</c:v>
                  </c:pt>
                  <c:pt idx="2">
                    <c:v>X</c:v>
                  </c:pt>
                  <c:pt idx="3">
                    <c:v>XI</c:v>
                  </c:pt>
                  <c:pt idx="4">
                    <c:v>XII</c:v>
                  </c:pt>
                  <c:pt idx="5">
                    <c:v>I</c:v>
                  </c:pt>
                  <c:pt idx="6">
                    <c:v>II</c:v>
                  </c:pt>
                  <c:pt idx="7">
                    <c:v>III</c:v>
                  </c:pt>
                  <c:pt idx="8">
                    <c:v>IV</c:v>
                  </c:pt>
                  <c:pt idx="9">
                    <c:v>V</c:v>
                  </c:pt>
                  <c:pt idx="10">
                    <c:v>VI</c:v>
                  </c:pt>
                  <c:pt idx="11">
                    <c:v>VII</c:v>
                  </c:pt>
                  <c:pt idx="12">
                    <c:v>VIII</c:v>
                  </c:pt>
                </c:lvl>
                <c:lvl>
                  <c:pt idx="0">
                    <c:v>2025</c:v>
                  </c:pt>
                  <c:pt idx="5">
                    <c:v>2026</c:v>
                  </c:pt>
                </c:lvl>
              </c:multiLvlStrCache>
            </c:multiLvlStrRef>
          </c:cat>
          <c:val>
            <c:numRef>
              <c:f>Лист1!$D$37:$D$49</c:f>
              <c:numCache>
                <c:formatCode>General</c:formatCode>
                <c:ptCount val="13"/>
                <c:pt idx="0">
                  <c:v>286.10000000000002</c:v>
                </c:pt>
                <c:pt idx="1">
                  <c:v>214.9</c:v>
                </c:pt>
                <c:pt idx="2">
                  <c:v>273.3</c:v>
                </c:pt>
                <c:pt idx="3">
                  <c:v>201.2</c:v>
                </c:pt>
                <c:pt idx="4">
                  <c:v>179.3</c:v>
                </c:pt>
                <c:pt idx="5">
                  <c:v>135.19999999999999</c:v>
                </c:pt>
                <c:pt idx="6">
                  <c:v>135.19999999999999</c:v>
                </c:pt>
                <c:pt idx="7">
                  <c:v>340.5</c:v>
                </c:pt>
                <c:pt idx="8">
                  <c:v>187.2</c:v>
                </c:pt>
                <c:pt idx="9">
                  <c:v>204.4</c:v>
                </c:pt>
                <c:pt idx="10">
                  <c:v>182.6</c:v>
                </c:pt>
                <c:pt idx="11">
                  <c:v>141.9</c:v>
                </c:pt>
                <c:pt idx="12">
                  <c:v>123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30D8-489E-95B4-5E353ABE4DDA}"/>
            </c:ext>
          </c:extLst>
        </c:ser>
        <c:ser>
          <c:idx val="1"/>
          <c:order val="1"/>
          <c:tx>
            <c:strRef>
              <c:f>Лист1!$E$36</c:f>
              <c:strCache>
                <c:ptCount val="1"/>
                <c:pt idx="0">
                  <c:v>Обрабатывающее производство</c:v>
                </c:pt>
              </c:strCache>
            </c:strRef>
          </c:tx>
          <c:spPr>
            <a:ln w="22225">
              <a:solidFill>
                <a:srgbClr val="00B050"/>
              </a:solidFill>
              <a:prstDash val="lgDash"/>
            </a:ln>
          </c:spPr>
          <c:marker>
            <c:symbol val="none"/>
          </c:marker>
          <c:cat>
            <c:multiLvlStrRef>
              <c:f>Лист1!$B$37:$C$49</c:f>
              <c:multiLvlStrCache>
                <c:ptCount val="13"/>
                <c:lvl>
                  <c:pt idx="0">
                    <c:v>VIII</c:v>
                  </c:pt>
                  <c:pt idx="1">
                    <c:v>IX</c:v>
                  </c:pt>
                  <c:pt idx="2">
                    <c:v>X</c:v>
                  </c:pt>
                  <c:pt idx="3">
                    <c:v>XI</c:v>
                  </c:pt>
                  <c:pt idx="4">
                    <c:v>XII</c:v>
                  </c:pt>
                  <c:pt idx="5">
                    <c:v>I</c:v>
                  </c:pt>
                  <c:pt idx="6">
                    <c:v>II</c:v>
                  </c:pt>
                  <c:pt idx="7">
                    <c:v>III</c:v>
                  </c:pt>
                  <c:pt idx="8">
                    <c:v>IV</c:v>
                  </c:pt>
                  <c:pt idx="9">
                    <c:v>V</c:v>
                  </c:pt>
                  <c:pt idx="10">
                    <c:v>VI</c:v>
                  </c:pt>
                  <c:pt idx="11">
                    <c:v>VII</c:v>
                  </c:pt>
                  <c:pt idx="12">
                    <c:v>VIII</c:v>
                  </c:pt>
                </c:lvl>
                <c:lvl>
                  <c:pt idx="0">
                    <c:v>2025</c:v>
                  </c:pt>
                  <c:pt idx="5">
                    <c:v>2026</c:v>
                  </c:pt>
                </c:lvl>
              </c:multiLvlStrCache>
            </c:multiLvlStrRef>
          </c:cat>
          <c:val>
            <c:numRef>
              <c:f>Лист1!$E$37:$E$49</c:f>
              <c:numCache>
                <c:formatCode>0.0</c:formatCode>
                <c:ptCount val="13"/>
                <c:pt idx="0">
                  <c:v>94.3</c:v>
                </c:pt>
                <c:pt idx="1">
                  <c:v>88</c:v>
                </c:pt>
                <c:pt idx="2">
                  <c:v>88.8</c:v>
                </c:pt>
                <c:pt idx="3">
                  <c:v>92.7</c:v>
                </c:pt>
                <c:pt idx="4">
                  <c:v>96.8</c:v>
                </c:pt>
                <c:pt idx="5">
                  <c:v>129.6</c:v>
                </c:pt>
                <c:pt idx="6">
                  <c:v>129.6</c:v>
                </c:pt>
                <c:pt idx="7">
                  <c:v>111.9</c:v>
                </c:pt>
                <c:pt idx="8">
                  <c:v>99.2</c:v>
                </c:pt>
                <c:pt idx="9">
                  <c:v>119.7</c:v>
                </c:pt>
                <c:pt idx="10">
                  <c:v>120.7</c:v>
                </c:pt>
                <c:pt idx="11">
                  <c:v>111.4</c:v>
                </c:pt>
                <c:pt idx="12">
                  <c:v>104.1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30D8-489E-95B4-5E353ABE4DDA}"/>
            </c:ext>
          </c:extLst>
        </c:ser>
        <c:ser>
          <c:idx val="2"/>
          <c:order val="2"/>
          <c:tx>
            <c:strRef>
              <c:f>Лист1!$F$36</c:f>
              <c:strCache>
                <c:ptCount val="1"/>
                <c:pt idx="0">
                  <c:v>Обеспечение электроэнергией, газом и паром</c:v>
                </c:pt>
              </c:strCache>
            </c:strRef>
          </c:tx>
          <c:spPr>
            <a:ln>
              <a:solidFill>
                <a:schemeClr val="accent2"/>
              </a:solidFill>
              <a:prstDash val="sysDash"/>
            </a:ln>
          </c:spPr>
          <c:marker>
            <c:symbol val="none"/>
          </c:marker>
          <c:cat>
            <c:multiLvlStrRef>
              <c:f>Лист1!$B$37:$C$49</c:f>
              <c:multiLvlStrCache>
                <c:ptCount val="13"/>
                <c:lvl>
                  <c:pt idx="0">
                    <c:v>VIII</c:v>
                  </c:pt>
                  <c:pt idx="1">
                    <c:v>IX</c:v>
                  </c:pt>
                  <c:pt idx="2">
                    <c:v>X</c:v>
                  </c:pt>
                  <c:pt idx="3">
                    <c:v>XI</c:v>
                  </c:pt>
                  <c:pt idx="4">
                    <c:v>XII</c:v>
                  </c:pt>
                  <c:pt idx="5">
                    <c:v>I</c:v>
                  </c:pt>
                  <c:pt idx="6">
                    <c:v>II</c:v>
                  </c:pt>
                  <c:pt idx="7">
                    <c:v>III</c:v>
                  </c:pt>
                  <c:pt idx="8">
                    <c:v>IV</c:v>
                  </c:pt>
                  <c:pt idx="9">
                    <c:v>V</c:v>
                  </c:pt>
                  <c:pt idx="10">
                    <c:v>VI</c:v>
                  </c:pt>
                  <c:pt idx="11">
                    <c:v>VII</c:v>
                  </c:pt>
                  <c:pt idx="12">
                    <c:v>VIII</c:v>
                  </c:pt>
                </c:lvl>
                <c:lvl>
                  <c:pt idx="0">
                    <c:v>2025</c:v>
                  </c:pt>
                  <c:pt idx="5">
                    <c:v>2026</c:v>
                  </c:pt>
                </c:lvl>
              </c:multiLvlStrCache>
            </c:multiLvlStrRef>
          </c:cat>
          <c:val>
            <c:numRef>
              <c:f>Лист1!$F$37:$F$49</c:f>
              <c:numCache>
                <c:formatCode>0.0</c:formatCode>
                <c:ptCount val="13"/>
                <c:pt idx="0">
                  <c:v>110</c:v>
                </c:pt>
                <c:pt idx="1">
                  <c:v>122</c:v>
                </c:pt>
                <c:pt idx="2">
                  <c:v>125.1</c:v>
                </c:pt>
                <c:pt idx="3">
                  <c:v>92.7</c:v>
                </c:pt>
                <c:pt idx="4">
                  <c:v>129.6</c:v>
                </c:pt>
                <c:pt idx="5">
                  <c:v>144.80000000000001</c:v>
                </c:pt>
                <c:pt idx="6">
                  <c:v>144.80000000000001</c:v>
                </c:pt>
                <c:pt idx="7">
                  <c:v>143.1</c:v>
                </c:pt>
                <c:pt idx="8">
                  <c:v>155</c:v>
                </c:pt>
                <c:pt idx="9">
                  <c:v>155.80000000000001</c:v>
                </c:pt>
                <c:pt idx="10">
                  <c:v>161.19999999999999</c:v>
                </c:pt>
                <c:pt idx="11">
                  <c:v>160.80000000000001</c:v>
                </c:pt>
                <c:pt idx="12">
                  <c:v>157.1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30D8-489E-95B4-5E353ABE4DDA}"/>
            </c:ext>
          </c:extLst>
        </c:ser>
        <c:ser>
          <c:idx val="3"/>
          <c:order val="3"/>
          <c:tx>
            <c:strRef>
              <c:f>Лист1!$G$36</c:f>
              <c:strCache>
                <c:ptCount val="1"/>
                <c:pt idx="0">
                  <c:v>Водоснабжение, очистка, обработка отходов и получение вторичного сырья </c:v>
                </c:pt>
              </c:strCache>
            </c:strRef>
          </c:tx>
          <c:spPr>
            <a:ln w="22225" cap="sq">
              <a:prstDash val="dashDot"/>
            </a:ln>
          </c:spPr>
          <c:marker>
            <c:symbol val="none"/>
          </c:marker>
          <c:cat>
            <c:multiLvlStrRef>
              <c:f>Лист1!$B$37:$C$49</c:f>
              <c:multiLvlStrCache>
                <c:ptCount val="13"/>
                <c:lvl>
                  <c:pt idx="0">
                    <c:v>VIII</c:v>
                  </c:pt>
                  <c:pt idx="1">
                    <c:v>IX</c:v>
                  </c:pt>
                  <c:pt idx="2">
                    <c:v>X</c:v>
                  </c:pt>
                  <c:pt idx="3">
                    <c:v>XI</c:v>
                  </c:pt>
                  <c:pt idx="4">
                    <c:v>XII</c:v>
                  </c:pt>
                  <c:pt idx="5">
                    <c:v>I</c:v>
                  </c:pt>
                  <c:pt idx="6">
                    <c:v>II</c:v>
                  </c:pt>
                  <c:pt idx="7">
                    <c:v>III</c:v>
                  </c:pt>
                  <c:pt idx="8">
                    <c:v>IV</c:v>
                  </c:pt>
                  <c:pt idx="9">
                    <c:v>V</c:v>
                  </c:pt>
                  <c:pt idx="10">
                    <c:v>VI</c:v>
                  </c:pt>
                  <c:pt idx="11">
                    <c:v>VII</c:v>
                  </c:pt>
                  <c:pt idx="12">
                    <c:v>VIII</c:v>
                  </c:pt>
                </c:lvl>
                <c:lvl>
                  <c:pt idx="0">
                    <c:v>2025</c:v>
                  </c:pt>
                  <c:pt idx="5">
                    <c:v>2026</c:v>
                  </c:pt>
                </c:lvl>
              </c:multiLvlStrCache>
            </c:multiLvlStrRef>
          </c:cat>
          <c:val>
            <c:numRef>
              <c:f>Лист1!$G$37:$G$49</c:f>
              <c:numCache>
                <c:formatCode>General</c:formatCode>
                <c:ptCount val="13"/>
                <c:pt idx="0">
                  <c:v>118.7</c:v>
                </c:pt>
                <c:pt idx="1">
                  <c:v>119</c:v>
                </c:pt>
                <c:pt idx="2">
                  <c:v>121.1</c:v>
                </c:pt>
                <c:pt idx="3">
                  <c:v>130.6</c:v>
                </c:pt>
                <c:pt idx="4">
                  <c:v>124.4</c:v>
                </c:pt>
                <c:pt idx="5">
                  <c:v>107.2</c:v>
                </c:pt>
                <c:pt idx="6">
                  <c:v>107.2</c:v>
                </c:pt>
                <c:pt idx="7">
                  <c:v>122.5</c:v>
                </c:pt>
                <c:pt idx="8">
                  <c:v>113.6</c:v>
                </c:pt>
                <c:pt idx="9">
                  <c:v>113.9</c:v>
                </c:pt>
                <c:pt idx="10">
                  <c:v>125</c:v>
                </c:pt>
                <c:pt idx="11">
                  <c:v>132.5</c:v>
                </c:pt>
                <c:pt idx="12">
                  <c:v>138.4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30D8-489E-95B4-5E353ABE4DD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885250480"/>
        <c:axId val="1"/>
      </c:lineChart>
      <c:catAx>
        <c:axId val="8852504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KG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>
              <a:solidFill>
                <a:schemeClr val="bg1"/>
              </a:solidFill>
            </a:ln>
          </c:spPr>
        </c:majorGridlines>
        <c:numFmt formatCode="General" sourceLinked="1"/>
        <c:majorTickMark val="none"/>
        <c:minorTickMark val="none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KG"/>
          </a:p>
        </c:txPr>
        <c:crossAx val="885250480"/>
        <c:crosses val="autoZero"/>
        <c:crossBetween val="between"/>
      </c:valAx>
    </c:plotArea>
    <c:legend>
      <c:legendPos val="b"/>
      <c:legendEntry>
        <c:idx val="0"/>
        <c:txPr>
          <a:bodyPr/>
          <a:lstStyle/>
          <a:p>
            <a:pPr>
              <a:defRPr sz="825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KG"/>
          </a:p>
        </c:txPr>
      </c:legendEntry>
      <c:legendEntry>
        <c:idx val="1"/>
        <c:txPr>
          <a:bodyPr/>
          <a:lstStyle/>
          <a:p>
            <a:pPr>
              <a:defRPr sz="825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KG"/>
          </a:p>
        </c:txPr>
      </c:legendEntry>
      <c:legendEntry>
        <c:idx val="2"/>
        <c:txPr>
          <a:bodyPr/>
          <a:lstStyle/>
          <a:p>
            <a:pPr>
              <a:defRPr sz="825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KG"/>
          </a:p>
        </c:txPr>
      </c:legendEntry>
      <c:layout>
        <c:manualLayout>
          <c:xMode val="edge"/>
          <c:yMode val="edge"/>
          <c:x val="7.0119035950381714E-2"/>
          <c:y val="0.75075739573474032"/>
          <c:w val="0.88207534224197082"/>
          <c:h val="0.22974511817736337"/>
        </c:manualLayout>
      </c:layout>
      <c:overlay val="0"/>
      <c:txPr>
        <a:bodyPr/>
        <a:lstStyle/>
        <a:p>
          <a:pPr>
            <a:defRPr sz="920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KG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KG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v>2025</c:v>
          </c:tx>
          <c:spPr>
            <a:pattFill prst="ltUpDiag">
              <a:fgClr>
                <a:schemeClr val="accent1"/>
              </a:fgClr>
              <a:bgClr>
                <a:schemeClr val="bg1"/>
              </a:bgClr>
            </a:pattFill>
          </c:spPr>
          <c:invertIfNegative val="0"/>
          <c:dLbls>
            <c:dLbl>
              <c:idx val="1"/>
              <c:layout>
                <c:manualLayout>
                  <c:x val="-3.3333333333333333E-2"/>
                  <c:y val="-8.7431693989071038E-3"/>
                </c:manualLayout>
              </c:layout>
              <c:spPr/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KG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1EAC-41A6-AB39-D1B1D1868BEC}"/>
                </c:ext>
              </c:extLst>
            </c:dLbl>
            <c:dLbl>
              <c:idx val="2"/>
              <c:layout>
                <c:manualLayout>
                  <c:x val="-1.5384615384615385E-2"/>
                  <c:y val="0"/>
                </c:manualLayout>
              </c:layout>
              <c:spPr/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KG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1EAC-41A6-AB39-D1B1D1868BEC}"/>
                </c:ext>
              </c:extLst>
            </c:dLbl>
            <c:dLbl>
              <c:idx val="4"/>
              <c:layout>
                <c:manualLayout>
                  <c:x val="-1.5384615384615385E-2"/>
                  <c:y val="0"/>
                </c:manualLayout>
              </c:layout>
              <c:spPr/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KG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1EAC-41A6-AB39-D1B1D1868BEC}"/>
                </c:ext>
              </c:extLst>
            </c:dLbl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KG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Лист2!$A$5:$A$11</c:f>
              <c:strCache>
                <c:ptCount val="7"/>
                <c:pt idx="0">
                  <c:v>Ак-Суйский</c:v>
                </c:pt>
                <c:pt idx="1">
                  <c:v>Жети-Огузский </c:v>
                </c:pt>
                <c:pt idx="2">
                  <c:v>Иссык-Кульский </c:v>
                </c:pt>
                <c:pt idx="3">
                  <c:v>Тонский</c:v>
                </c:pt>
                <c:pt idx="4">
                  <c:v>Тюпский </c:v>
                </c:pt>
                <c:pt idx="5">
                  <c:v>г.Каракол</c:v>
                </c:pt>
                <c:pt idx="6">
                  <c:v>г.Балыкчи</c:v>
                </c:pt>
              </c:strCache>
            </c:strRef>
          </c:cat>
          <c:val>
            <c:numRef>
              <c:f>Лист2!$B$5:$B$11</c:f>
              <c:numCache>
                <c:formatCode>General</c:formatCode>
                <c:ptCount val="7"/>
                <c:pt idx="0">
                  <c:v>289</c:v>
                </c:pt>
                <c:pt idx="1">
                  <c:v>237</c:v>
                </c:pt>
                <c:pt idx="2">
                  <c:v>353</c:v>
                </c:pt>
                <c:pt idx="3">
                  <c:v>299</c:v>
                </c:pt>
                <c:pt idx="4">
                  <c:v>343</c:v>
                </c:pt>
                <c:pt idx="5">
                  <c:v>389</c:v>
                </c:pt>
                <c:pt idx="6">
                  <c:v>168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EAC-41A6-AB39-D1B1D1868BEC}"/>
            </c:ext>
          </c:extLst>
        </c:ser>
        <c:ser>
          <c:idx val="1"/>
          <c:order val="1"/>
          <c:tx>
            <c:v>2026</c:v>
          </c:tx>
          <c:spPr>
            <a:pattFill prst="zigZag">
              <a:fgClr>
                <a:schemeClr val="tx1"/>
              </a:fgClr>
              <a:bgClr>
                <a:schemeClr val="bg1"/>
              </a:bgClr>
            </a:pattFill>
          </c:spPr>
          <c:invertIfNegative val="0"/>
          <c:dLbls>
            <c:dLbl>
              <c:idx val="0"/>
              <c:layout>
                <c:manualLayout>
                  <c:x val="7.6923076923076927E-3"/>
                  <c:y val="0"/>
                </c:manualLayout>
              </c:layout>
              <c:spPr/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KG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1EAC-41A6-AB39-D1B1D1868BEC}"/>
                </c:ext>
              </c:extLst>
            </c:dLbl>
            <c:dLbl>
              <c:idx val="1"/>
              <c:layout>
                <c:manualLayout>
                  <c:x val="1.282051282051282E-2"/>
                  <c:y val="0"/>
                </c:manualLayout>
              </c:layout>
              <c:spPr/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KG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1EAC-41A6-AB39-D1B1D1868BEC}"/>
                </c:ext>
              </c:extLst>
            </c:dLbl>
            <c:dLbl>
              <c:idx val="2"/>
              <c:layout>
                <c:manualLayout>
                  <c:x val="1.025641025641021E-2"/>
                  <c:y val="1.0796891370759005E-17"/>
                </c:manualLayout>
              </c:layout>
              <c:spPr/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KG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1EAC-41A6-AB39-D1B1D1868BEC}"/>
                </c:ext>
              </c:extLst>
            </c:dLbl>
            <c:dLbl>
              <c:idx val="3"/>
              <c:layout>
                <c:manualLayout>
                  <c:x val="1.7948717948717947E-2"/>
                  <c:y val="0"/>
                </c:manualLayout>
              </c:layout>
              <c:spPr/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KG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1EAC-41A6-AB39-D1B1D1868BEC}"/>
                </c:ext>
              </c:extLst>
            </c:dLbl>
            <c:dLbl>
              <c:idx val="4"/>
              <c:layout>
                <c:manualLayout>
                  <c:x val="1.2820512820512914E-2"/>
                  <c:y val="1.0796891370759005E-17"/>
                </c:manualLayout>
              </c:layout>
              <c:spPr/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KG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1EAC-41A6-AB39-D1B1D1868BEC}"/>
                </c:ext>
              </c:extLst>
            </c:dLbl>
            <c:dLbl>
              <c:idx val="5"/>
              <c:layout>
                <c:manualLayout>
                  <c:x val="2.0512820512820513E-2"/>
                  <c:y val="9.4228504122497048E-3"/>
                </c:manualLayout>
              </c:layout>
              <c:spPr/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KG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1EAC-41A6-AB39-D1B1D1868BEC}"/>
                </c:ext>
              </c:extLst>
            </c:dLbl>
            <c:dLbl>
              <c:idx val="6"/>
              <c:layout>
                <c:manualLayout>
                  <c:x val="1.5384615384615385E-2"/>
                  <c:y val="1.4134275618374569E-2"/>
                </c:manualLayout>
              </c:layout>
              <c:spPr/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KG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1EAC-41A6-AB39-D1B1D1868BEC}"/>
                </c:ext>
              </c:extLst>
            </c:dLbl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KG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Лист2!$A$5:$A$11</c:f>
              <c:strCache>
                <c:ptCount val="7"/>
                <c:pt idx="0">
                  <c:v>Ак-Суйский</c:v>
                </c:pt>
                <c:pt idx="1">
                  <c:v>Жети-Огузский </c:v>
                </c:pt>
                <c:pt idx="2">
                  <c:v>Иссык-Кульский </c:v>
                </c:pt>
                <c:pt idx="3">
                  <c:v>Тонский</c:v>
                </c:pt>
                <c:pt idx="4">
                  <c:v>Тюпский </c:v>
                </c:pt>
                <c:pt idx="5">
                  <c:v>г.Каракол</c:v>
                </c:pt>
                <c:pt idx="6">
                  <c:v>г.Балыкчи</c:v>
                </c:pt>
              </c:strCache>
            </c:strRef>
          </c:cat>
          <c:val>
            <c:numRef>
              <c:f>Лист2!$C$5:$C$11</c:f>
              <c:numCache>
                <c:formatCode>General</c:formatCode>
                <c:ptCount val="7"/>
                <c:pt idx="0">
                  <c:v>244</c:v>
                </c:pt>
                <c:pt idx="1">
                  <c:v>223</c:v>
                </c:pt>
                <c:pt idx="2">
                  <c:v>453</c:v>
                </c:pt>
                <c:pt idx="3">
                  <c:v>291</c:v>
                </c:pt>
                <c:pt idx="4">
                  <c:v>305</c:v>
                </c:pt>
                <c:pt idx="5">
                  <c:v>417</c:v>
                </c:pt>
                <c:pt idx="6">
                  <c:v>136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1EAC-41A6-AB39-D1B1D1868BE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01664623"/>
        <c:axId val="1"/>
      </c:barChart>
      <c:catAx>
        <c:axId val="1201664623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txPr>
          <a:bodyPr rot="-540000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KG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KG"/>
          </a:p>
        </c:txPr>
        <c:crossAx val="1201664623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0.36997859882899253"/>
          <c:y val="0.85715584764502872"/>
          <c:w val="0.26260690490611749"/>
          <c:h val="0.11659743319486637"/>
        </c:manualLayout>
      </c:layout>
      <c:overlay val="0"/>
      <c:txPr>
        <a:bodyPr/>
        <a:lstStyle/>
        <a:p>
          <a:pPr>
            <a:defRPr sz="845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KG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русск!$C$3:$C$4</c:f>
              <c:strCache>
                <c:ptCount val="2"/>
                <c:pt idx="1">
                  <c:v>2025</c:v>
                </c:pt>
              </c:strCache>
            </c:strRef>
          </c:tx>
          <c:spPr>
            <a:blipFill>
              <a:blip xmlns:r="http://schemas.openxmlformats.org/officeDocument/2006/relationships" r:embed="rId2"/>
              <a:tile tx="0" ty="0" sx="100000" sy="100000" flip="none" algn="tl"/>
            </a:blipFill>
          </c:spPr>
          <c:invertIfNegative val="0"/>
          <c:dLbls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KG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русск!$B$5:$B$8</c:f>
              <c:strCache>
                <c:ptCount val="3"/>
                <c:pt idx="0">
                  <c:v>Полученные официальные трансфертты</c:v>
                </c:pt>
                <c:pt idx="1">
                  <c:v>Налоговые поступления</c:v>
                </c:pt>
                <c:pt idx="2">
                  <c:v>Неналоговые  поступления</c:v>
                </c:pt>
              </c:strCache>
            </c:strRef>
          </c:cat>
          <c:val>
            <c:numRef>
              <c:f>русск!$C$5:$C$8</c:f>
              <c:numCache>
                <c:formatCode>0.0</c:formatCode>
                <c:ptCount val="4"/>
                <c:pt idx="0">
                  <c:v>26.6</c:v>
                </c:pt>
                <c:pt idx="1">
                  <c:v>62.1</c:v>
                </c:pt>
                <c:pt idx="2">
                  <c:v>11.1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74D-4360-92EB-8C1A51647536}"/>
            </c:ext>
          </c:extLst>
        </c:ser>
        <c:ser>
          <c:idx val="1"/>
          <c:order val="1"/>
          <c:tx>
            <c:strRef>
              <c:f>русск!$D$3:$D$4</c:f>
              <c:strCache>
                <c:ptCount val="2"/>
                <c:pt idx="1">
                  <c:v>2026</c:v>
                </c:pt>
              </c:strCache>
            </c:strRef>
          </c:tx>
          <c:spPr>
            <a:blipFill>
              <a:blip xmlns:r="http://schemas.openxmlformats.org/officeDocument/2006/relationships" r:embed="rId3"/>
              <a:tile tx="0" ty="0" sx="100000" sy="100000" flip="none" algn="tl"/>
            </a:blipFill>
          </c:spPr>
          <c:invertIfNegative val="0"/>
          <c:dLbls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KG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русск!$B$5:$B$8</c:f>
              <c:strCache>
                <c:ptCount val="3"/>
                <c:pt idx="0">
                  <c:v>Полученные официальные трансфертты</c:v>
                </c:pt>
                <c:pt idx="1">
                  <c:v>Налоговые поступления</c:v>
                </c:pt>
                <c:pt idx="2">
                  <c:v>Неналоговые  поступления</c:v>
                </c:pt>
              </c:strCache>
            </c:strRef>
          </c:cat>
          <c:val>
            <c:numRef>
              <c:f>русск!$D$5:$D$8</c:f>
              <c:numCache>
                <c:formatCode>0.0</c:formatCode>
                <c:ptCount val="4"/>
                <c:pt idx="0">
                  <c:v>61.4</c:v>
                </c:pt>
                <c:pt idx="1">
                  <c:v>33.6</c:v>
                </c:pt>
                <c:pt idx="2">
                  <c:v>4.9000000000000004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74D-4360-92EB-8C1A5164753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axId val="421255600"/>
        <c:axId val="1"/>
      </c:barChart>
      <c:catAx>
        <c:axId val="4212556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KG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numFmt formatCode="0.0" sourceLinked="1"/>
        <c:majorTickMark val="none"/>
        <c:minorTickMark val="none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KG"/>
          </a:p>
        </c:txPr>
        <c:crossAx val="421255600"/>
        <c:crosses val="autoZero"/>
        <c:crossBetween val="between"/>
      </c:valAx>
    </c:plotArea>
    <c:legend>
      <c:legendPos val="b"/>
      <c:overlay val="0"/>
      <c:txPr>
        <a:bodyPr/>
        <a:lstStyle/>
        <a:p>
          <a:pPr>
            <a:defRPr sz="650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KG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KG"/>
    </a:p>
  </c:txPr>
  <c:externalData r:id="rId4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Верстка-5</Template>
  <TotalTime>99</TotalTime>
  <Pages>22</Pages>
  <Words>6297</Words>
  <Characters>35898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42111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Orlov Alexander Ivanovich</dc:creator>
  <cp:keywords/>
  <cp:lastModifiedBy>ikobl stat2</cp:lastModifiedBy>
  <cp:revision>34</cp:revision>
  <cp:lastPrinted>2026-09-18T10:22:00Z</cp:lastPrinted>
  <dcterms:created xsi:type="dcterms:W3CDTF">2026-09-16T09:54:00Z</dcterms:created>
  <dcterms:modified xsi:type="dcterms:W3CDTF">2026-09-21T08:14:00Z</dcterms:modified>
</cp:coreProperties>
</file>